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17792" behindDoc="1" locked="0" layoutInCell="1" allowOverlap="1" wp14:anchorId="0059447E" wp14:editId="517906E2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15D4BCD7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77777777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16567279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7886A2DC">
                  <wp:extent cx="2330833" cy="1165417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77777777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028120C3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77777777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22E9339E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drei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77777777" w:rsidR="00E0758C" w:rsidRDefault="00E0758C" w:rsidP="00E0758C"/>
    <w:p w14:paraId="49834396" w14:textId="77777777" w:rsidR="009A1673" w:rsidRDefault="009A1673" w:rsidP="00E0758C"/>
    <w:p w14:paraId="522196BB" w14:textId="77777777" w:rsidR="009A1673" w:rsidRDefault="009A1673" w:rsidP="00E0758C"/>
    <w:p w14:paraId="3FC3BDDD" w14:textId="77777777" w:rsidR="009A1673" w:rsidRDefault="009A1673" w:rsidP="00E0758C"/>
    <w:p w14:paraId="64AD5035" w14:textId="77777777" w:rsidR="009A1673" w:rsidRDefault="009A1673" w:rsidP="00E0758C"/>
    <w:p w14:paraId="2BEC818F" w14:textId="77777777" w:rsidR="00F0051A" w:rsidRDefault="00F0051A" w:rsidP="00E0758C"/>
    <w:p w14:paraId="6048B6E5" w14:textId="77777777" w:rsidR="00F0051A" w:rsidRDefault="00F0051A" w:rsidP="00DA1000">
      <w:pPr>
        <w:jc w:val="center"/>
      </w:pPr>
    </w:p>
    <w:p w14:paraId="3B64D10B" w14:textId="77777777" w:rsidR="009A1673" w:rsidRDefault="009A1673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E0758C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F10144A" w:rsidR="00E0758C" w:rsidRPr="009B65FF" w:rsidRDefault="00E0758C" w:rsidP="009A1673">
            <w:pPr>
              <w:pStyle w:val="Impressum"/>
              <w:spacing w:line="240" w:lineRule="auto"/>
            </w:pPr>
            <w:r w:rsidRPr="009B65FF">
              <w:t xml:space="preserve">Dieses Material wurde durch </w:t>
            </w:r>
            <w:r w:rsidR="003647FB" w:rsidRPr="009B65FF">
              <w:t xml:space="preserve">Corinna Mosandl &amp; Marcus Nührenbörger </w:t>
            </w:r>
            <w:r w:rsidR="007A5C5C">
              <w:t xml:space="preserve">in der 1. Auflage </w:t>
            </w:r>
            <w:r w:rsidRPr="009B65FF">
              <w:t xml:space="preserve">konzipiert und durch </w:t>
            </w:r>
            <w:r w:rsidR="00D7375E" w:rsidRPr="009B65FF">
              <w:t>Anne Tester</w:t>
            </w:r>
            <w:r w:rsidR="004D52BC" w:rsidRPr="009B65FF">
              <w:t xml:space="preserve">, </w:t>
            </w:r>
            <w:r w:rsidR="00D7375E" w:rsidRPr="009B65FF">
              <w:t>Claudia Ademmer</w:t>
            </w:r>
            <w:r w:rsidR="007A5C5C">
              <w:t xml:space="preserve">, </w:t>
            </w:r>
            <w:r w:rsidR="004D52BC" w:rsidRPr="009B65FF">
              <w:t>Lena Böing</w:t>
            </w:r>
            <w:r w:rsidR="007A5C5C">
              <w:t xml:space="preserve"> und Susanne Prediger</w:t>
            </w:r>
            <w:r w:rsidR="004D52BC" w:rsidRPr="009B65FF">
              <w:t xml:space="preserve"> </w:t>
            </w:r>
            <w:r w:rsidR="009B65FF" w:rsidRPr="009B65FF">
              <w:t>für die 2. Auflage weiterentwickelt</w:t>
            </w:r>
            <w:r w:rsidRPr="009B65FF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3F268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303E9E1" w14:textId="70DAADCA" w:rsidR="00E0758C" w:rsidRPr="00014A1F" w:rsidRDefault="003647FB" w:rsidP="009B65FF">
            <w:pPr>
              <w:pStyle w:val="Impressum"/>
              <w:spacing w:line="240" w:lineRule="auto"/>
              <w:jc w:val="left"/>
            </w:pPr>
            <w:proofErr w:type="spellStart"/>
            <w:r w:rsidRPr="007A5C5C">
              <w:rPr>
                <w:lang w:val="en-US"/>
              </w:rPr>
              <w:t>Mosandl</w:t>
            </w:r>
            <w:proofErr w:type="spellEnd"/>
            <w:r w:rsidR="00014A1F" w:rsidRPr="007A5C5C">
              <w:rPr>
                <w:lang w:val="en-US"/>
              </w:rPr>
              <w:t xml:space="preserve">, Corina, </w:t>
            </w:r>
            <w:proofErr w:type="spellStart"/>
            <w:r w:rsidRPr="007A5C5C">
              <w:rPr>
                <w:lang w:val="en-US"/>
              </w:rPr>
              <w:t>Nührenbörger</w:t>
            </w:r>
            <w:proofErr w:type="spellEnd"/>
            <w:r w:rsidR="00014A1F" w:rsidRPr="007A5C5C">
              <w:rPr>
                <w:lang w:val="en-US"/>
              </w:rPr>
              <w:t>, Marcus</w:t>
            </w:r>
            <w:r w:rsidR="007A5C5C" w:rsidRPr="007A5C5C">
              <w:rPr>
                <w:lang w:val="en-US"/>
              </w:rPr>
              <w:t xml:space="preserve">, </w:t>
            </w:r>
            <w:r w:rsidR="007A5C5C" w:rsidRPr="004C0EFA">
              <w:rPr>
                <w:color w:val="7F7F7F" w:themeColor="text1" w:themeTint="80"/>
                <w:lang w:val="en-US"/>
              </w:rPr>
              <w:t>Ademmer, Claudia</w:t>
            </w:r>
            <w:r w:rsidR="004C0EFA" w:rsidRPr="004C0EFA">
              <w:rPr>
                <w:color w:val="7F7F7F" w:themeColor="text1" w:themeTint="80"/>
                <w:lang w:val="en-US"/>
              </w:rPr>
              <w:t>,</w:t>
            </w:r>
            <w:r w:rsidR="00014A1F" w:rsidRPr="004C0EFA">
              <w:rPr>
                <w:color w:val="7F7F7F" w:themeColor="text1" w:themeTint="80"/>
                <w:lang w:val="en-US"/>
              </w:rPr>
              <w:t xml:space="preserve"> Tester, Anne</w:t>
            </w:r>
            <w:r w:rsidR="00E0758C" w:rsidRPr="004C0EFA">
              <w:rPr>
                <w:color w:val="7F7F7F" w:themeColor="text1" w:themeTint="80"/>
                <w:lang w:val="en-US"/>
              </w:rPr>
              <w:t xml:space="preserve"> </w:t>
            </w:r>
            <w:r w:rsidR="00E0758C" w:rsidRPr="004C0EFA">
              <w:rPr>
                <w:lang w:val="en-US"/>
              </w:rPr>
              <w:t>(202</w:t>
            </w:r>
            <w:r w:rsidR="00D7375E" w:rsidRPr="004C0EFA">
              <w:rPr>
                <w:lang w:val="en-US"/>
              </w:rPr>
              <w:t>3</w:t>
            </w:r>
            <w:r w:rsidR="00E0758C" w:rsidRPr="004C0EFA">
              <w:rPr>
                <w:lang w:val="en-US"/>
              </w:rPr>
              <w:t xml:space="preserve">). </w:t>
            </w:r>
            <w:r w:rsidR="00E0758C" w:rsidRPr="0084766C">
              <w:t>Mathe sicher können Diagnose- und Förderbausteine N1: Stellenwert</w:t>
            </w:r>
            <w:r w:rsidR="000B5CA3">
              <w:t>e verstehen</w:t>
            </w:r>
            <w:r w:rsidR="00E0758C" w:rsidRPr="0084766C">
              <w:t xml:space="preserve"> </w:t>
            </w:r>
            <w:r w:rsidR="00014A1F">
              <w:t xml:space="preserve">(2. Auflage). </w:t>
            </w:r>
            <w:r w:rsidR="00E0758C" w:rsidRPr="00014A1F">
              <w:t>Open Educational Resources</w:t>
            </w:r>
            <w:r w:rsidR="009B65FF" w:rsidRPr="00014A1F">
              <w:t xml:space="preserve"> </w:t>
            </w:r>
            <w:r w:rsidR="00E0758C" w:rsidRPr="00014A1F">
              <w:t>unter mathe-sicher-koennen.dzlm.de/</w:t>
            </w:r>
            <w:r w:rsidR="009B65FF" w:rsidRPr="00014A1F">
              <w:t>nz#n1</w:t>
            </w:r>
          </w:p>
        </w:tc>
      </w:tr>
      <w:tr w:rsidR="00E0758C" w:rsidRPr="00E0758C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34EAC4D6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D4DAC1B" w14:textId="64E14C06" w:rsidR="00E0758C" w:rsidRPr="0084766C" w:rsidRDefault="00E0758C" w:rsidP="004D52BC">
            <w:pPr>
              <w:pStyle w:val="Impressum"/>
              <w:spacing w:line="240" w:lineRule="auto"/>
              <w:jc w:val="left"/>
            </w:pPr>
            <w:r w:rsidRPr="0084766C">
              <w:t>D</w:t>
            </w:r>
            <w:r w:rsidR="009B65FF">
              <w:t xml:space="preserve">ie 1. Auflage des </w:t>
            </w:r>
            <w:r w:rsidRPr="0084766C">
              <w:t>Material</w:t>
            </w:r>
            <w:r w:rsidR="009B65FF">
              <w:t>s</w:t>
            </w:r>
            <w:r w:rsidRPr="0084766C">
              <w:t xml:space="preserve"> ist in Print auch bei Cornelsen kaufbar, wurde</w:t>
            </w:r>
            <w:r w:rsidR="004D52BC">
              <w:t xml:space="preserve"> in der </w:t>
            </w:r>
            <w:r w:rsidR="009B65FF">
              <w:t xml:space="preserve">2. </w:t>
            </w:r>
            <w:r w:rsidR="004D52BC">
              <w:t xml:space="preserve">Auflage </w:t>
            </w:r>
            <w:r w:rsidRPr="0084766C">
              <w:t xml:space="preserve">hier jedoch leicht weiterentwickelt. Zu dem Diagnose- und Fördermaterial sind auch Handreichungen verfügbar sowie Erklärvideos und Fortbildungsangebote, alles zu finden unter mathe-sicher-koennen.dzlm.de. </w:t>
            </w:r>
          </w:p>
        </w:tc>
      </w:tr>
    </w:tbl>
    <w:p w14:paraId="400CE224" w14:textId="0E9D7C56" w:rsidR="00C9163F" w:rsidRDefault="00C9163F" w:rsidP="00C9163F">
      <w:pPr>
        <w:sectPr w:rsidR="00C9163F" w:rsidSect="003079FB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7C358145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244ADD20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3AC91B73" w14:textId="3CFA5FA9" w:rsidR="00E0758C" w:rsidRPr="00E0758C" w:rsidRDefault="00E0758C" w:rsidP="00E0758C">
            <w:pPr>
              <w:spacing w:line="240" w:lineRule="auto"/>
            </w:pPr>
            <w:r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  <w:r w:rsidR="009675DF" w:rsidRPr="009675DF">
              <w:t>und die Zahl zu dem Bild</w:t>
            </w:r>
            <w:r w:rsidR="009675DF">
              <w:t>.</w:t>
            </w:r>
          </w:p>
          <w:p w14:paraId="502EDA0D" w14:textId="77777777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1E7D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569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115" w:type="dxa"/>
                </w:tcPr>
                <w:p w14:paraId="54886058" w14:textId="77777777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115" w:type="dxa"/>
                </w:tcPr>
                <w:p w14:paraId="29BAC979" w14:textId="4B69B5C5" w:rsidR="00E0758C" w:rsidRPr="00E0758C" w:rsidRDefault="00A53AC6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20192" behindDoc="0" locked="0" layoutInCell="1" allowOverlap="1" wp14:anchorId="3E5220D2" wp14:editId="5D351C6C">
                        <wp:simplePos x="0" y="0"/>
                        <wp:positionH relativeFrom="column">
                          <wp:posOffset>1199677</wp:posOffset>
                        </wp:positionH>
                        <wp:positionV relativeFrom="paragraph">
                          <wp:posOffset>91737</wp:posOffset>
                        </wp:positionV>
                        <wp:extent cx="373380" cy="382270"/>
                        <wp:effectExtent l="0" t="0" r="762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4960" behindDoc="0" locked="0" layoutInCell="1" allowOverlap="1" wp14:anchorId="2DCFBE2F" wp14:editId="519896BF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3936" behindDoc="0" locked="0" layoutInCell="1" allowOverlap="1" wp14:anchorId="1854AA57" wp14:editId="58C9D260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67A6B">
                    <w:rPr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0" locked="0" layoutInCell="1" allowOverlap="1" wp14:anchorId="0A4FCEF7" wp14:editId="64E310C2">
                            <wp:simplePos x="0" y="0"/>
                            <wp:positionH relativeFrom="column">
                              <wp:posOffset>1738842</wp:posOffset>
                            </wp:positionH>
                            <wp:positionV relativeFrom="paragraph">
                              <wp:posOffset>119944</wp:posOffset>
                            </wp:positionV>
                            <wp:extent cx="374015" cy="345511"/>
                            <wp:effectExtent l="0" t="0" r="6985" b="0"/>
                            <wp:wrapNone/>
                            <wp:docPr id="18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4015" cy="345372"/>
                                      <a:chOff x="0" y="139"/>
                                      <a:chExt cx="374015" cy="3453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2" name="Grafik 1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39"/>
                                        <a:ext cx="374015" cy="2689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17" name="Grafik 220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99156"/>
                                        <a:ext cx="305435" cy="46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A11BEA2" id="Gruppieren 18" o:spid="_x0000_s1026" style="position:absolute;margin-left:136.9pt;margin-top:9.45pt;width:29.45pt;height:27.2pt;z-index:251665920" coordorigin=",139" coordsize="374015,345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">
                            <v:shape id="Grafik 132" o:spid="_x0000_s1027" type="#_x0000_t75" style="position:absolute;top:139;width:374015;height:268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">
                              <v:imagedata r:id="rId17" o:title=""/>
                            </v:shape>
                            <v:shape id="Grafik 22017" o:spid="_x0000_s1028" type="#_x0000_t75" style="position:absolute;top:299156;width:305435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&#13;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E0758C" w:rsidRPr="00E0758C" w14:paraId="252649E7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2BB37DB6" w14:textId="77777777" w:rsidR="00E0758C" w:rsidRPr="00E0758C" w:rsidRDefault="00E0758C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1 164</w:t>
                  </w:r>
                </w:p>
              </w:tc>
              <w:tc>
                <w:tcPr>
                  <w:tcW w:w="5115" w:type="dxa"/>
                </w:tcPr>
                <w:p w14:paraId="1FEA8690" w14:textId="35F29D2E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0338F4D1" w14:textId="1A6A26C5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3B14B9BD" w14:textId="340A21C0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138C2B43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8EDDCEA" w14:textId="62775DEA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086</w:t>
                  </w:r>
                </w:p>
              </w:tc>
              <w:tc>
                <w:tcPr>
                  <w:tcW w:w="5115" w:type="dxa"/>
                </w:tcPr>
                <w:p w14:paraId="6840C71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8236FAA" w14:textId="01E5868B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227F9537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3055795B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364595F" w14:textId="2289F06F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003</w:t>
                  </w:r>
                </w:p>
              </w:tc>
              <w:tc>
                <w:tcPr>
                  <w:tcW w:w="5115" w:type="dxa"/>
                </w:tcPr>
                <w:p w14:paraId="3BC5558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C6FB301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0432EA5C" w14:textId="77777777" w:rsidR="00E0758C" w:rsidRPr="00E0758C" w:rsidRDefault="00E0758C" w:rsidP="00E0758C">
                  <w:pPr>
                    <w:widowControl w:val="0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115" w:type="dxa"/>
                </w:tcPr>
                <w:p w14:paraId="153B8E70" w14:textId="1FEE5433" w:rsidR="00A53AC6" w:rsidRPr="00E0758C" w:rsidRDefault="00A53AC6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216" behindDoc="0" locked="0" layoutInCell="1" allowOverlap="1" wp14:anchorId="1716169F" wp14:editId="59903A9E">
                        <wp:simplePos x="0" y="0"/>
                        <wp:positionH relativeFrom="column">
                          <wp:posOffset>1132980</wp:posOffset>
                        </wp:positionH>
                        <wp:positionV relativeFrom="paragraph">
                          <wp:posOffset>395419</wp:posOffset>
                        </wp:positionV>
                        <wp:extent cx="305435" cy="46345"/>
                        <wp:effectExtent l="0" t="0" r="0" b="0"/>
                        <wp:wrapNone/>
                        <wp:docPr id="1142081378" name="Grafik 11420813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17" name="Grafik 220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46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9168" behindDoc="0" locked="0" layoutInCell="1" allowOverlap="1" wp14:anchorId="3C5C7F9B" wp14:editId="08F2946F">
                        <wp:simplePos x="0" y="0"/>
                        <wp:positionH relativeFrom="column">
                          <wp:posOffset>616018</wp:posOffset>
                        </wp:positionH>
                        <wp:positionV relativeFrom="paragraph">
                          <wp:posOffset>13970</wp:posOffset>
                        </wp:positionV>
                        <wp:extent cx="373380" cy="382270"/>
                        <wp:effectExtent l="0" t="0" r="762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8144" behindDoc="0" locked="0" layoutInCell="1" allowOverlap="1" wp14:anchorId="6E57B7FA" wp14:editId="3A3E73F0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13970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z w:val="26"/>
                      <w:szCs w:val="26"/>
                    </w:rPr>
                    <w:t xml:space="preserve">                               </w:t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54868F57" w:rsidR="00E0758C" w:rsidRPr="00E0758C" w:rsidRDefault="00CB24D7" w:rsidP="00E0758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6816" behindDoc="0" locked="0" layoutInCell="1" allowOverlap="1" wp14:anchorId="4935E548" wp14:editId="65416B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2750820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3749B955" w:rsidR="00E0758C" w:rsidRPr="00E0758C" w:rsidRDefault="00E0758C" w:rsidP="00E0758C">
            <w:pPr>
              <w:spacing w:line="240" w:lineRule="auto"/>
            </w:pPr>
            <w:r w:rsidRPr="00E0758C">
              <w:t>Trage die Zahl in die Stellentafel ein und schreibe sie auf.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6D78672D" w:rsidR="00E0758C" w:rsidRPr="00E0758C" w:rsidRDefault="001E7D7B" w:rsidP="00E0758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8816" behindDoc="0" locked="0" layoutInCell="1" allowOverlap="1" wp14:anchorId="467FB2F7" wp14:editId="2B09F813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0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7933" y="19756"/>
                                        <a:ext cx="409575" cy="379730"/>
                                        <a:chOff x="0" y="0"/>
                                        <a:chExt cx="409575" cy="3797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33375"/>
                                          <a:ext cx="186690" cy="46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C1DDCD6" id="Gruppieren 34" o:spid="_x0000_s1026" style="position:absolute;margin-left:0;margin-top:3.6pt;width:163.6pt;height:33pt;z-index:251618816;mso-position-horizontal:left;mso-position-horizontal-relative:margin" coordsize="20775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">
                            <v:shape id="Grafik 140" o:spid="_x0000_s1027" type="#_x0000_t75" style="position:absolute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">
                              <v:imagedata r:id="rId23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">
                              <v:imagedata r:id="rId23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">
                              <v:imagedata r:id="rId23" o:title=""/>
                            </v:shape>
                            <v:group id="Gruppieren 28" o:spid="_x0000_s1030" style="position:absolute;left:16679;top:197;width:4096;height:3797" coordsize="409575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">
                                <v:imagedata r:id="rId24" o:title=""/>
                              </v:shape>
                              <v:shape id="Grafik 138" o:spid="_x0000_s1032" type="#_x0000_t75" style="position:absolute;top:333375;width:186690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">
                                <v:imagedata r:id="rId25" o:title="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53E37654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3024" behindDoc="0" locked="0" layoutInCell="1" allowOverlap="1" wp14:anchorId="333EE34D" wp14:editId="7690E925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6871236B" w:rsidR="00D461FB" w:rsidRDefault="004D52BC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4768" behindDoc="0" locked="0" layoutInCell="1" allowOverlap="1" wp14:anchorId="56CBA618" wp14:editId="5E7C652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192389F2" wp14:editId="387EC0ED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6970D090" wp14:editId="71BC1DA2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42720" behindDoc="0" locked="0" layoutInCell="1" allowOverlap="1" wp14:anchorId="6B46C14F" wp14:editId="280B8F12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9648" behindDoc="0" locked="0" layoutInCell="1" allowOverlap="1" wp14:anchorId="79412BEF" wp14:editId="21968F7E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185245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3F5FC0BB" w:rsidR="00C25A75" w:rsidRPr="004D52BC" w:rsidRDefault="004D52BC" w:rsidP="001E7D7B">
                  <w:pPr>
                    <w:rPr>
                      <w:noProof/>
                      <w:sz w:val="13"/>
                      <w:szCs w:val="13"/>
                    </w:rPr>
                  </w:pPr>
                  <w:r w:rsidRPr="004D52BC">
                    <w:rPr>
                      <w:noProof/>
                      <w:sz w:val="13"/>
                      <w:szCs w:val="13"/>
                    </w:rPr>
                    <w:drawing>
                      <wp:inline distT="0" distB="0" distL="0" distR="0" wp14:anchorId="5771AC96" wp14:editId="3EF6CA7D">
                        <wp:extent cx="131111" cy="45719"/>
                        <wp:effectExtent l="0" t="0" r="0" b="5715"/>
                        <wp:docPr id="1781193878" name="Grafik 178119387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C8CB88C-BAF0-C7D6-7109-2C222BD17D2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4">
                                  <a:extLst>
                                    <a:ext uri="{FF2B5EF4-FFF2-40B4-BE49-F238E27FC236}">
                                      <a16:creationId xmlns:a16="http://schemas.microsoft.com/office/drawing/2014/main" id="{5C8CB88C-BAF0-C7D6-7109-2C222BD17D2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29" t="2704" b="1"/>
                                <a:stretch/>
                              </pic:blipFill>
                              <pic:spPr>
                                <a:xfrm>
                                  <a:off x="0" y="0"/>
                                  <a:ext cx="131111" cy="4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050373" w14:textId="1C71F95A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309EA6B4" w:rsidR="00E0758C" w:rsidRPr="001E7D7B" w:rsidRDefault="001E7D7B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944" behindDoc="0" locked="0" layoutInCell="1" allowOverlap="1" wp14:anchorId="129B390B" wp14:editId="7606D0C5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47625</wp:posOffset>
                            </wp:positionV>
                            <wp:extent cx="1444061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44061" cy="493395"/>
                                      <a:chOff x="0" y="0"/>
                                      <a:chExt cx="1444061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" name="Grafik 1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95489" y="42333"/>
                                        <a:ext cx="327025" cy="46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35756" y="53622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CFB0DE3" id="Gruppieren 35" o:spid="_x0000_s1026" style="position:absolute;margin-left:0;margin-top:3.75pt;width:113.7pt;height:38.85pt;z-index:251666944;mso-position-horizontal:left;mso-position-horizontal-relative:margin" coordsize="14440,4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&#13;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">
                              <v:imagedata r:id="rId31" o:title=""/>
                            </v:shape>
                            <v:shape id="Grafik 157" o:spid="_x0000_s1028" type="#_x0000_t75" style="position:absolute;left:5954;top:423;width:3271;height: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">
                              <v:imagedata r:id="rId32" o:title=""/>
                            </v:shape>
                            <v:shape id="Grafik 22275" o:spid="_x0000_s1029" type="#_x0000_t75" style="position:absolute;left:10357;top:536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">
                              <v:imagedata r:id="rId23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5E42C75F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76D6EE09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223 kommen 3 Zehner dazu. Welche Zahl ist es jetzt? 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7D5D7A49" w:rsidR="00E0758C" w:rsidRPr="00E0758C" w:rsidRDefault="00CB24D7" w:rsidP="00E0758C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864" behindDoc="0" locked="0" layoutInCell="1" allowOverlap="1" wp14:anchorId="06294C2B" wp14:editId="19B967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-217170</wp:posOffset>
                  </wp:positionV>
                  <wp:extent cx="222885" cy="700405"/>
                  <wp:effectExtent l="0" t="0" r="5715" b="0"/>
                  <wp:wrapNone/>
                  <wp:docPr id="990795129" name="Grafik 99079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19D4506" w14:textId="77777777" w:rsidR="00C66483" w:rsidRDefault="00C66483">
      <w:pPr>
        <w:sectPr w:rsidR="00C66483" w:rsidSect="003079FB">
          <w:headerReference w:type="default" r:id="rId33"/>
          <w:footerReference w:type="default" r:id="rId3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1800"/>
        <w:gridCol w:w="6236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77777777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77777777" w:rsidR="00E0758C" w:rsidRPr="00911328" w:rsidRDefault="00E0758C" w:rsidP="00AC7674">
            <w:pPr>
              <w:pStyle w:val="berschrift2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77777777" w:rsidR="00E0758C" w:rsidRPr="00911328" w:rsidRDefault="00E0758C" w:rsidP="00AC7674">
            <w:pPr>
              <w:pStyle w:val="berschrift3"/>
            </w:pPr>
            <w:proofErr w:type="spellStart"/>
            <w:r w:rsidRPr="003C3680">
              <w:t>Einerwürfel</w:t>
            </w:r>
            <w:proofErr w:type="spellEnd"/>
            <w:r w:rsidRPr="003C3680">
              <w:t>, Zehnerstange, Hunderterplatte</w:t>
            </w:r>
          </w:p>
        </w:tc>
      </w:tr>
      <w:tr w:rsidR="00E0758C" w:rsidRPr="00E0758C" w14:paraId="24A2CC51" w14:textId="77777777" w:rsidTr="001F6D00">
        <w:tc>
          <w:tcPr>
            <w:tcW w:w="610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04ECA6BE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078" w:type="dxa"/>
            <w:gridSpan w:val="3"/>
          </w:tcPr>
          <w:p w14:paraId="652DD38E" w14:textId="77777777" w:rsidR="00E0758C" w:rsidRPr="00E0758C" w:rsidRDefault="00E0758C" w:rsidP="00AC7674">
            <w:r w:rsidRPr="00E0758C"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1127009A" wp14:editId="65DC1079">
                  <wp:simplePos x="0" y="0"/>
                  <wp:positionH relativeFrom="column">
                    <wp:posOffset>3708012</wp:posOffset>
                  </wp:positionH>
                  <wp:positionV relativeFrom="paragraph">
                    <wp:posOffset>-140031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58C">
              <w:t xml:space="preserve">Wie heißen die verschiedenen Teile </w:t>
            </w:r>
          </w:p>
          <w:p w14:paraId="2A19E4C0" w14:textId="321A523C" w:rsidR="00E0758C" w:rsidRPr="00E0758C" w:rsidRDefault="00E0758C" w:rsidP="00AC7674">
            <w:r w:rsidRPr="00E0758C">
              <w:t xml:space="preserve">bei dem Würfelmaterial? </w:t>
            </w:r>
            <w:r w:rsidR="001F6D00">
              <w:t>Warum heißen sie so?</w:t>
            </w:r>
          </w:p>
          <w:p w14:paraId="6B56BE20" w14:textId="17D8F8FF" w:rsidR="00E0758C" w:rsidRPr="00E0758C" w:rsidRDefault="00E0758C" w:rsidP="00AC7674"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1F6D00">
        <w:trPr>
          <w:trHeight w:val="404"/>
        </w:trPr>
        <w:tc>
          <w:tcPr>
            <w:tcW w:w="610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078" w:type="dxa"/>
            <w:gridSpan w:val="3"/>
          </w:tcPr>
          <w:p w14:paraId="13FC1780" w14:textId="6DDC3F70" w:rsidR="00E0758C" w:rsidRPr="00E0758C" w:rsidRDefault="00E0758C" w:rsidP="00AC7674">
            <w:r w:rsidRPr="00E0758C">
              <w:t xml:space="preserve">Wie viele </w:t>
            </w:r>
            <w:proofErr w:type="spellStart"/>
            <w:r w:rsidRPr="00E0758C">
              <w:t>Einerwürfel</w:t>
            </w:r>
            <w:proofErr w:type="spellEnd"/>
            <w:r w:rsidRPr="00E0758C">
              <w:t xml:space="preserve">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066298">
        <w:tc>
          <w:tcPr>
            <w:tcW w:w="610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07D83C56" wp14:editId="06BF523B">
                  <wp:extent cx="705600" cy="129600"/>
                  <wp:effectExtent l="0" t="0" r="0" b="381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600" cy="1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236" w:type="dxa"/>
            <w:vAlign w:val="center"/>
          </w:tcPr>
          <w:p w14:paraId="38BA752D" w14:textId="77777777" w:rsidR="00E0758C" w:rsidRPr="00E0758C" w:rsidRDefault="00E0758C" w:rsidP="00AC7674">
            <w:pPr>
              <w:pStyle w:val="Ausflltext"/>
            </w:pPr>
            <w:r w:rsidRPr="00E0758C">
              <w:t xml:space="preserve">Ich brauche ______________ </w:t>
            </w:r>
            <w:proofErr w:type="spellStart"/>
            <w:r w:rsidRPr="00E0758C">
              <w:t>Einerwürfel</w:t>
            </w:r>
            <w:proofErr w:type="spellEnd"/>
            <w:r w:rsidRPr="00E0758C">
              <w:t>.</w:t>
            </w:r>
          </w:p>
        </w:tc>
      </w:tr>
      <w:tr w:rsidR="00E0758C" w:rsidRPr="00E0758C" w14:paraId="17B51E14" w14:textId="77777777" w:rsidTr="001F6D00">
        <w:trPr>
          <w:trHeight w:val="319"/>
        </w:trPr>
        <w:tc>
          <w:tcPr>
            <w:tcW w:w="610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078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066298">
        <w:tc>
          <w:tcPr>
            <w:tcW w:w="610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74C2665D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236" w:type="dxa"/>
            <w:vAlign w:val="center"/>
          </w:tcPr>
          <w:p w14:paraId="1B313445" w14:textId="075CCA12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______________ </w:t>
            </w:r>
            <w:proofErr w:type="spellStart"/>
            <w:r w:rsidR="00E0758C" w:rsidRPr="007E35DA">
              <w:t>Einerwürfel</w:t>
            </w:r>
            <w:proofErr w:type="spellEnd"/>
            <w:r w:rsidR="00E0758C" w:rsidRPr="007E35DA">
              <w:t>.</w:t>
            </w:r>
          </w:p>
          <w:p w14:paraId="49AEF6C9" w14:textId="77777777" w:rsidR="00E0758C" w:rsidRPr="007E35DA" w:rsidRDefault="00E0758C" w:rsidP="007E35DA">
            <w:pPr>
              <w:pStyle w:val="Ausflltext"/>
            </w:pPr>
            <w:r w:rsidRPr="007E35DA">
              <w:t>Oder ich brauche ______________ Zehnerstangen.</w:t>
            </w:r>
          </w:p>
          <w:p w14:paraId="583E4DF1" w14:textId="77777777" w:rsidR="00E0758C" w:rsidRPr="00E0758C" w:rsidRDefault="00E0758C" w:rsidP="00E0758C"/>
        </w:tc>
      </w:tr>
      <w:tr w:rsidR="00E0758C" w:rsidRPr="00E0758C" w14:paraId="69551352" w14:textId="77777777" w:rsidTr="001F6D00">
        <w:trPr>
          <w:trHeight w:val="7097"/>
        </w:trPr>
        <w:tc>
          <w:tcPr>
            <w:tcW w:w="610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078" w:type="dxa"/>
            <w:gridSpan w:val="3"/>
          </w:tcPr>
          <w:p w14:paraId="14E79F79" w14:textId="2DBC6551" w:rsidR="00E0758C" w:rsidRPr="001F6D00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 aus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</w:p>
          <w:p w14:paraId="14DDB4AF" w14:textId="00F9321D" w:rsidR="00E0758C" w:rsidRDefault="00294B96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Finde verschiede</w:t>
            </w:r>
            <w:r w:rsidR="004D52BC" w:rsidRPr="001F6D00">
              <w:rPr>
                <w:color w:val="000000"/>
              </w:rPr>
              <w:t>n</w:t>
            </w:r>
            <w:r w:rsidRPr="001F6D00">
              <w:rPr>
                <w:color w:val="000000"/>
              </w:rPr>
              <w:t>en Möglichkeiten. Trag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</w:t>
            </w:r>
            <w:r w:rsidR="001F6D00">
              <w:rPr>
                <w:color w:val="000000"/>
              </w:rPr>
              <w:t xml:space="preserve">sie </w:t>
            </w:r>
            <w:r w:rsidRPr="001F6D00">
              <w:rPr>
                <w:color w:val="000000"/>
              </w:rPr>
              <w:t xml:space="preserve">in die Tabelle ein. </w:t>
            </w:r>
          </w:p>
          <w:p w14:paraId="62F112CF" w14:textId="116C41DB" w:rsidR="001F6D00" w:rsidRPr="001F6D00" w:rsidRDefault="001F6D00" w:rsidP="00AC7674">
            <w:pPr>
              <w:rPr>
                <w:color w:val="000000"/>
              </w:rPr>
            </w:pPr>
            <w:r>
              <w:rPr>
                <w:color w:val="000000"/>
              </w:rPr>
              <w:t>Was bedeutet die Aufgabe?</w:t>
            </w:r>
          </w:p>
          <w:p w14:paraId="10770A37" w14:textId="28A658F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28032" behindDoc="0" locked="0" layoutInCell="1" allowOverlap="1" wp14:anchorId="2D6AB2DF" wp14:editId="4670F229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154305</wp:posOffset>
                  </wp:positionV>
                  <wp:extent cx="1007745" cy="1019810"/>
                  <wp:effectExtent l="0" t="0" r="1905" b="889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00774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89"/>
            </w:tblGrid>
            <w:tr w:rsidR="00593427" w:rsidRPr="00E0758C" w14:paraId="7ABD9785" w14:textId="77777777" w:rsidTr="005934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758" w:type="dxa"/>
                  <w:vAlign w:val="center"/>
                </w:tcPr>
                <w:p w14:paraId="41CF946E" w14:textId="77777777" w:rsidR="00593427" w:rsidRPr="00E0758C" w:rsidRDefault="00593427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7E1F7E" w14:textId="77777777" w:rsidR="00593427" w:rsidRPr="00E0758C" w:rsidRDefault="00593427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14:paraId="32ACCC8B" w14:textId="77777777" w:rsidR="00593427" w:rsidRPr="00E0758C" w:rsidRDefault="00593427" w:rsidP="00F44094">
                  <w:pPr>
                    <w:rPr>
                      <w:noProof/>
                    </w:rPr>
                  </w:pPr>
                </w:p>
              </w:tc>
              <w:tc>
                <w:tcPr>
                  <w:tcW w:w="1489" w:type="dxa"/>
                  <w:vAlign w:val="center"/>
                </w:tcPr>
                <w:p w14:paraId="288B1551" w14:textId="0E3F6FB3" w:rsidR="00593427" w:rsidRPr="00E0758C" w:rsidRDefault="00593427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Aufgabe</w:t>
                  </w:r>
                </w:p>
              </w:tc>
            </w:tr>
            <w:tr w:rsidR="00593427" w:rsidRPr="00E0758C" w14:paraId="15C42902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58BE40AE" w14:textId="2A2FB1E9" w:rsidR="00593427" w:rsidRPr="004D52BC" w:rsidRDefault="00593427" w:rsidP="005D3530">
                  <w:pPr>
                    <w:pStyle w:val="SprechbaseBeschreibung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0EF793D2" w:rsidR="00593427" w:rsidRPr="004D52BC" w:rsidRDefault="00593427" w:rsidP="005D3530">
                  <w:pPr>
                    <w:pStyle w:val="SprechbaseBeschreibung"/>
                  </w:pPr>
                  <w:r w:rsidRPr="004D52BC">
                    <w:t>0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4FFADEB2" w14:textId="743B100A" w:rsidR="00593427" w:rsidRPr="004D52BC" w:rsidRDefault="00593427" w:rsidP="005D3530">
                  <w:pPr>
                    <w:pStyle w:val="SprechbaseBeschreibung"/>
                  </w:pPr>
                </w:p>
              </w:tc>
            </w:tr>
            <w:tr w:rsidR="000C648E" w:rsidRPr="00E0758C" w14:paraId="17A254C9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04CE0556" w:rsidR="000C648E" w:rsidRPr="004D52BC" w:rsidRDefault="000C648E" w:rsidP="005D3530">
                  <w:pPr>
                    <w:pStyle w:val="SprechbaseBeschreibung"/>
                  </w:pPr>
                  <w:r w:rsidRPr="004D52BC"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3F9C7AD4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7120EFF4" w14:textId="60AEED8B" w:rsidR="000C648E" w:rsidRPr="004D52BC" w:rsidRDefault="000C648E" w:rsidP="005D3530">
                  <w:pPr>
                    <w:pStyle w:val="SprechbaseBeschreibung"/>
                  </w:pPr>
                </w:p>
              </w:tc>
            </w:tr>
            <w:tr w:rsidR="000C648E" w:rsidRPr="00E0758C" w14:paraId="4DCFE363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11D259E8" w14:textId="6EAF7068" w:rsidR="000C648E" w:rsidRPr="004D52BC" w:rsidRDefault="000C648E" w:rsidP="005D3530">
                  <w:pPr>
                    <w:pStyle w:val="SprechbaseBeschreibung"/>
                  </w:pPr>
                  <w:r w:rsidRPr="004D52BC">
                    <w:t>100 + 0</w:t>
                  </w:r>
                </w:p>
              </w:tc>
            </w:tr>
            <w:tr w:rsidR="000C648E" w:rsidRPr="00E0758C" w14:paraId="3D5A98AB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5B784083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  <w:r w:rsidRPr="004D52BC"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7320689F" w14:textId="6BB2B5B1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106832C3" w14:textId="77777777" w:rsidTr="00593427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69720914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6D33B1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C21DE0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nil"/>
                  </w:tcBorders>
                  <w:vAlign w:val="center"/>
                </w:tcPr>
                <w:p w14:paraId="008F316F" w14:textId="608FEA71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1F6D00" w:rsidRPr="00E0758C" w14:paraId="1139F910" w14:textId="77777777" w:rsidTr="001F6D00">
        <w:tc>
          <w:tcPr>
            <w:tcW w:w="610" w:type="dxa"/>
          </w:tcPr>
          <w:p w14:paraId="0C76550E" w14:textId="77777777" w:rsidR="001F6D00" w:rsidRPr="00E0758C" w:rsidRDefault="001F6D0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32A9A95E" w14:textId="77777777" w:rsidR="001F6D00" w:rsidRPr="00E0758C" w:rsidRDefault="001F6D00" w:rsidP="00AC7674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31D3463A" w14:textId="77777777" w:rsidR="001F6D00" w:rsidRPr="001F6D00" w:rsidRDefault="001F6D00" w:rsidP="00AC7674">
            <w:pPr>
              <w:rPr>
                <w:color w:val="000000"/>
              </w:rPr>
            </w:pPr>
          </w:p>
        </w:tc>
      </w:tr>
      <w:tr w:rsidR="00E0758C" w:rsidRPr="00E0758C" w14:paraId="1F52D226" w14:textId="77777777" w:rsidTr="001F6D00">
        <w:tc>
          <w:tcPr>
            <w:tcW w:w="610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58D1CB44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078" w:type="dxa"/>
            <w:gridSpan w:val="3"/>
          </w:tcPr>
          <w:p w14:paraId="5D5C2C0D" w14:textId="65234679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20B86735" w:rsidR="001F6D00" w:rsidRDefault="001F6D00" w:rsidP="001F6D00">
            <w:pPr>
              <w:pStyle w:val="Listenabsatz"/>
            </w:pPr>
            <w:r>
              <w:t>Sind es wirklich immer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2D048250" w:rsidR="00E0758C" w:rsidRPr="001F6D00" w:rsidRDefault="004D52BC" w:rsidP="001F6D00">
            <w:pPr>
              <w:pStyle w:val="Listenabsatz"/>
            </w:pPr>
            <w:r w:rsidRPr="001F6D00">
              <w:t xml:space="preserve">Wie 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Pr="001F6D00">
              <w:t>?</w:t>
            </w:r>
          </w:p>
        </w:tc>
      </w:tr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lastRenderedPageBreak/>
              <w:t>1.2</w:t>
            </w:r>
          </w:p>
        </w:tc>
        <w:tc>
          <w:tcPr>
            <w:tcW w:w="8461" w:type="dxa"/>
            <w:gridSpan w:val="4"/>
          </w:tcPr>
          <w:p w14:paraId="58AD1185" w14:textId="6172B37B" w:rsidR="00BE1EF5" w:rsidRPr="00230A99" w:rsidRDefault="00BE1EF5" w:rsidP="00146F2A">
            <w:pPr>
              <w:pStyle w:val="berschrift3"/>
            </w:pPr>
            <w:r w:rsidRPr="00230A99">
              <w:t>Tausenderwürfel zerlegen</w:t>
            </w:r>
          </w:p>
        </w:tc>
      </w:tr>
      <w:tr w:rsidR="004E5F18" w14:paraId="525B8A68" w14:textId="77777777" w:rsidTr="00B94F2C">
        <w:trPr>
          <w:trHeight w:val="344"/>
        </w:trPr>
        <w:tc>
          <w:tcPr>
            <w:tcW w:w="610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55239D6F" w14:textId="62A0942F" w:rsidR="004E5F18" w:rsidRDefault="004E5F18" w:rsidP="00B94F2C"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066298">
        <w:trPr>
          <w:trHeight w:val="1061"/>
        </w:trPr>
        <w:tc>
          <w:tcPr>
            <w:tcW w:w="610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800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65C665BD">
                  <wp:extent cx="644000" cy="667026"/>
                  <wp:effectExtent l="0" t="0" r="3810" b="635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93" cy="69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43C0E56E" w14:textId="51A8FA94" w:rsidR="00E57476" w:rsidRPr="007E35DA" w:rsidRDefault="00E57476" w:rsidP="00E57476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Pr="007E35DA">
              <w:t xml:space="preserve">Ich brauche ______________ </w:t>
            </w:r>
            <w:proofErr w:type="spellStart"/>
            <w:r w:rsidRPr="007E35DA">
              <w:t>Einerwürfel</w:t>
            </w:r>
            <w:proofErr w:type="spellEnd"/>
            <w:r w:rsidRPr="007E35DA">
              <w:t>.</w:t>
            </w:r>
          </w:p>
          <w:p w14:paraId="064A1281" w14:textId="77777777" w:rsidR="004D52BC" w:rsidRDefault="004D52BC" w:rsidP="004D52BC">
            <w:pPr>
              <w:pStyle w:val="Ausflltext"/>
            </w:pPr>
            <w:r>
              <w:t>Oder ich brauche</w:t>
            </w:r>
            <w:r w:rsidRPr="00D53CEA">
              <w:t xml:space="preserve"> </w:t>
            </w:r>
            <w:r>
              <w:t>______________ Hunderterplatten.</w:t>
            </w:r>
          </w:p>
          <w:p w14:paraId="2ED35878" w14:textId="31ADA4B7" w:rsidR="003908B0" w:rsidRDefault="00E57476" w:rsidP="004D52BC">
            <w:pPr>
              <w:pStyle w:val="Ausflltext"/>
            </w:pPr>
            <w:r w:rsidRPr="007E35DA">
              <w:t>Oder ich brauche ______________ Zehnerstangen.</w:t>
            </w:r>
          </w:p>
        </w:tc>
      </w:tr>
      <w:tr w:rsidR="004E5F18" w14:paraId="069E100D" w14:textId="77777777" w:rsidTr="00132A72">
        <w:trPr>
          <w:trHeight w:val="5953"/>
        </w:trPr>
        <w:tc>
          <w:tcPr>
            <w:tcW w:w="610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C064965" w14:textId="12A7D932" w:rsidR="00294B96" w:rsidRDefault="008C1C05" w:rsidP="00E14506">
            <w:r>
              <w:t xml:space="preserve">Rico hat </w:t>
            </w:r>
            <w:r w:rsidR="0025263D">
              <w:t xml:space="preserve">drei Möglichkeiten gefunden, </w:t>
            </w:r>
            <w:r w:rsidR="001F6D00">
              <w:t xml:space="preserve">den </w:t>
            </w:r>
            <w:r>
              <w:t xml:space="preserve">Tausenderwürfel </w:t>
            </w:r>
            <w:r w:rsidR="0025263D">
              <w:t>zu</w:t>
            </w:r>
            <w:r w:rsidR="001F6D00">
              <w:t xml:space="preserve"> </w:t>
            </w:r>
            <w:r>
              <w:t>bau</w:t>
            </w:r>
            <w:r w:rsidR="0025263D">
              <w:t>en</w:t>
            </w:r>
            <w:r>
              <w:t xml:space="preserve">. </w:t>
            </w:r>
          </w:p>
          <w:p w14:paraId="24895CAE" w14:textId="48471756" w:rsidR="00294B96" w:rsidRDefault="00593427" w:rsidP="001F6D00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549184" behindDoc="0" locked="0" layoutInCell="1" allowOverlap="1" wp14:anchorId="3E3CD2E6" wp14:editId="0B30D13C">
                  <wp:simplePos x="0" y="0"/>
                  <wp:positionH relativeFrom="column">
                    <wp:posOffset>4290204</wp:posOffset>
                  </wp:positionH>
                  <wp:positionV relativeFrom="paragraph">
                    <wp:posOffset>58240</wp:posOffset>
                  </wp:positionV>
                  <wp:extent cx="1007745" cy="842841"/>
                  <wp:effectExtent l="0" t="0" r="1905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C05">
              <w:t>Bau</w:t>
            </w:r>
            <w:r w:rsidR="009675DF">
              <w:t>e</w:t>
            </w:r>
            <w:r w:rsidR="008C1C05">
              <w:t xml:space="preserve"> </w:t>
            </w:r>
            <w:r w:rsidR="0025263D">
              <w:t xml:space="preserve">die drei Möglichkeiten </w:t>
            </w:r>
            <w:r w:rsidR="008C1C05">
              <w:t xml:space="preserve">nach. </w:t>
            </w:r>
          </w:p>
          <w:p w14:paraId="6D951090" w14:textId="0FABC989" w:rsidR="00294B96" w:rsidRDefault="00294B96" w:rsidP="001F6D00">
            <w:pPr>
              <w:pStyle w:val="Listenabsatz"/>
            </w:pPr>
            <w:r>
              <w:t>Ergänz</w:t>
            </w:r>
            <w:r w:rsidR="009675DF">
              <w:t>e</w:t>
            </w:r>
            <w:r>
              <w:t xml:space="preserve"> die fehlenden Zahlen in der Tabelle. </w:t>
            </w:r>
          </w:p>
          <w:p w14:paraId="310E4CB5" w14:textId="64BECA5F" w:rsidR="00E14506" w:rsidRDefault="00294B96" w:rsidP="001F6D00">
            <w:pPr>
              <w:pStyle w:val="Listenabsatz"/>
            </w:pPr>
            <w:r>
              <w:t>Such</w:t>
            </w:r>
            <w:r w:rsidR="009675DF">
              <w:t>e</w:t>
            </w:r>
            <w:r>
              <w:t xml:space="preserve"> weitere Möglichkeiten und trag</w:t>
            </w:r>
            <w:r w:rsidR="009675DF">
              <w:t>e</w:t>
            </w:r>
            <w:r>
              <w:t xml:space="preserve"> sie in die Tabelle ein. </w:t>
            </w:r>
          </w:p>
          <w:p w14:paraId="509059B9" w14:textId="7D738BC6" w:rsidR="004E5F18" w:rsidRDefault="004E5F18" w:rsidP="00E14506"/>
          <w:tbl>
            <w:tblPr>
              <w:tblStyle w:val="MSKTabelle"/>
              <w:tblW w:w="6804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425"/>
              <w:gridCol w:w="2697"/>
            </w:tblGrid>
            <w:tr w:rsidR="00593427" w14:paraId="76AE5553" w14:textId="77777777" w:rsidTr="005934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593427" w:rsidRPr="00230A99" w:rsidRDefault="00593427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593427" w:rsidRPr="00230A99" w:rsidRDefault="00593427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425" w:type="dxa"/>
                  <w:tcBorders>
                    <w:right w:val="nil"/>
                  </w:tcBorders>
                  <w:shd w:val="clear" w:color="auto" w:fill="auto"/>
                </w:tcPr>
                <w:p w14:paraId="0E5272B4" w14:textId="77777777" w:rsidR="00593427" w:rsidRPr="00230A99" w:rsidRDefault="00593427" w:rsidP="00230A99">
                  <w:pPr>
                    <w:rPr>
                      <w:noProof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656534FA" w14:textId="638BCB29" w:rsidR="00593427" w:rsidRPr="00230A99" w:rsidRDefault="00593427" w:rsidP="00230A99">
                  <w:pPr>
                    <w:rPr>
                      <w:noProof/>
                    </w:rPr>
                  </w:pPr>
                  <w:r w:rsidRPr="00230A99">
                    <w:rPr>
                      <w:noProof/>
                    </w:rPr>
                    <w:t>Aufgabe</w:t>
                  </w:r>
                </w:p>
              </w:tc>
            </w:tr>
            <w:tr w:rsidR="000C648E" w14:paraId="03D8EC57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0C648E" w:rsidRPr="00F73335" w:rsidRDefault="000C648E" w:rsidP="005D3530">
                  <w:pPr>
                    <w:pStyle w:val="SprechbaseBeschreibung"/>
                  </w:pPr>
                  <w:r w:rsidRPr="001F6D00"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0C648E" w:rsidRPr="00F73335" w:rsidRDefault="000C648E" w:rsidP="005D3530">
                  <w:pPr>
                    <w:pStyle w:val="SprechbaseBeschreibung"/>
                  </w:pPr>
                  <w:r w:rsidRPr="001F6D00">
                    <w:t>10</w:t>
                  </w: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09387AFA" w14:textId="77777777" w:rsidR="000C648E" w:rsidRPr="00F73335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3201A30D" w14:textId="7DF98A3B" w:rsidR="000C648E" w:rsidRPr="00F73335" w:rsidRDefault="000C648E" w:rsidP="005D3530">
                  <w:pPr>
                    <w:pStyle w:val="SprechbaseBeschreibung"/>
                  </w:pPr>
                  <w:r w:rsidRPr="001F6D00">
                    <w:t>900 + 100</w:t>
                  </w:r>
                </w:p>
              </w:tc>
            </w:tr>
            <w:tr w:rsidR="000C648E" w14:paraId="482A5AE0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33EF6514" w14:textId="7B8E1049" w:rsidR="000C648E" w:rsidRPr="001F6D00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843" w:type="dxa"/>
                </w:tcPr>
                <w:p w14:paraId="02056ED6" w14:textId="1413ABBF" w:rsidR="000C648E" w:rsidRPr="001F6D00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639585AD" w14:textId="77777777" w:rsidR="000C648E" w:rsidRPr="001F6D00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2579AE8F" w14:textId="51B06F2A" w:rsidR="000C648E" w:rsidRPr="001F6D00" w:rsidRDefault="000C648E" w:rsidP="005D3530">
                  <w:pPr>
                    <w:pStyle w:val="SprechbaseBeschreibung"/>
                  </w:pPr>
                  <w:r w:rsidRPr="001F6D00">
                    <w:t>200 + 800</w:t>
                  </w:r>
                </w:p>
              </w:tc>
            </w:tr>
            <w:tr w:rsidR="000C648E" w14:paraId="159D6AFD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0C648E" w:rsidRPr="001F6D00" w:rsidRDefault="000C648E" w:rsidP="009675DF">
                  <w:pPr>
                    <w:jc w:val="center"/>
                    <w:rPr>
                      <w:noProof/>
                      <w:color w:val="0070C0"/>
                    </w:rPr>
                  </w:pPr>
                  <w:r w:rsidRPr="001F6D00">
                    <w:rPr>
                      <w:noProof/>
                      <w:color w:val="0070C0"/>
                    </w:rPr>
                    <w:t>40</w:t>
                  </w: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0BE66232" w14:textId="77777777" w:rsidR="000C648E" w:rsidRPr="001F6D00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544C7E7D" w14:textId="78A5819C" w:rsidR="000C648E" w:rsidRPr="001F6D00" w:rsidRDefault="000C648E" w:rsidP="005D3530">
                  <w:pPr>
                    <w:pStyle w:val="SprechbaseBeschreibung"/>
                  </w:pPr>
                </w:p>
              </w:tc>
            </w:tr>
            <w:tr w:rsidR="000C648E" w14:paraId="0D733971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7B93F48B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1BE3CE6F" w14:textId="2051C233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4073A938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0C648E" w:rsidRPr="001F6D00" w:rsidRDefault="000C648E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477ADC54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21DD4382" w14:textId="7619666A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72DD89BB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340E4762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36C30682" w14:textId="4F636B0A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45B9704F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6CB3891E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1B73D4DA" w14:textId="22D551E5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253D0E26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235082FD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43E78DF0" w14:textId="3EA03650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6F2094C8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0C648E" w:rsidRPr="001F6D00" w:rsidRDefault="000C648E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2D5DA4B1" w14:textId="77777777" w:rsidR="000C648E" w:rsidRPr="001F6D00" w:rsidRDefault="000C648E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0D5E20E4" w14:textId="62BDFB46" w:rsidR="000C648E" w:rsidRPr="001F6D00" w:rsidRDefault="000C648E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0C648E" w14:paraId="4E7604DB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6A8AD9A8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043A5FB3" w14:textId="7C83E23B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</w:tr>
            <w:tr w:rsidR="000C648E" w14:paraId="1A30CF4A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30ED1FB7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2ABFC68D" w14:textId="6BCCF558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</w:tr>
            <w:tr w:rsidR="000C648E" w14:paraId="4AF90A6F" w14:textId="77777777" w:rsidTr="00593427">
              <w:trPr>
                <w:trHeight w:val="340"/>
              </w:trPr>
              <w:tc>
                <w:tcPr>
                  <w:tcW w:w="1839" w:type="dxa"/>
                </w:tcPr>
                <w:p w14:paraId="4076663C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93CEB68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425" w:type="dxa"/>
                  <w:tcBorders>
                    <w:right w:val="nil"/>
                  </w:tcBorders>
                </w:tcPr>
                <w:p w14:paraId="0B1B43E6" w14:textId="77777777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697" w:type="dxa"/>
                  <w:tcBorders>
                    <w:left w:val="nil"/>
                    <w:right w:val="nil"/>
                  </w:tcBorders>
                </w:tcPr>
                <w:p w14:paraId="511FC5EE" w14:textId="13E674CB" w:rsidR="000C648E" w:rsidRPr="00F73335" w:rsidRDefault="000C648E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593427">
        <w:trPr>
          <w:trHeight w:hRule="exact" w:val="113"/>
        </w:trPr>
        <w:tc>
          <w:tcPr>
            <w:tcW w:w="610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78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066298">
        <w:tc>
          <w:tcPr>
            <w:tcW w:w="610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378C89E1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1E69DD3" w14:textId="27DFA315" w:rsidR="004E5F18" w:rsidRPr="00230A99" w:rsidRDefault="001531AB" w:rsidP="00230A99">
            <w:pPr>
              <w:pStyle w:val="Nummerierung"/>
            </w:pPr>
            <w:r>
              <w:t>d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2CF8883B" w14:textId="6D07C5B2" w:rsidR="00066298" w:rsidRDefault="00066298" w:rsidP="00066298">
            <w:pPr>
              <w:pStyle w:val="Listenabsatz"/>
            </w:pPr>
            <w:r>
              <w:t>Sind es wirklich immer 1000?</w:t>
            </w:r>
          </w:p>
          <w:p w14:paraId="01C1B04C" w14:textId="77777777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1000</w:t>
            </w:r>
            <w:r w:rsidRPr="001F6D00">
              <w:t xml:space="preserve"> gefunden? </w:t>
            </w:r>
          </w:p>
          <w:p w14:paraId="56C0C720" w14:textId="39105C33" w:rsidR="00563011" w:rsidRDefault="00066298" w:rsidP="00066298">
            <w:pPr>
              <w:pStyle w:val="Listenabsatz"/>
            </w:pPr>
            <w:r>
              <w:t>Wie 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>
              <w:t xml:space="preserve">? </w:t>
            </w:r>
          </w:p>
          <w:p w14:paraId="7B74928F" w14:textId="77777777" w:rsidR="00563011" w:rsidRPr="008026EF" w:rsidRDefault="00563011" w:rsidP="00066298"/>
        </w:tc>
      </w:tr>
      <w:tr w:rsidR="00563011" w14:paraId="2DFD076C" w14:textId="77777777" w:rsidTr="00066298">
        <w:tc>
          <w:tcPr>
            <w:tcW w:w="610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227320CC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0DDA747" w14:textId="27B3B21C" w:rsidR="00563011" w:rsidRPr="00230A99" w:rsidRDefault="001531AB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</w:tc>
        <w:tc>
          <w:tcPr>
            <w:tcW w:w="8078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7BCC52CF" w:rsidR="00E008F0" w:rsidRDefault="0025263D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5008" behindDoc="0" locked="0" layoutInCell="1" allowOverlap="1" wp14:anchorId="6EF8A314" wp14:editId="7D47A49F">
                      <wp:simplePos x="0" y="0"/>
                      <wp:positionH relativeFrom="column">
                        <wp:posOffset>-60642</wp:posOffset>
                      </wp:positionH>
                      <wp:positionV relativeFrom="paragraph">
                        <wp:posOffset>171697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4.75pt;margin-top:13.5pt;width:43.1pt;height:54.7pt;z-index:251755008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24gYmAMAAHg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oQ1wrYsnxGc1MoWO5wxbCnhxR51f&#13;&#10;UYupgU1MQv8Vn1JqPKJbKSGVtj9+tx/0kTGcJmSPKTRP3H9bGtqU/KyQyzCyOsF2wroT1La+1qgu&#13;&#10;pAXeRBEXrJedWKIWv2NALsIrOKKK4a154jvx2jezEAOW8cUiKjXd7k7dG/TILIIU0H44fKfWtEz1&#13;&#10;SNQX3bGF5vScsI1uSKjSi63XpYhsDoA2KLY4g7lRiuMN0tn8/HUdtU7/MFz9B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LQR3g5AAAAA0BAAAPAAAAZHJzL2Rvd25y&#13;&#10;ZXYueG1sTI9Pb4JAEMXvTfodNtOkN13QCi2yGGP/nEyTahPjbYQRiOwuYVfAb9/pqb1MMnlv3rxf&#13;&#10;uhp1I3rqXG2NgnAagCCT26I2pYLv/fvkGYTzaApsrCEFN3Kwyu7vUkwKO5gv6ne+FBxiXIIKKu/b&#13;&#10;REqXV6TRTW1LhrWz7TR6XrtSFh0OHK4bOQuCSGqsDX+osKVNRflld9UKPgYc1vPwrd9ezpvbcb/4&#13;&#10;PGxDUurxYXxd8lgvQXga/d8F/DJwf8i42MleTeFEo2DysmCnglnMXKzHUQzixL559AQyS+V/iuw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"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4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>
              <w:t xml:space="preserve"> Erklärt.</w:t>
            </w:r>
          </w:p>
          <w:p w14:paraId="4672B454" w14:textId="63B30C32" w:rsidR="00E008F0" w:rsidRDefault="00B94F2C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BA14693" wp14:editId="187777DF">
                      <wp:simplePos x="0" y="0"/>
                      <wp:positionH relativeFrom="column">
                        <wp:posOffset>3234371</wp:posOffset>
                      </wp:positionH>
                      <wp:positionV relativeFrom="paragraph">
                        <wp:posOffset>88819</wp:posOffset>
                      </wp:positionV>
                      <wp:extent cx="1896552" cy="4320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552" cy="4320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12BD07E9" w:rsidR="00E008F0" w:rsidRPr="00066298" w:rsidRDefault="00E008F0" w:rsidP="00066298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hab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Hunderterplatten in </w:t>
                                  </w:r>
                                  <w:r w:rsidR="009675D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20 Zehnerstangen eingetauscht.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29" type="#_x0000_t62" style="position:absolute;margin-left:254.65pt;margin-top:7pt;width:149.35pt;height:3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" adj="-3620,8691" filled="f" strokecolor="#bfbfbf [2412]" strokeweight="1pt">
                      <v:textbox inset="2mm,0,1mm,0">
                        <w:txbxContent>
                          <w:p w14:paraId="7FD870B0" w14:textId="12BD07E9" w:rsidR="00E008F0" w:rsidRPr="00066298" w:rsidRDefault="00E008F0" w:rsidP="0006629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hab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Hunderterplatten in </w:t>
                            </w:r>
                            <w:r w:rsidR="009675D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 Zehnerstangen eingetauscht.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23AEF6AE" wp14:editId="4083729B">
                      <wp:simplePos x="0" y="0"/>
                      <wp:positionH relativeFrom="column">
                        <wp:posOffset>2460117</wp:posOffset>
                      </wp:positionH>
                      <wp:positionV relativeFrom="paragraph">
                        <wp:posOffset>59140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30" style="position:absolute;margin-left:193.7pt;margin-top:4.65pt;width:50.85pt;height:56.9pt;z-index:2517570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P3tTlg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OgG10+IU6rkTGMFGfYSiB9d9T5NbWY&#13;&#10;HtjERPSf8amkxlu6kxJSa/v9V/tBH5nDaUIOmEaLxH3b0dCu5EeFnIbR1Qu2Fza9oHbNtUaVoT7h&#13;&#10;TRRxwXrZixVq8isG5TK8giOqGN5aJL4Xr307EzFoGV8uo1Lb9e7UvUGvzCJWgYwPx6/Umo6xHvn6&#13;&#10;pHvW0IKeE7fVDaArvdx5XYnI6oBri2IHNxgcpTjmIJ3N0Z/XUev5H4erHwA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">
                      <v:shape id="Grafik 6" o:spid="_x0000_s103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7" o:title="" chromakey="white"/>
                      </v:shape>
                      <v:shape id="_x0000_s103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3D359FB" wp14:editId="304D16FB">
                      <wp:simplePos x="0" y="0"/>
                      <wp:positionH relativeFrom="column">
                        <wp:posOffset>650256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1.2pt;margin-top:9.9pt;width:138pt;height:3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&#13;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1D0AD617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1D2D366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066298">
        <w:tc>
          <w:tcPr>
            <w:tcW w:w="610" w:type="dxa"/>
          </w:tcPr>
          <w:p w14:paraId="35807130" w14:textId="77777777" w:rsidR="003D6C2F" w:rsidRDefault="003D6C2F" w:rsidP="00563011">
            <w:pPr>
              <w:spacing w:line="240" w:lineRule="atLeast"/>
            </w:pPr>
          </w:p>
          <w:p w14:paraId="49D2A977" w14:textId="355FAC19" w:rsidR="00563011" w:rsidRDefault="00563011" w:rsidP="00563011">
            <w:pPr>
              <w:spacing w:line="240" w:lineRule="atLeast"/>
            </w:pPr>
          </w:p>
          <w:p w14:paraId="153B80A8" w14:textId="2FC1B2B0" w:rsidR="003D6C2F" w:rsidRDefault="009675D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F0CF8C" wp14:editId="1556FDE3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</w:tcPr>
          <w:p w14:paraId="6079F656" w14:textId="430CA4D4" w:rsidR="00563011" w:rsidRDefault="001531AB" w:rsidP="00230A99">
            <w:pPr>
              <w:pStyle w:val="Nummerierung"/>
            </w:pPr>
            <w:r>
              <w:t>f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9114FE6" w14:textId="7A0506A0" w:rsidR="00563011" w:rsidRDefault="0025263D" w:rsidP="001531AB">
            <w:r>
              <w:t>Überleg</w:t>
            </w:r>
            <w:r w:rsidR="009675DF">
              <w:t>e</w:t>
            </w:r>
            <w:r>
              <w:t xml:space="preserve"> und erklär</w:t>
            </w:r>
            <w:r w:rsidR="009675DF">
              <w:t>e</w:t>
            </w:r>
            <w:r>
              <w:t xml:space="preserve">: Kann </w:t>
            </w:r>
            <w:r w:rsidR="00E008F0">
              <w:t>man 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2DDC2688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54F47422" w14:textId="71BEF35D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</w:p>
          <w:p w14:paraId="6AEFFCCC" w14:textId="458B2D52" w:rsidR="00F520EE" w:rsidRDefault="0025263D" w:rsidP="003D6C2F">
            <w:r>
              <w:t xml:space="preserve">Zeigt </w:t>
            </w:r>
            <w:r w:rsidR="00A611F5">
              <w:t xml:space="preserve">mit dem Material, wie du </w:t>
            </w:r>
            <w:r>
              <w:t xml:space="preserve">die </w:t>
            </w:r>
            <w:r w:rsidR="00A611F5">
              <w:t>Tausenderwürfel bauen k</w:t>
            </w:r>
            <w:r w:rsidR="00593427">
              <w:t>önntest</w:t>
            </w:r>
            <w:r w:rsidR="00A611F5">
              <w:t xml:space="preserve">. </w:t>
            </w:r>
          </w:p>
        </w:tc>
      </w:tr>
      <w:tr w:rsidR="00B94F2C" w14:paraId="584568B0" w14:textId="77777777" w:rsidTr="00066298">
        <w:tc>
          <w:tcPr>
            <w:tcW w:w="610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4B7AA5B" w14:textId="7A53D11F" w:rsidR="00B94F2C" w:rsidRDefault="00B94F2C" w:rsidP="00230A99">
            <w:pPr>
              <w:pStyle w:val="Nummerierung"/>
            </w:pPr>
            <w:r>
              <w:t>g)</w:t>
            </w:r>
          </w:p>
        </w:tc>
        <w:tc>
          <w:tcPr>
            <w:tcW w:w="8078" w:type="dxa"/>
            <w:gridSpan w:val="3"/>
          </w:tcPr>
          <w:p w14:paraId="6134EA5B" w14:textId="06748CC4" w:rsidR="00593427" w:rsidRDefault="00B94F2C" w:rsidP="00B94F2C">
            <w:r>
              <w:t>Stellt euch gegenseitig Aufgaben</w:t>
            </w:r>
            <w:r w:rsidR="001C691E">
              <w:t xml:space="preserve"> zu Zahlen bis 1000</w:t>
            </w:r>
            <w:r>
              <w:t xml:space="preserve">: </w:t>
            </w:r>
          </w:p>
          <w:p w14:paraId="60A5B41F" w14:textId="07568A45" w:rsidR="00593427" w:rsidRDefault="00B94F2C" w:rsidP="00593427">
            <w:pPr>
              <w:pStyle w:val="Listenabsatz"/>
            </w:pPr>
            <w:r>
              <w:t xml:space="preserve">Eine Person legte eine Zahl mit 5 </w:t>
            </w:r>
            <w:r w:rsidR="001C691E">
              <w:t>Würfelteilen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489E801A" w:rsidR="00B94F2C" w:rsidRDefault="00B94F2C" w:rsidP="00593427">
            <w:r>
              <w:t>Welche Zahlen lassen sich mit 5 Teilen nicht legen?</w:t>
            </w:r>
          </w:p>
        </w:tc>
      </w:tr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4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5C24F6">
        <w:trPr>
          <w:trHeight w:val="1765"/>
        </w:trPr>
        <w:tc>
          <w:tcPr>
            <w:tcW w:w="610" w:type="dxa"/>
          </w:tcPr>
          <w:p w14:paraId="6FF0F3AA" w14:textId="6C815056" w:rsidR="00596FF7" w:rsidRDefault="00596FF7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4"/>
          </w:tcPr>
          <w:p w14:paraId="1EE6137C" w14:textId="2F6E32F5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1F174520" wp14:editId="7E83FDCA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06F56396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4" style="position:absolute;margin-left:304.55pt;margin-top:18pt;width:117.7pt;height:51.15pt;z-index:251668992" coordsize="14953,6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">
                      <v:shape id="Textfeld 472" o:spid="_x0000_s1035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06F56396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3" o:spid="_x0000_s1036" type="#_x0000_t75" style="position:absolute;left:8958;top:464;width:5334;height:5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">
                        <v:imagedata r:id="rId50" o:title=""/>
                      </v:shape>
                      <v:shape id="Grafik 22285" o:spid="_x0000_s1037" type="#_x0000_t75" style="position:absolute;left:510;top:510;width:5410;height:5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">
                        <v:imagedata r:id="rId51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65AC252C" wp14:editId="28AC21B3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668A409" w:rsidR="001E7D7B" w:rsidRDefault="001E7D7B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8" style="position:absolute;margin-left:181.75pt;margin-top:18pt;width:117.7pt;height:51.15pt;z-index:251671040" coordsize="14953,650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">
                      <v:shape id="Textfeld 477" o:spid="_x0000_s1039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668A409" w:rsidR="001E7D7B" w:rsidRDefault="001E7D7B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80" o:spid="_x0000_s1040" type="#_x0000_t75" style="position:absolute;left:9376;top:1021;width:4362;height:4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">
                        <v:imagedata r:id="rId54" o:title=""/>
                      </v:shape>
                      <v:shape id="Grafik 22308" o:spid="_x0000_s1041" type="#_x0000_t75" style="position:absolute;left:324;top:1067;width:5677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">
                        <v:imagedata r:id="rId55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0004C31E" wp14:editId="6E95987B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2" style="position:absolute;margin-left:59.5pt;margin-top:18pt;width:117.7pt;height:51.15pt;z-index:251673088" coordsize="14947,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">
                      <v:shape id="Textfeld 484" o:spid="_x0000_s1043" type="#_x0000_t202" style="position:absolute;width:14947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99" o:spid="_x0000_s1044" type="#_x0000_t75" style="position:absolute;left:9422;top:3109;width:4401;height: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">
                        <v:imagedata r:id="rId57" o:title=""/>
                      </v:shape>
                      <v:shape id="Grafik 22309" o:spid="_x0000_s1045" type="#_x0000_t75" style="position:absolute;left:324;top:2645;width:537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">
                        <v:imagedata r:id="rId58" o:title="" croptop="16494f" cropbottom="35901f" cropright="1561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348C440E" wp14:editId="6AD7918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226691</wp:posOffset>
                      </wp:positionV>
                      <wp:extent cx="696468" cy="649605"/>
                      <wp:effectExtent l="0" t="0" r="15240" b="10795"/>
                      <wp:wrapNone/>
                      <wp:docPr id="4469124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468" cy="649605"/>
                                <a:chOff x="0" y="0"/>
                                <a:chExt cx="696468" cy="649605"/>
                              </a:xfrm>
                            </wpg:grpSpPr>
                            <wps:wsp>
                              <wps:cNvPr id="500" name="Textfeld 500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696468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26E3BD" w14:textId="77777777" w:rsidR="001E7D7B" w:rsidRDefault="001E7D7B" w:rsidP="00F86E63"/>
                                  <w:p w14:paraId="7AFBC656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78" name="Grafik 22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203" y="310989"/>
                                  <a:ext cx="3810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9" name="Grafik 152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38" t="30727" r="25238" b="59351"/>
                                <a:stretch/>
                              </pic:blipFill>
                              <pic:spPr bwMode="auto">
                                <a:xfrm>
                                  <a:off x="102116" y="297064"/>
                                  <a:ext cx="73660" cy="71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8C440E" id="Gruppieren 1" o:spid="_x0000_s1046" style="position:absolute;margin-left:.15pt;margin-top:17.85pt;width:54.85pt;height:51.15pt;z-index:251559424;mso-width-relative:margin" coordsize="6964,6496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">
                      <v:shape id="Textfeld 500" o:spid="_x0000_s1047" type="#_x0000_t202" style="position:absolute;width:6964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C26E3BD" w14:textId="77777777" w:rsidR="001E7D7B" w:rsidRDefault="001E7D7B" w:rsidP="00F86E63"/>
                            <w:p w14:paraId="7AFBC656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2278" o:spid="_x0000_s1048" type="#_x0000_t75" style="position:absolute;left:5802;top:3109;width:381;height: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">
                        <v:imagedata r:id="rId61" o:title=""/>
                      </v:shape>
                      <v:shape id="Grafik 15239" o:spid="_x0000_s1049" type="#_x0000_t75" style="position:absolute;left:1021;top:2970;width:736;height: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">
                        <v:imagedata r:id="rId62" o:title="" croptop="20137f" cropbottom="38896f" cropleft="42885f" cropright="16540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einfache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38A51047" w:rsidR="00596FF7" w:rsidRDefault="00596FF7" w:rsidP="00346AC2">
            <w:pPr>
              <w:spacing w:after="120"/>
            </w:pPr>
          </w:p>
          <w:p w14:paraId="745E96BE" w14:textId="77777777" w:rsidR="00596FF7" w:rsidRDefault="00596FF7" w:rsidP="008E2563">
            <w:pPr>
              <w:spacing w:line="240" w:lineRule="auto"/>
            </w:pPr>
          </w:p>
          <w:p w14:paraId="321EDFA5" w14:textId="7BD806EC" w:rsidR="00346AC2" w:rsidRDefault="00346AC2" w:rsidP="00346AC2"/>
          <w:p w14:paraId="2D548A56" w14:textId="24AA9799" w:rsidR="00346AC2" w:rsidRDefault="00346AC2" w:rsidP="00346AC2">
            <w:pPr>
              <w:spacing w:before="240"/>
              <w:rPr>
                <w:color w:val="7F7F7F" w:themeColor="text1" w:themeTint="80"/>
              </w:rPr>
            </w:pPr>
            <w:r w:rsidRPr="00AE4BEA"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4434099B" wp14:editId="68EA15A2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276860</wp:posOffset>
                  </wp:positionV>
                  <wp:extent cx="1918335" cy="445135"/>
                  <wp:effectExtent l="0" t="0" r="0" b="0"/>
                  <wp:wrapNone/>
                  <wp:docPr id="1936322055" name="Grafik 1936322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F44C7B-7A85-082A-7519-6471BABF78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2BF44C7B-7A85-082A-7519-6471BABF78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0" b="2"/>
                          <a:stretch/>
                        </pic:blipFill>
                        <pic:spPr bwMode="auto">
                          <a:xfrm>
                            <a:off x="0" y="0"/>
                            <a:ext cx="1918335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49C5D58" wp14:editId="774CC6C8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53930</wp:posOffset>
                      </wp:positionV>
                      <wp:extent cx="1724025" cy="262255"/>
                      <wp:effectExtent l="0" t="0" r="0" b="0"/>
                      <wp:wrapNone/>
                      <wp:docPr id="25378080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9A83C4" w14:textId="5AA87812" w:rsidR="00AE4BEA" w:rsidRPr="009675DF" w:rsidRDefault="00AE4BEA">
                                  <w:pPr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2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3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  4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C5D58" id="Textfeld 3" o:spid="_x0000_s1050" type="#_x0000_t202" style="position:absolute;margin-left:287.3pt;margin-top:4.25pt;width:135.75pt;height:20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nNgGwIAADMEAAAOAAAAZHJzL2Uyb0RvYy54bWysU01vGyEQvVfqf0Dc611vbS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" filled="f" stroked="f" strokeweight=".5pt">
                      <v:textbox>
                        <w:txbxContent>
                          <w:p w14:paraId="749A83C4" w14:textId="5AA87812" w:rsidR="00AE4BEA" w:rsidRPr="009675DF" w:rsidRDefault="00AE4BE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2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3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  4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  <w:r w:rsidRPr="00346AC2">
              <w:rPr>
                <w:color w:val="7F7F7F" w:themeColor="text1" w:themeTint="80"/>
              </w:rPr>
              <w:t>Tipp: Zeichne den Würfel so:</w:t>
            </w:r>
          </w:p>
          <w:p w14:paraId="5B82E66C" w14:textId="6FC2A9D9" w:rsidR="00346AC2" w:rsidRPr="00346AC2" w:rsidRDefault="00346AC2" w:rsidP="00346AC2">
            <w:pPr>
              <w:spacing w:before="60"/>
            </w:pPr>
          </w:p>
        </w:tc>
      </w:tr>
      <w:tr w:rsidR="001C0814" w14:paraId="3907D3C7" w14:textId="77777777" w:rsidTr="00AE6615">
        <w:trPr>
          <w:trHeight w:val="4819"/>
        </w:trPr>
        <w:tc>
          <w:tcPr>
            <w:tcW w:w="610" w:type="dxa"/>
          </w:tcPr>
          <w:p w14:paraId="41C4077E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EB0740A" w14:textId="74E4FC93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3"/>
          </w:tcPr>
          <w:p w14:paraId="42607947" w14:textId="5B26E2AF" w:rsidR="001C0814" w:rsidRDefault="00376C2F" w:rsidP="008E2563">
            <w:r w:rsidRPr="00A53FD1">
              <w:t>Welche Zahlen sind es?</w:t>
            </w:r>
          </w:p>
          <w:p w14:paraId="0A1963E0" w14:textId="0527F620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77777777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01C14154" w:rsidR="002330F5" w:rsidRDefault="006C3538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8448" behindDoc="0" locked="0" layoutInCell="1" allowOverlap="1" wp14:anchorId="5F6276E5" wp14:editId="1A9AB464">
                        <wp:simplePos x="0" y="0"/>
                        <wp:positionH relativeFrom="column">
                          <wp:posOffset>2038985</wp:posOffset>
                        </wp:positionH>
                        <wp:positionV relativeFrom="paragraph">
                          <wp:posOffset>124460</wp:posOffset>
                        </wp:positionV>
                        <wp:extent cx="359410" cy="222885"/>
                        <wp:effectExtent l="0" t="0" r="2540" b="5715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4521EF60" wp14:editId="459B610B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76DE2C85" wp14:editId="775CFE79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339D6C75" wp14:editId="00E1F412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9056" behindDoc="0" locked="0" layoutInCell="1" allowOverlap="1" wp14:anchorId="391E2CE4" wp14:editId="7606E090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5D412FFF" w:rsidR="002330F5" w:rsidRPr="00E855E8" w:rsidRDefault="002330F5" w:rsidP="005D3530">
                  <w:pPr>
                    <w:pStyle w:val="SprechbaseBeschreibung"/>
                  </w:pPr>
                  <w:r w:rsidRPr="00E855E8">
                    <w:t>1348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13675403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0320" behindDoc="0" locked="0" layoutInCell="1" allowOverlap="1" wp14:anchorId="250B5F3C" wp14:editId="426639AD">
                        <wp:simplePos x="0" y="0"/>
                        <wp:positionH relativeFrom="column">
                          <wp:posOffset>981075</wp:posOffset>
                        </wp:positionH>
                        <wp:positionV relativeFrom="paragraph">
                          <wp:posOffset>15240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9296" behindDoc="0" locked="0" layoutInCell="1" allowOverlap="1" wp14:anchorId="099C4D15" wp14:editId="72F52A57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8272" behindDoc="0" locked="0" layoutInCell="1" allowOverlap="1" wp14:anchorId="2FF00C95" wp14:editId="7E6B3C4C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5041F838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00AF1C3F" w:rsidR="002330F5" w:rsidRPr="00A10E5F" w:rsidRDefault="006C3538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5440" behindDoc="0" locked="0" layoutInCell="1" allowOverlap="1" wp14:anchorId="7DF1984D" wp14:editId="2163BFA7">
                        <wp:simplePos x="0" y="0"/>
                        <wp:positionH relativeFrom="column">
                          <wp:posOffset>1874520</wp:posOffset>
                        </wp:positionH>
                        <wp:positionV relativeFrom="paragraph">
                          <wp:posOffset>-3175</wp:posOffset>
                        </wp:positionV>
                        <wp:extent cx="294640" cy="47625"/>
                        <wp:effectExtent l="0" t="0" r="0" b="9525"/>
                        <wp:wrapNone/>
                        <wp:docPr id="13921" name="Grafik 13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21" name="punkte 7.eps"/>
                                <pic:cNvPicPr/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4416" behindDoc="0" locked="0" layoutInCell="1" allowOverlap="1" wp14:anchorId="7303A884" wp14:editId="06F9349B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3392" behindDoc="0" locked="0" layoutInCell="1" allowOverlap="1" wp14:anchorId="3CBBA89E" wp14:editId="0D260778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2368" behindDoc="0" locked="0" layoutInCell="1" allowOverlap="1" wp14:anchorId="2895EE1E" wp14:editId="5A01ABBB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1344" behindDoc="0" locked="0" layoutInCell="1" allowOverlap="1" wp14:anchorId="1EEC3446" wp14:editId="66BF753E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423174B0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0045482C" w:rsidR="002330F5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6464" behindDoc="0" locked="0" layoutInCell="1" allowOverlap="1" wp14:anchorId="5A3B9273" wp14:editId="0ABC3CFE">
                            <wp:simplePos x="0" y="0"/>
                            <wp:positionH relativeFrom="column">
                              <wp:posOffset>73025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746885" cy="542925"/>
                            <wp:effectExtent l="0" t="0" r="5715" b="952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46530" cy="542925"/>
                                      <a:chOff x="112" y="0"/>
                                      <a:chExt cx="1746530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9" name="Grafik 139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89952" y="67945"/>
                                        <a:ext cx="256690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EAD3EB" id="Gruppierung 22023" o:spid="_x0000_s1026" style="position:absolute;margin-left:5.75pt;margin-top:2.25pt;width:137.55pt;height:42.75pt;z-index:251646464;mso-width-relative:margin;mso-height-relative:margin" coordorigin="1" coordsize="17465,54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&#13;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">
                              <v:imagedata r:id="rId71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">
                              <v:imagedata r:id="rId72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">
                              <v:imagedata r:id="rId73" o:title=""/>
                            </v:shape>
                            <v:shape id="Grafik 13929" o:spid="_x0000_s1030" type="#_x0000_t75" style="position:absolute;left:14899;top:679;width:2567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">
                              <v:imagedata r:id="rId74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3B0DF584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6B87C3E7" wp14:editId="0DD06E1E">
                      <wp:simplePos x="0" y="0"/>
                      <wp:positionH relativeFrom="column">
                        <wp:posOffset>3115006</wp:posOffset>
                      </wp:positionH>
                      <wp:positionV relativeFrom="paragraph">
                        <wp:posOffset>13087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51" style="position:absolute;margin-left:245.3pt;margin-top:1.05pt;width:145.85pt;height:83.35pt;z-index:251759104;mso-width-relative:margin;mso-height-relative:margin" coordsize="21958,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">
                      <v:shape id="Grafik 3" o:spid="_x0000_s1052" type="#_x0000_t75" style="position:absolute;width:21958;height:13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" stroked="t" strokecolor="#bfbfbf [2412]">
                        <v:imagedata r:id="rId76" o:title=""/>
                        <v:shadow on="t" color="black" opacity="26214f" origin=".5,.5" offset="-.74836mm,-.74836mm"/>
                        <v:path arrowok="t"/>
                      </v:shape>
                      <v:shape id="Textfeld 1" o:spid="_x0000_s1053" type="#_x0000_t202" style="position:absolute;left:16837;top:307;width:5121;height:12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&#13;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AE6615">
        <w:tc>
          <w:tcPr>
            <w:tcW w:w="610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3"/>
          </w:tcPr>
          <w:p w14:paraId="0832F364" w14:textId="17C6E9D3" w:rsidR="00AE6615" w:rsidRDefault="00AE6615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 Fehler hat Leonie gemacht?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77777777" w:rsidR="00AE6615" w:rsidRDefault="00AE6615" w:rsidP="008E2563"/>
          <w:p w14:paraId="14844001" w14:textId="77777777" w:rsidR="00E03C38" w:rsidRDefault="00E03C38" w:rsidP="008E2563"/>
          <w:p w14:paraId="1C12A775" w14:textId="55C6BBCE" w:rsidR="00E03C38" w:rsidRPr="00A53FD1" w:rsidRDefault="00E03C38" w:rsidP="008E2563"/>
        </w:tc>
      </w:tr>
      <w:tr w:rsidR="001C0814" w14:paraId="7338D76D" w14:textId="77777777" w:rsidTr="00B94F2C">
        <w:tc>
          <w:tcPr>
            <w:tcW w:w="610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66B460FC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BF9EDD9" w14:textId="01670BAF" w:rsidR="00AE6615" w:rsidRDefault="00A53AC6" w:rsidP="00AE6615">
            <w:r>
              <w:rPr>
                <w:noProof/>
              </w:rPr>
              <w:t xml:space="preserve">Lege die Zahlen mit dem Material. </w:t>
            </w:r>
            <w:r w:rsidR="00AE6615">
              <w:rPr>
                <w:noProof/>
              </w:rPr>
              <w:br/>
            </w:r>
            <w:r>
              <w:rPr>
                <w:noProof/>
              </w:rPr>
              <w:t xml:space="preserve">Zeichne sie dann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</w:tbl>
    <w:p w14:paraId="3448E820" w14:textId="77777777" w:rsidR="00346AC2" w:rsidRDefault="00346AC2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F15EEA" w14:paraId="6623D73A" w14:textId="77777777" w:rsidTr="00AA7D1E">
        <w:tc>
          <w:tcPr>
            <w:tcW w:w="610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4E3BC5E6" w14:textId="789834AA" w:rsidR="00F15EEA" w:rsidRDefault="00F15EEA" w:rsidP="00F15EEA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</w:t>
            </w:r>
          </w:p>
        </w:tc>
      </w:tr>
      <w:tr w:rsidR="001C0814" w14:paraId="375FD68B" w14:textId="77777777" w:rsidTr="00B94F2C">
        <w:tc>
          <w:tcPr>
            <w:tcW w:w="610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301A5EF" w14:textId="06F28488" w:rsidR="001C0814" w:rsidRPr="004D033C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2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61706D" w14:paraId="25048DEA" w14:textId="77777777" w:rsidTr="00B94F2C">
        <w:tc>
          <w:tcPr>
            <w:tcW w:w="610" w:type="dxa"/>
          </w:tcPr>
          <w:p w14:paraId="44726AA4" w14:textId="77777777" w:rsidR="0061706D" w:rsidRDefault="0061706D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471E260" w14:textId="77777777" w:rsidR="0061706D" w:rsidRDefault="0061706D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5006840C" w14:textId="77777777" w:rsidR="0061706D" w:rsidRDefault="0061706D" w:rsidP="00AE6615">
            <w:pPr>
              <w:ind w:left="284" w:hanging="284"/>
              <w:rPr>
                <w:noProof/>
              </w:rPr>
            </w:pPr>
          </w:p>
        </w:tc>
      </w:tr>
      <w:tr w:rsidR="0061706D" w14:paraId="7D5BC932" w14:textId="77777777" w:rsidTr="00B94F2C">
        <w:tc>
          <w:tcPr>
            <w:tcW w:w="610" w:type="dxa"/>
          </w:tcPr>
          <w:p w14:paraId="1BF6BED2" w14:textId="089E9192" w:rsidR="0061706D" w:rsidRDefault="009675DF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2009960A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034D90" w14:textId="258DE9B0" w:rsidR="0061706D" w:rsidRDefault="0061706D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649D9EEB" w14:textId="68CC652A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Bei welchen Aufgaben passieren</w:t>
            </w:r>
            <w:r w:rsidR="00E03C38">
              <w:rPr>
                <w:noProof/>
              </w:rPr>
              <w:t xml:space="preserve"> eher </w:t>
            </w:r>
            <w:r>
              <w:rPr>
                <w:noProof/>
              </w:rPr>
              <w:t>Fehler?</w:t>
            </w:r>
          </w:p>
          <w:p w14:paraId="6DC36DE5" w14:textId="3AD67C26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Welchen </w:t>
            </w:r>
            <w:r w:rsidR="0025263D">
              <w:rPr>
                <w:noProof/>
              </w:rPr>
              <w:t xml:space="preserve">Ideen </w:t>
            </w:r>
            <w:r>
              <w:rPr>
                <w:noProof/>
              </w:rPr>
              <w:t>habt ihr, Fehler zu vermeiden?</w:t>
            </w:r>
          </w:p>
        </w:tc>
      </w:tr>
      <w:tr w:rsidR="00B65000" w14:paraId="199689A7" w14:textId="77777777" w:rsidTr="00B94F2C">
        <w:tc>
          <w:tcPr>
            <w:tcW w:w="610" w:type="dxa"/>
          </w:tcPr>
          <w:p w14:paraId="0711C10C" w14:textId="77777777" w:rsidR="00B65000" w:rsidRDefault="00B6500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4F27A06E" w14:textId="77777777" w:rsidR="00B65000" w:rsidRDefault="00B65000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3E428935" w14:textId="77777777" w:rsidR="00B65000" w:rsidRDefault="00B65000" w:rsidP="00AE6615">
            <w:pPr>
              <w:ind w:left="284" w:hanging="284"/>
              <w:rPr>
                <w:noProof/>
              </w:rPr>
            </w:pPr>
          </w:p>
        </w:tc>
      </w:tr>
      <w:tr w:rsidR="007723C1" w14:paraId="4BB6CAA7" w14:textId="77777777" w:rsidTr="005C24F6">
        <w:tc>
          <w:tcPr>
            <w:tcW w:w="610" w:type="dxa"/>
          </w:tcPr>
          <w:p w14:paraId="1CBC34D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B42F529" w14:textId="451AED01" w:rsidR="007723C1" w:rsidRPr="007A149C" w:rsidRDefault="00B65000" w:rsidP="007723C1">
            <w:pPr>
              <w:pStyle w:val="Nummerierung"/>
            </w:pPr>
            <w:r>
              <w:t>c</w:t>
            </w:r>
            <w:r w:rsidR="007723C1">
              <w:t>)</w:t>
            </w:r>
          </w:p>
        </w:tc>
        <w:tc>
          <w:tcPr>
            <w:tcW w:w="8036" w:type="dxa"/>
          </w:tcPr>
          <w:p w14:paraId="5E02A466" w14:textId="79D3A812" w:rsidR="0093552E" w:rsidRDefault="0025263D" w:rsidP="000771BD">
            <w:pPr>
              <w:spacing w:line="240" w:lineRule="auto"/>
            </w:pPr>
            <w:r>
              <w:t>Lege verschiedene Zahlen mit genau 3 Würfelteilen.</w:t>
            </w:r>
            <w:r w:rsidR="009675DF">
              <w:br/>
            </w:r>
            <w:r>
              <w:t xml:space="preserve">Du darfst </w:t>
            </w:r>
            <w:r w:rsidR="007723C1">
              <w:t xml:space="preserve">Tausenderwürfel, Hunderterplatten, Zehnerstangen und </w:t>
            </w:r>
            <w:proofErr w:type="spellStart"/>
            <w:r w:rsidR="007723C1">
              <w:t>Einerwürfel</w:t>
            </w:r>
            <w:proofErr w:type="spellEnd"/>
            <w:r>
              <w:t xml:space="preserve"> benutzen. </w:t>
            </w:r>
            <w:r w:rsidR="007723C1">
              <w:t>Zeichne und schreibe</w:t>
            </w:r>
            <w:r w:rsidR="000771BD">
              <w:t xml:space="preserve"> die</w:t>
            </w:r>
            <w:r w:rsidR="007723C1">
              <w:t xml:space="preserve"> Zahlen auf</w:t>
            </w:r>
            <w:r w:rsidR="00B65000">
              <w:t>.</w:t>
            </w:r>
          </w:p>
          <w:p w14:paraId="52C431C9" w14:textId="614BE321" w:rsidR="00B65000" w:rsidRDefault="00B65000" w:rsidP="000771BD">
            <w:pPr>
              <w:spacing w:line="240" w:lineRule="auto"/>
            </w:pPr>
          </w:p>
        </w:tc>
      </w:tr>
      <w:tr w:rsidR="007723C1" w14:paraId="3D86EB21" w14:textId="77777777" w:rsidTr="005C24F6">
        <w:tc>
          <w:tcPr>
            <w:tcW w:w="610" w:type="dxa"/>
          </w:tcPr>
          <w:p w14:paraId="3E89525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527CB9D" w14:textId="77777777" w:rsidR="007723C1" w:rsidRDefault="007723C1" w:rsidP="007723C1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93552E" w14:paraId="3A8E508C" w14:textId="77777777" w:rsidTr="0093552E">
              <w:tc>
                <w:tcPr>
                  <w:tcW w:w="8016" w:type="dxa"/>
                </w:tcPr>
                <w:p w14:paraId="61F35037" w14:textId="46D2462D" w:rsidR="0093552E" w:rsidRDefault="00C06E18" w:rsidP="0093552E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182C074D" wp14:editId="65E1EADA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77EFD52E" w:rsidR="0093552E" w:rsidRDefault="0093552E" w:rsidP="0093552E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00B4F064" wp14:editId="727C8F26">
                            <wp:simplePos x="0" y="0"/>
                            <wp:positionH relativeFrom="column">
                              <wp:posOffset>39890</wp:posOffset>
                            </wp:positionH>
                            <wp:positionV relativeFrom="paragraph">
                              <wp:posOffset>46067</wp:posOffset>
                            </wp:positionV>
                            <wp:extent cx="384810" cy="342900"/>
                            <wp:effectExtent l="0" t="0" r="1524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1E7D7B" w:rsidRPr="00E03C38" w:rsidRDefault="001E7D7B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4" type="#_x0000_t202" style="position:absolute;margin-left:3.15pt;margin-top:3.65pt;width:30.3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" filled="f" stroked="f">
                            <v:textbox inset="0,0,0,0">
                              <w:txbxContent>
                                <w:p w14:paraId="7E461728" w14:textId="77777777" w:rsidR="001E7D7B" w:rsidRPr="00E03C38" w:rsidRDefault="001E7D7B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93552E" w:rsidRDefault="0093552E" w:rsidP="0093552E">
                  <w:pPr>
                    <w:spacing w:line="240" w:lineRule="auto"/>
                  </w:pPr>
                </w:p>
                <w:p w14:paraId="01211286" w14:textId="65D1FE9C" w:rsidR="0093552E" w:rsidRDefault="0093552E" w:rsidP="0093552E">
                  <w:pPr>
                    <w:spacing w:line="240" w:lineRule="auto"/>
                  </w:pPr>
                </w:p>
                <w:p w14:paraId="6CD05D51" w14:textId="5A79A28A" w:rsidR="0093552E" w:rsidRDefault="0093552E" w:rsidP="0093552E">
                  <w:pPr>
                    <w:spacing w:line="240" w:lineRule="auto"/>
                  </w:pPr>
                </w:p>
                <w:p w14:paraId="1098E6F0" w14:textId="60C67A2C" w:rsidR="0093552E" w:rsidRDefault="0093552E" w:rsidP="0093552E">
                  <w:pPr>
                    <w:spacing w:line="240" w:lineRule="auto"/>
                  </w:pPr>
                </w:p>
                <w:p w14:paraId="54E0439A" w14:textId="77777777" w:rsidR="0093552E" w:rsidRDefault="0093552E" w:rsidP="0093552E">
                  <w:pPr>
                    <w:spacing w:line="240" w:lineRule="auto"/>
                  </w:pPr>
                </w:p>
              </w:tc>
            </w:tr>
          </w:tbl>
          <w:p w14:paraId="1EF87AAC" w14:textId="730716E4" w:rsidR="006D3390" w:rsidRDefault="006D3390" w:rsidP="007723C1">
            <w:pPr>
              <w:spacing w:line="240" w:lineRule="auto"/>
            </w:pPr>
            <w:r>
              <w:t xml:space="preserve"> </w:t>
            </w:r>
          </w:p>
        </w:tc>
      </w:tr>
      <w:tr w:rsidR="006D3390" w14:paraId="6691A5E8" w14:textId="77777777" w:rsidTr="005C24F6">
        <w:tc>
          <w:tcPr>
            <w:tcW w:w="610" w:type="dxa"/>
          </w:tcPr>
          <w:p w14:paraId="7BF7383C" w14:textId="77777777" w:rsidR="006D3390" w:rsidRDefault="006D339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635618A" w14:textId="2958BC7D" w:rsidR="006D3390" w:rsidRPr="007A149C" w:rsidRDefault="0025263D" w:rsidP="008E2563">
            <w:pPr>
              <w:pStyle w:val="Nummerierung"/>
            </w:pPr>
            <w:r>
              <w:t>d</w:t>
            </w:r>
            <w:r w:rsidR="006D3390">
              <w:t>)</w:t>
            </w:r>
          </w:p>
        </w:tc>
        <w:tc>
          <w:tcPr>
            <w:tcW w:w="8036" w:type="dxa"/>
          </w:tcPr>
          <w:p w14:paraId="327D465F" w14:textId="0B0189E6" w:rsidR="0093552E" w:rsidRDefault="008123DF" w:rsidP="008123DF">
            <w:pPr>
              <w:spacing w:line="240" w:lineRule="auto"/>
            </w:pPr>
            <w:r>
              <w:t xml:space="preserve">Welche ist die größte Zahl, die du mit 3 Teilen legen kannst? </w:t>
            </w:r>
            <w:r>
              <w:br/>
            </w:r>
            <w:r w:rsidR="006D3390">
              <w:t xml:space="preserve">Zeichne </w:t>
            </w:r>
            <w:r>
              <w:t>sie auf und erkläre, warum es keine größere geben kann.</w:t>
            </w:r>
          </w:p>
          <w:p w14:paraId="58EBBBD4" w14:textId="77A2900D" w:rsidR="008123DF" w:rsidRDefault="008123DF" w:rsidP="008123DF">
            <w:pPr>
              <w:spacing w:line="240" w:lineRule="auto"/>
            </w:pPr>
          </w:p>
        </w:tc>
      </w:tr>
      <w:tr w:rsidR="00CF2F07" w14:paraId="3DACD2D3" w14:textId="77777777" w:rsidTr="005C24F6">
        <w:tc>
          <w:tcPr>
            <w:tcW w:w="610" w:type="dxa"/>
          </w:tcPr>
          <w:p w14:paraId="551E7FDB" w14:textId="77777777" w:rsidR="00CF2F07" w:rsidRDefault="00CF2F07" w:rsidP="00CF2F07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E1BD6B8" w14:textId="2BB5903D" w:rsidR="00CF2F07" w:rsidRDefault="00CF2F07" w:rsidP="00CF2F07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CF2F07" w14:paraId="4CBC3906" w14:textId="77777777" w:rsidTr="007A1C42">
              <w:tc>
                <w:tcPr>
                  <w:tcW w:w="8016" w:type="dxa"/>
                </w:tcPr>
                <w:p w14:paraId="6F6B4621" w14:textId="77777777" w:rsidR="00CF2F07" w:rsidRDefault="00CF2F07" w:rsidP="00CF2F07">
                  <w:pPr>
                    <w:spacing w:line="240" w:lineRule="auto"/>
                  </w:pPr>
                </w:p>
                <w:p w14:paraId="016E5541" w14:textId="77777777" w:rsidR="00CF2F07" w:rsidRDefault="00CF2F07" w:rsidP="00CF2F07">
                  <w:pPr>
                    <w:spacing w:line="240" w:lineRule="auto"/>
                  </w:pPr>
                </w:p>
                <w:p w14:paraId="00C95C6F" w14:textId="77777777" w:rsidR="00CF2F07" w:rsidRDefault="00CF2F07" w:rsidP="00CF2F07">
                  <w:pPr>
                    <w:spacing w:line="240" w:lineRule="auto"/>
                  </w:pPr>
                </w:p>
                <w:p w14:paraId="47EBBC2E" w14:textId="77777777" w:rsidR="00CF2F07" w:rsidRDefault="00CF2F07" w:rsidP="00CF2F07">
                  <w:pPr>
                    <w:spacing w:line="240" w:lineRule="auto"/>
                  </w:pPr>
                </w:p>
                <w:p w14:paraId="399F1C58" w14:textId="77777777" w:rsidR="00CF2F07" w:rsidRDefault="00CF2F07" w:rsidP="00CF2F07">
                  <w:pPr>
                    <w:spacing w:line="240" w:lineRule="auto"/>
                  </w:pPr>
                </w:p>
                <w:p w14:paraId="280F2F37" w14:textId="77777777" w:rsidR="00CF2F07" w:rsidRDefault="00CF2F07" w:rsidP="00CF2F07">
                  <w:pPr>
                    <w:spacing w:line="240" w:lineRule="auto"/>
                  </w:pPr>
                </w:p>
                <w:p w14:paraId="69932340" w14:textId="77777777" w:rsidR="00CF2F07" w:rsidRDefault="00CF2F07" w:rsidP="00CF2F07">
                  <w:pPr>
                    <w:spacing w:line="240" w:lineRule="auto"/>
                  </w:pPr>
                </w:p>
              </w:tc>
            </w:tr>
          </w:tbl>
          <w:p w14:paraId="5D09025F" w14:textId="6BE46ECC" w:rsidR="00CF2F07" w:rsidRDefault="00CF2F07" w:rsidP="00CF2F07">
            <w:pPr>
              <w:spacing w:line="240" w:lineRule="auto"/>
            </w:pPr>
            <w:r>
              <w:t xml:space="preserve"> </w:t>
            </w:r>
          </w:p>
        </w:tc>
      </w:tr>
      <w:tr w:rsidR="008123DF" w14:paraId="64348623" w14:textId="77777777" w:rsidTr="005C24F6">
        <w:tc>
          <w:tcPr>
            <w:tcW w:w="610" w:type="dxa"/>
          </w:tcPr>
          <w:p w14:paraId="2E9EC950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9DC4AD" w14:textId="4C43D410" w:rsidR="008123DF" w:rsidRPr="007A149C" w:rsidRDefault="0025263D" w:rsidP="008123DF">
            <w:pPr>
              <w:pStyle w:val="Nummerierung"/>
            </w:pPr>
            <w:r>
              <w:t>e</w:t>
            </w:r>
            <w:r w:rsidR="008123DF">
              <w:t>)</w:t>
            </w:r>
          </w:p>
        </w:tc>
        <w:tc>
          <w:tcPr>
            <w:tcW w:w="8036" w:type="dxa"/>
          </w:tcPr>
          <w:p w14:paraId="66C5DCFB" w14:textId="670F5093" w:rsidR="008123DF" w:rsidRDefault="008123DF" w:rsidP="008123DF">
            <w:pPr>
              <w:spacing w:line="240" w:lineRule="auto"/>
            </w:pPr>
            <w:r>
              <w:t xml:space="preserve">Welche ist die kleinste Zahl, die du mit 3 Teilen legen kannst? </w:t>
            </w:r>
            <w:r>
              <w:br/>
              <w:t>Zeichne sie auf und erkläre, warum es keine größere geben kann.</w:t>
            </w:r>
          </w:p>
          <w:p w14:paraId="6B8EE6AE" w14:textId="4DC27B33" w:rsidR="008123DF" w:rsidRDefault="008123DF" w:rsidP="008123DF">
            <w:pPr>
              <w:spacing w:line="240" w:lineRule="auto"/>
            </w:pPr>
          </w:p>
        </w:tc>
      </w:tr>
      <w:tr w:rsidR="008123DF" w14:paraId="52EA44AA" w14:textId="77777777" w:rsidTr="005C24F6">
        <w:tc>
          <w:tcPr>
            <w:tcW w:w="610" w:type="dxa"/>
          </w:tcPr>
          <w:p w14:paraId="4E0AE054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24CDAC6" w14:textId="7F51DA0E" w:rsidR="008123DF" w:rsidRDefault="008123DF" w:rsidP="008123DF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8123DF" w14:paraId="3555C0C3" w14:textId="77777777" w:rsidTr="007A1C42">
              <w:tc>
                <w:tcPr>
                  <w:tcW w:w="8016" w:type="dxa"/>
                </w:tcPr>
                <w:p w14:paraId="0FBBB09A" w14:textId="77777777" w:rsidR="008123DF" w:rsidRDefault="008123DF" w:rsidP="008123DF">
                  <w:pPr>
                    <w:spacing w:line="240" w:lineRule="auto"/>
                  </w:pPr>
                </w:p>
                <w:p w14:paraId="2E72C06A" w14:textId="7A1DED83" w:rsidR="008123DF" w:rsidRDefault="008123DF" w:rsidP="008123DF">
                  <w:pPr>
                    <w:spacing w:line="240" w:lineRule="auto"/>
                  </w:pPr>
                </w:p>
                <w:p w14:paraId="034C6C64" w14:textId="77777777" w:rsidR="008123DF" w:rsidRDefault="008123DF" w:rsidP="008123DF">
                  <w:pPr>
                    <w:spacing w:line="240" w:lineRule="auto"/>
                  </w:pPr>
                </w:p>
                <w:p w14:paraId="25E6EF8D" w14:textId="77777777" w:rsidR="008123DF" w:rsidRDefault="008123DF" w:rsidP="008123DF">
                  <w:pPr>
                    <w:spacing w:line="240" w:lineRule="auto"/>
                  </w:pPr>
                </w:p>
                <w:p w14:paraId="2780C90C" w14:textId="77777777" w:rsidR="008123DF" w:rsidRDefault="008123DF" w:rsidP="008123DF">
                  <w:pPr>
                    <w:spacing w:line="240" w:lineRule="auto"/>
                  </w:pPr>
                </w:p>
                <w:p w14:paraId="12AD8D28" w14:textId="77777777" w:rsidR="008123DF" w:rsidRDefault="008123DF" w:rsidP="008123DF">
                  <w:pPr>
                    <w:spacing w:line="240" w:lineRule="auto"/>
                  </w:pPr>
                </w:p>
                <w:p w14:paraId="270CE910" w14:textId="77777777" w:rsidR="008123DF" w:rsidRDefault="008123DF" w:rsidP="008123DF">
                  <w:pPr>
                    <w:spacing w:line="240" w:lineRule="auto"/>
                  </w:pPr>
                </w:p>
              </w:tc>
            </w:tr>
          </w:tbl>
          <w:p w14:paraId="3A1BADE0" w14:textId="35D0CA4A" w:rsidR="008123DF" w:rsidRDefault="008123DF" w:rsidP="008123DF">
            <w:pPr>
              <w:spacing w:line="240" w:lineRule="auto"/>
            </w:pPr>
            <w:r>
              <w:t xml:space="preserve"> </w:t>
            </w:r>
          </w:p>
        </w:tc>
      </w:tr>
    </w:tbl>
    <w:p w14:paraId="2B40A62A" w14:textId="77777777" w:rsidR="0071032F" w:rsidRDefault="0071032F">
      <w:r>
        <w:rPr>
          <w:b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71032F" w14:paraId="59874D2A" w14:textId="77777777" w:rsidTr="005D3530">
        <w:tc>
          <w:tcPr>
            <w:tcW w:w="610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</w:tcPr>
          <w:p w14:paraId="1B1D991A" w14:textId="25DE1204" w:rsidR="0071032F" w:rsidRPr="001C0C6A" w:rsidRDefault="0071032F" w:rsidP="00146F2A">
            <w:pPr>
              <w:pStyle w:val="berschrift2"/>
            </w:pPr>
            <w:r>
              <w:t>Stellenwerte darstellen</w:t>
            </w:r>
          </w:p>
        </w:tc>
      </w:tr>
      <w:tr w:rsidR="0071032F" w14:paraId="1C7469FD" w14:textId="77777777" w:rsidTr="005D3530">
        <w:tc>
          <w:tcPr>
            <w:tcW w:w="610" w:type="dxa"/>
          </w:tcPr>
          <w:p w14:paraId="463C4081" w14:textId="1F132106" w:rsidR="00FF7077" w:rsidRPr="00FF7077" w:rsidRDefault="0071032F" w:rsidP="00FF7077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</w:tcPr>
          <w:p w14:paraId="10836989" w14:textId="781A6E7D" w:rsidR="0071032F" w:rsidRPr="001E402C" w:rsidRDefault="0071032F" w:rsidP="00146F2A">
            <w:pPr>
              <w:pStyle w:val="berschrift3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1C0C6A" w14:paraId="184EF364" w14:textId="77777777" w:rsidTr="005D3530">
        <w:tc>
          <w:tcPr>
            <w:tcW w:w="610" w:type="dxa"/>
          </w:tcPr>
          <w:p w14:paraId="3344F888" w14:textId="4A69A433" w:rsidR="00FF7077" w:rsidRDefault="0054212E" w:rsidP="001C0C6A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E58B2BE" wp14:editId="7BCDD838">
                  <wp:extent cx="360000" cy="272386"/>
                  <wp:effectExtent l="0" t="0" r="2540" b="0"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6AC2">
              <w:t xml:space="preserve"> </w:t>
            </w:r>
          </w:p>
        </w:tc>
        <w:tc>
          <w:tcPr>
            <w:tcW w:w="8461" w:type="dxa"/>
          </w:tcPr>
          <w:p w14:paraId="167D4FFE" w14:textId="2B160175" w:rsidR="001C0C6A" w:rsidRDefault="001C0C6A" w:rsidP="00346AC2">
            <w:pPr>
              <w:ind w:left="284" w:hanging="284"/>
              <w:rPr>
                <w:noProof/>
              </w:rPr>
            </w:pPr>
            <w:r w:rsidRPr="001C0C6A">
              <w:rPr>
                <w:noProof/>
              </w:rPr>
              <w:t xml:space="preserve">Die Kinder stellen die Zahl 435 unterschiedlich dar. </w:t>
            </w:r>
            <w:r w:rsidR="005D3530">
              <w:rPr>
                <w:noProof/>
              </w:rPr>
              <w:t>Was ist gleich, was ist anders?</w:t>
            </w:r>
            <w:r w:rsidR="00B65000">
              <w:rPr>
                <w:noProof/>
              </w:rPr>
              <w:t xml:space="preserve"> </w:t>
            </w:r>
          </w:p>
          <w:p w14:paraId="77FF4D8C" w14:textId="3417E908" w:rsidR="00B65000" w:rsidRDefault="00346AC2" w:rsidP="0025263D">
            <w:pPr>
              <w:rPr>
                <w:noProof/>
              </w:rPr>
            </w:pPr>
            <w:r>
              <w:rPr>
                <w:noProof/>
              </w:rPr>
              <w:t xml:space="preserve">Welches Kind könnte seine Darstellung </w:t>
            </w:r>
            <w:r w:rsidR="005D3530">
              <w:rPr>
                <w:noProof/>
              </w:rPr>
              <w:t xml:space="preserve">mit der mittleren Sprechblase </w:t>
            </w:r>
            <w:r>
              <w:rPr>
                <w:noProof/>
              </w:rPr>
              <w:t>beschreiben? Erklärt.</w:t>
            </w:r>
          </w:p>
        </w:tc>
      </w:tr>
      <w:tr w:rsidR="00A27870" w14:paraId="267281DF" w14:textId="77777777" w:rsidTr="005D3530">
        <w:trPr>
          <w:trHeight w:val="2223"/>
        </w:trPr>
        <w:tc>
          <w:tcPr>
            <w:tcW w:w="610" w:type="dxa"/>
          </w:tcPr>
          <w:p w14:paraId="7AB6750B" w14:textId="5105A8E6" w:rsidR="00A27870" w:rsidRDefault="00A27870" w:rsidP="00A27870">
            <w:pPr>
              <w:spacing w:line="240" w:lineRule="atLeast"/>
            </w:pPr>
          </w:p>
          <w:p w14:paraId="4A230875" w14:textId="77777777" w:rsidR="00FF7077" w:rsidRDefault="00FF7077" w:rsidP="00A27870">
            <w:pPr>
              <w:spacing w:line="240" w:lineRule="atLeast"/>
            </w:pPr>
          </w:p>
          <w:p w14:paraId="003BB91D" w14:textId="77777777" w:rsidR="00FF7077" w:rsidRDefault="00FF7077" w:rsidP="00A27870">
            <w:pPr>
              <w:spacing w:line="240" w:lineRule="atLeast"/>
            </w:pPr>
          </w:p>
          <w:p w14:paraId="2281BA50" w14:textId="77777777" w:rsidR="00FF7077" w:rsidRDefault="00FF7077" w:rsidP="00A27870">
            <w:pPr>
              <w:spacing w:line="240" w:lineRule="atLeast"/>
            </w:pPr>
          </w:p>
          <w:p w14:paraId="2967F9DF" w14:textId="1B22E356" w:rsidR="00451907" w:rsidRDefault="00A55DEC" w:rsidP="00A27870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8736" behindDoc="0" locked="0" layoutInCell="1" allowOverlap="1" wp14:anchorId="51E02ECA" wp14:editId="43FE6E96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120650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27037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2ECA" id="Gruppieren 17" o:spid="_x0000_s1055" style="position:absolute;margin-left:28.9pt;margin-top:9.5pt;width:45.75pt;height:55.3pt;z-index:25182873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">
                      <v:shape id="Grafik 7" o:spid="_x0000_s105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79" o:title="" chromakey="white"/>
                      </v:shape>
                      <v:shape id="_x0000_s1057" type="#_x0000_t202" style="position:absolute;left:1248;top:5555;width:4271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291F423" w14:textId="6DF83A1E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1889D99F" w14:textId="7777777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461" w:type="dxa"/>
          </w:tcPr>
          <w:p w14:paraId="188FFA15" w14:textId="44D39999" w:rsidR="0025263D" w:rsidRDefault="0025263D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30BA8DA" wp14:editId="4D58CE85">
                      <wp:simplePos x="0" y="0"/>
                      <wp:positionH relativeFrom="column">
                        <wp:posOffset>4044203</wp:posOffset>
                      </wp:positionH>
                      <wp:positionV relativeFrom="paragraph">
                        <wp:posOffset>122407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8E2563"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8E2563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4C293CC8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650DB0ED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9495FFE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0BA8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2" o:spid="_x0000_s1058" type="#_x0000_t202" style="position:absolute;margin-left:318.45pt;margin-top:9.65pt;width:89.95pt;height:4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&#13;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8E2563"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8E2563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4C293CC8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650DB0ED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9495FFE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654A90B5" wp14:editId="09E908A3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48419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59" style="position:absolute;margin-left:271.4pt;margin-top:3.8pt;width:51.75pt;height:59.45pt;z-index:25182464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Z+pNmgMAAIA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+xqejREutHVIwK1GhnDSHGGrQTSd0ud&#13;&#10;X1OL6YFNTET/BZ9aajymeykhjbZ//2g/6CNzOE3IAdNokbjvOxralfykkNMwugbBDsJmENSuvdKo&#13;&#10;MuQH3kQRF6yXg1ijJr9hUC7DKziiiuGtReIH8cp3MxGDlvHlMip1Xe9W3Rn0yjyCFch4f/xGrekZ&#13;&#10;65Gwz3pgDS3pKXE73YC60sud17WIrA7Adij2eIPBUYpjDtLJHP33Omo9/+Nw+Q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">
                      <v:shape id="Grafik 8" o:spid="_x0000_s106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81" o:title="" chromakey="white"/>
                      </v:shape>
                      <v:shape id="_x0000_s106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442D7B57" wp14:editId="12E54F3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76200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2" style="position:absolute;margin-left:3.2pt;margin-top:6pt;width:50.85pt;height:56.9pt;z-index:2518307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">
                      <v:shape id="Grafik 6" o:spid="_x0000_s106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">
                        <v:imagedata r:id="rId47" o:title="" chromakey="white"/>
                      </v:shape>
                      <v:shape id="_x0000_s106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677B776F" wp14:editId="51EFFA89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119539</wp:posOffset>
                      </wp:positionV>
                      <wp:extent cx="2220244" cy="423238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0244" cy="423238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Grafik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6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16233" id="Gruppieren 15" o:spid="_x0000_s1026" style="position:absolute;margin-left:58.8pt;margin-top:9.4pt;width:174.8pt;height:33.35pt;z-index:251637248" coordorigin="" coordsize="22202,4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&#13;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">
                        <v:imagedata r:id="rId73" o:title=""/>
                      </v:shape>
                      <v:shape id="Grafik 290" o:spid="_x0000_s1028" type="#_x0000_t75" style="position:absolute;left:4526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">
                        <v:imagedata r:id="rId73" o:title=""/>
                      </v:shape>
                      <v:shape id="Grafik 291" o:spid="_x0000_s1029" type="#_x0000_t75" style="position:absolute;left:9098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">
                        <v:imagedata r:id="rId73" o:title=""/>
                      </v:shape>
                      <v:shape id="Grafik 292" o:spid="_x0000_s1030" type="#_x0000_t75" style="position:absolute;left:13580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">
                        <v:imagedata r:id="rId73" o:title=""/>
                      </v:shape>
                      <v:group id="Gruppieren 293" o:spid="_x0000_s1031" style="position:absolute;left:18061;top:226;width:4141;height:2102" coordorigin=",48" coordsize="414101,21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      <v:shape id="Grafik 294" o:spid="_x0000_s1032" type="#_x0000_t75" style="position:absolute;left:4526;top:48;width:409575;height:114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">
                          <v:imagedata r:id="rId84" o:title=""/>
                        </v:shape>
                        <v:shape id="Grafik 295" o:spid="_x0000_s1033" type="#_x0000_t75" style="position:absolute;top:163330;width:190500;height:4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">
                          <v:imagedata r:id="rId85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  <w:p w14:paraId="0BC69E7B" w14:textId="38056CC0" w:rsidR="0025263D" w:rsidRDefault="005D3530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880" behindDoc="0" locked="0" layoutInCell="1" allowOverlap="1" wp14:anchorId="4329DEF6" wp14:editId="7B73E036">
                      <wp:simplePos x="0" y="0"/>
                      <wp:positionH relativeFrom="column">
                        <wp:posOffset>2202722</wp:posOffset>
                      </wp:positionH>
                      <wp:positionV relativeFrom="paragraph">
                        <wp:posOffset>73392</wp:posOffset>
                      </wp:positionV>
                      <wp:extent cx="998220" cy="1016000"/>
                      <wp:effectExtent l="0" t="0" r="17780" b="0"/>
                      <wp:wrapNone/>
                      <wp:docPr id="702566653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1016000"/>
                                <a:chOff x="0" y="0"/>
                                <a:chExt cx="998220" cy="1016000"/>
                              </a:xfrm>
                            </wpg:grpSpPr>
                            <wps:wsp>
                              <wps:cNvPr id="458684989" name="Rechteckige Legende 22152"/>
                              <wps:cNvSpPr/>
                              <wps:spPr>
                                <a:xfrm>
                                  <a:off x="0" y="0"/>
                                  <a:ext cx="998220" cy="612140"/>
                                </a:xfrm>
                                <a:prstGeom prst="wedgeRoundRectCallout">
                                  <a:avLst>
                                    <a:gd name="adj1" fmla="val -206"/>
                                    <a:gd name="adj2" fmla="val 96293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81D136" w14:textId="7C13C381" w:rsidR="00346AC2" w:rsidRPr="00346AC2" w:rsidRDefault="00346AC2" w:rsidP="00346AC2">
                                    <w:pPr>
                                      <w:spacing w:line="240" w:lineRule="auto"/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</w:pP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4 Hunderter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>3 Zehner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5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Einer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504642" name="Textfeld 5"/>
                              <wps:cNvSpPr txBox="1"/>
                              <wps:spPr>
                                <a:xfrm>
                                  <a:off x="445597" y="719569"/>
                                  <a:ext cx="241364" cy="296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E95209" w14:textId="5B9066E4" w:rsidR="005D3530" w:rsidRPr="005D3530" w:rsidRDefault="005D3530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D353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9DEF6" id="Gruppieren 6" o:spid="_x0000_s1065" style="position:absolute;margin-left:173.45pt;margin-top:5.8pt;width:78.6pt;height:80pt;z-index:251834880" coordsize="9982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">
                      <v:shape id="_x0000_s1066" type="#_x0000_t62" style="position:absolute;width:9982;height:61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" adj="10756,31599" fillcolor="white [3201]" strokecolor="#bfbfbf [2412]" strokeweight="1pt">
                        <v:textbox inset="2mm,1mm,2mm,1mm">
                          <w:txbxContent>
                            <w:p w14:paraId="2681D136" w14:textId="7C13C381" w:rsidR="00346AC2" w:rsidRPr="00346AC2" w:rsidRDefault="00346AC2" w:rsidP="00346AC2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4 Hunderter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>3 Zehner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5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Einer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4455;top:7195;width:2414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" filled="f" stroked="f" strokeweight=".5pt">
                        <v:textbox>
                          <w:txbxContent>
                            <w:p w14:paraId="6FE95209" w14:textId="5B9066E4" w:rsidR="005D3530" w:rsidRPr="005D3530" w:rsidRDefault="005D353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D3530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6688" behindDoc="0" locked="0" layoutInCell="1" allowOverlap="1" wp14:anchorId="37BF87DE" wp14:editId="6D297471">
                      <wp:simplePos x="0" y="0"/>
                      <wp:positionH relativeFrom="column">
                        <wp:posOffset>3734631</wp:posOffset>
                      </wp:positionH>
                      <wp:positionV relativeFrom="paragraph">
                        <wp:posOffset>245200</wp:posOffset>
                      </wp:positionV>
                      <wp:extent cx="547370" cy="694698"/>
                      <wp:effectExtent l="0" t="0" r="0" b="381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BF87DE" id="_x0000_s1068" style="position:absolute;margin-left:294.05pt;margin-top:19.3pt;width:43.1pt;height:54.7pt;z-index:25182668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">
                      <v:shape id="Grafik 10" o:spid="_x0000_s106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">
                        <v:imagedata r:id="rId45" o:title="" chromakey="white"/>
                      </v:shape>
                      <v:shape id="_x0000_s107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F5DC907" wp14:editId="6A64F714">
                      <wp:simplePos x="0" y="0"/>
                      <wp:positionH relativeFrom="column">
                        <wp:posOffset>584455</wp:posOffset>
                      </wp:positionH>
                      <wp:positionV relativeFrom="paragraph">
                        <wp:posOffset>182516</wp:posOffset>
                      </wp:positionV>
                      <wp:extent cx="1113790" cy="367030"/>
                      <wp:effectExtent l="139700" t="0" r="16510" b="10160"/>
                      <wp:wrapTopAndBottom/>
                      <wp:docPr id="221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367030"/>
                              </a:xfrm>
                              <a:prstGeom prst="wedgeRoundRectCallout">
                                <a:avLst>
                                  <a:gd name="adj1" fmla="val -60927"/>
                                  <a:gd name="adj2" fmla="val 201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27930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518F9">
                                    <w:rPr>
                                      <w:color w:val="000000" w:themeColor="text1"/>
                                    </w:rPr>
                                    <w:t>400 + 30 + 5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DC907" id="Rechteckige Legende 22152" o:spid="_x0000_s1071" type="#_x0000_t62" style="position:absolute;margin-left:46pt;margin-top:14.35pt;width:87.7pt;height:28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" adj="-2360,15157" fillcolor="white [3201]" strokecolor="#bfbfbf [2412]" strokeweight="1pt">
                      <v:textbox style="mso-fit-shape-to-text:t" inset="2mm,2mm,2mm,2mm">
                        <w:txbxContent>
                          <w:p w14:paraId="40A27930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518F9">
                              <w:rPr>
                                <w:color w:val="000000" w:themeColor="text1"/>
                              </w:rPr>
                              <w:t>400 + 30 + 5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2526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4480004" wp14:editId="058BF282">
                      <wp:simplePos x="0" y="0"/>
                      <wp:positionH relativeFrom="column">
                        <wp:posOffset>4285932</wp:posOffset>
                      </wp:positionH>
                      <wp:positionV relativeFrom="paragraph">
                        <wp:posOffset>347262</wp:posOffset>
                      </wp:positionV>
                      <wp:extent cx="592070" cy="366965"/>
                      <wp:effectExtent l="127000" t="0" r="17780" b="14605"/>
                      <wp:wrapTopAndBottom/>
                      <wp:docPr id="223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070" cy="366965"/>
                              </a:xfrm>
                              <a:prstGeom prst="wedgeRoundRectCallout">
                                <a:avLst>
                                  <a:gd name="adj1" fmla="val -68559"/>
                                  <a:gd name="adj2" fmla="val 1743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175F5A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80004" id="_x0000_s1072" type="#_x0000_t62" style="position:absolute;margin-left:337.45pt;margin-top:27.35pt;width:46.6pt;height:28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" adj="-4009,14566" fillcolor="white [3201]" strokecolor="#bfbfbf [2412]" strokeweight="1pt">
                      <v:textbox inset="2mm,2mm,2mm,2mm">
                        <w:txbxContent>
                          <w:p w14:paraId="48175F5A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435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76BFB0DC" w14:textId="77777777" w:rsidR="00A27870" w:rsidRDefault="00A2787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  <w:p w14:paraId="3D7E042A" w14:textId="174F9D98" w:rsidR="005D3530" w:rsidRDefault="005D353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</w:tc>
      </w:tr>
      <w:tr w:rsidR="00B65000" w14:paraId="69C36CB3" w14:textId="77777777" w:rsidTr="005D3530">
        <w:trPr>
          <w:trHeight w:val="1091"/>
        </w:trPr>
        <w:tc>
          <w:tcPr>
            <w:tcW w:w="610" w:type="dxa"/>
          </w:tcPr>
          <w:p w14:paraId="34B979B1" w14:textId="2A710350" w:rsidR="00B65000" w:rsidRDefault="00B65000" w:rsidP="00B65000">
            <w:pPr>
              <w:pStyle w:val="berschrift3"/>
            </w:pPr>
            <w:r>
              <w:t>2.2</w:t>
            </w:r>
          </w:p>
        </w:tc>
        <w:tc>
          <w:tcPr>
            <w:tcW w:w="8461" w:type="dxa"/>
          </w:tcPr>
          <w:p w14:paraId="3B595C30" w14:textId="1478DFA2" w:rsidR="00B65000" w:rsidRDefault="00B65000" w:rsidP="00B65000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 und erklären</w:t>
            </w:r>
          </w:p>
          <w:p w14:paraId="4A7E4900" w14:textId="1FFF3579" w:rsidR="00B65000" w:rsidRPr="00B65000" w:rsidRDefault="00346AC2" w:rsidP="005D3530">
            <w:pPr>
              <w:spacing w:after="240"/>
              <w:rPr>
                <w:lang w:eastAsia="de-DE"/>
              </w:rPr>
            </w:pPr>
            <w:r>
              <w:rPr>
                <w:color w:val="000000"/>
                <w:lang w:eastAsia="de-DE"/>
              </w:rPr>
              <w:t xml:space="preserve">Fülle die Tabelle. </w:t>
            </w:r>
            <w:r w:rsidR="00DD37C2" w:rsidRPr="00346AC2">
              <w:rPr>
                <w:color w:val="000000"/>
                <w:lang w:eastAsia="de-DE"/>
              </w:rPr>
              <w:t xml:space="preserve">Erkläre </w:t>
            </w:r>
            <w:r w:rsidR="00B65000" w:rsidRPr="00346AC2">
              <w:rPr>
                <w:color w:val="000000"/>
                <w:lang w:eastAsia="de-DE"/>
              </w:rPr>
              <w:t>imm</w:t>
            </w:r>
            <w:r w:rsidR="00B65000" w:rsidRPr="00DB1293">
              <w:rPr>
                <w:color w:val="000000" w:themeColor="text1"/>
                <w:lang w:eastAsia="de-DE"/>
              </w:rPr>
              <w:t>er</w:t>
            </w:r>
            <w:r w:rsidR="00B65000">
              <w:rPr>
                <w:lang w:eastAsia="de-DE"/>
              </w:rPr>
              <w:t xml:space="preserve">, </w:t>
            </w:r>
            <w:r w:rsidR="0054212E">
              <w:rPr>
                <w:lang w:eastAsia="de-DE"/>
              </w:rPr>
              <w:t>woran du die Stellenwerte erkennst.</w:t>
            </w:r>
          </w:p>
        </w:tc>
      </w:tr>
      <w:tr w:rsidR="0083575B" w14:paraId="0FD58C85" w14:textId="77777777" w:rsidTr="005D3530">
        <w:trPr>
          <w:trHeight w:val="6726"/>
        </w:trPr>
        <w:tc>
          <w:tcPr>
            <w:tcW w:w="610" w:type="dxa"/>
          </w:tcPr>
          <w:p w14:paraId="708AB7A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4BD540D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21E607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898265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BEE6F3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CC1A70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82C30B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04B36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3A8C22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CBEB1BC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80FA53A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D9EAD9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253A9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C6D6561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0338E1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3C9C672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D8720C4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5A2645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ECD08BE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1A29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1FD78E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47113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A3C4C3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6A77A8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0C9301A" w14:textId="53310409" w:rsidR="00451907" w:rsidRDefault="005D3530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464" behindDoc="0" locked="0" layoutInCell="1" allowOverlap="1" wp14:anchorId="585A31A6" wp14:editId="0B71C0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255856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tbl>
            <w:tblPr>
              <w:tblStyle w:val="MSKTabelle"/>
              <w:tblW w:w="8886" w:type="dxa"/>
              <w:tblLayout w:type="fixed"/>
              <w:tblLook w:val="04A0" w:firstRow="1" w:lastRow="0" w:firstColumn="1" w:lastColumn="0" w:noHBand="0" w:noVBand="1"/>
            </w:tblPr>
            <w:tblGrid>
              <w:gridCol w:w="3074"/>
              <w:gridCol w:w="1701"/>
              <w:gridCol w:w="1134"/>
              <w:gridCol w:w="709"/>
              <w:gridCol w:w="2268"/>
            </w:tblGrid>
            <w:tr w:rsidR="00346AC2" w:rsidRPr="00F43829" w14:paraId="52F683AB" w14:textId="2F38F689" w:rsidTr="005D353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074" w:type="dxa"/>
                </w:tcPr>
                <w:p w14:paraId="114709D3" w14:textId="77777777" w:rsidR="00C12690" w:rsidRPr="00F43829" w:rsidRDefault="00C12690" w:rsidP="001E402C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6D5095DA" w14:textId="6CDE6C24" w:rsidR="00C12690" w:rsidRPr="00F43829" w:rsidRDefault="00C12690" w:rsidP="001E402C">
                  <w:r w:rsidRPr="00F43829">
                    <w:t>Stellentafel</w:t>
                  </w:r>
                </w:p>
              </w:tc>
              <w:tc>
                <w:tcPr>
                  <w:tcW w:w="1134" w:type="dxa"/>
                </w:tcPr>
                <w:p w14:paraId="4791C0DC" w14:textId="0FBA655D" w:rsidR="00C12690" w:rsidRPr="00F43829" w:rsidRDefault="00C12690" w:rsidP="001E402C">
                  <w:r>
                    <w:t>Aufgabe</w:t>
                  </w:r>
                </w:p>
              </w:tc>
              <w:tc>
                <w:tcPr>
                  <w:tcW w:w="709" w:type="dxa"/>
                </w:tcPr>
                <w:p w14:paraId="3DA08AB8" w14:textId="77777777" w:rsidR="00C12690" w:rsidRPr="00F43829" w:rsidRDefault="00C12690" w:rsidP="001E402C">
                  <w:r w:rsidRPr="00F43829">
                    <w:t>Zahl</w:t>
                  </w:r>
                </w:p>
              </w:tc>
              <w:tc>
                <w:tcPr>
                  <w:tcW w:w="2268" w:type="dxa"/>
                </w:tcPr>
                <w:p w14:paraId="3756ADA0" w14:textId="7D7EB2A1" w:rsidR="00C12690" w:rsidRPr="00F43829" w:rsidRDefault="0054212E" w:rsidP="005D3530">
                  <w:pPr>
                    <w:jc w:val="left"/>
                  </w:pPr>
                  <w:r>
                    <w:t>Beschreibung</w:t>
                  </w:r>
                </w:p>
              </w:tc>
            </w:tr>
            <w:tr w:rsidR="005D3530" w14:paraId="0F8BA36E" w14:textId="134FB463" w:rsidTr="005D3530">
              <w:tc>
                <w:tcPr>
                  <w:tcW w:w="3074" w:type="dxa"/>
                </w:tcPr>
                <w:p w14:paraId="56261442" w14:textId="3A9B7F57" w:rsidR="00C12690" w:rsidRDefault="00C12690" w:rsidP="0083575B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3200" behindDoc="0" locked="0" layoutInCell="1" allowOverlap="1" wp14:anchorId="1B77134D" wp14:editId="7D5456F2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2176" behindDoc="0" locked="0" layoutInCell="1" allowOverlap="1" wp14:anchorId="3653555A" wp14:editId="4927221C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1152" behindDoc="0" locked="0" layoutInCell="1" allowOverlap="1" wp14:anchorId="70F39EFD" wp14:editId="101D2528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64224" behindDoc="0" locked="0" layoutInCell="1" allowOverlap="1" wp14:anchorId="766D3D31" wp14:editId="27988CC2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77777777" w:rsidR="00C12690" w:rsidRDefault="00C12690" w:rsidP="0083575B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5248" behindDoc="0" locked="0" layoutInCell="1" allowOverlap="1" wp14:anchorId="745F4690" wp14:editId="225CB848">
                        <wp:simplePos x="0" y="0"/>
                        <wp:positionH relativeFrom="column">
                          <wp:posOffset>1444869</wp:posOffset>
                        </wp:positionH>
                        <wp:positionV relativeFrom="paragraph">
                          <wp:posOffset>23241</wp:posOffset>
                        </wp:positionV>
                        <wp:extent cx="75711" cy="47625"/>
                        <wp:effectExtent l="0" t="0" r="635" b="0"/>
                        <wp:wrapNone/>
                        <wp:docPr id="13948" name="Grafik 139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8" name="punkte 2.eps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11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DE1AF35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p w14:paraId="560B8953" w14:textId="51DEC3B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701" w:type="dxa"/>
                </w:tcPr>
                <w:p w14:paraId="13A025C6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3F121C27" w14:textId="77777777" w:rsidTr="00BA328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7" w:type="dxa"/>
                      </w:tcPr>
                      <w:p w14:paraId="01D5D0A2" w14:textId="77777777" w:rsidR="00C12690" w:rsidRPr="007724DD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02B19712" w14:textId="77777777" w:rsidR="00C12690" w:rsidRPr="007724DD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71FD3434" w14:textId="77777777" w:rsidR="00C12690" w:rsidRPr="007724DD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9C8953E" w14:textId="77777777" w:rsidR="00C12690" w:rsidRPr="007724DD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2BE794D" w14:textId="77777777" w:rsidTr="00BA3285">
                    <w:trPr>
                      <w:trHeight w:val="232"/>
                    </w:trPr>
                    <w:tc>
                      <w:tcPr>
                        <w:tcW w:w="367" w:type="dxa"/>
                      </w:tcPr>
                      <w:p w14:paraId="34CED996" w14:textId="77777777" w:rsidR="00C12690" w:rsidRPr="00BD49A9" w:rsidRDefault="00C12690" w:rsidP="00C069FF">
                        <w:pPr>
                          <w:jc w:val="center"/>
                        </w:pPr>
                      </w:p>
                    </w:tc>
                    <w:tc>
                      <w:tcPr>
                        <w:tcW w:w="367" w:type="dxa"/>
                      </w:tcPr>
                      <w:p w14:paraId="7E7E2C06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496BEEE5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1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4CB8A5D3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2</w:t>
                        </w:r>
                      </w:p>
                    </w:tc>
                  </w:tr>
                </w:tbl>
                <w:p w14:paraId="40405D28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0042ADBD" w14:textId="58EF8EF3" w:rsidR="00C12690" w:rsidRPr="005D3530" w:rsidRDefault="00C12690" w:rsidP="005D3530">
                  <w:pPr>
                    <w:pStyle w:val="SprechbaseBeschreibung"/>
                  </w:pPr>
                  <w:r w:rsidRPr="005D3530">
                    <w:t>300</w:t>
                  </w:r>
                  <w:r w:rsidR="005D3530">
                    <w:t xml:space="preserve"> </w:t>
                  </w:r>
                  <w:r w:rsidRPr="005D3530">
                    <w:t>+</w:t>
                  </w:r>
                  <w:r w:rsidR="005D3530"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9" w:type="dxa"/>
                  <w:vAlign w:val="center"/>
                </w:tcPr>
                <w:p w14:paraId="190FD5D9" w14:textId="284DAB7F" w:rsidR="00C12690" w:rsidRPr="005D3530" w:rsidRDefault="00C12690" w:rsidP="005D3530">
                  <w:pPr>
                    <w:pStyle w:val="SprechbaseBeschreibung"/>
                  </w:pPr>
                  <w:r w:rsidRPr="005D3530">
                    <w:t>312</w:t>
                  </w:r>
                </w:p>
              </w:tc>
              <w:tc>
                <w:tcPr>
                  <w:tcW w:w="2268" w:type="dxa"/>
                </w:tcPr>
                <w:p w14:paraId="73C7E499" w14:textId="4FD69662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64C36300" wp14:editId="7D744F27">
                            <wp:simplePos x="0" y="0"/>
                            <wp:positionH relativeFrom="column">
                              <wp:posOffset>26486</wp:posOffset>
                            </wp:positionH>
                            <wp:positionV relativeFrom="paragraph">
                              <wp:posOffset>104798</wp:posOffset>
                            </wp:positionV>
                            <wp:extent cx="1095375" cy="598769"/>
                            <wp:effectExtent l="241300" t="0" r="95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769"/>
                                    </a:xfrm>
                                    <a:prstGeom prst="wedgeRoundRectCallout">
                                      <a:avLst>
                                        <a:gd name="adj1" fmla="val -69821"/>
                                        <a:gd name="adj2" fmla="val 2850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B9E72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20E49D8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7D7B2065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C36300" id="_x0000_s1073" type="#_x0000_t62" style="position:absolute;margin-left:2.1pt;margin-top:8.25pt;width:86.25pt;height:47.1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" adj="-4281,16957" fillcolor="white [3201]" strokecolor="#bfbfbf [2412]" strokeweight="1pt">
                            <v:textbox inset="2mm,1mm,2mm,1mm">
                              <w:txbxContent>
                                <w:p w14:paraId="32B9E72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20E49D8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7D7B2065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D3530" w14:paraId="50F0478E" w14:textId="5699A8FB" w:rsidTr="005D3530">
              <w:tc>
                <w:tcPr>
                  <w:tcW w:w="3074" w:type="dxa"/>
                </w:tcPr>
                <w:p w14:paraId="7B095A47" w14:textId="2A16CBCC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9344" behindDoc="0" locked="0" layoutInCell="1" allowOverlap="1" wp14:anchorId="072FFEC5" wp14:editId="42D866DD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8320" behindDoc="0" locked="0" layoutInCell="1" allowOverlap="1" wp14:anchorId="188E1407" wp14:editId="237461CB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7296" behindDoc="0" locked="0" layoutInCell="1" allowOverlap="1" wp14:anchorId="7EA3B0E5" wp14:editId="2B241CDF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6272" behindDoc="0" locked="0" layoutInCell="1" allowOverlap="1" wp14:anchorId="55D59AB9" wp14:editId="5A1678C6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70368" behindDoc="0" locked="0" layoutInCell="1" allowOverlap="1" wp14:anchorId="13B29069" wp14:editId="02EEF605">
                        <wp:simplePos x="0" y="0"/>
                        <wp:positionH relativeFrom="column">
                          <wp:posOffset>1443536</wp:posOffset>
                        </wp:positionH>
                        <wp:positionV relativeFrom="paragraph">
                          <wp:posOffset>49422</wp:posOffset>
                        </wp:positionV>
                        <wp:extent cx="38100" cy="47478"/>
                        <wp:effectExtent l="0" t="0" r="0" b="0"/>
                        <wp:wrapNone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unkte 1.eps"/>
                                <pic:cNvPicPr/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A460E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1A5A53FB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728B4E2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654288C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487483D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14EB1A3D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7EFE613" w14:textId="77777777" w:rsidTr="007A1C42">
                    <w:tc>
                      <w:tcPr>
                        <w:tcW w:w="367" w:type="dxa"/>
                      </w:tcPr>
                      <w:p w14:paraId="1654720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7" w:type="dxa"/>
                      </w:tcPr>
                      <w:p w14:paraId="40A7C9C4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7FF43FC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583F1AB1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104331B5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vAlign w:val="center"/>
                </w:tcPr>
                <w:p w14:paraId="7CD6A120" w14:textId="6E68EACB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68" w:type="dxa"/>
                </w:tcPr>
                <w:p w14:paraId="5FF4987F" w14:textId="3437A476" w:rsidR="00C12690" w:rsidRPr="008627F0" w:rsidRDefault="00B65000" w:rsidP="005D3530">
                  <w:pPr>
                    <w:pStyle w:val="SprechbaseBeschreibung"/>
                    <w:rPr>
                      <w:color w:val="0000FF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27473258" wp14:editId="562D4BFA">
                            <wp:simplePos x="0" y="0"/>
                            <wp:positionH relativeFrom="column">
                              <wp:posOffset>-16234</wp:posOffset>
                            </wp:positionH>
                            <wp:positionV relativeFrom="paragraph">
                              <wp:posOffset>105134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02D687" w14:textId="5BAE10D8" w:rsidR="00451907" w:rsidRPr="00B6500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473258" id="_x0000_s1074" type="#_x0000_t62" style="position:absolute;margin-left:-1.3pt;margin-top:8.3pt;width:86.25pt;height:43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" adj="-5111,12393" fillcolor="white [3201]" strokecolor="#bfbfbf [2412]" strokeweight="1pt">
                            <v:textbox inset="2mm,2mm,2mm,2mm">
                              <w:txbxContent>
                                <w:p w14:paraId="3402D687" w14:textId="5BAE10D8" w:rsidR="00451907" w:rsidRPr="00B6500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D3530" w14:paraId="02E99FB0" w14:textId="458B2EE1" w:rsidTr="005D3530">
              <w:tc>
                <w:tcPr>
                  <w:tcW w:w="3074" w:type="dxa"/>
                </w:tcPr>
                <w:p w14:paraId="2CF5E10A" w14:textId="4A6CA2D3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076D7573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195A1E5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314B260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2AFFCC3E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24B223E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F33233C" w14:textId="77777777" w:rsidTr="007A1C42">
                    <w:tc>
                      <w:tcPr>
                        <w:tcW w:w="367" w:type="dxa"/>
                      </w:tcPr>
                      <w:p w14:paraId="0D3F76DA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7" w:type="dxa"/>
                      </w:tcPr>
                      <w:p w14:paraId="56BF33E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0037134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5BEBC6B6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047D2FA7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5199BE3B" w14:textId="77777777" w:rsidR="00C12690" w:rsidRPr="005D3530" w:rsidRDefault="00C12690" w:rsidP="005D3530">
                  <w:pPr>
                    <w:pStyle w:val="SprechbaseBeschreibung"/>
                  </w:pPr>
                  <w:r w:rsidRPr="005D3530">
                    <w:t>400 + 9</w:t>
                  </w:r>
                </w:p>
              </w:tc>
              <w:tc>
                <w:tcPr>
                  <w:tcW w:w="709" w:type="dxa"/>
                  <w:vAlign w:val="center"/>
                </w:tcPr>
                <w:p w14:paraId="1223CFDA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68" w:type="dxa"/>
                </w:tcPr>
                <w:p w14:paraId="0792596A" w14:textId="41B7333F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2B6C7B8C" wp14:editId="77C4DBB3">
                            <wp:simplePos x="0" y="0"/>
                            <wp:positionH relativeFrom="column">
                              <wp:posOffset>25179</wp:posOffset>
                            </wp:positionH>
                            <wp:positionV relativeFrom="paragraph">
                              <wp:posOffset>52843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1200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C269F3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48675257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6C7B8C" id="_x0000_s1075" type="#_x0000_t62" style="position:absolute;margin-left:2pt;margin-top:4.15pt;width:86.25pt;height:4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" adj="-4985,13393" fillcolor="white [3201]" strokecolor="#bfbfbf [2412]" strokeweight="1pt">
                            <v:textbox inset="2mm,2mm,2mm,2mm">
                              <w:txbxContent>
                                <w:p w14:paraId="07C269F3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48675257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D3530" w14:paraId="6020EC1A" w14:textId="147CEBA9" w:rsidTr="005D3530">
              <w:tc>
                <w:tcPr>
                  <w:tcW w:w="3074" w:type="dxa"/>
                </w:tcPr>
                <w:p w14:paraId="579FCCF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1392" behindDoc="0" locked="0" layoutInCell="1" allowOverlap="1" wp14:anchorId="6B3648BF" wp14:editId="2460C71B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933575" cy="543560"/>
                            <wp:effectExtent l="0" t="0" r="9525" b="8890"/>
                            <wp:wrapNone/>
                            <wp:docPr id="120" name="Gruppierung 220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3463" cy="543560"/>
                                      <a:chOff x="112" y="0"/>
                                      <a:chExt cx="1933463" cy="5435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48117" y="635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97280" y="70041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6" name="Grafik 1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183" y="212725"/>
                                        <a:ext cx="294908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979D464" id="Gruppierung 22024" o:spid="_x0000_s1026" style="position:absolute;margin-left:-3.45pt;margin-top:3.8pt;width:152.25pt;height:42.8pt;z-index:251771392" coordorigin="1" coordsize="19334,5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">
                            <v:shape id="Grafik 122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">
                              <v:imagedata r:id="rId71" o:title=""/>
                            </v:shape>
                            <v:shape id="Grafik 123" o:spid="_x0000_s1028" type="#_x0000_t75" style="position:absolute;left:5481;top:6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">
                              <v:imagedata r:id="rId71" o:title=""/>
                            </v:shape>
                            <v:shape id="Grafik 124" o:spid="_x0000_s1029" type="#_x0000_t75" style="position:absolute;left:10972;top:700;width:4096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">
                              <v:imagedata r:id="rId73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">
                              <v:imagedata r:id="rId92" o:title=""/>
                            </v:shape>
                            <v:shape id="Grafik 126" o:spid="_x0000_s1031" type="#_x0000_t75" style="position:absolute;left:15241;top:2127;width:2949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">
                              <v:imagedata r:id="rId93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80E20E1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2017ED3F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67DBAB55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7148C381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0F810DB9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64F82E5F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401D81F" w14:textId="77777777" w:rsidTr="007A1C42">
                    <w:tc>
                      <w:tcPr>
                        <w:tcW w:w="367" w:type="dxa"/>
                      </w:tcPr>
                      <w:p w14:paraId="50F55198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7" w:type="dxa"/>
                      </w:tcPr>
                      <w:p w14:paraId="6E480789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5C56125F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6D0BAD3C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4344BD9A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vAlign w:val="center"/>
                </w:tcPr>
                <w:p w14:paraId="3F2A9849" w14:textId="57B60A25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68" w:type="dxa"/>
                </w:tcPr>
                <w:p w14:paraId="1769760F" w14:textId="5ACDEDD5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4F9C2012" wp14:editId="22C88984">
                            <wp:simplePos x="0" y="0"/>
                            <wp:positionH relativeFrom="column">
                              <wp:posOffset>27940</wp:posOffset>
                            </wp:positionH>
                            <wp:positionV relativeFrom="paragraph">
                              <wp:posOffset>45664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C51F6D" w14:textId="3FC91785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9C2012" id="_x0000_s1076" type="#_x0000_t62" style="position:absolute;margin-left:2.2pt;margin-top:3.6pt;width:86.25pt;height:43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" adj="-4859,12143" fillcolor="white [3201]" strokecolor="#bfbfbf [2412]" strokeweight="1pt">
                            <v:textbox inset="2mm,2mm,2mm,2mm">
                              <w:txbxContent>
                                <w:p w14:paraId="61C51F6D" w14:textId="3FC91785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D3530" w14:paraId="6199648C" w14:textId="43E2D1C0" w:rsidTr="005D3530">
              <w:tc>
                <w:tcPr>
                  <w:tcW w:w="3074" w:type="dxa"/>
                </w:tcPr>
                <w:p w14:paraId="6A0E9B80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0D7FEA8C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05CD0AE3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627500D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D36D54B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BA17E87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11D0375" w14:textId="77777777" w:rsidTr="007A1C42">
                    <w:tc>
                      <w:tcPr>
                        <w:tcW w:w="367" w:type="dxa"/>
                      </w:tcPr>
                      <w:p w14:paraId="7F55A6BE" w14:textId="1DE7D8C9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1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3EAB579" w14:textId="627458BB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0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2E408C8B" w14:textId="247CE33D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8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7D5C8310" w14:textId="662664D0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6</w:t>
                        </w:r>
                      </w:p>
                    </w:tc>
                  </w:tr>
                </w:tbl>
                <w:p w14:paraId="1DAD2C65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178CDC8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vAlign w:val="center"/>
                </w:tcPr>
                <w:p w14:paraId="11F43B73" w14:textId="1A43D941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2268" w:type="dxa"/>
                </w:tcPr>
                <w:p w14:paraId="6F958458" w14:textId="6F0FA003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71D80F80" wp14:editId="025062AD">
                            <wp:simplePos x="0" y="0"/>
                            <wp:positionH relativeFrom="column">
                              <wp:posOffset>23522</wp:posOffset>
                            </wp:positionH>
                            <wp:positionV relativeFrom="paragraph">
                              <wp:posOffset>74819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-1230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B27C89" w14:textId="2098161F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D80F80" id="_x0000_s1077" type="#_x0000_t62" style="position:absolute;margin-left:1.85pt;margin-top:5.9pt;width:86.25pt;height:4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" adj="-4985,8143" fillcolor="white [3201]" strokecolor="#bfbfbf [2412]" strokeweight="1pt">
                            <v:textbox inset="2mm,2mm,2mm,2mm">
                              <w:txbxContent>
                                <w:p w14:paraId="10B27C89" w14:textId="2098161F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D3530" w14:paraId="36A14E72" w14:textId="56031CC1" w:rsidTr="005D3530">
              <w:tc>
                <w:tcPr>
                  <w:tcW w:w="3074" w:type="dxa"/>
                </w:tcPr>
                <w:p w14:paraId="54B32A6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12690" w14:paraId="64B47307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311A8914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62099B7B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259EA802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52A024E6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973FA60" w14:textId="77777777" w:rsidTr="007A1C42">
                    <w:tc>
                      <w:tcPr>
                        <w:tcW w:w="367" w:type="dxa"/>
                      </w:tcPr>
                      <w:p w14:paraId="79ADCDD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7" w:type="dxa"/>
                      </w:tcPr>
                      <w:p w14:paraId="1BBE024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636A238D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8" w:type="dxa"/>
                      </w:tcPr>
                      <w:p w14:paraId="79E2B62E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5955C0A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vAlign w:val="center"/>
                </w:tcPr>
                <w:p w14:paraId="49CC1DD5" w14:textId="36E2A55B" w:rsidR="00C12690" w:rsidRPr="005D3530" w:rsidRDefault="00C12690" w:rsidP="005D3530">
                  <w:pPr>
                    <w:pStyle w:val="SprechbaseBeschreibung"/>
                  </w:pPr>
                  <w:r w:rsidRPr="005D3530">
                    <w:t>2002</w:t>
                  </w:r>
                </w:p>
              </w:tc>
              <w:tc>
                <w:tcPr>
                  <w:tcW w:w="2268" w:type="dxa"/>
                </w:tcPr>
                <w:p w14:paraId="5072EA75" w14:textId="0E22091C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1AC649EA" wp14:editId="60E63287">
                            <wp:simplePos x="0" y="0"/>
                            <wp:positionH relativeFrom="column">
                              <wp:posOffset>3203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AF61D6B" w14:textId="05955DB6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C649EA" id="_x0000_s1078" type="#_x0000_t62" style="position:absolute;margin-left:.25pt;margin-top:9.5pt;width:86.25pt;height:4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" adj="-3069,4564" fillcolor="white [3201]" strokecolor="#bfbfbf [2412]" strokeweight="1pt">
                            <v:textbox inset="2mm,2mm,2mm,2mm">
                              <w:txbxContent>
                                <w:p w14:paraId="7AF61D6B" w14:textId="05955DB6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0D7ED65" w14:textId="45DE61EC" w:rsidR="00451907" w:rsidRDefault="00451907" w:rsidP="0083575B">
            <w:pPr>
              <w:spacing w:line="240" w:lineRule="auto"/>
            </w:pPr>
          </w:p>
          <w:p w14:paraId="15B7301B" w14:textId="05E51F0E" w:rsidR="00EC36D5" w:rsidRDefault="00451907" w:rsidP="0083575B">
            <w:pPr>
              <w:spacing w:line="240" w:lineRule="auto"/>
            </w:pPr>
            <w:r>
              <w:t>Besprecht: Wo</w:t>
            </w:r>
            <w:r w:rsidR="00346AC2">
              <w:t xml:space="preserve"> verstecken sich </w:t>
            </w:r>
            <w:r w:rsidR="0054212E">
              <w:t>immer</w:t>
            </w:r>
            <w:r>
              <w:t xml:space="preserve"> die Zehner in den</w:t>
            </w:r>
            <w:r w:rsidR="0054212E">
              <w:t xml:space="preserve"> verschiedenen</w:t>
            </w:r>
            <w:r>
              <w:t xml:space="preserve"> Darstellungen? </w:t>
            </w:r>
          </w:p>
          <w:p w14:paraId="654B2BA0" w14:textId="125A882B" w:rsidR="0083575B" w:rsidRDefault="00EC36D5" w:rsidP="0083575B">
            <w:pPr>
              <w:spacing w:line="240" w:lineRule="auto"/>
            </w:pPr>
            <w:r>
              <w:t xml:space="preserve">Erklärt: </w:t>
            </w:r>
            <w:r w:rsidR="00B65000">
              <w:t xml:space="preserve">Woran </w:t>
            </w:r>
            <w:r>
              <w:t>erkennt man jeweils, dass es Zehner sind</w:t>
            </w:r>
            <w:r w:rsidR="000B5CA3">
              <w:t>?</w:t>
            </w:r>
          </w:p>
        </w:tc>
      </w:tr>
    </w:tbl>
    <w:p w14:paraId="6E886870" w14:textId="40107A4F" w:rsidR="005D3530" w:rsidRDefault="005D3530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14:paraId="7CF825F0" w14:textId="77777777" w:rsidTr="005D3530">
        <w:tc>
          <w:tcPr>
            <w:tcW w:w="610" w:type="dxa"/>
          </w:tcPr>
          <w:p w14:paraId="2EB63DAF" w14:textId="7089B8EE" w:rsidR="00243737" w:rsidRPr="001E402C" w:rsidRDefault="00243737" w:rsidP="00146F2A">
            <w:pPr>
              <w:pStyle w:val="berschrift3"/>
            </w:pPr>
            <w:r w:rsidRPr="001E402C">
              <w:lastRenderedPageBreak/>
              <w:t>2.</w:t>
            </w:r>
            <w:r w:rsidR="00146F2A">
              <w:t>3</w:t>
            </w:r>
          </w:p>
        </w:tc>
        <w:tc>
          <w:tcPr>
            <w:tcW w:w="8461" w:type="dxa"/>
            <w:gridSpan w:val="2"/>
          </w:tcPr>
          <w:p w14:paraId="20692689" w14:textId="0C255E23" w:rsidR="00243737" w:rsidRPr="001E402C" w:rsidRDefault="00BB588F" w:rsidP="00146F2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2BD99846" wp14:editId="727EDAE2">
                  <wp:simplePos x="0" y="0"/>
                  <wp:positionH relativeFrom="column">
                    <wp:posOffset>4102531</wp:posOffset>
                  </wp:positionH>
                  <wp:positionV relativeFrom="paragraph">
                    <wp:posOffset>139775</wp:posOffset>
                  </wp:positionV>
                  <wp:extent cx="1385064" cy="736899"/>
                  <wp:effectExtent l="0" t="0" r="0" b="0"/>
                  <wp:wrapNone/>
                  <wp:docPr id="1640978509" name="Grafik 164097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41" cy="74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737">
              <w:t>Stellenwerte</w:t>
            </w:r>
            <w:r w:rsidR="00015F19">
              <w:t>-Quartett</w:t>
            </w:r>
          </w:p>
        </w:tc>
      </w:tr>
      <w:tr w:rsidR="0083575B" w14:paraId="0B4E2B73" w14:textId="77777777" w:rsidTr="005D3530">
        <w:tc>
          <w:tcPr>
            <w:tcW w:w="610" w:type="dxa"/>
          </w:tcPr>
          <w:p w14:paraId="21654792" w14:textId="77777777" w:rsidR="0083575B" w:rsidRDefault="0083575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5776C2D" w14:textId="77777777" w:rsidR="0083575B" w:rsidRPr="007A149C" w:rsidRDefault="001029C2" w:rsidP="008E2563">
            <w:pPr>
              <w:pStyle w:val="Nummerierung"/>
            </w:pPr>
            <w:r>
              <w:t>a</w:t>
            </w:r>
            <w:r w:rsidR="0083575B" w:rsidRPr="007A149C">
              <w:t>)</w:t>
            </w:r>
          </w:p>
        </w:tc>
        <w:tc>
          <w:tcPr>
            <w:tcW w:w="8036" w:type="dxa"/>
          </w:tcPr>
          <w:p w14:paraId="681C6232" w14:textId="77777777" w:rsidR="0083575B" w:rsidRDefault="009D3469" w:rsidP="009D3469">
            <w:pPr>
              <w:rPr>
                <w:noProof/>
              </w:rPr>
            </w:pPr>
            <w:r>
              <w:rPr>
                <w:noProof/>
              </w:rPr>
              <w:t xml:space="preserve">Spielt das Quartett zu dritt oder zu viert. </w:t>
            </w:r>
            <w:r w:rsidR="00BB588F">
              <w:rPr>
                <w:noProof/>
              </w:rPr>
              <w:br/>
            </w:r>
            <w:r>
              <w:rPr>
                <w:noProof/>
              </w:rPr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BB588F" w:rsidRPr="00563011" w:rsidRDefault="00BB588F" w:rsidP="009D3469"/>
        </w:tc>
      </w:tr>
      <w:tr w:rsidR="001029C2" w14:paraId="5AC5190F" w14:textId="77777777" w:rsidTr="005D3530">
        <w:tc>
          <w:tcPr>
            <w:tcW w:w="610" w:type="dxa"/>
          </w:tcPr>
          <w:p w14:paraId="50E592D3" w14:textId="77777777" w:rsidR="001029C2" w:rsidRDefault="001029C2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Default="001029C2" w:rsidP="008E2563">
            <w:pPr>
              <w:pStyle w:val="Nummerierung"/>
            </w:pPr>
          </w:p>
        </w:tc>
        <w:tc>
          <w:tcPr>
            <w:tcW w:w="8036" w:type="dxa"/>
          </w:tcPr>
          <w:p w14:paraId="1CECEA47" w14:textId="78CC378A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1029C2">
              <w:rPr>
                <w:noProof/>
              </w:rPr>
              <w:t xml:space="preserve">Die Karten werden gemischt und komplett an die Mitspielenden verteilt. </w:t>
            </w:r>
          </w:p>
          <w:p w14:paraId="47E46B7A" w14:textId="1C5ECE21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(2) </w:t>
            </w:r>
            <w:r w:rsidR="001029C2">
              <w:rPr>
                <w:noProof/>
              </w:rPr>
              <w:t>Die Spielerin, die links vom Kartengeber sitzt, beginnt und fragt einen Spieler ihrer Wahl nach einer Karte, die ihr zu einem Quartett fehlt:</w:t>
            </w:r>
          </w:p>
          <w:p w14:paraId="7E58187A" w14:textId="64F53328" w:rsidR="001029C2" w:rsidRDefault="001029C2" w:rsidP="00AE4BEA">
            <w:pPr>
              <w:pStyle w:val="Listenabsatz"/>
              <w:numPr>
                <w:ilvl w:val="0"/>
                <w:numId w:val="24"/>
              </w:numPr>
              <w:ind w:left="568" w:hanging="284"/>
              <w:rPr>
                <w:noProof/>
              </w:rPr>
            </w:pPr>
            <w:r>
              <w:rPr>
                <w:noProof/>
              </w:rPr>
              <w:t xml:space="preserve">„Hast du die 386 als Würfelbild?“ oder </w:t>
            </w:r>
            <w:r w:rsidR="00AE4BEA">
              <w:rPr>
                <w:noProof/>
              </w:rPr>
              <w:t>„…</w:t>
            </w:r>
            <w:r>
              <w:rPr>
                <w:noProof/>
              </w:rPr>
              <w:t>in der Stellentafel?“ oder</w:t>
            </w:r>
          </w:p>
          <w:p w14:paraId="3F7861C5" w14:textId="1055C821" w:rsidR="001029C2" w:rsidRDefault="001029C2" w:rsidP="001029C2">
            <w:pPr>
              <w:pStyle w:val="Listenabsatz"/>
              <w:numPr>
                <w:ilvl w:val="0"/>
                <w:numId w:val="24"/>
              </w:numPr>
              <w:ind w:left="568" w:hanging="284"/>
              <w:rPr>
                <w:noProof/>
              </w:rPr>
            </w:pPr>
            <w:r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>
              <w:rPr>
                <w:noProof/>
              </w:rPr>
              <w:t xml:space="preserve">als Aufgabe?“ oder </w:t>
            </w:r>
            <w:r w:rsidR="00AE4BEA">
              <w:rPr>
                <w:noProof/>
              </w:rPr>
              <w:t xml:space="preserve"> </w:t>
            </w:r>
            <w:r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>
              <w:rPr>
                <w:noProof/>
              </w:rPr>
              <w:t xml:space="preserve"> als Zahl?“</w:t>
            </w:r>
          </w:p>
          <w:p w14:paraId="084BA806" w14:textId="21B10B88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</w:t>
            </w:r>
            <w:r w:rsidR="001029C2">
              <w:rPr>
                <w:noProof/>
              </w:rPr>
              <w:t xml:space="preserve">Hat der Spieler die Karte, muss er sie der Fragerin geben. </w:t>
            </w:r>
          </w:p>
          <w:p w14:paraId="59799F68" w14:textId="43A42B7E" w:rsidR="001029C2" w:rsidRDefault="001029C2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  <w:r>
              <w:rPr>
                <w:noProof/>
              </w:rPr>
              <w:t xml:space="preserve">Die Fragerin darf weiter fragen, bis ein Spieler die gewünschte Karte nicht besitzt. Dieser ist nun an der Reihe. </w:t>
            </w:r>
            <w:r>
              <w:rPr>
                <w:noProof/>
              </w:rPr>
              <w:br/>
              <w:t>Hat ein Spieler ein vollständiges Quartett, legt er es offen vor sich auf dem Tisch ab. Wer am Ende keine Karten mehr auf der Hand hat, gewinnt.</w:t>
            </w:r>
          </w:p>
          <w:p w14:paraId="29E53F96" w14:textId="77777777" w:rsidR="000D488F" w:rsidRPr="001029C2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0D488F" w14:paraId="29F7047F" w14:textId="77777777" w:rsidTr="005D3530">
        <w:tc>
          <w:tcPr>
            <w:tcW w:w="610" w:type="dxa"/>
          </w:tcPr>
          <w:p w14:paraId="565F3DCC" w14:textId="77777777" w:rsidR="000D488F" w:rsidRDefault="000D488F" w:rsidP="000D488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77777777" w:rsidR="000D488F" w:rsidRPr="007A149C" w:rsidRDefault="000D488F" w:rsidP="000D488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2BE5CD05" w14:textId="26480F5A" w:rsidR="000D488F" w:rsidRPr="00563011" w:rsidRDefault="000D488F" w:rsidP="000D488F">
            <w:pPr>
              <w:rPr>
                <w:noProof/>
              </w:rPr>
            </w:pPr>
            <w:r w:rsidRPr="000D488F">
              <w:rPr>
                <w:noProof/>
              </w:rPr>
              <w:t>Erstellt eigene Quartett-Karten und spielt damit.</w:t>
            </w:r>
          </w:p>
        </w:tc>
      </w:tr>
      <w:tr w:rsidR="00146F2A" w14:paraId="4233EF17" w14:textId="77777777" w:rsidTr="005D3530">
        <w:tc>
          <w:tcPr>
            <w:tcW w:w="610" w:type="dxa"/>
          </w:tcPr>
          <w:p w14:paraId="403529A3" w14:textId="0F19B9B9" w:rsidR="00146F2A" w:rsidRPr="001E402C" w:rsidRDefault="00146F2A" w:rsidP="00146F2A">
            <w:pPr>
              <w:pStyle w:val="berschrift3"/>
            </w:pPr>
            <w:r w:rsidRPr="001E402C">
              <w:t>2.</w:t>
            </w:r>
            <w:r>
              <w:t>4</w:t>
            </w:r>
          </w:p>
        </w:tc>
        <w:tc>
          <w:tcPr>
            <w:tcW w:w="8461" w:type="dxa"/>
            <w:gridSpan w:val="2"/>
          </w:tcPr>
          <w:p w14:paraId="528B39C4" w14:textId="62549E36" w:rsidR="00146F2A" w:rsidRPr="001E402C" w:rsidRDefault="003773CD" w:rsidP="00146F2A">
            <w:pPr>
              <w:pStyle w:val="berschrift3"/>
            </w:pPr>
            <w:r>
              <w:t>Hinzufügen und Wegnehmen von Zehnern und Hundertern</w:t>
            </w:r>
          </w:p>
        </w:tc>
      </w:tr>
      <w:tr w:rsidR="008E408B" w14:paraId="1801B6A5" w14:textId="77777777" w:rsidTr="005D3530">
        <w:tc>
          <w:tcPr>
            <w:tcW w:w="610" w:type="dxa"/>
          </w:tcPr>
          <w:p w14:paraId="27386A23" w14:textId="77777777" w:rsidR="008E408B" w:rsidRDefault="008E408B" w:rsidP="008E2563">
            <w:pPr>
              <w:spacing w:line="240" w:lineRule="atLeast"/>
            </w:pPr>
          </w:p>
          <w:p w14:paraId="26427D3C" w14:textId="77777777" w:rsidR="00EC36D5" w:rsidRDefault="00EC36D5" w:rsidP="008E2563">
            <w:pPr>
              <w:spacing w:line="240" w:lineRule="atLeast"/>
            </w:pPr>
          </w:p>
          <w:p w14:paraId="4FCD2130" w14:textId="77777777" w:rsidR="00EC36D5" w:rsidRDefault="00EC36D5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0B7F152B" w14:textId="77777777" w:rsidR="008E408B" w:rsidRPr="007A149C" w:rsidRDefault="008E408B" w:rsidP="008E256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255BC739" w14:textId="661A0F8E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Z</w:t>
            </w:r>
            <w:r w:rsidR="00CD44E2">
              <w:rPr>
                <w:noProof/>
              </w:rPr>
              <w:t>u</w:t>
            </w:r>
            <w:r>
              <w:rPr>
                <w:noProof/>
              </w:rPr>
              <w:t>r Zahl 3 333 kommen 5 Zehner dazu.</w:t>
            </w:r>
            <w:r w:rsidR="00AE4BEA">
              <w:rPr>
                <w:noProof/>
              </w:rPr>
              <w:t xml:space="preserve"> Zeichne in zwei Farben.</w:t>
            </w:r>
          </w:p>
          <w:p w14:paraId="2D7892C3" w14:textId="77777777" w:rsidR="00AE4BEA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4CF69CD0" w14:textId="73044405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An welcher Stelle verändert sich die Stellentafel</w:t>
            </w:r>
            <w:r w:rsidR="000B5CA3">
              <w:rPr>
                <w:noProof/>
              </w:rPr>
              <w:t>?</w:t>
            </w:r>
            <w:r w:rsidR="00AE4BEA">
              <w:rPr>
                <w:noProof/>
              </w:rPr>
              <w:t xml:space="preserve"> Schreibe untereinander.</w:t>
            </w:r>
          </w:p>
          <w:p w14:paraId="67CF5521" w14:textId="77777777" w:rsidR="008E408B" w:rsidRPr="00563011" w:rsidRDefault="008E408B" w:rsidP="00AE4BEA"/>
        </w:tc>
      </w:tr>
      <w:tr w:rsidR="008E408B" w14:paraId="1F53B07C" w14:textId="77777777" w:rsidTr="005D3530">
        <w:tc>
          <w:tcPr>
            <w:tcW w:w="610" w:type="dxa"/>
          </w:tcPr>
          <w:p w14:paraId="14C8A1C0" w14:textId="77777777" w:rsidR="008E408B" w:rsidRDefault="008E408B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F1F300" w14:textId="77777777" w:rsidR="008E408B" w:rsidRDefault="008E408B" w:rsidP="008E2563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09995C28" w14:textId="77777777" w:rsidTr="007A1C42">
              <w:tc>
                <w:tcPr>
                  <w:tcW w:w="3715" w:type="dxa"/>
                </w:tcPr>
                <w:p w14:paraId="20BA93EE" w14:textId="77777777" w:rsidR="00C069FF" w:rsidRDefault="00C069FF" w:rsidP="00C069FF"/>
                <w:p w14:paraId="30C9C4A3" w14:textId="77777777" w:rsidR="00C069FF" w:rsidRDefault="00C069FF" w:rsidP="00C069FF"/>
                <w:p w14:paraId="47897D60" w14:textId="77777777" w:rsidR="00C069FF" w:rsidRDefault="00C069FF" w:rsidP="00C069FF"/>
                <w:p w14:paraId="009BB5C1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3D1FE2F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4BF4D7A1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0B012417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5D24FB6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048CC4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5EAF081D" w14:textId="77777777" w:rsidTr="007A1C42">
                    <w:tc>
                      <w:tcPr>
                        <w:tcW w:w="367" w:type="dxa"/>
                      </w:tcPr>
                      <w:p w14:paraId="2323BA21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CA8372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59226B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28A4CBF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315E4C14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B71298B" w14:textId="77777777" w:rsidR="008E408B" w:rsidRPr="001029C2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3614908C" w14:textId="77777777" w:rsidTr="005D3530">
        <w:tc>
          <w:tcPr>
            <w:tcW w:w="610" w:type="dxa"/>
          </w:tcPr>
          <w:p w14:paraId="68A6499B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4E62A0DD" w14:textId="77777777" w:rsidR="008E408B" w:rsidRPr="007A149C" w:rsidRDefault="008E408B" w:rsidP="008E408B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38C22B28" w14:textId="43DA256F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Von der Zahl 1 069 werden 2 Zehner und 1 Einer weggenommen.</w:t>
            </w:r>
            <w:r w:rsidR="00AE4BEA">
              <w:rPr>
                <w:noProof/>
              </w:rPr>
              <w:t xml:space="preserve"> Streiche im Bild durch.</w:t>
            </w:r>
          </w:p>
          <w:p w14:paraId="77E1D0E9" w14:textId="7F41CFC1" w:rsidR="00AE4BEA" w:rsidRDefault="008E408B" w:rsidP="00AE4BEA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  <w:r w:rsidR="00AE4BEA">
              <w:rPr>
                <w:noProof/>
              </w:rPr>
              <w:t>An welcher Stelle verändert sich die Stellentafel</w:t>
            </w:r>
            <w:r w:rsidR="009D3469">
              <w:rPr>
                <w:noProof/>
              </w:rPr>
              <w:t>?</w:t>
            </w:r>
          </w:p>
          <w:p w14:paraId="3CE847BA" w14:textId="77777777" w:rsidR="008E408B" w:rsidRPr="00563011" w:rsidRDefault="008E408B" w:rsidP="008E408B"/>
        </w:tc>
      </w:tr>
      <w:tr w:rsidR="008E408B" w14:paraId="140A2834" w14:textId="77777777" w:rsidTr="005D3530">
        <w:tc>
          <w:tcPr>
            <w:tcW w:w="610" w:type="dxa"/>
          </w:tcPr>
          <w:p w14:paraId="4DFA2CDD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11980A9B" w14:textId="77777777" w:rsidR="008E408B" w:rsidRPr="008E408B" w:rsidRDefault="008E408B" w:rsidP="008E408B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10DB9A81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53C2F132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7791067D" w14:textId="77777777" w:rsidTr="007A1C42">
              <w:tc>
                <w:tcPr>
                  <w:tcW w:w="3715" w:type="dxa"/>
                </w:tcPr>
                <w:p w14:paraId="23E6DEA4" w14:textId="77777777" w:rsidR="00C069FF" w:rsidRDefault="00C069FF" w:rsidP="00C069FF"/>
                <w:p w14:paraId="6AF7EDA7" w14:textId="77777777" w:rsidR="00C069FF" w:rsidRDefault="00C069FF" w:rsidP="00C069FF"/>
                <w:p w14:paraId="446502B9" w14:textId="77777777" w:rsidR="00C069FF" w:rsidRDefault="00C069FF" w:rsidP="00C069FF"/>
                <w:p w14:paraId="72265223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0F3E93C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57CCAA86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61B6B58A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95F4753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17400CF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D9D9FA9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7852FC25" w14:textId="77777777" w:rsidTr="007A1C42">
                    <w:tc>
                      <w:tcPr>
                        <w:tcW w:w="367" w:type="dxa"/>
                      </w:tcPr>
                      <w:p w14:paraId="01CB7A19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617B066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D7366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C4F4691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73F0CA62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330A49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253C599D" w14:textId="77777777" w:rsidTr="005D3530">
        <w:tc>
          <w:tcPr>
            <w:tcW w:w="610" w:type="dxa"/>
          </w:tcPr>
          <w:p w14:paraId="2E32793C" w14:textId="77777777" w:rsidR="008E408B" w:rsidRDefault="008E408B" w:rsidP="008E408B">
            <w:pPr>
              <w:spacing w:line="240" w:lineRule="atLeast"/>
            </w:pPr>
          </w:p>
          <w:p w14:paraId="7DC3D41A" w14:textId="77777777" w:rsidR="00EC36D5" w:rsidRDefault="00EC36D5" w:rsidP="008E408B">
            <w:pPr>
              <w:spacing w:line="240" w:lineRule="atLeast"/>
            </w:pPr>
          </w:p>
          <w:p w14:paraId="702D7B64" w14:textId="77777777" w:rsidR="00EC36D5" w:rsidRDefault="00EC36D5" w:rsidP="008E408B">
            <w:pPr>
              <w:spacing w:line="240" w:lineRule="atLeast"/>
            </w:pPr>
          </w:p>
          <w:p w14:paraId="079FF916" w14:textId="77777777" w:rsidR="00EC36D5" w:rsidRDefault="00EC36D5" w:rsidP="008E408B">
            <w:pPr>
              <w:spacing w:line="240" w:lineRule="atLeast"/>
            </w:pPr>
          </w:p>
          <w:p w14:paraId="2E7A0E4B" w14:textId="77777777" w:rsidR="00EC36D5" w:rsidRDefault="00EC36D5" w:rsidP="008E408B">
            <w:pPr>
              <w:spacing w:line="240" w:lineRule="atLeast"/>
            </w:pPr>
          </w:p>
          <w:p w14:paraId="64B515E0" w14:textId="30D6A919" w:rsidR="00EC36D5" w:rsidRDefault="00EC36D5" w:rsidP="008E408B">
            <w:pPr>
              <w:spacing w:line="240" w:lineRule="atLeast"/>
            </w:pPr>
          </w:p>
        </w:tc>
        <w:tc>
          <w:tcPr>
            <w:tcW w:w="425" w:type="dxa"/>
          </w:tcPr>
          <w:p w14:paraId="12151B0E" w14:textId="77777777" w:rsidR="008E408B" w:rsidRPr="008E408B" w:rsidRDefault="008E408B" w:rsidP="008E408B">
            <w:pPr>
              <w:pStyle w:val="Nummerierung"/>
            </w:pPr>
            <w:r w:rsidRPr="008E408B">
              <w:t>c)</w:t>
            </w:r>
          </w:p>
        </w:tc>
        <w:tc>
          <w:tcPr>
            <w:tcW w:w="8036" w:type="dxa"/>
          </w:tcPr>
          <w:p w14:paraId="58C5B5A6" w14:textId="7D064BA0" w:rsidR="00AE4BEA" w:rsidRDefault="009D3469" w:rsidP="005D3530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1714D50F" wp14:editId="5772EC2D">
                      <wp:simplePos x="0" y="0"/>
                      <wp:positionH relativeFrom="column">
                        <wp:posOffset>4510626</wp:posOffset>
                      </wp:positionH>
                      <wp:positionV relativeFrom="paragraph">
                        <wp:posOffset>-153505</wp:posOffset>
                      </wp:positionV>
                      <wp:extent cx="645795" cy="722893"/>
                      <wp:effectExtent l="0" t="0" r="0" b="1270"/>
                      <wp:wrapNone/>
                      <wp:docPr id="176620481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8384673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0397203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1F356" w14:textId="77777777" w:rsidR="00AE4BEA" w:rsidRPr="008D5126" w:rsidRDefault="00AE4BEA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14D50F" id="_x0000_s1079" style="position:absolute;left:0;text-align:left;margin-left:355.15pt;margin-top:-12.1pt;width:50.85pt;height:56.9pt;z-index:2517785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">
                      <v:shape id="Grafik 6" o:spid="_x0000_s108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">
                        <v:imagedata r:id="rId47" o:title="" chromakey="white"/>
                      </v:shape>
                      <v:shape id="_x0000_s108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AC1F356" w14:textId="77777777" w:rsidR="00AE4BEA" w:rsidRPr="008D5126" w:rsidRDefault="00AE4BEA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E408B">
              <w:t xml:space="preserve">Lege zuerst die Zahlen mit dem Würfelmaterial. </w:t>
            </w:r>
          </w:p>
          <w:p w14:paraId="3F574338" w14:textId="1DA85EF1" w:rsidR="005D3530" w:rsidRDefault="00EC36D5" w:rsidP="005D3530">
            <w:pPr>
              <w:pStyle w:val="Listenabsatz"/>
            </w:pPr>
            <w:r>
              <w:t>Erklär</w:t>
            </w:r>
            <w:r w:rsidR="00AE4BEA">
              <w:t>e</w:t>
            </w:r>
            <w:r>
              <w:t xml:space="preserve">, was Leonie meint. </w:t>
            </w:r>
            <w:r w:rsidR="00FF7077">
              <w:t>Zeichne dann die Zahlen auf</w:t>
            </w:r>
            <w:r w:rsidR="00BB588F">
              <w:t>.</w:t>
            </w:r>
            <w:r w:rsidR="00FF7077">
              <w:t xml:space="preserve"> </w:t>
            </w:r>
          </w:p>
          <w:p w14:paraId="0BA812A8" w14:textId="5EAB8DB3" w:rsidR="008E408B" w:rsidRDefault="00BB588F" w:rsidP="005D3530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DE21FD3" wp14:editId="680C7661">
                      <wp:simplePos x="0" y="0"/>
                      <wp:positionH relativeFrom="column">
                        <wp:posOffset>158451</wp:posOffset>
                      </wp:positionH>
                      <wp:positionV relativeFrom="paragraph">
                        <wp:posOffset>154940</wp:posOffset>
                      </wp:positionV>
                      <wp:extent cx="2266121" cy="670891"/>
                      <wp:effectExtent l="0" t="0" r="0" b="2540"/>
                      <wp:wrapNone/>
                      <wp:docPr id="643052937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121" cy="670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MSKTabelle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48"/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9D3469" w14:paraId="52AC22E6" w14:textId="77777777" w:rsidTr="00BB588F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11C20DDA" w14:textId="77777777" w:rsidR="009D3469" w:rsidRDefault="009D3469" w:rsidP="009D3469"/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  <w:hideMark/>
                                      </w:tcPr>
                                      <w:p w14:paraId="5C9A0F81" w14:textId="77777777" w:rsidR="009D3469" w:rsidRDefault="009D3469" w:rsidP="009D3469">
                                        <w: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hideMark/>
                                      </w:tcPr>
                                      <w:p w14:paraId="1D51A141" w14:textId="77777777" w:rsidR="009D3469" w:rsidRDefault="009D3469" w:rsidP="009D3469">
                                        <w: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5FA408D6" w14:textId="77777777" w:rsidR="009D3469" w:rsidRDefault="009D3469" w:rsidP="009D3469">
                                        <w: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32F3EBDC" w14:textId="77777777" w:rsidR="009D3469" w:rsidRDefault="009D3469" w:rsidP="009D3469">
                                        <w: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9D3469" w14:paraId="6D925EB6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30C3B270" w14:textId="714B37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 xml:space="preserve">2 Hunderter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5EA14734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6C3591E5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E2AEFA2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3037F3D7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D3469" w14:paraId="60FDDB02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234863A1" w14:textId="03F698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>20 Zehner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2B22E68A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74F307CF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2A7F7B93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77B4751D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9151A54" w14:textId="77777777" w:rsidR="009D3469" w:rsidRDefault="009D34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1FD3" id="Textfeld 4" o:spid="_x0000_s1082" type="#_x0000_t202" style="position:absolute;left:0;text-align:left;margin-left:12.5pt;margin-top:12.2pt;width:178.45pt;height:52.8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" fillcolor="white [3201]" stroked="f" strokeweight=".5pt">
                      <v:textbox>
                        <w:txbxContent>
                          <w:tbl>
                            <w:tblPr>
                              <w:tblStyle w:val="MSKTabe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"/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9D3469" w14:paraId="52AC22E6" w14:textId="77777777" w:rsidTr="00BB588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11C20DDA" w14:textId="77777777" w:rsidR="009D3469" w:rsidRDefault="009D3469" w:rsidP="009D3469"/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5C9A0F81" w14:textId="77777777" w:rsidR="009D3469" w:rsidRDefault="009D3469" w:rsidP="009D3469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hideMark/>
                                </w:tcPr>
                                <w:p w14:paraId="1D51A141" w14:textId="77777777" w:rsidR="009D3469" w:rsidRDefault="009D3469" w:rsidP="009D3469">
                                  <w: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5FA408D6" w14:textId="77777777" w:rsidR="009D3469" w:rsidRDefault="009D3469" w:rsidP="009D3469">
                                  <w: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32F3EBDC" w14:textId="77777777" w:rsidR="009D3469" w:rsidRDefault="009D3469" w:rsidP="009D3469">
                                  <w:r>
                                    <w:t>E</w:t>
                                  </w:r>
                                </w:p>
                              </w:tc>
                            </w:tr>
                            <w:tr w:rsidR="009D3469" w14:paraId="6D925EB6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30C3B270" w14:textId="714B37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 xml:space="preserve">2 Hunderter 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5EA14734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C3591E5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E2AEFA2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3037F3D7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D3469" w14:paraId="60FDDB02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234863A1" w14:textId="03F698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>20 Zehner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2B22E68A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4F307CF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2A7F7B93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77B4751D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151A54" w14:textId="77777777" w:rsidR="009D3469" w:rsidRDefault="009D3469"/>
                        </w:txbxContent>
                      </v:textbox>
                    </v:shape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4DD68D73" wp14:editId="200D43A7">
                      <wp:simplePos x="0" y="0"/>
                      <wp:positionH relativeFrom="column">
                        <wp:posOffset>2938406</wp:posOffset>
                      </wp:positionH>
                      <wp:positionV relativeFrom="paragraph">
                        <wp:posOffset>79096</wp:posOffset>
                      </wp:positionV>
                      <wp:extent cx="1594788" cy="478947"/>
                      <wp:effectExtent l="0" t="165100" r="43815" b="16510"/>
                      <wp:wrapNone/>
                      <wp:docPr id="1048204987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788" cy="478947"/>
                              </a:xfrm>
                              <a:prstGeom prst="wedgeRoundRectCallout">
                                <a:avLst>
                                  <a:gd name="adj1" fmla="val 48975"/>
                                  <a:gd name="adj2" fmla="val -8210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23B1F" w14:textId="77777777" w:rsidR="00AE4BEA" w:rsidRPr="009D3469" w:rsidRDefault="00AE4BEA" w:rsidP="009D3469">
                                  <w:pPr>
                                    <w:pStyle w:val="Transcript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9D3469">
                                    <w:rPr>
                                      <w:sz w:val="20"/>
                                      <w:szCs w:val="18"/>
                                    </w:rPr>
                                    <w:t>2 Hunderter und 20 Zehner: Das sind gleich viel!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68D73" id="Rechteckige Legende 113" o:spid="_x0000_s1083" type="#_x0000_t62" style="position:absolute;left:0;text-align:left;margin-left:231.35pt;margin-top:6.25pt;width:125.55pt;height:37.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" adj="21379,-6934" fillcolor="white [3201]" strokecolor="#bfbfbf [2412]" strokeweight="1pt">
                      <v:textbox inset="1mm,,1mm">
                        <w:txbxContent>
                          <w:p w14:paraId="0A923B1F" w14:textId="77777777" w:rsidR="00AE4BEA" w:rsidRPr="009D3469" w:rsidRDefault="00AE4BEA" w:rsidP="009D3469">
                            <w:pPr>
                              <w:pStyle w:val="Transcript"/>
                              <w:rPr>
                                <w:sz w:val="20"/>
                                <w:szCs w:val="18"/>
                              </w:rPr>
                            </w:pPr>
                            <w:r w:rsidRPr="009D3469">
                              <w:rPr>
                                <w:sz w:val="20"/>
                                <w:szCs w:val="18"/>
                              </w:rPr>
                              <w:t>2 Hunderter und 20 Zehner: Das sind gleich viel!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530">
              <w:t>T</w:t>
            </w:r>
            <w:r w:rsidR="00FF7077">
              <w:t xml:space="preserve">rage sie in die Stellentafel ein. </w:t>
            </w:r>
          </w:p>
          <w:p w14:paraId="2314D317" w14:textId="4A45466D" w:rsidR="009D3469" w:rsidRDefault="009D3469" w:rsidP="00EC36D5">
            <w:pPr>
              <w:spacing w:line="240" w:lineRule="auto"/>
            </w:pPr>
          </w:p>
          <w:p w14:paraId="2FD3A018" w14:textId="4209061C" w:rsidR="009D3469" w:rsidRDefault="009D3469" w:rsidP="00EC36D5">
            <w:pPr>
              <w:spacing w:line="240" w:lineRule="auto"/>
            </w:pPr>
            <w:r>
              <w:t xml:space="preserve">  </w:t>
            </w:r>
          </w:p>
          <w:p w14:paraId="606F0045" w14:textId="6D38321F" w:rsidR="009D3469" w:rsidRDefault="009D3469" w:rsidP="00EC36D5">
            <w:pPr>
              <w:spacing w:line="240" w:lineRule="auto"/>
            </w:pPr>
            <w:r>
              <w:t xml:space="preserve">            </w:t>
            </w:r>
          </w:p>
          <w:p w14:paraId="2C4319AA" w14:textId="0C17E3F8" w:rsidR="009D3469" w:rsidRDefault="009D3469" w:rsidP="00EC36D5">
            <w:pPr>
              <w:spacing w:line="240" w:lineRule="auto"/>
            </w:pPr>
          </w:p>
        </w:tc>
      </w:tr>
      <w:tr w:rsidR="00BB588F" w14:paraId="04D5A189" w14:textId="77777777" w:rsidTr="005D3530">
        <w:tc>
          <w:tcPr>
            <w:tcW w:w="610" w:type="dxa"/>
          </w:tcPr>
          <w:p w14:paraId="0F29CF9C" w14:textId="77777777" w:rsidR="00BB588F" w:rsidRDefault="00BB588F" w:rsidP="008E408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0E5BD4" w14:textId="77777777" w:rsidR="00BB588F" w:rsidRDefault="00BB588F" w:rsidP="008E408B">
            <w:pPr>
              <w:pStyle w:val="Nummerierung"/>
            </w:pPr>
          </w:p>
        </w:tc>
        <w:tc>
          <w:tcPr>
            <w:tcW w:w="8036" w:type="dxa"/>
          </w:tcPr>
          <w:p w14:paraId="0BE5AAC9" w14:textId="77777777" w:rsidR="00BB588F" w:rsidRPr="008E408B" w:rsidRDefault="00BB588F" w:rsidP="009D3469">
            <w:pPr>
              <w:spacing w:line="240" w:lineRule="atLeast"/>
            </w:pPr>
          </w:p>
        </w:tc>
      </w:tr>
      <w:tr w:rsidR="008E408B" w14:paraId="49263E5D" w14:textId="77777777" w:rsidTr="005D3530">
        <w:tc>
          <w:tcPr>
            <w:tcW w:w="610" w:type="dxa"/>
          </w:tcPr>
          <w:p w14:paraId="688558C4" w14:textId="001EE849" w:rsidR="008E408B" w:rsidRDefault="00DD37C2" w:rsidP="008E408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CC1D957" wp14:editId="73BBA782">
                  <wp:extent cx="360000" cy="272386"/>
                  <wp:effectExtent l="0" t="0" r="2540" b="0"/>
                  <wp:docPr id="901010045" name="Grafik 90101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EAB4ABE" w14:textId="77777777" w:rsidR="008E408B" w:rsidRPr="007A149C" w:rsidRDefault="008E408B" w:rsidP="008E408B">
            <w:pPr>
              <w:pStyle w:val="Nummerierung"/>
            </w:pPr>
            <w:r>
              <w:t>d</w:t>
            </w:r>
            <w:r w:rsidRPr="007A149C">
              <w:t>)</w:t>
            </w:r>
          </w:p>
        </w:tc>
        <w:tc>
          <w:tcPr>
            <w:tcW w:w="8036" w:type="dxa"/>
          </w:tcPr>
          <w:p w14:paraId="1C000E03" w14:textId="70CCA732" w:rsidR="008E408B" w:rsidRDefault="008E408B" w:rsidP="009D3469">
            <w:pPr>
              <w:spacing w:line="240" w:lineRule="atLeast"/>
            </w:pPr>
            <w:r w:rsidRPr="008E408B">
              <w:t>Denk</w:t>
            </w:r>
            <w:r w:rsidR="009D3469">
              <w:t xml:space="preserve">t euch </w:t>
            </w:r>
            <w:r w:rsidRPr="008E408B">
              <w:t xml:space="preserve">weitere Beispiele aus, wie man Zahlen </w:t>
            </w:r>
            <w:r w:rsidR="00E03C38">
              <w:t xml:space="preserve">wie Leonie </w:t>
            </w:r>
            <w:r w:rsidRPr="008E408B">
              <w:t>unterschiedlich darstellen kann und schreib</w:t>
            </w:r>
            <w:r w:rsidR="009D3469">
              <w:t>t</w:t>
            </w:r>
            <w:r w:rsidRPr="008E408B">
              <w:t xml:space="preserve"> sie auf. Vergleicht eure Lösungen.</w:t>
            </w:r>
          </w:p>
        </w:tc>
      </w:tr>
    </w:tbl>
    <w:p w14:paraId="5B33553E" w14:textId="6F6E3FED" w:rsidR="009D3469" w:rsidRDefault="009D3469" w:rsidP="008E408B">
      <w:pPr>
        <w:sectPr w:rsidR="009D3469" w:rsidSect="003079FB">
          <w:headerReference w:type="default" r:id="rId95"/>
          <w:footerReference w:type="default" r:id="rId9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6FE605CA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Würfelmaterial 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C11E08C" w14:textId="66FB97BD" w:rsidR="003C704E" w:rsidRDefault="003C704E" w:rsidP="003C704E">
            <w:pPr>
              <w:spacing w:line="240" w:lineRule="auto"/>
            </w:pPr>
            <w:r w:rsidRPr="00C66483">
              <w:t xml:space="preserve">Schreibe die Zahl </w:t>
            </w:r>
            <w:r w:rsidR="00115A09">
              <w:t xml:space="preserve">zu </w:t>
            </w:r>
            <w:r w:rsidRPr="00C66483">
              <w:t>dem Bild.</w:t>
            </w:r>
          </w:p>
          <w:p w14:paraId="64E04B66" w14:textId="2EC1C828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824"/>
              <w:gridCol w:w="1660"/>
            </w:tblGrid>
            <w:tr w:rsidR="003C704E" w14:paraId="32960889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985" w:type="dxa"/>
                </w:tcPr>
                <w:p w14:paraId="0BB98184" w14:textId="77777777" w:rsidR="003C704E" w:rsidRPr="0053695B" w:rsidRDefault="003C704E" w:rsidP="00146F2A">
                  <w:r>
                    <w:t>B</w:t>
                  </w:r>
                  <w:r w:rsidRPr="0053695B">
                    <w:t>ild</w:t>
                  </w:r>
                </w:p>
              </w:tc>
              <w:tc>
                <w:tcPr>
                  <w:tcW w:w="1701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5D53635F" w14:textId="58279149" w:rsidR="003C704E" w:rsidRPr="006C3538" w:rsidRDefault="006C3538" w:rsidP="006C3538"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87424" behindDoc="0" locked="0" layoutInCell="1" allowOverlap="1" wp14:anchorId="040B3B5E" wp14:editId="26FB87EF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67310</wp:posOffset>
                        </wp:positionV>
                        <wp:extent cx="359410" cy="126365"/>
                        <wp:effectExtent l="0" t="0" r="2540" b="6985"/>
                        <wp:wrapSquare wrapText="bothSides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1263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01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24FA5C21" w14:textId="77777777" w:rsidR="003C704E" w:rsidRPr="00351952" w:rsidRDefault="003C704E" w:rsidP="003C70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6768" behindDoc="0" locked="0" layoutInCell="1" allowOverlap="1" wp14:anchorId="1649D0E3" wp14:editId="5695F230">
                            <wp:simplePos x="0" y="0"/>
                            <wp:positionH relativeFrom="margin">
                              <wp:posOffset>635</wp:posOffset>
                            </wp:positionH>
                            <wp:positionV relativeFrom="margin">
                              <wp:align>center</wp:align>
                            </wp:positionV>
                            <wp:extent cx="2617200" cy="388800"/>
                            <wp:effectExtent l="0" t="0" r="0" b="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616844" cy="388800"/>
                                      <a:chOff x="101" y="0"/>
                                      <a:chExt cx="2859990" cy="4255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2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451092" y="15949"/>
                                        <a:ext cx="408999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95E1D81" id="Gruppieren 351" o:spid="_x0000_s1026" style="position:absolute;margin-left:.05pt;margin-top:0;width:206.1pt;height:30.6pt;z-index:251616768;mso-position-horizontal-relative:margin;mso-position-vertical:center;mso-position-vertical-relative:margin;mso-width-relative:margin;mso-height-relative:margin" coordorigin="1" coordsize="28599,42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&#13;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">
                              <v:imagedata r:id="rId100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">
                              <v:imagedata r:id="rId100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F7yAAAAOEAAAAPAAAAZHJzL2Rvd25yZXYueG1sRI9BawIx&#13;&#10;FITvhf6H8ArearYWRV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DhMOF7yAAAAOEA&#13;&#10;AAAPAAAAAAAAAAAAAAAAAAcCAABkcnMvZG93bnJldi54bWxQSwUGAAAAAAMAAwC3AAAA/AIAAAAA&#13;&#10;">
                              <v:imagedata r:id="rId100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">
                              <v:imagedata r:id="rId100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TgyAAAAOEAAAAPAAAAZHJzL2Rvd25yZXYueG1sRI9BawIx&#13;&#10;FITvhf6H8ArearZWRF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COfETgyAAAAOEA&#13;&#10;AAAPAAAAAAAAAAAAAAAAAAcCAABkcnMvZG93bnJldi54bWxQSwUGAAAAAAMAAwC3AAAA/AIAAAAA&#13;&#10;">
                              <v:imagedata r:id="rId100" o:title=""/>
                            </v:shape>
                            <v:shape id="Grafik 10" o:spid="_x0000_s1032" type="#_x0000_t75" style="position:absolute;left:24510;top:159;width:4090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">
                              <v:imagedata r:id="rId101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72642841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1535895B" w14:textId="77777777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09BB3A41" w14:textId="162D7471" w:rsidR="003C704E" w:rsidRPr="00AF0A92" w:rsidRDefault="00C80E7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75136" behindDoc="0" locked="0" layoutInCell="1" allowOverlap="1" wp14:anchorId="6C4DD6D4" wp14:editId="7C079952">
                        <wp:simplePos x="0" y="0"/>
                        <wp:positionH relativeFrom="column">
                          <wp:posOffset>1621790</wp:posOffset>
                        </wp:positionH>
                        <wp:positionV relativeFrom="paragraph">
                          <wp:posOffset>67310</wp:posOffset>
                        </wp:positionV>
                        <wp:extent cx="360000" cy="207016"/>
                        <wp:effectExtent l="0" t="0" r="2540" b="2540"/>
                        <wp:wrapNone/>
                        <wp:docPr id="186" name="Grafik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207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8512" behindDoc="1" locked="0" layoutInCell="1" allowOverlap="1" wp14:anchorId="4FDB926D" wp14:editId="2F8C8B75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9536" behindDoc="0" locked="0" layoutInCell="1" allowOverlap="1" wp14:anchorId="120A3F5A" wp14:editId="3DCEDB80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50560" behindDoc="0" locked="0" layoutInCell="1" allowOverlap="1" wp14:anchorId="2CA552DE" wp14:editId="43C788BA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9DAAE4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2F9C2E6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042A847F" w:rsidR="003C704E" w:rsidRDefault="003C704E" w:rsidP="00115A09">
            <w:r>
              <w:t xml:space="preserve">Tara und Jonas legen </w:t>
            </w:r>
            <w:r w:rsidR="00115A09">
              <w:t>jeder eine Zahl</w:t>
            </w:r>
            <w:r>
              <w:t xml:space="preserve">. </w:t>
            </w:r>
          </w:p>
          <w:p w14:paraId="4F0EAA2C" w14:textId="7E00FAB6" w:rsidR="00C80E7B" w:rsidRDefault="003C704E" w:rsidP="00115A09">
            <w:r>
              <w:t xml:space="preserve">Wie viel haben sie zusammen? </w:t>
            </w:r>
          </w:p>
          <w:p w14:paraId="16458BB5" w14:textId="44572D81" w:rsidR="0033091D" w:rsidRDefault="0033091D"/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2721"/>
              <w:gridCol w:w="340"/>
              <w:gridCol w:w="2824"/>
              <w:gridCol w:w="237"/>
              <w:gridCol w:w="1417"/>
            </w:tblGrid>
            <w:tr w:rsidR="0033091D" w:rsidRPr="00D73BE2" w14:paraId="4DA1A432" w14:textId="77777777" w:rsidTr="0033091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680"/>
              </w:trPr>
              <w:tc>
                <w:tcPr>
                  <w:tcW w:w="3061" w:type="dxa"/>
                  <w:gridSpan w:val="2"/>
                </w:tcPr>
                <w:p w14:paraId="496DD549" w14:textId="329015ED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3061" w:type="dxa"/>
                  <w:gridSpan w:val="2"/>
                </w:tcPr>
                <w:p w14:paraId="23355A3A" w14:textId="041E6844" w:rsidR="0033091D" w:rsidRPr="00D73BE2" w:rsidRDefault="0033091D" w:rsidP="0033091D">
                  <w:r>
                    <w:t>Jonas</w:t>
                  </w:r>
                </w:p>
              </w:tc>
              <w:tc>
                <w:tcPr>
                  <w:tcW w:w="1417" w:type="dxa"/>
                </w:tcPr>
                <w:p w14:paraId="50D31A38" w14:textId="6BE1EF74" w:rsidR="0033091D" w:rsidRPr="00D73BE2" w:rsidRDefault="0033091D" w:rsidP="0033091D">
                  <w:r>
                    <w:t>Zusammen</w:t>
                  </w:r>
                </w:p>
              </w:tc>
            </w:tr>
            <w:tr w:rsidR="0033091D" w:rsidRPr="00D73BE2" w14:paraId="4D926A29" w14:textId="77777777" w:rsidTr="00F03149">
              <w:trPr>
                <w:trHeight w:hRule="exact" w:val="680"/>
              </w:trPr>
              <w:tc>
                <w:tcPr>
                  <w:tcW w:w="2721" w:type="dxa"/>
                </w:tcPr>
                <w:p w14:paraId="480894E6" w14:textId="7942BC2D" w:rsidR="00115A09" w:rsidRDefault="00115A09" w:rsidP="00115A09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544" behindDoc="0" locked="0" layoutInCell="1" allowOverlap="1" wp14:anchorId="318EC40A" wp14:editId="58670B82">
                            <wp:simplePos x="0" y="0"/>
                            <wp:positionH relativeFrom="margin">
                              <wp:posOffset>2274</wp:posOffset>
                            </wp:positionH>
                            <wp:positionV relativeFrom="margin">
                              <wp:posOffset>21126</wp:posOffset>
                            </wp:positionV>
                            <wp:extent cx="923258" cy="379636"/>
                            <wp:effectExtent l="0" t="0" r="4445" b="1905"/>
                            <wp:wrapNone/>
                            <wp:docPr id="364" name="Gruppieren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923258" cy="379636"/>
                                      <a:chOff x="471" y="0"/>
                                      <a:chExt cx="1015961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2" name="Grafik 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1" y="0"/>
                                        <a:ext cx="40863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1" name="Grafik 2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61829" y="22857"/>
                                        <a:ext cx="554603" cy="874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CDF60B" id="Gruppieren 364" o:spid="_x0000_s1026" style="position:absolute;margin-left:.2pt;margin-top:1.65pt;width:72.7pt;height:29.9pt;z-index:251692544;mso-position-horizontal-relative:margin;mso-position-vertical-relative:margin;mso-width-relative:margin;mso-height-relative:margin" coordorigin="4" coordsize="10159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">
                            <o:lock v:ext="edit" aspectratio="t"/>
                            <v:shape id="Grafik 22" o:spid="_x0000_s1027" type="#_x0000_t75" style="position:absolute;left:4;width:408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">
                              <v:imagedata r:id="rId106" o:title=""/>
                            </v:shape>
                            <v:shape id="Grafik 23" o:spid="_x0000_s1028" type="#_x0000_t75" style="position:absolute;left:4618;top:228;width:5546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">
                              <v:imagedata r:id="rId107" o:title=""/>
                              <o:lock v:ext="edit" aspectratio="f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340" w:type="dxa"/>
                </w:tcPr>
                <w:p w14:paraId="559BEE30" w14:textId="77777777" w:rsidR="00115A09" w:rsidRDefault="00115A09" w:rsidP="00115A09">
                  <w:pPr>
                    <w:rPr>
                      <w:noProof/>
                    </w:rPr>
                  </w:pPr>
                </w:p>
              </w:tc>
              <w:tc>
                <w:tcPr>
                  <w:tcW w:w="2824" w:type="dxa"/>
                </w:tcPr>
                <w:p w14:paraId="3B4349A3" w14:textId="3A49C4B0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08CFEA2C" wp14:editId="6AC2A7CA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22225</wp:posOffset>
                        </wp:positionV>
                        <wp:extent cx="432000" cy="79200"/>
                        <wp:effectExtent l="0" t="0" r="0" b="0"/>
                        <wp:wrapNone/>
                        <wp:docPr id="243" name="Grafik 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Grafik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000" cy="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237" w:type="dxa"/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417" w:type="dxa"/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115A09" w:rsidRPr="00D73BE2" w14:paraId="1B788188" w14:textId="77777777" w:rsidTr="00F03149">
              <w:trPr>
                <w:trHeight w:hRule="exact" w:val="680"/>
              </w:trPr>
              <w:tc>
                <w:tcPr>
                  <w:tcW w:w="2721" w:type="dxa"/>
                </w:tcPr>
                <w:p w14:paraId="04FF939F" w14:textId="6F722CB3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7904" behindDoc="0" locked="0" layoutInCell="1" allowOverlap="1" wp14:anchorId="6F7FF233" wp14:editId="6EDFD5B9">
                        <wp:simplePos x="0" y="0"/>
                        <wp:positionH relativeFrom="column">
                          <wp:posOffset>433775</wp:posOffset>
                        </wp:positionH>
                        <wp:positionV relativeFrom="paragraph">
                          <wp:posOffset>43180</wp:posOffset>
                        </wp:positionV>
                        <wp:extent cx="468000" cy="324520"/>
                        <wp:effectExtent l="0" t="0" r="1905" b="571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4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36928" behindDoc="0" locked="0" layoutInCell="1" allowOverlap="1" wp14:anchorId="499C80F9" wp14:editId="6E92B374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340" w:type="dxa"/>
                </w:tcPr>
                <w:p w14:paraId="55A095E2" w14:textId="77777777" w:rsidR="00115A09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2824" w:type="dxa"/>
                </w:tcPr>
                <w:p w14:paraId="35D0925F" w14:textId="64FFFECB" w:rsidR="00115A09" w:rsidRDefault="00F03149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10976" behindDoc="0" locked="0" layoutInCell="1" allowOverlap="1" wp14:anchorId="4F06B797" wp14:editId="2653D0D3">
                        <wp:simplePos x="0" y="0"/>
                        <wp:positionH relativeFrom="column">
                          <wp:posOffset>1146175</wp:posOffset>
                        </wp:positionH>
                        <wp:positionV relativeFrom="paragraph">
                          <wp:posOffset>38100</wp:posOffset>
                        </wp:positionV>
                        <wp:extent cx="468000" cy="329601"/>
                        <wp:effectExtent l="0" t="0" r="1905" b="635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96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41024" behindDoc="0" locked="0" layoutInCell="1" allowOverlap="1" wp14:anchorId="0CD9D5D8" wp14:editId="4B2B77B1">
                        <wp:simplePos x="0" y="0"/>
                        <wp:positionH relativeFrom="column">
                          <wp:posOffset>427507</wp:posOffset>
                        </wp:positionH>
                        <wp:positionV relativeFrom="paragraph">
                          <wp:posOffset>981</wp:posOffset>
                        </wp:positionV>
                        <wp:extent cx="429694" cy="437552"/>
                        <wp:effectExtent l="0" t="0" r="8890" b="635"/>
                        <wp:wrapNone/>
                        <wp:docPr id="916592994" name="Grafik 9165929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8976" behindDoc="0" locked="0" layoutInCell="1" allowOverlap="1" wp14:anchorId="559F1E9B" wp14:editId="33625F5C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429694" cy="437552"/>
                        <wp:effectExtent l="0" t="0" r="8890" b="635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4C1E004C" w:rsidR="00115A09" w:rsidRDefault="00115A09" w:rsidP="00115A09"/>
              </w:tc>
              <w:tc>
                <w:tcPr>
                  <w:tcW w:w="237" w:type="dxa"/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115A09" w:rsidRPr="00D73BE2" w14:paraId="2AF1EE49" w14:textId="77777777" w:rsidTr="00F03149">
              <w:trPr>
                <w:trHeight w:hRule="exact" w:val="680"/>
              </w:trPr>
              <w:tc>
                <w:tcPr>
                  <w:tcW w:w="2721" w:type="dxa"/>
                </w:tcPr>
                <w:p w14:paraId="790DF972" w14:textId="0D44CFD6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8928" behindDoc="0" locked="0" layoutInCell="1" allowOverlap="1" wp14:anchorId="576FFA5B" wp14:editId="37A15F7B">
                        <wp:simplePos x="0" y="0"/>
                        <wp:positionH relativeFrom="column">
                          <wp:posOffset>1200785</wp:posOffset>
                        </wp:positionH>
                        <wp:positionV relativeFrom="paragraph">
                          <wp:posOffset>49530</wp:posOffset>
                        </wp:positionV>
                        <wp:extent cx="468000" cy="323911"/>
                        <wp:effectExtent l="0" t="0" r="1905" b="6350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39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5616" behindDoc="0" locked="0" layoutInCell="1" allowOverlap="1" wp14:anchorId="559AA020" wp14:editId="13C08D1D">
                        <wp:simplePos x="0" y="0"/>
                        <wp:positionH relativeFrom="column">
                          <wp:posOffset>1796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6640" behindDoc="0" locked="0" layoutInCell="1" allowOverlap="1" wp14:anchorId="0FF533F8" wp14:editId="5CF25EEF">
                        <wp:simplePos x="0" y="0"/>
                        <wp:positionH relativeFrom="column">
                          <wp:posOffset>401299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7664" behindDoc="0" locked="0" layoutInCell="1" allowOverlap="1" wp14:anchorId="469E7442" wp14:editId="5930E904">
                        <wp:simplePos x="0" y="0"/>
                        <wp:positionH relativeFrom="column">
                          <wp:posOffset>800804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340" w:type="dxa"/>
                </w:tcPr>
                <w:p w14:paraId="5FD676CC" w14:textId="77777777" w:rsidR="00115A09" w:rsidRDefault="00115A09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</w:p>
              </w:tc>
              <w:tc>
                <w:tcPr>
                  <w:tcW w:w="2824" w:type="dxa"/>
                </w:tcPr>
                <w:p w14:paraId="5AD0095D" w14:textId="6BA2F0E2" w:rsidR="00115A09" w:rsidRDefault="0033091D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2000" behindDoc="0" locked="0" layoutInCell="1" allowOverlap="1" wp14:anchorId="0866F7B5" wp14:editId="0301C480">
                        <wp:simplePos x="0" y="0"/>
                        <wp:positionH relativeFrom="column">
                          <wp:posOffset>1221740</wp:posOffset>
                        </wp:positionH>
                        <wp:positionV relativeFrom="paragraph">
                          <wp:posOffset>49530</wp:posOffset>
                        </wp:positionV>
                        <wp:extent cx="468000" cy="387603"/>
                        <wp:effectExtent l="0" t="0" r="1905" b="635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876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29EB4D62" wp14:editId="153C495D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2832E6A1" wp14:editId="44D72BA2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4A047AF9" wp14:editId="0DB1BE32">
                        <wp:simplePos x="0" y="0"/>
                        <wp:positionH relativeFrom="column">
                          <wp:posOffset>814705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7777777" w:rsidR="00115A09" w:rsidRDefault="00115A09" w:rsidP="00115A09"/>
              </w:tc>
              <w:tc>
                <w:tcPr>
                  <w:tcW w:w="237" w:type="dxa"/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77777777" w:rsidR="003C704E" w:rsidRPr="00CE7DCF" w:rsidRDefault="003C704E" w:rsidP="00115A09"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0FC6C7DB" w:rsidR="003C704E" w:rsidRPr="00CE7DCF" w:rsidRDefault="00CB24D7" w:rsidP="003C704E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912" behindDoc="0" locked="0" layoutInCell="1" allowOverlap="1" wp14:anchorId="57EDDC79" wp14:editId="78BCD98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1181735</wp:posOffset>
                  </wp:positionV>
                  <wp:extent cx="222885" cy="700405"/>
                  <wp:effectExtent l="0" t="0" r="5715" b="0"/>
                  <wp:wrapNone/>
                  <wp:docPr id="836392236" name="Grafik 83639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3799EDE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15CF3132" w14:textId="77777777" w:rsidR="003C704E" w:rsidRDefault="003C704E" w:rsidP="003C704E">
            <w:pPr>
              <w:spacing w:line="240" w:lineRule="auto"/>
            </w:pPr>
            <w:r w:rsidRPr="002C381B">
              <w:t>Trage in die Stellentafel ein und schreibe die Zahl auf.</w:t>
            </w:r>
          </w:p>
          <w:p w14:paraId="489EFBDE" w14:textId="77777777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206"/>
            </w:tblGrid>
            <w:tr w:rsidR="003C704E" w14:paraId="73D70E02" w14:textId="77777777" w:rsidTr="003F72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20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77777777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57A414C2" w:rsidR="00D61806" w:rsidRDefault="00D61806" w:rsidP="003C704E">
            <w:pPr>
              <w:tabs>
                <w:tab w:val="left" w:pos="6613"/>
              </w:tabs>
              <w:spacing w:line="240" w:lineRule="auto"/>
            </w:pPr>
            <w:r w:rsidRPr="00D521C6">
              <w:t>Erkläre deine Lösung zur letzten Aufgabe (6T, 2H, 42 Z, 5 E):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604"/>
            </w:tblGrid>
            <w:tr w:rsidR="00D61806" w14:paraId="46B73BA3" w14:textId="77777777" w:rsidTr="00D61806">
              <w:tc>
                <w:tcPr>
                  <w:tcW w:w="7604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2C5909DB" w:rsidR="00D61806" w:rsidRPr="00D521C6" w:rsidRDefault="00CB24D7" w:rsidP="005879A7">
            <w:pPr>
              <w:tabs>
                <w:tab w:val="left" w:pos="6613"/>
              </w:tabs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2960" behindDoc="0" locked="0" layoutInCell="1" allowOverlap="1" wp14:anchorId="6EDBD44C" wp14:editId="7FF1E0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41275</wp:posOffset>
                  </wp:positionV>
                  <wp:extent cx="222885" cy="700405"/>
                  <wp:effectExtent l="0" t="0" r="5715" b="0"/>
                  <wp:wrapNone/>
                  <wp:docPr id="1592828991" name="Grafik 1592828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3D6C3B" w14:textId="1C6DEA34" w:rsidR="003C704E" w:rsidRDefault="003C704E">
      <w:pPr>
        <w:sectPr w:rsidR="003C704E" w:rsidSect="006259AD">
          <w:headerReference w:type="default" r:id="rId113"/>
          <w:headerReference w:type="first" r:id="rId114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B74344" w14:paraId="109ABB8A" w14:textId="77777777" w:rsidTr="007A1C42">
        <w:tc>
          <w:tcPr>
            <w:tcW w:w="610" w:type="dxa"/>
          </w:tcPr>
          <w:p w14:paraId="3D03EBB6" w14:textId="77777777" w:rsidR="00B74344" w:rsidRDefault="00B74344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5A768A0B" w14:textId="343AA46E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7A1C42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3"/>
          </w:tcPr>
          <w:p w14:paraId="35BA7C65" w14:textId="40D3E3A9" w:rsidR="00B74344" w:rsidRPr="00B74344" w:rsidRDefault="00B74344" w:rsidP="00B74344">
            <w:pPr>
              <w:pStyle w:val="berschrift2"/>
            </w:pPr>
            <w:r w:rsidRPr="00B74344">
              <w:t>Würfelmaterial bündeln und entbündeln</w:t>
            </w:r>
          </w:p>
        </w:tc>
      </w:tr>
      <w:tr w:rsidR="00B74344" w14:paraId="3F4B2AF2" w14:textId="77777777" w:rsidTr="007A1C42">
        <w:tc>
          <w:tcPr>
            <w:tcW w:w="610" w:type="dxa"/>
          </w:tcPr>
          <w:p w14:paraId="595551C1" w14:textId="4C25211A" w:rsidR="00B74344" w:rsidRPr="00B74344" w:rsidRDefault="00B74344" w:rsidP="00B74344">
            <w:pPr>
              <w:pStyle w:val="berschrift3"/>
            </w:pPr>
            <w:r>
              <w:t>1.1</w:t>
            </w:r>
          </w:p>
        </w:tc>
        <w:tc>
          <w:tcPr>
            <w:tcW w:w="8461" w:type="dxa"/>
            <w:gridSpan w:val="3"/>
          </w:tcPr>
          <w:p w14:paraId="392E4649" w14:textId="7B2BB428" w:rsidR="00B74344" w:rsidRPr="00B74344" w:rsidRDefault="00B74344" w:rsidP="00B74344">
            <w:pPr>
              <w:pStyle w:val="berschrift3"/>
            </w:pPr>
            <w:r>
              <w:t>Wie viele?</w:t>
            </w:r>
          </w:p>
        </w:tc>
      </w:tr>
      <w:tr w:rsidR="00643F9F" w14:paraId="7B73E87A" w14:textId="77777777" w:rsidTr="009D3469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53AF3614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  <w:gridSpan w:val="2"/>
          </w:tcPr>
          <w:p w14:paraId="4BCA007E" w14:textId="5CE69FC2" w:rsidR="001B547C" w:rsidRDefault="001B547C" w:rsidP="00643F9F">
            <w:pPr>
              <w:spacing w:line="240" w:lineRule="auto"/>
            </w:pPr>
            <w:r>
              <w:t>Jonas schreibt zu</w:t>
            </w:r>
            <w:r w:rsidR="00CB38B1">
              <w:t xml:space="preserve"> diese</w:t>
            </w:r>
            <w:r>
              <w:t xml:space="preserve">m Bild </w:t>
            </w:r>
            <w:r w:rsidR="00CB38B1">
              <w:t xml:space="preserve">die Zahl 2515, </w:t>
            </w:r>
            <w:r w:rsidR="003518F2">
              <w:t xml:space="preserve">aber Tara </w:t>
            </w:r>
            <w:r w:rsidR="00F91536">
              <w:t>findet einen Fehler</w:t>
            </w:r>
            <w:r w:rsidR="00DD37C2">
              <w:t>.</w:t>
            </w:r>
            <w:r w:rsidR="005D3530">
              <w:br/>
            </w:r>
          </w:p>
          <w:p w14:paraId="6904E28B" w14:textId="08CB4A6C" w:rsidR="002E55B9" w:rsidRDefault="00BB588F" w:rsidP="00643F9F">
            <w:pPr>
              <w:spacing w:line="24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6CD86040" wp14:editId="353A2C9D">
                      <wp:simplePos x="0" y="0"/>
                      <wp:positionH relativeFrom="column">
                        <wp:posOffset>1480683</wp:posOffset>
                      </wp:positionH>
                      <wp:positionV relativeFrom="paragraph">
                        <wp:posOffset>239372</wp:posOffset>
                      </wp:positionV>
                      <wp:extent cx="635635" cy="722630"/>
                      <wp:effectExtent l="0" t="0" r="0" b="127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3563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4" style="position:absolute;margin-left:116.6pt;margin-top:18.85pt;width:50.05pt;height:56.9pt;flip:x;z-index:251784704;mso-width-relative:margin;mso-height-relative:margin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116" o:title="" chromakey="white"/>
                      </v:shape>
                      <v:shape id="_x0000_s1086" type="#_x0000_t202" style="position:absolute;left:109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D353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616" behindDoc="0" locked="0" layoutInCell="1" allowOverlap="1" wp14:anchorId="2F9778EC" wp14:editId="664189A1">
                      <wp:simplePos x="0" y="0"/>
                      <wp:positionH relativeFrom="column">
                        <wp:posOffset>2981492</wp:posOffset>
                      </wp:positionH>
                      <wp:positionV relativeFrom="paragraph">
                        <wp:posOffset>239874</wp:posOffset>
                      </wp:positionV>
                      <wp:extent cx="2082800" cy="635480"/>
                      <wp:effectExtent l="0" t="0" r="0" b="0"/>
                      <wp:wrapNone/>
                      <wp:docPr id="140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0" cy="635480"/>
                                <a:chOff x="218591" y="220530"/>
                                <a:chExt cx="2083919" cy="63735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324" name="Rechteckige Legende 324"/>
                              <wps:cNvSpPr/>
                              <wps:spPr>
                                <a:xfrm>
                                  <a:off x="218591" y="220530"/>
                                  <a:ext cx="1265683" cy="505487"/>
                                </a:xfrm>
                                <a:prstGeom prst="wedgeRoundRectCallout">
                                  <a:avLst>
                                    <a:gd name="adj1" fmla="val 59201"/>
                                    <a:gd name="adj2" fmla="val 4318"/>
                                    <a:gd name="adj3" fmla="val 16667"/>
                                  </a:avLst>
                                </a:prstGeom>
                                <a:ln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BAB40D" w14:textId="45A71C74" w:rsidR="001E7D7B" w:rsidRPr="005D3530" w:rsidRDefault="003518F2" w:rsidP="00BB588F">
                                    <w:pPr>
                                      <w:pStyle w:val="SprechbaseBeschreibung"/>
                                    </w:pPr>
                                    <w:r w:rsidRPr="005D3530">
                                      <w:t>Aber das sind zu viele Einer!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36000" rIns="9144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Textfeld 32"/>
                              <wps:cNvSpPr txBox="1"/>
                              <wps:spPr>
                                <a:xfrm>
                                  <a:off x="1731010" y="629285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9298F2" w14:textId="77777777" w:rsidR="001E7D7B" w:rsidRDefault="001E7D7B" w:rsidP="002E55B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778EC" id="_x0000_s1087" style="position:absolute;margin-left:234.75pt;margin-top:18.9pt;width:164pt;height:50.05pt;z-index:251567616;mso-width-relative:margin;mso-height-relative:margin" coordorigin="2185,2205" coordsize="20839,6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">
                      <v:shape id="_x0000_s1088" type="#_x0000_t62" style="position:absolute;left:2185;top:2205;width:12657;height:5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" adj="23587,11733" fillcolor="white [3201]" strokecolor="#737373 [3206]" strokeweight="1pt">
                        <v:textbox inset=",1mm,,2mm">
                          <w:txbxContent>
                            <w:p w14:paraId="68BAB40D" w14:textId="45A71C74" w:rsidR="001E7D7B" w:rsidRPr="005D3530" w:rsidRDefault="003518F2" w:rsidP="00BB588F">
                              <w:pPr>
                                <w:pStyle w:val="SprechbaseBeschreibung"/>
                              </w:pPr>
                              <w:r w:rsidRPr="005D3530">
                                <w:t>Aber das sind zu viele Einer!</w:t>
                              </w:r>
                            </w:p>
                          </w:txbxContent>
                        </v:textbox>
                      </v:shape>
                      <v:shape id="Textfeld 32" o:spid="_x0000_s1089" type="#_x0000_t202" style="position:absolute;left:17310;top:6292;width:5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" filled="f" stroked="f">
                        <v:textbox inset="1mm,0,1mm,0">
                          <w:txbxContent>
                            <w:p w14:paraId="049298F2" w14:textId="77777777" w:rsidR="001E7D7B" w:rsidRDefault="001E7D7B" w:rsidP="002E55B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38B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 wp14:anchorId="531E31C0" wp14:editId="79F2BBB7">
                      <wp:simplePos x="0" y="0"/>
                      <wp:positionH relativeFrom="column">
                        <wp:posOffset>4242739</wp:posOffset>
                      </wp:positionH>
                      <wp:positionV relativeFrom="paragraph">
                        <wp:posOffset>103801</wp:posOffset>
                      </wp:positionV>
                      <wp:extent cx="547370" cy="694698"/>
                      <wp:effectExtent l="0" t="0" r="0" b="3810"/>
                      <wp:wrapNone/>
                      <wp:docPr id="13326474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026383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46983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B7C9AA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E31C0" id="_x0000_s1090" style="position:absolute;margin-left:334.05pt;margin-top:8.15pt;width:43.1pt;height:54.7pt;z-index:2517867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BM8W4C5AAAAA8BAAAPAAAAZHJzL2Rvd25yZXYu&#13;&#10;eG1sTE/LbsJADLxX6j+sjNRb2QSagEI2CNHHCSEVKlXclsQkEVlvlF2S8Pd1T+3Fsj3j8Uy6Hk0j&#13;&#10;euxcbUlBOA1AIOW2qKlU8HV8f16CcF5ToRtLqOCODtbZ40Oqk8IO9In9wZeCRcglWkHlfZtI6fIK&#13;&#10;jXZT2yIxdrGd0Z7HrpRFpwcWN42cBUEsja6JP1S6xW2F+fVwMwo+Bj1s5uFbv7tetvfTMdp/70JU&#13;&#10;6mkyvq64bFYgPI7+7wJ+M7B/yNjY2d6ocKJREMfLkKkMxHMQTFhEL9yceTGLFiCzVP7Pkf0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">
                      <v:shape id="Grafik 10" o:spid="_x0000_s109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">
                        <v:imagedata r:id="rId45" o:title="" chromakey="white"/>
                      </v:shape>
                      <v:shape id="_x0000_s109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B7C9AA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5A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63A7182D" wp14:editId="5145DC4B">
                      <wp:simplePos x="0" y="0"/>
                      <wp:positionH relativeFrom="column">
                        <wp:posOffset>1651717</wp:posOffset>
                      </wp:positionH>
                      <wp:positionV relativeFrom="paragraph">
                        <wp:posOffset>33573</wp:posOffset>
                      </wp:positionV>
                      <wp:extent cx="636712" cy="362779"/>
                      <wp:effectExtent l="0" t="0" r="0" b="0"/>
                      <wp:wrapNone/>
                      <wp:docPr id="1424370464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712" cy="362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418C62" w14:textId="407ED2D8" w:rsidR="00075A3F" w:rsidRPr="00075A3F" w:rsidRDefault="00075A3F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075A3F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2515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7182D" id="Textfeld 5" o:spid="_x0000_s1093" type="#_x0000_t202" style="position:absolute;margin-left:130.05pt;margin-top:2.65pt;width:50.15pt;height:28.5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" filled="f" stroked="f" strokeweight=".5pt">
                      <v:textbox>
                        <w:txbxContent>
                          <w:p w14:paraId="5D418C62" w14:textId="407ED2D8" w:rsidR="00075A3F" w:rsidRPr="00075A3F" w:rsidRDefault="00075A3F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075A3F">
                              <w:rPr>
                                <w:rFonts w:ascii="Comic Sans MS" w:hAnsi="Comic Sans MS"/>
                                <w:color w:val="0070C0"/>
                              </w:rPr>
                              <w:t>2515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547C">
              <w:rPr>
                <w:noProof/>
              </w:rPr>
              <w:drawing>
                <wp:inline distT="0" distB="0" distL="0" distR="0" wp14:anchorId="0A5FC2CC" wp14:editId="33C40A1F">
                  <wp:extent cx="1744317" cy="462915"/>
                  <wp:effectExtent l="0" t="0" r="0" b="0"/>
                  <wp:docPr id="139616926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69268" name="Grafik 1396169268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7"/>
                          <a:stretch/>
                        </pic:blipFill>
                        <pic:spPr bwMode="auto">
                          <a:xfrm>
                            <a:off x="0" y="0"/>
                            <a:ext cx="1758116" cy="46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9F" w14:paraId="05CA03B1" w14:textId="77777777" w:rsidTr="007F4209">
        <w:trPr>
          <w:trHeight w:val="269"/>
        </w:trPr>
        <w:tc>
          <w:tcPr>
            <w:tcW w:w="610" w:type="dxa"/>
          </w:tcPr>
          <w:p w14:paraId="28AA856F" w14:textId="77777777" w:rsidR="001B547C" w:rsidRDefault="001B547C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0CDC991" w14:textId="77777777" w:rsidR="00643F9F" w:rsidRDefault="00643F9F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76E1D130" w14:textId="35DFC857" w:rsidR="002E55B9" w:rsidRDefault="00F03149" w:rsidP="003518F2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7B0811B" wp14:editId="24D198A3">
                      <wp:simplePos x="0" y="0"/>
                      <wp:positionH relativeFrom="column">
                        <wp:posOffset>2203423</wp:posOffset>
                      </wp:positionH>
                      <wp:positionV relativeFrom="paragraph">
                        <wp:posOffset>52705</wp:posOffset>
                      </wp:positionV>
                      <wp:extent cx="1264920" cy="395605"/>
                      <wp:effectExtent l="228600" t="0" r="17780" b="10795"/>
                      <wp:wrapNone/>
                      <wp:docPr id="1794367605" name="Rechteckige Legend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395605"/>
                              </a:xfrm>
                              <a:prstGeom prst="wedgeRoundRectCallout">
                                <a:avLst>
                                  <a:gd name="adj1" fmla="val -65465"/>
                                  <a:gd name="adj2" fmla="val -34436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26325" w14:textId="669050FA" w:rsidR="00F03149" w:rsidRPr="005D3530" w:rsidRDefault="00F03149" w:rsidP="00F03149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Dann muss ich vielleicht tauschen?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3600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0811B" id="Rechteckige Legende 324" o:spid="_x0000_s1094" type="#_x0000_t62" style="position:absolute;margin-left:173.5pt;margin-top:4.15pt;width:99.6pt;height:31.1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" adj="-3340,3362" fillcolor="white [3201]" strokecolor="#737373 [3206]" strokeweight="1pt">
                      <v:textbox inset=",1mm,,0">
                        <w:txbxContent>
                          <w:p w14:paraId="2E626325" w14:textId="669050FA" w:rsidR="00F03149" w:rsidRPr="005D3530" w:rsidRDefault="00F03149" w:rsidP="00F0314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Dann muss ich vielleicht tauschen?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04CA19" w14:textId="1E6E6FEA" w:rsidR="00F03149" w:rsidRDefault="00F03149" w:rsidP="003518F2">
            <w:pPr>
              <w:spacing w:line="240" w:lineRule="auto"/>
            </w:pPr>
          </w:p>
        </w:tc>
      </w:tr>
      <w:tr w:rsidR="00F96B1A" w14:paraId="1CC3258C" w14:textId="77777777" w:rsidTr="00867FEB">
        <w:trPr>
          <w:trHeight w:val="1297"/>
        </w:trPr>
        <w:tc>
          <w:tcPr>
            <w:tcW w:w="610" w:type="dxa"/>
          </w:tcPr>
          <w:p w14:paraId="47D4404E" w14:textId="77777777" w:rsidR="001B547C" w:rsidRDefault="001B547C" w:rsidP="00F96B1A">
            <w:pPr>
              <w:spacing w:line="240" w:lineRule="atLeast"/>
            </w:pPr>
          </w:p>
          <w:p w14:paraId="25A41B70" w14:textId="77777777" w:rsidR="001B547C" w:rsidRDefault="001B547C" w:rsidP="00F96B1A">
            <w:pPr>
              <w:spacing w:line="240" w:lineRule="atLeast"/>
            </w:pPr>
          </w:p>
          <w:p w14:paraId="527D50B7" w14:textId="77777777" w:rsidR="001B547C" w:rsidRDefault="001B547C" w:rsidP="00F96B1A">
            <w:pPr>
              <w:spacing w:line="240" w:lineRule="atLeast"/>
            </w:pPr>
          </w:p>
          <w:p w14:paraId="5FE30ECF" w14:textId="31A316C1" w:rsidR="001B547C" w:rsidRDefault="001B547C" w:rsidP="00F96B1A">
            <w:pPr>
              <w:spacing w:line="240" w:lineRule="atLeast"/>
            </w:pPr>
          </w:p>
          <w:p w14:paraId="31FC5247" w14:textId="2CB09D02" w:rsidR="00F96B1A" w:rsidRDefault="00F96B1A" w:rsidP="00F96B1A">
            <w:pPr>
              <w:spacing w:line="240" w:lineRule="atLeast"/>
            </w:pPr>
          </w:p>
        </w:tc>
        <w:tc>
          <w:tcPr>
            <w:tcW w:w="425" w:type="dxa"/>
          </w:tcPr>
          <w:p w14:paraId="37ED3161" w14:textId="77777777" w:rsidR="00F96B1A" w:rsidRPr="007A149C" w:rsidRDefault="00F96B1A" w:rsidP="007610A9">
            <w:pPr>
              <w:pStyle w:val="Nummerierung"/>
            </w:pPr>
          </w:p>
        </w:tc>
        <w:tc>
          <w:tcPr>
            <w:tcW w:w="8036" w:type="dxa"/>
            <w:gridSpan w:val="2"/>
            <w:vAlign w:val="center"/>
          </w:tcPr>
          <w:p w14:paraId="07F71BB5" w14:textId="6F1C5983" w:rsidR="001B547C" w:rsidRDefault="001B547C" w:rsidP="007F4209">
            <w:r>
              <w:t xml:space="preserve">Besprecht: </w:t>
            </w:r>
          </w:p>
          <w:p w14:paraId="7E4051C7" w14:textId="150787A3" w:rsidR="001B547C" w:rsidRDefault="001B547C" w:rsidP="000B5CA3">
            <w:pPr>
              <w:pStyle w:val="Listenabsatz"/>
            </w:pPr>
            <w:r>
              <w:t xml:space="preserve">Was hat sich Jonas überlegt? </w:t>
            </w:r>
          </w:p>
          <w:p w14:paraId="65FE61C0" w14:textId="1C1D5EDB" w:rsidR="005D3530" w:rsidRDefault="001B547C" w:rsidP="005D3530">
            <w:pPr>
              <w:pStyle w:val="Listenabsatz"/>
            </w:pPr>
            <w:r>
              <w:t xml:space="preserve">Warum </w:t>
            </w:r>
            <w:r w:rsidR="005D3530">
              <w:t xml:space="preserve">sollte </w:t>
            </w:r>
            <w:r w:rsidR="00F03149">
              <w:t xml:space="preserve">er hier </w:t>
            </w:r>
            <w:r w:rsidR="005D3530">
              <w:t xml:space="preserve">die Einer </w:t>
            </w:r>
            <w:r w:rsidR="00F91536">
              <w:t>bündeln</w:t>
            </w:r>
            <w:r w:rsidR="005D3530">
              <w:t>?</w:t>
            </w:r>
          </w:p>
          <w:p w14:paraId="19318B8B" w14:textId="6F24EC30" w:rsidR="001B547C" w:rsidRPr="00D53CEA" w:rsidRDefault="000600D0" w:rsidP="005D3530">
            <w:pPr>
              <w:pStyle w:val="Listenabsatz"/>
            </w:pPr>
            <w:r>
              <w:t xml:space="preserve">Verbessert </w:t>
            </w:r>
            <w:r w:rsidR="001B547C">
              <w:t xml:space="preserve">Jonas Fehler. </w:t>
            </w:r>
          </w:p>
        </w:tc>
      </w:tr>
      <w:tr w:rsidR="00643F9F" w14:paraId="52926D6E" w14:textId="77777777" w:rsidTr="005C24F6">
        <w:tc>
          <w:tcPr>
            <w:tcW w:w="610" w:type="dxa"/>
          </w:tcPr>
          <w:p w14:paraId="51D89959" w14:textId="77777777" w:rsidR="00643F9F" w:rsidRDefault="00643F9F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77777777" w:rsidR="00643F9F" w:rsidRPr="007610A9" w:rsidRDefault="00643F9F" w:rsidP="007610A9">
            <w:pPr>
              <w:pStyle w:val="Nummerierung"/>
            </w:pPr>
          </w:p>
        </w:tc>
        <w:tc>
          <w:tcPr>
            <w:tcW w:w="4018" w:type="dxa"/>
          </w:tcPr>
          <w:p w14:paraId="25169F09" w14:textId="017DA2CD" w:rsidR="00643F9F" w:rsidRDefault="00643F9F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0534B863" w14:textId="77777777" w:rsidR="007610A9" w:rsidRDefault="007610A9" w:rsidP="009D3469">
            <w:pPr>
              <w:pStyle w:val="Ausflltext"/>
            </w:pPr>
          </w:p>
        </w:tc>
      </w:tr>
      <w:tr w:rsidR="002D1886" w14:paraId="0548ED75" w14:textId="77777777" w:rsidTr="006259AD">
        <w:trPr>
          <w:trHeight w:val="1245"/>
        </w:trPr>
        <w:tc>
          <w:tcPr>
            <w:tcW w:w="610" w:type="dxa"/>
          </w:tcPr>
          <w:p w14:paraId="567CE908" w14:textId="56CB1E4A" w:rsidR="007610A9" w:rsidRDefault="00F91536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55DA8B" wp14:editId="7DADE248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21E4B0" w14:textId="77777777" w:rsidR="001B547C" w:rsidRDefault="007610A9" w:rsidP="007610A9">
            <w:pPr>
              <w:pStyle w:val="Nummerierung"/>
            </w:pPr>
            <w:r w:rsidRPr="007610A9">
              <w:t>b)</w:t>
            </w:r>
          </w:p>
          <w:p w14:paraId="553B0EEA" w14:textId="77777777" w:rsidR="001B547C" w:rsidRDefault="001B547C" w:rsidP="007610A9">
            <w:pPr>
              <w:pStyle w:val="Nummerierung"/>
            </w:pPr>
          </w:p>
          <w:p w14:paraId="13386624" w14:textId="77777777" w:rsidR="001B547C" w:rsidRDefault="001B547C" w:rsidP="007610A9">
            <w:pPr>
              <w:pStyle w:val="Nummerierung"/>
            </w:pPr>
          </w:p>
          <w:p w14:paraId="73C6F3AC" w14:textId="77777777" w:rsidR="001B547C" w:rsidRDefault="001B547C" w:rsidP="007610A9">
            <w:pPr>
              <w:pStyle w:val="Nummerierung"/>
            </w:pPr>
          </w:p>
          <w:p w14:paraId="4B3D98B9" w14:textId="77777777" w:rsidR="001B547C" w:rsidRDefault="001B547C" w:rsidP="007610A9">
            <w:pPr>
              <w:pStyle w:val="Nummerierung"/>
            </w:pPr>
          </w:p>
          <w:p w14:paraId="7590E1BE" w14:textId="77777777" w:rsidR="001B547C" w:rsidRDefault="001B547C" w:rsidP="007610A9">
            <w:pPr>
              <w:pStyle w:val="Nummerierung"/>
            </w:pPr>
          </w:p>
          <w:p w14:paraId="75806533" w14:textId="4A03CC9F" w:rsidR="001B547C" w:rsidRDefault="001B547C" w:rsidP="007610A9">
            <w:pPr>
              <w:pStyle w:val="Nummerierung"/>
            </w:pPr>
          </w:p>
          <w:p w14:paraId="1104AA1B" w14:textId="69514206" w:rsidR="007610A9" w:rsidRPr="007610A9" w:rsidRDefault="007610A9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33F8D621" w14:textId="57BBDBA8" w:rsidR="001B547C" w:rsidRDefault="001B547C" w:rsidP="001B547C">
            <w:pPr>
              <w:spacing w:line="240" w:lineRule="auto"/>
            </w:pPr>
            <w:r>
              <w:rPr>
                <w:noProof/>
              </w:rPr>
              <w:t xml:space="preserve">Beim </w:t>
            </w:r>
            <w:r w:rsidR="005D3530">
              <w:rPr>
                <w:noProof/>
              </w:rPr>
              <w:t xml:space="preserve">Tauschen zum </w:t>
            </w:r>
            <w:r w:rsidR="000600D0">
              <w:rPr>
                <w:noProof/>
              </w:rPr>
              <w:t xml:space="preserve">Bündeln </w:t>
            </w:r>
            <w:r>
              <w:rPr>
                <w:noProof/>
              </w:rPr>
              <w:t xml:space="preserve">verändert sich die Menge nicht. Die Zahl bleibt gleich groß. </w:t>
            </w:r>
          </w:p>
          <w:p w14:paraId="21156BCD" w14:textId="560A696C" w:rsidR="001B547C" w:rsidRDefault="001B547C" w:rsidP="001B547C">
            <w:pPr>
              <w:spacing w:line="240" w:lineRule="auto"/>
              <w:rPr>
                <w:b/>
                <w:noProof/>
              </w:rPr>
            </w:pPr>
            <w:r>
              <w:t xml:space="preserve">Was ist das Gleiche? Verbindet. </w:t>
            </w:r>
            <w:r w:rsidR="007610A9">
              <w:rPr>
                <w:b/>
                <w:noProof/>
              </w:rPr>
              <w:t xml:space="preserve"> </w:t>
            </w:r>
          </w:p>
          <w:p w14:paraId="4F003E92" w14:textId="122935E5" w:rsidR="001B547C" w:rsidRDefault="0092281D" w:rsidP="007610A9">
            <w:pPr>
              <w:spacing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2055314" wp14:editId="61E8FD03">
                  <wp:extent cx="5102860" cy="1020445"/>
                  <wp:effectExtent l="0" t="0" r="2540" b="0"/>
                  <wp:docPr id="75377108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71081" name="Grafik 753771081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86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68869" w14:textId="01BEEE96" w:rsidR="001B547C" w:rsidRPr="001B547C" w:rsidRDefault="001B547C" w:rsidP="009D3469">
            <w:pPr>
              <w:tabs>
                <w:tab w:val="left" w:pos="2387"/>
              </w:tabs>
            </w:pPr>
          </w:p>
        </w:tc>
      </w:tr>
      <w:tr w:rsidR="009073CA" w14:paraId="73368BB3" w14:textId="77777777" w:rsidTr="005C24F6">
        <w:tc>
          <w:tcPr>
            <w:tcW w:w="610" w:type="dxa"/>
          </w:tcPr>
          <w:p w14:paraId="239B7838" w14:textId="2EA8ACB4" w:rsidR="009073CA" w:rsidRDefault="0092281D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64A10" wp14:editId="5E840507">
                  <wp:extent cx="360000" cy="272386"/>
                  <wp:effectExtent l="0" t="0" r="2540" b="0"/>
                  <wp:docPr id="1571030004" name="Grafik 15710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5FC939" w14:textId="5DF0B528" w:rsidR="009073CA" w:rsidRPr="007610A9" w:rsidRDefault="0092281D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466D893C" w14:textId="3F6C72C1" w:rsidR="009073CA" w:rsidRDefault="00817132" w:rsidP="009D3469">
            <w:pPr>
              <w:rPr>
                <w:noProof/>
              </w:rPr>
            </w:pPr>
            <w:r>
              <w:rPr>
                <w:noProof/>
              </w:rPr>
              <w:t>Bei e</w:t>
            </w:r>
            <w:r w:rsidR="007F4209">
              <w:rPr>
                <w:noProof/>
              </w:rPr>
              <w:t>inige</w:t>
            </w:r>
            <w:r>
              <w:rPr>
                <w:noProof/>
              </w:rPr>
              <w:t>n</w:t>
            </w:r>
            <w:r w:rsidR="00337E6F">
              <w:rPr>
                <w:noProof/>
              </w:rPr>
              <w:t xml:space="preserve"> Zahl</w:t>
            </w:r>
            <w:r w:rsidR="000600D0">
              <w:rPr>
                <w:noProof/>
              </w:rPr>
              <w:t>bilder</w:t>
            </w:r>
            <w:r w:rsidR="00337E6F">
              <w:rPr>
                <w:noProof/>
              </w:rPr>
              <w:t xml:space="preserve"> </w:t>
            </w:r>
            <w:r w:rsidR="000600D0">
              <w:rPr>
                <w:noProof/>
              </w:rPr>
              <w:t>k</w:t>
            </w:r>
            <w:r w:rsidR="00BB588F">
              <w:rPr>
                <w:noProof/>
              </w:rPr>
              <w:t>annst du</w:t>
            </w:r>
            <w:r w:rsidR="000600D0">
              <w:rPr>
                <w:noProof/>
              </w:rPr>
              <w:t xml:space="preserve"> </w:t>
            </w:r>
            <w:r>
              <w:rPr>
                <w:noProof/>
              </w:rPr>
              <w:t>noch bündeln</w:t>
            </w:r>
            <w:r w:rsidR="000600D0">
              <w:rPr>
                <w:noProof/>
              </w:rPr>
              <w:t xml:space="preserve">, </w:t>
            </w:r>
            <w:r>
              <w:rPr>
                <w:noProof/>
              </w:rPr>
              <w:t xml:space="preserve">bevor </w:t>
            </w:r>
            <w:r w:rsidR="00BB588F">
              <w:rPr>
                <w:noProof/>
              </w:rPr>
              <w:t>du</w:t>
            </w:r>
            <w:r w:rsidR="000600D0">
              <w:rPr>
                <w:noProof/>
              </w:rPr>
              <w:t xml:space="preserve"> die Zahlen aufschreib</w:t>
            </w:r>
            <w:r w:rsidR="00BB588F">
              <w:rPr>
                <w:noProof/>
              </w:rPr>
              <w:t>s</w:t>
            </w:r>
            <w:r>
              <w:rPr>
                <w:noProof/>
              </w:rPr>
              <w:t>t</w:t>
            </w:r>
            <w:r w:rsidR="007F4209">
              <w:rPr>
                <w:noProof/>
              </w:rPr>
              <w:t xml:space="preserve">. </w:t>
            </w:r>
            <w:r w:rsidR="007F4209">
              <w:rPr>
                <w:noProof/>
              </w:rPr>
              <w:br/>
            </w:r>
            <w:r w:rsidR="001B547C">
              <w:rPr>
                <w:noProof/>
              </w:rPr>
              <w:t xml:space="preserve">Wo muss </w:t>
            </w:r>
            <w:r w:rsidR="005D3530">
              <w:rPr>
                <w:noProof/>
              </w:rPr>
              <w:t xml:space="preserve">zum Bündeln getauscht </w:t>
            </w:r>
            <w:r w:rsidR="001B547C">
              <w:rPr>
                <w:noProof/>
              </w:rPr>
              <w:t>werden? Wo nicht? Kreuz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 an und erklär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. </w:t>
            </w:r>
          </w:p>
        </w:tc>
      </w:tr>
      <w:tr w:rsidR="009073CA" w14:paraId="11759B0E" w14:textId="77777777" w:rsidTr="005C24F6">
        <w:tc>
          <w:tcPr>
            <w:tcW w:w="610" w:type="dxa"/>
          </w:tcPr>
          <w:p w14:paraId="0B497A81" w14:textId="77777777" w:rsidR="009073CA" w:rsidRDefault="009073CA" w:rsidP="009073CA">
            <w:pPr>
              <w:spacing w:line="240" w:lineRule="atLeast"/>
            </w:pPr>
          </w:p>
          <w:p w14:paraId="382F0C7D" w14:textId="77777777" w:rsidR="007F4209" w:rsidRDefault="007F4209" w:rsidP="009073CA">
            <w:pPr>
              <w:spacing w:line="240" w:lineRule="atLeast"/>
            </w:pPr>
          </w:p>
          <w:p w14:paraId="740983F1" w14:textId="77777777" w:rsidR="007F4209" w:rsidRDefault="007F4209" w:rsidP="009073CA">
            <w:pPr>
              <w:spacing w:line="240" w:lineRule="atLeast"/>
            </w:pPr>
          </w:p>
          <w:p w14:paraId="24D45DFB" w14:textId="77777777" w:rsidR="007F4209" w:rsidRDefault="007F4209" w:rsidP="009073CA">
            <w:pPr>
              <w:spacing w:line="240" w:lineRule="atLeast"/>
            </w:pPr>
          </w:p>
          <w:p w14:paraId="10255B59" w14:textId="77777777" w:rsidR="007F4209" w:rsidRDefault="007F4209" w:rsidP="009073CA">
            <w:pPr>
              <w:spacing w:line="240" w:lineRule="atLeast"/>
            </w:pPr>
          </w:p>
          <w:p w14:paraId="76D6CD3E" w14:textId="77777777" w:rsidR="007F4209" w:rsidRDefault="007F4209" w:rsidP="009073CA">
            <w:pPr>
              <w:spacing w:line="240" w:lineRule="atLeast"/>
            </w:pPr>
          </w:p>
          <w:p w14:paraId="17859099" w14:textId="77777777" w:rsidR="007F4209" w:rsidRDefault="007F4209" w:rsidP="009073CA">
            <w:pPr>
              <w:spacing w:line="240" w:lineRule="atLeast"/>
            </w:pPr>
          </w:p>
          <w:p w14:paraId="4456BB26" w14:textId="77777777" w:rsidR="007F4209" w:rsidRDefault="007F4209" w:rsidP="009073CA">
            <w:pPr>
              <w:spacing w:line="240" w:lineRule="atLeast"/>
            </w:pPr>
          </w:p>
          <w:p w14:paraId="63E8BD6D" w14:textId="77777777" w:rsidR="007F4209" w:rsidRDefault="007F4209" w:rsidP="009073CA">
            <w:pPr>
              <w:spacing w:line="240" w:lineRule="atLeast"/>
            </w:pPr>
          </w:p>
          <w:p w14:paraId="145876F2" w14:textId="77777777" w:rsidR="007F4209" w:rsidRDefault="007F4209" w:rsidP="009073CA">
            <w:pPr>
              <w:spacing w:line="240" w:lineRule="atLeast"/>
            </w:pPr>
          </w:p>
          <w:p w14:paraId="145E60C7" w14:textId="77777777" w:rsidR="007F4209" w:rsidRDefault="007F4209" w:rsidP="009073CA">
            <w:pPr>
              <w:spacing w:line="240" w:lineRule="atLeast"/>
            </w:pPr>
          </w:p>
          <w:p w14:paraId="1550FCDC" w14:textId="77777777" w:rsidR="007F4209" w:rsidRDefault="007F4209" w:rsidP="009073CA">
            <w:pPr>
              <w:spacing w:line="240" w:lineRule="atLeast"/>
            </w:pPr>
          </w:p>
          <w:p w14:paraId="4FCAB24A" w14:textId="77777777" w:rsidR="007F4209" w:rsidRDefault="007F4209" w:rsidP="009073CA">
            <w:pPr>
              <w:spacing w:line="240" w:lineRule="atLeast"/>
            </w:pPr>
          </w:p>
          <w:p w14:paraId="1D3AD827" w14:textId="77777777" w:rsidR="007F4209" w:rsidRDefault="007F4209" w:rsidP="009073CA">
            <w:pPr>
              <w:spacing w:line="240" w:lineRule="atLeast"/>
            </w:pPr>
          </w:p>
          <w:p w14:paraId="40F2C2CD" w14:textId="77777777" w:rsidR="007F4209" w:rsidRDefault="007F4209" w:rsidP="009073CA">
            <w:pPr>
              <w:spacing w:line="240" w:lineRule="atLeast"/>
            </w:pPr>
          </w:p>
          <w:p w14:paraId="64E947B4" w14:textId="77777777" w:rsidR="007F4209" w:rsidRDefault="007F4209" w:rsidP="009073CA">
            <w:pPr>
              <w:spacing w:line="240" w:lineRule="atLeast"/>
            </w:pPr>
          </w:p>
          <w:p w14:paraId="0E9A481E" w14:textId="45B1509B" w:rsidR="007F4209" w:rsidRDefault="007F4209" w:rsidP="009073CA">
            <w:pPr>
              <w:spacing w:line="240" w:lineRule="atLeast"/>
            </w:pPr>
          </w:p>
        </w:tc>
        <w:tc>
          <w:tcPr>
            <w:tcW w:w="425" w:type="dxa"/>
          </w:tcPr>
          <w:p w14:paraId="4FCD6490" w14:textId="76FE906D" w:rsidR="009073CA" w:rsidRPr="007A149C" w:rsidRDefault="007F4209" w:rsidP="009073CA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1729408" behindDoc="0" locked="0" layoutInCell="1" allowOverlap="1" wp14:anchorId="0BCF355F" wp14:editId="7A2D614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95885</wp:posOffset>
                  </wp:positionV>
                  <wp:extent cx="3814445" cy="3023235"/>
                  <wp:effectExtent l="0" t="0" r="0" b="0"/>
                  <wp:wrapNone/>
                  <wp:docPr id="101169378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693787" name="Grafik 1011693787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"/>
                          <a:stretch/>
                        </pic:blipFill>
                        <pic:spPr bwMode="auto">
                          <a:xfrm>
                            <a:off x="0" y="0"/>
                            <a:ext cx="3814445" cy="302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36" w:type="dxa"/>
            <w:gridSpan w:val="2"/>
          </w:tcPr>
          <w:p w14:paraId="7CD1A360" w14:textId="77777777" w:rsidR="009073CA" w:rsidRDefault="009073CA" w:rsidP="0092281D">
            <w:pPr>
              <w:spacing w:line="240" w:lineRule="auto"/>
              <w:rPr>
                <w:noProof/>
              </w:rPr>
            </w:pPr>
          </w:p>
        </w:tc>
      </w:tr>
      <w:tr w:rsidR="00871C2C" w14:paraId="173B3108" w14:textId="77777777" w:rsidTr="005C24F6">
        <w:tc>
          <w:tcPr>
            <w:tcW w:w="610" w:type="dxa"/>
          </w:tcPr>
          <w:p w14:paraId="7C0BD29E" w14:textId="77777777" w:rsidR="00871C2C" w:rsidRDefault="00871C2C" w:rsidP="00871C2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C9BFE1E" w14:textId="77777777" w:rsidR="00871C2C" w:rsidRDefault="00871C2C" w:rsidP="00871C2C">
            <w:pPr>
              <w:pStyle w:val="Nummerierung"/>
            </w:pPr>
          </w:p>
        </w:tc>
        <w:tc>
          <w:tcPr>
            <w:tcW w:w="4018" w:type="dxa"/>
          </w:tcPr>
          <w:p w14:paraId="522A2135" w14:textId="341E3409" w:rsidR="00871C2C" w:rsidRDefault="00871C2C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337B2B5C" w14:textId="77777777" w:rsidR="00871C2C" w:rsidRDefault="00871C2C" w:rsidP="007F4209">
            <w:pPr>
              <w:pStyle w:val="Ausflltext"/>
            </w:pPr>
          </w:p>
        </w:tc>
      </w:tr>
      <w:tr w:rsidR="006259AD" w14:paraId="225CB564" w14:textId="77777777" w:rsidTr="007A1C42">
        <w:tc>
          <w:tcPr>
            <w:tcW w:w="610" w:type="dxa"/>
          </w:tcPr>
          <w:p w14:paraId="08E435C0" w14:textId="36B7C423" w:rsidR="006259AD" w:rsidRPr="00B74344" w:rsidRDefault="006259AD" w:rsidP="007A1C42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35EEB9DA" w14:textId="7033A656" w:rsidR="006259AD" w:rsidRPr="00B74344" w:rsidRDefault="006259AD" w:rsidP="007A1C42">
            <w:pPr>
              <w:pStyle w:val="berschrift3"/>
            </w:pPr>
            <w:r>
              <w:t xml:space="preserve">Zahlen </w:t>
            </w:r>
            <w:r w:rsidR="0092281D">
              <w:t>verändern</w:t>
            </w:r>
          </w:p>
        </w:tc>
      </w:tr>
      <w:tr w:rsidR="00004F79" w14:paraId="0B96D86F" w14:textId="77777777" w:rsidTr="007751B1">
        <w:trPr>
          <w:trHeight w:val="3647"/>
        </w:trPr>
        <w:tc>
          <w:tcPr>
            <w:tcW w:w="610" w:type="dxa"/>
          </w:tcPr>
          <w:p w14:paraId="091DD3E3" w14:textId="77777777" w:rsidR="00004F79" w:rsidRDefault="00004F79" w:rsidP="0075050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566742" w14:textId="77777777" w:rsidR="00004F79" w:rsidRDefault="00004F79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5C426DF" w14:textId="7791A286" w:rsidR="00004F79" w:rsidRDefault="00004F79" w:rsidP="00750506">
            <w:r w:rsidRPr="00004F79">
              <w:t xml:space="preserve">Die Zahl wird in jeder Zeile </w:t>
            </w:r>
            <w:r w:rsidRPr="00F15181">
              <w:rPr>
                <w:b/>
              </w:rPr>
              <w:t>um</w:t>
            </w:r>
            <w:r w:rsidRPr="00004F79">
              <w:t xml:space="preserve"> </w:t>
            </w:r>
            <w:r w:rsidRPr="00927D4F">
              <w:rPr>
                <w:b/>
              </w:rPr>
              <w:t xml:space="preserve">1 </w:t>
            </w:r>
            <w:r w:rsidRPr="00004F79">
              <w:t>größer. Zeichne sie und schreib</w:t>
            </w:r>
            <w:r w:rsidR="00DD37C2">
              <w:t>e</w:t>
            </w:r>
            <w:r w:rsidRPr="00004F79">
              <w:t xml:space="preserve"> als Zahl.</w:t>
            </w:r>
          </w:p>
          <w:p w14:paraId="5113EEF6" w14:textId="32393D86" w:rsidR="00004F79" w:rsidRDefault="00004F79" w:rsidP="00750506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302FD8BC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4C324D1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D682A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8A965E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69A6EED" w14:textId="3F899DF2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6160" behindDoc="0" locked="0" layoutInCell="1" allowOverlap="1" wp14:anchorId="29596DB3" wp14:editId="4A91DB8B">
                        <wp:simplePos x="0" y="0"/>
                        <wp:positionH relativeFrom="column">
                          <wp:posOffset>1361661</wp:posOffset>
                        </wp:positionH>
                        <wp:positionV relativeFrom="paragraph">
                          <wp:posOffset>85090</wp:posOffset>
                        </wp:positionV>
                        <wp:extent cx="396000" cy="260815"/>
                        <wp:effectExtent l="0" t="0" r="4445" b="6350"/>
                        <wp:wrapNone/>
                        <wp:docPr id="310" name="Grafik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60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1952" behindDoc="0" locked="0" layoutInCell="1" allowOverlap="1" wp14:anchorId="7878F6F2" wp14:editId="22712E6D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69215</wp:posOffset>
                        </wp:positionV>
                        <wp:extent cx="409575" cy="419100"/>
                        <wp:effectExtent l="0" t="0" r="9525" b="0"/>
                        <wp:wrapNone/>
                        <wp:docPr id="99" name="Grafik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4000" behindDoc="0" locked="0" layoutInCell="1" allowOverlap="1" wp14:anchorId="31FC934E" wp14:editId="2FFE8AFD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6" name="Grafi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2976" behindDoc="0" locked="0" layoutInCell="1" allowOverlap="1" wp14:anchorId="7ACEEE59" wp14:editId="6B0EC092">
                        <wp:simplePos x="0" y="0"/>
                        <wp:positionH relativeFrom="column">
                          <wp:posOffset>481965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5" name="Grafi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D9E50A3" w14:textId="1511E8C7" w:rsidR="00927D4F" w:rsidRDefault="00927D4F" w:rsidP="006259AD"/>
                <w:p w14:paraId="1D88758D" w14:textId="2A1B0A23" w:rsidR="00927D4F" w:rsidRDefault="00927D4F" w:rsidP="006259AD"/>
              </w:tc>
              <w:tc>
                <w:tcPr>
                  <w:tcW w:w="1843" w:type="dxa"/>
                  <w:vAlign w:val="center"/>
                  <w:hideMark/>
                </w:tcPr>
                <w:p w14:paraId="17127120" w14:textId="77777777" w:rsidR="00927D4F" w:rsidRDefault="00927D4F" w:rsidP="005D3530">
                  <w:pPr>
                    <w:pStyle w:val="SprechbaseBeschreibung"/>
                  </w:pPr>
                  <w:r>
                    <w:t>358</w:t>
                  </w:r>
                </w:p>
              </w:tc>
            </w:tr>
            <w:tr w:rsidR="00927D4F" w14:paraId="73E88F4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14B76167" w14:textId="2D9E527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7184" behindDoc="0" locked="0" layoutInCell="1" allowOverlap="1" wp14:anchorId="681DE26C" wp14:editId="58A04DF8">
                        <wp:simplePos x="0" y="0"/>
                        <wp:positionH relativeFrom="column">
                          <wp:posOffset>1355903</wp:posOffset>
                        </wp:positionH>
                        <wp:positionV relativeFrom="paragraph">
                          <wp:posOffset>67310</wp:posOffset>
                        </wp:positionV>
                        <wp:extent cx="396000" cy="278533"/>
                        <wp:effectExtent l="0" t="0" r="4445" b="7620"/>
                        <wp:wrapNone/>
                        <wp:docPr id="314" name="Grafik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785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5024" behindDoc="0" locked="0" layoutInCell="1" allowOverlap="1" wp14:anchorId="1D191E63" wp14:editId="5326DF9B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68580</wp:posOffset>
                        </wp:positionV>
                        <wp:extent cx="409575" cy="419100"/>
                        <wp:effectExtent l="0" t="0" r="9525" b="0"/>
                        <wp:wrapNone/>
                        <wp:docPr id="151" name="Grafik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7072" behindDoc="0" locked="0" layoutInCell="1" allowOverlap="1" wp14:anchorId="1862CB02" wp14:editId="2EAFC597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1" name="Grafik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6048" behindDoc="0" locked="0" layoutInCell="1" allowOverlap="1" wp14:anchorId="67E4B80F" wp14:editId="155D1308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0" name="Grafik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A206A4F" w14:textId="1F85B464" w:rsidR="00927D4F" w:rsidRDefault="00927D4F" w:rsidP="006259AD"/>
                <w:p w14:paraId="289B33E4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6522677A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  <w:tr w:rsidR="00927D4F" w14:paraId="3FF6B1BF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BCCABF2" w14:textId="7ED5FC81" w:rsidR="00927D4F" w:rsidRDefault="00927D4F" w:rsidP="006259AD"/>
                <w:p w14:paraId="35ED3C28" w14:textId="7C551BD2" w:rsidR="00927D4F" w:rsidRDefault="00927D4F" w:rsidP="006259AD"/>
                <w:p w14:paraId="69298AD1" w14:textId="12169EC5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79BF6E48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</w:tbl>
          <w:p w14:paraId="760DD44F" w14:textId="77777777" w:rsidR="00004F79" w:rsidRPr="00D53CEA" w:rsidRDefault="00927D4F" w:rsidP="00750506">
            <w:r>
              <w:t xml:space="preserve"> </w:t>
            </w:r>
          </w:p>
        </w:tc>
      </w:tr>
      <w:tr w:rsidR="00004F79" w14:paraId="08FA2A2D" w14:textId="77777777" w:rsidTr="007751B1">
        <w:tc>
          <w:tcPr>
            <w:tcW w:w="610" w:type="dxa"/>
          </w:tcPr>
          <w:p w14:paraId="34F9C602" w14:textId="77777777" w:rsidR="00004F79" w:rsidRDefault="00004F79" w:rsidP="00750506">
            <w:pPr>
              <w:spacing w:line="240" w:lineRule="atLeast"/>
            </w:pPr>
          </w:p>
        </w:tc>
        <w:tc>
          <w:tcPr>
            <w:tcW w:w="425" w:type="dxa"/>
          </w:tcPr>
          <w:p w14:paraId="6D2E1098" w14:textId="77777777" w:rsidR="00004F79" w:rsidRPr="007A149C" w:rsidRDefault="00004F79" w:rsidP="00750506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1B3F7734" w14:textId="218DA564" w:rsidR="00004F79" w:rsidRDefault="00927D4F" w:rsidP="00750506">
            <w:pPr>
              <w:ind w:left="284" w:hanging="284"/>
              <w:rPr>
                <w:noProof/>
              </w:rPr>
            </w:pPr>
            <w:r w:rsidRPr="00927D4F">
              <w:rPr>
                <w:noProof/>
              </w:rPr>
              <w:t xml:space="preserve">Die Zahl wird in jeder Zeile </w:t>
            </w:r>
            <w:r w:rsidRPr="00F15181">
              <w:rPr>
                <w:b/>
                <w:noProof/>
              </w:rPr>
              <w:t>um</w:t>
            </w:r>
            <w:r w:rsidRPr="00927D4F">
              <w:rPr>
                <w:noProof/>
              </w:rPr>
              <w:t xml:space="preserve"> </w:t>
            </w:r>
            <w:r w:rsidRPr="00927D4F">
              <w:rPr>
                <w:b/>
                <w:noProof/>
              </w:rPr>
              <w:t>10</w:t>
            </w:r>
            <w:r w:rsidRPr="00927D4F">
              <w:rPr>
                <w:noProof/>
              </w:rPr>
              <w:t xml:space="preserve"> größer. Zeichne sie und schreib</w:t>
            </w:r>
            <w:r w:rsidR="00DD37C2">
              <w:rPr>
                <w:noProof/>
              </w:rPr>
              <w:t>e</w:t>
            </w:r>
            <w:r w:rsidRPr="00927D4F">
              <w:rPr>
                <w:noProof/>
              </w:rPr>
              <w:t xml:space="preserve"> als Zahl.</w:t>
            </w:r>
          </w:p>
          <w:p w14:paraId="6CCCD397" w14:textId="77777777" w:rsidR="00927D4F" w:rsidRDefault="00927D4F" w:rsidP="00750506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19CDF168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8DE2F8F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ED343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E2D5C8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B2E998" w14:textId="0F70FC31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8208" behindDoc="0" locked="0" layoutInCell="1" allowOverlap="1" wp14:anchorId="2FFD2B9A" wp14:editId="18DC0135">
                        <wp:simplePos x="0" y="0"/>
                        <wp:positionH relativeFrom="column">
                          <wp:posOffset>904958</wp:posOffset>
                        </wp:positionH>
                        <wp:positionV relativeFrom="paragraph">
                          <wp:posOffset>61070</wp:posOffset>
                        </wp:positionV>
                        <wp:extent cx="395605" cy="407035"/>
                        <wp:effectExtent l="0" t="0" r="4445" b="0"/>
                        <wp:wrapNone/>
                        <wp:docPr id="320" name="Grafik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4070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50A450B8" wp14:editId="22012431">
                        <wp:simplePos x="0" y="0"/>
                        <wp:positionH relativeFrom="column">
                          <wp:posOffset>447040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8" name="Grafik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49081636" wp14:editId="283C07BA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7" name="Grafik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6B81248" w14:textId="5F38C530" w:rsidR="00927D4F" w:rsidRDefault="00927D4F" w:rsidP="006259AD"/>
                <w:p w14:paraId="1EA2387D" w14:textId="496621D3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05DCF34" w14:textId="1229EA44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4C8235A2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4E3035F8" w14:textId="7C3B888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CB8926A" wp14:editId="4B270720">
                        <wp:simplePos x="0" y="0"/>
                        <wp:positionH relativeFrom="column">
                          <wp:posOffset>899122</wp:posOffset>
                        </wp:positionH>
                        <wp:positionV relativeFrom="paragraph">
                          <wp:posOffset>47176</wp:posOffset>
                        </wp:positionV>
                        <wp:extent cx="399831" cy="407894"/>
                        <wp:effectExtent l="0" t="0" r="635" b="0"/>
                        <wp:wrapNone/>
                        <wp:docPr id="342" name="Grafik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831" cy="4078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6F9ED025" wp14:editId="20D6396E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46990</wp:posOffset>
                        </wp:positionV>
                        <wp:extent cx="409575" cy="419100"/>
                        <wp:effectExtent l="0" t="0" r="9525" b="0"/>
                        <wp:wrapNone/>
                        <wp:docPr id="84" name="Grafik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415B8201" wp14:editId="5565EB54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47625</wp:posOffset>
                        </wp:positionV>
                        <wp:extent cx="409575" cy="419100"/>
                        <wp:effectExtent l="0" t="0" r="9525" b="0"/>
                        <wp:wrapNone/>
                        <wp:docPr id="82" name="Grafik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A933C8B" w14:textId="77777777" w:rsidR="00927D4F" w:rsidRDefault="00927D4F" w:rsidP="006259AD"/>
                <w:p w14:paraId="6D8664FA" w14:textId="2FD71352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7DCCBC5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7EAB8047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A50655D" w14:textId="7E5FD639" w:rsidR="00927D4F" w:rsidRDefault="00927D4F" w:rsidP="006259AD"/>
                <w:p w14:paraId="394D6EA3" w14:textId="1306D9C6" w:rsidR="00927D4F" w:rsidRDefault="00927D4F" w:rsidP="006259AD"/>
                <w:p w14:paraId="6A9A327D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388FC5FE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</w:tbl>
          <w:p w14:paraId="14653049" w14:textId="77777777" w:rsidR="00004F79" w:rsidRPr="008026EF" w:rsidRDefault="00927D4F" w:rsidP="00927D4F">
            <w:r>
              <w:t xml:space="preserve"> </w:t>
            </w:r>
          </w:p>
        </w:tc>
      </w:tr>
      <w:tr w:rsidR="004D537D" w14:paraId="3A218FAE" w14:textId="77777777" w:rsidTr="007751B1">
        <w:tc>
          <w:tcPr>
            <w:tcW w:w="610" w:type="dxa"/>
          </w:tcPr>
          <w:p w14:paraId="0030C908" w14:textId="77777777" w:rsidR="004D537D" w:rsidRDefault="004D537D" w:rsidP="004D537D">
            <w:pPr>
              <w:spacing w:line="240" w:lineRule="atLeast"/>
            </w:pPr>
          </w:p>
        </w:tc>
        <w:tc>
          <w:tcPr>
            <w:tcW w:w="425" w:type="dxa"/>
          </w:tcPr>
          <w:p w14:paraId="6A9CF2B9" w14:textId="77777777" w:rsidR="004D537D" w:rsidRDefault="004D537D" w:rsidP="004D537D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2218939A" w14:textId="161C31EF" w:rsidR="004D537D" w:rsidRDefault="004D537D" w:rsidP="004D537D">
            <w:pPr>
              <w:spacing w:line="240" w:lineRule="auto"/>
            </w:pPr>
            <w:r>
              <w:t xml:space="preserve">Die Zahl wird </w:t>
            </w:r>
            <w:r w:rsidR="0092281D">
              <w:t xml:space="preserve">in jeder Zeile </w:t>
            </w:r>
            <w:r w:rsidRPr="00F15181">
              <w:rPr>
                <w:b/>
              </w:rPr>
              <w:t>um</w:t>
            </w:r>
            <w:r>
              <w:t xml:space="preserve"> </w:t>
            </w:r>
            <w:r>
              <w:rPr>
                <w:b/>
              </w:rPr>
              <w:t>1 000</w:t>
            </w:r>
            <w:r>
              <w:t xml:space="preserve"> größer. Zeichne</w:t>
            </w:r>
            <w:r w:rsidR="0092281D">
              <w:t xml:space="preserve"> </w:t>
            </w:r>
            <w:r>
              <w:t>sie und schreib</w:t>
            </w:r>
            <w:r w:rsidR="00DD37C2">
              <w:t>e</w:t>
            </w:r>
            <w:r>
              <w:t xml:space="preserve"> als Zahl.</w:t>
            </w:r>
          </w:p>
          <w:p w14:paraId="23E34E7E" w14:textId="77777777" w:rsidR="004D537D" w:rsidRDefault="004D537D" w:rsidP="004D537D">
            <w:pPr>
              <w:spacing w:line="240" w:lineRule="auto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4D537D" w14:paraId="5C7B9A7E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6246FF8E" w14:textId="77777777" w:rsidR="004D537D" w:rsidRDefault="004D537D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58C6C4E0" w14:textId="77777777" w:rsidR="004D537D" w:rsidRDefault="004D537D" w:rsidP="006259AD">
                  <w:r>
                    <w:t>Zahl</w:t>
                  </w:r>
                </w:p>
              </w:tc>
            </w:tr>
            <w:tr w:rsidR="004D537D" w14:paraId="21F527B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E2BACE" w14:textId="362D1D7A" w:rsidR="004D537D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80256" behindDoc="0" locked="0" layoutInCell="1" allowOverlap="1" wp14:anchorId="391F2D23" wp14:editId="33492B4C">
                        <wp:simplePos x="0" y="0"/>
                        <wp:positionH relativeFrom="column">
                          <wp:posOffset>498076</wp:posOffset>
                        </wp:positionH>
                        <wp:positionV relativeFrom="paragraph">
                          <wp:posOffset>66040</wp:posOffset>
                        </wp:positionV>
                        <wp:extent cx="396000" cy="91980"/>
                        <wp:effectExtent l="0" t="0" r="4445" b="3810"/>
                        <wp:wrapNone/>
                        <wp:docPr id="347" name="Grafik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919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37D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541246C" wp14:editId="4201E276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76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251AF1" w14:textId="10F9F29C" w:rsidR="004D537D" w:rsidRDefault="004D537D" w:rsidP="006259AD"/>
                <w:p w14:paraId="378792E7" w14:textId="69EAD7DB" w:rsidR="004D537D" w:rsidRDefault="004D537D" w:rsidP="006259AD"/>
              </w:tc>
              <w:tc>
                <w:tcPr>
                  <w:tcW w:w="1843" w:type="dxa"/>
                </w:tcPr>
                <w:p w14:paraId="671B6B6D" w14:textId="77777777" w:rsidR="004D537D" w:rsidRDefault="004D537D" w:rsidP="006259AD">
                  <w:pPr>
                    <w:rPr>
                      <w:sz w:val="24"/>
                    </w:rPr>
                  </w:pPr>
                </w:p>
              </w:tc>
            </w:tr>
            <w:tr w:rsidR="004D537D" w14:paraId="5292A629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550064C7" w14:textId="77777777" w:rsidR="004D537D" w:rsidRDefault="004D537D" w:rsidP="006259AD"/>
                <w:p w14:paraId="0B26F7F8" w14:textId="77777777" w:rsidR="004D537D" w:rsidRDefault="004D537D" w:rsidP="006259AD"/>
                <w:p w14:paraId="7103981E" w14:textId="77777777" w:rsidR="004D537D" w:rsidRDefault="004D537D" w:rsidP="006259AD"/>
              </w:tc>
              <w:tc>
                <w:tcPr>
                  <w:tcW w:w="1843" w:type="dxa"/>
                </w:tcPr>
                <w:p w14:paraId="31EFAB7D" w14:textId="77777777" w:rsidR="004D537D" w:rsidRDefault="004D537D" w:rsidP="006259AD"/>
              </w:tc>
            </w:tr>
          </w:tbl>
          <w:p w14:paraId="5EFD653C" w14:textId="77777777" w:rsidR="004D537D" w:rsidRDefault="004D537D" w:rsidP="004D537D">
            <w:pPr>
              <w:spacing w:line="240" w:lineRule="auto"/>
            </w:pPr>
            <w:r>
              <w:t xml:space="preserve"> </w:t>
            </w:r>
          </w:p>
        </w:tc>
      </w:tr>
      <w:tr w:rsidR="004E1347" w14:paraId="2A6B5EAF" w14:textId="77777777" w:rsidTr="007751B1">
        <w:tc>
          <w:tcPr>
            <w:tcW w:w="610" w:type="dxa"/>
          </w:tcPr>
          <w:p w14:paraId="3491DABB" w14:textId="77777777" w:rsidR="004E1347" w:rsidRDefault="004E1347" w:rsidP="004E1347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6636AF" wp14:editId="53299FA1">
                  <wp:extent cx="360000" cy="272386"/>
                  <wp:effectExtent l="0" t="0" r="254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A810D93" w14:textId="77777777" w:rsidR="004E1347" w:rsidRPr="007A149C" w:rsidRDefault="004E1347" w:rsidP="004E1347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2408707" w14:textId="52B457D1" w:rsidR="004E1347" w:rsidRDefault="0092281D" w:rsidP="004E1347">
            <w:pPr>
              <w:rPr>
                <w:noProof/>
              </w:rPr>
            </w:pPr>
            <w:r>
              <w:rPr>
                <w:noProof/>
              </w:rPr>
              <w:t xml:space="preserve">Erklärt: Welche Regel gilt beim </w:t>
            </w:r>
            <w:r w:rsidR="000600D0">
              <w:rPr>
                <w:noProof/>
              </w:rPr>
              <w:t>Bündeln</w:t>
            </w:r>
            <w:r>
              <w:rPr>
                <w:noProof/>
              </w:rPr>
              <w:t>?</w:t>
            </w:r>
          </w:p>
          <w:p w14:paraId="2B9CF597" w14:textId="77777777" w:rsidR="0092281D" w:rsidRDefault="0092281D" w:rsidP="004E1347">
            <w:pPr>
              <w:rPr>
                <w:noProof/>
              </w:rPr>
            </w:pPr>
          </w:p>
          <w:p w14:paraId="236CC28C" w14:textId="77777777" w:rsidR="0092281D" w:rsidRDefault="0092281D" w:rsidP="004E1347">
            <w:pPr>
              <w:rPr>
                <w:noProof/>
              </w:rPr>
            </w:pPr>
          </w:p>
          <w:p w14:paraId="534354D2" w14:textId="77777777" w:rsidR="0092281D" w:rsidRDefault="0092281D" w:rsidP="004E1347">
            <w:pPr>
              <w:rPr>
                <w:noProof/>
              </w:rPr>
            </w:pPr>
          </w:p>
          <w:p w14:paraId="532C5423" w14:textId="77777777" w:rsidR="0092281D" w:rsidRDefault="0092281D" w:rsidP="004E1347">
            <w:pPr>
              <w:rPr>
                <w:noProof/>
              </w:rPr>
            </w:pPr>
          </w:p>
          <w:p w14:paraId="6752F8DF" w14:textId="77777777" w:rsidR="0092281D" w:rsidRDefault="0092281D" w:rsidP="004E1347">
            <w:pPr>
              <w:rPr>
                <w:noProof/>
              </w:rPr>
            </w:pPr>
          </w:p>
          <w:p w14:paraId="1652B7B3" w14:textId="77777777" w:rsidR="0092281D" w:rsidRDefault="0092281D" w:rsidP="004E1347">
            <w:pPr>
              <w:rPr>
                <w:noProof/>
              </w:rPr>
            </w:pPr>
          </w:p>
          <w:p w14:paraId="2615B91D" w14:textId="68DA2E84" w:rsidR="0092281D" w:rsidRPr="00563011" w:rsidRDefault="0092281D" w:rsidP="004E1347">
            <w:pPr>
              <w:rPr>
                <w:noProof/>
              </w:rPr>
            </w:pPr>
          </w:p>
        </w:tc>
      </w:tr>
      <w:bookmarkEnd w:id="1"/>
    </w:tbl>
    <w:p w14:paraId="71A96414" w14:textId="77777777" w:rsidR="00867FEB" w:rsidRDefault="00867FEB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6259AD" w14:paraId="63EFD36B" w14:textId="77777777" w:rsidTr="007A1C42">
        <w:tc>
          <w:tcPr>
            <w:tcW w:w="610" w:type="dxa"/>
          </w:tcPr>
          <w:p w14:paraId="0F97C8E1" w14:textId="77577827" w:rsidR="006259AD" w:rsidRPr="00B74344" w:rsidRDefault="006259AD" w:rsidP="007A1C4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D021516" w14:textId="72722549" w:rsidR="006259AD" w:rsidRPr="00B74344" w:rsidRDefault="006259AD" w:rsidP="007A1C42">
            <w:pPr>
              <w:pStyle w:val="berschrift3"/>
            </w:pPr>
            <w:r>
              <w:t>Zus</w:t>
            </w:r>
            <w:r w:rsidR="006B1E07">
              <w:t>a</w:t>
            </w:r>
            <w:r>
              <w:t>mmenlege</w:t>
            </w:r>
            <w:r w:rsidR="006B1E07">
              <w:t>n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084BB2AD" w:rsidR="009D47D3" w:rsidRDefault="009D47D3" w:rsidP="009D47D3">
            <w:r>
              <w:t xml:space="preserve">Tara und Jonas legen </w:t>
            </w:r>
            <w:r w:rsidR="00063430">
              <w:t>jeder eine Zahl.</w:t>
            </w:r>
            <w:r>
              <w:t xml:space="preserve"> </w:t>
            </w:r>
          </w:p>
          <w:p w14:paraId="107914C7" w14:textId="393433B8" w:rsidR="009D47D3" w:rsidRDefault="009D47D3" w:rsidP="002A7BF1">
            <w:pPr>
              <w:pStyle w:val="Listenabsatz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27CBE5C4" w14:textId="2E8BD647" w:rsidR="000600D0" w:rsidRDefault="0092281D" w:rsidP="002A7BF1">
            <w:pPr>
              <w:pStyle w:val="Listenabsatz"/>
            </w:pPr>
            <w:r>
              <w:t>Markier</w:t>
            </w:r>
            <w:r w:rsidR="00DD37C2">
              <w:t>e</w:t>
            </w:r>
            <w:r>
              <w:t xml:space="preserve"> mit dem Leuchtstift, was </w:t>
            </w:r>
            <w:r w:rsidR="000600D0">
              <w:t xml:space="preserve">gebündelt </w:t>
            </w:r>
            <w:r>
              <w:t xml:space="preserve">werden </w:t>
            </w:r>
            <w:r w:rsidR="000600D0">
              <w:t>kann</w:t>
            </w:r>
            <w:r>
              <w:t xml:space="preserve">. </w:t>
            </w:r>
          </w:p>
          <w:p w14:paraId="0B0A542A" w14:textId="45A83FE7" w:rsidR="0092281D" w:rsidRDefault="0092281D" w:rsidP="002A7BF1">
            <w:pPr>
              <w:pStyle w:val="Listenabsatz"/>
            </w:pPr>
            <w:r>
              <w:t>Schreib</w:t>
            </w:r>
            <w:r w:rsidR="00DD37C2">
              <w:t>e</w:t>
            </w:r>
            <w:r>
              <w:t xml:space="preserve"> die neue Zahl</w:t>
            </w:r>
            <w:r w:rsidR="000600D0">
              <w:t xml:space="preserve"> auf</w:t>
            </w:r>
            <w:r>
              <w:t xml:space="preserve">. </w:t>
            </w:r>
          </w:p>
          <w:p w14:paraId="101EC1AE" w14:textId="690DD672" w:rsidR="009D47D3" w:rsidRDefault="009D47D3" w:rsidP="009D47D3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583"/>
            </w:tblGrid>
            <w:tr w:rsidR="009D47D3" w14:paraId="73EA6FAD" w14:textId="77777777" w:rsidTr="000425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77777777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623F5054" w:rsidR="009D47D3" w:rsidRDefault="009D47D3" w:rsidP="000425FD">
                  <w:r>
                    <w:t>Jonas</w:t>
                  </w:r>
                </w:p>
              </w:tc>
              <w:tc>
                <w:tcPr>
                  <w:tcW w:w="1583" w:type="dxa"/>
                  <w:hideMark/>
                </w:tcPr>
                <w:p w14:paraId="59963E8C" w14:textId="77777777" w:rsidR="009D47D3" w:rsidRDefault="009D47D3" w:rsidP="000425FD">
                  <w:r>
                    <w:t>Zusammen</w:t>
                  </w:r>
                </w:p>
              </w:tc>
            </w:tr>
            <w:tr w:rsidR="009D47D3" w14:paraId="6540FEE6" w14:textId="77777777" w:rsidTr="003F00BC">
              <w:trPr>
                <w:trHeight w:val="885"/>
              </w:trPr>
              <w:tc>
                <w:tcPr>
                  <w:tcW w:w="3062" w:type="dxa"/>
                  <w:vAlign w:val="center"/>
                </w:tcPr>
                <w:p w14:paraId="217EC2F0" w14:textId="6F98D04C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547BDE62" wp14:editId="7EDDBA2D">
                        <wp:extent cx="396000" cy="152896"/>
                        <wp:effectExtent l="0" t="0" r="4445" b="0"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52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0FF01C64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097DEA7E" wp14:editId="1B3C569F">
                        <wp:extent cx="190500" cy="46990"/>
                        <wp:effectExtent l="0" t="0" r="0" b="0"/>
                        <wp:docPr id="194" name="Grafik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46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3" w:type="dxa"/>
                  <w:vAlign w:val="center"/>
                </w:tcPr>
                <w:p w14:paraId="4ADEED43" w14:textId="495399EF" w:rsidR="009D47D3" w:rsidRDefault="009D47D3" w:rsidP="003F00BC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9D47D3" w14:paraId="1ABB034D" w14:textId="77777777" w:rsidTr="00276E7E">
              <w:trPr>
                <w:trHeight w:val="974"/>
              </w:trPr>
              <w:tc>
                <w:tcPr>
                  <w:tcW w:w="3062" w:type="dxa"/>
                  <w:vAlign w:val="center"/>
                </w:tcPr>
                <w:p w14:paraId="69CEAD69" w14:textId="141F216B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6E30A1B9" wp14:editId="74D3D86B">
                        <wp:extent cx="396000" cy="195296"/>
                        <wp:effectExtent l="0" t="0" r="4445" b="0"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952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0990F067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8634DF4" wp14:editId="5D59A6C0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512939" cy="419100"/>
                            <wp:effectExtent l="0" t="0" r="0" b="0"/>
                            <wp:wrapNone/>
                            <wp:docPr id="54" name="Gruppieren 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12939" cy="419100"/>
                                      <a:chOff x="0" y="0"/>
                                      <a:chExt cx="1512939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7536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7" name="Grafik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2439" y="17207"/>
                                        <a:ext cx="1905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124F09" id="Gruppieren 54" o:spid="_x0000_s1026" style="position:absolute;margin-left:0;margin-top:0;width:119.15pt;height:33pt;z-index:251593216;mso-position-horizontal:left;mso-position-horizontal-relative:margin;mso-position-vertical:top;mso-position-vertical-relative:margin;mso-width-relative:margin;mso-height-relative:margin" coordsize="15129,419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">
                            <v:shape id="Grafik 200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">
                              <v:imagedata r:id="rId130" o:title=""/>
                            </v:shape>
                            <v:shape id="Grafik 199" o:spid="_x0000_s1028" type="#_x0000_t75" style="position:absolute;left:4375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">
                              <v:imagedata r:id="rId130" o:title="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">
                              <v:imagedata r:id="rId130" o:title=""/>
                            </v:shape>
                            <v:shape id="Grafik 197" o:spid="_x0000_s1030" type="#_x0000_t75" style="position:absolute;left:13224;top:172;width:1905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">
                              <v:imagedata r:id="rId131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3F00BC">
              <w:trPr>
                <w:trHeight w:hRule="exact" w:val="1134"/>
              </w:trPr>
              <w:tc>
                <w:tcPr>
                  <w:tcW w:w="3062" w:type="dxa"/>
                  <w:vAlign w:val="center"/>
                </w:tcPr>
                <w:p w14:paraId="1C153818" w14:textId="29E10472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4240" behindDoc="0" locked="0" layoutInCell="1" allowOverlap="1" wp14:anchorId="7330C2D0" wp14:editId="535F047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860425" cy="419100"/>
                            <wp:effectExtent l="0" t="0" r="0" b="0"/>
                            <wp:wrapNone/>
                            <wp:docPr id="50" name="Gruppieren 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60425" cy="419100"/>
                                      <a:chOff x="0" y="0"/>
                                      <a:chExt cx="860425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5" name="Grafik 2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4" name="Grafik 2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50850" y="12700"/>
                                        <a:ext cx="4095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BAAC22E" id="Gruppieren 50" o:spid="_x0000_s1026" style="position:absolute;margin-left:0;margin-top:0;width:67.75pt;height:33pt;z-index:251594240;mso-position-horizontal:left;mso-position-horizontal-relative:margin;mso-position-vertical:top;mso-position-vertical-relative:margin" coordsize="8604,419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">
                            <v:shape id="Grafik 205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">
                              <v:imagedata r:id="rId130" o:title=""/>
                            </v:shape>
                            <v:shape id="Grafik 204" o:spid="_x0000_s1028" type="#_x0000_t75" style="position:absolute;left:4508;top:127;width:4096;height:3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">
                              <v:imagedata r:id="rId133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6ABA3B24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5264" behindDoc="0" locked="0" layoutInCell="1" allowOverlap="1" wp14:anchorId="057BCA2B" wp14:editId="7F3A4414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30375" cy="425450"/>
                            <wp:effectExtent l="0" t="0" r="3175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0375" cy="425450"/>
                                      <a:chOff x="0" y="0"/>
                                      <a:chExt cx="1730375" cy="4254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635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D745D13" id="Gruppieren 51" o:spid="_x0000_s1026" style="position:absolute;margin-left:0;margin-top:0;width:136.25pt;height:33.5pt;z-index:251595264;mso-position-horizontal:left;mso-position-horizontal-relative:margin;mso-position-vertical:top;mso-position-vertical-relative:margin" coordsize="17303,425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">
                            <v:shape id="Grafik 210" o:spid="_x0000_s1027" type="#_x0000_t75" style="position:absolute;top: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">
                              <v:imagedata r:id="rId130" o:title="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">
                              <v:imagedata r:id="rId130" o:title="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">
                              <v:imagedata r:id="rId130" o:title=""/>
                            </v:shape>
                            <v:shape id="Grafik 207" o:spid="_x0000_s1030" type="#_x0000_t75" style="position:absolute;left:13208;top:127;width:4095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">
                              <v:imagedata r:id="rId135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29D9C3D" w14:textId="77777777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3F00BC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35F197CC" w:rsidR="009D47D3" w:rsidRDefault="00FA3E8E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35FF258D" wp14:editId="190EBFD4">
                        <wp:simplePos x="0" y="0"/>
                        <wp:positionH relativeFrom="column">
                          <wp:posOffset>435610</wp:posOffset>
                        </wp:positionH>
                        <wp:positionV relativeFrom="paragraph">
                          <wp:posOffset>575310</wp:posOffset>
                        </wp:positionV>
                        <wp:extent cx="395605" cy="198755"/>
                        <wp:effectExtent l="0" t="0" r="4445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6288" behindDoc="0" locked="0" layoutInCell="1" allowOverlap="1" wp14:anchorId="18C3134B" wp14:editId="7952BC15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7312" behindDoc="0" locked="0" layoutInCell="1" allowOverlap="1" wp14:anchorId="1C7DA9CA" wp14:editId="76066564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8336" behindDoc="0" locked="0" layoutInCell="1" allowOverlap="1" wp14:anchorId="176AA11B" wp14:editId="6E6C9F97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9360" behindDoc="0" locked="0" layoutInCell="1" allowOverlap="1" wp14:anchorId="2CD13682" wp14:editId="58336435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00384" behindDoc="0" locked="0" layoutInCell="1" allowOverlap="1" wp14:anchorId="30B2FFD3" wp14:editId="469824F0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542DFC9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1408" behindDoc="0" locked="0" layoutInCell="1" allowOverlap="1" wp14:anchorId="118FEB61" wp14:editId="55CDE34D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8" name="Grafik 2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457200"/>
                                        <a:ext cx="762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6B13F42" id="Gruppieren 47" o:spid="_x0000_s1026" style="position:absolute;margin-left:0;margin-top:0;width:135.25pt;height:68pt;z-index:251601408;mso-position-horizontal:left;mso-position-horizontal-relative:margin;mso-position-vertical:top;mso-position-vertical-relative:margin" coordsize="17176,86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&#13;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">
                              <v:imagedata r:id="rId130" o:title="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">
                              <v:imagedata r:id="rId130" o:title="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">
                              <v:imagedata r:id="rId130" o:title="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">
                              <v:imagedata r:id="rId130" o:title="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">
                              <v:imagedata r:id="rId130" o:title=""/>
                            </v:shape>
                            <v:shape id="Grafik 218" o:spid="_x0000_s1032" type="#_x0000_t75" style="position:absolute;left:4381;top:4572;width:762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">
                              <v:imagedata r:id="rId138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  <w:gridSpan w:val="2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251914E6" w14:textId="77777777" w:rsidR="009B2B28" w:rsidRPr="009B2B28" w:rsidRDefault="009B2B28" w:rsidP="009D47D3">
            <w:pPr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6992" behindDoc="0" locked="0" layoutInCell="1" allowOverlap="1" wp14:anchorId="58BF10F1" wp14:editId="70D3EC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D9DE5" id="Gruppieren 3" o:spid="_x0000_s1026" style="position:absolute;margin-left:0;margin-top:.3pt;width:22.65pt;height:14.45pt;z-index:251796992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14F7EAE0" w:rsidR="00264112" w:rsidRDefault="00264112" w:rsidP="00264112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1456" behindDoc="0" locked="0" layoutInCell="1" allowOverlap="1" wp14:anchorId="5FE6C000" wp14:editId="3B181A6E">
                  <wp:simplePos x="0" y="0"/>
                  <wp:positionH relativeFrom="column">
                    <wp:posOffset>4417423</wp:posOffset>
                  </wp:positionH>
                  <wp:positionV relativeFrom="paragraph">
                    <wp:posOffset>9707</wp:posOffset>
                  </wp:positionV>
                  <wp:extent cx="702000" cy="673200"/>
                  <wp:effectExtent l="0" t="0" r="0" b="0"/>
                  <wp:wrapNone/>
                  <wp:docPr id="1047265072" name="Grafik 104726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Erklärvideo fasst </w:t>
            </w:r>
            <w:r w:rsidR="00F11B13">
              <w:rPr>
                <w:noProof/>
              </w:rPr>
              <w:t xml:space="preserve">noch </w:t>
            </w:r>
            <w:r w:rsidR="002A7BF1">
              <w:rPr>
                <w:noProof/>
              </w:rPr>
              <w:t>ein</w:t>
            </w:r>
            <w:r>
              <w:rPr>
                <w:noProof/>
              </w:rPr>
              <w:t xml:space="preserve">mal zusammen, was ihr bisher erarbeitet habt. </w:t>
            </w:r>
          </w:p>
          <w:p w14:paraId="26881B72" w14:textId="77777777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0432" behindDoc="0" locked="0" layoutInCell="1" allowOverlap="1" wp14:anchorId="58782B72" wp14:editId="39F9B16B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Schaut bis Minute 4:18</w:t>
            </w:r>
            <w:r w:rsidR="002A7BF1">
              <w:rPr>
                <w:noProof/>
              </w:rPr>
              <w:t>.</w:t>
            </w:r>
          </w:p>
          <w:p w14:paraId="14E60C98" w14:textId="2831E3D3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Aufgagen nach.</w:t>
            </w:r>
          </w:p>
          <w:p w14:paraId="537EF586" w14:textId="52A8A7DD" w:rsidR="00867FEB" w:rsidRDefault="002A7BF1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  <w:p w14:paraId="4390C36D" w14:textId="7CFB4B6D" w:rsidR="009D47D3" w:rsidRDefault="009D47D3" w:rsidP="00264112">
            <w:pPr>
              <w:spacing w:line="240" w:lineRule="auto"/>
              <w:rPr>
                <w:noProof/>
              </w:rPr>
            </w:pPr>
          </w:p>
        </w:tc>
      </w:tr>
      <w:tr w:rsidR="003F014F" w14:paraId="496A7009" w14:textId="77777777" w:rsidTr="001E7D7B">
        <w:tc>
          <w:tcPr>
            <w:tcW w:w="610" w:type="dxa"/>
          </w:tcPr>
          <w:p w14:paraId="1D962E87" w14:textId="5786B2C5" w:rsidR="003F014F" w:rsidRPr="00B74344" w:rsidRDefault="00264112" w:rsidP="003F014F">
            <w:pPr>
              <w:pStyle w:val="berschrift3"/>
            </w:pPr>
            <w:r>
              <w:t>1.4</w:t>
            </w:r>
          </w:p>
        </w:tc>
        <w:tc>
          <w:tcPr>
            <w:tcW w:w="8461" w:type="dxa"/>
            <w:gridSpan w:val="3"/>
          </w:tcPr>
          <w:p w14:paraId="2583B95A" w14:textId="66A29726" w:rsidR="003F014F" w:rsidRPr="00B74344" w:rsidRDefault="003F014F" w:rsidP="003F014F">
            <w:pPr>
              <w:pStyle w:val="berschrift3"/>
            </w:pPr>
            <w:r w:rsidRPr="006B1E07">
              <w:t>Tauschen und weglegen</w:t>
            </w:r>
            <w:r w:rsidR="00264112">
              <w:t xml:space="preserve"> mit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2690C35F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  <w:gridSpan w:val="2"/>
          </w:tcPr>
          <w:p w14:paraId="32C93CDB" w14:textId="1AE27A6A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7E309AD8" wp14:editId="62F20896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5" style="position:absolute;margin-left:317.6pt;margin-top:12.95pt;width:45.55pt;height:56.9pt;z-index:2517888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">
                      <v:shape id="Grafik 4" o:spid="_x0000_s109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">
                        <v:imagedata r:id="rId116" o:title="" chromakey="white"/>
                      </v:shape>
                      <v:shape id="_x0000_s109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 xml:space="preserve">Von 2 Zehnerstangen sollen 4 </w:t>
            </w:r>
            <w:proofErr w:type="spellStart"/>
            <w:r w:rsidR="007F4209" w:rsidRPr="004F6B97">
              <w:t>Einerwürfel</w:t>
            </w:r>
            <w:proofErr w:type="spellEnd"/>
            <w:r w:rsidR="007F4209" w:rsidRPr="004F6B97">
              <w:t xml:space="preserve"> weggenommen werden.</w:t>
            </w:r>
          </w:p>
          <w:p w14:paraId="4BCA1D27" w14:textId="7B824DDD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60A822FA" wp14:editId="3C072EA1">
                      <wp:simplePos x="0" y="0"/>
                      <wp:positionH relativeFrom="column">
                        <wp:posOffset>30752</wp:posOffset>
                      </wp:positionH>
                      <wp:positionV relativeFrom="paragraph">
                        <wp:posOffset>145596</wp:posOffset>
                      </wp:positionV>
                      <wp:extent cx="3998595" cy="490220"/>
                      <wp:effectExtent l="0" t="0" r="154305" b="1778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490220"/>
                                <a:chOff x="0" y="217503"/>
                                <a:chExt cx="3999185" cy="490629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72952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4F6B97">
                                    <w:pPr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080770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8" style="position:absolute;margin-left:2.4pt;margin-top:11.45pt;width:314.85pt;height:38.6pt;z-index:251689472;mso-width-relative:margin;mso-height-relative:margin" coordorigin=",2175" coordsize="39991,49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">
                      <v:shape id="Rechteckige Legende 316" o:spid="_x0000_s1099" type="#_x0000_t62" style="position:absolute;left:15235;top:2351;width:24756;height:47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&#13;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4F6B97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100" type="#_x0000_t75" alt="Macintosh HD:Users:cmosandl:Desktop:DSC00294.JPG" style="position:absolute;top:2175;width:10807;height:4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">
                        <v:imagedata r:id="rId141" o:title="DSC00294" croptop="13717f" cropbottom="18289f" grayscale="t"/>
                      </v:shape>
                    </v:group>
                  </w:pict>
                </mc:Fallback>
              </mc:AlternateContent>
            </w:r>
          </w:p>
          <w:p w14:paraId="15885471" w14:textId="4CD11B2D" w:rsidR="00B65561" w:rsidRDefault="00B65561" w:rsidP="003F014F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F5241E4" wp14:editId="7A40558F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217170</wp:posOffset>
                      </wp:positionV>
                      <wp:extent cx="547370" cy="694698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241E4" id="_x0000_s1101" style="position:absolute;margin-left:73.3pt;margin-top:17.1pt;width:43.1pt;height:54.7pt;z-index:2517908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eC3deIAAAAPAQAADwAAAGRycy9kb3ducmV2&#13;&#10;LnhtbExPTWvCQBC9F/oflhF6q5sPG0rMRsR+nKRQLRRvYzImwexuyK5J/PcdT/Uy8Hgf8162mnQr&#13;&#10;BupdY42CcB6AIFPYsjGVgp/9x/MrCOfRlNhaQwqu5GCVPz5kmJZ2NN807HwlOMS4FBXU3neplK6o&#13;&#10;SaOb244Mcyfba/QM+0qWPY4crlsZBUEiNTaGP9TY0aam4ry7aAWfI47rOHwftufT5nrYv3z9bkNS&#13;&#10;6mk2vS35rJcgPE3+3wG3Ddwfci52tBdTOtEyXiQJSxXEiwgEC6I44kHHGxMnIPNM3u/I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">
                      <v:shape id="Grafik 10" o:spid="_x0000_s110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">
                        <v:imagedata r:id="rId45" o:title="" chromakey="white"/>
                      </v:shape>
                      <v:shape id="_x0000_s1103" type="#_x0000_t202" style="position:absolute;left:1247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B1B4D1" w14:textId="0C97A1A3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3F39945" wp14:editId="7A94A935">
                      <wp:simplePos x="0" y="0"/>
                      <wp:positionH relativeFrom="column">
                        <wp:posOffset>1564232</wp:posOffset>
                      </wp:positionH>
                      <wp:positionV relativeFrom="paragraph">
                        <wp:posOffset>35560</wp:posOffset>
                      </wp:positionV>
                      <wp:extent cx="1799806" cy="312325"/>
                      <wp:effectExtent l="152400" t="0" r="16510" b="17780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806" cy="312325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407616BE" w:rsidR="001E7D7B" w:rsidRPr="007F4209" w:rsidRDefault="001E7D7B" w:rsidP="007F420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F4209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Aber du kannst tauschen</w:t>
                                  </w:r>
                                  <w:r w:rsidR="00E03C38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39945" id="Rechteckige Legende 22306" o:spid="_x0000_s1104" type="#_x0000_t62" style="position:absolute;margin-left:123.15pt;margin-top:2.8pt;width:141.7pt;height:24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6577E03A" w14:textId="407616BE" w:rsidR="001E7D7B" w:rsidRPr="007F4209" w:rsidRDefault="001E7D7B" w:rsidP="007F4209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F4209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Aber du kannst tauschen</w:t>
                            </w:r>
                            <w:r w:rsidR="00E03C3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51B7A090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04A6208B" wp14:editId="111F570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23AE9154" w14:textId="0F02879A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kann Jonas </w:t>
            </w:r>
            <w:r w:rsidR="00BB588F">
              <w:rPr>
                <w:noProof/>
              </w:rPr>
              <w:t>die Zehnerstange entbündeln</w:t>
            </w:r>
            <w:r>
              <w:rPr>
                <w:noProof/>
              </w:rPr>
              <w:t>, damit er die Aufgabe lösen kann?</w:t>
            </w:r>
          </w:p>
          <w:p w14:paraId="7B0A036D" w14:textId="76BD9D37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5D754163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70B2ADB7" w:rsidR="00B65561" w:rsidRPr="00B65561" w:rsidRDefault="00867FEB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4944" behindDoc="0" locked="0" layoutInCell="1" allowOverlap="1" wp14:anchorId="097831EE" wp14:editId="7A5A2F4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15421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1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C629A" id="Gruppieren 3" o:spid="_x0000_s1026" href="https://www.youtube.com/watch?v=r5NvpQLUrbc&amp;ab_channel=dzlmathe" style="position:absolute;margin-left:1.05pt;margin-top:1.2pt;width:22.65pt;height:14.45pt;z-index:251794944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  <w:gridSpan w:val="2"/>
          </w:tcPr>
          <w:p w14:paraId="784E4DC0" w14:textId="46558F37" w:rsidR="00CD60DB" w:rsidRDefault="00B65561" w:rsidP="00B65561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2480" behindDoc="0" locked="0" layoutInCell="1" allowOverlap="1" wp14:anchorId="5779620A" wp14:editId="26BACF85">
                  <wp:simplePos x="0" y="0"/>
                  <wp:positionH relativeFrom="column">
                    <wp:posOffset>4446088</wp:posOffset>
                  </wp:positionH>
                  <wp:positionV relativeFrom="paragraph">
                    <wp:posOffset>18778</wp:posOffset>
                  </wp:positionV>
                  <wp:extent cx="702000" cy="673200"/>
                  <wp:effectExtent l="0" t="0" r="0" b="0"/>
                  <wp:wrapNone/>
                  <wp:docPr id="998608644" name="Grafik 99860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zum Entbündeln </w:t>
            </w:r>
            <w:r w:rsidR="002A7BF1">
              <w:rPr>
                <w:noProof/>
              </w:rPr>
              <w:t xml:space="preserve">genauer </w:t>
            </w:r>
            <w:r>
              <w:rPr>
                <w:noProof/>
              </w:rPr>
              <w:t>an</w:t>
            </w:r>
            <w:r w:rsidR="00CD60DB">
              <w:rPr>
                <w:noProof/>
              </w:rPr>
              <w:t>:</w:t>
            </w:r>
          </w:p>
          <w:p w14:paraId="5719873D" w14:textId="70F802C6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 xml:space="preserve">Tara und Jonas das Problem </w:t>
            </w:r>
            <w:r>
              <w:rPr>
                <w:noProof/>
              </w:rPr>
              <w:t>durch</w:t>
            </w:r>
            <w:r w:rsidR="00B65561">
              <w:rPr>
                <w:noProof/>
              </w:rPr>
              <w:t xml:space="preserve"> </w:t>
            </w:r>
            <w:r w:rsidR="00F11B13">
              <w:rPr>
                <w:noProof/>
              </w:rPr>
              <w:t>T</w:t>
            </w:r>
            <w:r w:rsidR="00B65561">
              <w:rPr>
                <w:noProof/>
              </w:rPr>
              <w:t>auschen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29B2276D" w:rsidR="00B65561" w:rsidRPr="004F6B97" w:rsidRDefault="00B65561" w:rsidP="00CD60DB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>
              <w:rPr>
                <w:noProof/>
              </w:rPr>
              <w:br/>
              <w:t xml:space="preserve">Legt das Material so, wie Tara und Jonas und sprecht wie sie. </w:t>
            </w:r>
          </w:p>
        </w:tc>
      </w:tr>
      <w:tr w:rsidR="003F014F" w14:paraId="311A1D93" w14:textId="77777777" w:rsidTr="007A1C42">
        <w:tc>
          <w:tcPr>
            <w:tcW w:w="610" w:type="dxa"/>
          </w:tcPr>
          <w:p w14:paraId="281111E4" w14:textId="34110564" w:rsidR="003F014F" w:rsidRPr="00B74344" w:rsidRDefault="003F014F" w:rsidP="003F014F">
            <w:pPr>
              <w:pStyle w:val="berschrift3"/>
            </w:pPr>
            <w:r>
              <w:lastRenderedPageBreak/>
              <w:t>1.</w:t>
            </w:r>
            <w:r w:rsidR="00D972C7">
              <w:t>5</w:t>
            </w:r>
          </w:p>
        </w:tc>
        <w:tc>
          <w:tcPr>
            <w:tcW w:w="8461" w:type="dxa"/>
            <w:gridSpan w:val="3"/>
          </w:tcPr>
          <w:p w14:paraId="31E81FD6" w14:textId="4A2A5C0B" w:rsidR="003F014F" w:rsidRPr="00B74344" w:rsidRDefault="003F014F" w:rsidP="003F014F">
            <w:pPr>
              <w:pStyle w:val="berschrift3"/>
            </w:pPr>
            <w:r w:rsidRPr="006B1E07">
              <w:t>Eine Stelle verändern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7E535F30" w:rsidR="002A7BF1" w:rsidRPr="00F11B13" w:rsidRDefault="00BB588F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FFCDF43" wp14:editId="307F2683">
                      <wp:simplePos x="0" y="0"/>
                      <wp:positionH relativeFrom="column">
                        <wp:posOffset>3336327</wp:posOffset>
                      </wp:positionH>
                      <wp:positionV relativeFrom="paragraph">
                        <wp:posOffset>502920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77F50C4C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D972C7" w:rsidRPr="005142C6">
                                    <w:t xml:space="preserve">tausche </w:t>
                                  </w:r>
                                  <w:r>
                                    <w:t xml:space="preserve">ich die </w:t>
                                  </w:r>
                                  <w:r w:rsidR="00D972C7" w:rsidRPr="005142C6">
                                    <w:t>Hunderterplatte gegen zehn Zehnerstangen.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05" type="#_x0000_t62" style="position:absolute;margin-left:262.7pt;margin-top:39.6pt;width:128.65pt;height:61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&#13;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77F50C4C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D972C7" w:rsidRPr="005142C6">
                              <w:t xml:space="preserve">tausche </w:t>
                            </w:r>
                            <w:r>
                              <w:t xml:space="preserve">ich die </w:t>
                            </w:r>
                            <w:r w:rsidR="00D972C7" w:rsidRPr="005142C6">
                              <w:t>Hunderterplatte gegen zehn Zehnerstangen.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352" behindDoc="0" locked="0" layoutInCell="1" allowOverlap="1" wp14:anchorId="5C8AB535" wp14:editId="0D1224A8">
                      <wp:simplePos x="0" y="0"/>
                      <wp:positionH relativeFrom="column">
                        <wp:posOffset>81364</wp:posOffset>
                      </wp:positionH>
                      <wp:positionV relativeFrom="paragraph">
                        <wp:posOffset>578473</wp:posOffset>
                      </wp:positionV>
                      <wp:extent cx="767535" cy="1508736"/>
                      <wp:effectExtent l="0" t="0" r="0" b="4127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AB535" id="Gruppieren 10" o:spid="_x0000_s1106" style="position:absolute;margin-left:6.4pt;margin-top:45.55pt;width:60.45pt;height:118.8pt;z-index:251812352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">
                      <v:group id="Gruppieren 9" o:spid="_x0000_s1107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">
                        <v:shape id="Freihandform 7" o:spid="_x0000_s1108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9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" filled="f" stroked="f" strokeweight=".5pt">
                          <v:textbox>
                            <w:txbxContent>
                              <w:p w14:paraId="7687AB90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0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qpv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">
                        <v:shape id="Freihandform 7" o:spid="_x0000_s1111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2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8F8973E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3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">
                        <v:shape id="Freihandform 7" o:spid="_x0000_s1114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5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A6B957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6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">
                        <v:shape id="Freihandform 7" o:spid="_x0000_s1117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8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7B0BB43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972C7">
              <w:t xml:space="preserve">Die Zahl wird in jeder Zeile </w:t>
            </w:r>
            <w:r w:rsidR="00F11B13">
              <w:t xml:space="preserve">um 10 </w:t>
            </w:r>
            <w:r w:rsidR="00D972C7">
              <w:t>kleiner. Leg</w:t>
            </w:r>
            <w:r w:rsidR="00DD37C2">
              <w:t>e</w:t>
            </w:r>
            <w:r w:rsidR="00D972C7">
              <w:t xml:space="preserve"> 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87577B7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198704D7" w:rsidR="002A7BF1" w:rsidRDefault="002A7BF1" w:rsidP="002A7BF1">
                  <w:pPr>
                    <w:pStyle w:val="berschrift9"/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3F384072" wp14:editId="0C84972D">
                        <wp:extent cx="1062355" cy="349726"/>
                        <wp:effectExtent l="0" t="0" r="4445" b="6350"/>
                        <wp:docPr id="1007716153" name="Grafik 100771615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09" r="56273" b="7560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62355" cy="349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46B113F9" w:rsidR="002A7BF1" w:rsidRDefault="002A7BF1" w:rsidP="002A7BF1">
                  <w:pPr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12581D70" wp14:editId="55A84375">
                        <wp:extent cx="1060450" cy="296849"/>
                        <wp:effectExtent l="0" t="0" r="0" b="0"/>
                        <wp:docPr id="1550383479" name="Grafik 155038347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235" r="56273" b="58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2355" cy="29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3F014F" w:rsidRPr="00D53CEA" w:rsidRDefault="003F014F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3BB8ED2E" w:rsidR="003F014F" w:rsidRDefault="00F03149" w:rsidP="003F014F">
            <w:pPr>
              <w:spacing w:line="240" w:lineRule="atLeast"/>
            </w:pPr>
            <w:r>
              <w:t>.</w:t>
            </w:r>
          </w:p>
        </w:tc>
        <w:tc>
          <w:tcPr>
            <w:tcW w:w="425" w:type="dxa"/>
            <w:gridSpan w:val="2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7763924C" w:rsidR="00E4601D" w:rsidRDefault="00BB588F" w:rsidP="00F11B13">
            <w:pPr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1DF676FC" wp14:editId="5EF278CD">
                      <wp:simplePos x="0" y="0"/>
                      <wp:positionH relativeFrom="column">
                        <wp:posOffset>3404758</wp:posOffset>
                      </wp:positionH>
                      <wp:positionV relativeFrom="paragraph">
                        <wp:posOffset>504227</wp:posOffset>
                      </wp:positionV>
                      <wp:extent cx="2025127" cy="864012"/>
                      <wp:effectExtent l="266700" t="0" r="6985" b="3810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127" cy="864012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6760685B" w:rsidR="00E4601D" w:rsidRPr="005142C6" w:rsidRDefault="00E4601D" w:rsidP="00E460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19" type="#_x0000_t62" style="position:absolute;margin-left:268.1pt;margin-top:39.7pt;width:159.45pt;height:68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" adj="-2542,30368" fillcolor="white [3212]" strokecolor="#bfbfbf [2412]" strokeweight="1pt">
                      <v:textbox>
                        <w:txbxContent>
                          <w:p w14:paraId="430CC2B3" w14:textId="6760685B" w:rsidR="00E4601D" w:rsidRPr="005142C6" w:rsidRDefault="00E4601D" w:rsidP="00E460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448" behindDoc="0" locked="0" layoutInCell="1" allowOverlap="1" wp14:anchorId="419EACD3" wp14:editId="1AEF3129">
                      <wp:simplePos x="0" y="0"/>
                      <wp:positionH relativeFrom="column">
                        <wp:posOffset>79412</wp:posOffset>
                      </wp:positionH>
                      <wp:positionV relativeFrom="paragraph">
                        <wp:posOffset>575562</wp:posOffset>
                      </wp:positionV>
                      <wp:extent cx="767535" cy="1508736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61306399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0D574D8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35E91FE0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2C677F26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EACD3" id="_x0000_s1120" style="position:absolute;margin-left:6.25pt;margin-top:45.3pt;width:60.45pt;height:118.8pt;z-index:251816448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">
                      <v:group id="Gruppieren 9" o:spid="_x0000_s1121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">
                        <v:shape id="Freihandform 7" o:spid="_x0000_s1122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3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60CF35A" w14:textId="61306399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4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">
                        <v:shape id="Freihandform 7" o:spid="_x0000_s1125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6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9E09884" w14:textId="0D574D8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7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">
                        <v:shape id="Freihandform 7" o:spid="_x0000_s1128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9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847CB1C" w14:textId="35E91FE0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30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">
                        <v:shape id="Freihandform 7" o:spid="_x0000_s1131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2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547ABC4" w14:textId="2C677F26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487AC0">
              <w:t xml:space="preserve">Die Zahl wird in jeder Zeile </w:t>
            </w:r>
            <w:r w:rsidR="00F11B13">
              <w:t xml:space="preserve">um 100 </w:t>
            </w:r>
            <w:r w:rsidR="00487AC0">
              <w:t>kleiner. Leg</w:t>
            </w:r>
            <w:r w:rsidR="00DD37C2">
              <w:t xml:space="preserve">e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7E5EB662" w:rsidR="00E4601D" w:rsidRDefault="00E4601D" w:rsidP="00E4601D">
                  <w:pPr>
                    <w:pStyle w:val="berschrift9"/>
                    <w:spacing w:line="240" w:lineRule="atLeast"/>
                  </w:pPr>
                  <w:r w:rsidRPr="00E4601D">
                    <w:rPr>
                      <w:noProof/>
                    </w:rPr>
                    <w:drawing>
                      <wp:inline distT="0" distB="0" distL="0" distR="0" wp14:anchorId="1287CFFB" wp14:editId="7F4285C1">
                        <wp:extent cx="917898" cy="341371"/>
                        <wp:effectExtent l="0" t="0" r="0" b="1905"/>
                        <wp:docPr id="640829449" name="Grafik 64082944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4A3BEB-7DC8-4F4C-0022-CE68A87EFD4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6">
                                  <a:extLst>
                                    <a:ext uri="{FF2B5EF4-FFF2-40B4-BE49-F238E27FC236}">
                                      <a16:creationId xmlns:a16="http://schemas.microsoft.com/office/drawing/2014/main" id="{6B4A3BEB-7DC8-4F4C-0022-CE68A87EFD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898" r="63516" b="72919"/>
                                <a:stretch/>
                              </pic:blipFill>
                              <pic:spPr>
                                <a:xfrm>
                                  <a:off x="0" y="0"/>
                                  <a:ext cx="917898" cy="34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7129B061" w:rsidR="00E4601D" w:rsidRDefault="00E4601D" w:rsidP="00E4601D">
                  <w:r>
                    <w:t>1220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3F014F" w:rsidRPr="008026EF" w:rsidRDefault="003F014F" w:rsidP="003F014F"/>
        </w:tc>
      </w:tr>
      <w:tr w:rsidR="002A7BF1" w14:paraId="28E5B0C7" w14:textId="77777777" w:rsidTr="00FC66B9">
        <w:tc>
          <w:tcPr>
            <w:tcW w:w="610" w:type="dxa"/>
          </w:tcPr>
          <w:p w14:paraId="7510544B" w14:textId="38C0E08F" w:rsidR="002A7BF1" w:rsidRDefault="002A7BF1" w:rsidP="002A7BF1">
            <w:pPr>
              <w:pStyle w:val="berschrift3"/>
            </w:pPr>
            <w:r>
              <w:t>1.6</w:t>
            </w:r>
          </w:p>
        </w:tc>
        <w:tc>
          <w:tcPr>
            <w:tcW w:w="8461" w:type="dxa"/>
            <w:gridSpan w:val="3"/>
          </w:tcPr>
          <w:p w14:paraId="33FF607C" w14:textId="3CCDADAE" w:rsidR="002A7BF1" w:rsidRDefault="002A7BF1" w:rsidP="002A7BF1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darstellen</w:t>
            </w:r>
          </w:p>
          <w:p w14:paraId="29321045" w14:textId="0C6968E4" w:rsidR="002A7BF1" w:rsidRDefault="002A7BF1" w:rsidP="002A7BF1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Material und ergänz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die Tabelle. </w:t>
            </w:r>
          </w:p>
          <w:p w14:paraId="2F714EB8" w14:textId="40BBD849" w:rsidR="00F11B13" w:rsidRPr="002A7BF1" w:rsidRDefault="00F11B13" w:rsidP="002A7BF1">
            <w:pPr>
              <w:spacing w:line="240" w:lineRule="auto"/>
            </w:pPr>
          </w:p>
        </w:tc>
      </w:tr>
      <w:tr w:rsidR="00F11B13" w14:paraId="0444FFF1" w14:textId="77777777" w:rsidTr="00FC66B9">
        <w:tc>
          <w:tcPr>
            <w:tcW w:w="610" w:type="dxa"/>
          </w:tcPr>
          <w:p w14:paraId="08030B57" w14:textId="77777777" w:rsidR="00F11B13" w:rsidRDefault="00F11B13" w:rsidP="002A7BF1">
            <w:pPr>
              <w:pStyle w:val="berschrift3"/>
            </w:pPr>
          </w:p>
        </w:tc>
        <w:tc>
          <w:tcPr>
            <w:tcW w:w="8461" w:type="dxa"/>
            <w:gridSpan w:val="3"/>
          </w:tcPr>
          <w:tbl>
            <w:tblPr>
              <w:tblStyle w:val="Tabellenraster"/>
              <w:tblW w:w="8452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1843"/>
              <w:gridCol w:w="2693"/>
              <w:gridCol w:w="2692"/>
            </w:tblGrid>
            <w:tr w:rsidR="00F11B13" w14:paraId="0DC62E71" w14:textId="38882EFD" w:rsidTr="00F03149">
              <w:tc>
                <w:tcPr>
                  <w:tcW w:w="1224" w:type="dxa"/>
                  <w:shd w:val="clear" w:color="auto" w:fill="D9D9D9" w:themeFill="background1" w:themeFillShade="D9"/>
                </w:tcPr>
                <w:p w14:paraId="661B7B84" w14:textId="1463D6E4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</w:p>
              </w:tc>
              <w:tc>
                <w:tcPr>
                  <w:tcW w:w="1843" w:type="dxa"/>
                  <w:shd w:val="clear" w:color="auto" w:fill="D9D9D9" w:themeFill="background1" w:themeFillShade="D9"/>
                </w:tcPr>
                <w:p w14:paraId="475E7548" w14:textId="4B90CF1D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1. Bild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5D0DDD22" w14:textId="20164B2F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2. Bild nach </w:t>
                  </w:r>
                  <w:r>
                    <w:rPr>
                      <w:b/>
                      <w:bCs/>
                    </w:rPr>
                    <w:t>T</w:t>
                  </w:r>
                  <w:r w:rsidRPr="00F11B13">
                    <w:rPr>
                      <w:b/>
                      <w:bCs/>
                    </w:rPr>
                    <w:t>auschen</w:t>
                  </w:r>
                </w:p>
              </w:tc>
              <w:tc>
                <w:tcPr>
                  <w:tcW w:w="2692" w:type="dxa"/>
                  <w:shd w:val="clear" w:color="auto" w:fill="D9D9D9" w:themeFill="background1" w:themeFillShade="D9"/>
                </w:tcPr>
                <w:p w14:paraId="5B7F7B06" w14:textId="42C189AE" w:rsidR="00F11B13" w:rsidRPr="00F11B13" w:rsidRDefault="00BB588F" w:rsidP="00F11B1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Erklärung mit Bündeln</w:t>
                  </w:r>
                </w:p>
              </w:tc>
            </w:tr>
            <w:tr w:rsidR="00F11B13" w14:paraId="79AFA620" w14:textId="449F6A39" w:rsidTr="00F03149">
              <w:tc>
                <w:tcPr>
                  <w:tcW w:w="1224" w:type="dxa"/>
                </w:tcPr>
                <w:p w14:paraId="06F04C04" w14:textId="052E39CE" w:rsidR="00F11B13" w:rsidRPr="00E11E75" w:rsidRDefault="00F11B13" w:rsidP="00E11E75">
                  <w:r w:rsidRPr="00E11E75">
                    <w:t>1102 – 11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4BA0FA50" w14:textId="7FE9F5BD" w:rsidR="00F11B13" w:rsidRDefault="00E11E75" w:rsidP="00E11E75">
                  <w:pPr>
                    <w:spacing w:before="80"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3AE0E56" wp14:editId="2BE343D8">
                        <wp:extent cx="954247" cy="360000"/>
                        <wp:effectExtent l="0" t="0" r="0" b="0"/>
                        <wp:docPr id="9" name="Grafi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9" t="8572" r="55967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954247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4A768E20" w14:textId="671C45BA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2ABE5C2" wp14:editId="28CE9A90">
                        <wp:extent cx="1573978" cy="504000"/>
                        <wp:effectExtent l="0" t="0" r="1270" b="4445"/>
                        <wp:docPr id="448537709" name="Grafik 44853770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6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572" r="28898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1573978" cy="50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32BAECC4" w14:textId="7906AC91" w:rsidR="00F11B13" w:rsidRPr="00F11B13" w:rsidRDefault="00F11B13" w:rsidP="00F11B13">
                  <w:pPr>
                    <w:rPr>
                      <w:rFonts w:ascii="Comic Sans MS" w:hAnsi="Comic Sans MS"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 gegen 10 Zehner</w:t>
                  </w:r>
                </w:p>
              </w:tc>
            </w:tr>
            <w:tr w:rsidR="00F11B13" w14:paraId="57196D86" w14:textId="4819EFCC" w:rsidTr="00F03149">
              <w:tc>
                <w:tcPr>
                  <w:tcW w:w="1224" w:type="dxa"/>
                </w:tcPr>
                <w:p w14:paraId="62851C60" w14:textId="4E9DF43D" w:rsidR="00F11B13" w:rsidRPr="00E11E75" w:rsidRDefault="00F11B13" w:rsidP="00E11E75">
                  <w:r w:rsidRPr="00E11E75">
                    <w:t>125 – 8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02F0487C" w14:textId="28373175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BC1F93A" wp14:editId="6B82F2F2">
                        <wp:extent cx="1033145" cy="345440"/>
                        <wp:effectExtent l="0" t="0" r="0" b="0"/>
                        <wp:docPr id="10" name="Grafi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FC9E8AD-FD14-F03C-CADE-E85B1C3BE69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>
                                  <a:extLst>
                                    <a:ext uri="{FF2B5EF4-FFF2-40B4-BE49-F238E27FC236}">
                                      <a16:creationId xmlns:a16="http://schemas.microsoft.com/office/drawing/2014/main" id="{3FC9E8AD-FD14-F03C-CADE-E85B1C3BE6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1" t="27857" r="55967" b="5939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33145" cy="34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0135BBC8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261141B9" w14:textId="74C0EC71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116E6BC6" w14:textId="7F131D29" w:rsidTr="00F03149">
              <w:tc>
                <w:tcPr>
                  <w:tcW w:w="1224" w:type="dxa"/>
                </w:tcPr>
                <w:p w14:paraId="058B9B88" w14:textId="1BE90904" w:rsidR="00F11B13" w:rsidRPr="00E11E75" w:rsidRDefault="00F11B13" w:rsidP="00E11E75">
                  <w:r w:rsidRPr="00E11E75">
                    <w:t xml:space="preserve">125 </w:t>
                  </w:r>
                  <w:r w:rsidR="00E11E75">
                    <w:t>–</w:t>
                  </w:r>
                  <w:r w:rsidRPr="00E11E75">
                    <w:t xml:space="preserve"> 18</w:t>
                  </w:r>
                  <w:r w:rsidR="00E11E75">
                    <w:br/>
                    <w:t>=</w:t>
                  </w:r>
                </w:p>
                <w:p w14:paraId="57DA5F76" w14:textId="77777777" w:rsidR="00F11B13" w:rsidRPr="00E11E75" w:rsidRDefault="00F11B13" w:rsidP="00E11E75"/>
              </w:tc>
              <w:tc>
                <w:tcPr>
                  <w:tcW w:w="1843" w:type="dxa"/>
                </w:tcPr>
                <w:p w14:paraId="6F8D0E67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7402A5E2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1B52AEA0" w14:textId="0571A63A" w:rsidR="00F11B13" w:rsidRDefault="00F11B13" w:rsidP="00F11B13"/>
              </w:tc>
            </w:tr>
            <w:tr w:rsidR="00F11B13" w14:paraId="4FF02034" w14:textId="4E01E5D9" w:rsidTr="00F03149">
              <w:tc>
                <w:tcPr>
                  <w:tcW w:w="1224" w:type="dxa"/>
                </w:tcPr>
                <w:p w14:paraId="260CAFBA" w14:textId="5104FB25" w:rsidR="00F11B13" w:rsidRDefault="00F11B13" w:rsidP="00E11E75">
                  <w:r w:rsidRPr="00E11E75">
                    <w:t xml:space="preserve">1175 </w:t>
                  </w:r>
                  <w:r w:rsidR="00E11E75">
                    <w:t>–</w:t>
                  </w:r>
                  <w:r w:rsidRPr="00E11E75">
                    <w:t xml:space="preserve"> 200</w:t>
                  </w:r>
                </w:p>
                <w:p w14:paraId="4DFE256F" w14:textId="4DFAF9EE" w:rsidR="00E11E75" w:rsidRPr="00E11E75" w:rsidRDefault="00E11E75" w:rsidP="00E11E75">
                  <w:r>
                    <w:t>=</w:t>
                  </w:r>
                </w:p>
              </w:tc>
              <w:tc>
                <w:tcPr>
                  <w:tcW w:w="1843" w:type="dxa"/>
                </w:tcPr>
                <w:p w14:paraId="29EEF9C1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1756D63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39DB98BD" w14:textId="1287C0FC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05604540" w14:textId="387F5B82" w:rsidTr="00F03149">
              <w:tc>
                <w:tcPr>
                  <w:tcW w:w="1224" w:type="dxa"/>
                </w:tcPr>
                <w:p w14:paraId="4A10427B" w14:textId="77777777" w:rsidR="00F11B13" w:rsidRDefault="00F11B13" w:rsidP="00F11B13">
                  <w:pPr>
                    <w:spacing w:line="240" w:lineRule="atLeast"/>
                  </w:pPr>
                </w:p>
                <w:p w14:paraId="6CD34F7C" w14:textId="77777777" w:rsidR="00F11B13" w:rsidRDefault="00F11B13" w:rsidP="00F11B13">
                  <w:pPr>
                    <w:spacing w:line="240" w:lineRule="atLeast"/>
                  </w:pPr>
                </w:p>
              </w:tc>
              <w:tc>
                <w:tcPr>
                  <w:tcW w:w="1843" w:type="dxa"/>
                </w:tcPr>
                <w:p w14:paraId="019D29FB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6CF1BD0" w14:textId="0BA46FDF" w:rsidR="00F11B13" w:rsidRDefault="00E11E75" w:rsidP="00C863C9">
                  <w:pPr>
                    <w:spacing w:line="240" w:lineRule="atLeast"/>
                    <w:jc w:val="righ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E64862B" wp14:editId="7AE5C5A9">
                        <wp:extent cx="1440487" cy="432000"/>
                        <wp:effectExtent l="0" t="0" r="0" b="0"/>
                        <wp:docPr id="877313146" name="Grafik 87731314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6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3058" r="26988" b="3263"/>
                                <a:stretch/>
                              </pic:blipFill>
                              <pic:spPr>
                                <a:xfrm>
                                  <a:off x="0" y="0"/>
                                  <a:ext cx="1440487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08E663B2" w14:textId="25FD68F6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</w:tbl>
          <w:p w14:paraId="77D6BE07" w14:textId="77777777" w:rsidR="00F11B13" w:rsidRDefault="00F11B13" w:rsidP="002A7BF1">
            <w:pPr>
              <w:pStyle w:val="berschrift3"/>
            </w:pPr>
          </w:p>
        </w:tc>
      </w:tr>
    </w:tbl>
    <w:p w14:paraId="24FE0969" w14:textId="405A0216" w:rsidR="00E11E75" w:rsidRDefault="00E11E7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1227F4F8" w:rsidR="00C863C9" w:rsidRDefault="00C863C9" w:rsidP="00C863C9">
            <w:pPr>
              <w:pStyle w:val="berschrift3"/>
            </w:pPr>
            <w:r>
              <w:lastRenderedPageBreak/>
              <w:t>1.7</w:t>
            </w:r>
          </w:p>
        </w:tc>
        <w:tc>
          <w:tcPr>
            <w:tcW w:w="8461" w:type="dxa"/>
            <w:gridSpan w:val="2"/>
          </w:tcPr>
          <w:p w14:paraId="12252E5D" w14:textId="0133CDFE" w:rsidR="00C863C9" w:rsidRDefault="00C863C9" w:rsidP="00C863C9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im Kopf</w:t>
            </w:r>
          </w:p>
          <w:p w14:paraId="07B5285F" w14:textId="77777777" w:rsidR="00C863C9" w:rsidRDefault="00C863C9" w:rsidP="003F014F"/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0F6B1CD1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in Gedanken vor, was </w:t>
            </w:r>
            <w:r w:rsidR="00DD37C2">
              <w:t>du</w:t>
            </w:r>
            <w:r w:rsidRPr="00CD60DB">
              <w:t xml:space="preserve"> tauschen und wegnehmen w</w:t>
            </w:r>
            <w:r w:rsidR="00DD37C2">
              <w:t>illst</w:t>
            </w:r>
            <w:r w:rsidRPr="00CD60DB">
              <w:t>. Was bleibt übrig?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A287BE4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03AE3228" w14:textId="77777777" w:rsidR="00C863C9" w:rsidRDefault="00C863C9" w:rsidP="003F014F">
            <w: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2552"/>
              <w:gridCol w:w="2693"/>
            </w:tblGrid>
            <w:tr w:rsidR="00C863C9" w:rsidRPr="00F11B13" w14:paraId="49D6F25E" w14:textId="77777777" w:rsidTr="00C863C9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</w:t>
                  </w:r>
                  <w:r w:rsidR="000B5CA3">
                    <w:rPr>
                      <w:b/>
                      <w:bCs/>
                    </w:rPr>
                    <w:t>e</w:t>
                  </w:r>
                  <w:r>
                    <w:rPr>
                      <w:b/>
                      <w:bCs/>
                    </w:rPr>
                    <w:t xml:space="preserve"> hin</w:t>
                  </w:r>
                </w:p>
              </w:tc>
              <w:tc>
                <w:tcPr>
                  <w:tcW w:w="2552" w:type="dxa"/>
                  <w:shd w:val="clear" w:color="auto" w:fill="D9D9D9" w:themeFill="background1" w:themeFillShade="D9"/>
                </w:tcPr>
                <w:p w14:paraId="03A84DC4" w14:textId="09B24651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Nehm</w:t>
                  </w:r>
                  <w:r w:rsidR="000B5CA3">
                    <w:rPr>
                      <w:b/>
                      <w:bCs/>
                    </w:rPr>
                    <w:t>e</w:t>
                  </w:r>
                  <w:r>
                    <w:rPr>
                      <w:b/>
                      <w:bCs/>
                    </w:rPr>
                    <w:t xml:space="preserve"> in Gedanken weg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ABC0349" w14:textId="7E8CE3F5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</w:tr>
            <w:tr w:rsidR="00C863C9" w14:paraId="378D4792" w14:textId="77777777" w:rsidTr="00C863C9">
              <w:tc>
                <w:tcPr>
                  <w:tcW w:w="1937" w:type="dxa"/>
                </w:tcPr>
                <w:p w14:paraId="561CDABC" w14:textId="1E9FE320" w:rsidR="00C863C9" w:rsidRPr="00E11E75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552" w:type="dxa"/>
                </w:tcPr>
                <w:p w14:paraId="2C004F4A" w14:textId="76D91425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22EEA06D" w14:textId="00E6C143" w:rsidR="00C863C9" w:rsidRDefault="00C863C9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9 </w:t>
                  </w:r>
                  <w:proofErr w:type="spellStart"/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Einerwürfel</w:t>
                  </w:r>
                  <w:proofErr w:type="spellEnd"/>
                </w:p>
              </w:tc>
            </w:tr>
            <w:tr w:rsidR="00C863C9" w14:paraId="70FA6839" w14:textId="77777777" w:rsidTr="00C863C9">
              <w:tc>
                <w:tcPr>
                  <w:tcW w:w="1937" w:type="dxa"/>
                </w:tcPr>
                <w:p w14:paraId="369C0A34" w14:textId="2F90D785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B403C18" w14:textId="62A8DB4A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0A4E17F9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7BDD7A79" w14:textId="77777777" w:rsidTr="00C863C9">
              <w:tc>
                <w:tcPr>
                  <w:tcW w:w="1937" w:type="dxa"/>
                </w:tcPr>
                <w:p w14:paraId="0C364A94" w14:textId="02F1804A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9D7C4AB" w14:textId="05D33CF3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05A090BE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43AFE364" w14:textId="77777777" w:rsidTr="00C863C9">
              <w:tc>
                <w:tcPr>
                  <w:tcW w:w="1937" w:type="dxa"/>
                </w:tcPr>
                <w:p w14:paraId="41FF7AF0" w14:textId="13D5F440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1C2D4C" w14:textId="1207E7AE" w:rsidR="00C863C9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693" w:type="dxa"/>
                </w:tcPr>
                <w:p w14:paraId="31026380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290BEB90" w14:textId="77777777" w:rsidTr="00C863C9">
              <w:tc>
                <w:tcPr>
                  <w:tcW w:w="1937" w:type="dxa"/>
                </w:tcPr>
                <w:p w14:paraId="74913626" w14:textId="544FC569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D742D3" w14:textId="13553491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3A2B453C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187A7F8B" w14:textId="77777777" w:rsidTr="00C863C9">
              <w:tc>
                <w:tcPr>
                  <w:tcW w:w="1937" w:type="dxa"/>
                </w:tcPr>
                <w:p w14:paraId="6BB825E3" w14:textId="46CE63C2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12925321" w14:textId="76D5F572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128BCE6A" w14:textId="77777777" w:rsidR="00C863C9" w:rsidRDefault="00C863C9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5876B4F6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5D0929E4" w14:textId="77777777" w:rsidR="00C863C9" w:rsidRPr="00CD60DB" w:rsidRDefault="00C863C9" w:rsidP="003F014F"/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73FEEEAC" wp14:editId="653DAD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23DDEB2" w14:textId="27468922" w:rsidR="00C863C9" w:rsidRPr="00CD60DB" w:rsidRDefault="00C863C9" w:rsidP="00C863C9">
            <w:r w:rsidRPr="00CD60DB">
              <w:t>Überlegt gemeinsam</w:t>
            </w:r>
            <w:r>
              <w:t>:</w:t>
            </w:r>
            <w:r w:rsidRPr="00CD60DB">
              <w:t xml:space="preserve"> Wann kommt die 9 einmal, zweimal oder dreimal vor?</w:t>
            </w:r>
          </w:p>
          <w:p w14:paraId="44EA21A0" w14:textId="77777777" w:rsidR="002A7BF1" w:rsidRDefault="002A7BF1" w:rsidP="003F014F"/>
        </w:tc>
      </w:tr>
    </w:tbl>
    <w:p w14:paraId="4F6F87DE" w14:textId="1EA71544" w:rsidR="002A7BF1" w:rsidRDefault="002A7BF1"/>
    <w:p w14:paraId="41965977" w14:textId="77777777" w:rsidR="002A7BF1" w:rsidRDefault="002A7BF1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A7BF1" w14:paraId="1232CAAF" w14:textId="77777777" w:rsidTr="007A1C42">
        <w:tc>
          <w:tcPr>
            <w:tcW w:w="610" w:type="dxa"/>
          </w:tcPr>
          <w:p w14:paraId="54C59427" w14:textId="6B93664C" w:rsidR="002A7BF1" w:rsidRDefault="002A7BF1" w:rsidP="003F014F">
            <w:pPr>
              <w:pStyle w:val="berschrift3"/>
            </w:pPr>
            <w:r>
              <w:t>1.8</w:t>
            </w:r>
          </w:p>
        </w:tc>
        <w:tc>
          <w:tcPr>
            <w:tcW w:w="8461" w:type="dxa"/>
            <w:gridSpan w:val="2"/>
          </w:tcPr>
          <w:p w14:paraId="3AD18046" w14:textId="2124BCB9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im Kopf</w:t>
            </w:r>
          </w:p>
        </w:tc>
      </w:tr>
      <w:tr w:rsidR="003F014F" w14:paraId="6C125BCB" w14:textId="77777777" w:rsidTr="00E91C8C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77777777" w:rsidR="003F014F" w:rsidRDefault="003F014F" w:rsidP="003F014F">
            <w:r>
              <w:t>Wie musst du tauschen, damit du die Hälfte wegnehmen kannst?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E91C8C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1F038814" w14:textId="77777777" w:rsidR="003F014F" w:rsidRDefault="003F014F" w:rsidP="003F014F">
            <w:r>
              <w:t xml:space="preserve">Stelle dir die Zahl 7 000 mit Material vor. </w:t>
            </w:r>
          </w:p>
          <w:p w14:paraId="658824C8" w14:textId="77777777" w:rsidR="003F014F" w:rsidRDefault="003F014F" w:rsidP="003F014F">
            <w:r>
              <w:t>Wie müsstest du tauschen, damit du die Hälfte wegnehmen kannst?</w:t>
            </w:r>
          </w:p>
          <w:p w14:paraId="32F7EB5E" w14:textId="77777777" w:rsidR="003F014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E91C8C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7071C9EC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6" w:type="dxa"/>
          </w:tcPr>
          <w:p w14:paraId="4C282518" w14:textId="6D722AAE" w:rsidR="003F014F" w:rsidRDefault="00D972C7" w:rsidP="003F014F">
            <w:r>
              <w:t xml:space="preserve">Sucht euch eine Zahl aus. </w:t>
            </w:r>
          </w:p>
          <w:p w14:paraId="40D82D6B" w14:textId="5CE9F658" w:rsidR="00D972C7" w:rsidRDefault="00D972C7" w:rsidP="003F014F">
            <w:r>
              <w:t xml:space="preserve">Die eine Person legt die Zahl mit dem Material. Die andere tauscht und halbiert die Zahl. </w:t>
            </w:r>
          </w:p>
          <w:p w14:paraId="2DC0538C" w14:textId="77777777" w:rsidR="00D972C7" w:rsidRDefault="00D972C7" w:rsidP="003F014F"/>
          <w:p w14:paraId="503DAA34" w14:textId="7BAC9C28" w:rsidR="00D972C7" w:rsidRDefault="00D972C7" w:rsidP="003F014F"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27EF9CCC" wp14:editId="1545609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104800" cy="1512000"/>
                  <wp:effectExtent l="0" t="0" r="635" b="0"/>
                  <wp:wrapNone/>
                  <wp:docPr id="17724024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0243" name="Grafik 177240243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157AD0" w14:textId="77777777" w:rsidR="00D972C7" w:rsidRDefault="00D972C7" w:rsidP="003F014F"/>
          <w:p w14:paraId="7D41F3FF" w14:textId="77777777" w:rsidR="00D972C7" w:rsidRDefault="00D972C7" w:rsidP="003F014F"/>
          <w:p w14:paraId="6B2E878B" w14:textId="77777777" w:rsidR="00D972C7" w:rsidRDefault="00D972C7" w:rsidP="003F014F"/>
          <w:p w14:paraId="326AF266" w14:textId="77777777" w:rsidR="00D972C7" w:rsidRDefault="00D972C7" w:rsidP="003F014F"/>
          <w:p w14:paraId="3855130A" w14:textId="77777777" w:rsidR="00D972C7" w:rsidRDefault="00D972C7" w:rsidP="003F014F"/>
          <w:p w14:paraId="3B23DD90" w14:textId="77777777" w:rsidR="00D972C7" w:rsidRDefault="00D972C7" w:rsidP="003F014F"/>
        </w:tc>
      </w:tr>
    </w:tbl>
    <w:p w14:paraId="42AC552C" w14:textId="77777777" w:rsidR="000052CA" w:rsidRDefault="000052CA" w:rsidP="000052CA"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6"/>
      </w:tblGrid>
      <w:tr w:rsidR="00B37647" w14:paraId="1AC239E6" w14:textId="77777777" w:rsidTr="007A1C42">
        <w:tc>
          <w:tcPr>
            <w:tcW w:w="610" w:type="dxa"/>
          </w:tcPr>
          <w:p w14:paraId="339FB7D5" w14:textId="06A2075A" w:rsidR="00B37647" w:rsidRPr="00B74344" w:rsidRDefault="00B37647" w:rsidP="00B37647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7A1C42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1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DB0585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1" w:type="dxa"/>
            <w:gridSpan w:val="5"/>
          </w:tcPr>
          <w:p w14:paraId="273DC701" w14:textId="0A52E288" w:rsidR="000052CA" w:rsidRDefault="00D972C7" w:rsidP="009B2082">
            <w:pPr>
              <w:spacing w:line="240" w:lineRule="auto"/>
            </w:pPr>
            <w:r>
              <w:t xml:space="preserve">Welche Zahlen sind in der Stellentafel dargestellt? </w:t>
            </w:r>
            <w:r w:rsidR="00F03149">
              <w:t xml:space="preserve">Warum musst du erst bündeln? </w:t>
            </w:r>
          </w:p>
        </w:tc>
      </w:tr>
      <w:tr w:rsidR="007B2454" w14:paraId="03A0DCBF" w14:textId="77777777" w:rsidTr="004F78EA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05153C" w:rsidRDefault="007B2454" w:rsidP="003F014F">
                  <w:pPr>
                    <w:jc w:val="center"/>
                  </w:pPr>
                  <w:r w:rsidRPr="0005153C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05153C" w:rsidRDefault="007B2454" w:rsidP="003F014F">
                  <w:pPr>
                    <w:jc w:val="center"/>
                  </w:pPr>
                  <w:r w:rsidRPr="0005153C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520" behindDoc="0" locked="0" layoutInCell="1" allowOverlap="1" wp14:anchorId="4CD61F24" wp14:editId="0A28F1BD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CB9E0AF" id="Gerade Verbindung 11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5</w:t>
                  </w:r>
                  <w:r>
                    <w:t xml:space="preserve">   </w:t>
                  </w:r>
                  <w:r w:rsidRPr="00DB0585">
                    <w:rPr>
                      <w:rFonts w:ascii="Comic Sans MS" w:hAnsi="Comic Sans MS"/>
                      <w:color w:val="0070C0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568" behindDoc="0" locked="0" layoutInCell="1" allowOverlap="1" wp14:anchorId="7C7EADB6" wp14:editId="5FCE8C17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85861A" id="Gerade Verbindung 1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4F78EA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1C05" w:rsidRDefault="00685B7A" w:rsidP="003F014F">
                  <w:pPr>
                    <w:jc w:val="center"/>
                  </w:pPr>
                  <w:r w:rsidRPr="005D1C05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1C05" w:rsidRDefault="00685B7A" w:rsidP="003F014F">
                  <w:pPr>
                    <w:jc w:val="center"/>
                  </w:pPr>
                  <w:r w:rsidRPr="005D1C05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1C05" w:rsidRDefault="00685B7A" w:rsidP="003F014F">
                  <w:pPr>
                    <w:jc w:val="center"/>
                  </w:pPr>
                  <w:r w:rsidRPr="005D1C05"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Default="00685B7A" w:rsidP="003F014F">
                  <w:pPr>
                    <w:jc w:val="center"/>
                  </w:pPr>
                  <w:r w:rsidRPr="005D1C05"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4F78EA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B376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8F69DE" w:rsidRDefault="00685B7A" w:rsidP="003F014F">
                  <w:pPr>
                    <w:jc w:val="center"/>
                  </w:pPr>
                  <w:r w:rsidRPr="008F69DE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8F69DE" w:rsidRDefault="00685B7A" w:rsidP="003F014F">
                  <w:pPr>
                    <w:jc w:val="center"/>
                  </w:pPr>
                  <w:r w:rsidRPr="008F69DE"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8F69DE" w:rsidRDefault="00685B7A" w:rsidP="003F014F">
                  <w:pPr>
                    <w:jc w:val="center"/>
                  </w:pPr>
                  <w:r w:rsidRPr="008F69DE"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Default="00685B7A" w:rsidP="003F014F">
                  <w:pPr>
                    <w:jc w:val="center"/>
                  </w:pPr>
                  <w:r w:rsidRPr="008F69DE"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6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BB58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7A1C42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1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4F78EA">
        <w:tc>
          <w:tcPr>
            <w:tcW w:w="610" w:type="dxa"/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41B071FC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0" w:type="dxa"/>
            <w:gridSpan w:val="4"/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4F78EA" w:rsidRPr="0005153C" w14:paraId="30D64BC9" w14:textId="77777777" w:rsidTr="00E23BE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FB3920C" w14:textId="77777777" w:rsidR="004F78EA" w:rsidRDefault="004F78EA" w:rsidP="0094435B"/>
              </w:tc>
              <w:tc>
                <w:tcPr>
                  <w:tcW w:w="4304" w:type="dxa"/>
                  <w:tcBorders>
                    <w:left w:val="nil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4F78EA" w:rsidRPr="0005153C" w:rsidRDefault="00BB588F" w:rsidP="00BB588F">
                  <w:pPr>
                    <w:jc w:val="left"/>
                  </w:pPr>
                  <w:r>
                    <w:t xml:space="preserve">Beschreibung mit </w:t>
                  </w:r>
                  <w:r w:rsidR="004F78EA">
                    <w:t>Bündeln</w:t>
                  </w:r>
                </w:p>
              </w:tc>
              <w:tc>
                <w:tcPr>
                  <w:tcW w:w="285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4F78EA" w:rsidRPr="0005153C" w:rsidRDefault="004F78EA" w:rsidP="0094435B"/>
              </w:tc>
              <w:tc>
                <w:tcPr>
                  <w:tcW w:w="1701" w:type="dxa"/>
                  <w:gridSpan w:val="4"/>
                  <w:tcBorders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4F78EA" w:rsidRPr="0005153C" w:rsidRDefault="004F78EA" w:rsidP="0094435B">
                  <w:r>
                    <w:t>Stellentafel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  <w:shd w:val="clear" w:color="auto" w:fill="BFBFBF" w:themeFill="background1" w:themeFillShade="BF"/>
                </w:tcPr>
                <w:p w14:paraId="21A702A3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1F1CD9A5" w14:textId="47F5E32F" w:rsidR="004F78EA" w:rsidRDefault="004F78EA" w:rsidP="0094435B">
                  <w:r>
                    <w:t>Zahl</w:t>
                  </w:r>
                </w:p>
              </w:tc>
            </w:tr>
            <w:tr w:rsidR="00E23BE6" w:rsidRPr="0005153C" w14:paraId="31EFDBED" w14:textId="0568A4E4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4F78EA" w14:paraId="5931B814" w14:textId="4EA0115E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DB3EC3C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5F719721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55D099A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5EB2BE" w14:textId="20F780D5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12 Tausender,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2DEF322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3A179219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nil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7A1C42">
        <w:tc>
          <w:tcPr>
            <w:tcW w:w="610" w:type="dxa"/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1" w:type="dxa"/>
            <w:gridSpan w:val="5"/>
          </w:tcPr>
          <w:p w14:paraId="02005BC6" w14:textId="05C8FDB2" w:rsidR="00C069FF" w:rsidRPr="00B74344" w:rsidRDefault="00817132" w:rsidP="007A1C42">
            <w:pPr>
              <w:pStyle w:val="berschrift3"/>
            </w:pPr>
            <w:r>
              <w:t xml:space="preserve">Entbündeln bei </w:t>
            </w:r>
            <w:r w:rsidR="009B2082">
              <w:t>Subtrak</w:t>
            </w:r>
            <w:r w:rsidR="00014A1F">
              <w:t>t</w:t>
            </w:r>
            <w:r w:rsidR="009B2082">
              <w:t>ionsa</w:t>
            </w:r>
            <w:r w:rsidR="00C069FF" w:rsidRPr="00C069FF">
              <w:t>ufgaben</w:t>
            </w:r>
            <w:r>
              <w:t xml:space="preserve"> und Bündeln bei Additionsaufgaben</w:t>
            </w:r>
          </w:p>
        </w:tc>
      </w:tr>
      <w:tr w:rsidR="00FA36C0" w14:paraId="1A25E1AB" w14:textId="77777777" w:rsidTr="004F78EA">
        <w:tc>
          <w:tcPr>
            <w:tcW w:w="610" w:type="dxa"/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 xml:space="preserve">1 000 </w:t>
                  </w:r>
                  <w:proofErr w:type="gramStart"/>
                  <w:r>
                    <w:t>−  10</w:t>
                  </w:r>
                  <w:proofErr w:type="gramEnd"/>
                  <w:r>
                    <w:t xml:space="preserve">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6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08F9F7BA" w:rsidR="00013062" w:rsidRDefault="0094435B" w:rsidP="00013062">
                  <w:pPr>
                    <w:pStyle w:val="Nummerierung"/>
                  </w:pPr>
                  <w:r>
                    <w:t>c)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 xml:space="preserve">1 000 </w:t>
                  </w:r>
                  <w:proofErr w:type="gramStart"/>
                  <w:r>
                    <w:t>−  50</w:t>
                  </w:r>
                  <w:proofErr w:type="gramEnd"/>
                  <w:r>
                    <w:t xml:space="preserve"> =</w:t>
                  </w:r>
                </w:p>
                <w:p w14:paraId="49078AC2" w14:textId="77777777" w:rsidR="00013062" w:rsidRDefault="00013062" w:rsidP="00013062">
                  <w:r>
                    <w:t>1 000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4F78EA">
        <w:tc>
          <w:tcPr>
            <w:tcW w:w="610" w:type="dxa"/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77777777" w:rsidR="00013062" w:rsidRDefault="00013062" w:rsidP="00013062">
                  <w:pPr>
                    <w:pStyle w:val="Nummerierung"/>
                  </w:pPr>
                  <w:r>
                    <w:t>b)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 xml:space="preserve">  900 </w:t>
                  </w:r>
                  <w:proofErr w:type="gramStart"/>
                  <w:r>
                    <w:t>+  10</w:t>
                  </w:r>
                  <w:proofErr w:type="gramEnd"/>
                  <w:r>
                    <w:t xml:space="preserve">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7B8B61B3" w:rsidR="00013062" w:rsidRPr="00F96B1A" w:rsidRDefault="00013062" w:rsidP="00013062">
            <w:r>
              <w:t xml:space="preserve"> </w:t>
            </w:r>
          </w:p>
        </w:tc>
        <w:tc>
          <w:tcPr>
            <w:tcW w:w="3826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 xml:space="preserve">  999 </w:t>
                  </w:r>
                  <w:proofErr w:type="gramStart"/>
                  <w:r>
                    <w:t>+  10</w:t>
                  </w:r>
                  <w:proofErr w:type="gramEnd"/>
                  <w:r>
                    <w:t xml:space="preserve"> =</w:t>
                  </w:r>
                </w:p>
                <w:p w14:paraId="22B82E69" w14:textId="1501D2C2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7A1C42">
        <w:tc>
          <w:tcPr>
            <w:tcW w:w="610" w:type="dxa"/>
          </w:tcPr>
          <w:p w14:paraId="536BE6DE" w14:textId="17C051DB" w:rsidR="00C069FF" w:rsidRPr="00B74344" w:rsidRDefault="00C069FF" w:rsidP="007A1C42">
            <w:pPr>
              <w:pStyle w:val="berschrift3"/>
            </w:pPr>
            <w:r>
              <w:t>2.4</w:t>
            </w:r>
          </w:p>
        </w:tc>
        <w:tc>
          <w:tcPr>
            <w:tcW w:w="8461" w:type="dxa"/>
            <w:gridSpan w:val="5"/>
          </w:tcPr>
          <w:p w14:paraId="6D84AF55" w14:textId="716AEEB4" w:rsidR="00C069FF" w:rsidRPr="00B74344" w:rsidRDefault="00C069FF" w:rsidP="007A1C42">
            <w:pPr>
              <w:pStyle w:val="berschrift3"/>
            </w:pPr>
            <w:r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E91C8C">
        <w:tc>
          <w:tcPr>
            <w:tcW w:w="610" w:type="dxa"/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3C4D4DC2" w14:textId="77777777" w:rsidR="00830DD1" w:rsidRDefault="00830DD1" w:rsidP="00830DD1">
            <w:r>
              <w:t>Erstellt auch eigene Paare.</w:t>
            </w:r>
          </w:p>
          <w:p w14:paraId="7CACEADB" w14:textId="77777777" w:rsidR="00830DD1" w:rsidRDefault="00830DD1" w:rsidP="00830DD1"/>
        </w:tc>
        <w:tc>
          <w:tcPr>
            <w:tcW w:w="3973" w:type="dxa"/>
            <w:gridSpan w:val="2"/>
            <w:vAlign w:val="center"/>
          </w:tcPr>
          <w:p w14:paraId="10BADC88" w14:textId="77777777" w:rsidR="00830DD1" w:rsidRP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22592" behindDoc="0" locked="0" layoutInCell="1" allowOverlap="1" wp14:anchorId="4FE12AE5" wp14:editId="11E1438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-197485</wp:posOffset>
                  </wp:positionV>
                  <wp:extent cx="1724660" cy="917575"/>
                  <wp:effectExtent l="0" t="0" r="254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872D31" w14:textId="24A0B9AC" w:rsidR="00A42FF1" w:rsidRDefault="00A42FF1" w:rsidP="003F014F"/>
    <w:sectPr w:rsidR="00A42FF1" w:rsidSect="006259AD">
      <w:headerReference w:type="default" r:id="rId14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44D8B" w14:textId="77777777" w:rsidR="00971B1C" w:rsidRDefault="00971B1C" w:rsidP="00F56440">
      <w:r>
        <w:separator/>
      </w:r>
    </w:p>
    <w:p w14:paraId="539F8431" w14:textId="77777777" w:rsidR="00971B1C" w:rsidRDefault="00971B1C" w:rsidP="00F56440"/>
    <w:p w14:paraId="299F3C92" w14:textId="77777777" w:rsidR="00971B1C" w:rsidRDefault="00971B1C" w:rsidP="00F56440"/>
    <w:p w14:paraId="5CE36EAD" w14:textId="77777777" w:rsidR="00971B1C" w:rsidRDefault="00971B1C" w:rsidP="00F56440"/>
    <w:p w14:paraId="1C19C12F" w14:textId="77777777" w:rsidR="00971B1C" w:rsidRDefault="00971B1C"/>
    <w:p w14:paraId="2314F5DA" w14:textId="77777777" w:rsidR="00971B1C" w:rsidRDefault="00971B1C"/>
    <w:p w14:paraId="76287480" w14:textId="77777777" w:rsidR="00971B1C" w:rsidRDefault="00971B1C"/>
  </w:endnote>
  <w:endnote w:type="continuationSeparator" w:id="0">
    <w:p w14:paraId="67F4A486" w14:textId="77777777" w:rsidR="00971B1C" w:rsidRDefault="00971B1C" w:rsidP="00F56440">
      <w:r>
        <w:continuationSeparator/>
      </w:r>
    </w:p>
    <w:p w14:paraId="2F589254" w14:textId="77777777" w:rsidR="00971B1C" w:rsidRDefault="00971B1C" w:rsidP="00F56440"/>
    <w:p w14:paraId="73F27EB3" w14:textId="77777777" w:rsidR="00971B1C" w:rsidRDefault="00971B1C" w:rsidP="00F56440"/>
    <w:p w14:paraId="38F37F3B" w14:textId="77777777" w:rsidR="00971B1C" w:rsidRDefault="00971B1C" w:rsidP="00F56440"/>
    <w:p w14:paraId="7064CAFB" w14:textId="77777777" w:rsidR="00971B1C" w:rsidRDefault="00971B1C"/>
    <w:p w14:paraId="65CBE323" w14:textId="77777777" w:rsidR="00971B1C" w:rsidRDefault="00971B1C"/>
    <w:p w14:paraId="59D59B64" w14:textId="77777777" w:rsidR="00971B1C" w:rsidRDefault="00971B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DF00F" w14:textId="77777777" w:rsidR="00971B1C" w:rsidRDefault="00971B1C" w:rsidP="00F56440">
      <w:r>
        <w:separator/>
      </w:r>
    </w:p>
    <w:p w14:paraId="569F4684" w14:textId="77777777" w:rsidR="00971B1C" w:rsidRDefault="00971B1C" w:rsidP="00F56440"/>
    <w:p w14:paraId="37611257" w14:textId="77777777" w:rsidR="00971B1C" w:rsidRDefault="00971B1C" w:rsidP="00F56440"/>
    <w:p w14:paraId="22096C06" w14:textId="77777777" w:rsidR="00971B1C" w:rsidRDefault="00971B1C" w:rsidP="00F56440"/>
    <w:p w14:paraId="5E81E28B" w14:textId="77777777" w:rsidR="00971B1C" w:rsidRDefault="00971B1C"/>
    <w:p w14:paraId="37DCC976" w14:textId="77777777" w:rsidR="00971B1C" w:rsidRDefault="00971B1C"/>
    <w:p w14:paraId="2C297AFA" w14:textId="77777777" w:rsidR="00971B1C" w:rsidRDefault="00971B1C"/>
  </w:footnote>
  <w:footnote w:type="continuationSeparator" w:id="0">
    <w:p w14:paraId="425B0852" w14:textId="77777777" w:rsidR="00971B1C" w:rsidRDefault="00971B1C" w:rsidP="00F56440">
      <w:r>
        <w:continuationSeparator/>
      </w:r>
    </w:p>
    <w:p w14:paraId="395B1572" w14:textId="77777777" w:rsidR="00971B1C" w:rsidRDefault="00971B1C" w:rsidP="00F56440"/>
    <w:p w14:paraId="76528037" w14:textId="77777777" w:rsidR="00971B1C" w:rsidRDefault="00971B1C" w:rsidP="00F56440"/>
    <w:p w14:paraId="560DBAF6" w14:textId="77777777" w:rsidR="00971B1C" w:rsidRDefault="00971B1C" w:rsidP="00F56440"/>
    <w:p w14:paraId="67CA484E" w14:textId="77777777" w:rsidR="00971B1C" w:rsidRDefault="00971B1C"/>
    <w:p w14:paraId="5644C97A" w14:textId="77777777" w:rsidR="00971B1C" w:rsidRDefault="00971B1C"/>
    <w:p w14:paraId="27F231CD" w14:textId="77777777" w:rsidR="00971B1C" w:rsidRDefault="00971B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6D9B0BC9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F1ED92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&#13;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530E6618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7pt;height:13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0"/>
  </w:num>
  <w:num w:numId="2" w16cid:durableId="1890722409">
    <w:abstractNumId w:val="16"/>
  </w:num>
  <w:num w:numId="3" w16cid:durableId="861477659">
    <w:abstractNumId w:val="29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1"/>
  </w:num>
  <w:num w:numId="16" w16cid:durableId="396826084">
    <w:abstractNumId w:val="21"/>
  </w:num>
  <w:num w:numId="17" w16cid:durableId="1016611047">
    <w:abstractNumId w:val="38"/>
  </w:num>
  <w:num w:numId="18" w16cid:durableId="941302841">
    <w:abstractNumId w:val="33"/>
  </w:num>
  <w:num w:numId="19" w16cid:durableId="1034427687">
    <w:abstractNumId w:val="17"/>
  </w:num>
  <w:num w:numId="20" w16cid:durableId="55250783">
    <w:abstractNumId w:val="39"/>
  </w:num>
  <w:num w:numId="21" w16cid:durableId="1953054881">
    <w:abstractNumId w:val="29"/>
    <w:lvlOverride w:ilvl="0">
      <w:startOverride w:val="1"/>
    </w:lvlOverride>
  </w:num>
  <w:num w:numId="22" w16cid:durableId="161705712">
    <w:abstractNumId w:val="15"/>
  </w:num>
  <w:num w:numId="23" w16cid:durableId="1397119607">
    <w:abstractNumId w:val="19"/>
  </w:num>
  <w:num w:numId="24" w16cid:durableId="1163010829">
    <w:abstractNumId w:val="22"/>
  </w:num>
  <w:num w:numId="25" w16cid:durableId="636379521">
    <w:abstractNumId w:val="36"/>
  </w:num>
  <w:num w:numId="26" w16cid:durableId="1065562993">
    <w:abstractNumId w:val="10"/>
  </w:num>
  <w:num w:numId="27" w16cid:durableId="2134129770">
    <w:abstractNumId w:val="37"/>
  </w:num>
  <w:num w:numId="28" w16cid:durableId="2101751788">
    <w:abstractNumId w:val="37"/>
    <w:lvlOverride w:ilvl="0">
      <w:startOverride w:val="1"/>
    </w:lvlOverride>
  </w:num>
  <w:num w:numId="29" w16cid:durableId="910046536">
    <w:abstractNumId w:val="37"/>
    <w:lvlOverride w:ilvl="0">
      <w:startOverride w:val="1"/>
    </w:lvlOverride>
  </w:num>
  <w:num w:numId="30" w16cid:durableId="1044797299">
    <w:abstractNumId w:val="24"/>
  </w:num>
  <w:num w:numId="31" w16cid:durableId="1679773133">
    <w:abstractNumId w:val="24"/>
  </w:num>
  <w:num w:numId="32" w16cid:durableId="770785746">
    <w:abstractNumId w:val="27"/>
  </w:num>
  <w:num w:numId="33" w16cid:durableId="14581847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7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8"/>
  </w:num>
  <w:num w:numId="45" w16cid:durableId="1357342241">
    <w:abstractNumId w:val="26"/>
  </w:num>
  <w:num w:numId="46" w16cid:durableId="592401443">
    <w:abstractNumId w:val="25"/>
  </w:num>
  <w:num w:numId="47" w16cid:durableId="1028406397">
    <w:abstractNumId w:val="18"/>
  </w:num>
  <w:num w:numId="48" w16cid:durableId="560022178">
    <w:abstractNumId w:val="14"/>
  </w:num>
  <w:num w:numId="49" w16cid:durableId="1760902172">
    <w:abstractNumId w:val="34"/>
  </w:num>
  <w:num w:numId="50" w16cid:durableId="1947231070">
    <w:abstractNumId w:val="32"/>
  </w:num>
  <w:num w:numId="51" w16cid:durableId="1587761442">
    <w:abstractNumId w:val="35"/>
  </w:num>
  <w:num w:numId="52" w16cid:durableId="1358777441">
    <w:abstractNumId w:val="13"/>
  </w:num>
  <w:num w:numId="53" w16cid:durableId="1893223799">
    <w:abstractNumId w:val="12"/>
  </w:num>
  <w:num w:numId="54" w16cid:durableId="255679096">
    <w:abstractNumId w:val="23"/>
  </w:num>
  <w:num w:numId="55" w16cid:durableId="199375225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A1F"/>
    <w:rsid w:val="00015F19"/>
    <w:rsid w:val="00020370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7413"/>
    <w:rsid w:val="0005096B"/>
    <w:rsid w:val="0005153C"/>
    <w:rsid w:val="00051DD5"/>
    <w:rsid w:val="00054B8E"/>
    <w:rsid w:val="000600D0"/>
    <w:rsid w:val="00063430"/>
    <w:rsid w:val="00066298"/>
    <w:rsid w:val="00075A3F"/>
    <w:rsid w:val="00076180"/>
    <w:rsid w:val="00076A10"/>
    <w:rsid w:val="000771BD"/>
    <w:rsid w:val="00081AEE"/>
    <w:rsid w:val="000829E6"/>
    <w:rsid w:val="00085A82"/>
    <w:rsid w:val="00091B11"/>
    <w:rsid w:val="0009400B"/>
    <w:rsid w:val="000959F5"/>
    <w:rsid w:val="00095D18"/>
    <w:rsid w:val="000970F9"/>
    <w:rsid w:val="00097784"/>
    <w:rsid w:val="000A2473"/>
    <w:rsid w:val="000A412F"/>
    <w:rsid w:val="000A468E"/>
    <w:rsid w:val="000B5CA3"/>
    <w:rsid w:val="000B7134"/>
    <w:rsid w:val="000C56AC"/>
    <w:rsid w:val="000C648E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10ED7"/>
    <w:rsid w:val="00112BD0"/>
    <w:rsid w:val="00114F3B"/>
    <w:rsid w:val="00115A09"/>
    <w:rsid w:val="00120536"/>
    <w:rsid w:val="00120E67"/>
    <w:rsid w:val="0012488A"/>
    <w:rsid w:val="001312A6"/>
    <w:rsid w:val="00132A72"/>
    <w:rsid w:val="00133C95"/>
    <w:rsid w:val="00133CDA"/>
    <w:rsid w:val="001369FE"/>
    <w:rsid w:val="00140BC5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86D3C"/>
    <w:rsid w:val="00187223"/>
    <w:rsid w:val="001921E2"/>
    <w:rsid w:val="00192D9F"/>
    <w:rsid w:val="001948F0"/>
    <w:rsid w:val="001A1780"/>
    <w:rsid w:val="001B249B"/>
    <w:rsid w:val="001B3139"/>
    <w:rsid w:val="001B43D2"/>
    <w:rsid w:val="001B547C"/>
    <w:rsid w:val="001C0814"/>
    <w:rsid w:val="001C0C6A"/>
    <w:rsid w:val="001C2751"/>
    <w:rsid w:val="001C3EE1"/>
    <w:rsid w:val="001C4682"/>
    <w:rsid w:val="001C691E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A76"/>
    <w:rsid w:val="001F6D00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5B6C"/>
    <w:rsid w:val="00240CAD"/>
    <w:rsid w:val="00243737"/>
    <w:rsid w:val="00252562"/>
    <w:rsid w:val="0025263D"/>
    <w:rsid w:val="00261CE3"/>
    <w:rsid w:val="00264112"/>
    <w:rsid w:val="00264D79"/>
    <w:rsid w:val="00273BC7"/>
    <w:rsid w:val="00273C8A"/>
    <w:rsid w:val="0027657E"/>
    <w:rsid w:val="00276E7E"/>
    <w:rsid w:val="00281B10"/>
    <w:rsid w:val="002869C0"/>
    <w:rsid w:val="00294B96"/>
    <w:rsid w:val="002969B0"/>
    <w:rsid w:val="00297993"/>
    <w:rsid w:val="002A3358"/>
    <w:rsid w:val="002A7BF1"/>
    <w:rsid w:val="002B7422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350A"/>
    <w:rsid w:val="00346AC2"/>
    <w:rsid w:val="00347946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A4E"/>
    <w:rsid w:val="00391BC6"/>
    <w:rsid w:val="00393206"/>
    <w:rsid w:val="003A52AE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6C2F"/>
    <w:rsid w:val="003E26AC"/>
    <w:rsid w:val="003E6872"/>
    <w:rsid w:val="003E7964"/>
    <w:rsid w:val="003F00BC"/>
    <w:rsid w:val="003F014F"/>
    <w:rsid w:val="003F0902"/>
    <w:rsid w:val="003F2680"/>
    <w:rsid w:val="003F3BD6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975"/>
    <w:rsid w:val="00423B88"/>
    <w:rsid w:val="00427CE9"/>
    <w:rsid w:val="004410FB"/>
    <w:rsid w:val="00441287"/>
    <w:rsid w:val="004430E4"/>
    <w:rsid w:val="004443AB"/>
    <w:rsid w:val="00450EDC"/>
    <w:rsid w:val="00451907"/>
    <w:rsid w:val="00456630"/>
    <w:rsid w:val="004616AF"/>
    <w:rsid w:val="004629EB"/>
    <w:rsid w:val="00463F5D"/>
    <w:rsid w:val="00467290"/>
    <w:rsid w:val="00473B71"/>
    <w:rsid w:val="00477539"/>
    <w:rsid w:val="004806B4"/>
    <w:rsid w:val="0048537F"/>
    <w:rsid w:val="00485714"/>
    <w:rsid w:val="00485E67"/>
    <w:rsid w:val="0048721E"/>
    <w:rsid w:val="00487AC0"/>
    <w:rsid w:val="004A2630"/>
    <w:rsid w:val="004B006A"/>
    <w:rsid w:val="004B1E4C"/>
    <w:rsid w:val="004B2961"/>
    <w:rsid w:val="004B43D8"/>
    <w:rsid w:val="004B66BA"/>
    <w:rsid w:val="004C0EFA"/>
    <w:rsid w:val="004C0FF9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EF5"/>
    <w:rsid w:val="004F6B97"/>
    <w:rsid w:val="004F78EA"/>
    <w:rsid w:val="004F797A"/>
    <w:rsid w:val="004F7D54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F5D"/>
    <w:rsid w:val="0054212E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C24F6"/>
    <w:rsid w:val="005C26AF"/>
    <w:rsid w:val="005C56C1"/>
    <w:rsid w:val="005D1C13"/>
    <w:rsid w:val="005D3530"/>
    <w:rsid w:val="005D3569"/>
    <w:rsid w:val="005D3B6F"/>
    <w:rsid w:val="005D410F"/>
    <w:rsid w:val="005D794B"/>
    <w:rsid w:val="005E0251"/>
    <w:rsid w:val="005E619C"/>
    <w:rsid w:val="005F0A6D"/>
    <w:rsid w:val="005F22E4"/>
    <w:rsid w:val="005F23A0"/>
    <w:rsid w:val="005F772D"/>
    <w:rsid w:val="006015F6"/>
    <w:rsid w:val="006056F7"/>
    <w:rsid w:val="00605734"/>
    <w:rsid w:val="006130B5"/>
    <w:rsid w:val="00614F05"/>
    <w:rsid w:val="0061706D"/>
    <w:rsid w:val="00617C84"/>
    <w:rsid w:val="00624F74"/>
    <w:rsid w:val="006259AD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5007"/>
    <w:rsid w:val="00685B0E"/>
    <w:rsid w:val="00685B7A"/>
    <w:rsid w:val="00686C67"/>
    <w:rsid w:val="00686FC0"/>
    <w:rsid w:val="00696B7F"/>
    <w:rsid w:val="006A253B"/>
    <w:rsid w:val="006A7431"/>
    <w:rsid w:val="006B1E07"/>
    <w:rsid w:val="006B5344"/>
    <w:rsid w:val="006C3538"/>
    <w:rsid w:val="006C7499"/>
    <w:rsid w:val="006D25D9"/>
    <w:rsid w:val="006D3390"/>
    <w:rsid w:val="006E162A"/>
    <w:rsid w:val="006E5DEC"/>
    <w:rsid w:val="006E700D"/>
    <w:rsid w:val="006F0F14"/>
    <w:rsid w:val="006F3B1C"/>
    <w:rsid w:val="006F3F4C"/>
    <w:rsid w:val="006F4727"/>
    <w:rsid w:val="006F5451"/>
    <w:rsid w:val="00700B74"/>
    <w:rsid w:val="00705357"/>
    <w:rsid w:val="00705AE4"/>
    <w:rsid w:val="0071032F"/>
    <w:rsid w:val="00712580"/>
    <w:rsid w:val="007159EB"/>
    <w:rsid w:val="00723A1E"/>
    <w:rsid w:val="00723E53"/>
    <w:rsid w:val="00724BEB"/>
    <w:rsid w:val="00727114"/>
    <w:rsid w:val="007306C0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6AC7"/>
    <w:rsid w:val="007F025F"/>
    <w:rsid w:val="007F2662"/>
    <w:rsid w:val="007F4209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60BF7"/>
    <w:rsid w:val="00860DDC"/>
    <w:rsid w:val="008616E5"/>
    <w:rsid w:val="008619E9"/>
    <w:rsid w:val="00867A6B"/>
    <w:rsid w:val="00867FEB"/>
    <w:rsid w:val="00871C2C"/>
    <w:rsid w:val="008738EB"/>
    <w:rsid w:val="00880305"/>
    <w:rsid w:val="008821AE"/>
    <w:rsid w:val="00895250"/>
    <w:rsid w:val="008A17D3"/>
    <w:rsid w:val="008B0829"/>
    <w:rsid w:val="008B083A"/>
    <w:rsid w:val="008B08C3"/>
    <w:rsid w:val="008C1C05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4D3C"/>
    <w:rsid w:val="008E6EEC"/>
    <w:rsid w:val="008F06F9"/>
    <w:rsid w:val="008F4B5F"/>
    <w:rsid w:val="008F521D"/>
    <w:rsid w:val="00906263"/>
    <w:rsid w:val="009073CA"/>
    <w:rsid w:val="00911328"/>
    <w:rsid w:val="009117E0"/>
    <w:rsid w:val="00911EDF"/>
    <w:rsid w:val="00914E01"/>
    <w:rsid w:val="0092067B"/>
    <w:rsid w:val="0092281D"/>
    <w:rsid w:val="009270B6"/>
    <w:rsid w:val="0092716D"/>
    <w:rsid w:val="00927D4F"/>
    <w:rsid w:val="0093552E"/>
    <w:rsid w:val="00937676"/>
    <w:rsid w:val="0094004C"/>
    <w:rsid w:val="009409A9"/>
    <w:rsid w:val="00942DC5"/>
    <w:rsid w:val="0094435B"/>
    <w:rsid w:val="00944924"/>
    <w:rsid w:val="00950ED3"/>
    <w:rsid w:val="00951D37"/>
    <w:rsid w:val="00956CFC"/>
    <w:rsid w:val="00960613"/>
    <w:rsid w:val="00963FC5"/>
    <w:rsid w:val="00964E33"/>
    <w:rsid w:val="009675DF"/>
    <w:rsid w:val="009701AC"/>
    <w:rsid w:val="00971B1C"/>
    <w:rsid w:val="00974ACA"/>
    <w:rsid w:val="00983C41"/>
    <w:rsid w:val="0099425F"/>
    <w:rsid w:val="009A1673"/>
    <w:rsid w:val="009A660E"/>
    <w:rsid w:val="009A767B"/>
    <w:rsid w:val="009B1745"/>
    <w:rsid w:val="009B2082"/>
    <w:rsid w:val="009B2B28"/>
    <w:rsid w:val="009B65FF"/>
    <w:rsid w:val="009C07AB"/>
    <w:rsid w:val="009C2627"/>
    <w:rsid w:val="009C4E47"/>
    <w:rsid w:val="009D30C8"/>
    <w:rsid w:val="009D3469"/>
    <w:rsid w:val="009D47D3"/>
    <w:rsid w:val="009E2ABB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4996"/>
    <w:rsid w:val="00A27870"/>
    <w:rsid w:val="00A32041"/>
    <w:rsid w:val="00A3296A"/>
    <w:rsid w:val="00A34C62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56F"/>
    <w:rsid w:val="00A611F5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A0750"/>
    <w:rsid w:val="00AA0AF3"/>
    <w:rsid w:val="00AA1F9C"/>
    <w:rsid w:val="00AA2AFA"/>
    <w:rsid w:val="00AA6944"/>
    <w:rsid w:val="00AA7BE7"/>
    <w:rsid w:val="00AB041C"/>
    <w:rsid w:val="00AB4734"/>
    <w:rsid w:val="00AC7674"/>
    <w:rsid w:val="00AD027D"/>
    <w:rsid w:val="00AD13C3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F87"/>
    <w:rsid w:val="00B00EE2"/>
    <w:rsid w:val="00B00F42"/>
    <w:rsid w:val="00B01E3A"/>
    <w:rsid w:val="00B055C4"/>
    <w:rsid w:val="00B0709F"/>
    <w:rsid w:val="00B114AE"/>
    <w:rsid w:val="00B126D2"/>
    <w:rsid w:val="00B12921"/>
    <w:rsid w:val="00B1324A"/>
    <w:rsid w:val="00B15FFB"/>
    <w:rsid w:val="00B20B30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475FB"/>
    <w:rsid w:val="00B53DD7"/>
    <w:rsid w:val="00B54EF4"/>
    <w:rsid w:val="00B56F51"/>
    <w:rsid w:val="00B577E2"/>
    <w:rsid w:val="00B60530"/>
    <w:rsid w:val="00B65000"/>
    <w:rsid w:val="00B65561"/>
    <w:rsid w:val="00B66771"/>
    <w:rsid w:val="00B70CFD"/>
    <w:rsid w:val="00B740C4"/>
    <w:rsid w:val="00B74344"/>
    <w:rsid w:val="00B843D5"/>
    <w:rsid w:val="00B849BA"/>
    <w:rsid w:val="00B84D5A"/>
    <w:rsid w:val="00B94F2C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588F"/>
    <w:rsid w:val="00BB6FAC"/>
    <w:rsid w:val="00BB762D"/>
    <w:rsid w:val="00BC2170"/>
    <w:rsid w:val="00BC35DB"/>
    <w:rsid w:val="00BC4F1A"/>
    <w:rsid w:val="00BC74AF"/>
    <w:rsid w:val="00BD1B41"/>
    <w:rsid w:val="00BD4139"/>
    <w:rsid w:val="00BD5277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690"/>
    <w:rsid w:val="00C12B19"/>
    <w:rsid w:val="00C12D86"/>
    <w:rsid w:val="00C2193A"/>
    <w:rsid w:val="00C25120"/>
    <w:rsid w:val="00C25A75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63C9"/>
    <w:rsid w:val="00C90693"/>
    <w:rsid w:val="00C9163F"/>
    <w:rsid w:val="00C94274"/>
    <w:rsid w:val="00CA03D2"/>
    <w:rsid w:val="00CA387B"/>
    <w:rsid w:val="00CA45C1"/>
    <w:rsid w:val="00CB1226"/>
    <w:rsid w:val="00CB2196"/>
    <w:rsid w:val="00CB24D7"/>
    <w:rsid w:val="00CB38B1"/>
    <w:rsid w:val="00CB491C"/>
    <w:rsid w:val="00CB673F"/>
    <w:rsid w:val="00CB72F3"/>
    <w:rsid w:val="00CC77F0"/>
    <w:rsid w:val="00CD338A"/>
    <w:rsid w:val="00CD3715"/>
    <w:rsid w:val="00CD44E2"/>
    <w:rsid w:val="00CD4FD7"/>
    <w:rsid w:val="00CD60DB"/>
    <w:rsid w:val="00CD70B2"/>
    <w:rsid w:val="00CD7D00"/>
    <w:rsid w:val="00CD7EA4"/>
    <w:rsid w:val="00CF1364"/>
    <w:rsid w:val="00CF2749"/>
    <w:rsid w:val="00CF28DA"/>
    <w:rsid w:val="00CF2F07"/>
    <w:rsid w:val="00CF3F6C"/>
    <w:rsid w:val="00D10355"/>
    <w:rsid w:val="00D12349"/>
    <w:rsid w:val="00D1727F"/>
    <w:rsid w:val="00D35B2E"/>
    <w:rsid w:val="00D4245A"/>
    <w:rsid w:val="00D461FB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A02"/>
    <w:rsid w:val="00D92F05"/>
    <w:rsid w:val="00D972C7"/>
    <w:rsid w:val="00DA1000"/>
    <w:rsid w:val="00DA1AD4"/>
    <w:rsid w:val="00DA581C"/>
    <w:rsid w:val="00DA7DEA"/>
    <w:rsid w:val="00DB0585"/>
    <w:rsid w:val="00DB0C59"/>
    <w:rsid w:val="00DB1293"/>
    <w:rsid w:val="00DB28DE"/>
    <w:rsid w:val="00DB2E8D"/>
    <w:rsid w:val="00DC60D7"/>
    <w:rsid w:val="00DD1212"/>
    <w:rsid w:val="00DD37C2"/>
    <w:rsid w:val="00DD5F0C"/>
    <w:rsid w:val="00DE01CB"/>
    <w:rsid w:val="00DE31E6"/>
    <w:rsid w:val="00DE56BE"/>
    <w:rsid w:val="00DF140D"/>
    <w:rsid w:val="00E008F0"/>
    <w:rsid w:val="00E012B4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3056F"/>
    <w:rsid w:val="00E3244B"/>
    <w:rsid w:val="00E34202"/>
    <w:rsid w:val="00E34AD9"/>
    <w:rsid w:val="00E403B6"/>
    <w:rsid w:val="00E44ED6"/>
    <w:rsid w:val="00E456FD"/>
    <w:rsid w:val="00E4601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A153E"/>
    <w:rsid w:val="00EA4189"/>
    <w:rsid w:val="00EA501D"/>
    <w:rsid w:val="00EA578E"/>
    <w:rsid w:val="00EB02E9"/>
    <w:rsid w:val="00EB0F6A"/>
    <w:rsid w:val="00EB0FED"/>
    <w:rsid w:val="00EB5E35"/>
    <w:rsid w:val="00EC0A91"/>
    <w:rsid w:val="00EC1D0E"/>
    <w:rsid w:val="00EC2020"/>
    <w:rsid w:val="00EC36D5"/>
    <w:rsid w:val="00EC3730"/>
    <w:rsid w:val="00ED4B91"/>
    <w:rsid w:val="00EE2D5D"/>
    <w:rsid w:val="00EE61B2"/>
    <w:rsid w:val="00EF2EED"/>
    <w:rsid w:val="00EF6C83"/>
    <w:rsid w:val="00F0051A"/>
    <w:rsid w:val="00F02F68"/>
    <w:rsid w:val="00F03149"/>
    <w:rsid w:val="00F05E24"/>
    <w:rsid w:val="00F10ADA"/>
    <w:rsid w:val="00F11B13"/>
    <w:rsid w:val="00F138ED"/>
    <w:rsid w:val="00F15181"/>
    <w:rsid w:val="00F15EEA"/>
    <w:rsid w:val="00F167F1"/>
    <w:rsid w:val="00F16823"/>
    <w:rsid w:val="00F209BF"/>
    <w:rsid w:val="00F378CB"/>
    <w:rsid w:val="00F40330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1536"/>
    <w:rsid w:val="00F93689"/>
    <w:rsid w:val="00F96B1A"/>
    <w:rsid w:val="00F97093"/>
    <w:rsid w:val="00FA176D"/>
    <w:rsid w:val="00FA36C0"/>
    <w:rsid w:val="00FA3E8E"/>
    <w:rsid w:val="00FA7568"/>
    <w:rsid w:val="00FB0762"/>
    <w:rsid w:val="00FB188E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50.png"/><Relationship Id="rId84" Type="http://schemas.openxmlformats.org/officeDocument/2006/relationships/image" Target="media/image75.png"/><Relationship Id="rId138" Type="http://schemas.openxmlformats.org/officeDocument/2006/relationships/image" Target="media/image127.wmf"/><Relationship Id="rId107" Type="http://schemas.openxmlformats.org/officeDocument/2006/relationships/image" Target="media/image96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image" Target="media/image43.wmf"/><Relationship Id="rId74" Type="http://schemas.openxmlformats.org/officeDocument/2006/relationships/image" Target="media/image65.png"/><Relationship Id="rId128" Type="http://schemas.openxmlformats.org/officeDocument/2006/relationships/image" Target="media/image113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1.png"/><Relationship Id="rId69" Type="http://schemas.openxmlformats.org/officeDocument/2006/relationships/image" Target="media/image57.png"/><Relationship Id="rId113" Type="http://schemas.openxmlformats.org/officeDocument/2006/relationships/header" Target="header4.xml"/><Relationship Id="rId118" Type="http://schemas.openxmlformats.org/officeDocument/2006/relationships/image" Target="media/image102.png"/><Relationship Id="rId134" Type="http://schemas.openxmlformats.org/officeDocument/2006/relationships/image" Target="media/image116.wmf"/><Relationship Id="rId139" Type="http://schemas.openxmlformats.org/officeDocument/2006/relationships/image" Target="media/image119.png"/><Relationship Id="rId80" Type="http://schemas.openxmlformats.org/officeDocument/2006/relationships/image" Target="media/image67.png"/><Relationship Id="rId85" Type="http://schemas.openxmlformats.org/officeDocument/2006/relationships/image" Target="media/image76.png"/><Relationship Id="rId150" Type="http://schemas.openxmlformats.org/officeDocument/2006/relationships/theme" Target="theme/theme1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image" Target="media/image29.png"/><Relationship Id="rId59" Type="http://schemas.openxmlformats.org/officeDocument/2006/relationships/image" Target="media/image46.wmf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44.png"/><Relationship Id="rId70" Type="http://schemas.openxmlformats.org/officeDocument/2006/relationships/image" Target="media/image58.png"/><Relationship Id="rId75" Type="http://schemas.openxmlformats.org/officeDocument/2006/relationships/image" Target="media/image59.png"/><Relationship Id="rId91" Type="http://schemas.openxmlformats.org/officeDocument/2006/relationships/image" Target="media/image78.png"/><Relationship Id="rId96" Type="http://schemas.openxmlformats.org/officeDocument/2006/relationships/footer" Target="footer3.xml"/><Relationship Id="rId140" Type="http://schemas.openxmlformats.org/officeDocument/2006/relationships/image" Target="media/image120.jpeg"/><Relationship Id="rId145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header" Target="header5.xml"/><Relationship Id="rId119" Type="http://schemas.openxmlformats.org/officeDocument/2006/relationships/image" Target="media/image103.png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81" Type="http://schemas.openxmlformats.org/officeDocument/2006/relationships/image" Target="media/image71.png"/><Relationship Id="rId86" Type="http://schemas.openxmlformats.org/officeDocument/2006/relationships/image" Target="media/image71.wmf"/><Relationship Id="rId130" Type="http://schemas.openxmlformats.org/officeDocument/2006/relationships/image" Target="media/image119.wmf"/><Relationship Id="rId135" Type="http://schemas.openxmlformats.org/officeDocument/2006/relationships/image" Target="media/image124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openxmlformats.org/officeDocument/2006/relationships/footer" Target="footer2.xml"/><Relationship Id="rId50" Type="http://schemas.openxmlformats.org/officeDocument/2006/relationships/image" Target="media/image40.png"/><Relationship Id="rId55" Type="http://schemas.openxmlformats.org/officeDocument/2006/relationships/image" Target="media/image45.wmf"/><Relationship Id="rId76" Type="http://schemas.openxmlformats.org/officeDocument/2006/relationships/image" Target="media/image66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jpeg"/><Relationship Id="rId146" Type="http://schemas.openxmlformats.org/officeDocument/2006/relationships/image" Target="media/image12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100.png"/><Relationship Id="rId131" Type="http://schemas.openxmlformats.org/officeDocument/2006/relationships/image" Target="media/image120.png"/><Relationship Id="rId136" Type="http://schemas.openxmlformats.org/officeDocument/2006/relationships/image" Target="media/image117.png"/><Relationship Id="rId61" Type="http://schemas.openxmlformats.org/officeDocument/2006/relationships/image" Target="media/image51.wmf"/><Relationship Id="rId82" Type="http://schemas.openxmlformats.org/officeDocument/2006/relationships/image" Target="media/image68.png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56" Type="http://schemas.openxmlformats.org/officeDocument/2006/relationships/image" Target="media/image45.png"/><Relationship Id="rId77" Type="http://schemas.openxmlformats.org/officeDocument/2006/relationships/image" Target="media/image60.png"/><Relationship Id="rId100" Type="http://schemas.openxmlformats.org/officeDocument/2006/relationships/image" Target="media/image89.png"/><Relationship Id="rId105" Type="http://schemas.openxmlformats.org/officeDocument/2006/relationships/image" Target="media/image88.png"/><Relationship Id="rId126" Type="http://schemas.openxmlformats.org/officeDocument/2006/relationships/image" Target="media/image111.png"/><Relationship Id="rId147" Type="http://schemas.openxmlformats.org/officeDocument/2006/relationships/image" Target="media/image125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1.png"/><Relationship Id="rId121" Type="http://schemas.openxmlformats.org/officeDocument/2006/relationships/image" Target="media/image106.wmf"/><Relationship Id="rId142" Type="http://schemas.openxmlformats.org/officeDocument/2006/relationships/hyperlink" Target="https://www.youtube.com/watch?v=r5NvpQLUrbc&amp;ab_channel=dzlmathe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18.wmf"/><Relationship Id="rId20" Type="http://schemas.openxmlformats.org/officeDocument/2006/relationships/image" Target="media/image11.png"/><Relationship Id="rId41" Type="http://schemas.microsoft.com/office/2007/relationships/hdphoto" Target="media/hdphoto2.wdp"/><Relationship Id="rId62" Type="http://schemas.openxmlformats.org/officeDocument/2006/relationships/image" Target="media/image52.png"/><Relationship Id="rId83" Type="http://schemas.openxmlformats.org/officeDocument/2006/relationships/image" Target="media/image70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32" Type="http://schemas.openxmlformats.org/officeDocument/2006/relationships/image" Target="media/image115.wmf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27" Type="http://schemas.openxmlformats.org/officeDocument/2006/relationships/image" Target="media/image112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4.png"/><Relationship Id="rId78" Type="http://schemas.openxmlformats.org/officeDocument/2006/relationships/image" Target="media/image61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90.png"/><Relationship Id="rId122" Type="http://schemas.openxmlformats.org/officeDocument/2006/relationships/image" Target="media/image107.png"/><Relationship Id="rId143" Type="http://schemas.openxmlformats.org/officeDocument/2006/relationships/image" Target="media/image121.png"/><Relationship Id="rId148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14.png"/><Relationship Id="rId47" Type="http://schemas.openxmlformats.org/officeDocument/2006/relationships/image" Target="media/image37.png"/><Relationship Id="rId68" Type="http://schemas.openxmlformats.org/officeDocument/2006/relationships/image" Target="media/image56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22.wmf"/><Relationship Id="rId16" Type="http://schemas.openxmlformats.org/officeDocument/2006/relationships/image" Target="media/image8.png"/><Relationship Id="rId37" Type="http://schemas.microsoft.com/office/2007/relationships/hdphoto" Target="media/hdphoto1.wdp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85.png"/><Relationship Id="rId123" Type="http://schemas.openxmlformats.org/officeDocument/2006/relationships/image" Target="media/image108.png"/><Relationship Id="rId144" Type="http://schemas.openxmlformats.org/officeDocument/2006/relationships/image" Target="media/image122.png"/><Relationship Id="rId90" Type="http://schemas.openxmlformats.org/officeDocument/2006/relationships/image" Target="media/image7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9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9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15</Pages>
  <Words>1818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Boeing</cp:lastModifiedBy>
  <cp:revision>3</cp:revision>
  <dcterms:created xsi:type="dcterms:W3CDTF">2023-07-02T11:30:00Z</dcterms:created>
  <dcterms:modified xsi:type="dcterms:W3CDTF">2023-09-05T11:54:00Z</dcterms:modified>
</cp:coreProperties>
</file>