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61043" w14:textId="541AB9AB" w:rsidR="00E0758C" w:rsidRPr="00E0758C" w:rsidRDefault="00F0051A" w:rsidP="00441287">
      <w:pPr>
        <w:rPr>
          <w:lang w:eastAsia="de-DE"/>
        </w:rPr>
      </w:pPr>
      <w:bookmarkStart w:id="0" w:name="_Hlk116917551"/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09600" behindDoc="1" locked="0" layoutInCell="1" allowOverlap="1" wp14:anchorId="0059447E" wp14:editId="1088E4E0">
            <wp:simplePos x="0" y="0"/>
            <wp:positionH relativeFrom="margin">
              <wp:posOffset>4204335</wp:posOffset>
            </wp:positionH>
            <wp:positionV relativeFrom="page">
              <wp:posOffset>1064768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D740" w14:textId="5F158ACF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color w:val="000000"/>
          <w:sz w:val="72"/>
          <w:szCs w:val="72"/>
          <w:lang w:eastAsia="de-DE"/>
        </w:rPr>
        <w:t>Mathe siche</w:t>
      </w:r>
      <w:r w:rsidR="00165BA1">
        <w:rPr>
          <w:b/>
          <w:color w:val="000000"/>
          <w:sz w:val="72"/>
          <w:szCs w:val="72"/>
          <w:lang w:eastAsia="de-DE"/>
        </w:rPr>
        <w:t>r</w:t>
      </w:r>
      <w:r w:rsidRPr="00E0758C">
        <w:rPr>
          <w:b/>
          <w:color w:val="000000"/>
          <w:sz w:val="72"/>
          <w:szCs w:val="72"/>
          <w:lang w:eastAsia="de-DE"/>
        </w:rPr>
        <w:t xml:space="preserve">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73305DEE" w14:textId="642770B0" w:rsid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21906FB2" w14:textId="5746DAD0" w:rsidR="00E0758C" w:rsidRPr="00F0051A" w:rsidRDefault="00E0758C" w:rsidP="00E0758C">
      <w:pPr>
        <w:tabs>
          <w:tab w:val="left" w:pos="8020"/>
        </w:tabs>
        <w:spacing w:after="120" w:line="240" w:lineRule="auto"/>
        <w:rPr>
          <w:b/>
          <w:color w:val="327A86" w:themeColor="text2"/>
          <w:sz w:val="48"/>
          <w:szCs w:val="48"/>
          <w:lang w:eastAsia="de-DE"/>
        </w:rPr>
      </w:pPr>
      <w:r w:rsidRPr="00F0051A">
        <w:rPr>
          <w:b/>
          <w:color w:val="327A86" w:themeColor="text2"/>
          <w:sz w:val="48"/>
          <w:szCs w:val="48"/>
          <w:lang w:eastAsia="de-DE"/>
        </w:rPr>
        <w:t>N1 Stellenwert</w:t>
      </w:r>
      <w:r w:rsidR="00D7375E" w:rsidRPr="00F0051A">
        <w:rPr>
          <w:b/>
          <w:color w:val="327A86" w:themeColor="text2"/>
          <w:sz w:val="48"/>
          <w:szCs w:val="48"/>
          <w:lang w:eastAsia="de-DE"/>
        </w:rPr>
        <w:t>e verstehen</w:t>
      </w:r>
    </w:p>
    <w:p w14:paraId="3D19B96F" w14:textId="133B3BEB" w:rsidR="00E0758C" w:rsidRPr="00E0758C" w:rsidRDefault="00E0758C" w:rsidP="00E0758C">
      <w:pPr>
        <w:rPr>
          <w:lang w:eastAsia="de-DE"/>
        </w:rPr>
      </w:pPr>
    </w:p>
    <w:p w14:paraId="5D9C26BE" w14:textId="77777777" w:rsidR="00956CFC" w:rsidRPr="00E0758C" w:rsidRDefault="00956CFC" w:rsidP="00E0758C">
      <w:pPr>
        <w:rPr>
          <w:lang w:eastAsia="de-DE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2965D3BD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533A86F4" w14:textId="77777777" w:rsidR="00E0758C" w:rsidRPr="00E0758C" w:rsidRDefault="00E0758C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70" w:type="dxa"/>
          </w:tcPr>
          <w:p w14:paraId="07582C57" w14:textId="073E6161" w:rsidR="00E0758C" w:rsidRPr="00E0758C" w:rsidRDefault="00050BFF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F2A7FA1" wp14:editId="4375A8F6">
                  <wp:extent cx="2057400" cy="1028700"/>
                  <wp:effectExtent l="0" t="0" r="0" b="0"/>
                  <wp:docPr id="1996256535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738396" name="Grafik 77573839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632" cy="104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A9B615" w14:textId="77777777" w:rsidR="00E0758C" w:rsidRPr="00E0758C" w:rsidRDefault="00E0758C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75BB3179" w14:textId="35EBE5CA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E0758C" w:rsidRPr="00E0758C" w14:paraId="4ABE7552" w14:textId="77777777" w:rsidTr="007A1C42">
        <w:trPr>
          <w:cantSplit/>
          <w:trHeight w:val="68"/>
          <w:jc w:val="center"/>
        </w:trPr>
        <w:tc>
          <w:tcPr>
            <w:tcW w:w="1870" w:type="dxa"/>
          </w:tcPr>
          <w:p w14:paraId="4278B8FA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2C5D14F4" w14:textId="7B1326BD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09F9AF15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D7375E" w:rsidRPr="00E0758C" w14:paraId="006D8E01" w14:textId="77777777" w:rsidTr="00F309CF">
        <w:trPr>
          <w:cantSplit/>
          <w:jc w:val="center"/>
        </w:trPr>
        <w:tc>
          <w:tcPr>
            <w:tcW w:w="1870" w:type="dxa"/>
          </w:tcPr>
          <w:p w14:paraId="2FC61CC2" w14:textId="77777777" w:rsidR="00D7375E" w:rsidRPr="00E0758C" w:rsidRDefault="00D7375E" w:rsidP="00D7375E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N1A </w:t>
            </w:r>
          </w:p>
          <w:p w14:paraId="7F6CAE88" w14:textId="0E7E3357" w:rsidR="00D7375E" w:rsidRPr="00E0758C" w:rsidRDefault="00D7375E" w:rsidP="00D7375E">
            <w:pPr>
              <w:pStyle w:val="Nummerierung"/>
            </w:pPr>
          </w:p>
        </w:tc>
        <w:tc>
          <w:tcPr>
            <w:tcW w:w="7201" w:type="dxa"/>
            <w:gridSpan w:val="2"/>
          </w:tcPr>
          <w:p w14:paraId="0412AB02" w14:textId="06E2CC95" w:rsidR="00D7375E" w:rsidRDefault="00D7375E" w:rsidP="00D7375E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 w:rsidRPr="00751A89">
              <w:rPr>
                <w:rFonts w:eastAsiaTheme="minorHAnsi"/>
                <w:color w:val="000000" w:themeColor="text1"/>
                <w:lang w:eastAsia="en-US"/>
              </w:rPr>
              <w:t>Ich kann Zahlen mit Material lesen und darstellen</w:t>
            </w:r>
            <w:r w:rsidR="00165BA1"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  <w:p w14:paraId="207F7E91" w14:textId="43D3A2B6" w:rsidR="00D7375E" w:rsidRDefault="00D7375E" w:rsidP="00D7375E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183A7CD7" w14:textId="5CAE0E9A" w:rsidR="00D7375E" w:rsidRPr="00014A1F" w:rsidRDefault="00D7375E" w:rsidP="00D7375E">
            <w:pPr>
              <w:pStyle w:val="Nummerierung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</w:t>
            </w:r>
            <w:r w:rsidR="0002099B">
              <w:rPr>
                <w:b w:val="0"/>
                <w:bCs/>
                <w:color w:val="000000" w:themeColor="text1"/>
              </w:rPr>
              <w:t>zw</w:t>
            </w:r>
            <w:r w:rsidRPr="00D7375E">
              <w:rPr>
                <w:b w:val="0"/>
                <w:bCs/>
                <w:color w:val="000000" w:themeColor="text1"/>
              </w:rPr>
              <w:t xml:space="preserve">ei </w:t>
            </w:r>
            <w:r w:rsidRPr="00014A1F">
              <w:rPr>
                <w:b w:val="0"/>
                <w:bCs/>
                <w:color w:val="000000"/>
              </w:rPr>
              <w:t>Fördereinheiten (6 Seiten)</w:t>
            </w:r>
          </w:p>
          <w:p w14:paraId="0549EF4A" w14:textId="609531E9" w:rsidR="00D7375E" w:rsidRPr="00751A89" w:rsidRDefault="00D7375E" w:rsidP="00D7375E">
            <w:pPr>
              <w:pStyle w:val="Nummerierung"/>
            </w:pPr>
          </w:p>
        </w:tc>
      </w:tr>
      <w:tr w:rsidR="00D7375E" w:rsidRPr="00E0758C" w14:paraId="01003BD5" w14:textId="77777777" w:rsidTr="00F309CF">
        <w:trPr>
          <w:cantSplit/>
          <w:jc w:val="center"/>
        </w:trPr>
        <w:tc>
          <w:tcPr>
            <w:tcW w:w="1870" w:type="dxa"/>
          </w:tcPr>
          <w:p w14:paraId="3F4BD22C" w14:textId="77777777" w:rsidR="00D7375E" w:rsidRPr="00E0758C" w:rsidRDefault="00D7375E" w:rsidP="00D7375E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N1B </w:t>
            </w:r>
          </w:p>
          <w:p w14:paraId="76FD8430" w14:textId="77777777" w:rsidR="00D7375E" w:rsidRPr="00E0758C" w:rsidRDefault="00D7375E" w:rsidP="00D7375E">
            <w:pPr>
              <w:pStyle w:val="Nummerierung"/>
            </w:pPr>
          </w:p>
        </w:tc>
        <w:tc>
          <w:tcPr>
            <w:tcW w:w="7201" w:type="dxa"/>
            <w:gridSpan w:val="2"/>
          </w:tcPr>
          <w:p w14:paraId="141AE622" w14:textId="532E4E6A" w:rsidR="00D7375E" w:rsidRPr="00751A89" w:rsidRDefault="00D7375E" w:rsidP="00D7375E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 w:rsidRPr="00751A89">
              <w:rPr>
                <w:rFonts w:eastAsiaTheme="minorHAnsi"/>
                <w:color w:val="000000" w:themeColor="text1"/>
                <w:lang w:eastAsia="en-US"/>
              </w:rPr>
              <w:t>Ich kann bündeln und entbündeln</w:t>
            </w:r>
            <w:r w:rsidR="00165BA1"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  <w:p w14:paraId="45656CDB" w14:textId="212BA86D" w:rsidR="00D7375E" w:rsidRDefault="00D7375E" w:rsidP="00D7375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76C50FE8" w14:textId="6C2108D7" w:rsidR="00D7375E" w:rsidRPr="00751A89" w:rsidRDefault="00D7375E" w:rsidP="00D7375E">
            <w:pPr>
              <w:rPr>
                <w:color w:val="000000" w:themeColor="text1"/>
              </w:rPr>
            </w:pPr>
            <w:r w:rsidRPr="00D7375E">
              <w:rPr>
                <w:rFonts w:eastAsiaTheme="minorHAnsi"/>
                <w:color w:val="327A86" w:themeColor="text2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 xml:space="preserve">Fördermaterial in </w:t>
            </w:r>
            <w:r w:rsidR="0002099B">
              <w:rPr>
                <w:rFonts w:eastAsiaTheme="minorHAnsi"/>
                <w:lang w:eastAsia="en-US"/>
              </w:rPr>
              <w:t>zwe</w:t>
            </w:r>
            <w:r w:rsidRPr="00E0758C">
              <w:rPr>
                <w:rFonts w:eastAsiaTheme="minorHAnsi"/>
                <w:lang w:eastAsia="en-US"/>
              </w:rPr>
              <w:t xml:space="preserve">i </w:t>
            </w:r>
            <w:r w:rsidRPr="00014A1F">
              <w:rPr>
                <w:rFonts w:eastAsiaTheme="minorHAnsi"/>
                <w:color w:val="000000"/>
                <w:lang w:eastAsia="en-US"/>
              </w:rPr>
              <w:t>Fördereinheiten (6 Seiten)</w:t>
            </w:r>
          </w:p>
        </w:tc>
      </w:tr>
    </w:tbl>
    <w:p w14:paraId="228C8519" w14:textId="656E4AE2" w:rsidR="00E0758C" w:rsidRDefault="00E0758C" w:rsidP="00E0758C"/>
    <w:p w14:paraId="49834396" w14:textId="77777777" w:rsidR="009A1673" w:rsidRDefault="009A1673" w:rsidP="00E0758C"/>
    <w:p w14:paraId="058B7714" w14:textId="77777777" w:rsidR="001912F0" w:rsidRDefault="001912F0" w:rsidP="00E0758C"/>
    <w:p w14:paraId="522196BB" w14:textId="77777777" w:rsidR="009A1673" w:rsidRDefault="009A1673" w:rsidP="00E0758C"/>
    <w:p w14:paraId="2BEC818F" w14:textId="5D8BF493" w:rsidR="00F0051A" w:rsidRDefault="00F0051A" w:rsidP="00E0758C"/>
    <w:p w14:paraId="12B80256" w14:textId="77777777" w:rsidR="009A1673" w:rsidRPr="00E0758C" w:rsidRDefault="009A1673" w:rsidP="00E0758C"/>
    <w:tbl>
      <w:tblPr>
        <w:tblStyle w:val="EinfacheTabelle41"/>
        <w:tblW w:w="9071" w:type="dxa"/>
        <w:jc w:val="center"/>
        <w:tblCellMar>
          <w:top w:w="57" w:type="dxa"/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7200"/>
      </w:tblGrid>
      <w:tr w:rsidR="00E0758C" w:rsidRPr="001912F0" w14:paraId="4A65FB65" w14:textId="77777777" w:rsidTr="00F0051A"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03DAD279" w14:textId="7933FBB7" w:rsidR="00E0758C" w:rsidRPr="001912F0" w:rsidRDefault="00E0758C" w:rsidP="009A1673">
            <w:pPr>
              <w:spacing w:line="240" w:lineRule="auto"/>
              <w:jc w:val="both"/>
              <w:rPr>
                <w:color w:val="737373" w:themeColor="accent3"/>
                <w:sz w:val="16"/>
                <w:szCs w:val="16"/>
              </w:rPr>
            </w:pPr>
            <w:r w:rsidRPr="001912F0">
              <w:rPr>
                <w:noProof/>
                <w:color w:val="737373" w:themeColor="accent3"/>
                <w:sz w:val="16"/>
                <w:szCs w:val="16"/>
              </w:rPr>
              <w:drawing>
                <wp:inline distT="0" distB="0" distL="0" distR="0" wp14:anchorId="4C30F1AF" wp14:editId="6022D8A4">
                  <wp:extent cx="829310" cy="292735"/>
                  <wp:effectExtent l="0" t="0" r="889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tcBorders>
              <w:top w:val="single" w:sz="2" w:space="0" w:color="737373" w:themeColor="accent3"/>
            </w:tcBorders>
          </w:tcPr>
          <w:p w14:paraId="7CC91CE2" w14:textId="007EF04D" w:rsidR="00E0758C" w:rsidRPr="001912F0" w:rsidRDefault="00E0758C" w:rsidP="00890BAD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1912F0">
              <w:rPr>
                <w:sz w:val="16"/>
                <w:szCs w:val="16"/>
              </w:rPr>
              <w:t xml:space="preserve">Dieses Material wurde durch </w:t>
            </w:r>
            <w:r w:rsidR="003647FB" w:rsidRPr="001912F0">
              <w:rPr>
                <w:sz w:val="16"/>
                <w:szCs w:val="16"/>
              </w:rPr>
              <w:t>Corinna Mosandl</w:t>
            </w:r>
            <w:r w:rsidR="00D95867" w:rsidRPr="001912F0">
              <w:rPr>
                <w:sz w:val="16"/>
                <w:szCs w:val="16"/>
              </w:rPr>
              <w:t xml:space="preserve">, </w:t>
            </w:r>
            <w:r w:rsidR="003647FB" w:rsidRPr="001912F0">
              <w:rPr>
                <w:sz w:val="16"/>
                <w:szCs w:val="16"/>
              </w:rPr>
              <w:t>Marcus Nührenbörger</w:t>
            </w:r>
            <w:r w:rsidR="00D95867" w:rsidRPr="001912F0">
              <w:rPr>
                <w:sz w:val="16"/>
                <w:szCs w:val="16"/>
              </w:rPr>
              <w:t>, Kathrin Akinwunmi, Theresa Deutscher und Christoph Selter</w:t>
            </w:r>
            <w:r w:rsidR="003647FB" w:rsidRPr="001912F0">
              <w:rPr>
                <w:sz w:val="16"/>
                <w:szCs w:val="16"/>
              </w:rPr>
              <w:t xml:space="preserve"> </w:t>
            </w:r>
            <w:r w:rsidR="007A5C5C" w:rsidRPr="001912F0">
              <w:rPr>
                <w:sz w:val="16"/>
                <w:szCs w:val="16"/>
              </w:rPr>
              <w:t xml:space="preserve">in der 1. Auflage </w:t>
            </w:r>
            <w:r w:rsidRPr="001912F0">
              <w:rPr>
                <w:sz w:val="16"/>
                <w:szCs w:val="16"/>
              </w:rPr>
              <w:t xml:space="preserve">konzipiert und durch </w:t>
            </w:r>
            <w:r w:rsidR="00D7375E" w:rsidRPr="001912F0">
              <w:rPr>
                <w:sz w:val="16"/>
                <w:szCs w:val="16"/>
              </w:rPr>
              <w:t>Anne Tester</w:t>
            </w:r>
            <w:r w:rsidR="004D52BC" w:rsidRPr="001912F0">
              <w:rPr>
                <w:sz w:val="16"/>
                <w:szCs w:val="16"/>
              </w:rPr>
              <w:t xml:space="preserve">, </w:t>
            </w:r>
            <w:r w:rsidR="00D7375E" w:rsidRPr="001912F0">
              <w:rPr>
                <w:sz w:val="16"/>
                <w:szCs w:val="16"/>
              </w:rPr>
              <w:t>Claudia Ademmer</w:t>
            </w:r>
            <w:r w:rsidR="007A5C5C" w:rsidRPr="001912F0">
              <w:rPr>
                <w:sz w:val="16"/>
                <w:szCs w:val="16"/>
              </w:rPr>
              <w:t xml:space="preserve">, </w:t>
            </w:r>
            <w:r w:rsidR="004D52BC" w:rsidRPr="001912F0">
              <w:rPr>
                <w:sz w:val="16"/>
                <w:szCs w:val="16"/>
              </w:rPr>
              <w:t>Lena Böing</w:t>
            </w:r>
            <w:r w:rsidR="007A5C5C" w:rsidRPr="001912F0">
              <w:rPr>
                <w:sz w:val="16"/>
                <w:szCs w:val="16"/>
              </w:rPr>
              <w:t xml:space="preserve"> und Susanne Prediger</w:t>
            </w:r>
            <w:r w:rsidR="004D52BC" w:rsidRPr="001912F0">
              <w:rPr>
                <w:sz w:val="16"/>
                <w:szCs w:val="16"/>
              </w:rPr>
              <w:t xml:space="preserve"> </w:t>
            </w:r>
            <w:r w:rsidR="009B65FF" w:rsidRPr="001912F0">
              <w:rPr>
                <w:sz w:val="16"/>
                <w:szCs w:val="16"/>
              </w:rPr>
              <w:t>für die 2. Auflage weiterentwickelt</w:t>
            </w:r>
            <w:r w:rsidRPr="001912F0">
              <w:rPr>
                <w:sz w:val="16"/>
                <w:szCs w:val="16"/>
              </w:rPr>
              <w:t xml:space="preserve">. Es kann unter der Creative Commons Lizenz BY-NC-SA (Namensnennung – Nicht </w:t>
            </w:r>
            <w:r w:rsidR="00E3438C" w:rsidRPr="001912F0">
              <w:rPr>
                <w:sz w:val="16"/>
                <w:szCs w:val="16"/>
              </w:rPr>
              <w:t>k</w:t>
            </w:r>
            <w:r w:rsidRPr="001912F0">
              <w:rPr>
                <w:sz w:val="16"/>
                <w:szCs w:val="16"/>
              </w:rPr>
              <w:t>ommerziell – Weitergabe unter gleichen Bedingungen) 4.0 International weiterverwendet werden.</w:t>
            </w:r>
          </w:p>
        </w:tc>
      </w:tr>
      <w:tr w:rsidR="00E0758C" w:rsidRPr="001912F0" w14:paraId="183006C7" w14:textId="77777777" w:rsidTr="00F0051A">
        <w:trPr>
          <w:cantSplit/>
          <w:jc w:val="center"/>
        </w:trPr>
        <w:tc>
          <w:tcPr>
            <w:tcW w:w="1871" w:type="dxa"/>
          </w:tcPr>
          <w:p w14:paraId="456A1DBE" w14:textId="77777777" w:rsidR="00E0758C" w:rsidRPr="001912F0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1912F0">
              <w:rPr>
                <w:b/>
                <w:color w:val="737373" w:themeColor="accent3"/>
                <w:sz w:val="16"/>
                <w:szCs w:val="16"/>
              </w:rPr>
              <w:t>Zitierbar als</w:t>
            </w:r>
          </w:p>
        </w:tc>
        <w:tc>
          <w:tcPr>
            <w:tcW w:w="7200" w:type="dxa"/>
          </w:tcPr>
          <w:p w14:paraId="1303E9E1" w14:textId="5511B3FD" w:rsidR="00E0758C" w:rsidRPr="001912F0" w:rsidRDefault="003647FB" w:rsidP="00890BAD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1912F0">
              <w:rPr>
                <w:sz w:val="16"/>
                <w:szCs w:val="16"/>
              </w:rPr>
              <w:t>Mosandl</w:t>
            </w:r>
            <w:r w:rsidR="00014A1F" w:rsidRPr="001912F0">
              <w:rPr>
                <w:sz w:val="16"/>
                <w:szCs w:val="16"/>
              </w:rPr>
              <w:t xml:space="preserve">, Corina, </w:t>
            </w:r>
            <w:r w:rsidRPr="001912F0">
              <w:rPr>
                <w:sz w:val="16"/>
                <w:szCs w:val="16"/>
              </w:rPr>
              <w:t>Nührenbörger</w:t>
            </w:r>
            <w:r w:rsidR="00014A1F" w:rsidRPr="001912F0">
              <w:rPr>
                <w:sz w:val="16"/>
                <w:szCs w:val="16"/>
              </w:rPr>
              <w:t>, Marcus</w:t>
            </w:r>
            <w:r w:rsidR="007A5C5C" w:rsidRPr="001912F0">
              <w:rPr>
                <w:sz w:val="16"/>
                <w:szCs w:val="16"/>
              </w:rPr>
              <w:t xml:space="preserve">, </w:t>
            </w:r>
            <w:r w:rsidR="00D95867" w:rsidRPr="001912F0">
              <w:rPr>
                <w:sz w:val="16"/>
                <w:szCs w:val="16"/>
              </w:rPr>
              <w:t>Deutscher, Theresa, Akinwunmi, Kathrin, Selter, Christoph</w:t>
            </w:r>
            <w:r w:rsidR="00D95867" w:rsidRPr="001912F0">
              <w:rPr>
                <w:color w:val="7F7F7F" w:themeColor="text1" w:themeTint="80"/>
                <w:sz w:val="16"/>
                <w:szCs w:val="16"/>
              </w:rPr>
              <w:t xml:space="preserve"> </w:t>
            </w:r>
            <w:r w:rsidR="007A5C5C" w:rsidRPr="001912F0">
              <w:rPr>
                <w:color w:val="7F7F7F" w:themeColor="text1" w:themeTint="80"/>
                <w:sz w:val="16"/>
                <w:szCs w:val="16"/>
              </w:rPr>
              <w:t>Ademmer, Claudia</w:t>
            </w:r>
            <w:r w:rsidR="004C0EFA" w:rsidRPr="001912F0">
              <w:rPr>
                <w:color w:val="7F7F7F" w:themeColor="text1" w:themeTint="80"/>
                <w:sz w:val="16"/>
                <w:szCs w:val="16"/>
              </w:rPr>
              <w:t>,</w:t>
            </w:r>
            <w:r w:rsidR="00014A1F" w:rsidRPr="001912F0">
              <w:rPr>
                <w:color w:val="7F7F7F" w:themeColor="text1" w:themeTint="80"/>
                <w:sz w:val="16"/>
                <w:szCs w:val="16"/>
              </w:rPr>
              <w:t xml:space="preserve"> Tester, Anne</w:t>
            </w:r>
            <w:r w:rsidR="00E0758C" w:rsidRPr="001912F0">
              <w:rPr>
                <w:color w:val="7F7F7F" w:themeColor="text1" w:themeTint="80"/>
                <w:sz w:val="16"/>
                <w:szCs w:val="16"/>
              </w:rPr>
              <w:t xml:space="preserve"> </w:t>
            </w:r>
            <w:r w:rsidR="00E0758C" w:rsidRPr="001912F0">
              <w:rPr>
                <w:sz w:val="16"/>
                <w:szCs w:val="16"/>
              </w:rPr>
              <w:t>(202</w:t>
            </w:r>
            <w:r w:rsidR="00EC6C2C" w:rsidRPr="001912F0">
              <w:rPr>
                <w:sz w:val="16"/>
                <w:szCs w:val="16"/>
              </w:rPr>
              <w:t>5</w:t>
            </w:r>
            <w:r w:rsidR="00E0758C" w:rsidRPr="001912F0">
              <w:rPr>
                <w:sz w:val="16"/>
                <w:szCs w:val="16"/>
              </w:rPr>
              <w:t>). Mathe sicher können Diagnose- und Förderbausteine N1: Stellenwert</w:t>
            </w:r>
            <w:r w:rsidR="000B5CA3" w:rsidRPr="001912F0">
              <w:rPr>
                <w:sz w:val="16"/>
                <w:szCs w:val="16"/>
              </w:rPr>
              <w:t>e verstehen</w:t>
            </w:r>
            <w:r w:rsidR="00D95867" w:rsidRPr="001912F0">
              <w:rPr>
                <w:sz w:val="16"/>
                <w:szCs w:val="16"/>
              </w:rPr>
              <w:t>. In Christoph Selter, Susanne Prediger, Marcus Nührenbörger &amp; Stephan Hußmann (Hrsg.), Mathe sicher können. Diagnose- und Förderkonzept zur Sicherung mathematischer Basiskompetenzen</w:t>
            </w:r>
            <w:r w:rsidR="00E0758C" w:rsidRPr="001912F0">
              <w:rPr>
                <w:sz w:val="16"/>
                <w:szCs w:val="16"/>
              </w:rPr>
              <w:t xml:space="preserve"> </w:t>
            </w:r>
            <w:r w:rsidR="00014A1F" w:rsidRPr="001912F0">
              <w:rPr>
                <w:sz w:val="16"/>
                <w:szCs w:val="16"/>
              </w:rPr>
              <w:t xml:space="preserve">(2. Auflage). </w:t>
            </w:r>
            <w:r w:rsidR="00E0758C" w:rsidRPr="001912F0">
              <w:rPr>
                <w:sz w:val="16"/>
                <w:szCs w:val="16"/>
              </w:rPr>
              <w:t>Open Educational Resources</w:t>
            </w:r>
            <w:r w:rsidR="009B65FF" w:rsidRPr="001912F0">
              <w:rPr>
                <w:sz w:val="16"/>
                <w:szCs w:val="16"/>
              </w:rPr>
              <w:t xml:space="preserve"> </w:t>
            </w:r>
            <w:r w:rsidR="00E0758C" w:rsidRPr="001912F0">
              <w:rPr>
                <w:sz w:val="16"/>
                <w:szCs w:val="16"/>
              </w:rPr>
              <w:t>unter mathe-sicher-koennen.dzlm.de/</w:t>
            </w:r>
            <w:r w:rsidR="009B65FF" w:rsidRPr="001912F0">
              <w:rPr>
                <w:sz w:val="16"/>
                <w:szCs w:val="16"/>
              </w:rPr>
              <w:t>nz#n1</w:t>
            </w:r>
          </w:p>
        </w:tc>
      </w:tr>
      <w:tr w:rsidR="00E0758C" w:rsidRPr="001912F0" w14:paraId="67D06DB5" w14:textId="77777777" w:rsidTr="00F0051A">
        <w:trPr>
          <w:cantSplit/>
          <w:jc w:val="center"/>
        </w:trPr>
        <w:tc>
          <w:tcPr>
            <w:tcW w:w="1871" w:type="dxa"/>
          </w:tcPr>
          <w:p w14:paraId="0580AFF4" w14:textId="77777777" w:rsidR="00E0758C" w:rsidRPr="001912F0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1912F0">
              <w:rPr>
                <w:b/>
                <w:color w:val="737373" w:themeColor="accent3"/>
                <w:sz w:val="16"/>
                <w:szCs w:val="16"/>
              </w:rPr>
              <w:t xml:space="preserve">Hinweis zu </w:t>
            </w:r>
          </w:p>
          <w:p w14:paraId="34EAC4D6" w14:textId="77777777" w:rsidR="00E0758C" w:rsidRPr="001912F0" w:rsidRDefault="00E0758C" w:rsidP="009A1673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1912F0">
              <w:rPr>
                <w:b/>
                <w:color w:val="737373" w:themeColor="accent3"/>
                <w:sz w:val="16"/>
                <w:szCs w:val="16"/>
              </w:rPr>
              <w:t>verwandtem Material</w:t>
            </w:r>
          </w:p>
        </w:tc>
        <w:tc>
          <w:tcPr>
            <w:tcW w:w="7200" w:type="dxa"/>
          </w:tcPr>
          <w:p w14:paraId="3D4DAC1B" w14:textId="38ED218D" w:rsidR="00E0758C" w:rsidRPr="001912F0" w:rsidRDefault="00EC6C2C" w:rsidP="00890BAD">
            <w:pPr>
              <w:pStyle w:val="Impressum"/>
              <w:spacing w:line="240" w:lineRule="auto"/>
              <w:jc w:val="left"/>
              <w:rPr>
                <w:sz w:val="16"/>
                <w:szCs w:val="16"/>
                <w:highlight w:val="yellow"/>
              </w:rPr>
            </w:pPr>
            <w:r w:rsidRPr="001912F0">
              <w:rPr>
                <w:sz w:val="16"/>
                <w:szCs w:val="16"/>
              </w:rPr>
              <w:t xml:space="preserve">Gegenüber der </w:t>
            </w:r>
            <w:r w:rsidR="009B65FF" w:rsidRPr="001912F0">
              <w:rPr>
                <w:sz w:val="16"/>
                <w:szCs w:val="16"/>
              </w:rPr>
              <w:t xml:space="preserve">1. Auflage des </w:t>
            </w:r>
            <w:r w:rsidR="00E0758C" w:rsidRPr="001912F0">
              <w:rPr>
                <w:sz w:val="16"/>
                <w:szCs w:val="16"/>
              </w:rPr>
              <w:t>Material</w:t>
            </w:r>
            <w:r w:rsidR="009B65FF" w:rsidRPr="001912F0">
              <w:rPr>
                <w:sz w:val="16"/>
                <w:szCs w:val="16"/>
              </w:rPr>
              <w:t>s</w:t>
            </w:r>
            <w:r w:rsidR="00E0758C" w:rsidRPr="001912F0">
              <w:rPr>
                <w:sz w:val="16"/>
                <w:szCs w:val="16"/>
              </w:rPr>
              <w:t xml:space="preserve"> </w:t>
            </w:r>
            <w:r w:rsidRPr="001912F0">
              <w:rPr>
                <w:sz w:val="16"/>
                <w:szCs w:val="16"/>
              </w:rPr>
              <w:t xml:space="preserve">(2014) wurde die 2. Auflage </w:t>
            </w:r>
            <w:r w:rsidR="00E0758C" w:rsidRPr="001912F0">
              <w:rPr>
                <w:sz w:val="16"/>
                <w:szCs w:val="16"/>
              </w:rPr>
              <w:t>weiterentwickelt</w:t>
            </w:r>
            <w:r w:rsidRPr="001912F0">
              <w:rPr>
                <w:sz w:val="16"/>
                <w:szCs w:val="16"/>
              </w:rPr>
              <w:t xml:space="preserve">, um noch </w:t>
            </w:r>
            <w:proofErr w:type="spellStart"/>
            <w:r w:rsidRPr="001912F0">
              <w:rPr>
                <w:sz w:val="16"/>
                <w:szCs w:val="16"/>
              </w:rPr>
              <w:t>fokussiertere</w:t>
            </w:r>
            <w:proofErr w:type="spellEnd"/>
            <w:r w:rsidRPr="001912F0">
              <w:rPr>
                <w:sz w:val="16"/>
                <w:szCs w:val="16"/>
              </w:rPr>
              <w:t xml:space="preserve"> Aufgaben zu bieten, unterstützt durch Sprachangebote und Erklärvideos</w:t>
            </w:r>
            <w:r w:rsidR="00E0758C" w:rsidRPr="001912F0">
              <w:rPr>
                <w:sz w:val="16"/>
                <w:szCs w:val="16"/>
              </w:rPr>
              <w:t xml:space="preserve">. </w:t>
            </w:r>
            <w:r w:rsidRPr="001912F0">
              <w:rPr>
                <w:sz w:val="16"/>
                <w:szCs w:val="16"/>
              </w:rPr>
              <w:t xml:space="preserve">Die zu </w:t>
            </w:r>
            <w:r w:rsidR="00E0758C" w:rsidRPr="001912F0">
              <w:rPr>
                <w:sz w:val="16"/>
                <w:szCs w:val="16"/>
              </w:rPr>
              <w:t>d</w:t>
            </w:r>
            <w:r w:rsidRPr="001912F0">
              <w:rPr>
                <w:sz w:val="16"/>
                <w:szCs w:val="16"/>
              </w:rPr>
              <w:t>ies</w:t>
            </w:r>
            <w:r w:rsidR="00E0758C" w:rsidRPr="001912F0">
              <w:rPr>
                <w:sz w:val="16"/>
                <w:szCs w:val="16"/>
              </w:rPr>
              <w:t xml:space="preserve">em Diagnose- und Fördermaterial </w:t>
            </w:r>
            <w:r w:rsidRPr="001912F0">
              <w:rPr>
                <w:sz w:val="16"/>
                <w:szCs w:val="16"/>
              </w:rPr>
              <w:t xml:space="preserve">gehörigen </w:t>
            </w:r>
            <w:r w:rsidR="00416BF3" w:rsidRPr="001912F0">
              <w:rPr>
                <w:sz w:val="16"/>
                <w:szCs w:val="16"/>
              </w:rPr>
              <w:t>Didaktische</w:t>
            </w:r>
            <w:r w:rsidRPr="001912F0">
              <w:rPr>
                <w:sz w:val="16"/>
                <w:szCs w:val="16"/>
              </w:rPr>
              <w:t>n</w:t>
            </w:r>
            <w:r w:rsidR="00416BF3" w:rsidRPr="001912F0">
              <w:rPr>
                <w:sz w:val="16"/>
                <w:szCs w:val="16"/>
              </w:rPr>
              <w:t xml:space="preserve"> Kommentar</w:t>
            </w:r>
            <w:r w:rsidRPr="001912F0">
              <w:rPr>
                <w:sz w:val="16"/>
                <w:szCs w:val="16"/>
              </w:rPr>
              <w:t>e</w:t>
            </w:r>
            <w:r w:rsidR="00416BF3" w:rsidRPr="001912F0">
              <w:rPr>
                <w:sz w:val="16"/>
                <w:szCs w:val="16"/>
              </w:rPr>
              <w:t>, E</w:t>
            </w:r>
            <w:r w:rsidR="00E0758C" w:rsidRPr="001912F0">
              <w:rPr>
                <w:sz w:val="16"/>
                <w:szCs w:val="16"/>
              </w:rPr>
              <w:t>rklärvideos und Fortbildungs</w:t>
            </w:r>
            <w:r w:rsidRPr="001912F0">
              <w:rPr>
                <w:sz w:val="16"/>
                <w:szCs w:val="16"/>
              </w:rPr>
              <w:t xml:space="preserve">filme sind </w:t>
            </w:r>
            <w:r w:rsidR="00E0758C" w:rsidRPr="001912F0">
              <w:rPr>
                <w:sz w:val="16"/>
                <w:szCs w:val="16"/>
              </w:rPr>
              <w:t>zu finden unter mathe-sicher-koennen.dzlm.de</w:t>
            </w:r>
            <w:r w:rsidRPr="001912F0">
              <w:rPr>
                <w:sz w:val="16"/>
                <w:szCs w:val="16"/>
              </w:rPr>
              <w:t>/nz</w:t>
            </w:r>
            <w:r w:rsidR="00E92803">
              <w:rPr>
                <w:sz w:val="16"/>
                <w:szCs w:val="16"/>
              </w:rPr>
              <w:t>#n1</w:t>
            </w:r>
            <w:r w:rsidR="00E0758C" w:rsidRPr="001912F0">
              <w:rPr>
                <w:sz w:val="16"/>
                <w:szCs w:val="16"/>
              </w:rPr>
              <w:t xml:space="preserve">. </w:t>
            </w:r>
          </w:p>
        </w:tc>
      </w:tr>
    </w:tbl>
    <w:p w14:paraId="400CE224" w14:textId="08D23CD6" w:rsidR="00C9163F" w:rsidRDefault="00C9163F" w:rsidP="00C9163F">
      <w:pPr>
        <w:sectPr w:rsidR="00C9163F" w:rsidSect="004E789A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14"/>
        <w:gridCol w:w="411"/>
        <w:gridCol w:w="7612"/>
        <w:gridCol w:w="424"/>
      </w:tblGrid>
      <w:tr w:rsidR="00AC7674" w:rsidRPr="00E0758C" w14:paraId="2B9A6F2A" w14:textId="77777777" w:rsidTr="007A1C42">
        <w:tc>
          <w:tcPr>
            <w:tcW w:w="610" w:type="dxa"/>
          </w:tcPr>
          <w:bookmarkEnd w:id="0"/>
          <w:p w14:paraId="49D7CDC7" w14:textId="10452E30" w:rsidR="00AC7674" w:rsidRPr="00E0758C" w:rsidRDefault="00AC7674" w:rsidP="00AC7674">
            <w:pPr>
              <w:pStyle w:val="berschrift1"/>
            </w:pPr>
            <w:r w:rsidRPr="00E0758C">
              <w:lastRenderedPageBreak/>
              <w:t>A</w:t>
            </w:r>
          </w:p>
        </w:tc>
        <w:tc>
          <w:tcPr>
            <w:tcW w:w="8461" w:type="dxa"/>
            <w:gridSpan w:val="4"/>
          </w:tcPr>
          <w:p w14:paraId="0E6AA075" w14:textId="02FE5390" w:rsidR="00AC7674" w:rsidRPr="00E0758C" w:rsidRDefault="00AC7674" w:rsidP="009B65FF">
            <w:pPr>
              <w:pStyle w:val="berschrift1"/>
              <w:spacing w:after="240"/>
              <w:rPr>
                <w:noProof/>
              </w:rPr>
            </w:pPr>
            <w:r w:rsidRPr="003C3680">
              <w:t>Kann ich Zahlen mit Material lesen und darstellen?</w:t>
            </w:r>
          </w:p>
        </w:tc>
      </w:tr>
      <w:tr w:rsidR="00AC7674" w:rsidRPr="00E0758C" w14:paraId="7A12C213" w14:textId="77777777" w:rsidTr="007A1C42">
        <w:tc>
          <w:tcPr>
            <w:tcW w:w="610" w:type="dxa"/>
          </w:tcPr>
          <w:p w14:paraId="5EA75CBF" w14:textId="77777777" w:rsidR="00AC7674" w:rsidRPr="00AC7674" w:rsidRDefault="00AC7674" w:rsidP="004D52BC">
            <w:pPr>
              <w:pStyle w:val="berschrift2"/>
              <w:spacing w:before="0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1</w:t>
            </w:r>
          </w:p>
        </w:tc>
        <w:tc>
          <w:tcPr>
            <w:tcW w:w="8461" w:type="dxa"/>
            <w:gridSpan w:val="4"/>
          </w:tcPr>
          <w:p w14:paraId="283E536A" w14:textId="71D87741" w:rsidR="00AC7674" w:rsidRPr="00AC7674" w:rsidRDefault="00AC7674" w:rsidP="004D52BC">
            <w:pPr>
              <w:pStyle w:val="berschrift2"/>
              <w:spacing w:before="0"/>
              <w:rPr>
                <w:noProof/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Zahlen mit Material darstellen</w:t>
            </w:r>
          </w:p>
        </w:tc>
      </w:tr>
      <w:tr w:rsidR="00E0758C" w:rsidRPr="00E0758C" w14:paraId="7E7F3716" w14:textId="77777777" w:rsidTr="00192D9F">
        <w:tc>
          <w:tcPr>
            <w:tcW w:w="610" w:type="dxa"/>
          </w:tcPr>
          <w:p w14:paraId="3CAC586D" w14:textId="08F50273" w:rsidR="00E0758C" w:rsidRPr="00E0758C" w:rsidRDefault="00E0758C" w:rsidP="00E0758C">
            <w:pPr>
              <w:spacing w:line="240" w:lineRule="atLeast"/>
            </w:pPr>
          </w:p>
        </w:tc>
        <w:tc>
          <w:tcPr>
            <w:tcW w:w="8037" w:type="dxa"/>
            <w:gridSpan w:val="3"/>
          </w:tcPr>
          <w:p w14:paraId="74393755" w14:textId="059D4FCB" w:rsidR="001B3E6B" w:rsidRDefault="00072B46" w:rsidP="00E0758C">
            <w:pPr>
              <w:spacing w:line="240" w:lineRule="auto"/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120576" behindDoc="0" locked="0" layoutInCell="1" allowOverlap="1" wp14:anchorId="32D7E9D7" wp14:editId="1AA6F4DA">
                  <wp:simplePos x="0" y="0"/>
                  <wp:positionH relativeFrom="column">
                    <wp:posOffset>2355643</wp:posOffset>
                  </wp:positionH>
                  <wp:positionV relativeFrom="paragraph">
                    <wp:posOffset>-97584</wp:posOffset>
                  </wp:positionV>
                  <wp:extent cx="2958200" cy="447807"/>
                  <wp:effectExtent l="0" t="0" r="1270" b="0"/>
                  <wp:wrapNone/>
                  <wp:docPr id="1328544457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544457" name="Grafik 132854445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634" cy="45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758C" w:rsidRPr="00E0758C">
              <w:t>Zeichne das Bild zu der Zahl</w:t>
            </w:r>
            <w:r w:rsidR="009675DF">
              <w:rPr>
                <w:noProof/>
                <w:sz w:val="18"/>
                <w:szCs w:val="18"/>
              </w:rPr>
              <w:t xml:space="preserve"> </w:t>
            </w:r>
          </w:p>
          <w:p w14:paraId="3AC91B73" w14:textId="531EDA1F" w:rsidR="00E0758C" w:rsidRPr="00E0758C" w:rsidRDefault="00D01EC3" w:rsidP="00E0758C">
            <w:pPr>
              <w:spacing w:line="240" w:lineRule="auto"/>
            </w:pPr>
            <w:r>
              <w:t>oder</w:t>
            </w:r>
            <w:r w:rsidRPr="009675DF">
              <w:t xml:space="preserve"> </w:t>
            </w:r>
            <w:r w:rsidR="00C101DD">
              <w:t xml:space="preserve">schreibe </w:t>
            </w:r>
            <w:r w:rsidR="009675DF" w:rsidRPr="009675DF">
              <w:t>die Zahl zu dem Bild</w:t>
            </w:r>
            <w:r w:rsidR="009675DF">
              <w:t>.</w:t>
            </w:r>
            <w:r w:rsidR="00072B46">
              <w:rPr>
                <w:noProof/>
                <w:color w:val="7F7F7F" w:themeColor="text1" w:themeTint="80"/>
              </w:rPr>
              <w:t xml:space="preserve"> </w:t>
            </w:r>
          </w:p>
          <w:p w14:paraId="502EDA0D" w14:textId="1CE12D8E" w:rsidR="00E0758C" w:rsidRPr="00E0758C" w:rsidRDefault="00E0758C" w:rsidP="00E0758C">
            <w:pPr>
              <w:spacing w:line="240" w:lineRule="auto"/>
            </w:pPr>
          </w:p>
          <w:tbl>
            <w:tblPr>
              <w:tblStyle w:val="MSKTabelle"/>
              <w:tblW w:w="7938" w:type="dxa"/>
              <w:tblLayout w:type="fixed"/>
              <w:tblLook w:val="04A0" w:firstRow="1" w:lastRow="0" w:firstColumn="1" w:lastColumn="0" w:noHBand="0" w:noVBand="1"/>
            </w:tblPr>
            <w:tblGrid>
              <w:gridCol w:w="2654"/>
              <w:gridCol w:w="5284"/>
            </w:tblGrid>
            <w:tr w:rsidR="00E0758C" w:rsidRPr="00E0758C" w14:paraId="0EE4F619" w14:textId="77777777" w:rsidTr="00072B4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7"/>
              </w:trPr>
              <w:tc>
                <w:tcPr>
                  <w:tcW w:w="2654" w:type="dxa"/>
                </w:tcPr>
                <w:p w14:paraId="3070054E" w14:textId="77777777" w:rsidR="00E0758C" w:rsidRPr="00E0758C" w:rsidRDefault="00E0758C" w:rsidP="00E0758C">
                  <w:r w:rsidRPr="00E0758C">
                    <w:t>Zahl</w:t>
                  </w:r>
                </w:p>
              </w:tc>
              <w:tc>
                <w:tcPr>
                  <w:tcW w:w="5284" w:type="dxa"/>
                </w:tcPr>
                <w:p w14:paraId="54886058" w14:textId="1F503AAD" w:rsidR="00E0758C" w:rsidRPr="00E0758C" w:rsidRDefault="00E0758C" w:rsidP="00E0758C">
                  <w:r w:rsidRPr="00E0758C">
                    <w:t>Bild</w:t>
                  </w:r>
                </w:p>
              </w:tc>
            </w:tr>
            <w:tr w:rsidR="00E0758C" w:rsidRPr="00E0758C" w14:paraId="7DCFE5E5" w14:textId="77777777" w:rsidTr="00072B46">
              <w:trPr>
                <w:trHeight w:hRule="exact" w:val="916"/>
              </w:trPr>
              <w:tc>
                <w:tcPr>
                  <w:tcW w:w="2654" w:type="dxa"/>
                  <w:vAlign w:val="center"/>
                </w:tcPr>
                <w:p w14:paraId="00C1E6AA" w14:textId="77777777" w:rsidR="00E0758C" w:rsidRPr="00E0758C" w:rsidRDefault="00E0758C" w:rsidP="001E7D7B">
                  <w:pPr>
                    <w:jc w:val="center"/>
                  </w:pPr>
                  <w:r w:rsidRPr="00E0758C">
                    <w:t>2 178</w:t>
                  </w:r>
                </w:p>
              </w:tc>
              <w:tc>
                <w:tcPr>
                  <w:tcW w:w="5284" w:type="dxa"/>
                </w:tcPr>
                <w:p w14:paraId="29BAC979" w14:textId="20819512" w:rsidR="00E0758C" w:rsidRPr="00E0758C" w:rsidRDefault="001912F0" w:rsidP="00E0758C">
                  <w:pPr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997696" behindDoc="0" locked="0" layoutInCell="1" allowOverlap="1" wp14:anchorId="554C59FC" wp14:editId="63927FE1">
                        <wp:simplePos x="0" y="0"/>
                        <wp:positionH relativeFrom="column">
                          <wp:posOffset>1739265</wp:posOffset>
                        </wp:positionH>
                        <wp:positionV relativeFrom="paragraph">
                          <wp:posOffset>414020</wp:posOffset>
                        </wp:positionV>
                        <wp:extent cx="360000" cy="33385"/>
                        <wp:effectExtent l="0" t="0" r="0" b="5080"/>
                        <wp:wrapNone/>
                        <wp:docPr id="1068979907" name="Grafik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8979907" name="Grafik 1068979907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360000" cy="33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C101DD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714048" behindDoc="0" locked="0" layoutInCell="1" allowOverlap="1" wp14:anchorId="3E5220D2" wp14:editId="3A5E951E">
                        <wp:simplePos x="0" y="0"/>
                        <wp:positionH relativeFrom="column">
                          <wp:posOffset>1239717</wp:posOffset>
                        </wp:positionH>
                        <wp:positionV relativeFrom="paragraph">
                          <wp:posOffset>123190</wp:posOffset>
                        </wp:positionV>
                        <wp:extent cx="373380" cy="382270"/>
                        <wp:effectExtent l="0" t="0" r="0" b="0"/>
                        <wp:wrapNone/>
                        <wp:docPr id="737946816" name="Grafik 7379468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8" name="Grafik 1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380" cy="382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C101DD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658752" behindDoc="0" locked="0" layoutInCell="1" allowOverlap="1" wp14:anchorId="055E2EA8" wp14:editId="1F440BE4">
                        <wp:simplePos x="0" y="0"/>
                        <wp:positionH relativeFrom="column">
                          <wp:posOffset>1740690</wp:posOffset>
                        </wp:positionH>
                        <wp:positionV relativeFrom="paragraph">
                          <wp:posOffset>121262</wp:posOffset>
                        </wp:positionV>
                        <wp:extent cx="374015" cy="268961"/>
                        <wp:effectExtent l="0" t="0" r="0" b="0"/>
                        <wp:wrapNone/>
                        <wp:docPr id="204757758" name="Grafik 1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757758" name="Grafik 1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4015" cy="2689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F625D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616768" behindDoc="0" locked="0" layoutInCell="1" allowOverlap="1" wp14:anchorId="2DCFBE2F" wp14:editId="4B8ED556">
                        <wp:simplePos x="0" y="0"/>
                        <wp:positionH relativeFrom="column">
                          <wp:posOffset>617220</wp:posOffset>
                        </wp:positionH>
                        <wp:positionV relativeFrom="paragraph">
                          <wp:posOffset>42545</wp:posOffset>
                        </wp:positionV>
                        <wp:extent cx="486410" cy="495300"/>
                        <wp:effectExtent l="0" t="0" r="8890" b="0"/>
                        <wp:wrapNone/>
                        <wp:docPr id="117" name="Grafik 1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" name="Grafik 1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410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F625D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615744" behindDoc="0" locked="0" layoutInCell="1" allowOverlap="1" wp14:anchorId="1854AA57" wp14:editId="502F8F07">
                        <wp:simplePos x="0" y="0"/>
                        <wp:positionH relativeFrom="column">
                          <wp:posOffset>-5715</wp:posOffset>
                        </wp:positionH>
                        <wp:positionV relativeFrom="paragraph">
                          <wp:posOffset>42545</wp:posOffset>
                        </wp:positionV>
                        <wp:extent cx="486410" cy="495300"/>
                        <wp:effectExtent l="0" t="0" r="8890" b="0"/>
                        <wp:wrapNone/>
                        <wp:docPr id="112" name="Grafik 1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" name="Grafik 1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410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286DA9" w:rsidRPr="00E0758C" w14:paraId="63E9F45B" w14:textId="77777777" w:rsidTr="00072B46">
              <w:trPr>
                <w:trHeight w:hRule="exact" w:val="916"/>
              </w:trPr>
              <w:tc>
                <w:tcPr>
                  <w:tcW w:w="2654" w:type="dxa"/>
                  <w:vAlign w:val="center"/>
                </w:tcPr>
                <w:p w14:paraId="2D8752E9" w14:textId="7059C41D" w:rsidR="00286DA9" w:rsidRPr="00E0758C" w:rsidRDefault="001B3E6B" w:rsidP="001E7D7B">
                  <w:pPr>
                    <w:widowControl w:val="0"/>
                    <w:jc w:val="center"/>
                    <w:rPr>
                      <w:noProof/>
                    </w:rPr>
                  </w:pPr>
                  <w:r w:rsidRPr="00E0758C">
                    <w:rPr>
                      <w:noProof/>
                    </w:rPr>
                    <w:t>1</w:t>
                  </w:r>
                  <w:r>
                    <w:rPr>
                      <w:noProof/>
                    </w:rPr>
                    <w:t xml:space="preserve"> 16</w:t>
                  </w:r>
                  <w:r w:rsidRPr="00E0758C">
                    <w:rPr>
                      <w:noProof/>
                    </w:rPr>
                    <w:t>4</w:t>
                  </w:r>
                </w:p>
              </w:tc>
              <w:tc>
                <w:tcPr>
                  <w:tcW w:w="5284" w:type="dxa"/>
                </w:tcPr>
                <w:p w14:paraId="3B847785" w14:textId="67A37934" w:rsidR="00286DA9" w:rsidRPr="00E0758C" w:rsidRDefault="00286DA9" w:rsidP="00E0758C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E0758C" w:rsidRPr="00E0758C" w14:paraId="252649E7" w14:textId="77777777" w:rsidTr="00072B46">
              <w:trPr>
                <w:trHeight w:hRule="exact" w:val="916"/>
              </w:trPr>
              <w:tc>
                <w:tcPr>
                  <w:tcW w:w="2654" w:type="dxa"/>
                  <w:vAlign w:val="center"/>
                </w:tcPr>
                <w:p w14:paraId="2BB37DB6" w14:textId="04ACAF23" w:rsidR="00E0758C" w:rsidRPr="00E0758C" w:rsidRDefault="001B3E6B" w:rsidP="001E7D7B">
                  <w:pPr>
                    <w:widowControl w:val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2 086</w:t>
                  </w:r>
                </w:p>
              </w:tc>
              <w:tc>
                <w:tcPr>
                  <w:tcW w:w="5284" w:type="dxa"/>
                </w:tcPr>
                <w:p w14:paraId="1FEA8690" w14:textId="612414BA" w:rsidR="00E0758C" w:rsidRPr="00E0758C" w:rsidRDefault="00E0758C" w:rsidP="00072B46">
                  <w:pPr>
                    <w:rPr>
                      <w:sz w:val="26"/>
                      <w:szCs w:val="26"/>
                    </w:rPr>
                  </w:pPr>
                </w:p>
                <w:p w14:paraId="0338F4D1" w14:textId="14E37127" w:rsidR="00E0758C" w:rsidRPr="00E0758C" w:rsidRDefault="00E0758C" w:rsidP="00072B46">
                  <w:pPr>
                    <w:rPr>
                      <w:sz w:val="26"/>
                      <w:szCs w:val="26"/>
                    </w:rPr>
                  </w:pPr>
                </w:p>
                <w:p w14:paraId="3B14B9BD" w14:textId="15AE5EBA" w:rsidR="00E0758C" w:rsidRPr="00E0758C" w:rsidRDefault="00E0758C" w:rsidP="00072B46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A53AC6" w:rsidRPr="00E0758C" w14:paraId="28D413D0" w14:textId="77777777" w:rsidTr="00072B46">
              <w:trPr>
                <w:trHeight w:hRule="exact" w:val="916"/>
              </w:trPr>
              <w:tc>
                <w:tcPr>
                  <w:tcW w:w="2654" w:type="dxa"/>
                  <w:vAlign w:val="center"/>
                </w:tcPr>
                <w:p w14:paraId="40A857C2" w14:textId="77777777" w:rsidR="00A53AC6" w:rsidRDefault="00A53AC6" w:rsidP="001E7D7B">
                  <w:pPr>
                    <w:widowControl w:val="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5284" w:type="dxa"/>
                </w:tcPr>
                <w:p w14:paraId="153B8E70" w14:textId="1F82CF4E" w:rsidR="00A53AC6" w:rsidRPr="00E0758C" w:rsidRDefault="00161992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996672" behindDoc="0" locked="0" layoutInCell="1" allowOverlap="1" wp14:anchorId="58A288E0" wp14:editId="0C884A2E">
                        <wp:simplePos x="0" y="0"/>
                        <wp:positionH relativeFrom="column">
                          <wp:posOffset>1538267</wp:posOffset>
                        </wp:positionH>
                        <wp:positionV relativeFrom="paragraph">
                          <wp:posOffset>127635</wp:posOffset>
                        </wp:positionV>
                        <wp:extent cx="395605" cy="36830"/>
                        <wp:effectExtent l="0" t="0" r="0" b="1270"/>
                        <wp:wrapNone/>
                        <wp:docPr id="715957573" name="Grafik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5957573" name="Grafik 715957573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5605" cy="36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2375552" behindDoc="0" locked="0" layoutInCell="1" allowOverlap="1" wp14:anchorId="263A6A96" wp14:editId="7857B228">
                        <wp:simplePos x="0" y="0"/>
                        <wp:positionH relativeFrom="column">
                          <wp:posOffset>1096321</wp:posOffset>
                        </wp:positionH>
                        <wp:positionV relativeFrom="paragraph">
                          <wp:posOffset>111125</wp:posOffset>
                        </wp:positionV>
                        <wp:extent cx="373380" cy="382270"/>
                        <wp:effectExtent l="0" t="0" r="0" b="0"/>
                        <wp:wrapNone/>
                        <wp:docPr id="1100861767" name="Grafik 11008617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8" name="Grafik 1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380" cy="382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86DA9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713024" behindDoc="0" locked="0" layoutInCell="1" allowOverlap="1" wp14:anchorId="3C5C7F9B" wp14:editId="0FB1FDB4">
                        <wp:simplePos x="0" y="0"/>
                        <wp:positionH relativeFrom="column">
                          <wp:posOffset>637492</wp:posOffset>
                        </wp:positionH>
                        <wp:positionV relativeFrom="paragraph">
                          <wp:posOffset>102870</wp:posOffset>
                        </wp:positionV>
                        <wp:extent cx="373380" cy="382270"/>
                        <wp:effectExtent l="0" t="0" r="0" b="0"/>
                        <wp:wrapNone/>
                        <wp:docPr id="1608697821" name="Grafik 16086978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8" name="Grafik 1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380" cy="382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C101DD">
                    <w:rPr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535870" behindDoc="0" locked="0" layoutInCell="1" allowOverlap="1" wp14:anchorId="6E57B7FA" wp14:editId="763F5A54">
                        <wp:simplePos x="0" y="0"/>
                        <wp:positionH relativeFrom="column">
                          <wp:posOffset>14695</wp:posOffset>
                        </wp:positionH>
                        <wp:positionV relativeFrom="paragraph">
                          <wp:posOffset>27305</wp:posOffset>
                        </wp:positionV>
                        <wp:extent cx="486410" cy="495300"/>
                        <wp:effectExtent l="0" t="0" r="8890" b="0"/>
                        <wp:wrapNone/>
                        <wp:docPr id="2127951484" name="Grafik 21279514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" name="Grafik 1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410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5A1D58CC" w14:textId="77777777" w:rsidR="00E0758C" w:rsidRPr="00E0758C" w:rsidRDefault="00E0758C" w:rsidP="00E0758C">
            <w:pPr>
              <w:spacing w:line="240" w:lineRule="auto"/>
            </w:pPr>
          </w:p>
        </w:tc>
        <w:tc>
          <w:tcPr>
            <w:tcW w:w="424" w:type="dxa"/>
            <w:vAlign w:val="bottom"/>
          </w:tcPr>
          <w:p w14:paraId="32E4618D" w14:textId="20D56FA0" w:rsidR="00E0758C" w:rsidRPr="00E0758C" w:rsidRDefault="00E0758C" w:rsidP="00E0758C">
            <w:pPr>
              <w:spacing w:line="240" w:lineRule="auto"/>
              <w:jc w:val="right"/>
            </w:pPr>
          </w:p>
        </w:tc>
      </w:tr>
      <w:tr w:rsidR="003006A2" w:rsidRPr="00E0758C" w14:paraId="1E7800EF" w14:textId="77777777" w:rsidTr="00644F56">
        <w:tc>
          <w:tcPr>
            <w:tcW w:w="624" w:type="dxa"/>
            <w:gridSpan w:val="2"/>
          </w:tcPr>
          <w:p w14:paraId="40E2E564" w14:textId="104B6371" w:rsidR="003006A2" w:rsidRPr="00AC7674" w:rsidRDefault="003006A2" w:rsidP="00AC7674">
            <w:pPr>
              <w:pStyle w:val="berschrift2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2</w:t>
            </w:r>
          </w:p>
        </w:tc>
        <w:tc>
          <w:tcPr>
            <w:tcW w:w="8447" w:type="dxa"/>
            <w:gridSpan w:val="3"/>
          </w:tcPr>
          <w:p w14:paraId="7171312A" w14:textId="1AC310C3" w:rsidR="003006A2" w:rsidRPr="00AC7674" w:rsidRDefault="003006A2" w:rsidP="00072B46">
            <w:pPr>
              <w:pStyle w:val="berschrift2"/>
              <w:spacing w:after="0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Stellenwerte darstellen</w:t>
            </w:r>
          </w:p>
        </w:tc>
      </w:tr>
      <w:tr w:rsidR="00E0758C" w:rsidRPr="00E0758C" w14:paraId="7D977C61" w14:textId="77777777" w:rsidTr="00192D9F">
        <w:tc>
          <w:tcPr>
            <w:tcW w:w="610" w:type="dxa"/>
          </w:tcPr>
          <w:p w14:paraId="7CC8A138" w14:textId="24056B81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37DDDDBA" w14:textId="783745E7" w:rsidR="00E0758C" w:rsidRPr="00E0758C" w:rsidRDefault="00E0758C" w:rsidP="00E0758C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p w14:paraId="0DFBE760" w14:textId="784950D7" w:rsidR="00E0758C" w:rsidRPr="00E0758C" w:rsidRDefault="00133821" w:rsidP="005753ED">
            <w:pPr>
              <w:spacing w:after="80" w:line="240" w:lineRule="auto"/>
            </w:pPr>
            <w:r>
              <w:t xml:space="preserve">Welche Zahl ist hier gezeichnet? Schreibe </w:t>
            </w:r>
            <w:r w:rsidR="00D01EC3">
              <w:t xml:space="preserve">sie </w:t>
            </w:r>
            <w:r>
              <w:t>in die Stellentafel und als Zahl.</w:t>
            </w:r>
          </w:p>
          <w:tbl>
            <w:tblPr>
              <w:tblStyle w:val="MSKTabelle"/>
              <w:tblW w:w="7484" w:type="dxa"/>
              <w:tblLayout w:type="fixed"/>
              <w:tblLook w:val="04A0" w:firstRow="1" w:lastRow="0" w:firstColumn="1" w:lastColumn="0" w:noHBand="0" w:noVBand="1"/>
            </w:tblPr>
            <w:tblGrid>
              <w:gridCol w:w="4028"/>
              <w:gridCol w:w="1942"/>
              <w:gridCol w:w="1514"/>
            </w:tblGrid>
            <w:tr w:rsidR="00E0758C" w:rsidRPr="00E0758C" w14:paraId="2059870B" w14:textId="77777777" w:rsidTr="00192D9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hRule="exact" w:val="284"/>
              </w:trPr>
              <w:tc>
                <w:tcPr>
                  <w:tcW w:w="4140" w:type="dxa"/>
                </w:tcPr>
                <w:p w14:paraId="13E808FF" w14:textId="77777777" w:rsidR="00E0758C" w:rsidRPr="00E0758C" w:rsidRDefault="00E0758C" w:rsidP="00E0758C">
                  <w:r w:rsidRPr="00E0758C">
                    <w:t>Bild</w:t>
                  </w:r>
                </w:p>
              </w:tc>
              <w:tc>
                <w:tcPr>
                  <w:tcW w:w="1992" w:type="dxa"/>
                </w:tcPr>
                <w:p w14:paraId="47ADDE2D" w14:textId="77777777" w:rsidR="00E0758C" w:rsidRPr="00E0758C" w:rsidRDefault="00E0758C" w:rsidP="00E0758C">
                  <w:r w:rsidRPr="00E0758C">
                    <w:t>Stellentafel</w:t>
                  </w:r>
                </w:p>
              </w:tc>
              <w:tc>
                <w:tcPr>
                  <w:tcW w:w="1552" w:type="dxa"/>
                </w:tcPr>
                <w:p w14:paraId="74313F62" w14:textId="77777777" w:rsidR="00E0758C" w:rsidRPr="00E0758C" w:rsidRDefault="00E0758C" w:rsidP="00E0758C">
                  <w:r w:rsidRPr="00E0758C">
                    <w:t>Zahl</w:t>
                  </w:r>
                </w:p>
              </w:tc>
            </w:tr>
            <w:tr w:rsidR="00E0758C" w:rsidRPr="00E0758C" w14:paraId="27860000" w14:textId="77777777" w:rsidTr="00634C61">
              <w:trPr>
                <w:trHeight w:hRule="exact" w:val="964"/>
              </w:trPr>
              <w:tc>
                <w:tcPr>
                  <w:tcW w:w="4140" w:type="dxa"/>
                </w:tcPr>
                <w:p w14:paraId="259E6EF7" w14:textId="7CB3FB64" w:rsidR="00E0758C" w:rsidRPr="00E0758C" w:rsidRDefault="00AC5A1E" w:rsidP="00E0758C">
                  <w:r>
                    <w:rPr>
                      <w:noProof/>
                    </w:rPr>
                    <w:drawing>
                      <wp:anchor distT="0" distB="0" distL="114300" distR="114300" simplePos="0" relativeHeight="251930112" behindDoc="0" locked="0" layoutInCell="1" allowOverlap="1" wp14:anchorId="1FC01C79" wp14:editId="7CC0FE91">
                        <wp:simplePos x="0" y="0"/>
                        <wp:positionH relativeFrom="column">
                          <wp:posOffset>1903095</wp:posOffset>
                        </wp:positionH>
                        <wp:positionV relativeFrom="paragraph">
                          <wp:posOffset>398145</wp:posOffset>
                        </wp:positionV>
                        <wp:extent cx="47577" cy="55437"/>
                        <wp:effectExtent l="0" t="0" r="3810" b="0"/>
                        <wp:wrapNone/>
                        <wp:docPr id="22599866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7577" cy="55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928064" behindDoc="0" locked="0" layoutInCell="1" allowOverlap="1" wp14:anchorId="2EDD8319" wp14:editId="4411DFBC">
                        <wp:simplePos x="0" y="0"/>
                        <wp:positionH relativeFrom="column">
                          <wp:posOffset>1843405</wp:posOffset>
                        </wp:positionH>
                        <wp:positionV relativeFrom="paragraph">
                          <wp:posOffset>397510</wp:posOffset>
                        </wp:positionV>
                        <wp:extent cx="46990" cy="55245"/>
                        <wp:effectExtent l="0" t="0" r="3810" b="0"/>
                        <wp:wrapNone/>
                        <wp:docPr id="1832698048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926016" behindDoc="0" locked="0" layoutInCell="1" allowOverlap="1" wp14:anchorId="2EAF086E" wp14:editId="1FEC374A">
                        <wp:simplePos x="0" y="0"/>
                        <wp:positionH relativeFrom="column">
                          <wp:posOffset>1784985</wp:posOffset>
                        </wp:positionH>
                        <wp:positionV relativeFrom="paragraph">
                          <wp:posOffset>398145</wp:posOffset>
                        </wp:positionV>
                        <wp:extent cx="46990" cy="55245"/>
                        <wp:effectExtent l="0" t="0" r="3810" b="0"/>
                        <wp:wrapNone/>
                        <wp:docPr id="94223122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921920" behindDoc="0" locked="0" layoutInCell="1" allowOverlap="1" wp14:anchorId="6555458C" wp14:editId="6728B673">
                        <wp:simplePos x="0" y="0"/>
                        <wp:positionH relativeFrom="column">
                          <wp:posOffset>1724025</wp:posOffset>
                        </wp:positionH>
                        <wp:positionV relativeFrom="paragraph">
                          <wp:posOffset>397510</wp:posOffset>
                        </wp:positionV>
                        <wp:extent cx="46990" cy="55245"/>
                        <wp:effectExtent l="0" t="0" r="3810" b="0"/>
                        <wp:wrapNone/>
                        <wp:docPr id="127632648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E7D7B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10624" behindDoc="0" locked="0" layoutInCell="1" allowOverlap="1" wp14:anchorId="467FB2F7" wp14:editId="01ABD401">
                            <wp:simplePos x="0" y="0"/>
                            <wp:positionH relativeFrom="margin">
                              <wp:align>left</wp:align>
                            </wp:positionH>
                            <wp:positionV relativeFrom="paragraph">
                              <wp:posOffset>45649</wp:posOffset>
                            </wp:positionV>
                            <wp:extent cx="2077508" cy="419100"/>
                            <wp:effectExtent l="0" t="0" r="5715" b="0"/>
                            <wp:wrapNone/>
                            <wp:docPr id="34" name="Gruppieren 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077508" cy="419100"/>
                                      <a:chOff x="0" y="0"/>
                                      <a:chExt cx="2077508" cy="4191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0" name="Grafik 14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8305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2" name="Grafik 14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53155" y="0"/>
                                        <a:ext cx="408305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1" name="Grafik 14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109133" y="0"/>
                                        <a:ext cx="408305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28" name="Gruppieren 28"/>
                                    <wpg:cNvGrpSpPr/>
                                    <wpg:grpSpPr>
                                      <a:xfrm>
                                        <a:off x="1666913" y="19756"/>
                                        <a:ext cx="410595" cy="388812"/>
                                        <a:chOff x="-1020" y="0"/>
                                        <a:chExt cx="410595" cy="388812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35" name="Grafik 13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09575" cy="2940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38" name="Grafik 13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87" t="1" r="78765" b="-1"/>
                                        <a:stretch/>
                                      </pic:blipFill>
                                      <pic:spPr>
                                        <a:xfrm>
                                          <a:off x="-1020" y="333375"/>
                                          <a:ext cx="47587" cy="554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0B381EB" id="Gruppieren 34" o:spid="_x0000_s1026" style="position:absolute;margin-left:0;margin-top:3.6pt;width:163.6pt;height:33pt;z-index:251610624;mso-position-horizontal:left;mso-position-horizontal-relative:margin;mso-height-relative:margin" coordsize="20775,41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&#13;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Grafik 140" o:spid="_x0000_s1027" type="#_x0000_t75" style="position:absolute;width:408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">
                              <v:imagedata r:id="rId22" o:title=""/>
                            </v:shape>
                            <v:shape id="Grafik 142" o:spid="_x0000_s1028" type="#_x0000_t75" style="position:absolute;left:5531;width:408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">
                              <v:imagedata r:id="rId22" o:title=""/>
                            </v:shape>
                            <v:shape id="Grafik 141" o:spid="_x0000_s1029" type="#_x0000_t75" style="position:absolute;left:11091;width:408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">
                              <v:imagedata r:id="rId22" o:title=""/>
                            </v:shape>
                            <v:group id="Gruppieren 28" o:spid="_x0000_s1030" style="position:absolute;left:16669;top:197;width:4106;height:3888" coordorigin="-1020" coordsize="410595,3888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8uyQAAAOA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">
                              <v:shape id="Grafik 135" o:spid="_x0000_s1031" type="#_x0000_t75" style="position:absolute;width:409575;height:2940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">
                                <v:imagedata r:id="rId23" o:title=""/>
                              </v:shape>
                              <v:shape id="Grafik 138" o:spid="_x0000_s1032" type="#_x0000_t75" style="position:absolute;left:-1020;top:333375;width:47587;height:554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">
                                <v:imagedata r:id="rId24" o:title="" croptop="1f" cropbottom="-1f" cropleft="-57f" cropright="51619f"/>
                              </v:shape>
                            </v:group>
                            <w10:wrap anchorx="margin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992" w:type="dxa"/>
                </w:tcPr>
                <w:p w14:paraId="4A13B586" w14:textId="77777777" w:rsidR="00E0758C" w:rsidRPr="00E0758C" w:rsidRDefault="00E0758C" w:rsidP="00E0758C"/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E0758C" w:rsidRPr="00634C61" w14:paraId="78233DAF" w14:textId="77777777" w:rsidTr="00072B46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</w:tcPr>
                      <w:p w14:paraId="7127AD91" w14:textId="77777777" w:rsidR="00E0758C" w:rsidRPr="00634C61" w:rsidRDefault="00E0758C" w:rsidP="00E0758C">
                        <w:r w:rsidRPr="00634C61"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</w:tcPr>
                      <w:p w14:paraId="1A3A965A" w14:textId="77777777" w:rsidR="00E0758C" w:rsidRPr="00634C61" w:rsidRDefault="00E0758C" w:rsidP="00E0758C">
                        <w:r w:rsidRPr="00634C61"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</w:tcPr>
                      <w:p w14:paraId="54A6CC24" w14:textId="77777777" w:rsidR="00E0758C" w:rsidRPr="00634C61" w:rsidRDefault="00E0758C" w:rsidP="00E0758C">
                        <w:r w:rsidRPr="00634C61"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</w:tcPr>
                      <w:p w14:paraId="1DF26BEE" w14:textId="77777777" w:rsidR="00E0758C" w:rsidRPr="00634C61" w:rsidRDefault="00E0758C" w:rsidP="00E0758C">
                        <w:r w:rsidRPr="00634C61">
                          <w:t>E</w:t>
                        </w:r>
                      </w:p>
                    </w:tc>
                  </w:tr>
                  <w:tr w:rsidR="00E0758C" w:rsidRPr="00E0758C" w14:paraId="1420A626" w14:textId="77777777" w:rsidTr="00634C61">
                    <w:tc>
                      <w:tcPr>
                        <w:tcW w:w="367" w:type="dxa"/>
                      </w:tcPr>
                      <w:p w14:paraId="7B025390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234CB838" w14:textId="77777777" w:rsidR="00E0758C" w:rsidRPr="003F385D" w:rsidRDefault="00E0758C" w:rsidP="00E0758C">
                        <w:pPr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</w:pPr>
                        <w:r w:rsidRPr="003F385D"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51440E64" w14:textId="77777777" w:rsidR="00E0758C" w:rsidRPr="003F385D" w:rsidRDefault="00E0758C" w:rsidP="00E0758C">
                        <w:pPr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</w:pPr>
                        <w:r w:rsidRPr="003F385D"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3AE8E832" w14:textId="77777777" w:rsidR="00E0758C" w:rsidRPr="003F385D" w:rsidRDefault="00E0758C" w:rsidP="00E0758C">
                        <w:pPr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</w:pPr>
                        <w:r w:rsidRPr="003F385D">
                          <w:rPr>
                            <w:rFonts w:ascii="Comic Sans MS" w:hAnsi="Comic Sans MS"/>
                            <w:noProof/>
                            <w:color w:val="327A86" w:themeColor="text2"/>
                            <w:sz w:val="24"/>
                            <w:szCs w:val="20"/>
                          </w:rPr>
                          <w:t>5</w:t>
                        </w:r>
                      </w:p>
                    </w:tc>
                  </w:tr>
                </w:tbl>
                <w:p w14:paraId="4392CD6E" w14:textId="77777777" w:rsidR="00E0758C" w:rsidRPr="00E0758C" w:rsidRDefault="00E0758C" w:rsidP="00E0758C"/>
              </w:tc>
              <w:tc>
                <w:tcPr>
                  <w:tcW w:w="1552" w:type="dxa"/>
                </w:tcPr>
                <w:p w14:paraId="3315D43F" w14:textId="77777777" w:rsidR="00E0758C" w:rsidRPr="00E0758C" w:rsidRDefault="00E0758C" w:rsidP="00E0758C"/>
                <w:p w14:paraId="677C52EB" w14:textId="77777777" w:rsidR="00E0758C" w:rsidRPr="00E0758C" w:rsidRDefault="00E0758C" w:rsidP="00E0758C">
                  <w:pPr>
                    <w:jc w:val="center"/>
                    <w:rPr>
                      <w:rFonts w:ascii="Comic Sans MS" w:hAnsi="Comic Sans MS"/>
                      <w:noProof/>
                      <w:color w:val="327A86" w:themeColor="text2"/>
                      <w:sz w:val="20"/>
                      <w:szCs w:val="20"/>
                    </w:rPr>
                  </w:pPr>
                  <w:r w:rsidRPr="00E0758C">
                    <w:rPr>
                      <w:rFonts w:ascii="Comic Sans MS" w:hAnsi="Comic Sans MS"/>
                      <w:noProof/>
                      <w:color w:val="327A86" w:themeColor="text2"/>
                      <w:sz w:val="20"/>
                      <w:szCs w:val="20"/>
                    </w:rPr>
                    <w:t>375</w:t>
                  </w:r>
                </w:p>
              </w:tc>
            </w:tr>
            <w:tr w:rsidR="00E0758C" w:rsidRPr="00E0758C" w14:paraId="2BABB6FC" w14:textId="77777777" w:rsidTr="00634C61">
              <w:trPr>
                <w:trHeight w:hRule="exact" w:val="964"/>
              </w:trPr>
              <w:tc>
                <w:tcPr>
                  <w:tcW w:w="4140" w:type="dxa"/>
                </w:tcPr>
                <w:p w14:paraId="080C11F7" w14:textId="619D2CD8" w:rsidR="00E0758C" w:rsidRPr="00E0758C" w:rsidRDefault="001E7D7B" w:rsidP="001E7D7B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06880" behindDoc="0" locked="0" layoutInCell="1" allowOverlap="1" wp14:anchorId="333EE34D" wp14:editId="67FAE585">
                        <wp:simplePos x="0" y="0"/>
                        <wp:positionH relativeFrom="column">
                          <wp:posOffset>-1270</wp:posOffset>
                        </wp:positionH>
                        <wp:positionV relativeFrom="paragraph">
                          <wp:posOffset>62089</wp:posOffset>
                        </wp:positionV>
                        <wp:extent cx="882650" cy="427124"/>
                        <wp:effectExtent l="0" t="0" r="0" b="0"/>
                        <wp:wrapNone/>
                        <wp:docPr id="11" name="Grafi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2650" cy="42712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992" w:type="dxa"/>
                </w:tcPr>
                <w:p w14:paraId="5219E10F" w14:textId="77777777" w:rsidR="00E0758C" w:rsidRPr="00E0758C" w:rsidRDefault="00E0758C" w:rsidP="00E0758C"/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E0758C" w:rsidRPr="00E0758C" w14:paraId="132A2C01" w14:textId="77777777" w:rsidTr="00072B46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</w:tcPr>
                      <w:p w14:paraId="45DBDC5B" w14:textId="77777777" w:rsidR="00E0758C" w:rsidRPr="00634C61" w:rsidRDefault="00E0758C" w:rsidP="00E0758C">
                        <w:r w:rsidRPr="00634C61"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</w:tcPr>
                      <w:p w14:paraId="1EA17C15" w14:textId="77777777" w:rsidR="00E0758C" w:rsidRPr="00634C61" w:rsidRDefault="00E0758C" w:rsidP="00E0758C">
                        <w:r w:rsidRPr="00634C61"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</w:tcPr>
                      <w:p w14:paraId="3421F01F" w14:textId="77777777" w:rsidR="00E0758C" w:rsidRPr="00634C61" w:rsidRDefault="00E0758C" w:rsidP="00E0758C">
                        <w:r w:rsidRPr="00634C61"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</w:tcPr>
                      <w:p w14:paraId="15059B79" w14:textId="77777777" w:rsidR="00E0758C" w:rsidRPr="00634C61" w:rsidRDefault="00E0758C" w:rsidP="00E0758C">
                        <w:r w:rsidRPr="00634C61">
                          <w:t>E</w:t>
                        </w:r>
                      </w:p>
                    </w:tc>
                  </w:tr>
                  <w:tr w:rsidR="00E0758C" w:rsidRPr="00E0758C" w14:paraId="10EB9952" w14:textId="77777777" w:rsidTr="00634C61">
                    <w:tc>
                      <w:tcPr>
                        <w:tcW w:w="367" w:type="dxa"/>
                      </w:tcPr>
                      <w:p w14:paraId="53E6DAEF" w14:textId="77777777" w:rsidR="00E0758C" w:rsidRPr="00E0758C" w:rsidRDefault="00E0758C" w:rsidP="00E0758C">
                        <w:pPr>
                          <w:rPr>
                            <w:color w:val="3366FF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5A69E1FB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2B0F4E40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0539AE97" w14:textId="77777777" w:rsidR="00E0758C" w:rsidRPr="00E0758C" w:rsidRDefault="00E0758C" w:rsidP="00E0758C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</w:tr>
                </w:tbl>
                <w:p w14:paraId="396596B0" w14:textId="77777777" w:rsidR="00E0758C" w:rsidRPr="00E0758C" w:rsidRDefault="00E0758C" w:rsidP="00E0758C"/>
              </w:tc>
              <w:tc>
                <w:tcPr>
                  <w:tcW w:w="1552" w:type="dxa"/>
                </w:tcPr>
                <w:p w14:paraId="5010B2E4" w14:textId="77777777" w:rsidR="00E0758C" w:rsidRPr="00E0758C" w:rsidRDefault="00E0758C" w:rsidP="00E0758C">
                  <w:pPr>
                    <w:jc w:val="center"/>
                    <w:rPr>
                      <w:rFonts w:ascii="Comic Sans MS" w:hAnsi="Comic Sans MS"/>
                      <w:color w:val="0000FF"/>
                      <w:sz w:val="26"/>
                      <w:szCs w:val="26"/>
                    </w:rPr>
                  </w:pPr>
                </w:p>
              </w:tc>
            </w:tr>
            <w:tr w:rsidR="00E0758C" w:rsidRPr="00E0758C" w14:paraId="34FBE2C6" w14:textId="77777777" w:rsidTr="00634C61">
              <w:trPr>
                <w:trHeight w:hRule="exact" w:val="964"/>
              </w:trPr>
              <w:tc>
                <w:tcPr>
                  <w:tcW w:w="4140" w:type="dxa"/>
                </w:tcPr>
                <w:p w14:paraId="6D04A264" w14:textId="2E3F77A1" w:rsidR="00D461FB" w:rsidRDefault="00C101DD" w:rsidP="004D52BC">
                  <w:pPr>
                    <w:rPr>
                      <w:noProof/>
                      <w:sz w:val="13"/>
                      <w:szCs w:val="13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33504" behindDoc="0" locked="0" layoutInCell="1" allowOverlap="1" wp14:anchorId="79412BEF" wp14:editId="2C1A76E9">
                        <wp:simplePos x="0" y="0"/>
                        <wp:positionH relativeFrom="column">
                          <wp:posOffset>-39370</wp:posOffset>
                        </wp:positionH>
                        <wp:positionV relativeFrom="paragraph">
                          <wp:posOffset>177165</wp:posOffset>
                        </wp:positionV>
                        <wp:extent cx="408305" cy="75565"/>
                        <wp:effectExtent l="0" t="0" r="0" b="635"/>
                        <wp:wrapNone/>
                        <wp:docPr id="963329241" name="Grafik 9633292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" name="Grafik 1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305" cy="75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D52BC">
                    <w:rPr>
                      <w:noProof/>
                    </w:rPr>
                    <w:drawing>
                      <wp:anchor distT="0" distB="0" distL="114300" distR="114300" simplePos="0" relativeHeight="251738624" behindDoc="0" locked="0" layoutInCell="1" allowOverlap="1" wp14:anchorId="56CBA618" wp14:editId="43E11E77">
                        <wp:simplePos x="0" y="0"/>
                        <wp:positionH relativeFrom="column">
                          <wp:posOffset>-38735</wp:posOffset>
                        </wp:positionH>
                        <wp:positionV relativeFrom="paragraph">
                          <wp:posOffset>102870</wp:posOffset>
                        </wp:positionV>
                        <wp:extent cx="408305" cy="75565"/>
                        <wp:effectExtent l="0" t="0" r="0" b="635"/>
                        <wp:wrapNone/>
                        <wp:docPr id="1129684411" name="Grafik 11296844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" name="Grafik 1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305" cy="75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D52BC">
                    <w:rPr>
                      <w:noProof/>
                    </w:rPr>
                    <w:drawing>
                      <wp:anchor distT="0" distB="0" distL="114300" distR="114300" simplePos="0" relativeHeight="251613696" behindDoc="0" locked="0" layoutInCell="1" allowOverlap="1" wp14:anchorId="192389F2" wp14:editId="37F0D97E">
                        <wp:simplePos x="0" y="0"/>
                        <wp:positionH relativeFrom="column">
                          <wp:posOffset>998220</wp:posOffset>
                        </wp:positionH>
                        <wp:positionV relativeFrom="paragraph">
                          <wp:posOffset>69963</wp:posOffset>
                        </wp:positionV>
                        <wp:extent cx="484505" cy="492647"/>
                        <wp:effectExtent l="0" t="0" r="0" b="3175"/>
                        <wp:wrapNone/>
                        <wp:docPr id="154" name="Grafi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4" name="Grafik 1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4505" cy="4926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D52BC">
                    <w:rPr>
                      <w:noProof/>
                    </w:rPr>
                    <w:drawing>
                      <wp:anchor distT="0" distB="0" distL="114300" distR="114300" simplePos="0" relativeHeight="251614720" behindDoc="0" locked="0" layoutInCell="1" allowOverlap="1" wp14:anchorId="6970D090" wp14:editId="2DD49A48">
                        <wp:simplePos x="0" y="0"/>
                        <wp:positionH relativeFrom="column">
                          <wp:posOffset>1595120</wp:posOffset>
                        </wp:positionH>
                        <wp:positionV relativeFrom="paragraph">
                          <wp:posOffset>69963</wp:posOffset>
                        </wp:positionV>
                        <wp:extent cx="484505" cy="492647"/>
                        <wp:effectExtent l="0" t="0" r="0" b="3175"/>
                        <wp:wrapNone/>
                        <wp:docPr id="148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8" name="Grafik 1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4505" cy="4926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D52BC">
                    <w:rPr>
                      <w:noProof/>
                    </w:rPr>
                    <w:drawing>
                      <wp:anchor distT="0" distB="0" distL="114300" distR="114300" simplePos="0" relativeHeight="251736576" behindDoc="0" locked="0" layoutInCell="1" allowOverlap="1" wp14:anchorId="6B46C14F" wp14:editId="0E509141">
                        <wp:simplePos x="0" y="0"/>
                        <wp:positionH relativeFrom="column">
                          <wp:posOffset>473710</wp:posOffset>
                        </wp:positionH>
                        <wp:positionV relativeFrom="paragraph">
                          <wp:posOffset>114300</wp:posOffset>
                        </wp:positionV>
                        <wp:extent cx="408305" cy="419100"/>
                        <wp:effectExtent l="0" t="0" r="0" b="0"/>
                        <wp:wrapNone/>
                        <wp:docPr id="2020063946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20063946" name="Grafik 20200639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305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72EC417E" w14:textId="20240C2B" w:rsidR="00C25A75" w:rsidRPr="004D52BC" w:rsidRDefault="001912F0" w:rsidP="001E7D7B">
                  <w:pPr>
                    <w:rPr>
                      <w:noProof/>
                      <w:sz w:val="13"/>
                      <w:szCs w:val="13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369408" behindDoc="0" locked="0" layoutInCell="1" allowOverlap="1" wp14:anchorId="690A082E" wp14:editId="70404628">
                        <wp:simplePos x="0" y="0"/>
                        <wp:positionH relativeFrom="column">
                          <wp:posOffset>2037715</wp:posOffset>
                        </wp:positionH>
                        <wp:positionV relativeFrom="paragraph">
                          <wp:posOffset>6759575</wp:posOffset>
                        </wp:positionV>
                        <wp:extent cx="408305" cy="419100"/>
                        <wp:effectExtent l="0" t="0" r="0" b="0"/>
                        <wp:wrapNone/>
                        <wp:docPr id="1636894406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20063946" name="Grafik 20200639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305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t xml:space="preserve"> </w:t>
                  </w:r>
                  <w:r w:rsidR="00AC5A1E">
                    <w:rPr>
                      <w:noProof/>
                    </w:rPr>
                    <w:drawing>
                      <wp:anchor distT="0" distB="0" distL="114300" distR="114300" simplePos="0" relativeHeight="251936256" behindDoc="0" locked="0" layoutInCell="1" allowOverlap="1" wp14:anchorId="376A6954" wp14:editId="6FE97490">
                        <wp:simplePos x="0" y="0"/>
                        <wp:positionH relativeFrom="column">
                          <wp:posOffset>82550</wp:posOffset>
                        </wp:positionH>
                        <wp:positionV relativeFrom="paragraph">
                          <wp:posOffset>93980</wp:posOffset>
                        </wp:positionV>
                        <wp:extent cx="46990" cy="55245"/>
                        <wp:effectExtent l="0" t="0" r="5080" b="0"/>
                        <wp:wrapNone/>
                        <wp:docPr id="1149621620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C5A1E">
                    <w:rPr>
                      <w:noProof/>
                    </w:rPr>
                    <w:drawing>
                      <wp:anchor distT="0" distB="0" distL="114300" distR="114300" simplePos="0" relativeHeight="251934208" behindDoc="0" locked="0" layoutInCell="1" allowOverlap="1" wp14:anchorId="38F2EE88" wp14:editId="10783DD9">
                        <wp:simplePos x="0" y="0"/>
                        <wp:positionH relativeFrom="column">
                          <wp:posOffset>24130</wp:posOffset>
                        </wp:positionH>
                        <wp:positionV relativeFrom="paragraph">
                          <wp:posOffset>93359</wp:posOffset>
                        </wp:positionV>
                        <wp:extent cx="46990" cy="55245"/>
                        <wp:effectExtent l="0" t="0" r="3810" b="0"/>
                        <wp:wrapNone/>
                        <wp:docPr id="718014624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AC5A1E">
                    <w:rPr>
                      <w:noProof/>
                    </w:rPr>
                    <w:drawing>
                      <wp:anchor distT="0" distB="0" distL="114300" distR="114300" simplePos="0" relativeHeight="251932160" behindDoc="0" locked="0" layoutInCell="1" allowOverlap="1" wp14:anchorId="1F184ABB" wp14:editId="12F307A0">
                        <wp:simplePos x="0" y="0"/>
                        <wp:positionH relativeFrom="column">
                          <wp:posOffset>-36195</wp:posOffset>
                        </wp:positionH>
                        <wp:positionV relativeFrom="paragraph">
                          <wp:posOffset>93726</wp:posOffset>
                        </wp:positionV>
                        <wp:extent cx="46990" cy="55245"/>
                        <wp:effectExtent l="0" t="0" r="3810" b="0"/>
                        <wp:wrapNone/>
                        <wp:docPr id="55943023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3A050373" w14:textId="580FB375" w:rsidR="00E0758C" w:rsidRPr="00E0758C" w:rsidRDefault="00E0758C" w:rsidP="001E7D7B">
                  <w:pPr>
                    <w:rPr>
                      <w:noProof/>
                    </w:rPr>
                  </w:pPr>
                </w:p>
              </w:tc>
              <w:tc>
                <w:tcPr>
                  <w:tcW w:w="1992" w:type="dxa"/>
                </w:tcPr>
                <w:p w14:paraId="288576FF" w14:textId="44EE7E12" w:rsidR="00634C61" w:rsidRPr="00E0758C" w:rsidRDefault="00634C61" w:rsidP="00634C61"/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634C61" w:rsidRPr="00E0758C" w14:paraId="542A7B82" w14:textId="77777777" w:rsidTr="00072B46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</w:tcPr>
                      <w:p w14:paraId="2332E736" w14:textId="1BA9C705" w:rsidR="00634C61" w:rsidRPr="00634C61" w:rsidRDefault="00634C61" w:rsidP="00634C61">
                        <w:r w:rsidRPr="00634C61"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</w:tcPr>
                      <w:p w14:paraId="72DCBC89" w14:textId="36B0FABC" w:rsidR="00634C61" w:rsidRPr="00634C61" w:rsidRDefault="00634C61" w:rsidP="00634C61">
                        <w:r w:rsidRPr="00634C61"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</w:tcPr>
                      <w:p w14:paraId="1939BD45" w14:textId="77777777" w:rsidR="00634C61" w:rsidRPr="00634C61" w:rsidRDefault="00634C61" w:rsidP="00634C61">
                        <w:r w:rsidRPr="00634C61"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</w:tcPr>
                      <w:p w14:paraId="571ED050" w14:textId="77777777" w:rsidR="00634C61" w:rsidRPr="00634C61" w:rsidRDefault="00634C61" w:rsidP="00634C61">
                        <w:r w:rsidRPr="00634C61">
                          <w:t>E</w:t>
                        </w:r>
                      </w:p>
                    </w:tc>
                  </w:tr>
                  <w:tr w:rsidR="00634C61" w:rsidRPr="00E0758C" w14:paraId="4A0D9C00" w14:textId="77777777" w:rsidTr="007D0E0D">
                    <w:tc>
                      <w:tcPr>
                        <w:tcW w:w="367" w:type="dxa"/>
                      </w:tcPr>
                      <w:p w14:paraId="7CD0FA06" w14:textId="12535BFE" w:rsidR="00634C61" w:rsidRPr="00E0758C" w:rsidRDefault="00634C61" w:rsidP="00634C61">
                        <w:pPr>
                          <w:rPr>
                            <w:color w:val="3366FF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7814A32D" w14:textId="3B965BFA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4AC4DDDF" w14:textId="50893A82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7D809CD5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</w:tr>
                </w:tbl>
                <w:p w14:paraId="1E848F22" w14:textId="77777777" w:rsidR="00E0758C" w:rsidRPr="00E0758C" w:rsidRDefault="00E0758C" w:rsidP="00E0758C"/>
              </w:tc>
              <w:tc>
                <w:tcPr>
                  <w:tcW w:w="1552" w:type="dxa"/>
                </w:tcPr>
                <w:p w14:paraId="1F8E666B" w14:textId="54B5FBE6" w:rsidR="00E0758C" w:rsidRPr="00E0758C" w:rsidRDefault="00E0758C" w:rsidP="00E0758C">
                  <w:pPr>
                    <w:jc w:val="center"/>
                    <w:rPr>
                      <w:rFonts w:ascii="Comic Sans MS" w:hAnsi="Comic Sans MS"/>
                      <w:color w:val="0000FF"/>
                      <w:sz w:val="26"/>
                      <w:szCs w:val="26"/>
                    </w:rPr>
                  </w:pPr>
                </w:p>
              </w:tc>
            </w:tr>
            <w:tr w:rsidR="00E0758C" w:rsidRPr="00E0758C" w14:paraId="42DBDCFE" w14:textId="77777777" w:rsidTr="00634C61">
              <w:trPr>
                <w:trHeight w:hRule="exact" w:val="964"/>
              </w:trPr>
              <w:tc>
                <w:tcPr>
                  <w:tcW w:w="4140" w:type="dxa"/>
                </w:tcPr>
                <w:p w14:paraId="3BB6D971" w14:textId="5E23EAA1" w:rsidR="00E0758C" w:rsidRPr="001E7D7B" w:rsidRDefault="00152040" w:rsidP="00E0758C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46496" behindDoc="0" locked="0" layoutInCell="1" allowOverlap="1" wp14:anchorId="3C60E9A3" wp14:editId="512E7806">
                        <wp:simplePos x="0" y="0"/>
                        <wp:positionH relativeFrom="column">
                          <wp:posOffset>1029335</wp:posOffset>
                        </wp:positionH>
                        <wp:positionV relativeFrom="paragraph">
                          <wp:posOffset>281305</wp:posOffset>
                        </wp:positionV>
                        <wp:extent cx="46990" cy="55245"/>
                        <wp:effectExtent l="0" t="0" r="3810" b="0"/>
                        <wp:wrapNone/>
                        <wp:docPr id="45527857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949568" behindDoc="0" locked="0" layoutInCell="1" allowOverlap="1" wp14:anchorId="5B147869" wp14:editId="0FBA114F">
                        <wp:simplePos x="0" y="0"/>
                        <wp:positionH relativeFrom="column">
                          <wp:posOffset>890270</wp:posOffset>
                        </wp:positionH>
                        <wp:positionV relativeFrom="paragraph">
                          <wp:posOffset>278765</wp:posOffset>
                        </wp:positionV>
                        <wp:extent cx="46990" cy="55245"/>
                        <wp:effectExtent l="0" t="0" r="3810" b="0"/>
                        <wp:wrapNone/>
                        <wp:docPr id="183066322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943424" behindDoc="0" locked="0" layoutInCell="1" allowOverlap="1" wp14:anchorId="014C9381" wp14:editId="332228EB">
                        <wp:simplePos x="0" y="0"/>
                        <wp:positionH relativeFrom="column">
                          <wp:posOffset>708025</wp:posOffset>
                        </wp:positionH>
                        <wp:positionV relativeFrom="paragraph">
                          <wp:posOffset>278130</wp:posOffset>
                        </wp:positionV>
                        <wp:extent cx="46990" cy="55245"/>
                        <wp:effectExtent l="0" t="0" r="3810" b="0"/>
                        <wp:wrapNone/>
                        <wp:docPr id="1113389013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940352" behindDoc="0" locked="0" layoutInCell="1" allowOverlap="1" wp14:anchorId="4D482891" wp14:editId="5A8A94E0">
                        <wp:simplePos x="0" y="0"/>
                        <wp:positionH relativeFrom="column">
                          <wp:posOffset>586105</wp:posOffset>
                        </wp:positionH>
                        <wp:positionV relativeFrom="paragraph">
                          <wp:posOffset>277422</wp:posOffset>
                        </wp:positionV>
                        <wp:extent cx="47577" cy="55437"/>
                        <wp:effectExtent l="0" t="0" r="3810" b="0"/>
                        <wp:wrapNone/>
                        <wp:docPr id="1435980233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7577" cy="55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9776" behindDoc="0" locked="0" layoutInCell="1" allowOverlap="1" wp14:anchorId="129B390B" wp14:editId="54A88E32">
                            <wp:simplePos x="0" y="0"/>
                            <wp:positionH relativeFrom="margin">
                              <wp:posOffset>-1682</wp:posOffset>
                            </wp:positionH>
                            <wp:positionV relativeFrom="paragraph">
                              <wp:posOffset>46558</wp:posOffset>
                            </wp:positionV>
                            <wp:extent cx="1596967" cy="493395"/>
                            <wp:effectExtent l="0" t="0" r="3810" b="1905"/>
                            <wp:wrapNone/>
                            <wp:docPr id="35" name="Gruppieren 3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596967" cy="493395"/>
                                      <a:chOff x="0" y="0"/>
                                      <a:chExt cx="1597235" cy="49339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5" name="Grafik 15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3870" cy="4933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275" name="Grafik 2227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188930" y="44048"/>
                                        <a:ext cx="408305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group w14:anchorId="0F68BDDE" id="Gruppieren 35" o:spid="_x0000_s1026" style="position:absolute;margin-left:-.15pt;margin-top:3.65pt;width:125.75pt;height:38.85pt;z-index:251659776;mso-position-horizontal-relative:margin;mso-width-relative:margin" coordsize="15972,49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">
                            <v:shape id="Grafik 155" o:spid="_x0000_s1027" type="#_x0000_t75" style="position:absolute;width:4838;height:49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">
                              <v:imagedata r:id="rId29" o:title=""/>
                            </v:shape>
                            <v:shape id="Grafik 22275" o:spid="_x0000_s1028" type="#_x0000_t75" style="position:absolute;left:11889;top:440;width:408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">
                              <v:imagedata r:id="rId22" o:title=""/>
                            </v:shape>
                            <w10:wrap anchorx="margin"/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948544" behindDoc="0" locked="0" layoutInCell="1" allowOverlap="1" wp14:anchorId="38F9F114" wp14:editId="7EBF6607">
                        <wp:simplePos x="0" y="0"/>
                        <wp:positionH relativeFrom="column">
                          <wp:posOffset>956310</wp:posOffset>
                        </wp:positionH>
                        <wp:positionV relativeFrom="paragraph">
                          <wp:posOffset>280963</wp:posOffset>
                        </wp:positionV>
                        <wp:extent cx="46990" cy="55245"/>
                        <wp:effectExtent l="0" t="0" r="3810" b="0"/>
                        <wp:wrapNone/>
                        <wp:docPr id="1484318700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C5A1E">
                    <w:rPr>
                      <w:noProof/>
                    </w:rPr>
                    <w:drawing>
                      <wp:anchor distT="0" distB="0" distL="114300" distR="114300" simplePos="0" relativeHeight="251945472" behindDoc="0" locked="0" layoutInCell="1" allowOverlap="1" wp14:anchorId="45466E83" wp14:editId="40888A4D">
                        <wp:simplePos x="0" y="0"/>
                        <wp:positionH relativeFrom="column">
                          <wp:posOffset>774065</wp:posOffset>
                        </wp:positionH>
                        <wp:positionV relativeFrom="paragraph">
                          <wp:posOffset>278130</wp:posOffset>
                        </wp:positionV>
                        <wp:extent cx="46990" cy="55245"/>
                        <wp:effectExtent l="0" t="0" r="3810" b="0"/>
                        <wp:wrapNone/>
                        <wp:docPr id="1851329636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C5A1E">
                    <w:rPr>
                      <w:noProof/>
                    </w:rPr>
                    <w:drawing>
                      <wp:anchor distT="0" distB="0" distL="114300" distR="114300" simplePos="0" relativeHeight="251942400" behindDoc="0" locked="0" layoutInCell="1" allowOverlap="1" wp14:anchorId="25334411" wp14:editId="117E3E21">
                        <wp:simplePos x="0" y="0"/>
                        <wp:positionH relativeFrom="column">
                          <wp:posOffset>647065</wp:posOffset>
                        </wp:positionH>
                        <wp:positionV relativeFrom="paragraph">
                          <wp:posOffset>278130</wp:posOffset>
                        </wp:positionV>
                        <wp:extent cx="46990" cy="55245"/>
                        <wp:effectExtent l="0" t="0" r="3810" b="0"/>
                        <wp:wrapNone/>
                        <wp:docPr id="1794551369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90" cy="55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C5A1E">
                    <w:rPr>
                      <w:noProof/>
                    </w:rPr>
                    <w:drawing>
                      <wp:anchor distT="0" distB="0" distL="114300" distR="114300" simplePos="0" relativeHeight="251938304" behindDoc="0" locked="0" layoutInCell="1" allowOverlap="1" wp14:anchorId="772347AA" wp14:editId="6A29A422">
                        <wp:simplePos x="0" y="0"/>
                        <wp:positionH relativeFrom="column">
                          <wp:posOffset>522605</wp:posOffset>
                        </wp:positionH>
                        <wp:positionV relativeFrom="paragraph">
                          <wp:posOffset>278130</wp:posOffset>
                        </wp:positionV>
                        <wp:extent cx="47577" cy="55437"/>
                        <wp:effectExtent l="0" t="0" r="3810" b="0"/>
                        <wp:wrapNone/>
                        <wp:docPr id="412736249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" name="Grafik 1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7" t="1" r="78765" b="-1"/>
                                <a:stretch/>
                              </pic:blipFill>
                              <pic:spPr>
                                <a:xfrm>
                                  <a:off x="0" y="0"/>
                                  <a:ext cx="47577" cy="55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92" w:type="dxa"/>
                </w:tcPr>
                <w:p w14:paraId="07269953" w14:textId="77777777" w:rsidR="00634C61" w:rsidRPr="00E0758C" w:rsidRDefault="00634C61" w:rsidP="00634C61"/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634C61" w:rsidRPr="00E0758C" w14:paraId="4B96FE7C" w14:textId="77777777" w:rsidTr="00072B46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</w:tcPr>
                      <w:p w14:paraId="6ED4B926" w14:textId="77777777" w:rsidR="00634C61" w:rsidRPr="00634C61" w:rsidRDefault="00634C61" w:rsidP="00634C61">
                        <w:r w:rsidRPr="00634C61"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</w:tcPr>
                      <w:p w14:paraId="71CFE941" w14:textId="77777777" w:rsidR="00634C61" w:rsidRPr="00634C61" w:rsidRDefault="00634C61" w:rsidP="00634C61">
                        <w:r w:rsidRPr="00634C61"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</w:tcPr>
                      <w:p w14:paraId="50344598" w14:textId="77777777" w:rsidR="00634C61" w:rsidRPr="00634C61" w:rsidRDefault="00634C61" w:rsidP="00634C61">
                        <w:r w:rsidRPr="00634C61"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</w:tcPr>
                      <w:p w14:paraId="005EB01D" w14:textId="77777777" w:rsidR="00634C61" w:rsidRPr="00634C61" w:rsidRDefault="00634C61" w:rsidP="00634C61">
                        <w:r w:rsidRPr="00634C61">
                          <w:t>E</w:t>
                        </w:r>
                      </w:p>
                    </w:tc>
                  </w:tr>
                  <w:tr w:rsidR="00634C61" w:rsidRPr="00E0758C" w14:paraId="7139F246" w14:textId="77777777" w:rsidTr="007D0E0D">
                    <w:tc>
                      <w:tcPr>
                        <w:tcW w:w="367" w:type="dxa"/>
                      </w:tcPr>
                      <w:p w14:paraId="7AADAC7E" w14:textId="77777777" w:rsidR="00634C61" w:rsidRPr="00E0758C" w:rsidRDefault="00634C61" w:rsidP="00634C61">
                        <w:pPr>
                          <w:rPr>
                            <w:color w:val="3366FF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73BF5701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0E79BDAC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6F6E3025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</w:tr>
                </w:tbl>
                <w:p w14:paraId="4067A774" w14:textId="77777777" w:rsidR="00E0758C" w:rsidRPr="00E0758C" w:rsidRDefault="00E0758C" w:rsidP="00E0758C"/>
              </w:tc>
              <w:tc>
                <w:tcPr>
                  <w:tcW w:w="1552" w:type="dxa"/>
                </w:tcPr>
                <w:p w14:paraId="446A7373" w14:textId="77777777" w:rsidR="00E0758C" w:rsidRPr="00E0758C" w:rsidRDefault="00E0758C" w:rsidP="00E0758C">
                  <w:pPr>
                    <w:jc w:val="center"/>
                    <w:rPr>
                      <w:noProof/>
                      <w:color w:val="0000FF"/>
                    </w:rPr>
                  </w:pPr>
                </w:p>
              </w:tc>
            </w:tr>
          </w:tbl>
          <w:p w14:paraId="07B9CA6D" w14:textId="25FFAE7C" w:rsidR="00E0758C" w:rsidRPr="00E0758C" w:rsidRDefault="00E0758C" w:rsidP="00E0758C">
            <w:pPr>
              <w:spacing w:line="240" w:lineRule="auto"/>
            </w:pPr>
            <w:r w:rsidRPr="00E0758C">
              <w:t xml:space="preserve"> </w:t>
            </w:r>
          </w:p>
        </w:tc>
      </w:tr>
      <w:tr w:rsidR="00E0758C" w:rsidRPr="00E0758C" w14:paraId="4FD321CE" w14:textId="77777777" w:rsidTr="00192D9F">
        <w:tc>
          <w:tcPr>
            <w:tcW w:w="610" w:type="dxa"/>
          </w:tcPr>
          <w:p w14:paraId="378B8BB3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7F7B329B" w14:textId="77777777" w:rsidR="00E0758C" w:rsidRPr="00E0758C" w:rsidRDefault="00E0758C" w:rsidP="00E0758C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7612" w:type="dxa"/>
          </w:tcPr>
          <w:p w14:paraId="345169AF" w14:textId="47A24FE2" w:rsidR="00E0758C" w:rsidRPr="00E0758C" w:rsidRDefault="00E0758C" w:rsidP="00E0758C">
            <w:r w:rsidRPr="00E0758C">
              <w:t>Zu</w:t>
            </w:r>
            <w:r w:rsidR="00035105">
              <w:t>r</w:t>
            </w:r>
            <w:r w:rsidRPr="00E0758C">
              <w:t xml:space="preserve"> Zahl 2</w:t>
            </w:r>
            <w:r w:rsidR="000C255E">
              <w:t>1</w:t>
            </w:r>
            <w:r w:rsidRPr="00E0758C">
              <w:t xml:space="preserve">3 kommen </w:t>
            </w:r>
            <w:r w:rsidR="00AC5A1E">
              <w:t>3</w:t>
            </w:r>
            <w:r w:rsidRPr="00E0758C">
              <w:t xml:space="preserve"> Zehner dazu. Welche Zahl ist es jetzt? </w:t>
            </w:r>
            <w:r w:rsidR="005753ED">
              <w:br/>
            </w:r>
            <w:r w:rsidR="00E87D16">
              <w:t>Zeichne</w:t>
            </w:r>
            <w:r w:rsidR="00D01EC3">
              <w:t xml:space="preserve"> und schreibe in die Stellentafel und als Zahl.</w:t>
            </w:r>
          </w:p>
          <w:p w14:paraId="32501E57" w14:textId="58339FBD" w:rsidR="00E0758C" w:rsidRPr="00E0758C" w:rsidRDefault="00E0758C" w:rsidP="00E0758C"/>
          <w:tbl>
            <w:tblPr>
              <w:tblStyle w:val="MSKTabelle"/>
              <w:tblW w:w="7484" w:type="dxa"/>
              <w:tblLayout w:type="fixed"/>
              <w:tblLook w:val="04A0" w:firstRow="1" w:lastRow="0" w:firstColumn="1" w:lastColumn="0" w:noHBand="0" w:noVBand="1"/>
            </w:tblPr>
            <w:tblGrid>
              <w:gridCol w:w="4028"/>
              <w:gridCol w:w="1942"/>
              <w:gridCol w:w="1514"/>
            </w:tblGrid>
            <w:tr w:rsidR="00E0758C" w:rsidRPr="00E0758C" w14:paraId="2A203ED4" w14:textId="77777777" w:rsidTr="00192D9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4140" w:type="dxa"/>
                </w:tcPr>
                <w:p w14:paraId="46A8B92F" w14:textId="77777777" w:rsidR="00E0758C" w:rsidRPr="00E0758C" w:rsidRDefault="00E0758C" w:rsidP="00E0758C">
                  <w:pPr>
                    <w:widowControl w:val="0"/>
                  </w:pPr>
                  <w:r w:rsidRPr="00E0758C">
                    <w:t>Bild</w:t>
                  </w:r>
                </w:p>
              </w:tc>
              <w:tc>
                <w:tcPr>
                  <w:tcW w:w="1992" w:type="dxa"/>
                </w:tcPr>
                <w:p w14:paraId="51D52826" w14:textId="77777777" w:rsidR="00E0758C" w:rsidRPr="00E0758C" w:rsidRDefault="00E0758C" w:rsidP="00E0758C">
                  <w:pPr>
                    <w:widowControl w:val="0"/>
                  </w:pPr>
                  <w:r w:rsidRPr="00E0758C">
                    <w:t>Stellentafel</w:t>
                  </w:r>
                </w:p>
              </w:tc>
              <w:tc>
                <w:tcPr>
                  <w:tcW w:w="1552" w:type="dxa"/>
                </w:tcPr>
                <w:p w14:paraId="79721F1B" w14:textId="77777777" w:rsidR="00E0758C" w:rsidRPr="00E0758C" w:rsidRDefault="00E0758C" w:rsidP="00E0758C">
                  <w:pPr>
                    <w:widowControl w:val="0"/>
                  </w:pPr>
                  <w:r w:rsidRPr="00E0758C">
                    <w:t>Zahl</w:t>
                  </w:r>
                </w:p>
              </w:tc>
            </w:tr>
            <w:tr w:rsidR="00E0758C" w:rsidRPr="00E0758C" w14:paraId="07B58682" w14:textId="77777777" w:rsidTr="00634C61">
              <w:trPr>
                <w:trHeight w:val="964"/>
              </w:trPr>
              <w:tc>
                <w:tcPr>
                  <w:tcW w:w="4140" w:type="dxa"/>
                </w:tcPr>
                <w:p w14:paraId="321713C6" w14:textId="77777777" w:rsidR="00E0758C" w:rsidRPr="00E0758C" w:rsidRDefault="00E0758C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</w:p>
                <w:p w14:paraId="3A5E54B8" w14:textId="77777777" w:rsidR="00E0758C" w:rsidRPr="00E0758C" w:rsidRDefault="00E0758C" w:rsidP="00E0758C">
                  <w:pPr>
                    <w:widowControl w:val="0"/>
                    <w:rPr>
                      <w:sz w:val="26"/>
                      <w:szCs w:val="26"/>
                    </w:rPr>
                  </w:pPr>
                </w:p>
                <w:p w14:paraId="4FE4DCC0" w14:textId="77777777" w:rsidR="00E0758C" w:rsidRPr="00E0758C" w:rsidRDefault="00E0758C" w:rsidP="00E0758C">
                  <w:pPr>
                    <w:widowControl w:val="0"/>
                  </w:pPr>
                </w:p>
              </w:tc>
              <w:tc>
                <w:tcPr>
                  <w:tcW w:w="1992" w:type="dxa"/>
                </w:tcPr>
                <w:p w14:paraId="57106AEE" w14:textId="77777777" w:rsidR="00634C61" w:rsidRPr="00E0758C" w:rsidRDefault="00634C61" w:rsidP="00634C61"/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634C61" w:rsidRPr="00E0758C" w14:paraId="0DF7353D" w14:textId="77777777" w:rsidTr="00072B46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</w:tcPr>
                      <w:p w14:paraId="2BE2FDE9" w14:textId="77777777" w:rsidR="00634C61" w:rsidRPr="00634C61" w:rsidRDefault="00634C61" w:rsidP="00634C61">
                        <w:r w:rsidRPr="00634C61"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</w:tcPr>
                      <w:p w14:paraId="3E339821" w14:textId="77777777" w:rsidR="00634C61" w:rsidRPr="00634C61" w:rsidRDefault="00634C61" w:rsidP="00634C61">
                        <w:r w:rsidRPr="00634C61"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</w:tcPr>
                      <w:p w14:paraId="5C600493" w14:textId="77777777" w:rsidR="00634C61" w:rsidRPr="00634C61" w:rsidRDefault="00634C61" w:rsidP="00634C61">
                        <w:r w:rsidRPr="00634C61"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</w:tcPr>
                      <w:p w14:paraId="6A9C6C64" w14:textId="77777777" w:rsidR="00634C61" w:rsidRPr="00634C61" w:rsidRDefault="00634C61" w:rsidP="00634C61">
                        <w:r w:rsidRPr="00634C61">
                          <w:t>E</w:t>
                        </w:r>
                      </w:p>
                    </w:tc>
                  </w:tr>
                  <w:tr w:rsidR="00634C61" w:rsidRPr="00E0758C" w14:paraId="5B9BAB07" w14:textId="77777777" w:rsidTr="007D0E0D">
                    <w:tc>
                      <w:tcPr>
                        <w:tcW w:w="367" w:type="dxa"/>
                      </w:tcPr>
                      <w:p w14:paraId="5FC210C4" w14:textId="77777777" w:rsidR="00634C61" w:rsidRPr="00E0758C" w:rsidRDefault="00634C61" w:rsidP="00634C61">
                        <w:pPr>
                          <w:rPr>
                            <w:color w:val="3366FF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330A2478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2725CD56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7043297E" w14:textId="77777777" w:rsidR="00634C61" w:rsidRPr="00E0758C" w:rsidRDefault="00634C61" w:rsidP="00634C61">
                        <w:pPr>
                          <w:rPr>
                            <w:rFonts w:ascii="Comic Sans MS" w:hAnsi="Comic Sans MS"/>
                            <w:color w:val="0000FF"/>
                            <w:sz w:val="24"/>
                          </w:rPr>
                        </w:pPr>
                      </w:p>
                    </w:tc>
                  </w:tr>
                </w:tbl>
                <w:p w14:paraId="687B1853" w14:textId="77777777" w:rsidR="00E0758C" w:rsidRPr="00E0758C" w:rsidRDefault="00E0758C" w:rsidP="00E0758C">
                  <w:pPr>
                    <w:widowControl w:val="0"/>
                    <w:jc w:val="both"/>
                  </w:pPr>
                </w:p>
              </w:tc>
              <w:tc>
                <w:tcPr>
                  <w:tcW w:w="1552" w:type="dxa"/>
                </w:tcPr>
                <w:p w14:paraId="55611027" w14:textId="77777777" w:rsidR="00E0758C" w:rsidRPr="00E0758C" w:rsidRDefault="00E0758C" w:rsidP="00E0758C">
                  <w:pPr>
                    <w:widowControl w:val="0"/>
                    <w:jc w:val="center"/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59F5D0A3" w14:textId="77777777" w:rsidR="00E0758C" w:rsidRPr="00E0758C" w:rsidRDefault="00E0758C" w:rsidP="00E0758C"/>
        </w:tc>
        <w:tc>
          <w:tcPr>
            <w:tcW w:w="424" w:type="dxa"/>
            <w:vAlign w:val="bottom"/>
          </w:tcPr>
          <w:p w14:paraId="4651EBE2" w14:textId="5CEE4270" w:rsidR="00E0758C" w:rsidRPr="00E0758C" w:rsidRDefault="00E0758C" w:rsidP="00E0758C">
            <w:pPr>
              <w:jc w:val="right"/>
            </w:pPr>
          </w:p>
        </w:tc>
      </w:tr>
    </w:tbl>
    <w:p w14:paraId="219D4506" w14:textId="4909F3B5" w:rsidR="00C66483" w:rsidRDefault="00C66483">
      <w:pPr>
        <w:sectPr w:rsidR="00C66483" w:rsidSect="004E789A">
          <w:headerReference w:type="default" r:id="rId30"/>
          <w:footerReference w:type="default" r:id="rId31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5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383"/>
        <w:gridCol w:w="43"/>
        <w:gridCol w:w="1659"/>
        <w:gridCol w:w="6803"/>
        <w:gridCol w:w="43"/>
        <w:gridCol w:w="28"/>
      </w:tblGrid>
      <w:tr w:rsidR="00E0758C" w:rsidRPr="00E0758C" w14:paraId="11279670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26BFD7EB" w14:textId="77777777" w:rsidR="00E0758C" w:rsidRPr="00AC7674" w:rsidRDefault="00E0758C" w:rsidP="00AC7674">
            <w:pPr>
              <w:pStyle w:val="berschrift1"/>
            </w:pPr>
            <w:r w:rsidRPr="00AC7674">
              <w:lastRenderedPageBreak/>
              <w:t>A</w:t>
            </w:r>
          </w:p>
        </w:tc>
        <w:tc>
          <w:tcPr>
            <w:tcW w:w="8888" w:type="dxa"/>
            <w:gridSpan w:val="4"/>
          </w:tcPr>
          <w:p w14:paraId="28CB0FBD" w14:textId="7606DB19" w:rsidR="00E0758C" w:rsidRPr="00AC7674" w:rsidRDefault="00E0758C" w:rsidP="00AC7674">
            <w:pPr>
              <w:pStyle w:val="berschrift1"/>
            </w:pPr>
            <w:r w:rsidRPr="00AC7674">
              <w:t>Ich kann Zahlen mit Material lesen und darstellen</w:t>
            </w:r>
          </w:p>
        </w:tc>
      </w:tr>
      <w:tr w:rsidR="00E0758C" w:rsidRPr="00E0758C" w14:paraId="07FD7092" w14:textId="77777777" w:rsidTr="00E26797">
        <w:trPr>
          <w:gridAfter w:val="2"/>
          <w:wAfter w:w="71" w:type="dxa"/>
          <w:trHeight w:val="170"/>
        </w:trPr>
        <w:tc>
          <w:tcPr>
            <w:tcW w:w="567" w:type="dxa"/>
          </w:tcPr>
          <w:p w14:paraId="36C2F2D2" w14:textId="77777777" w:rsidR="00E0758C" w:rsidRPr="00E0758C" w:rsidRDefault="00E0758C" w:rsidP="00627EF2">
            <w:pPr>
              <w:pStyle w:val="berschrift2"/>
              <w:spacing w:after="0"/>
            </w:pPr>
            <w:r w:rsidRPr="00E0758C">
              <w:t>1</w:t>
            </w:r>
          </w:p>
        </w:tc>
        <w:tc>
          <w:tcPr>
            <w:tcW w:w="8888" w:type="dxa"/>
            <w:gridSpan w:val="4"/>
          </w:tcPr>
          <w:p w14:paraId="6FEA3B9A" w14:textId="77777777" w:rsidR="00E0758C" w:rsidRPr="00911328" w:rsidRDefault="00E0758C" w:rsidP="00627EF2">
            <w:pPr>
              <w:pStyle w:val="berschrift2"/>
              <w:spacing w:after="0"/>
            </w:pPr>
            <w:r w:rsidRPr="003C3680">
              <w:t>Zahlen mit Material darstellen</w:t>
            </w:r>
          </w:p>
        </w:tc>
      </w:tr>
      <w:tr w:rsidR="00E0758C" w:rsidRPr="00E0758C" w14:paraId="294132F3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20D43AA0" w14:textId="77777777" w:rsidR="00E0758C" w:rsidRPr="00E0758C" w:rsidRDefault="00E0758C" w:rsidP="00AC7674">
            <w:pPr>
              <w:pStyle w:val="berschrift3"/>
            </w:pPr>
            <w:r w:rsidRPr="00E0758C">
              <w:t>1.1</w:t>
            </w:r>
          </w:p>
        </w:tc>
        <w:tc>
          <w:tcPr>
            <w:tcW w:w="8888" w:type="dxa"/>
            <w:gridSpan w:val="4"/>
          </w:tcPr>
          <w:p w14:paraId="08D9DEB3" w14:textId="3402C15F" w:rsidR="00E0758C" w:rsidRPr="00072B46" w:rsidRDefault="00627EF2" w:rsidP="00AC7674">
            <w:pPr>
              <w:pStyle w:val="berschrift3"/>
              <w:rPr>
                <w:sz w:val="6"/>
                <w:szCs w:val="4"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1618816" behindDoc="0" locked="0" layoutInCell="1" allowOverlap="1" wp14:anchorId="1127009A" wp14:editId="419B1D42">
                  <wp:simplePos x="0" y="0"/>
                  <wp:positionH relativeFrom="column">
                    <wp:posOffset>4366145</wp:posOffset>
                  </wp:positionH>
                  <wp:positionV relativeFrom="paragraph">
                    <wp:posOffset>144780</wp:posOffset>
                  </wp:positionV>
                  <wp:extent cx="1081405" cy="726921"/>
                  <wp:effectExtent l="0" t="0" r="4445" b="0"/>
                  <wp:wrapNone/>
                  <wp:docPr id="170" name="Bild 22289" descr="Macintosh HD:Users:cmosandl:Desktop:Mater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cmosandl:Desktop:Mater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72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758C" w:rsidRPr="003C3680">
              <w:t>Einerwürfel, Zehnerstange, Hunderterplatte</w:t>
            </w:r>
            <w:r w:rsidR="00072B46">
              <w:br/>
            </w:r>
          </w:p>
        </w:tc>
      </w:tr>
      <w:tr w:rsidR="00E0758C" w:rsidRPr="00E0758C" w14:paraId="24A2CC51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454C576A" w14:textId="349E0152" w:rsidR="00E0758C" w:rsidRPr="00E0758C" w:rsidRDefault="00E0758C" w:rsidP="00E0758C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4754B75F" wp14:editId="1DA542A8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1CC24DC2" w14:textId="77777777" w:rsidR="00E0758C" w:rsidRPr="00E0758C" w:rsidRDefault="00E0758C" w:rsidP="00AC7674">
            <w:pPr>
              <w:pStyle w:val="Nummerierung"/>
            </w:pPr>
            <w:r w:rsidRPr="00E0758C">
              <w:t>a)</w:t>
            </w:r>
          </w:p>
        </w:tc>
        <w:tc>
          <w:tcPr>
            <w:tcW w:w="8505" w:type="dxa"/>
            <w:gridSpan w:val="3"/>
          </w:tcPr>
          <w:p w14:paraId="6B56BE20" w14:textId="42675940" w:rsidR="00E0758C" w:rsidRPr="00E0758C" w:rsidRDefault="00E0758C" w:rsidP="00AC7674">
            <w:r w:rsidRPr="00E0758C">
              <w:t xml:space="preserve">Wie heißen die verschiedenen Teile </w:t>
            </w:r>
            <w:r w:rsidR="00165BA1">
              <w:t xml:space="preserve">von </w:t>
            </w:r>
            <w:r w:rsidRPr="00E0758C">
              <w:t xml:space="preserve">dem Würfelmaterial? </w:t>
            </w:r>
            <w:r w:rsidR="00627EF2">
              <w:br/>
            </w:r>
            <w:r w:rsidR="00552035">
              <w:t>Was bedeuten die Namen der Teile</w:t>
            </w:r>
            <w:r w:rsidR="001F6D00">
              <w:t>?</w:t>
            </w:r>
            <w:r w:rsidR="00627EF2">
              <w:t xml:space="preserve"> </w:t>
            </w:r>
            <w:r w:rsidRPr="00E0758C">
              <w:t>Wie stellt man damit Zahlen dar?</w:t>
            </w:r>
          </w:p>
          <w:p w14:paraId="79C8BA5F" w14:textId="77777777" w:rsidR="00E0758C" w:rsidRPr="00E0758C" w:rsidRDefault="00E0758C" w:rsidP="00AC7674"/>
        </w:tc>
      </w:tr>
      <w:tr w:rsidR="00E0758C" w:rsidRPr="00E0758C" w14:paraId="491E32C9" w14:textId="77777777" w:rsidTr="00E26797">
        <w:trPr>
          <w:gridAfter w:val="2"/>
          <w:wAfter w:w="71" w:type="dxa"/>
          <w:trHeight w:val="404"/>
        </w:trPr>
        <w:tc>
          <w:tcPr>
            <w:tcW w:w="567" w:type="dxa"/>
          </w:tcPr>
          <w:p w14:paraId="1485185E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510498ED" w14:textId="77777777" w:rsidR="00E0758C" w:rsidRPr="00E0758C" w:rsidRDefault="00E0758C" w:rsidP="00AC7674">
            <w:pPr>
              <w:pStyle w:val="Nummerierung"/>
            </w:pPr>
            <w:r w:rsidRPr="00E0758C">
              <w:t>b)</w:t>
            </w:r>
          </w:p>
        </w:tc>
        <w:tc>
          <w:tcPr>
            <w:tcW w:w="8505" w:type="dxa"/>
            <w:gridSpan w:val="3"/>
          </w:tcPr>
          <w:p w14:paraId="13FC1780" w14:textId="6DDC3F70" w:rsidR="00E0758C" w:rsidRPr="00E0758C" w:rsidRDefault="00E0758C" w:rsidP="00AC7674">
            <w:r w:rsidRPr="00E0758C">
              <w:t>Wie viele Einerwürfel brauchst du</w:t>
            </w:r>
            <w:r w:rsidR="008C1C05">
              <w:t xml:space="preserve">, um eine </w:t>
            </w:r>
            <w:r w:rsidRPr="00E0758C">
              <w:t>Zehnerstange</w:t>
            </w:r>
            <w:r w:rsidR="008C1C05">
              <w:t xml:space="preserve"> zu</w:t>
            </w:r>
            <w:r w:rsidR="001F6D00">
              <w:t xml:space="preserve"> </w:t>
            </w:r>
            <w:r w:rsidR="008C1C05">
              <w:t>bauen</w:t>
            </w:r>
            <w:r w:rsidRPr="00E0758C">
              <w:t>?</w:t>
            </w:r>
          </w:p>
        </w:tc>
      </w:tr>
      <w:tr w:rsidR="00E0758C" w:rsidRPr="00E0758C" w14:paraId="642E07A7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268F2615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5CB4BE08" w14:textId="77777777" w:rsidR="00E0758C" w:rsidRPr="00E0758C" w:rsidRDefault="00E0758C" w:rsidP="00AC7674">
            <w:pPr>
              <w:pStyle w:val="Nummerierung"/>
            </w:pPr>
          </w:p>
        </w:tc>
        <w:tc>
          <w:tcPr>
            <w:tcW w:w="1702" w:type="dxa"/>
            <w:gridSpan w:val="2"/>
            <w:vAlign w:val="center"/>
          </w:tcPr>
          <w:p w14:paraId="1CEB20E9" w14:textId="55CDB40B" w:rsidR="00E0758C" w:rsidRPr="00E0758C" w:rsidRDefault="00E0758C" w:rsidP="00E0758C">
            <w:pPr>
              <w:spacing w:line="240" w:lineRule="auto"/>
              <w:jc w:val="center"/>
            </w:pPr>
            <w:r w:rsidRPr="00E0758C">
              <w:rPr>
                <w:noProof/>
              </w:rPr>
              <w:drawing>
                <wp:anchor distT="0" distB="0" distL="114300" distR="114300" simplePos="0" relativeHeight="252121600" behindDoc="0" locked="0" layoutInCell="1" allowOverlap="1" wp14:anchorId="07D83C56" wp14:editId="120C1315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-182245</wp:posOffset>
                  </wp:positionV>
                  <wp:extent cx="705485" cy="129540"/>
                  <wp:effectExtent l="0" t="0" r="5715" b="0"/>
                  <wp:wrapNone/>
                  <wp:docPr id="171" name="Grafik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68" b="54781"/>
                          <a:stretch/>
                        </pic:blipFill>
                        <pic:spPr bwMode="auto">
                          <a:xfrm>
                            <a:off x="0" y="0"/>
                            <a:ext cx="705485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5A429F" w14:textId="77777777" w:rsidR="00E0758C" w:rsidRPr="00E0758C" w:rsidRDefault="00E0758C" w:rsidP="00E0758C">
            <w:pPr>
              <w:spacing w:line="240" w:lineRule="auto"/>
            </w:pPr>
          </w:p>
        </w:tc>
        <w:tc>
          <w:tcPr>
            <w:tcW w:w="6803" w:type="dxa"/>
            <w:vAlign w:val="center"/>
          </w:tcPr>
          <w:p w14:paraId="5EC6173A" w14:textId="7F9F2A05" w:rsidR="00975EE4" w:rsidRDefault="00E0758C" w:rsidP="00AC7674">
            <w:pPr>
              <w:pStyle w:val="Ausflltext"/>
            </w:pPr>
            <w:r w:rsidRPr="00E0758C">
              <w:t xml:space="preserve">Ich brauche </w:t>
            </w:r>
            <w:r w:rsidRPr="00072B46">
              <w:rPr>
                <w:color w:val="808080"/>
              </w:rPr>
              <w:t>____________</w:t>
            </w:r>
            <w:r w:rsidRPr="00E0758C">
              <w:t xml:space="preserve"> Einerwürfel</w:t>
            </w:r>
            <w:r w:rsidR="00627EF2">
              <w:t xml:space="preserve">, </w:t>
            </w:r>
            <w:r w:rsidR="00552035">
              <w:t>denn</w:t>
            </w:r>
            <w:r w:rsidR="001F2A7A">
              <w:t xml:space="preserve"> </w:t>
            </w:r>
            <w:r w:rsidR="00072B46">
              <w:t xml:space="preserve">   </w:t>
            </w:r>
          </w:p>
          <w:p w14:paraId="38BA752D" w14:textId="398B0E79" w:rsidR="00E0758C" w:rsidRPr="00E0758C" w:rsidRDefault="00975EE4" w:rsidP="00AC7674">
            <w:pPr>
              <w:pStyle w:val="Ausflltext"/>
            </w:pPr>
            <w:r>
              <w:t xml:space="preserve"> </w:t>
            </w:r>
            <w:r w:rsidR="001F2A7A" w:rsidRPr="00072B46">
              <w:rPr>
                <w:color w:val="808080"/>
              </w:rPr>
              <w:t>__________</w:t>
            </w:r>
            <w:r w:rsidR="005753ED">
              <w:rPr>
                <w:color w:val="808080"/>
              </w:rPr>
              <w:t>_____</w:t>
            </w:r>
            <w:r w:rsidR="001F2A7A" w:rsidRPr="00072B46">
              <w:rPr>
                <w:color w:val="808080"/>
              </w:rPr>
              <w:t>__</w:t>
            </w:r>
            <w:r w:rsidR="001F2A7A">
              <w:t xml:space="preserve"> sind genau so viel wie eine Zehnerstange</w:t>
            </w:r>
            <w:r w:rsidR="001F2A7A" w:rsidRPr="00E0758C">
              <w:t>.</w:t>
            </w:r>
            <w:r w:rsidR="00072B46">
              <w:br/>
            </w:r>
          </w:p>
        </w:tc>
      </w:tr>
      <w:tr w:rsidR="00E0758C" w:rsidRPr="00E0758C" w14:paraId="17B51E14" w14:textId="77777777" w:rsidTr="00E26797">
        <w:trPr>
          <w:gridAfter w:val="2"/>
          <w:wAfter w:w="71" w:type="dxa"/>
          <w:trHeight w:val="319"/>
        </w:trPr>
        <w:tc>
          <w:tcPr>
            <w:tcW w:w="567" w:type="dxa"/>
          </w:tcPr>
          <w:p w14:paraId="54E8765F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7511F925" w14:textId="77777777" w:rsidR="00E0758C" w:rsidRPr="00E0758C" w:rsidRDefault="00E0758C" w:rsidP="00AC7674">
            <w:pPr>
              <w:pStyle w:val="Nummerierung"/>
            </w:pPr>
            <w:r w:rsidRPr="00E0758C">
              <w:t>c)</w:t>
            </w:r>
          </w:p>
        </w:tc>
        <w:tc>
          <w:tcPr>
            <w:tcW w:w="8505" w:type="dxa"/>
            <w:gridSpan w:val="3"/>
            <w:vAlign w:val="center"/>
          </w:tcPr>
          <w:p w14:paraId="251452B1" w14:textId="34560422" w:rsidR="00E0758C" w:rsidRPr="00E0758C" w:rsidRDefault="00F44094" w:rsidP="00E0758C">
            <w:r>
              <w:t>Was</w:t>
            </w:r>
            <w:r w:rsidR="00E0758C" w:rsidRPr="00E0758C">
              <w:t xml:space="preserve"> brauchst du, um eine Hunderterplatte zu</w:t>
            </w:r>
            <w:r w:rsidR="001F6D00">
              <w:t xml:space="preserve"> </w:t>
            </w:r>
            <w:r w:rsidR="00E0758C" w:rsidRPr="00E0758C">
              <w:t>bauen?</w:t>
            </w:r>
          </w:p>
        </w:tc>
      </w:tr>
      <w:tr w:rsidR="00E0758C" w:rsidRPr="00E0758C" w14:paraId="6940F6FB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1A4FAD93" w14:textId="77777777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7DC29EBD" w14:textId="77777777" w:rsidR="00E0758C" w:rsidRPr="00E0758C" w:rsidRDefault="00E0758C" w:rsidP="00AC7674">
            <w:pPr>
              <w:pStyle w:val="Nummerierung"/>
            </w:pPr>
          </w:p>
        </w:tc>
        <w:tc>
          <w:tcPr>
            <w:tcW w:w="1702" w:type="dxa"/>
            <w:gridSpan w:val="2"/>
            <w:vAlign w:val="center"/>
          </w:tcPr>
          <w:p w14:paraId="2E50BDA9" w14:textId="4B58E287" w:rsidR="00E0758C" w:rsidRPr="00E0758C" w:rsidRDefault="00E0758C" w:rsidP="00E0758C">
            <w:pPr>
              <w:spacing w:line="240" w:lineRule="auto"/>
              <w:jc w:val="center"/>
            </w:pPr>
            <w:r w:rsidRPr="00E0758C">
              <w:rPr>
                <w:noProof/>
              </w:rPr>
              <w:drawing>
                <wp:inline distT="0" distB="0" distL="0" distR="0" wp14:anchorId="4EABB6F5" wp14:editId="4718CE0A">
                  <wp:extent cx="748800" cy="468000"/>
                  <wp:effectExtent l="0" t="0" r="0" b="8255"/>
                  <wp:docPr id="174" name="Grafik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23"/>
                          <a:stretch/>
                        </pic:blipFill>
                        <pic:spPr bwMode="auto">
                          <a:xfrm>
                            <a:off x="0" y="0"/>
                            <a:ext cx="7488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88BFC1" w14:textId="77777777" w:rsidR="00E0758C" w:rsidRPr="00E0758C" w:rsidRDefault="00E0758C" w:rsidP="00E0758C">
            <w:pPr>
              <w:spacing w:line="240" w:lineRule="auto"/>
              <w:jc w:val="center"/>
            </w:pPr>
          </w:p>
        </w:tc>
        <w:tc>
          <w:tcPr>
            <w:tcW w:w="6803" w:type="dxa"/>
            <w:vAlign w:val="center"/>
          </w:tcPr>
          <w:p w14:paraId="1B313445" w14:textId="6C2D79B8" w:rsidR="00E0758C" w:rsidRPr="007E35DA" w:rsidRDefault="007E35DA" w:rsidP="007E35DA">
            <w:pPr>
              <w:pStyle w:val="Ausflltext"/>
            </w:pPr>
            <w:r>
              <w:rPr>
                <w:rFonts w:ascii="Arial" w:hAnsi="Arial" w:cs="Arial"/>
              </w:rPr>
              <w:t>    </w:t>
            </w:r>
            <w:r w:rsidR="00E0758C" w:rsidRPr="007E35DA">
              <w:t xml:space="preserve">Ich brauche </w:t>
            </w:r>
            <w:r w:rsidR="00E0758C" w:rsidRPr="00072B46">
              <w:rPr>
                <w:color w:val="808080"/>
              </w:rPr>
              <w:t>______________</w:t>
            </w:r>
            <w:r w:rsidR="00E0758C" w:rsidRPr="007E35DA">
              <w:t xml:space="preserve"> Einerwürfel</w:t>
            </w:r>
            <w:r w:rsidR="00D01EC3">
              <w:t>.</w:t>
            </w:r>
          </w:p>
          <w:p w14:paraId="583E4DF1" w14:textId="6F4DDA57" w:rsidR="00E0758C" w:rsidRPr="00E0758C" w:rsidRDefault="00D01EC3" w:rsidP="00C101DD">
            <w:pPr>
              <w:spacing w:line="360" w:lineRule="auto"/>
            </w:pPr>
            <w:r>
              <w:t>O</w:t>
            </w:r>
            <w:r w:rsidR="00E0758C" w:rsidRPr="007E35DA">
              <w:t xml:space="preserve">der ich brauche </w:t>
            </w:r>
            <w:r w:rsidR="00E0758C" w:rsidRPr="00072B46">
              <w:rPr>
                <w:color w:val="808080"/>
              </w:rPr>
              <w:t xml:space="preserve">______________ </w:t>
            </w:r>
            <w:r w:rsidR="00E0758C" w:rsidRPr="007E35DA">
              <w:t>Zehnerstangen</w:t>
            </w:r>
            <w:r w:rsidR="00627EF2">
              <w:t xml:space="preserve">, denn </w:t>
            </w:r>
            <w:r w:rsidR="001F2A7A" w:rsidRPr="00072B46">
              <w:rPr>
                <w:color w:val="808080"/>
              </w:rPr>
              <w:t xml:space="preserve">________________ </w:t>
            </w:r>
            <w:r w:rsidR="001F2A7A">
              <w:t>sind genau so viel wie eine Hunderterplatte</w:t>
            </w:r>
            <w:r w:rsidR="001F2A7A" w:rsidRPr="007E35DA">
              <w:t>.</w:t>
            </w:r>
          </w:p>
        </w:tc>
      </w:tr>
      <w:tr w:rsidR="00E0758C" w:rsidRPr="00E0758C" w14:paraId="69551352" w14:textId="77777777" w:rsidTr="00E26797">
        <w:trPr>
          <w:gridAfter w:val="2"/>
          <w:wAfter w:w="71" w:type="dxa"/>
          <w:trHeight w:val="7097"/>
        </w:trPr>
        <w:tc>
          <w:tcPr>
            <w:tcW w:w="567" w:type="dxa"/>
          </w:tcPr>
          <w:p w14:paraId="7C4FF29E" w14:textId="34E419BE" w:rsidR="00E0758C" w:rsidRPr="00E0758C" w:rsidRDefault="00E0758C" w:rsidP="00E0758C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221B85C5" w14:textId="77777777" w:rsidR="00E0758C" w:rsidRPr="00E0758C" w:rsidRDefault="00E0758C" w:rsidP="00AC7674">
            <w:pPr>
              <w:pStyle w:val="Nummerierung"/>
            </w:pPr>
            <w:r w:rsidRPr="00E0758C">
              <w:t>d)</w:t>
            </w:r>
          </w:p>
        </w:tc>
        <w:tc>
          <w:tcPr>
            <w:tcW w:w="8505" w:type="dxa"/>
            <w:gridSpan w:val="3"/>
          </w:tcPr>
          <w:p w14:paraId="6B40F9A4" w14:textId="0486FB56" w:rsidR="00552035" w:rsidRDefault="00E0758C" w:rsidP="00AC7674">
            <w:pPr>
              <w:rPr>
                <w:color w:val="000000"/>
              </w:rPr>
            </w:pPr>
            <w:r w:rsidRPr="001F6D00">
              <w:rPr>
                <w:color w:val="000000"/>
              </w:rPr>
              <w:t>Bau</w:t>
            </w:r>
            <w:r w:rsidR="000B5CA3">
              <w:rPr>
                <w:color w:val="000000"/>
              </w:rPr>
              <w:t>e</w:t>
            </w:r>
            <w:r w:rsidRPr="001F6D00">
              <w:rPr>
                <w:color w:val="000000"/>
              </w:rPr>
              <w:t xml:space="preserve"> eine Hunderterplatte</w:t>
            </w:r>
            <w:r w:rsidR="000570F5">
              <w:rPr>
                <w:color w:val="000000"/>
              </w:rPr>
              <w:t xml:space="preserve"> aus</w:t>
            </w:r>
            <w:r w:rsidRPr="001F6D00">
              <w:rPr>
                <w:color w:val="000000"/>
              </w:rPr>
              <w:t xml:space="preserve"> Zehnerstangen </w:t>
            </w:r>
            <w:r w:rsidR="008C1C05" w:rsidRPr="001F6D00">
              <w:rPr>
                <w:color w:val="000000"/>
              </w:rPr>
              <w:t xml:space="preserve">und </w:t>
            </w:r>
            <w:proofErr w:type="spellStart"/>
            <w:r w:rsidRPr="001F6D00">
              <w:rPr>
                <w:color w:val="000000"/>
              </w:rPr>
              <w:t>Einerwürfeln</w:t>
            </w:r>
            <w:proofErr w:type="spellEnd"/>
            <w:r w:rsidRPr="001F6D00">
              <w:rPr>
                <w:color w:val="000000"/>
              </w:rPr>
              <w:t xml:space="preserve">. </w:t>
            </w:r>
            <w:r w:rsidR="00072B46">
              <w:rPr>
                <w:color w:val="000000"/>
              </w:rPr>
              <w:br/>
            </w:r>
            <w:r w:rsidR="000570F5">
              <w:rPr>
                <w:color w:val="000000"/>
              </w:rPr>
              <w:t>Finde verschiedene Möglichkeiten</w:t>
            </w:r>
            <w:r w:rsidR="00AA0FBA">
              <w:rPr>
                <w:color w:val="000000"/>
              </w:rPr>
              <w:t xml:space="preserve"> und trage sie in die Tabelle ein.</w:t>
            </w:r>
          </w:p>
          <w:p w14:paraId="10770A37" w14:textId="7A3C52B1" w:rsidR="00E0758C" w:rsidRPr="001F6D00" w:rsidRDefault="00E0758C" w:rsidP="00AC7674">
            <w:pPr>
              <w:rPr>
                <w:color w:val="008000"/>
              </w:rPr>
            </w:pPr>
            <w:r w:rsidRPr="001F6D00">
              <w:rPr>
                <w:noProof/>
                <w:color w:val="008000"/>
              </w:rPr>
              <w:drawing>
                <wp:anchor distT="0" distB="0" distL="114300" distR="114300" simplePos="0" relativeHeight="251619840" behindDoc="0" locked="0" layoutInCell="1" allowOverlap="1" wp14:anchorId="2D6AB2DF" wp14:editId="76BE3EB8">
                  <wp:simplePos x="0" y="0"/>
                  <wp:positionH relativeFrom="column">
                    <wp:posOffset>3732864</wp:posOffset>
                  </wp:positionH>
                  <wp:positionV relativeFrom="paragraph">
                    <wp:posOffset>154335</wp:posOffset>
                  </wp:positionV>
                  <wp:extent cx="1324298" cy="1340153"/>
                  <wp:effectExtent l="0" t="0" r="0" b="0"/>
                  <wp:wrapNone/>
                  <wp:docPr id="179" name="Bild 8" descr="Macintosh HD:Users:cmosandl:Desktop:DSC01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cmosandl:Desktop:DSC012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10000"/>
                                    </a14:imgEffect>
                                    <a14:imgEffect>
                                      <a14:brightnessContrast bright="25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4" r="15500"/>
                          <a:stretch/>
                        </pic:blipFill>
                        <pic:spPr bwMode="auto">
                          <a:xfrm>
                            <a:off x="0" y="0"/>
                            <a:ext cx="1341726" cy="135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58"/>
              <w:gridCol w:w="1758"/>
              <w:gridCol w:w="236"/>
              <w:gridCol w:w="1492"/>
            </w:tblGrid>
            <w:tr w:rsidR="00ED51E6" w:rsidRPr="00E0758C" w14:paraId="7ABD9785" w14:textId="77777777" w:rsidTr="00C101D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40"/>
              </w:trPr>
              <w:tc>
                <w:tcPr>
                  <w:tcW w:w="1758" w:type="dxa"/>
                  <w:vAlign w:val="center"/>
                </w:tcPr>
                <w:p w14:paraId="41CF946E" w14:textId="77777777" w:rsidR="00ED51E6" w:rsidRPr="00E0758C" w:rsidRDefault="00ED51E6" w:rsidP="00F44094">
                  <w:pPr>
                    <w:rPr>
                      <w:noProof/>
                    </w:rPr>
                  </w:pPr>
                  <w:r w:rsidRPr="00E0758C">
                    <w:rPr>
                      <w:noProof/>
                    </w:rPr>
                    <w:t>Zehnerstangen</w:t>
                  </w:r>
                </w:p>
              </w:tc>
              <w:tc>
                <w:tcPr>
                  <w:tcW w:w="1758" w:type="dxa"/>
                  <w:vAlign w:val="center"/>
                </w:tcPr>
                <w:p w14:paraId="537E1F7E" w14:textId="77777777" w:rsidR="00ED51E6" w:rsidRPr="00E0758C" w:rsidRDefault="00ED51E6" w:rsidP="00F44094">
                  <w:pPr>
                    <w:rPr>
                      <w:noProof/>
                    </w:rPr>
                  </w:pPr>
                  <w:r w:rsidRPr="00E0758C">
                    <w:rPr>
                      <w:noProof/>
                    </w:rPr>
                    <w:t>Einerwürfel</w:t>
                  </w:r>
                </w:p>
              </w:tc>
              <w:tc>
                <w:tcPr>
                  <w:tcW w:w="1728" w:type="dxa"/>
                  <w:gridSpan w:val="2"/>
                  <w:vAlign w:val="center"/>
                </w:tcPr>
                <w:p w14:paraId="288B1551" w14:textId="428D6E6E" w:rsidR="00ED51E6" w:rsidRPr="00E0758C" w:rsidRDefault="00A23559" w:rsidP="00F4409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Zerlegte Zahl</w:t>
                  </w:r>
                </w:p>
              </w:tc>
            </w:tr>
            <w:tr w:rsidR="00593427" w:rsidRPr="00E0758C" w14:paraId="15C42902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566AB403" w14:textId="77777777" w:rsidR="00593427" w:rsidRPr="004D52BC" w:rsidRDefault="00593427" w:rsidP="005753ED">
                  <w:pPr>
                    <w:pStyle w:val="SprechbaseBeschreibung"/>
                    <w:jc w:val="center"/>
                  </w:pPr>
                  <w:r w:rsidRPr="004D52BC">
                    <w:t>9</w:t>
                  </w:r>
                </w:p>
              </w:tc>
              <w:tc>
                <w:tcPr>
                  <w:tcW w:w="1758" w:type="dxa"/>
                  <w:vAlign w:val="center"/>
                </w:tcPr>
                <w:p w14:paraId="5688CA1B" w14:textId="77777777" w:rsidR="00593427" w:rsidRPr="004D52BC" w:rsidRDefault="00593427" w:rsidP="005753ED">
                  <w:pPr>
                    <w:pStyle w:val="SprechbaseBeschreibung"/>
                    <w:jc w:val="center"/>
                  </w:pPr>
                  <w:r w:rsidRPr="004D52BC">
                    <w:t>10</w:t>
                  </w: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02C90114" w14:textId="77777777" w:rsidR="00593427" w:rsidRPr="004D52BC" w:rsidRDefault="00593427" w:rsidP="005753ED">
                  <w:pPr>
                    <w:pStyle w:val="SprechbaseBeschreibung"/>
                    <w:jc w:val="center"/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58BE40AE" w14:textId="2A2FB1E9" w:rsidR="00593427" w:rsidRPr="004D52BC" w:rsidRDefault="00593427" w:rsidP="005753ED">
                  <w:pPr>
                    <w:pStyle w:val="SprechbaseBeschreibung"/>
                    <w:jc w:val="center"/>
                  </w:pPr>
                  <w:r w:rsidRPr="004D52BC">
                    <w:t>90 + 10</w:t>
                  </w:r>
                </w:p>
              </w:tc>
            </w:tr>
            <w:tr w:rsidR="00593427" w:rsidRPr="00E0758C" w14:paraId="663E338B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55B2DC42" w14:textId="61F37C2C" w:rsidR="00593427" w:rsidRPr="004D52BC" w:rsidRDefault="00552035" w:rsidP="005753ED">
                  <w:pPr>
                    <w:pStyle w:val="SprechbaseBeschreibung"/>
                    <w:jc w:val="center"/>
                  </w:pPr>
                  <w:r>
                    <w:t>5</w:t>
                  </w:r>
                </w:p>
              </w:tc>
              <w:tc>
                <w:tcPr>
                  <w:tcW w:w="1758" w:type="dxa"/>
                  <w:vAlign w:val="center"/>
                </w:tcPr>
                <w:p w14:paraId="49B8C218" w14:textId="77777777" w:rsidR="00593427" w:rsidRPr="004D52BC" w:rsidRDefault="00593427" w:rsidP="005753ED">
                  <w:pPr>
                    <w:pStyle w:val="SprechbaseBeschreibung"/>
                    <w:jc w:val="center"/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18E33D2F" w14:textId="77777777" w:rsidR="00593427" w:rsidRPr="004D52BC" w:rsidRDefault="00593427" w:rsidP="005753ED">
                  <w:pPr>
                    <w:pStyle w:val="SprechbaseBeschreibung"/>
                    <w:jc w:val="center"/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4FFADEB2" w14:textId="0F6ADDBC" w:rsidR="00593427" w:rsidRPr="004D52BC" w:rsidRDefault="00AA0FBA" w:rsidP="005753ED">
                  <w:pPr>
                    <w:pStyle w:val="SprechbaseBeschreibung"/>
                    <w:jc w:val="center"/>
                  </w:pPr>
                  <w:r>
                    <w:t>50 + __</w:t>
                  </w:r>
                </w:p>
              </w:tc>
            </w:tr>
            <w:tr w:rsidR="000C648E" w:rsidRPr="00E0758C" w14:paraId="17A254C9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53B0C5AE" w14:textId="54EF9473" w:rsidR="000C648E" w:rsidRPr="004D52BC" w:rsidRDefault="000C648E" w:rsidP="005753ED">
                  <w:pPr>
                    <w:pStyle w:val="SprechbaseBeschreibung"/>
                    <w:jc w:val="center"/>
                  </w:pPr>
                </w:p>
              </w:tc>
              <w:tc>
                <w:tcPr>
                  <w:tcW w:w="1758" w:type="dxa"/>
                  <w:vAlign w:val="center"/>
                </w:tcPr>
                <w:p w14:paraId="3F9C7AD4" w14:textId="10ADC233" w:rsidR="000C648E" w:rsidRPr="004D52BC" w:rsidRDefault="00552035" w:rsidP="005753ED">
                  <w:pPr>
                    <w:pStyle w:val="SprechbaseBeschreibung"/>
                    <w:jc w:val="center"/>
                  </w:pPr>
                  <w:r>
                    <w:t>40</w:t>
                  </w: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31DBD38D" w14:textId="77777777" w:rsidR="000C648E" w:rsidRPr="004D52BC" w:rsidRDefault="000C648E" w:rsidP="005753ED">
                  <w:pPr>
                    <w:pStyle w:val="SprechbaseBeschreibung"/>
                    <w:jc w:val="center"/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7120EFF4" w14:textId="7F006439" w:rsidR="000C648E" w:rsidRPr="004D52BC" w:rsidRDefault="00AA0FBA" w:rsidP="005753ED">
                  <w:pPr>
                    <w:pStyle w:val="SprechbaseBeschreibung"/>
                    <w:jc w:val="center"/>
                  </w:pPr>
                  <w:r>
                    <w:t>__ + 40</w:t>
                  </w:r>
                </w:p>
              </w:tc>
            </w:tr>
            <w:tr w:rsidR="000C648E" w:rsidRPr="00E0758C" w14:paraId="4DCFE363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2165E461" w14:textId="581D00C0" w:rsidR="000C648E" w:rsidRPr="004D52BC" w:rsidRDefault="000C648E" w:rsidP="005753ED">
                  <w:pPr>
                    <w:pStyle w:val="SprechbaseBeschreibung"/>
                    <w:jc w:val="center"/>
                  </w:pPr>
                </w:p>
              </w:tc>
              <w:tc>
                <w:tcPr>
                  <w:tcW w:w="1758" w:type="dxa"/>
                  <w:vAlign w:val="center"/>
                </w:tcPr>
                <w:p w14:paraId="5CF72EFC" w14:textId="77777777" w:rsidR="000C648E" w:rsidRPr="004D52BC" w:rsidRDefault="000C648E" w:rsidP="005753ED">
                  <w:pPr>
                    <w:pStyle w:val="SprechbaseBeschreibung"/>
                    <w:jc w:val="center"/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5B8DF993" w14:textId="77777777" w:rsidR="000C648E" w:rsidRPr="004D52BC" w:rsidRDefault="000C648E" w:rsidP="005753ED">
                  <w:pPr>
                    <w:pStyle w:val="SprechbaseBeschreibung"/>
                    <w:jc w:val="center"/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11D259E8" w14:textId="061EF246" w:rsidR="000C648E" w:rsidRPr="004D52BC" w:rsidRDefault="00552035" w:rsidP="005753ED">
                  <w:pPr>
                    <w:pStyle w:val="SprechbaseBeschreibung"/>
                    <w:jc w:val="center"/>
                  </w:pPr>
                  <w:r>
                    <w:t>10 + 90</w:t>
                  </w:r>
                </w:p>
              </w:tc>
            </w:tr>
            <w:tr w:rsidR="000C648E" w:rsidRPr="00E0758C" w14:paraId="3D5A98AB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3B531918" w14:textId="15C0DBEC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7DF6762C" w14:textId="6C410985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201EC70F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7320689F" w14:textId="02CDFE80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0C648E" w:rsidRPr="00E0758C" w14:paraId="2E155052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579FAA2B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2350097E" w14:textId="41F12F60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1223B8D3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5088E065" w14:textId="57C7415F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0C648E" w:rsidRPr="00E0758C" w14:paraId="34968796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02B7142A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448D2F7A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7380028E" w14:textId="77777777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77633934" w14:textId="7F762BEC" w:rsidR="000C648E" w:rsidRPr="004D52B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0C648E" w:rsidRPr="00E0758C" w14:paraId="05DCFB66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0DDC5D89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59FD14A7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38C05B30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5D0E3A3C" w14:textId="10EEEB2A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</w:tr>
            <w:tr w:rsidR="000C648E" w:rsidRPr="00E0758C" w14:paraId="59A62F00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77755DE1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6C9F87E8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5FFBE133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3F2DC332" w14:textId="46770B5E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</w:tr>
            <w:tr w:rsidR="000C648E" w:rsidRPr="00E0758C" w14:paraId="268A1584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57660B09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00C231AA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2F3ADEA3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34F7EE9F" w14:textId="5CFB4960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</w:tr>
            <w:tr w:rsidR="000C648E" w:rsidRPr="00E0758C" w14:paraId="37D2432E" w14:textId="77777777" w:rsidTr="00C101DD">
              <w:trPr>
                <w:trHeight w:val="454"/>
              </w:trPr>
              <w:tc>
                <w:tcPr>
                  <w:tcW w:w="1758" w:type="dxa"/>
                  <w:vAlign w:val="center"/>
                </w:tcPr>
                <w:p w14:paraId="1A68406F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2C7CAB7E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right w:val="nil"/>
                  </w:tcBorders>
                </w:tcPr>
                <w:p w14:paraId="2CAF6A5B" w14:textId="77777777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92" w:type="dxa"/>
                  <w:tcBorders>
                    <w:left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45CBD5B4" w14:textId="007BE93D" w:rsidR="000C648E" w:rsidRPr="00E0758C" w:rsidRDefault="000C648E" w:rsidP="000C648E">
                  <w:pPr>
                    <w:spacing w:line="240" w:lineRule="auto"/>
                    <w:jc w:val="center"/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</w:p>
              </w:tc>
            </w:tr>
          </w:tbl>
          <w:p w14:paraId="18680358" w14:textId="2C857EA0" w:rsidR="00F44094" w:rsidRPr="00E0758C" w:rsidRDefault="00F44094" w:rsidP="00E0758C"/>
        </w:tc>
      </w:tr>
      <w:tr w:rsidR="00E0758C" w:rsidRPr="00E0758C" w14:paraId="1F52D226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7FD30E25" w14:textId="4CBF1A7E" w:rsidR="00E0758C" w:rsidRPr="00E0758C" w:rsidRDefault="00E0758C" w:rsidP="00E0758C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152A1409" wp14:editId="45E0408A">
                  <wp:extent cx="360000" cy="272386"/>
                  <wp:effectExtent l="0" t="0" r="2540" b="0"/>
                  <wp:docPr id="180" name="Grafik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5ED2AE15" w14:textId="77777777" w:rsidR="00E0758C" w:rsidRPr="00E0758C" w:rsidRDefault="00E0758C" w:rsidP="00AC7674">
            <w:pPr>
              <w:pStyle w:val="Nummerierung"/>
            </w:pPr>
            <w:r w:rsidRPr="00E0758C">
              <w:t>e)</w:t>
            </w:r>
          </w:p>
        </w:tc>
        <w:tc>
          <w:tcPr>
            <w:tcW w:w="8505" w:type="dxa"/>
            <w:gridSpan w:val="3"/>
          </w:tcPr>
          <w:p w14:paraId="5D5C2C0D" w14:textId="0BA5702E" w:rsidR="001F6D00" w:rsidRDefault="008C1C05" w:rsidP="001F6D00">
            <w:pPr>
              <w:ind w:left="284" w:hanging="284"/>
            </w:pPr>
            <w:r w:rsidRPr="001F6D00">
              <w:t xml:space="preserve">Vergleicht und besprecht: </w:t>
            </w:r>
          </w:p>
          <w:p w14:paraId="15FDE171" w14:textId="72B59A38" w:rsidR="001F6D00" w:rsidRDefault="000570F5" w:rsidP="001F6D00">
            <w:pPr>
              <w:pStyle w:val="Listenabsatz"/>
            </w:pPr>
            <w:r>
              <w:t>Warum sind es</w:t>
            </w:r>
            <w:r w:rsidR="001F6D00">
              <w:t xml:space="preserve"> immer 100?</w:t>
            </w:r>
          </w:p>
          <w:p w14:paraId="5FCC1A3A" w14:textId="36657A26" w:rsidR="00066298" w:rsidRDefault="008C1C05" w:rsidP="001F6D00">
            <w:pPr>
              <w:pStyle w:val="Listenabsatz"/>
            </w:pPr>
            <w:r w:rsidRPr="001F6D00">
              <w:t xml:space="preserve">Habt ihr alle Möglichkeiten </w:t>
            </w:r>
            <w:r w:rsidR="000C648E">
              <w:t xml:space="preserve">zur 100 </w:t>
            </w:r>
            <w:r w:rsidRPr="001F6D00">
              <w:t xml:space="preserve">gefunden? </w:t>
            </w:r>
          </w:p>
          <w:p w14:paraId="536D3338" w14:textId="13998AAD" w:rsidR="0041220D" w:rsidRPr="001F6D00" w:rsidRDefault="00D01EC3" w:rsidP="005753ED">
            <w:pPr>
              <w:pStyle w:val="Listenabsatz"/>
            </w:pPr>
            <w:r>
              <w:t>Warum</w:t>
            </w:r>
            <w:r w:rsidRPr="001F6D00">
              <w:t xml:space="preserve"> </w:t>
            </w:r>
            <w:r w:rsidR="004D52BC" w:rsidRPr="001F6D00">
              <w:t xml:space="preserve">könnt ihr sicher sein, dass </w:t>
            </w:r>
            <w:r w:rsidR="00CF1364">
              <w:t xml:space="preserve">es </w:t>
            </w:r>
            <w:r w:rsidR="00066298">
              <w:t xml:space="preserve">keine anderen </w:t>
            </w:r>
            <w:r w:rsidR="000C648E">
              <w:t xml:space="preserve">Möglichkeiten </w:t>
            </w:r>
            <w:r w:rsidR="00066298">
              <w:t>mehr gibt</w:t>
            </w:r>
            <w:r w:rsidR="004D52BC" w:rsidRPr="001F6D00">
              <w:t>?</w:t>
            </w:r>
          </w:p>
        </w:tc>
      </w:tr>
      <w:tr w:rsidR="00BE1EF5" w14:paraId="02860B1D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314C6E51" w14:textId="40A227DF" w:rsidR="00BE1EF5" w:rsidRPr="00230A99" w:rsidRDefault="00BE1EF5" w:rsidP="00146F2A">
            <w:pPr>
              <w:pStyle w:val="berschrift3"/>
            </w:pPr>
            <w:r w:rsidRPr="00230A99">
              <w:lastRenderedPageBreak/>
              <w:t>1.2</w:t>
            </w:r>
          </w:p>
        </w:tc>
        <w:tc>
          <w:tcPr>
            <w:tcW w:w="8888" w:type="dxa"/>
            <w:gridSpan w:val="4"/>
          </w:tcPr>
          <w:p w14:paraId="58AD1185" w14:textId="09D86FCB" w:rsidR="00BE1EF5" w:rsidRPr="00230A99" w:rsidRDefault="00BE1EF5" w:rsidP="00146F2A">
            <w:pPr>
              <w:pStyle w:val="berschrift3"/>
            </w:pPr>
            <w:r w:rsidRPr="00230A99">
              <w:t xml:space="preserve">Tausenderwürfel </w:t>
            </w:r>
            <w:r w:rsidR="000570F5">
              <w:t>zusammen stellen</w:t>
            </w:r>
          </w:p>
        </w:tc>
      </w:tr>
      <w:tr w:rsidR="004E5F18" w14:paraId="525B8A68" w14:textId="77777777" w:rsidTr="00E26797">
        <w:trPr>
          <w:gridAfter w:val="2"/>
          <w:wAfter w:w="71" w:type="dxa"/>
          <w:trHeight w:val="344"/>
        </w:trPr>
        <w:tc>
          <w:tcPr>
            <w:tcW w:w="567" w:type="dxa"/>
          </w:tcPr>
          <w:p w14:paraId="781B9ECC" w14:textId="77777777" w:rsidR="004E5F18" w:rsidRDefault="004E5F18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56A7FC82" w14:textId="77777777" w:rsidR="004E5F18" w:rsidRPr="00230A99" w:rsidRDefault="003908B0" w:rsidP="00230A99">
            <w:pPr>
              <w:pStyle w:val="Nummerierung"/>
            </w:pPr>
            <w:r w:rsidRPr="00230A99">
              <w:t>a</w:t>
            </w:r>
            <w:r w:rsidR="004E5F18" w:rsidRPr="00230A99">
              <w:t>)</w:t>
            </w:r>
          </w:p>
        </w:tc>
        <w:tc>
          <w:tcPr>
            <w:tcW w:w="8505" w:type="dxa"/>
            <w:gridSpan w:val="3"/>
          </w:tcPr>
          <w:p w14:paraId="55239D6F" w14:textId="62A0942F" w:rsidR="004E5F18" w:rsidRDefault="004E5F18" w:rsidP="007400A3">
            <w:pPr>
              <w:spacing w:line="360" w:lineRule="auto"/>
            </w:pPr>
            <w:r w:rsidRPr="004E5F18">
              <w:t>Wie viele kleinere Teile brauchst du, um einen Tausenderwürfel zu</w:t>
            </w:r>
            <w:r w:rsidR="00F44094">
              <w:t xml:space="preserve"> </w:t>
            </w:r>
            <w:r w:rsidRPr="004E5F18">
              <w:t>bauen?</w:t>
            </w:r>
          </w:p>
        </w:tc>
      </w:tr>
      <w:tr w:rsidR="004E5F18" w14:paraId="7CF5C9AF" w14:textId="77777777" w:rsidTr="00E26797">
        <w:trPr>
          <w:gridAfter w:val="2"/>
          <w:wAfter w:w="71" w:type="dxa"/>
          <w:trHeight w:val="1640"/>
        </w:trPr>
        <w:tc>
          <w:tcPr>
            <w:tcW w:w="567" w:type="dxa"/>
          </w:tcPr>
          <w:p w14:paraId="1CD9A4E1" w14:textId="77777777" w:rsidR="004E5F18" w:rsidRDefault="004E5F18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  <w:gridSpan w:val="2"/>
          </w:tcPr>
          <w:p w14:paraId="64971132" w14:textId="77777777" w:rsidR="004E5F18" w:rsidRPr="00230A99" w:rsidRDefault="004E5F18" w:rsidP="00230A99">
            <w:pPr>
              <w:pStyle w:val="Nummerierung"/>
            </w:pPr>
          </w:p>
        </w:tc>
        <w:tc>
          <w:tcPr>
            <w:tcW w:w="1659" w:type="dxa"/>
            <w:vAlign w:val="center"/>
          </w:tcPr>
          <w:p w14:paraId="127B939E" w14:textId="4D489FF4" w:rsidR="003908B0" w:rsidRDefault="003908B0" w:rsidP="00066298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60E1D05" wp14:editId="7CFAF0FB">
                  <wp:extent cx="907703" cy="940157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210" cy="99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A15F7A8" w14:textId="65EDA079" w:rsidR="006B4050" w:rsidRDefault="006B4050" w:rsidP="006B4050">
            <w:pPr>
              <w:pStyle w:val="Ausflltext"/>
            </w:pPr>
            <w:r>
              <w:t>Ich brauche</w:t>
            </w:r>
            <w:r w:rsidRPr="00D53CEA">
              <w:t xml:space="preserve"> </w:t>
            </w:r>
            <w:r w:rsidRPr="00043A41">
              <w:rPr>
                <w:color w:val="808080"/>
              </w:rPr>
              <w:t>_____</w:t>
            </w:r>
            <w:r w:rsidRPr="007E35DA">
              <w:t xml:space="preserve"> </w:t>
            </w:r>
            <w:r>
              <w:t xml:space="preserve">Hunderterplatten, </w:t>
            </w:r>
            <w:r>
              <w:tab/>
              <w:t xml:space="preserve">   denn </w:t>
            </w:r>
            <w:r w:rsidRPr="00043A41">
              <w:rPr>
                <w:color w:val="808080"/>
              </w:rPr>
              <w:t>_</w:t>
            </w:r>
            <w:r>
              <w:rPr>
                <w:color w:val="808080"/>
              </w:rPr>
              <w:t>_</w:t>
            </w:r>
            <w:r w:rsidRPr="00043A41">
              <w:rPr>
                <w:color w:val="808080"/>
              </w:rPr>
              <w:t>___</w:t>
            </w:r>
            <w:r>
              <w:t xml:space="preserve"> H</w:t>
            </w:r>
            <w:r>
              <w:tab/>
              <w:t xml:space="preserve">= </w:t>
            </w:r>
            <w:r w:rsidRPr="00043A41">
              <w:rPr>
                <w:color w:val="808080"/>
              </w:rPr>
              <w:t>_</w:t>
            </w:r>
            <w:r>
              <w:rPr>
                <w:color w:val="808080"/>
              </w:rPr>
              <w:t>_</w:t>
            </w:r>
            <w:r w:rsidRPr="00043A41">
              <w:rPr>
                <w:color w:val="808080"/>
              </w:rPr>
              <w:t>___</w:t>
            </w:r>
            <w:r>
              <w:rPr>
                <w:color w:val="808080"/>
              </w:rPr>
              <w:t xml:space="preserve"> </w:t>
            </w:r>
            <w:r>
              <w:t>T.</w:t>
            </w:r>
          </w:p>
          <w:p w14:paraId="77CAB0DC" w14:textId="55A51FAA" w:rsidR="006B4050" w:rsidRDefault="006B4050" w:rsidP="006B4050">
            <w:pPr>
              <w:pStyle w:val="Ausflltext"/>
            </w:pPr>
            <w:r w:rsidRPr="007E35DA">
              <w:t>Oder ich b</w:t>
            </w:r>
            <w:r w:rsidR="007626AE">
              <w:t>rauch</w:t>
            </w:r>
            <w:r>
              <w:t>e</w:t>
            </w:r>
            <w:r w:rsidRPr="007E35DA">
              <w:t xml:space="preserve"> </w:t>
            </w:r>
            <w:r w:rsidRPr="00043A41">
              <w:rPr>
                <w:color w:val="808080"/>
              </w:rPr>
              <w:t xml:space="preserve">_____ </w:t>
            </w:r>
            <w:r w:rsidRPr="007E35DA">
              <w:t>Zehnerstangen</w:t>
            </w:r>
            <w:r>
              <w:t xml:space="preserve">, </w:t>
            </w:r>
            <w:r w:rsidR="00107788">
              <w:t xml:space="preserve"> </w:t>
            </w:r>
            <w:r>
              <w:t xml:space="preserve">denn </w:t>
            </w:r>
            <w:r w:rsidRPr="00043A41">
              <w:rPr>
                <w:color w:val="808080"/>
              </w:rPr>
              <w:t>_</w:t>
            </w:r>
            <w:r>
              <w:rPr>
                <w:color w:val="808080"/>
              </w:rPr>
              <w:t>_</w:t>
            </w:r>
            <w:r w:rsidRPr="00043A41">
              <w:rPr>
                <w:color w:val="808080"/>
              </w:rPr>
              <w:t>___</w:t>
            </w:r>
            <w:r>
              <w:t xml:space="preserve"> Z = </w:t>
            </w:r>
            <w:r w:rsidRPr="00043A41">
              <w:rPr>
                <w:color w:val="808080"/>
              </w:rPr>
              <w:t>_</w:t>
            </w:r>
            <w:r>
              <w:rPr>
                <w:color w:val="808080"/>
              </w:rPr>
              <w:t>_</w:t>
            </w:r>
            <w:r w:rsidRPr="00043A41">
              <w:rPr>
                <w:color w:val="808080"/>
              </w:rPr>
              <w:t>___</w:t>
            </w:r>
            <w:r>
              <w:t xml:space="preserve"> T</w:t>
            </w:r>
            <w:r w:rsidRPr="007E35DA">
              <w:t>.</w:t>
            </w:r>
          </w:p>
          <w:p w14:paraId="35EFD70B" w14:textId="3ABCA608" w:rsidR="006B4050" w:rsidRDefault="006B4050" w:rsidP="006B4050">
            <w:r>
              <w:t>Oder i</w:t>
            </w:r>
            <w:r w:rsidRPr="007E35DA">
              <w:t>ch br</w:t>
            </w:r>
            <w:r w:rsidR="007626AE">
              <w:t>a</w:t>
            </w:r>
            <w:r>
              <w:t>uche</w:t>
            </w:r>
            <w:r w:rsidRPr="007E35DA">
              <w:t xml:space="preserve"> </w:t>
            </w:r>
            <w:r w:rsidRPr="00043A41">
              <w:rPr>
                <w:color w:val="808080"/>
              </w:rPr>
              <w:t>_____</w:t>
            </w:r>
            <w:r w:rsidRPr="007E35DA">
              <w:t xml:space="preserve"> Einerwürfel</w:t>
            </w:r>
            <w:r>
              <w:t xml:space="preserve">,       </w:t>
            </w:r>
            <w:r w:rsidR="00107788">
              <w:t xml:space="preserve"> </w:t>
            </w:r>
            <w:r>
              <w:t xml:space="preserve">denn </w:t>
            </w:r>
            <w:r w:rsidRPr="00043A41">
              <w:rPr>
                <w:color w:val="808080"/>
              </w:rPr>
              <w:t>_</w:t>
            </w:r>
            <w:r>
              <w:rPr>
                <w:color w:val="808080"/>
              </w:rPr>
              <w:t>_</w:t>
            </w:r>
            <w:r w:rsidRPr="00043A41">
              <w:rPr>
                <w:color w:val="808080"/>
              </w:rPr>
              <w:t>___</w:t>
            </w:r>
            <w:r w:rsidRPr="007E35DA">
              <w:t xml:space="preserve"> </w:t>
            </w:r>
            <w:r>
              <w:t xml:space="preserve">E = </w:t>
            </w:r>
            <w:r w:rsidRPr="00043A41">
              <w:rPr>
                <w:color w:val="808080"/>
              </w:rPr>
              <w:t>_</w:t>
            </w:r>
            <w:r>
              <w:rPr>
                <w:color w:val="808080"/>
              </w:rPr>
              <w:t>_</w:t>
            </w:r>
            <w:r w:rsidRPr="00043A41">
              <w:rPr>
                <w:color w:val="808080"/>
              </w:rPr>
              <w:t>___</w:t>
            </w:r>
            <w:r w:rsidRPr="007E35DA">
              <w:t xml:space="preserve"> </w:t>
            </w:r>
            <w:r>
              <w:t>T.</w:t>
            </w:r>
          </w:p>
          <w:p w14:paraId="064A1281" w14:textId="10F0EDFF" w:rsidR="006B4050" w:rsidRDefault="00043A41" w:rsidP="006B4050">
            <w:pPr>
              <w:pStyle w:val="Ausflltext"/>
            </w:pPr>
            <w:r>
              <w:t xml:space="preserve">     </w:t>
            </w:r>
          </w:p>
          <w:p w14:paraId="2ED35878" w14:textId="0BF7A9A9" w:rsidR="000570F5" w:rsidRDefault="000570F5" w:rsidP="00043A41">
            <w:pPr>
              <w:pStyle w:val="Ausflltext"/>
            </w:pPr>
          </w:p>
        </w:tc>
      </w:tr>
      <w:tr w:rsidR="004E5F18" w14:paraId="069E100D" w14:textId="77777777" w:rsidTr="00E26797">
        <w:trPr>
          <w:gridAfter w:val="2"/>
          <w:wAfter w:w="71" w:type="dxa"/>
          <w:trHeight w:val="5234"/>
        </w:trPr>
        <w:tc>
          <w:tcPr>
            <w:tcW w:w="567" w:type="dxa"/>
          </w:tcPr>
          <w:p w14:paraId="7C473376" w14:textId="5DA14E84" w:rsidR="004E5F18" w:rsidRDefault="004E5F18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528E1D7E" w14:textId="77777777" w:rsidR="004E5F18" w:rsidRPr="00230A99" w:rsidRDefault="003908B0" w:rsidP="00230A99">
            <w:pPr>
              <w:pStyle w:val="Nummerierung"/>
            </w:pPr>
            <w:r w:rsidRPr="00230A99">
              <w:t>b</w:t>
            </w:r>
            <w:r w:rsidR="004E5F18" w:rsidRPr="00230A99">
              <w:t>)</w:t>
            </w:r>
          </w:p>
        </w:tc>
        <w:tc>
          <w:tcPr>
            <w:tcW w:w="8505" w:type="dxa"/>
            <w:gridSpan w:val="3"/>
          </w:tcPr>
          <w:p w14:paraId="3C064965" w14:textId="723A629C" w:rsidR="00294B96" w:rsidRDefault="007400A3" w:rsidP="007400A3">
            <w:pPr>
              <w:spacing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537920" behindDoc="0" locked="0" layoutInCell="1" allowOverlap="1" wp14:anchorId="3E3CD2E6" wp14:editId="7EF979DA">
                  <wp:simplePos x="0" y="0"/>
                  <wp:positionH relativeFrom="column">
                    <wp:posOffset>4303145</wp:posOffset>
                  </wp:positionH>
                  <wp:positionV relativeFrom="paragraph">
                    <wp:posOffset>31455</wp:posOffset>
                  </wp:positionV>
                  <wp:extent cx="1007745" cy="842645"/>
                  <wp:effectExtent l="0" t="0" r="0" b="0"/>
                  <wp:wrapNone/>
                  <wp:docPr id="24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cmosandl:Desktop:DSC01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536" cy="85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70F5">
              <w:rPr>
                <w:noProof/>
              </w:rPr>
              <w:t>Baue einen</w:t>
            </w:r>
            <w:r w:rsidR="001F6D00">
              <w:t xml:space="preserve"> </w:t>
            </w:r>
            <w:r w:rsidR="008C1C05">
              <w:t xml:space="preserve">Tausenderwürfel </w:t>
            </w:r>
            <w:r w:rsidR="000570F5">
              <w:t>aus Hunderterplatten und Zehnerstan</w:t>
            </w:r>
            <w:r w:rsidR="006B4050">
              <w:t>g</w:t>
            </w:r>
            <w:r w:rsidR="00B43279">
              <w:t>en</w:t>
            </w:r>
            <w:r w:rsidR="008C1C05">
              <w:t xml:space="preserve">. </w:t>
            </w:r>
          </w:p>
          <w:p w14:paraId="509059B9" w14:textId="03343441" w:rsidR="004E5F18" w:rsidRDefault="00AA0FBA" w:rsidP="00B43279">
            <w:r>
              <w:t>Finde</w:t>
            </w:r>
            <w:r w:rsidR="00294B96">
              <w:t xml:space="preserve"> </w:t>
            </w:r>
            <w:r>
              <w:t xml:space="preserve">verschiedene </w:t>
            </w:r>
            <w:r w:rsidR="00294B96">
              <w:t>Möglichkeiten und trag</w:t>
            </w:r>
            <w:r w:rsidR="009675DF">
              <w:t>e</w:t>
            </w:r>
            <w:r w:rsidR="00294B96">
              <w:t xml:space="preserve"> sie in die Tabelle ein. </w:t>
            </w:r>
            <w:r w:rsidR="00B43279">
              <w:t xml:space="preserve">Welche </w:t>
            </w:r>
            <w:r w:rsidR="00725C4E">
              <w:br/>
            </w:r>
            <w:r w:rsidR="00B43279">
              <w:t>Möglichkeiten gäbe es noch, we</w:t>
            </w:r>
            <w:r w:rsidR="00725C4E">
              <w:t>n</w:t>
            </w:r>
            <w:r w:rsidR="00B43279">
              <w:t xml:space="preserve">n du mehr Zehnerstangen hättest? </w:t>
            </w:r>
          </w:p>
          <w:p w14:paraId="4D492AB2" w14:textId="77777777" w:rsidR="00AA0FBA" w:rsidRDefault="00AA0FBA" w:rsidP="00B43279"/>
          <w:tbl>
            <w:tblPr>
              <w:tblStyle w:val="MSKTabelle"/>
              <w:tblW w:w="6519" w:type="dxa"/>
              <w:tblLayout w:type="fixed"/>
              <w:tblLook w:val="0620" w:firstRow="1" w:lastRow="0" w:firstColumn="0" w:lastColumn="0" w:noHBand="1" w:noVBand="1"/>
            </w:tblPr>
            <w:tblGrid>
              <w:gridCol w:w="1839"/>
              <w:gridCol w:w="1843"/>
              <w:gridCol w:w="2837"/>
            </w:tblGrid>
            <w:tr w:rsidR="00C277F3" w14:paraId="76AE5553" w14:textId="655ABA02" w:rsidTr="0023371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40"/>
              </w:trPr>
              <w:tc>
                <w:tcPr>
                  <w:tcW w:w="1839" w:type="dxa"/>
                </w:tcPr>
                <w:p w14:paraId="4CCF003F" w14:textId="57998FB2" w:rsidR="00C277F3" w:rsidRPr="00230A99" w:rsidRDefault="00C277F3" w:rsidP="00230A99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Hunderterplatten</w:t>
                  </w:r>
                </w:p>
              </w:tc>
              <w:tc>
                <w:tcPr>
                  <w:tcW w:w="1843" w:type="dxa"/>
                </w:tcPr>
                <w:p w14:paraId="3C495C42" w14:textId="4AE6A9AD" w:rsidR="00C277F3" w:rsidRPr="00230A99" w:rsidRDefault="00C277F3" w:rsidP="00230A99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Zehnerstangen</w:t>
                  </w:r>
                </w:p>
              </w:tc>
              <w:tc>
                <w:tcPr>
                  <w:tcW w:w="2837" w:type="dxa"/>
                </w:tcPr>
                <w:p w14:paraId="649ED75C" w14:textId="0BE6B255" w:rsidR="00C277F3" w:rsidRDefault="00A23559" w:rsidP="00230A99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Zerlegte Zahl</w:t>
                  </w:r>
                </w:p>
              </w:tc>
            </w:tr>
            <w:tr w:rsidR="00C277F3" w14:paraId="03D8EC57" w14:textId="3CB8CF32" w:rsidTr="00233713">
              <w:trPr>
                <w:trHeight w:val="340"/>
              </w:trPr>
              <w:tc>
                <w:tcPr>
                  <w:tcW w:w="1839" w:type="dxa"/>
                </w:tcPr>
                <w:p w14:paraId="190C50AF" w14:textId="1BE46E45" w:rsidR="00C277F3" w:rsidRPr="00C101DD" w:rsidRDefault="00C277F3" w:rsidP="00C101DD">
                  <w:pPr>
                    <w:pStyle w:val="SprechbaseBeschreibung"/>
                    <w:spacing w:line="276" w:lineRule="auto"/>
                    <w:jc w:val="center"/>
                    <w:rPr>
                      <w:rFonts w:cs="Calibri"/>
                    </w:rPr>
                  </w:pPr>
                  <w:r w:rsidRPr="00C101DD">
                    <w:rPr>
                      <w:rFonts w:cs="Calibri"/>
                    </w:rPr>
                    <w:t>9</w:t>
                  </w:r>
                </w:p>
              </w:tc>
              <w:tc>
                <w:tcPr>
                  <w:tcW w:w="1843" w:type="dxa"/>
                </w:tcPr>
                <w:p w14:paraId="0880030C" w14:textId="256710BB" w:rsidR="00C277F3" w:rsidRPr="00C101DD" w:rsidRDefault="00C277F3" w:rsidP="00C101DD">
                  <w:pPr>
                    <w:pStyle w:val="SprechbaseBeschreibung"/>
                    <w:spacing w:line="276" w:lineRule="auto"/>
                    <w:jc w:val="center"/>
                    <w:rPr>
                      <w:rFonts w:cs="Calibri"/>
                    </w:rPr>
                  </w:pPr>
                  <w:r w:rsidRPr="00C101DD">
                    <w:rPr>
                      <w:rFonts w:cs="Calibri"/>
                    </w:rPr>
                    <w:t>10</w:t>
                  </w:r>
                </w:p>
              </w:tc>
              <w:tc>
                <w:tcPr>
                  <w:tcW w:w="2837" w:type="dxa"/>
                </w:tcPr>
                <w:p w14:paraId="18F184C9" w14:textId="35767A04" w:rsidR="00C277F3" w:rsidRPr="00C101DD" w:rsidRDefault="00C277F3" w:rsidP="00C101DD">
                  <w:pPr>
                    <w:pStyle w:val="SprechbaseBeschreibung"/>
                    <w:spacing w:line="276" w:lineRule="auto"/>
                    <w:jc w:val="center"/>
                    <w:rPr>
                      <w:rFonts w:cs="Calibri"/>
                    </w:rPr>
                  </w:pPr>
                  <w:r w:rsidRPr="00C101DD">
                    <w:rPr>
                      <w:rFonts w:cs="Calibri"/>
                    </w:rPr>
                    <w:t>900 + 100</w:t>
                  </w:r>
                </w:p>
              </w:tc>
            </w:tr>
            <w:tr w:rsidR="00C277F3" w14:paraId="482A5AE0" w14:textId="047FE1C6" w:rsidTr="00233713">
              <w:trPr>
                <w:trHeight w:val="340"/>
              </w:trPr>
              <w:tc>
                <w:tcPr>
                  <w:tcW w:w="1839" w:type="dxa"/>
                </w:tcPr>
                <w:p w14:paraId="33EF6514" w14:textId="69DB4F04" w:rsidR="00C277F3" w:rsidRPr="00C101DD" w:rsidRDefault="00AA0FBA" w:rsidP="00C101DD">
                  <w:pPr>
                    <w:pStyle w:val="SprechbaseBeschreibung"/>
                    <w:spacing w:line="276" w:lineRule="auto"/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14:paraId="02056ED6" w14:textId="06F51351" w:rsidR="00C277F3" w:rsidRPr="00C101DD" w:rsidRDefault="00C277F3" w:rsidP="00C101DD">
                  <w:pPr>
                    <w:pStyle w:val="SprechbaseBeschreibung"/>
                    <w:spacing w:line="276" w:lineRule="auto"/>
                    <w:jc w:val="center"/>
                    <w:rPr>
                      <w:rFonts w:cs="Calibri"/>
                    </w:rPr>
                  </w:pPr>
                </w:p>
              </w:tc>
              <w:tc>
                <w:tcPr>
                  <w:tcW w:w="2837" w:type="dxa"/>
                </w:tcPr>
                <w:p w14:paraId="390518BC" w14:textId="20A77442" w:rsidR="00C277F3" w:rsidRPr="00C101DD" w:rsidRDefault="00AA0FBA" w:rsidP="00C101DD">
                  <w:pPr>
                    <w:pStyle w:val="SprechbaseBeschreibung"/>
                    <w:spacing w:line="276" w:lineRule="auto"/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200 + ___</w:t>
                  </w:r>
                </w:p>
              </w:tc>
            </w:tr>
            <w:tr w:rsidR="00C277F3" w14:paraId="159D6AFD" w14:textId="1392B9CB" w:rsidTr="00233713">
              <w:trPr>
                <w:trHeight w:val="340"/>
              </w:trPr>
              <w:tc>
                <w:tcPr>
                  <w:tcW w:w="1839" w:type="dxa"/>
                </w:tcPr>
                <w:p w14:paraId="1BED1353" w14:textId="77777777" w:rsidR="00C277F3" w:rsidRPr="00C101DD" w:rsidRDefault="00C277F3" w:rsidP="00233713">
                  <w:pPr>
                    <w:jc w:val="center"/>
                    <w:rPr>
                      <w:rFonts w:ascii="Calibri" w:hAnsi="Calibri" w:cs="Calibri"/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710B29B8" w14:textId="13DFF16B" w:rsidR="00C277F3" w:rsidRPr="00C101DD" w:rsidRDefault="00C277F3" w:rsidP="00C277F3">
                  <w:pPr>
                    <w:jc w:val="center"/>
                    <w:rPr>
                      <w:rFonts w:ascii="Calibri" w:hAnsi="Calibri" w:cs="Calibri"/>
                      <w:noProof/>
                      <w:color w:val="0070C0"/>
                    </w:rPr>
                  </w:pPr>
                  <w:r w:rsidRPr="00C101DD">
                    <w:rPr>
                      <w:rFonts w:ascii="Calibri" w:hAnsi="Calibri" w:cs="Calibri"/>
                      <w:noProof/>
                      <w:color w:val="000000" w:themeColor="text1"/>
                    </w:rPr>
                    <w:t>40</w:t>
                  </w:r>
                </w:p>
              </w:tc>
              <w:tc>
                <w:tcPr>
                  <w:tcW w:w="2837" w:type="dxa"/>
                </w:tcPr>
                <w:p w14:paraId="7EEE5DE2" w14:textId="7CFF4E40" w:rsidR="00C277F3" w:rsidRPr="00C101DD" w:rsidRDefault="00AA0FBA" w:rsidP="00C277F3">
                  <w:pPr>
                    <w:jc w:val="center"/>
                    <w:rPr>
                      <w:rFonts w:ascii="Calibri" w:hAnsi="Calibri" w:cs="Calibri"/>
                      <w:noProof/>
                      <w:color w:val="0070C0"/>
                    </w:rPr>
                  </w:pPr>
                  <w:r w:rsidRPr="00B43279">
                    <w:rPr>
                      <w:rFonts w:ascii="Calibri" w:hAnsi="Calibri" w:cs="Calibri"/>
                      <w:noProof/>
                      <w:color w:val="000000" w:themeColor="text1"/>
                    </w:rPr>
                    <w:t>___ + 400</w:t>
                  </w:r>
                </w:p>
              </w:tc>
            </w:tr>
            <w:tr w:rsidR="00C277F3" w14:paraId="0D733971" w14:textId="1994AFB3" w:rsidTr="00233713">
              <w:trPr>
                <w:trHeight w:val="340"/>
              </w:trPr>
              <w:tc>
                <w:tcPr>
                  <w:tcW w:w="1839" w:type="dxa"/>
                </w:tcPr>
                <w:p w14:paraId="531E1CC3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45424F2A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837" w:type="dxa"/>
                </w:tcPr>
                <w:p w14:paraId="78251E98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4073A938" w14:textId="4313B2BE" w:rsidTr="00233713">
              <w:trPr>
                <w:trHeight w:val="340"/>
              </w:trPr>
              <w:tc>
                <w:tcPr>
                  <w:tcW w:w="1839" w:type="dxa"/>
                </w:tcPr>
                <w:p w14:paraId="186F519C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019A91F0" w14:textId="006A3855" w:rsidR="00C277F3" w:rsidRPr="001F6D00" w:rsidRDefault="00C277F3" w:rsidP="000C648E">
                  <w:pPr>
                    <w:jc w:val="center"/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837" w:type="dxa"/>
                </w:tcPr>
                <w:p w14:paraId="65BCF0B9" w14:textId="77777777" w:rsidR="00C277F3" w:rsidRPr="001F6D00" w:rsidRDefault="00C277F3" w:rsidP="000C648E">
                  <w:pPr>
                    <w:jc w:val="center"/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72DD89BB" w14:textId="1C6BD0E9" w:rsidTr="00233713">
              <w:trPr>
                <w:trHeight w:val="340"/>
              </w:trPr>
              <w:tc>
                <w:tcPr>
                  <w:tcW w:w="1839" w:type="dxa"/>
                </w:tcPr>
                <w:p w14:paraId="302FAA44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2FA3B77D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837" w:type="dxa"/>
                </w:tcPr>
                <w:p w14:paraId="6F3A3D1A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45B9704F" w14:textId="28471312" w:rsidTr="00233713">
              <w:trPr>
                <w:trHeight w:val="340"/>
              </w:trPr>
              <w:tc>
                <w:tcPr>
                  <w:tcW w:w="1839" w:type="dxa"/>
                </w:tcPr>
                <w:p w14:paraId="37F9C957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04ADD292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837" w:type="dxa"/>
                </w:tcPr>
                <w:p w14:paraId="49B36059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253D0E26" w14:textId="018402C3" w:rsidTr="00233713">
              <w:trPr>
                <w:trHeight w:val="340"/>
              </w:trPr>
              <w:tc>
                <w:tcPr>
                  <w:tcW w:w="1839" w:type="dxa"/>
                </w:tcPr>
                <w:p w14:paraId="76165A9E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529F4A05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837" w:type="dxa"/>
                </w:tcPr>
                <w:p w14:paraId="406AB0CE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6F2094C8" w14:textId="580DB0FE" w:rsidTr="00233713">
              <w:trPr>
                <w:trHeight w:val="340"/>
              </w:trPr>
              <w:tc>
                <w:tcPr>
                  <w:tcW w:w="1839" w:type="dxa"/>
                </w:tcPr>
                <w:p w14:paraId="3254991A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1843" w:type="dxa"/>
                </w:tcPr>
                <w:p w14:paraId="7282575B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  <w:tc>
                <w:tcPr>
                  <w:tcW w:w="2837" w:type="dxa"/>
                </w:tcPr>
                <w:p w14:paraId="204BE3A1" w14:textId="77777777" w:rsidR="00C277F3" w:rsidRPr="001F6D00" w:rsidRDefault="00C277F3" w:rsidP="000C648E">
                  <w:pPr>
                    <w:rPr>
                      <w:noProof/>
                      <w:color w:val="0070C0"/>
                    </w:rPr>
                  </w:pPr>
                </w:p>
              </w:tc>
            </w:tr>
            <w:tr w:rsidR="00C277F3" w14:paraId="4E7604DB" w14:textId="1A686BC9" w:rsidTr="00233713">
              <w:trPr>
                <w:trHeight w:val="340"/>
              </w:trPr>
              <w:tc>
                <w:tcPr>
                  <w:tcW w:w="1839" w:type="dxa"/>
                </w:tcPr>
                <w:p w14:paraId="4FF8A136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1843" w:type="dxa"/>
                </w:tcPr>
                <w:p w14:paraId="104D6578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2837" w:type="dxa"/>
                </w:tcPr>
                <w:p w14:paraId="32FBBEC2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</w:tr>
            <w:tr w:rsidR="00C277F3" w14:paraId="1A30CF4A" w14:textId="7ED1EFEA" w:rsidTr="00233713">
              <w:trPr>
                <w:trHeight w:val="340"/>
              </w:trPr>
              <w:tc>
                <w:tcPr>
                  <w:tcW w:w="1839" w:type="dxa"/>
                </w:tcPr>
                <w:p w14:paraId="20A5338E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1843" w:type="dxa"/>
                </w:tcPr>
                <w:p w14:paraId="7CB79AEF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  <w:tc>
                <w:tcPr>
                  <w:tcW w:w="2837" w:type="dxa"/>
                </w:tcPr>
                <w:p w14:paraId="56EDE33C" w14:textId="77777777" w:rsidR="00C277F3" w:rsidRPr="00F73335" w:rsidRDefault="00C277F3" w:rsidP="000C648E">
                  <w:pPr>
                    <w:rPr>
                      <w:noProof/>
                    </w:rPr>
                  </w:pPr>
                </w:p>
              </w:tc>
            </w:tr>
          </w:tbl>
          <w:p w14:paraId="5D8D08F9" w14:textId="2C0D775A" w:rsidR="004E5F18" w:rsidRPr="00D53CEA" w:rsidRDefault="004E5F18" w:rsidP="008E2563"/>
        </w:tc>
      </w:tr>
      <w:tr w:rsidR="00593427" w:rsidRPr="00593427" w14:paraId="242DC7A5" w14:textId="77777777" w:rsidTr="00E26797">
        <w:trPr>
          <w:gridAfter w:val="2"/>
          <w:wAfter w:w="71" w:type="dxa"/>
          <w:trHeight w:hRule="exact" w:val="101"/>
        </w:trPr>
        <w:tc>
          <w:tcPr>
            <w:tcW w:w="567" w:type="dxa"/>
          </w:tcPr>
          <w:p w14:paraId="2025CDFF" w14:textId="77777777" w:rsidR="00593427" w:rsidRPr="00593427" w:rsidRDefault="00593427" w:rsidP="008E2563">
            <w:pPr>
              <w:spacing w:line="240" w:lineRule="atLeast"/>
              <w:rPr>
                <w:noProof/>
                <w:sz w:val="6"/>
                <w:szCs w:val="6"/>
              </w:rPr>
            </w:pPr>
          </w:p>
        </w:tc>
        <w:tc>
          <w:tcPr>
            <w:tcW w:w="383" w:type="dxa"/>
          </w:tcPr>
          <w:p w14:paraId="655C631C" w14:textId="77777777" w:rsidR="00593427" w:rsidRPr="00593427" w:rsidRDefault="00593427" w:rsidP="00230A99">
            <w:pPr>
              <w:pStyle w:val="Nummerierung"/>
              <w:rPr>
                <w:sz w:val="6"/>
                <w:szCs w:val="6"/>
              </w:rPr>
            </w:pPr>
          </w:p>
        </w:tc>
        <w:tc>
          <w:tcPr>
            <w:tcW w:w="8505" w:type="dxa"/>
            <w:gridSpan w:val="3"/>
          </w:tcPr>
          <w:p w14:paraId="24532136" w14:textId="77777777" w:rsidR="00593427" w:rsidRPr="00593427" w:rsidRDefault="00593427" w:rsidP="00066298">
            <w:pPr>
              <w:ind w:left="284" w:hanging="284"/>
              <w:rPr>
                <w:sz w:val="6"/>
                <w:szCs w:val="6"/>
              </w:rPr>
            </w:pPr>
          </w:p>
        </w:tc>
      </w:tr>
      <w:tr w:rsidR="004E5F18" w14:paraId="42277095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78DA8328" w14:textId="77777777" w:rsidR="004E5F18" w:rsidRDefault="004E5F18" w:rsidP="008E256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6002DA2" wp14:editId="616DA1AC">
                  <wp:extent cx="360000" cy="272386"/>
                  <wp:effectExtent l="0" t="0" r="254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71E69DD3" w14:textId="2784F521" w:rsidR="004E5F18" w:rsidRPr="00230A99" w:rsidRDefault="00530167" w:rsidP="00230A99">
            <w:pPr>
              <w:pStyle w:val="Nummerierung"/>
            </w:pPr>
            <w:r>
              <w:t>c</w:t>
            </w:r>
            <w:r w:rsidR="004E5F18" w:rsidRPr="00230A99">
              <w:t>)</w:t>
            </w:r>
          </w:p>
        </w:tc>
        <w:tc>
          <w:tcPr>
            <w:tcW w:w="8505" w:type="dxa"/>
            <w:gridSpan w:val="3"/>
          </w:tcPr>
          <w:p w14:paraId="3905C237" w14:textId="77777777" w:rsidR="00066298" w:rsidRDefault="00066298" w:rsidP="00066298">
            <w:pPr>
              <w:ind w:left="284" w:hanging="284"/>
            </w:pPr>
            <w:r w:rsidRPr="001F6D00">
              <w:t xml:space="preserve">Vergleicht und besprecht: </w:t>
            </w:r>
          </w:p>
          <w:p w14:paraId="1EC586D4" w14:textId="08EF6935" w:rsidR="00DE6E26" w:rsidRDefault="00DE6E26" w:rsidP="00DE6E26">
            <w:pPr>
              <w:pStyle w:val="Listenabsatz"/>
            </w:pPr>
            <w:r>
              <w:t>Warum sind es immer 1 000?</w:t>
            </w:r>
          </w:p>
          <w:p w14:paraId="01C1B04C" w14:textId="5EF78E46" w:rsidR="0025263D" w:rsidRDefault="00066298" w:rsidP="00066298">
            <w:pPr>
              <w:pStyle w:val="Listenabsatz"/>
            </w:pPr>
            <w:r w:rsidRPr="001F6D00">
              <w:t>Habt ihr alle Möglichkeiten</w:t>
            </w:r>
            <w:r w:rsidR="0025263D">
              <w:t xml:space="preserve"> zur 1</w:t>
            </w:r>
            <w:r w:rsidR="00DE6E26">
              <w:t xml:space="preserve"> </w:t>
            </w:r>
            <w:r w:rsidR="0025263D">
              <w:t>000</w:t>
            </w:r>
            <w:r w:rsidRPr="001F6D00">
              <w:t xml:space="preserve"> gefunden? </w:t>
            </w:r>
          </w:p>
          <w:p w14:paraId="56C0C720" w14:textId="72D08791" w:rsidR="00563011" w:rsidRDefault="00D01EC3" w:rsidP="00066298">
            <w:pPr>
              <w:pStyle w:val="Listenabsatz"/>
            </w:pPr>
            <w:r>
              <w:t xml:space="preserve">Warum </w:t>
            </w:r>
            <w:r w:rsidR="00066298">
              <w:t>könnt ihr sicher sein</w:t>
            </w:r>
            <w:r w:rsidR="0025263D" w:rsidRPr="001F6D00">
              <w:t xml:space="preserve">, dass </w:t>
            </w:r>
            <w:r w:rsidR="0025263D">
              <w:t>es keine anderen Möglichkeiten mehr gibt</w:t>
            </w:r>
            <w:r w:rsidR="00066298">
              <w:t xml:space="preserve">? </w:t>
            </w:r>
          </w:p>
          <w:p w14:paraId="7B74928F" w14:textId="77777777" w:rsidR="00563011" w:rsidRPr="007400A3" w:rsidRDefault="00563011" w:rsidP="007400A3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563011" w14:paraId="2DFD076C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7E16EF0C" w14:textId="53A11A79" w:rsidR="00563011" w:rsidRDefault="003D6C2F" w:rsidP="00563011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5428207C" wp14:editId="7D091B6A">
                  <wp:extent cx="360000" cy="272386"/>
                  <wp:effectExtent l="0" t="0" r="2540" b="0"/>
                  <wp:docPr id="658007079" name="Grafik 658007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50DDA747" w14:textId="6E69DF40" w:rsidR="00563011" w:rsidRPr="00230A99" w:rsidRDefault="00530167" w:rsidP="00230A99">
            <w:pPr>
              <w:pStyle w:val="Nummerierung"/>
            </w:pPr>
            <w:r>
              <w:t>d</w:t>
            </w:r>
            <w:r w:rsidR="00563011" w:rsidRPr="00230A99">
              <w:t>)</w:t>
            </w:r>
          </w:p>
        </w:tc>
        <w:tc>
          <w:tcPr>
            <w:tcW w:w="8505" w:type="dxa"/>
            <w:gridSpan w:val="3"/>
          </w:tcPr>
          <w:p w14:paraId="04966E5F" w14:textId="1627DD4B" w:rsidR="00B94F2C" w:rsidRDefault="00E008F0" w:rsidP="00563011">
            <w:r>
              <w:t xml:space="preserve">Tara </w:t>
            </w:r>
            <w:r w:rsidR="00B94F2C">
              <w:t xml:space="preserve">und Leonie </w:t>
            </w:r>
            <w:r>
              <w:t xml:space="preserve">haben auch Tausenderwürfel gebaut. </w:t>
            </w:r>
          </w:p>
          <w:p w14:paraId="3053067F" w14:textId="3ADD97A8" w:rsidR="00E008F0" w:rsidRDefault="00043A41" w:rsidP="009675DF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48864" behindDoc="0" locked="0" layoutInCell="1" allowOverlap="1" wp14:anchorId="6EF8A314" wp14:editId="3DE7B49F">
                      <wp:simplePos x="0" y="0"/>
                      <wp:positionH relativeFrom="column">
                        <wp:posOffset>-63515</wp:posOffset>
                      </wp:positionH>
                      <wp:positionV relativeFrom="paragraph">
                        <wp:posOffset>177682</wp:posOffset>
                      </wp:positionV>
                      <wp:extent cx="547370" cy="694690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2EECCD" w14:textId="77777777" w:rsidR="00B94F2C" w:rsidRPr="008D5126" w:rsidRDefault="00B94F2C" w:rsidP="00B94F2C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alibri" w:hAnsi="Calibri"/>
                                        <w:color w:val="000000"/>
                                        <w:sz w:val="16"/>
                                        <w:szCs w:val="15"/>
                                      </w:rPr>
                                    </w:pPr>
                                    <w:r w:rsidRPr="008D5126">
                                      <w:rPr>
                                        <w:rFonts w:ascii="Calibri" w:hAnsi="Calibri"/>
                                        <w:color w:val="000000"/>
                                        <w:sz w:val="16"/>
                                        <w:szCs w:val="15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F8A314" id="Gruppieren 13" o:spid="_x0000_s1026" style="position:absolute;margin-left:-5pt;margin-top:14pt;width:43.1pt;height:54.7pt;z-index:251748864;mso-height-relative:margin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0" o:spid="_x0000_s1027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">
                        <v:imagedata r:id="rId42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8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42EECCD" w14:textId="77777777" w:rsidR="00B94F2C" w:rsidRPr="008D5126" w:rsidRDefault="00B94F2C" w:rsidP="00B94F2C">
                              <w:pPr>
                                <w:spacing w:line="240" w:lineRule="auto"/>
                                <w:jc w:val="center"/>
                                <w:rPr>
                                  <w:rFonts w:ascii="Calibri" w:hAnsi="Calibri"/>
                                  <w:color w:val="000000"/>
                                  <w:sz w:val="16"/>
                                  <w:szCs w:val="15"/>
                                </w:rPr>
                              </w:pPr>
                              <w:r w:rsidRPr="008D5126">
                                <w:rPr>
                                  <w:rFonts w:ascii="Calibri" w:hAnsi="Calibri"/>
                                  <w:color w:val="000000"/>
                                  <w:sz w:val="16"/>
                                  <w:szCs w:val="15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332F5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50912" behindDoc="0" locked="0" layoutInCell="1" allowOverlap="1" wp14:anchorId="23AEF6AE" wp14:editId="62553962">
                      <wp:simplePos x="0" y="0"/>
                      <wp:positionH relativeFrom="column">
                        <wp:posOffset>2459990</wp:posOffset>
                      </wp:positionH>
                      <wp:positionV relativeFrom="paragraph">
                        <wp:posOffset>151511</wp:posOffset>
                      </wp:positionV>
                      <wp:extent cx="645795" cy="722630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4E93A7" w14:textId="77777777" w:rsidR="00B94F2C" w:rsidRPr="008D5126" w:rsidRDefault="00B94F2C" w:rsidP="009D3469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AEF6AE" id="Gruppieren 18" o:spid="_x0000_s1029" style="position:absolute;margin-left:193.7pt;margin-top:11.95pt;width:50.85pt;height:56.9pt;z-index:251750912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">
                      <v:shape id="Grafik 6" o:spid="_x0000_s1030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">
                        <v:imagedata r:id="rId44" o:title="" chromakey="white"/>
                      </v:shape>
                      <v:shape id="_x0000_s1031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24E93A7" w14:textId="77777777" w:rsidR="00B94F2C" w:rsidRPr="008D5126" w:rsidRDefault="00B94F2C" w:rsidP="009D3469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008F0">
              <w:t xml:space="preserve">Wie sehen ihre Tausenderwürfel </w:t>
            </w:r>
            <w:r w:rsidR="00E008F0" w:rsidRPr="00B94F2C">
              <w:t>aus?</w:t>
            </w:r>
            <w:r w:rsidR="0025263D">
              <w:t xml:space="preserve"> </w:t>
            </w:r>
          </w:p>
          <w:p w14:paraId="4672B454" w14:textId="3865BF09" w:rsidR="00E008F0" w:rsidRDefault="004332F5" w:rsidP="0056301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6BA14693" wp14:editId="239469F7">
                      <wp:simplePos x="0" y="0"/>
                      <wp:positionH relativeFrom="column">
                        <wp:posOffset>3231515</wp:posOffset>
                      </wp:positionH>
                      <wp:positionV relativeFrom="paragraph">
                        <wp:posOffset>115189</wp:posOffset>
                      </wp:positionV>
                      <wp:extent cx="1896110" cy="431800"/>
                      <wp:effectExtent l="355600" t="0" r="8890" b="12700"/>
                      <wp:wrapNone/>
                      <wp:docPr id="289949885" name="Abgerundete rechteckige Legend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6110" cy="431800"/>
                              </a:xfrm>
                              <a:prstGeom prst="wedgeRoundRectCallout">
                                <a:avLst>
                                  <a:gd name="adj1" fmla="val -66758"/>
                                  <a:gd name="adj2" fmla="val -976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D870B0" w14:textId="5570D665" w:rsidR="00E008F0" w:rsidRPr="00066298" w:rsidRDefault="00E008F0" w:rsidP="004332F5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Ich hab</w:t>
                                  </w:r>
                                  <w:r w:rsidR="004332F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5263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4332F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25263D"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332F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Zehnerstangen und sonst nur </w:t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Hunderterplatten</w:t>
                                  </w:r>
                                  <w:r w:rsidR="004332F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A14693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3" o:spid="_x0000_s1032" type="#_x0000_t62" style="position:absolute;margin-left:254.45pt;margin-top:9.05pt;width:149.3pt;height:34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" adj="-3620,8691" filled="f" strokecolor="#bfbfbf [2412]" strokeweight="1pt">
                      <v:textbox inset="2mm,0,1mm,0">
                        <w:txbxContent>
                          <w:p w14:paraId="7FD870B0" w14:textId="5570D665" w:rsidR="00E008F0" w:rsidRPr="00066298" w:rsidRDefault="00E008F0" w:rsidP="004332F5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Ich hab</w:t>
                            </w:r>
                            <w:r w:rsidR="004332F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5263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="004332F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0</w:t>
                            </w:r>
                            <w:r w:rsidR="0025263D"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32F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Zehnerstangen und sonst nur 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Hunderterplatten</w:t>
                            </w:r>
                            <w:r w:rsidR="004332F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43D359FB" wp14:editId="487DF7B3">
                      <wp:simplePos x="0" y="0"/>
                      <wp:positionH relativeFrom="column">
                        <wp:posOffset>686054</wp:posOffset>
                      </wp:positionH>
                      <wp:positionV relativeFrom="paragraph">
                        <wp:posOffset>125730</wp:posOffset>
                      </wp:positionV>
                      <wp:extent cx="1752600" cy="431800"/>
                      <wp:effectExtent l="355600" t="0" r="12700" b="12700"/>
                      <wp:wrapNone/>
                      <wp:docPr id="297306423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431800"/>
                              </a:xfrm>
                              <a:prstGeom prst="wedgeRoundRectCallout">
                                <a:avLst>
                                  <a:gd name="adj1" fmla="val -68024"/>
                                  <a:gd name="adj2" fmla="val 3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9E72BD" w14:textId="4C6C734F" w:rsidR="00E008F0" w:rsidRPr="00066298" w:rsidRDefault="00E008F0" w:rsidP="00E008F0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Ich </w:t>
                                  </w:r>
                                  <w:r w:rsidR="00066298"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baue </w:t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einen Würfel aus </w:t>
                                  </w:r>
                                  <w:r w:rsidR="00F520EE"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30 Zehnern</w:t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und </w:t>
                                  </w:r>
                                  <w:r w:rsidR="0025263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7 Hundertern</w:t>
                                  </w:r>
                                  <w:r w:rsidRPr="0006629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359FB" id="Abgerundete rechteckige Legende 1" o:spid="_x0000_s1033" type="#_x0000_t62" style="position:absolute;margin-left:54pt;margin-top:9.9pt;width:138pt;height:3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" adj="-3893,10807" filled="f" strokecolor="#bfbfbf [2412]" strokeweight="1pt">
                      <v:textbox inset="2mm,0,0,0">
                        <w:txbxContent>
                          <w:p w14:paraId="799E72BD" w14:textId="4C6C734F" w:rsidR="00E008F0" w:rsidRPr="00066298" w:rsidRDefault="00E008F0" w:rsidP="00E008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Ich </w:t>
                            </w:r>
                            <w:r w:rsidR="00066298"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baue 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einen Würfel aus </w:t>
                            </w:r>
                            <w:r w:rsidR="00F520EE"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30 Zehnern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und </w:t>
                            </w:r>
                            <w:r w:rsidR="0025263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7 Hundertern</w:t>
                            </w:r>
                            <w:r w:rsidRPr="000662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523A4E" w14:textId="0C167A6D" w:rsidR="00E008F0" w:rsidRDefault="00E008F0" w:rsidP="00563011">
            <w:r>
              <w:t xml:space="preserve">                                                                                   </w:t>
            </w:r>
          </w:p>
          <w:p w14:paraId="57415EE8" w14:textId="457924BF" w:rsidR="00E008F0" w:rsidRDefault="00E008F0" w:rsidP="00563011"/>
          <w:p w14:paraId="3BC5CAAC" w14:textId="0A15CD8A" w:rsidR="00563011" w:rsidRPr="00563011" w:rsidRDefault="00563011" w:rsidP="00E008F0"/>
        </w:tc>
      </w:tr>
      <w:tr w:rsidR="00563011" w14:paraId="13C21BC4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35807130" w14:textId="31F407FA" w:rsidR="003D6C2F" w:rsidRDefault="00621084" w:rsidP="00563011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9E2CC85" wp14:editId="636BE972">
                  <wp:extent cx="360000" cy="272386"/>
                  <wp:effectExtent l="0" t="0" r="2540" b="0"/>
                  <wp:docPr id="542703199" name="Grafik 542703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D2A977" w14:textId="0CF4D439" w:rsidR="00563011" w:rsidRDefault="00563011" w:rsidP="00563011">
            <w:pPr>
              <w:spacing w:line="240" w:lineRule="atLeast"/>
            </w:pPr>
          </w:p>
          <w:p w14:paraId="153B80A8" w14:textId="3EAC1752" w:rsidR="003D6C2F" w:rsidRDefault="003D6C2F" w:rsidP="00563011">
            <w:pPr>
              <w:spacing w:line="240" w:lineRule="atLeast"/>
            </w:pPr>
          </w:p>
          <w:p w14:paraId="5F128A08" w14:textId="7C8BEEE5" w:rsidR="00F520EE" w:rsidRDefault="00F520EE" w:rsidP="00563011">
            <w:pPr>
              <w:spacing w:line="240" w:lineRule="atLeast"/>
            </w:pPr>
          </w:p>
        </w:tc>
        <w:tc>
          <w:tcPr>
            <w:tcW w:w="383" w:type="dxa"/>
          </w:tcPr>
          <w:p w14:paraId="6079F656" w14:textId="5DA389CE" w:rsidR="00563011" w:rsidRDefault="00530167" w:rsidP="00230A99">
            <w:pPr>
              <w:pStyle w:val="Nummerierung"/>
            </w:pPr>
            <w:r>
              <w:t>e</w:t>
            </w:r>
            <w:r w:rsidR="00563011" w:rsidRPr="00230A99">
              <w:t>)</w:t>
            </w:r>
          </w:p>
          <w:p w14:paraId="1B75B3AE" w14:textId="77777777" w:rsidR="003D6C2F" w:rsidRDefault="003D6C2F" w:rsidP="00230A99">
            <w:pPr>
              <w:pStyle w:val="Nummerierung"/>
            </w:pPr>
          </w:p>
          <w:p w14:paraId="3E2E4836" w14:textId="77777777" w:rsidR="003D6C2F" w:rsidRDefault="003D6C2F" w:rsidP="00230A99">
            <w:pPr>
              <w:pStyle w:val="Nummerierung"/>
            </w:pPr>
          </w:p>
          <w:p w14:paraId="65463FE7" w14:textId="35A06391" w:rsidR="003D6C2F" w:rsidRPr="00230A99" w:rsidRDefault="003D6C2F" w:rsidP="00230A99">
            <w:pPr>
              <w:pStyle w:val="Nummerierung"/>
            </w:pPr>
          </w:p>
        </w:tc>
        <w:tc>
          <w:tcPr>
            <w:tcW w:w="8505" w:type="dxa"/>
            <w:gridSpan w:val="3"/>
          </w:tcPr>
          <w:p w14:paraId="19114FE6" w14:textId="3F1D8532" w:rsidR="00563011" w:rsidRDefault="0025263D" w:rsidP="001531AB">
            <w:r>
              <w:t>Überleg</w:t>
            </w:r>
            <w:r w:rsidR="004332F5">
              <w:t>t</w:t>
            </w:r>
            <w:r>
              <w:t xml:space="preserve"> und erklär</w:t>
            </w:r>
            <w:r w:rsidR="004332F5">
              <w:t>t</w:t>
            </w:r>
            <w:r>
              <w:t xml:space="preserve">: </w:t>
            </w:r>
            <w:r w:rsidR="00B43279">
              <w:t xml:space="preserve">Wie könnte man </w:t>
            </w:r>
            <w:r w:rsidR="00E008F0">
              <w:t>einen Tausenderwürfel bauen</w:t>
            </w:r>
            <w:r>
              <w:t xml:space="preserve"> ... </w:t>
            </w:r>
            <w:r w:rsidR="00E008F0">
              <w:t xml:space="preserve"> </w:t>
            </w:r>
          </w:p>
          <w:p w14:paraId="6DB0C36C" w14:textId="5E679FD2" w:rsidR="00E008F0" w:rsidRDefault="0025263D" w:rsidP="00593427">
            <w:pPr>
              <w:pStyle w:val="Listenabsatz"/>
            </w:pPr>
            <w:r>
              <w:t xml:space="preserve">... nur mit </w:t>
            </w:r>
            <w:r w:rsidR="00E008F0">
              <w:t xml:space="preserve">Zehnerstangen und </w:t>
            </w:r>
            <w:proofErr w:type="spellStart"/>
            <w:r w:rsidR="00E008F0">
              <w:t>Einerwürfeln</w:t>
            </w:r>
            <w:proofErr w:type="spellEnd"/>
            <w:r w:rsidR="00E008F0">
              <w:t>, aber ohne Hunderterplatten?</w:t>
            </w:r>
          </w:p>
          <w:p w14:paraId="6AEFFCCC" w14:textId="7CC835B5" w:rsidR="00F520EE" w:rsidRDefault="0025263D" w:rsidP="003D6C2F">
            <w:pPr>
              <w:pStyle w:val="Listenabsatz"/>
            </w:pPr>
            <w:r>
              <w:t xml:space="preserve">... nur mit </w:t>
            </w:r>
            <w:r w:rsidR="00E008F0">
              <w:t xml:space="preserve">Hunderterplatten und </w:t>
            </w:r>
            <w:proofErr w:type="spellStart"/>
            <w:r w:rsidR="00E008F0">
              <w:t>Einerwürfeln</w:t>
            </w:r>
            <w:proofErr w:type="spellEnd"/>
            <w:r w:rsidR="00E008F0">
              <w:t>, aber ohne Zehnerstangen?</w:t>
            </w:r>
            <w:r w:rsidR="00A611F5">
              <w:t xml:space="preserve"> </w:t>
            </w:r>
          </w:p>
        </w:tc>
      </w:tr>
      <w:tr w:rsidR="00B94F2C" w14:paraId="584568B0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1E2D8E45" w14:textId="6B32286F" w:rsidR="00B94F2C" w:rsidRDefault="00B94F2C" w:rsidP="00563011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E46159E" wp14:editId="61B852CC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54B7AA5B" w14:textId="6FBBE954" w:rsidR="00B94F2C" w:rsidRDefault="00530167" w:rsidP="00230A99">
            <w:pPr>
              <w:pStyle w:val="Nummerierung"/>
            </w:pPr>
            <w:r>
              <w:t>f</w:t>
            </w:r>
            <w:r w:rsidR="00B94F2C">
              <w:t>)</w:t>
            </w:r>
          </w:p>
        </w:tc>
        <w:tc>
          <w:tcPr>
            <w:tcW w:w="8505" w:type="dxa"/>
            <w:gridSpan w:val="3"/>
          </w:tcPr>
          <w:p w14:paraId="6134EA5B" w14:textId="2C2E7BD8" w:rsidR="00593427" w:rsidRDefault="00B94F2C" w:rsidP="00B94F2C">
            <w:r>
              <w:t>Stellt euch gegenseitig Aufgaben</w:t>
            </w:r>
            <w:r w:rsidR="001C691E">
              <w:t xml:space="preserve"> zu Zahlen bis 1</w:t>
            </w:r>
            <w:r w:rsidR="00DE6E26">
              <w:t xml:space="preserve"> </w:t>
            </w:r>
            <w:r w:rsidR="001C691E">
              <w:t>000</w:t>
            </w:r>
            <w:r>
              <w:t xml:space="preserve">: </w:t>
            </w:r>
          </w:p>
          <w:p w14:paraId="60A5B41F" w14:textId="4CA4081B" w:rsidR="00593427" w:rsidRDefault="00B94F2C" w:rsidP="00593427">
            <w:pPr>
              <w:pStyle w:val="Listenabsatz"/>
            </w:pPr>
            <w:r>
              <w:t>Eine Person legt eine Zahl mit 5</w:t>
            </w:r>
            <w:r w:rsidR="00ED51E6">
              <w:t xml:space="preserve"> T</w:t>
            </w:r>
            <w:r w:rsidR="001C691E">
              <w:t>eilen</w:t>
            </w:r>
            <w:r w:rsidR="00ED51E6">
              <w:t xml:space="preserve"> vom </w:t>
            </w:r>
            <w:r w:rsidR="00B43279">
              <w:t>M</w:t>
            </w:r>
            <w:r w:rsidR="00ED51E6">
              <w:t>aterial</w:t>
            </w:r>
            <w:r>
              <w:t xml:space="preserve">. </w:t>
            </w:r>
          </w:p>
          <w:p w14:paraId="7D57854A" w14:textId="460FA124" w:rsidR="00B94F2C" w:rsidRDefault="00B94F2C" w:rsidP="00593427">
            <w:pPr>
              <w:pStyle w:val="Listenabsatz"/>
            </w:pPr>
            <w:r>
              <w:t xml:space="preserve">Die andere Person benennt die Zahl. Wechselt euch ab. </w:t>
            </w:r>
          </w:p>
          <w:p w14:paraId="250F553A" w14:textId="1AB8D453" w:rsidR="00B94F2C" w:rsidRDefault="00B94F2C" w:rsidP="00B43279">
            <w:pPr>
              <w:pStyle w:val="Listenabsatz"/>
            </w:pPr>
            <w:r>
              <w:t>Welche Zahlen lassen sich mit 5 Teilen nicht legen?</w:t>
            </w:r>
            <w:r w:rsidR="00D01EC3">
              <w:t xml:space="preserve"> Findet einige.</w:t>
            </w:r>
          </w:p>
        </w:tc>
      </w:tr>
      <w:tr w:rsidR="00BE1EF5" w14:paraId="448051DF" w14:textId="77777777" w:rsidTr="00E26797">
        <w:trPr>
          <w:gridAfter w:val="2"/>
          <w:wAfter w:w="71" w:type="dxa"/>
          <w:trHeight w:val="154"/>
        </w:trPr>
        <w:tc>
          <w:tcPr>
            <w:tcW w:w="567" w:type="dxa"/>
          </w:tcPr>
          <w:p w14:paraId="77DC674D" w14:textId="6F9B995C" w:rsidR="00BE1EF5" w:rsidRDefault="0071032F" w:rsidP="00146F2A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1.3</w:t>
            </w:r>
          </w:p>
        </w:tc>
        <w:tc>
          <w:tcPr>
            <w:tcW w:w="8888" w:type="dxa"/>
            <w:gridSpan w:val="4"/>
          </w:tcPr>
          <w:p w14:paraId="5D73F4B9" w14:textId="3A6A7C62" w:rsidR="00BE1EF5" w:rsidRPr="00596FF7" w:rsidRDefault="0071032F" w:rsidP="00146F2A">
            <w:pPr>
              <w:pStyle w:val="berschrift3"/>
            </w:pPr>
            <w:r w:rsidRPr="00DF6148">
              <w:t>Zahlen legen und zeichnen</w:t>
            </w:r>
          </w:p>
        </w:tc>
      </w:tr>
      <w:tr w:rsidR="00596FF7" w14:paraId="47CEAF93" w14:textId="77777777" w:rsidTr="00E26797">
        <w:trPr>
          <w:gridAfter w:val="2"/>
          <w:wAfter w:w="71" w:type="dxa"/>
          <w:trHeight w:val="1765"/>
        </w:trPr>
        <w:tc>
          <w:tcPr>
            <w:tcW w:w="567" w:type="dxa"/>
          </w:tcPr>
          <w:p w14:paraId="6FF0F3AA" w14:textId="45073E6F" w:rsidR="00596FF7" w:rsidRDefault="00D76E33" w:rsidP="008E2563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 wp14:anchorId="7BB9179C" wp14:editId="43C4978E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226695</wp:posOffset>
                      </wp:positionV>
                      <wp:extent cx="696468" cy="649605"/>
                      <wp:effectExtent l="0" t="0" r="27940" b="17145"/>
                      <wp:wrapNone/>
                      <wp:docPr id="205032868" name="Textfeld 5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696468" cy="649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26E3BD" w14:textId="77777777" w:rsidR="001E7D7B" w:rsidRDefault="001E7D7B" w:rsidP="00F86E63"/>
                                <w:p w14:paraId="7AFBC656" w14:textId="21037880" w:rsidR="001E7D7B" w:rsidRDefault="00072B46" w:rsidP="00F86E63">
                                  <w:pPr>
                                    <w:jc w:val="center"/>
                                  </w:pPr>
                                  <w:r>
                                    <w:t xml:space="preserve"> ist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B9179C" id="Textfeld 500" o:spid="_x0000_s1034" type="#_x0000_t202" style="position:absolute;margin-left:30.5pt;margin-top:17.85pt;width:54.85pt;height:51.15pt;z-index: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" filled="f" strokecolor="#bfbfbf [2412]">
                      <v:path arrowok="t"/>
                      <o:lock v:ext="edit" aspectratio="t"/>
                      <v:textbox>
                        <w:txbxContent>
                          <w:p w14:paraId="7C26E3BD" w14:textId="77777777" w:rsidR="001E7D7B" w:rsidRDefault="001E7D7B" w:rsidP="00F86E63"/>
                          <w:p w14:paraId="7AFBC656" w14:textId="21037880" w:rsidR="001E7D7B" w:rsidRDefault="00072B46" w:rsidP="00F86E63">
                            <w:pPr>
                              <w:jc w:val="center"/>
                            </w:pPr>
                            <w:r>
                              <w:t xml:space="preserve"> ist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888" w:type="dxa"/>
            <w:gridSpan w:val="4"/>
          </w:tcPr>
          <w:p w14:paraId="1EE6137C" w14:textId="627902C3" w:rsidR="00346AC2" w:rsidRDefault="00346AC2" w:rsidP="00346AC2">
            <w:pPr>
              <w:spacing w:after="120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 wp14:anchorId="1F174520" wp14:editId="6163EE4D">
                      <wp:simplePos x="0" y="0"/>
                      <wp:positionH relativeFrom="column">
                        <wp:posOffset>3867785</wp:posOffset>
                      </wp:positionH>
                      <wp:positionV relativeFrom="paragraph">
                        <wp:posOffset>228793</wp:posOffset>
                      </wp:positionV>
                      <wp:extent cx="1494790" cy="649605"/>
                      <wp:effectExtent l="0" t="0" r="16510" b="10795"/>
                      <wp:wrapNone/>
                      <wp:docPr id="210658701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4790" cy="649605"/>
                                <a:chOff x="0" y="0"/>
                                <a:chExt cx="1495356" cy="650196"/>
                              </a:xfrm>
                            </wpg:grpSpPr>
                            <wps:wsp>
                              <wps:cNvPr id="472" name="Textfeld 472"/>
                              <wps:cNvSpPr txBox="1"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495356" cy="6501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5614297" w14:textId="77777777" w:rsidR="001E7D7B" w:rsidRDefault="001E7D7B" w:rsidP="00F86E63"/>
                                  <w:p w14:paraId="4F446675" w14:textId="37D8F751" w:rsidR="001E7D7B" w:rsidRDefault="00072B46" w:rsidP="00F86E63">
                                    <w:pPr>
                                      <w:jc w:val="center"/>
                                    </w:pPr>
                                    <w:r>
                                      <w:t>ist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" name="Grafik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5834" y="46417"/>
                                  <a:ext cx="533400" cy="542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85" name="Grafik 222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058" y="51058"/>
                                  <a:ext cx="541020" cy="5600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174520" id="Gruppieren 2" o:spid="_x0000_s1035" style="position:absolute;margin-left:304.55pt;margin-top:18pt;width:117.7pt;height:51.15pt;z-index:251661824" coordsize="14953,65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">
                      <v:shape id="Textfeld 472" o:spid="_x0000_s1036" type="#_x0000_t202" style="position:absolute;width:14953;height:65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" filled="f" strokecolor="#bfbfbf [2412]">
                        <v:path arrowok="t"/>
                        <o:lock v:ext="edit" aspectratio="t"/>
                        <v:textbox>
                          <w:txbxContent>
                            <w:p w14:paraId="15614297" w14:textId="77777777" w:rsidR="001E7D7B" w:rsidRDefault="001E7D7B" w:rsidP="00F86E63"/>
                            <w:p w14:paraId="4F446675" w14:textId="37D8F751" w:rsidR="001E7D7B" w:rsidRDefault="00072B46" w:rsidP="00F86E63">
                              <w:pPr>
                                <w:jc w:val="center"/>
                              </w:pPr>
                              <w:r>
                                <w:t>ist</w:t>
                              </w:r>
                            </w:p>
                          </w:txbxContent>
                        </v:textbox>
                      </v:shape>
                      <v:shape id="Grafik 23" o:spid="_x0000_s1037" type="#_x0000_t75" style="position:absolute;left:8958;top:464;width:5334;height:54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">
                        <v:imagedata r:id="rId47" o:title=""/>
                      </v:shape>
                      <v:shape id="Grafik 22285" o:spid="_x0000_s1038" type="#_x0000_t75" style="position:absolute;left:510;top:510;width:5410;height:56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">
                        <v:imagedata r:id="rId48" o:title="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872" behindDoc="0" locked="0" layoutInCell="1" allowOverlap="1" wp14:anchorId="65AC252C" wp14:editId="51B9ED84">
                      <wp:simplePos x="0" y="0"/>
                      <wp:positionH relativeFrom="column">
                        <wp:posOffset>2308225</wp:posOffset>
                      </wp:positionH>
                      <wp:positionV relativeFrom="paragraph">
                        <wp:posOffset>228793</wp:posOffset>
                      </wp:positionV>
                      <wp:extent cx="1494790" cy="649605"/>
                      <wp:effectExtent l="0" t="0" r="16510" b="10795"/>
                      <wp:wrapNone/>
                      <wp:docPr id="502480749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4790" cy="649605"/>
                                <a:chOff x="0" y="0"/>
                                <a:chExt cx="1495356" cy="650196"/>
                              </a:xfrm>
                            </wpg:grpSpPr>
                            <wps:wsp>
                              <wps:cNvPr id="477" name="Textfeld 477"/>
                              <wps:cNvSpPr txBox="1"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495356" cy="6501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75E9F2" w14:textId="37A29626" w:rsidR="001E7D7B" w:rsidRDefault="001E7D7B" w:rsidP="00F86E63"/>
                                  <w:p w14:paraId="089CB2DF" w14:textId="6497A426" w:rsidR="001E7D7B" w:rsidRDefault="00072B46" w:rsidP="00C056A1">
                                    <w:pPr>
                                      <w:spacing w:line="240" w:lineRule="atLeast"/>
                                      <w:jc w:val="center"/>
                                    </w:pPr>
                                    <w:r>
                                      <w:t>ist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0" name="Grafik 4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7608" y="102116"/>
                                  <a:ext cx="436245" cy="446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08" name="Grafik 2230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0896" r="21397"/>
                                <a:stretch/>
                              </pic:blipFill>
                              <pic:spPr bwMode="auto">
                                <a:xfrm>
                                  <a:off x="32491" y="106758"/>
                                  <a:ext cx="567690" cy="4318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AC252C" id="Gruppieren 3" o:spid="_x0000_s1039" style="position:absolute;margin-left:181.75pt;margin-top:18pt;width:117.7pt;height:51.15pt;z-index:251663872" coordsize="14953,6501" o:gfxdata="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">
                      <v:shape id="Textfeld 477" o:spid="_x0000_s1040" type="#_x0000_t202" style="position:absolute;width:14953;height:65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" filled="f" strokecolor="#bfbfbf [2412]">
                        <v:path arrowok="t"/>
                        <o:lock v:ext="edit" aspectratio="t"/>
                        <v:textbox>
                          <w:txbxContent>
                            <w:p w14:paraId="2A75E9F2" w14:textId="37A29626" w:rsidR="001E7D7B" w:rsidRDefault="001E7D7B" w:rsidP="00F86E63"/>
                            <w:p w14:paraId="089CB2DF" w14:textId="6497A426" w:rsidR="001E7D7B" w:rsidRDefault="00072B46" w:rsidP="00C056A1">
                              <w:pPr>
                                <w:spacing w:line="240" w:lineRule="atLeast"/>
                                <w:jc w:val="center"/>
                              </w:pPr>
                              <w:r>
                                <w:t>ist</w:t>
                              </w:r>
                            </w:p>
                          </w:txbxContent>
                        </v:textbox>
                      </v:shape>
                      <v:shape id="Grafik 480" o:spid="_x0000_s1041" type="#_x0000_t75" style="position:absolute;left:9376;top:1021;width:4362;height:44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">
                        <v:imagedata r:id="rId51" o:title=""/>
                      </v:shape>
                      <v:shape id="Grafik 22308" o:spid="_x0000_s1042" type="#_x0000_t75" style="position:absolute;left:324;top:1067;width:5677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">
                        <v:imagedata r:id="rId52" o:title="" croptop="20248f" cropright="14023f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allowOverlap="1" wp14:anchorId="0004C31E" wp14:editId="64D9D038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228793</wp:posOffset>
                      </wp:positionV>
                      <wp:extent cx="1494790" cy="649605"/>
                      <wp:effectExtent l="0" t="0" r="16510" b="10795"/>
                      <wp:wrapNone/>
                      <wp:docPr id="1739846933" name="Gruppieren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4790" cy="649605"/>
                                <a:chOff x="0" y="0"/>
                                <a:chExt cx="1494790" cy="649605"/>
                              </a:xfrm>
                            </wpg:grpSpPr>
                            <wps:wsp>
                              <wps:cNvPr id="484" name="Textfeld 484"/>
                              <wps:cNvSpPr txBox="1"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494790" cy="649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783C39B" w14:textId="46CA14D9" w:rsidR="001E7D7B" w:rsidRDefault="001E7D7B" w:rsidP="00F86E63"/>
                                  <w:p w14:paraId="14F3FB43" w14:textId="6D3934E2" w:rsidR="001E7D7B" w:rsidRDefault="00072B46" w:rsidP="00072B46">
                                    <w:pPr>
                                      <w:jc w:val="center"/>
                                    </w:pPr>
                                    <w:r>
                                      <w:t>ist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9" name="Grafik 4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2249" y="310989"/>
                                  <a:ext cx="440055" cy="39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09" name="Grafik 2230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5168" r="23824" b="54781"/>
                                <a:stretch/>
                              </pic:blipFill>
                              <pic:spPr bwMode="auto">
                                <a:xfrm>
                                  <a:off x="32491" y="264573"/>
                                  <a:ext cx="537210" cy="129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04C31E" id="Gruppieren 4" o:spid="_x0000_s1043" style="position:absolute;margin-left:59.5pt;margin-top:18pt;width:117.7pt;height:51.15pt;z-index:251665920" coordsize="14947,64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">
                      <v:shape id="Textfeld 484" o:spid="_x0000_s1044" type="#_x0000_t202" style="position:absolute;width:14947;height:6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" filled="f" strokecolor="#bfbfbf [2412]">
                        <v:path arrowok="t"/>
                        <o:lock v:ext="edit" aspectratio="t"/>
                        <v:textbox>
                          <w:txbxContent>
                            <w:p w14:paraId="7783C39B" w14:textId="46CA14D9" w:rsidR="001E7D7B" w:rsidRDefault="001E7D7B" w:rsidP="00F86E63"/>
                            <w:p w14:paraId="14F3FB43" w14:textId="6D3934E2" w:rsidR="001E7D7B" w:rsidRDefault="00072B46" w:rsidP="00072B46">
                              <w:pPr>
                                <w:jc w:val="center"/>
                              </w:pPr>
                              <w:r>
                                <w:t>ist</w:t>
                              </w:r>
                            </w:p>
                          </w:txbxContent>
                        </v:textbox>
                      </v:shape>
                      <v:shape id="Grafik 499" o:spid="_x0000_s1045" type="#_x0000_t75" style="position:absolute;left:9422;top:3109;width:4401;height:3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">
                        <v:imagedata r:id="rId54" o:title=""/>
                      </v:shape>
                      <v:shape id="Grafik 22309" o:spid="_x0000_s1046" type="#_x0000_t75" style="position:absolute;left:324;top:2645;width:5373;height:12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">
                        <v:imagedata r:id="rId55" o:title="" croptop="16494f" cropbottom="35901f" cropright="15613f"/>
                      </v:shape>
                    </v:group>
                  </w:pict>
                </mc:Fallback>
              </mc:AlternateContent>
            </w:r>
            <w:r w:rsidR="00596FF7" w:rsidRPr="00596FF7">
              <w:t>So kannst du einfach Bilder vom Würfelmaterial zeichnen:</w:t>
            </w:r>
            <w:r w:rsidR="00C056A1">
              <w:rPr>
                <w:noProof/>
              </w:rPr>
              <w:t xml:space="preserve"> </w:t>
            </w:r>
          </w:p>
          <w:p w14:paraId="5B3A029B" w14:textId="24205899" w:rsidR="00596FF7" w:rsidRDefault="00596FF7" w:rsidP="00346AC2">
            <w:pPr>
              <w:spacing w:after="120"/>
            </w:pPr>
          </w:p>
          <w:p w14:paraId="745E96BE" w14:textId="1865E8BE" w:rsidR="00596FF7" w:rsidRDefault="00D76E33" w:rsidP="008E2563">
            <w:pPr>
              <w:spacing w:line="240" w:lineRule="auto"/>
            </w:pPr>
            <w:r w:rsidRPr="00D76E33">
              <w:rPr>
                <w:noProof/>
              </w:rPr>
              <w:drawing>
                <wp:anchor distT="0" distB="0" distL="114300" distR="114300" simplePos="0" relativeHeight="252364288" behindDoc="0" locked="0" layoutInCell="1" allowOverlap="1" wp14:anchorId="1C3D4A46" wp14:editId="4DDB4704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15875</wp:posOffset>
                  </wp:positionV>
                  <wp:extent cx="46800" cy="46800"/>
                  <wp:effectExtent l="0" t="0" r="0" b="0"/>
                  <wp:wrapNone/>
                  <wp:docPr id="495" name="Grafik 4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D770AB-EB59-CFD5-62A5-65D23D15EDEA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Grafik 494">
                            <a:extLst>
                              <a:ext uri="{FF2B5EF4-FFF2-40B4-BE49-F238E27FC236}">
                                <a16:creationId xmlns:a16="http://schemas.microsoft.com/office/drawing/2014/main" id="{49D770AB-EB59-CFD5-62A5-65D23D15EDE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7" t="1" r="78765" b="-1"/>
                          <a:stretch/>
                        </pic:blipFill>
                        <pic:spPr>
                          <a:xfrm>
                            <a:off x="0" y="0"/>
                            <a:ext cx="46800" cy="4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51232" behindDoc="0" locked="0" layoutInCell="1" allowOverlap="1" wp14:anchorId="4C9696C5" wp14:editId="67F70A0F">
                  <wp:simplePos x="0" y="0"/>
                  <wp:positionH relativeFrom="column">
                    <wp:posOffset>102116</wp:posOffset>
                  </wp:positionH>
                  <wp:positionV relativeFrom="paragraph">
                    <wp:posOffset>15759</wp:posOffset>
                  </wp:positionV>
                  <wp:extent cx="73660" cy="71755"/>
                  <wp:effectExtent l="0" t="0" r="2540" b="4445"/>
                  <wp:wrapNone/>
                  <wp:docPr id="72516159" name="Grafik 15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16159" name="Grafik 152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38" t="30727" r="25238" b="59351"/>
                          <a:stretch/>
                        </pic:blipFill>
                        <pic:spPr bwMode="auto">
                          <a:xfrm>
                            <a:off x="0" y="0"/>
                            <a:ext cx="73660" cy="7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21EDFA5" w14:textId="069BA002" w:rsidR="00346AC2" w:rsidRDefault="00346AC2" w:rsidP="00346AC2"/>
          <w:p w14:paraId="5B82E66C" w14:textId="4E1E94E6" w:rsidR="00346AC2" w:rsidRPr="00346AC2" w:rsidRDefault="00346AC2" w:rsidP="00072B46">
            <w:pPr>
              <w:spacing w:before="240"/>
            </w:pPr>
            <w:r>
              <w:rPr>
                <w:color w:val="7F7F7F" w:themeColor="text1" w:themeTint="80"/>
              </w:rPr>
              <w:t xml:space="preserve">                                                           </w:t>
            </w:r>
          </w:p>
        </w:tc>
      </w:tr>
      <w:tr w:rsidR="001C0814" w14:paraId="3907D3C7" w14:textId="77777777" w:rsidTr="00E26797">
        <w:trPr>
          <w:gridAfter w:val="2"/>
          <w:wAfter w:w="71" w:type="dxa"/>
          <w:trHeight w:val="4819"/>
        </w:trPr>
        <w:tc>
          <w:tcPr>
            <w:tcW w:w="567" w:type="dxa"/>
          </w:tcPr>
          <w:p w14:paraId="41C4077E" w14:textId="40A6B131" w:rsidR="001C0814" w:rsidRDefault="001C0814" w:rsidP="008E2563">
            <w:pPr>
              <w:spacing w:line="240" w:lineRule="atLeast"/>
              <w:rPr>
                <w:noProof/>
              </w:rPr>
            </w:pPr>
          </w:p>
          <w:p w14:paraId="275B6E91" w14:textId="77777777" w:rsidR="00A53AC6" w:rsidRDefault="00A53AC6" w:rsidP="008E2563">
            <w:pPr>
              <w:spacing w:line="240" w:lineRule="atLeast"/>
              <w:rPr>
                <w:noProof/>
              </w:rPr>
            </w:pPr>
          </w:p>
          <w:p w14:paraId="5F327B48" w14:textId="025253D4" w:rsidR="00A53AC6" w:rsidRDefault="00A53AC6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2EB0740A" w14:textId="21A5A726" w:rsidR="001C0814" w:rsidRPr="004D033C" w:rsidRDefault="00AE6615" w:rsidP="004D033C">
            <w:pPr>
              <w:pStyle w:val="Nummerierung"/>
            </w:pPr>
            <w:r>
              <w:t>a</w:t>
            </w:r>
            <w:r w:rsidR="001C0814" w:rsidRPr="004D033C">
              <w:t>)</w:t>
            </w:r>
          </w:p>
        </w:tc>
        <w:tc>
          <w:tcPr>
            <w:tcW w:w="8505" w:type="dxa"/>
            <w:gridSpan w:val="3"/>
          </w:tcPr>
          <w:p w14:paraId="42607947" w14:textId="716471A6" w:rsidR="001C0814" w:rsidRDefault="00D01EC3" w:rsidP="008E2563">
            <w:r>
              <w:t>Schreibe als Zahl.</w:t>
            </w:r>
          </w:p>
          <w:p w14:paraId="0A1963E0" w14:textId="25A2ED16" w:rsidR="00376C2F" w:rsidRDefault="00376C2F" w:rsidP="008E2563"/>
          <w:tbl>
            <w:tblPr>
              <w:tblStyle w:val="MSKTabelle"/>
              <w:tblW w:w="7825" w:type="dxa"/>
              <w:tblLayout w:type="fixed"/>
              <w:tblLook w:val="04A0" w:firstRow="1" w:lastRow="0" w:firstColumn="1" w:lastColumn="0" w:noHBand="0" w:noVBand="1"/>
            </w:tblPr>
            <w:tblGrid>
              <w:gridCol w:w="5557"/>
              <w:gridCol w:w="2268"/>
            </w:tblGrid>
            <w:tr w:rsidR="002330F5" w:rsidRPr="009F62DA" w14:paraId="59F1EC10" w14:textId="77777777" w:rsidTr="002330F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5557" w:type="dxa"/>
                </w:tcPr>
                <w:p w14:paraId="5E56ACA1" w14:textId="608769D2" w:rsidR="002330F5" w:rsidRPr="002B238E" w:rsidRDefault="002330F5" w:rsidP="002330F5">
                  <w:pPr>
                    <w:rPr>
                      <w:b w:val="0"/>
                    </w:rPr>
                  </w:pPr>
                  <w:r>
                    <w:t>Bild</w:t>
                  </w:r>
                </w:p>
              </w:tc>
              <w:tc>
                <w:tcPr>
                  <w:tcW w:w="2268" w:type="dxa"/>
                </w:tcPr>
                <w:p w14:paraId="3E298577" w14:textId="4C195E83" w:rsidR="002330F5" w:rsidRPr="009F62DA" w:rsidRDefault="002330F5" w:rsidP="002330F5">
                  <w:pPr>
                    <w:rPr>
                      <w:b w:val="0"/>
                    </w:rPr>
                  </w:pPr>
                  <w:r>
                    <w:t>Zahl</w:t>
                  </w:r>
                </w:p>
              </w:tc>
            </w:tr>
            <w:tr w:rsidR="002330F5" w:rsidRPr="00DA2E7E" w14:paraId="1E33A5D1" w14:textId="77777777" w:rsidTr="00E855E8">
              <w:trPr>
                <w:trHeight w:val="964"/>
              </w:trPr>
              <w:tc>
                <w:tcPr>
                  <w:tcW w:w="5557" w:type="dxa"/>
                  <w:vAlign w:val="center"/>
                </w:tcPr>
                <w:p w14:paraId="30FA06BE" w14:textId="783A1A2D" w:rsidR="002330F5" w:rsidRDefault="007400A3" w:rsidP="00E855E8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1280" behindDoc="0" locked="0" layoutInCell="1" allowOverlap="1" wp14:anchorId="5F6276E5" wp14:editId="4ACF61FD">
                        <wp:simplePos x="0" y="0"/>
                        <wp:positionH relativeFrom="column">
                          <wp:posOffset>2035175</wp:posOffset>
                        </wp:positionH>
                        <wp:positionV relativeFrom="paragraph">
                          <wp:posOffset>140335</wp:posOffset>
                        </wp:positionV>
                        <wp:extent cx="389890" cy="194945"/>
                        <wp:effectExtent l="0" t="0" r="3810" b="0"/>
                        <wp:wrapNone/>
                        <wp:docPr id="20" name="Grafi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252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89890" cy="194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998720" behindDoc="0" locked="0" layoutInCell="1" allowOverlap="1" wp14:anchorId="6CEE3A3F" wp14:editId="7825F66F">
                        <wp:simplePos x="0" y="0"/>
                        <wp:positionH relativeFrom="column">
                          <wp:posOffset>2037715</wp:posOffset>
                        </wp:positionH>
                        <wp:positionV relativeFrom="paragraph">
                          <wp:posOffset>408305</wp:posOffset>
                        </wp:positionV>
                        <wp:extent cx="432000" cy="39600"/>
                        <wp:effectExtent l="0" t="0" r="0" b="0"/>
                        <wp:wrapNone/>
                        <wp:docPr id="155097187" name="Grafik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5097187" name="Grafik 155097187"/>
                                <pic:cNvPicPr/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432000" cy="3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276E7E">
                    <w:rPr>
                      <w:noProof/>
                    </w:rPr>
                    <w:drawing>
                      <wp:anchor distT="0" distB="0" distL="114300" distR="114300" simplePos="0" relativeHeight="251623936" behindDoc="0" locked="0" layoutInCell="1" allowOverlap="1" wp14:anchorId="4521EF60" wp14:editId="2E9729A9">
                        <wp:simplePos x="0" y="0"/>
                        <wp:positionH relativeFrom="column">
                          <wp:posOffset>1590040</wp:posOffset>
                        </wp:positionH>
                        <wp:positionV relativeFrom="paragraph">
                          <wp:posOffset>107950</wp:posOffset>
                        </wp:positionV>
                        <wp:extent cx="409575" cy="418465"/>
                        <wp:effectExtent l="0" t="0" r="9525" b="635"/>
                        <wp:wrapNone/>
                        <wp:docPr id="22293" name="Grafik 222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3" name="Grafik 222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>
                    <w:rPr>
                      <w:noProof/>
                    </w:rPr>
                    <w:drawing>
                      <wp:anchor distT="0" distB="0" distL="114300" distR="114300" simplePos="0" relativeHeight="251622912" behindDoc="0" locked="0" layoutInCell="1" allowOverlap="1" wp14:anchorId="76DE2C85" wp14:editId="5AEC1965">
                        <wp:simplePos x="0" y="0"/>
                        <wp:positionH relativeFrom="column">
                          <wp:posOffset>1125855</wp:posOffset>
                        </wp:positionH>
                        <wp:positionV relativeFrom="paragraph">
                          <wp:posOffset>111125</wp:posOffset>
                        </wp:positionV>
                        <wp:extent cx="409575" cy="418465"/>
                        <wp:effectExtent l="0" t="0" r="9525" b="635"/>
                        <wp:wrapNone/>
                        <wp:docPr id="22292" name="Grafik 222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Grafik 222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>
                    <w:rPr>
                      <w:noProof/>
                    </w:rPr>
                    <w:drawing>
                      <wp:anchor distT="0" distB="0" distL="114300" distR="114300" simplePos="0" relativeHeight="251621888" behindDoc="0" locked="0" layoutInCell="1" allowOverlap="1" wp14:anchorId="339D6C75" wp14:editId="73F00B3D">
                        <wp:simplePos x="0" y="0"/>
                        <wp:positionH relativeFrom="column">
                          <wp:posOffset>672465</wp:posOffset>
                        </wp:positionH>
                        <wp:positionV relativeFrom="paragraph">
                          <wp:posOffset>107950</wp:posOffset>
                        </wp:positionV>
                        <wp:extent cx="409575" cy="418465"/>
                        <wp:effectExtent l="0" t="0" r="9525" b="635"/>
                        <wp:wrapNone/>
                        <wp:docPr id="22290" name="Grafik 222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Grafik 222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>
                    <w:rPr>
                      <w:noProof/>
                    </w:rPr>
                    <w:drawing>
                      <wp:anchor distT="0" distB="0" distL="114300" distR="114300" simplePos="0" relativeHeight="251620864" behindDoc="0" locked="0" layoutInCell="1" allowOverlap="1" wp14:anchorId="391E2CE4" wp14:editId="7B791F90">
                        <wp:simplePos x="0" y="0"/>
                        <wp:positionH relativeFrom="column">
                          <wp:posOffset>72390</wp:posOffset>
                        </wp:positionH>
                        <wp:positionV relativeFrom="paragraph">
                          <wp:posOffset>31115</wp:posOffset>
                        </wp:positionV>
                        <wp:extent cx="532765" cy="542925"/>
                        <wp:effectExtent l="0" t="0" r="635" b="9525"/>
                        <wp:wrapNone/>
                        <wp:docPr id="22287" name="Grafik 222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87" name="Grafik 222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2765" cy="542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6C3538"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2268" w:type="dxa"/>
                  <w:vAlign w:val="center"/>
                </w:tcPr>
                <w:p w14:paraId="02E17434" w14:textId="29D1B8BF" w:rsidR="002330F5" w:rsidRPr="00E855E8" w:rsidRDefault="002330F5" w:rsidP="00A84A2B">
                  <w:pPr>
                    <w:pStyle w:val="SprechbaseBeschreibung"/>
                    <w:jc w:val="center"/>
                  </w:pPr>
                  <w:r w:rsidRPr="00A84A2B">
                    <w:rPr>
                      <w:sz w:val="28"/>
                      <w:szCs w:val="24"/>
                    </w:rPr>
                    <w:t>1</w:t>
                  </w:r>
                  <w:r w:rsidR="00DE6E26">
                    <w:rPr>
                      <w:sz w:val="28"/>
                      <w:szCs w:val="24"/>
                    </w:rPr>
                    <w:t xml:space="preserve"> </w:t>
                  </w:r>
                  <w:r w:rsidRPr="00A84A2B">
                    <w:rPr>
                      <w:sz w:val="28"/>
                      <w:szCs w:val="24"/>
                    </w:rPr>
                    <w:t>348</w:t>
                  </w:r>
                </w:p>
              </w:tc>
            </w:tr>
            <w:tr w:rsidR="002330F5" w:rsidRPr="00DA2E7E" w14:paraId="54837AB4" w14:textId="77777777" w:rsidTr="00E855E8">
              <w:trPr>
                <w:trHeight w:val="964"/>
              </w:trPr>
              <w:tc>
                <w:tcPr>
                  <w:tcW w:w="5557" w:type="dxa"/>
                  <w:vAlign w:val="center"/>
                </w:tcPr>
                <w:p w14:paraId="3E6CFBE0" w14:textId="621A0C5B" w:rsidR="002330F5" w:rsidRDefault="002E0053" w:rsidP="00E855E8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32128" behindDoc="0" locked="0" layoutInCell="1" allowOverlap="1" wp14:anchorId="250B5F3C" wp14:editId="768EC071">
                        <wp:simplePos x="0" y="0"/>
                        <wp:positionH relativeFrom="column">
                          <wp:posOffset>972185</wp:posOffset>
                        </wp:positionH>
                        <wp:positionV relativeFrom="paragraph">
                          <wp:posOffset>41275</wp:posOffset>
                        </wp:positionV>
                        <wp:extent cx="408940" cy="371475"/>
                        <wp:effectExtent l="0" t="0" r="0" b="9525"/>
                        <wp:wrapNone/>
                        <wp:docPr id="22299" name="Grafik 222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9" name="streifen 9.eps"/>
                                <pic:cNvPicPr/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940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31104" behindDoc="0" locked="0" layoutInCell="1" allowOverlap="1" wp14:anchorId="099C4D15" wp14:editId="37AC9C2C">
                        <wp:simplePos x="0" y="0"/>
                        <wp:positionH relativeFrom="column">
                          <wp:posOffset>527050</wp:posOffset>
                        </wp:positionH>
                        <wp:positionV relativeFrom="paragraph">
                          <wp:posOffset>2540</wp:posOffset>
                        </wp:positionV>
                        <wp:extent cx="409575" cy="418465"/>
                        <wp:effectExtent l="0" t="0" r="9525" b="635"/>
                        <wp:wrapNone/>
                        <wp:docPr id="22298" name="Grafik 222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30080" behindDoc="0" locked="0" layoutInCell="1" allowOverlap="1" wp14:anchorId="2FF00C95" wp14:editId="13978A98">
                        <wp:simplePos x="0" y="0"/>
                        <wp:positionH relativeFrom="column">
                          <wp:posOffset>73025</wp:posOffset>
                        </wp:positionH>
                        <wp:positionV relativeFrom="paragraph">
                          <wp:posOffset>-635</wp:posOffset>
                        </wp:positionV>
                        <wp:extent cx="409575" cy="418465"/>
                        <wp:effectExtent l="0" t="0" r="9525" b="635"/>
                        <wp:wrapNone/>
                        <wp:docPr id="22297" name="Grafik 222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6078CA6" w14:textId="6C56C2FB" w:rsidR="002330F5" w:rsidRDefault="002330F5" w:rsidP="00E855E8">
                  <w:pPr>
                    <w:jc w:val="center"/>
                  </w:pPr>
                </w:p>
              </w:tc>
              <w:tc>
                <w:tcPr>
                  <w:tcW w:w="2268" w:type="dxa"/>
                  <w:vAlign w:val="center"/>
                </w:tcPr>
                <w:p w14:paraId="6F3161D7" w14:textId="57C3F8FF" w:rsidR="002330F5" w:rsidRPr="00E855E8" w:rsidRDefault="002330F5" w:rsidP="00E855E8">
                  <w:pPr>
                    <w:jc w:val="center"/>
                  </w:pPr>
                </w:p>
              </w:tc>
            </w:tr>
            <w:tr w:rsidR="002330F5" w:rsidRPr="00DA2E7E" w14:paraId="0840FAFE" w14:textId="77777777" w:rsidTr="00E855E8">
              <w:trPr>
                <w:trHeight w:hRule="exact" w:val="964"/>
              </w:trPr>
              <w:tc>
                <w:tcPr>
                  <w:tcW w:w="5557" w:type="dxa"/>
                  <w:vAlign w:val="center"/>
                </w:tcPr>
                <w:p w14:paraId="53072022" w14:textId="1049C349" w:rsidR="002330F5" w:rsidRPr="00A10E5F" w:rsidRDefault="007400A3" w:rsidP="00E855E8">
                  <w:pPr>
                    <w:widowControl w:val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99744" behindDoc="0" locked="0" layoutInCell="1" allowOverlap="1" wp14:anchorId="6B5E3955" wp14:editId="356E4E09">
                        <wp:simplePos x="0" y="0"/>
                        <wp:positionH relativeFrom="column">
                          <wp:posOffset>1872615</wp:posOffset>
                        </wp:positionH>
                        <wp:positionV relativeFrom="paragraph">
                          <wp:posOffset>12700</wp:posOffset>
                        </wp:positionV>
                        <wp:extent cx="391795" cy="39370"/>
                        <wp:effectExtent l="0" t="0" r="1905" b="0"/>
                        <wp:wrapNone/>
                        <wp:docPr id="1261697376" name="Grafik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1697376" name="Grafik 1261697376"/>
                                <pic:cNvPicPr/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1795" cy="39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36224" behindDoc="0" locked="0" layoutInCell="1" allowOverlap="1" wp14:anchorId="7303A884" wp14:editId="32C6E6F8">
                        <wp:simplePos x="0" y="0"/>
                        <wp:positionH relativeFrom="column">
                          <wp:posOffset>1434465</wp:posOffset>
                        </wp:positionH>
                        <wp:positionV relativeFrom="paragraph">
                          <wp:posOffset>-17145</wp:posOffset>
                        </wp:positionV>
                        <wp:extent cx="409575" cy="418465"/>
                        <wp:effectExtent l="0" t="0" r="9525" b="635"/>
                        <wp:wrapNone/>
                        <wp:docPr id="22303" name="Grafik 223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35200" behindDoc="0" locked="0" layoutInCell="1" allowOverlap="1" wp14:anchorId="3CBBA89E" wp14:editId="123267DB">
                        <wp:simplePos x="0" y="0"/>
                        <wp:positionH relativeFrom="column">
                          <wp:posOffset>980440</wp:posOffset>
                        </wp:positionH>
                        <wp:positionV relativeFrom="paragraph">
                          <wp:posOffset>-20955</wp:posOffset>
                        </wp:positionV>
                        <wp:extent cx="409575" cy="418465"/>
                        <wp:effectExtent l="0" t="0" r="9525" b="635"/>
                        <wp:wrapNone/>
                        <wp:docPr id="22302" name="Grafik 223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34176" behindDoc="0" locked="0" layoutInCell="1" allowOverlap="1" wp14:anchorId="2895EE1E" wp14:editId="163534AC">
                        <wp:simplePos x="0" y="0"/>
                        <wp:positionH relativeFrom="column">
                          <wp:posOffset>527050</wp:posOffset>
                        </wp:positionH>
                        <wp:positionV relativeFrom="paragraph">
                          <wp:posOffset>-24130</wp:posOffset>
                        </wp:positionV>
                        <wp:extent cx="409575" cy="418465"/>
                        <wp:effectExtent l="0" t="0" r="9525" b="635"/>
                        <wp:wrapNone/>
                        <wp:docPr id="22301" name="Grafik 223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76E7E" w:rsidRPr="002D3053">
                    <w:rPr>
                      <w:noProof/>
                    </w:rPr>
                    <w:drawing>
                      <wp:anchor distT="0" distB="0" distL="114300" distR="114300" simplePos="0" relativeHeight="251633152" behindDoc="0" locked="0" layoutInCell="1" allowOverlap="1" wp14:anchorId="1EEC3446" wp14:editId="5ED7C1DD">
                        <wp:simplePos x="0" y="0"/>
                        <wp:positionH relativeFrom="column">
                          <wp:posOffset>73025</wp:posOffset>
                        </wp:positionH>
                        <wp:positionV relativeFrom="paragraph">
                          <wp:posOffset>-24130</wp:posOffset>
                        </wp:positionV>
                        <wp:extent cx="409575" cy="418465"/>
                        <wp:effectExtent l="0" t="0" r="9525" b="635"/>
                        <wp:wrapNone/>
                        <wp:docPr id="22300" name="Grafik 22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5368A2E6" w14:textId="3F3A3E01" w:rsidR="002330F5" w:rsidRPr="00A10E5F" w:rsidRDefault="002330F5" w:rsidP="00E855E8">
                  <w:pPr>
                    <w:widowControl w:val="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14:paraId="534B3BC6" w14:textId="77777777" w:rsidR="002330F5" w:rsidRPr="00E855E8" w:rsidRDefault="002330F5" w:rsidP="00E855E8">
                  <w:pPr>
                    <w:jc w:val="center"/>
                  </w:pPr>
                </w:p>
              </w:tc>
            </w:tr>
            <w:tr w:rsidR="002330F5" w:rsidRPr="00DA2E7E" w14:paraId="4AC8EC47" w14:textId="77777777" w:rsidTr="00E855E8">
              <w:trPr>
                <w:trHeight w:val="964"/>
              </w:trPr>
              <w:tc>
                <w:tcPr>
                  <w:tcW w:w="5557" w:type="dxa"/>
                  <w:vAlign w:val="center"/>
                </w:tcPr>
                <w:p w14:paraId="3FE99081" w14:textId="766E3191" w:rsidR="002330F5" w:rsidRDefault="00AB2956" w:rsidP="00E855E8">
                  <w:pPr>
                    <w:widowControl w:val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00768" behindDoc="0" locked="0" layoutInCell="1" allowOverlap="1" wp14:anchorId="3C9A07F2" wp14:editId="63B46DE8">
                        <wp:simplePos x="0" y="0"/>
                        <wp:positionH relativeFrom="column">
                          <wp:posOffset>666750</wp:posOffset>
                        </wp:positionH>
                        <wp:positionV relativeFrom="paragraph">
                          <wp:posOffset>386715</wp:posOffset>
                        </wp:positionV>
                        <wp:extent cx="327025" cy="39370"/>
                        <wp:effectExtent l="0" t="0" r="3175" b="0"/>
                        <wp:wrapNone/>
                        <wp:docPr id="1523406579" name="Grafik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23406579" name="Grafik 1523406579"/>
                                <pic:cNvPicPr/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7025" cy="39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F029DD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38272" behindDoc="0" locked="0" layoutInCell="1" allowOverlap="1" wp14:anchorId="5A3B9273" wp14:editId="2FACED2C">
                            <wp:simplePos x="0" y="0"/>
                            <wp:positionH relativeFrom="column">
                              <wp:posOffset>69850</wp:posOffset>
                            </wp:positionH>
                            <wp:positionV relativeFrom="paragraph">
                              <wp:posOffset>22225</wp:posOffset>
                            </wp:positionV>
                            <wp:extent cx="1456055" cy="542925"/>
                            <wp:effectExtent l="0" t="0" r="4445" b="3175"/>
                            <wp:wrapNone/>
                            <wp:docPr id="22023" name="Gruppierung 2202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56055" cy="542925"/>
                                      <a:chOff x="112" y="0"/>
                                      <a:chExt cx="1456578" cy="54292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3923" name="Grafik 1392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12" y="0"/>
                                        <a:ext cx="533175" cy="5429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925" name="Grafik 1392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87067" y="67310"/>
                                        <a:ext cx="408920" cy="2571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928" name="Grafik 1392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047115" y="47816"/>
                                        <a:ext cx="409575" cy="4187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6216520" id="Gruppierung 22023" o:spid="_x0000_s1026" style="position:absolute;margin-left:5.5pt;margin-top:1.75pt;width:114.65pt;height:42.75pt;z-index:251638272;mso-width-relative:margin;mso-height-relative:margin" coordorigin="1" coordsize="14565,542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">
                            <v:shape id="Grafik 13923" o:spid="_x0000_s1027" type="#_x0000_t75" style="position:absolute;left:1;width:5331;height:54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">
                              <v:imagedata r:id="rId66" o:title=""/>
                            </v:shape>
                            <v:shape id="Grafik 13925" o:spid="_x0000_s1028" type="#_x0000_t75" style="position:absolute;left:5870;top:673;width:4089;height:25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">
                              <v:imagedata r:id="rId67" o:title=""/>
                            </v:shape>
                            <v:shape id="Grafik 13928" o:spid="_x0000_s1029" type="#_x0000_t75" style="position:absolute;left:10471;top:478;width:4095;height:41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">
                              <v:imagedata r:id="rId68" o:title="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268" w:type="dxa"/>
                  <w:vAlign w:val="center"/>
                </w:tcPr>
                <w:p w14:paraId="7E598179" w14:textId="35828EBC" w:rsidR="002330F5" w:rsidRPr="00E855E8" w:rsidRDefault="002330F5" w:rsidP="00E855E8">
                  <w:pPr>
                    <w:jc w:val="center"/>
                  </w:pPr>
                </w:p>
              </w:tc>
            </w:tr>
          </w:tbl>
          <w:p w14:paraId="3C6991B6" w14:textId="71DD9CB9" w:rsidR="001C0814" w:rsidRPr="00D53CEA" w:rsidRDefault="00F15EEA" w:rsidP="008E2563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2960" behindDoc="0" locked="0" layoutInCell="1" allowOverlap="1" wp14:anchorId="6B87C3E7" wp14:editId="7A875B0F">
                      <wp:simplePos x="0" y="0"/>
                      <wp:positionH relativeFrom="column">
                        <wp:posOffset>3114675</wp:posOffset>
                      </wp:positionH>
                      <wp:positionV relativeFrom="paragraph">
                        <wp:posOffset>92964</wp:posOffset>
                      </wp:positionV>
                      <wp:extent cx="1852295" cy="1058545"/>
                      <wp:effectExtent l="88900" t="88900" r="40005" b="33655"/>
                      <wp:wrapNone/>
                      <wp:docPr id="118403354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2295" cy="1058545"/>
                                <a:chOff x="0" y="0"/>
                                <a:chExt cx="2195830" cy="1308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547685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5830" cy="130873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s:wsp>
                              <wps:cNvPr id="952666842" name="Textfeld 1"/>
                              <wps:cNvSpPr txBox="1"/>
                              <wps:spPr>
                                <a:xfrm>
                                  <a:off x="1683709" y="30721"/>
                                  <a:ext cx="512121" cy="12269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618FA4" w14:textId="77777777" w:rsidR="00AE6615" w:rsidRPr="00AE6615" w:rsidRDefault="00AE6615" w:rsidP="00AE6615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</w:pPr>
                                    <w:r w:rsidRPr="00AE6615"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  <w:t>314</w:t>
                                    </w:r>
                                  </w:p>
                                  <w:p w14:paraId="1BD07087" w14:textId="77777777" w:rsidR="00AE6615" w:rsidRPr="00F15EEA" w:rsidRDefault="00AE6615" w:rsidP="00AE6615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1"/>
                                        <w:szCs w:val="11"/>
                                      </w:rPr>
                                    </w:pPr>
                                  </w:p>
                                  <w:p w14:paraId="2679BEBD" w14:textId="77777777" w:rsidR="00AE6615" w:rsidRPr="00AE6615" w:rsidRDefault="00AE6615" w:rsidP="00AE6615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</w:pPr>
                                    <w:r w:rsidRPr="00AE6615"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  <w:t>131</w:t>
                                    </w:r>
                                  </w:p>
                                  <w:p w14:paraId="27972E61" w14:textId="77777777" w:rsidR="00AE6615" w:rsidRPr="00F15EEA" w:rsidRDefault="00AE6615" w:rsidP="00AE6615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14:paraId="6DDB1148" w14:textId="77777777" w:rsidR="00AE6615" w:rsidRPr="00AE6615" w:rsidRDefault="00AE6615" w:rsidP="00AE6615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</w:pPr>
                                    <w:r w:rsidRPr="00AE6615"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  <w:t>132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87C3E7" id="_x0000_s1047" style="position:absolute;margin-left:245.25pt;margin-top:7.3pt;width:145.85pt;height:83.35pt;z-index:251752960;mso-width-relative:margin;mso-height-relative:margin" coordsize="21958,130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">
                      <v:shape id="Grafik 3" o:spid="_x0000_s1048" type="#_x0000_t75" style="position:absolute;width:21958;height:130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" stroked="t" strokecolor="#bfbfbf [2412]">
                        <v:imagedata r:id="rId70" o:title=""/>
                        <v:shadow on="t" color="black" opacity="26214f" origin=".5,.5" offset="-.74836mm,-.74836mm"/>
                        <v:path arrowok="t"/>
                      </v:shape>
                      <v:shape id="Textfeld 1" o:spid="_x0000_s1049" type="#_x0000_t202" style="position:absolute;left:16837;top:307;width:5121;height:122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" fillcolor="white [3201]" stroked="f" strokeweight=".5pt">
                        <v:textbox inset="1mm,,1mm">
                          <w:txbxContent>
                            <w:p w14:paraId="4A618FA4" w14:textId="77777777" w:rsidR="00AE6615" w:rsidRPr="00AE6615" w:rsidRDefault="00AE6615" w:rsidP="00AE6615">
                              <w:pPr>
                                <w:rPr>
                                  <w:rFonts w:ascii="Comic Sans MS" w:hAnsi="Comic Sans MS"/>
                                  <w:color w:val="0070C0"/>
                                </w:rPr>
                              </w:pPr>
                              <w:r w:rsidRPr="00AE6615">
                                <w:rPr>
                                  <w:rFonts w:ascii="Comic Sans MS" w:hAnsi="Comic Sans MS"/>
                                  <w:color w:val="0070C0"/>
                                </w:rPr>
                                <w:t>314</w:t>
                              </w:r>
                            </w:p>
                            <w:p w14:paraId="1BD07087" w14:textId="77777777" w:rsidR="00AE6615" w:rsidRPr="00F15EEA" w:rsidRDefault="00AE6615" w:rsidP="00AE6615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1"/>
                                  <w:szCs w:val="11"/>
                                </w:rPr>
                              </w:pPr>
                            </w:p>
                            <w:p w14:paraId="2679BEBD" w14:textId="77777777" w:rsidR="00AE6615" w:rsidRPr="00AE6615" w:rsidRDefault="00AE6615" w:rsidP="00AE6615">
                              <w:pPr>
                                <w:rPr>
                                  <w:rFonts w:ascii="Comic Sans MS" w:hAnsi="Comic Sans MS"/>
                                  <w:color w:val="0070C0"/>
                                </w:rPr>
                              </w:pPr>
                              <w:r w:rsidRPr="00AE6615">
                                <w:rPr>
                                  <w:rFonts w:ascii="Comic Sans MS" w:hAnsi="Comic Sans MS"/>
                                  <w:color w:val="0070C0"/>
                                </w:rPr>
                                <w:t>131</w:t>
                              </w:r>
                            </w:p>
                            <w:p w14:paraId="27972E61" w14:textId="77777777" w:rsidR="00AE6615" w:rsidRPr="00F15EEA" w:rsidRDefault="00AE6615" w:rsidP="00AE6615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5"/>
                                  <w:szCs w:val="15"/>
                                </w:rPr>
                              </w:pPr>
                            </w:p>
                            <w:p w14:paraId="6DDB1148" w14:textId="77777777" w:rsidR="00AE6615" w:rsidRPr="00AE6615" w:rsidRDefault="00AE6615" w:rsidP="00AE6615">
                              <w:pPr>
                                <w:rPr>
                                  <w:rFonts w:ascii="Comic Sans MS" w:hAnsi="Comic Sans MS"/>
                                  <w:color w:val="0070C0"/>
                                </w:rPr>
                              </w:pPr>
                              <w:r w:rsidRPr="00AE6615">
                                <w:rPr>
                                  <w:rFonts w:ascii="Comic Sans MS" w:hAnsi="Comic Sans MS"/>
                                  <w:color w:val="0070C0"/>
                                </w:rPr>
                                <w:t>132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AE6615" w14:paraId="12AEFEBC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2A6FD1F4" w14:textId="77777777" w:rsidR="00AE6615" w:rsidRDefault="00AE6615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1ED63DEE" w14:textId="404CAD22" w:rsidR="00AE6615" w:rsidRDefault="00AE6615" w:rsidP="004D033C">
            <w:pPr>
              <w:pStyle w:val="Nummerierung"/>
            </w:pPr>
            <w:r>
              <w:t>b)</w:t>
            </w:r>
          </w:p>
        </w:tc>
        <w:tc>
          <w:tcPr>
            <w:tcW w:w="8505" w:type="dxa"/>
            <w:gridSpan w:val="3"/>
          </w:tcPr>
          <w:p w14:paraId="0832F364" w14:textId="0BB791E2" w:rsidR="00AE6615" w:rsidRDefault="00680DC1" w:rsidP="00AE6615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Finde die </w:t>
            </w:r>
            <w:r w:rsidR="00AE6615">
              <w:rPr>
                <w:noProof/>
              </w:rPr>
              <w:t xml:space="preserve">Fehler </w:t>
            </w:r>
            <w:r>
              <w:rPr>
                <w:noProof/>
              </w:rPr>
              <w:t xml:space="preserve">von </w:t>
            </w:r>
            <w:r w:rsidR="00AE6615">
              <w:rPr>
                <w:noProof/>
              </w:rPr>
              <w:t>Leonie</w:t>
            </w:r>
            <w:r>
              <w:rPr>
                <w:noProof/>
              </w:rPr>
              <w:t>.</w:t>
            </w:r>
            <w:r w:rsidR="00AE6615">
              <w:rPr>
                <w:noProof/>
              </w:rPr>
              <w:t xml:space="preserve"> </w:t>
            </w:r>
          </w:p>
          <w:p w14:paraId="25AFFCF3" w14:textId="0A489443" w:rsidR="00AE6615" w:rsidRDefault="0025263D" w:rsidP="00AE6615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Baue </w:t>
            </w:r>
            <w:r w:rsidR="00AE6615">
              <w:rPr>
                <w:noProof/>
              </w:rPr>
              <w:t xml:space="preserve">nach und </w:t>
            </w:r>
            <w:r>
              <w:rPr>
                <w:noProof/>
              </w:rPr>
              <w:t>erkläre</w:t>
            </w:r>
            <w:r w:rsidR="00AE6615">
              <w:rPr>
                <w:noProof/>
              </w:rPr>
              <w:t>.</w:t>
            </w:r>
          </w:p>
          <w:p w14:paraId="46672284" w14:textId="2458280A" w:rsidR="00AE6615" w:rsidRDefault="00DE6E26" w:rsidP="008E2563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23648" behindDoc="0" locked="0" layoutInCell="1" allowOverlap="1" wp14:anchorId="34BFDFB2" wp14:editId="7444D5D5">
                      <wp:simplePos x="0" y="0"/>
                      <wp:positionH relativeFrom="column">
                        <wp:posOffset>2278702</wp:posOffset>
                      </wp:positionH>
                      <wp:positionV relativeFrom="paragraph">
                        <wp:posOffset>42586</wp:posOffset>
                      </wp:positionV>
                      <wp:extent cx="645795" cy="722630"/>
                      <wp:effectExtent l="0" t="0" r="0" b="1270"/>
                      <wp:wrapNone/>
                      <wp:docPr id="208536289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3541140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67466952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61C308" w14:textId="77777777" w:rsidR="00DE6E26" w:rsidRPr="008D5126" w:rsidRDefault="00DE6E26" w:rsidP="00DE6E2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BFDFB2" id="_x0000_s1050" style="position:absolute;margin-left:179.45pt;margin-top:3.35pt;width:50.85pt;height:56.9pt;z-index:252123648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">
                      <v:shape id="Grafik 6" o:spid="_x0000_s1051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">
                        <v:imagedata r:id="rId44" o:title="" chromakey="white"/>
                      </v:shape>
                      <v:shape id="_x0000_s1052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961C308" w14:textId="77777777" w:rsidR="00DE6E26" w:rsidRPr="008D5126" w:rsidRDefault="00DE6E26" w:rsidP="00DE6E2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4844001" w14:textId="6FC5E8D3" w:rsidR="00E03C38" w:rsidRDefault="00E03C38" w:rsidP="008E2563"/>
          <w:p w14:paraId="2A17BB1A" w14:textId="1924658A" w:rsidR="00E03C38" w:rsidRDefault="00E03C38" w:rsidP="008E2563"/>
          <w:p w14:paraId="1B1C371C" w14:textId="77777777" w:rsidR="00DE6E26" w:rsidRDefault="00DE6E26" w:rsidP="008E2563"/>
          <w:p w14:paraId="1C12A775" w14:textId="55C6BBCE" w:rsidR="00DE6E26" w:rsidRPr="00A53FD1" w:rsidRDefault="00DE6E26" w:rsidP="008E2563"/>
        </w:tc>
      </w:tr>
      <w:tr w:rsidR="001C0814" w14:paraId="7338D76D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7C5438E7" w14:textId="1A9D949B" w:rsidR="001C0814" w:rsidRDefault="009675DF" w:rsidP="008E256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2A5ABB4D" wp14:editId="37980A81">
                  <wp:extent cx="360000" cy="272386"/>
                  <wp:effectExtent l="0" t="0" r="2540" b="0"/>
                  <wp:docPr id="1251479717" name="Grafik 1251479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49036105" w14:textId="4563891F" w:rsidR="001C0814" w:rsidRDefault="00AE6615" w:rsidP="004D033C">
            <w:pPr>
              <w:pStyle w:val="Nummerierung"/>
            </w:pPr>
            <w:r>
              <w:t>c</w:t>
            </w:r>
            <w:r w:rsidR="001C0814" w:rsidRPr="004D033C">
              <w:t>)</w:t>
            </w:r>
          </w:p>
          <w:p w14:paraId="28079A90" w14:textId="77777777" w:rsidR="00A53AC6" w:rsidRDefault="00A53AC6" w:rsidP="004D033C">
            <w:pPr>
              <w:pStyle w:val="Nummerierung"/>
            </w:pPr>
          </w:p>
          <w:p w14:paraId="0170626A" w14:textId="77777777" w:rsidR="00A53AC6" w:rsidRDefault="00A53AC6" w:rsidP="004D033C">
            <w:pPr>
              <w:pStyle w:val="Nummerierung"/>
            </w:pPr>
          </w:p>
          <w:p w14:paraId="6C940DD6" w14:textId="77777777" w:rsidR="00A53AC6" w:rsidRDefault="00A53AC6" w:rsidP="004D033C">
            <w:pPr>
              <w:pStyle w:val="Nummerierung"/>
            </w:pPr>
          </w:p>
          <w:p w14:paraId="6852C13F" w14:textId="77777777" w:rsidR="00A53AC6" w:rsidRDefault="00A53AC6" w:rsidP="004D033C">
            <w:pPr>
              <w:pStyle w:val="Nummerierung"/>
            </w:pPr>
          </w:p>
          <w:p w14:paraId="11EBC9B4" w14:textId="77777777" w:rsidR="00A53AC6" w:rsidRDefault="00A53AC6" w:rsidP="004D033C">
            <w:pPr>
              <w:pStyle w:val="Nummerierung"/>
            </w:pPr>
          </w:p>
          <w:p w14:paraId="788E645A" w14:textId="77777777" w:rsidR="00A53AC6" w:rsidRDefault="00A53AC6" w:rsidP="004D033C">
            <w:pPr>
              <w:pStyle w:val="Nummerierung"/>
            </w:pPr>
          </w:p>
          <w:p w14:paraId="4617FE4A" w14:textId="5E266B02" w:rsidR="00A53AC6" w:rsidRPr="004D033C" w:rsidRDefault="00A53AC6" w:rsidP="004D033C">
            <w:pPr>
              <w:pStyle w:val="Nummerierung"/>
            </w:pPr>
          </w:p>
        </w:tc>
        <w:tc>
          <w:tcPr>
            <w:tcW w:w="8505" w:type="dxa"/>
            <w:gridSpan w:val="3"/>
          </w:tcPr>
          <w:p w14:paraId="1BF9EDD9" w14:textId="5319C51B" w:rsidR="00AE6615" w:rsidRDefault="00A53AC6" w:rsidP="00AE6615">
            <w:r>
              <w:rPr>
                <w:noProof/>
              </w:rPr>
              <w:t>Leg</w:t>
            </w:r>
            <w:r w:rsidR="00A84A2B">
              <w:rPr>
                <w:noProof/>
              </w:rPr>
              <w:t>t</w:t>
            </w:r>
            <w:r>
              <w:rPr>
                <w:noProof/>
              </w:rPr>
              <w:t xml:space="preserve"> die Zahlen mit dem Material</w:t>
            </w:r>
            <w:r w:rsidR="005C6524">
              <w:rPr>
                <w:noProof/>
              </w:rPr>
              <w:t xml:space="preserve"> und </w:t>
            </w:r>
            <w:r w:rsidR="00AE6615">
              <w:rPr>
                <w:noProof/>
              </w:rPr>
              <w:br/>
            </w:r>
            <w:r w:rsidR="005C6524">
              <w:rPr>
                <w:noProof/>
              </w:rPr>
              <w:t xml:space="preserve">zeichnet </w:t>
            </w:r>
            <w:r>
              <w:rPr>
                <w:noProof/>
              </w:rPr>
              <w:t xml:space="preserve">sie auf.  </w:t>
            </w:r>
          </w:p>
          <w:p w14:paraId="3F75C44C" w14:textId="77777777" w:rsidR="00376C2F" w:rsidRDefault="00376C2F" w:rsidP="008E2563">
            <w:pPr>
              <w:ind w:left="284" w:hanging="284"/>
            </w:pPr>
          </w:p>
          <w:tbl>
            <w:tblPr>
              <w:tblStyle w:val="MSKTabelle"/>
              <w:tblW w:w="7824" w:type="dxa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5556"/>
            </w:tblGrid>
            <w:tr w:rsidR="00376C2F" w:rsidRPr="009F62DA" w14:paraId="55E61081" w14:textId="77777777" w:rsidTr="002F2B4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2268" w:type="dxa"/>
                </w:tcPr>
                <w:p w14:paraId="23F8684F" w14:textId="77777777" w:rsidR="00376C2F" w:rsidRPr="00911328" w:rsidRDefault="00376C2F" w:rsidP="00376C2F">
                  <w:r w:rsidRPr="003C3680">
                    <w:t>Zahl</w:t>
                  </w:r>
                </w:p>
              </w:tc>
              <w:tc>
                <w:tcPr>
                  <w:tcW w:w="5556" w:type="dxa"/>
                </w:tcPr>
                <w:p w14:paraId="0BC66A3B" w14:textId="77777777" w:rsidR="00376C2F" w:rsidRPr="00911328" w:rsidRDefault="00376C2F" w:rsidP="00376C2F">
                  <w:r w:rsidRPr="003C3680">
                    <w:t>Bild</w:t>
                  </w:r>
                </w:p>
              </w:tc>
            </w:tr>
            <w:tr w:rsidR="00376C2F" w:rsidRPr="00DA2E7E" w14:paraId="3472012A" w14:textId="77777777" w:rsidTr="001531AB">
              <w:trPr>
                <w:trHeight w:val="964"/>
              </w:trPr>
              <w:tc>
                <w:tcPr>
                  <w:tcW w:w="2268" w:type="dxa"/>
                  <w:vAlign w:val="center"/>
                </w:tcPr>
                <w:p w14:paraId="6C1B8DF5" w14:textId="5C5EB859" w:rsidR="00376C2F" w:rsidRPr="008B36B9" w:rsidRDefault="00376C2F" w:rsidP="001531AB">
                  <w:pPr>
                    <w:jc w:val="center"/>
                  </w:pPr>
                  <w:r w:rsidRPr="008B36B9">
                    <w:t>165</w:t>
                  </w:r>
                </w:p>
              </w:tc>
              <w:tc>
                <w:tcPr>
                  <w:tcW w:w="5556" w:type="dxa"/>
                </w:tcPr>
                <w:p w14:paraId="7821D993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  <w:p w14:paraId="45A4DA0F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  <w:p w14:paraId="604E3C73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376C2F" w:rsidRPr="00DA2E7E" w14:paraId="59B1B1DD" w14:textId="77777777" w:rsidTr="001531AB">
              <w:trPr>
                <w:trHeight w:val="964"/>
              </w:trPr>
              <w:tc>
                <w:tcPr>
                  <w:tcW w:w="2268" w:type="dxa"/>
                  <w:vAlign w:val="center"/>
                </w:tcPr>
                <w:p w14:paraId="1E63F90E" w14:textId="38D306C0" w:rsidR="00376C2F" w:rsidRPr="008B36B9" w:rsidRDefault="00376C2F" w:rsidP="001531AB">
                  <w:pPr>
                    <w:widowControl w:val="0"/>
                    <w:jc w:val="center"/>
                    <w:rPr>
                      <w:noProof/>
                    </w:rPr>
                  </w:pPr>
                  <w:r w:rsidRPr="008B36B9">
                    <w:rPr>
                      <w:noProof/>
                    </w:rPr>
                    <w:t>303</w:t>
                  </w:r>
                </w:p>
              </w:tc>
              <w:tc>
                <w:tcPr>
                  <w:tcW w:w="5556" w:type="dxa"/>
                </w:tcPr>
                <w:p w14:paraId="7C564109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  <w:p w14:paraId="1409E3E5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  <w:p w14:paraId="5A7871C6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376C2F" w:rsidRPr="00DA2E7E" w14:paraId="5E640598" w14:textId="77777777" w:rsidTr="001531AB">
              <w:trPr>
                <w:trHeight w:val="964"/>
              </w:trPr>
              <w:tc>
                <w:tcPr>
                  <w:tcW w:w="2268" w:type="dxa"/>
                  <w:vAlign w:val="center"/>
                </w:tcPr>
                <w:p w14:paraId="11014B92" w14:textId="77777777" w:rsidR="00376C2F" w:rsidRPr="008B36B9" w:rsidRDefault="00376C2F" w:rsidP="001531AB">
                  <w:pPr>
                    <w:widowControl w:val="0"/>
                    <w:jc w:val="center"/>
                    <w:rPr>
                      <w:noProof/>
                    </w:rPr>
                  </w:pPr>
                  <w:r w:rsidRPr="008B36B9">
                    <w:rPr>
                      <w:noProof/>
                    </w:rPr>
                    <w:t>4001</w:t>
                  </w:r>
                </w:p>
              </w:tc>
              <w:tc>
                <w:tcPr>
                  <w:tcW w:w="5556" w:type="dxa"/>
                </w:tcPr>
                <w:p w14:paraId="79BCE32C" w14:textId="77777777" w:rsidR="00376C2F" w:rsidRPr="00DA2E7E" w:rsidRDefault="00376C2F" w:rsidP="00376C2F">
                  <w:pPr>
                    <w:rPr>
                      <w:sz w:val="26"/>
                      <w:szCs w:val="26"/>
                    </w:rPr>
                  </w:pPr>
                </w:p>
              </w:tc>
            </w:tr>
          </w:tbl>
          <w:p w14:paraId="3E3786BD" w14:textId="4370E06E" w:rsidR="00376C2F" w:rsidRPr="008026EF" w:rsidRDefault="001531AB" w:rsidP="008E2563">
            <w:pPr>
              <w:ind w:left="284" w:hanging="284"/>
            </w:pPr>
            <w:r>
              <w:t xml:space="preserve"> </w:t>
            </w:r>
          </w:p>
        </w:tc>
      </w:tr>
      <w:tr w:rsidR="00F15EEA" w14:paraId="6623D73A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184CCC9C" w14:textId="218CDEB7" w:rsidR="00F15EEA" w:rsidRDefault="00F15EEA" w:rsidP="00F15EEA">
            <w:pPr>
              <w:pStyle w:val="berschrift3"/>
            </w:pPr>
            <w:r>
              <w:lastRenderedPageBreak/>
              <w:t>1.4</w:t>
            </w:r>
          </w:p>
        </w:tc>
        <w:tc>
          <w:tcPr>
            <w:tcW w:w="8888" w:type="dxa"/>
            <w:gridSpan w:val="4"/>
          </w:tcPr>
          <w:p w14:paraId="4E3BC5E6" w14:textId="3B72E1E9" w:rsidR="00F15EEA" w:rsidRPr="000A5FCE" w:rsidRDefault="00F15EEA" w:rsidP="00F15EEA">
            <w:pPr>
              <w:pStyle w:val="berschrift3"/>
              <w:rPr>
                <w:noProof/>
                <w:sz w:val="8"/>
                <w:szCs w:val="6"/>
              </w:rPr>
            </w:pPr>
            <w:r>
              <w:rPr>
                <w:noProof/>
              </w:rPr>
              <w:t>Zahlen darstellen</w:t>
            </w:r>
            <w:r w:rsidR="000A5FCE">
              <w:rPr>
                <w:noProof/>
              </w:rPr>
              <w:br/>
            </w:r>
          </w:p>
        </w:tc>
      </w:tr>
      <w:tr w:rsidR="001C0814" w14:paraId="375FD68B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66AD5779" w14:textId="77777777" w:rsidR="001C0814" w:rsidRDefault="001C0814" w:rsidP="008E256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013E0FA" wp14:editId="2DEA4686">
                  <wp:extent cx="313144" cy="272386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1A1F4E52" w14:textId="77777777" w:rsidR="001C0814" w:rsidRDefault="00F15EEA" w:rsidP="004D033C">
            <w:pPr>
              <w:pStyle w:val="Nummerierung"/>
            </w:pPr>
            <w:r>
              <w:t>a</w:t>
            </w:r>
            <w:r w:rsidR="001C0814" w:rsidRPr="004D033C">
              <w:t>)</w:t>
            </w:r>
          </w:p>
          <w:p w14:paraId="7ABABFAC" w14:textId="77777777" w:rsidR="00F029DD" w:rsidRDefault="00F029DD" w:rsidP="004D033C">
            <w:pPr>
              <w:pStyle w:val="Nummerierung"/>
            </w:pPr>
          </w:p>
          <w:p w14:paraId="2301A5EF" w14:textId="06F28488" w:rsidR="00F029DD" w:rsidRPr="004D033C" w:rsidRDefault="00F029DD" w:rsidP="004D033C">
            <w:pPr>
              <w:pStyle w:val="Nummerierung"/>
            </w:pPr>
          </w:p>
        </w:tc>
        <w:tc>
          <w:tcPr>
            <w:tcW w:w="8505" w:type="dxa"/>
            <w:gridSpan w:val="3"/>
          </w:tcPr>
          <w:p w14:paraId="1545ED42" w14:textId="77777777" w:rsidR="00AE6615" w:rsidRDefault="00376C2F" w:rsidP="00AE6615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Stellt euch gegenseitig Aufgaben: </w:t>
            </w:r>
          </w:p>
          <w:p w14:paraId="69E7AAF3" w14:textId="36ABC968" w:rsidR="00EE61B2" w:rsidRDefault="00376C2F" w:rsidP="00AE6615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Eine Person nennt eine Zahl, die andere Person zeichnet sie auf. </w:t>
            </w:r>
          </w:p>
          <w:p w14:paraId="002C1CF7" w14:textId="3FCEFFB2" w:rsidR="00376C2F" w:rsidRPr="00563011" w:rsidRDefault="00376C2F" w:rsidP="00AE6615">
            <w:pPr>
              <w:pStyle w:val="Listenabsatz"/>
              <w:rPr>
                <w:noProof/>
              </w:rPr>
            </w:pPr>
            <w:r>
              <w:rPr>
                <w:noProof/>
              </w:rPr>
              <w:t>Wechselt euch ab.</w:t>
            </w:r>
          </w:p>
        </w:tc>
      </w:tr>
      <w:tr w:rsidR="00F029DD" w14:paraId="25048DEA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4DD84A92" w14:textId="77777777" w:rsidR="00F029DD" w:rsidRDefault="00F029DD" w:rsidP="00F029DD">
            <w:pPr>
              <w:spacing w:line="240" w:lineRule="atLeast"/>
              <w:rPr>
                <w:noProof/>
              </w:rPr>
            </w:pPr>
          </w:p>
          <w:p w14:paraId="44726AA4" w14:textId="5EF2B087" w:rsidR="00725C4E" w:rsidRDefault="00725C4E" w:rsidP="00F029DD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6B0AE1" wp14:editId="688D196D">
                  <wp:extent cx="313144" cy="272386"/>
                  <wp:effectExtent l="0" t="0" r="0" b="0"/>
                  <wp:docPr id="414993951" name="Grafik 414993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423CA738" w14:textId="6B85E5E9" w:rsidR="00F029DD" w:rsidRDefault="00F029DD" w:rsidP="00F029DD">
            <w:pPr>
              <w:pStyle w:val="Nummerierung"/>
            </w:pPr>
          </w:p>
          <w:p w14:paraId="7471E260" w14:textId="77E44488" w:rsidR="00F029DD" w:rsidRDefault="00F029DD" w:rsidP="00F029DD">
            <w:pPr>
              <w:pStyle w:val="Nummerierung"/>
            </w:pPr>
            <w:r>
              <w:t>b)</w:t>
            </w:r>
          </w:p>
        </w:tc>
        <w:tc>
          <w:tcPr>
            <w:tcW w:w="8505" w:type="dxa"/>
            <w:gridSpan w:val="3"/>
          </w:tcPr>
          <w:p w14:paraId="746AC1B3" w14:textId="77777777" w:rsidR="00F029DD" w:rsidRDefault="00F029DD" w:rsidP="00F029DD">
            <w:pPr>
              <w:ind w:left="284" w:hanging="284"/>
              <w:rPr>
                <w:noProof/>
              </w:rPr>
            </w:pPr>
          </w:p>
          <w:p w14:paraId="0EDCC283" w14:textId="0AE453AD" w:rsidR="00F029DD" w:rsidRDefault="00F029DD" w:rsidP="00F029DD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Stellt euch gegenseitig Aufgaben: </w:t>
            </w:r>
          </w:p>
          <w:p w14:paraId="461EC77F" w14:textId="45E7E540" w:rsidR="00F029DD" w:rsidRDefault="00F029DD" w:rsidP="00F029DD">
            <w:pPr>
              <w:pStyle w:val="Listenabsatz"/>
              <w:rPr>
                <w:noProof/>
              </w:rPr>
            </w:pPr>
            <w:r>
              <w:rPr>
                <w:noProof/>
              </w:rPr>
              <w:t>Eine Person zeichnet eine Zahl, die andere Person schreibt die Zahl auf.</w:t>
            </w:r>
          </w:p>
          <w:p w14:paraId="0FFE3C11" w14:textId="77777777" w:rsidR="00F029DD" w:rsidRDefault="00F029DD" w:rsidP="00F029DD">
            <w:pPr>
              <w:pStyle w:val="Listenabsatz"/>
              <w:numPr>
                <w:ilvl w:val="0"/>
                <w:numId w:val="56"/>
              </w:numPr>
              <w:ind w:left="279" w:hanging="279"/>
              <w:rPr>
                <w:noProof/>
              </w:rPr>
            </w:pPr>
            <w:r>
              <w:rPr>
                <w:noProof/>
              </w:rPr>
              <w:t>Wechselt euch ab.</w:t>
            </w:r>
          </w:p>
          <w:p w14:paraId="5006840C" w14:textId="25D83DE9" w:rsidR="00F029DD" w:rsidRDefault="00F029DD" w:rsidP="00F029DD">
            <w:pPr>
              <w:ind w:left="284" w:hanging="284"/>
              <w:rPr>
                <w:noProof/>
              </w:rPr>
            </w:pPr>
          </w:p>
        </w:tc>
      </w:tr>
      <w:tr w:rsidR="00F029DD" w14:paraId="7D5BC932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1BF6BED2" w14:textId="089E9192" w:rsidR="00F029DD" w:rsidRDefault="00F029DD" w:rsidP="00F029DD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435466" wp14:editId="240D919D">
                  <wp:extent cx="360000" cy="272386"/>
                  <wp:effectExtent l="0" t="0" r="2540" b="0"/>
                  <wp:docPr id="1338960665" name="Grafik 1338960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64034D90" w14:textId="3BB2EC25" w:rsidR="00F029DD" w:rsidRDefault="00F029DD" w:rsidP="00F029DD">
            <w:pPr>
              <w:pStyle w:val="Nummerierung"/>
            </w:pPr>
            <w:r>
              <w:t>c)</w:t>
            </w:r>
          </w:p>
        </w:tc>
        <w:tc>
          <w:tcPr>
            <w:tcW w:w="8505" w:type="dxa"/>
            <w:gridSpan w:val="3"/>
          </w:tcPr>
          <w:p w14:paraId="68382A5C" w14:textId="0C13C0EE" w:rsidR="00F029DD" w:rsidRDefault="00155674" w:rsidP="00F029DD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>Besprecht</w:t>
            </w:r>
            <w:r w:rsidR="00F029DD">
              <w:rPr>
                <w:noProof/>
              </w:rPr>
              <w:t xml:space="preserve">: Weshalb muss man bei Zahlen mit Null besonders aufpassen? </w:t>
            </w:r>
          </w:p>
          <w:p w14:paraId="6DC36DE5" w14:textId="0D5609FB" w:rsidR="00F029DD" w:rsidRDefault="00F029DD" w:rsidP="00F029DD">
            <w:pPr>
              <w:ind w:left="284" w:hanging="284"/>
              <w:rPr>
                <w:noProof/>
              </w:rPr>
            </w:pPr>
          </w:p>
        </w:tc>
      </w:tr>
      <w:tr w:rsidR="00F029DD" w14:paraId="199689A7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0711C10C" w14:textId="77777777" w:rsidR="00F029DD" w:rsidRDefault="00F029DD" w:rsidP="00F029DD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4F27A06E" w14:textId="77777777" w:rsidR="00F029DD" w:rsidRDefault="00F029DD" w:rsidP="00F029DD">
            <w:pPr>
              <w:pStyle w:val="Nummerierung"/>
            </w:pPr>
          </w:p>
        </w:tc>
        <w:tc>
          <w:tcPr>
            <w:tcW w:w="8505" w:type="dxa"/>
            <w:gridSpan w:val="3"/>
          </w:tcPr>
          <w:p w14:paraId="3E428935" w14:textId="77777777" w:rsidR="00F029DD" w:rsidRDefault="00F029DD" w:rsidP="00F029DD">
            <w:pPr>
              <w:ind w:left="284" w:hanging="284"/>
              <w:rPr>
                <w:noProof/>
              </w:rPr>
            </w:pPr>
          </w:p>
        </w:tc>
      </w:tr>
      <w:tr w:rsidR="00F029DD" w14:paraId="4BB6CAA7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1CBC34D1" w14:textId="77777777" w:rsidR="00F029DD" w:rsidRDefault="00F029DD" w:rsidP="00F029DD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  <w:gridSpan w:val="2"/>
          </w:tcPr>
          <w:p w14:paraId="7B42F529" w14:textId="275A1342" w:rsidR="00F029DD" w:rsidRPr="007A149C" w:rsidRDefault="00C46A42" w:rsidP="00F029DD">
            <w:pPr>
              <w:pStyle w:val="Nummerierung"/>
            </w:pPr>
            <w:r>
              <w:t>d</w:t>
            </w:r>
            <w:r w:rsidR="00F029DD">
              <w:t>)</w:t>
            </w:r>
          </w:p>
        </w:tc>
        <w:tc>
          <w:tcPr>
            <w:tcW w:w="8462" w:type="dxa"/>
            <w:gridSpan w:val="2"/>
          </w:tcPr>
          <w:p w14:paraId="5E02A466" w14:textId="5B69F1F5" w:rsidR="00F029DD" w:rsidRDefault="00F029DD" w:rsidP="00F029DD">
            <w:pPr>
              <w:spacing w:line="240" w:lineRule="auto"/>
            </w:pPr>
            <w:r>
              <w:t xml:space="preserve">Lege verschiedene Zahlen mit genau 3 </w:t>
            </w:r>
            <w:r w:rsidR="00775428">
              <w:t xml:space="preserve">Teilen vom </w:t>
            </w:r>
            <w:r w:rsidR="00725C4E">
              <w:t>M</w:t>
            </w:r>
            <w:r w:rsidR="00775428">
              <w:t>aterial</w:t>
            </w:r>
            <w:r>
              <w:t>.</w:t>
            </w:r>
            <w:r>
              <w:br/>
              <w:t>Du darfst Tausenderwürfel, Hunderterplatten, Zehnerstangen und Einerwürfel benutzen. Zeichne und schreibe die Zahlen auf.</w:t>
            </w:r>
          </w:p>
          <w:p w14:paraId="52C431C9" w14:textId="614BE321" w:rsidR="00F029DD" w:rsidRDefault="00F029DD" w:rsidP="00F029DD">
            <w:pPr>
              <w:spacing w:line="240" w:lineRule="auto"/>
            </w:pPr>
          </w:p>
        </w:tc>
      </w:tr>
      <w:tr w:rsidR="00F029DD" w14:paraId="3D86EB21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3E895251" w14:textId="77777777" w:rsidR="00F029DD" w:rsidRDefault="00F029DD" w:rsidP="00F029DD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  <w:gridSpan w:val="2"/>
          </w:tcPr>
          <w:p w14:paraId="3527CB9D" w14:textId="77777777" w:rsidR="00F029DD" w:rsidRDefault="00F029DD" w:rsidP="00F029DD">
            <w:pPr>
              <w:pStyle w:val="Nummerierung"/>
            </w:pPr>
          </w:p>
        </w:tc>
        <w:tc>
          <w:tcPr>
            <w:tcW w:w="8462" w:type="dxa"/>
            <w:gridSpan w:val="2"/>
          </w:tcPr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16"/>
            </w:tblGrid>
            <w:tr w:rsidR="00F029DD" w14:paraId="3A8E508C" w14:textId="77777777" w:rsidTr="0093552E">
              <w:tc>
                <w:tcPr>
                  <w:tcW w:w="8016" w:type="dxa"/>
                </w:tcPr>
                <w:p w14:paraId="61F35037" w14:textId="46D2462D" w:rsidR="00F029DD" w:rsidRDefault="00F029DD" w:rsidP="00F029DD">
                  <w:pPr>
                    <w:spacing w:line="240" w:lineRule="auto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03840" behindDoc="0" locked="0" layoutInCell="1" allowOverlap="1" wp14:anchorId="182C074D" wp14:editId="61D9B98C">
                        <wp:simplePos x="0" y="0"/>
                        <wp:positionH relativeFrom="column">
                          <wp:posOffset>92710</wp:posOffset>
                        </wp:positionH>
                        <wp:positionV relativeFrom="paragraph">
                          <wp:posOffset>67483</wp:posOffset>
                        </wp:positionV>
                        <wp:extent cx="395605" cy="105410"/>
                        <wp:effectExtent l="0" t="0" r="4445" b="8890"/>
                        <wp:wrapNone/>
                        <wp:docPr id="15232" name="Grafik 15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605" cy="1054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4E594364" w14:textId="43575043" w:rsidR="00F029DD" w:rsidRDefault="00F029DD" w:rsidP="00F029DD">
                  <w:pPr>
                    <w:spacing w:line="240" w:lineRule="auto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2816" behindDoc="0" locked="0" layoutInCell="1" allowOverlap="1" wp14:anchorId="00B4F064" wp14:editId="1BE957CB">
                            <wp:simplePos x="0" y="0"/>
                            <wp:positionH relativeFrom="column">
                              <wp:posOffset>199644</wp:posOffset>
                            </wp:positionH>
                            <wp:positionV relativeFrom="paragraph">
                              <wp:posOffset>17145</wp:posOffset>
                            </wp:positionV>
                            <wp:extent cx="384810" cy="342900"/>
                            <wp:effectExtent l="0" t="0" r="8890" b="0"/>
                            <wp:wrapNone/>
                            <wp:docPr id="22272" name="Textfeld 222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8481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E461728" w14:textId="77777777" w:rsidR="00F029DD" w:rsidRPr="00E03C38" w:rsidRDefault="00F029DD" w:rsidP="005D3530">
                                        <w:pPr>
                                          <w:pStyle w:val="SprechbaseBeschreibung"/>
                                          <w:rPr>
                                            <w:rFonts w:ascii="Comic Sans MS" w:hAnsi="Comic Sans MS"/>
                                            <w:color w:val="0070C0"/>
                                          </w:rPr>
                                        </w:pPr>
                                        <w:r w:rsidRPr="00E03C38">
                                          <w:rPr>
                                            <w:rFonts w:ascii="Comic Sans MS" w:hAnsi="Comic Sans MS"/>
                                            <w:color w:val="0070C0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0B4F064" id="Textfeld 22272" o:spid="_x0000_s1053" type="#_x0000_t202" style="position:absolute;margin-left:15.7pt;margin-top:1.35pt;width:30.3pt;height:27pt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" filled="f" stroked="f">
                            <v:textbox inset="0,0,0,0">
                              <w:txbxContent>
                                <w:p w14:paraId="7E461728" w14:textId="77777777" w:rsidR="00F029DD" w:rsidRPr="00E03C38" w:rsidRDefault="00F029DD" w:rsidP="005D3530">
                                  <w:pPr>
                                    <w:pStyle w:val="SprechbaseBeschreibung"/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E03C38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517B455E" w14:textId="48D2C8B7" w:rsidR="00F029DD" w:rsidRDefault="00F029DD" w:rsidP="00F029DD">
                  <w:pPr>
                    <w:spacing w:line="240" w:lineRule="auto"/>
                  </w:pPr>
                </w:p>
                <w:p w14:paraId="01211286" w14:textId="65D1FE9C" w:rsidR="00F029DD" w:rsidRDefault="00F029DD" w:rsidP="00F029DD">
                  <w:pPr>
                    <w:spacing w:line="240" w:lineRule="auto"/>
                  </w:pPr>
                </w:p>
                <w:p w14:paraId="6CD05D51" w14:textId="5A79A28A" w:rsidR="00F029DD" w:rsidRDefault="00F029DD" w:rsidP="00F029DD">
                  <w:pPr>
                    <w:spacing w:line="240" w:lineRule="auto"/>
                  </w:pPr>
                </w:p>
                <w:p w14:paraId="1098E6F0" w14:textId="60C67A2C" w:rsidR="00F029DD" w:rsidRDefault="00F029DD" w:rsidP="00F029DD">
                  <w:pPr>
                    <w:spacing w:line="240" w:lineRule="auto"/>
                  </w:pPr>
                </w:p>
                <w:p w14:paraId="54E0439A" w14:textId="77777777" w:rsidR="00F029DD" w:rsidRDefault="00F029DD" w:rsidP="00F029DD">
                  <w:pPr>
                    <w:spacing w:line="240" w:lineRule="auto"/>
                  </w:pPr>
                </w:p>
              </w:tc>
            </w:tr>
          </w:tbl>
          <w:p w14:paraId="1EF87AAC" w14:textId="730716E4" w:rsidR="00F029DD" w:rsidRDefault="00F029DD" w:rsidP="00F029DD">
            <w:pPr>
              <w:spacing w:line="240" w:lineRule="auto"/>
            </w:pPr>
            <w:r>
              <w:t xml:space="preserve"> </w:t>
            </w:r>
          </w:p>
        </w:tc>
      </w:tr>
      <w:tr w:rsidR="00F029DD" w14:paraId="6691A5E8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7BF7383C" w14:textId="77777777" w:rsidR="00F029DD" w:rsidRDefault="00F029DD" w:rsidP="00F029DD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  <w:gridSpan w:val="2"/>
          </w:tcPr>
          <w:p w14:paraId="5635618A" w14:textId="64EC3B38" w:rsidR="00F029DD" w:rsidRPr="007A149C" w:rsidRDefault="00C46A42" w:rsidP="00F029DD">
            <w:pPr>
              <w:pStyle w:val="Nummerierung"/>
            </w:pPr>
            <w:r>
              <w:t>e</w:t>
            </w:r>
            <w:r w:rsidR="00F029DD">
              <w:t>)</w:t>
            </w:r>
          </w:p>
        </w:tc>
        <w:tc>
          <w:tcPr>
            <w:tcW w:w="8462" w:type="dxa"/>
            <w:gridSpan w:val="2"/>
          </w:tcPr>
          <w:p w14:paraId="327D465F" w14:textId="0DB84CCB" w:rsidR="00F029DD" w:rsidRDefault="00F029DD" w:rsidP="00725C4E">
            <w:pPr>
              <w:pStyle w:val="Listenabsatz"/>
            </w:pPr>
            <w:r>
              <w:t xml:space="preserve">Welche ist die größte Zahl, die du mit 3 Teilen legen kannst? </w:t>
            </w:r>
            <w:r w:rsidR="00725C4E">
              <w:br/>
            </w:r>
            <w:r>
              <w:t>Zeichne sie auf</w:t>
            </w:r>
            <w:r w:rsidR="007E6CD7">
              <w:t xml:space="preserve"> und erkläre.</w:t>
            </w:r>
          </w:p>
          <w:p w14:paraId="708D98E5" w14:textId="7BE5AB52" w:rsidR="00F029DD" w:rsidRDefault="00F029DD" w:rsidP="00725C4E">
            <w:pPr>
              <w:pStyle w:val="Listenabsatz"/>
            </w:pPr>
            <w:r>
              <w:t xml:space="preserve">Welche ist die zweitgrößte Zahl, die du mit 3 Teilen legen kannst? </w:t>
            </w:r>
            <w:r w:rsidR="00725C4E">
              <w:br/>
            </w:r>
            <w:r>
              <w:t>Zeichne sie auf</w:t>
            </w:r>
            <w:r w:rsidR="007E6CD7">
              <w:t xml:space="preserve"> und erkläre.</w:t>
            </w:r>
          </w:p>
          <w:p w14:paraId="58EBBBD4" w14:textId="77A2900D" w:rsidR="00F029DD" w:rsidRDefault="00F029DD" w:rsidP="00F029DD">
            <w:pPr>
              <w:spacing w:line="240" w:lineRule="auto"/>
            </w:pPr>
          </w:p>
        </w:tc>
      </w:tr>
      <w:tr w:rsidR="00F029DD" w14:paraId="3DACD2D3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551E7FDB" w14:textId="77777777" w:rsidR="00F029DD" w:rsidRDefault="00F029DD" w:rsidP="00F029DD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  <w:gridSpan w:val="2"/>
          </w:tcPr>
          <w:p w14:paraId="0E1BD6B8" w14:textId="2BB5903D" w:rsidR="00F029DD" w:rsidRDefault="00F029DD" w:rsidP="00F029DD">
            <w:pPr>
              <w:pStyle w:val="Nummerierung"/>
            </w:pPr>
            <w:r>
              <w:t xml:space="preserve"> </w:t>
            </w:r>
          </w:p>
        </w:tc>
        <w:tc>
          <w:tcPr>
            <w:tcW w:w="8462" w:type="dxa"/>
            <w:gridSpan w:val="2"/>
          </w:tcPr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16"/>
            </w:tblGrid>
            <w:tr w:rsidR="00F029DD" w14:paraId="4CBC3906" w14:textId="77777777" w:rsidTr="007A1C42">
              <w:tc>
                <w:tcPr>
                  <w:tcW w:w="8016" w:type="dxa"/>
                </w:tcPr>
                <w:p w14:paraId="6F6B4621" w14:textId="77777777" w:rsidR="00F029DD" w:rsidRDefault="00F029DD" w:rsidP="00F029DD">
                  <w:pPr>
                    <w:spacing w:line="240" w:lineRule="auto"/>
                  </w:pPr>
                </w:p>
                <w:p w14:paraId="016E5541" w14:textId="77777777" w:rsidR="00F029DD" w:rsidRDefault="00F029DD" w:rsidP="00F029DD">
                  <w:pPr>
                    <w:spacing w:line="240" w:lineRule="auto"/>
                  </w:pPr>
                </w:p>
                <w:p w14:paraId="00C95C6F" w14:textId="77777777" w:rsidR="00F029DD" w:rsidRDefault="00F029DD" w:rsidP="00F029DD">
                  <w:pPr>
                    <w:spacing w:line="240" w:lineRule="auto"/>
                  </w:pPr>
                </w:p>
                <w:p w14:paraId="47EBBC2E" w14:textId="77777777" w:rsidR="00F029DD" w:rsidRDefault="00F029DD" w:rsidP="00F029DD">
                  <w:pPr>
                    <w:spacing w:line="240" w:lineRule="auto"/>
                  </w:pPr>
                </w:p>
                <w:p w14:paraId="399F1C58" w14:textId="77777777" w:rsidR="00F029DD" w:rsidRDefault="00F029DD" w:rsidP="00F029DD">
                  <w:pPr>
                    <w:spacing w:line="240" w:lineRule="auto"/>
                  </w:pPr>
                </w:p>
                <w:p w14:paraId="280F2F37" w14:textId="77777777" w:rsidR="00F029DD" w:rsidRDefault="00F029DD" w:rsidP="00F029DD">
                  <w:pPr>
                    <w:spacing w:line="240" w:lineRule="auto"/>
                  </w:pPr>
                </w:p>
                <w:p w14:paraId="69932340" w14:textId="77777777" w:rsidR="00F029DD" w:rsidRDefault="00F029DD" w:rsidP="00F029DD">
                  <w:pPr>
                    <w:spacing w:line="240" w:lineRule="auto"/>
                  </w:pPr>
                </w:p>
              </w:tc>
            </w:tr>
          </w:tbl>
          <w:p w14:paraId="5D09025F" w14:textId="6BE46ECC" w:rsidR="00F029DD" w:rsidRDefault="00F029DD" w:rsidP="00F029DD">
            <w:pPr>
              <w:spacing w:line="240" w:lineRule="auto"/>
            </w:pPr>
            <w:r>
              <w:t xml:space="preserve"> </w:t>
            </w:r>
          </w:p>
        </w:tc>
      </w:tr>
      <w:tr w:rsidR="00F029DD" w14:paraId="64348623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2E9EC950" w14:textId="77777777" w:rsidR="00F029DD" w:rsidRDefault="00F029DD" w:rsidP="00F029DD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  <w:gridSpan w:val="2"/>
          </w:tcPr>
          <w:p w14:paraId="1C9DC4AD" w14:textId="4302F601" w:rsidR="00F029DD" w:rsidRPr="007A149C" w:rsidRDefault="00C46A42" w:rsidP="00F029DD">
            <w:pPr>
              <w:pStyle w:val="Nummerierung"/>
            </w:pPr>
            <w:r>
              <w:t>f</w:t>
            </w:r>
            <w:r w:rsidR="00F029DD">
              <w:t>)</w:t>
            </w:r>
          </w:p>
        </w:tc>
        <w:tc>
          <w:tcPr>
            <w:tcW w:w="8462" w:type="dxa"/>
            <w:gridSpan w:val="2"/>
          </w:tcPr>
          <w:p w14:paraId="66C5DCFB" w14:textId="0A05BFBA" w:rsidR="00F029DD" w:rsidRPr="00725C4E" w:rsidRDefault="00F029DD" w:rsidP="00725C4E">
            <w:pPr>
              <w:pStyle w:val="Listenabsatz"/>
            </w:pPr>
            <w:r>
              <w:t xml:space="preserve">Welche </w:t>
            </w:r>
            <w:r w:rsidRPr="00725C4E">
              <w:t xml:space="preserve">ist die kleinste Zahl, die du mit 3 Teilen legen kannst? </w:t>
            </w:r>
            <w:r w:rsidR="00725C4E">
              <w:br/>
            </w:r>
            <w:r w:rsidRPr="00725C4E">
              <w:t>Zeichne sie auf</w:t>
            </w:r>
            <w:r w:rsidR="007E6CD7" w:rsidRPr="00725C4E">
              <w:t xml:space="preserve"> und erkläre.</w:t>
            </w:r>
          </w:p>
          <w:p w14:paraId="258FE092" w14:textId="241F2139" w:rsidR="00F029DD" w:rsidRDefault="00F029DD" w:rsidP="00725C4E">
            <w:pPr>
              <w:pStyle w:val="Listenabsatz"/>
            </w:pPr>
            <w:r w:rsidRPr="00725C4E">
              <w:t xml:space="preserve">Welche ist die </w:t>
            </w:r>
            <w:r w:rsidR="00725C4E" w:rsidRPr="00725C4E">
              <w:t>zweitkleinste</w:t>
            </w:r>
            <w:r w:rsidRPr="00725C4E">
              <w:t xml:space="preserve"> Zahl</w:t>
            </w:r>
            <w:r>
              <w:t>, die du mit 3 Teilen legen kanns</w:t>
            </w:r>
            <w:r w:rsidR="00C46A42">
              <w:t>t?</w:t>
            </w:r>
            <w:r>
              <w:t xml:space="preserve"> Zeichne sie auf.</w:t>
            </w:r>
          </w:p>
          <w:p w14:paraId="6B8EE6AE" w14:textId="4DC27B33" w:rsidR="00F029DD" w:rsidRDefault="00F029DD" w:rsidP="00F029DD">
            <w:pPr>
              <w:spacing w:line="240" w:lineRule="auto"/>
            </w:pPr>
          </w:p>
        </w:tc>
      </w:tr>
      <w:tr w:rsidR="00F029DD" w14:paraId="52EA44AA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4E0AE054" w14:textId="77777777" w:rsidR="00F029DD" w:rsidRDefault="00F029DD" w:rsidP="00F029DD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  <w:gridSpan w:val="2"/>
          </w:tcPr>
          <w:p w14:paraId="124CDAC6" w14:textId="7F51DA0E" w:rsidR="00F029DD" w:rsidRDefault="00F029DD" w:rsidP="00F029DD">
            <w:pPr>
              <w:pStyle w:val="Nummerierung"/>
            </w:pPr>
            <w:r>
              <w:t xml:space="preserve"> </w:t>
            </w:r>
          </w:p>
        </w:tc>
        <w:tc>
          <w:tcPr>
            <w:tcW w:w="8462" w:type="dxa"/>
            <w:gridSpan w:val="2"/>
          </w:tcPr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16"/>
            </w:tblGrid>
            <w:tr w:rsidR="00F029DD" w14:paraId="3555C0C3" w14:textId="77777777" w:rsidTr="007A1C42">
              <w:tc>
                <w:tcPr>
                  <w:tcW w:w="8016" w:type="dxa"/>
                </w:tcPr>
                <w:p w14:paraId="0FBBB09A" w14:textId="77777777" w:rsidR="00F029DD" w:rsidRDefault="00F029DD" w:rsidP="00F029DD">
                  <w:pPr>
                    <w:spacing w:line="240" w:lineRule="auto"/>
                  </w:pPr>
                </w:p>
                <w:p w14:paraId="2E72C06A" w14:textId="7A1DED83" w:rsidR="00F029DD" w:rsidRDefault="00F029DD" w:rsidP="00F029DD">
                  <w:pPr>
                    <w:spacing w:line="240" w:lineRule="auto"/>
                  </w:pPr>
                </w:p>
                <w:p w14:paraId="034C6C64" w14:textId="77777777" w:rsidR="00F029DD" w:rsidRDefault="00F029DD" w:rsidP="00F029DD">
                  <w:pPr>
                    <w:spacing w:line="240" w:lineRule="auto"/>
                  </w:pPr>
                </w:p>
                <w:p w14:paraId="25E6EF8D" w14:textId="77777777" w:rsidR="00F029DD" w:rsidRDefault="00F029DD" w:rsidP="00F029DD">
                  <w:pPr>
                    <w:spacing w:line="240" w:lineRule="auto"/>
                  </w:pPr>
                </w:p>
                <w:p w14:paraId="2780C90C" w14:textId="77777777" w:rsidR="00F029DD" w:rsidRDefault="00F029DD" w:rsidP="00F029DD">
                  <w:pPr>
                    <w:spacing w:line="240" w:lineRule="auto"/>
                  </w:pPr>
                </w:p>
                <w:p w14:paraId="12AD8D28" w14:textId="77777777" w:rsidR="00F029DD" w:rsidRDefault="00F029DD" w:rsidP="00F029DD">
                  <w:pPr>
                    <w:spacing w:line="240" w:lineRule="auto"/>
                  </w:pPr>
                </w:p>
                <w:p w14:paraId="270CE910" w14:textId="77777777" w:rsidR="00F029DD" w:rsidRDefault="00F029DD" w:rsidP="00F029DD">
                  <w:pPr>
                    <w:spacing w:line="240" w:lineRule="auto"/>
                  </w:pPr>
                </w:p>
              </w:tc>
            </w:tr>
          </w:tbl>
          <w:p w14:paraId="3A1BADE0" w14:textId="35D0CA4A" w:rsidR="00F029DD" w:rsidRDefault="00F029DD" w:rsidP="00F029DD">
            <w:pPr>
              <w:spacing w:line="240" w:lineRule="auto"/>
            </w:pPr>
            <w:r>
              <w:t xml:space="preserve"> </w:t>
            </w:r>
          </w:p>
        </w:tc>
      </w:tr>
      <w:tr w:rsidR="0071032F" w14:paraId="59874D2A" w14:textId="77777777" w:rsidTr="00E26797">
        <w:trPr>
          <w:trHeight w:val="424"/>
        </w:trPr>
        <w:tc>
          <w:tcPr>
            <w:tcW w:w="567" w:type="dxa"/>
          </w:tcPr>
          <w:p w14:paraId="44520F31" w14:textId="47FF6132" w:rsidR="0071032F" w:rsidRDefault="0071032F" w:rsidP="00E26797">
            <w:pPr>
              <w:pStyle w:val="berschrift2"/>
              <w:spacing w:before="0" w:after="120"/>
            </w:pPr>
            <w:r>
              <w:lastRenderedPageBreak/>
              <w:t>2</w:t>
            </w:r>
          </w:p>
        </w:tc>
        <w:tc>
          <w:tcPr>
            <w:tcW w:w="8959" w:type="dxa"/>
            <w:gridSpan w:val="6"/>
          </w:tcPr>
          <w:p w14:paraId="1B1D991A" w14:textId="17EBC60F" w:rsidR="0071032F" w:rsidRPr="001C0C6A" w:rsidRDefault="0071032F" w:rsidP="00E26797">
            <w:pPr>
              <w:pStyle w:val="berschrift2"/>
              <w:spacing w:before="0" w:after="120"/>
            </w:pPr>
            <w:r>
              <w:t>Stellenwerte darstellen</w:t>
            </w:r>
          </w:p>
        </w:tc>
      </w:tr>
      <w:tr w:rsidR="0071032F" w14:paraId="1C7469FD" w14:textId="77777777" w:rsidTr="00E26797">
        <w:trPr>
          <w:trHeight w:val="459"/>
        </w:trPr>
        <w:tc>
          <w:tcPr>
            <w:tcW w:w="567" w:type="dxa"/>
          </w:tcPr>
          <w:p w14:paraId="463C4081" w14:textId="1F132106" w:rsidR="00FF7077" w:rsidRPr="00FF7077" w:rsidRDefault="0071032F" w:rsidP="00E26797">
            <w:pPr>
              <w:pStyle w:val="berschrift3"/>
              <w:spacing w:before="120"/>
            </w:pPr>
            <w:r w:rsidRPr="001E402C">
              <w:t>2.1</w:t>
            </w:r>
          </w:p>
        </w:tc>
        <w:tc>
          <w:tcPr>
            <w:tcW w:w="8959" w:type="dxa"/>
            <w:gridSpan w:val="6"/>
          </w:tcPr>
          <w:p w14:paraId="10836989" w14:textId="12F1179A" w:rsidR="0071032F" w:rsidRPr="001E402C" w:rsidRDefault="0071032F" w:rsidP="00E26797">
            <w:pPr>
              <w:pStyle w:val="berschrift3"/>
              <w:spacing w:before="120"/>
            </w:pPr>
            <w:r w:rsidRPr="001E402C">
              <w:t>Zahlen verschieden darstell</w:t>
            </w:r>
            <w:r w:rsidR="00451907">
              <w:t>en</w:t>
            </w:r>
          </w:p>
        </w:tc>
      </w:tr>
      <w:tr w:rsidR="00A27870" w14:paraId="267281DF" w14:textId="77777777" w:rsidTr="00E26797">
        <w:trPr>
          <w:trHeight w:val="2229"/>
        </w:trPr>
        <w:tc>
          <w:tcPr>
            <w:tcW w:w="567" w:type="dxa"/>
          </w:tcPr>
          <w:p w14:paraId="7AB6750B" w14:textId="1DD408D2" w:rsidR="00A27870" w:rsidRDefault="00245CC3" w:rsidP="00A27870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162560" behindDoc="0" locked="0" layoutInCell="1" allowOverlap="1" wp14:anchorId="7156AD5B" wp14:editId="3DD80A3D">
                  <wp:simplePos x="0" y="0"/>
                  <wp:positionH relativeFrom="column">
                    <wp:posOffset>27849</wp:posOffset>
                  </wp:positionH>
                  <wp:positionV relativeFrom="paragraph">
                    <wp:posOffset>33566</wp:posOffset>
                  </wp:positionV>
                  <wp:extent cx="360000" cy="272386"/>
                  <wp:effectExtent l="0" t="0" r="0" b="0"/>
                  <wp:wrapNone/>
                  <wp:docPr id="664267087" name="Grafik 664267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230875" w14:textId="1D37A14D" w:rsidR="00FF7077" w:rsidRDefault="00FF7077" w:rsidP="00A27870">
            <w:pPr>
              <w:spacing w:line="240" w:lineRule="atLeast"/>
            </w:pPr>
          </w:p>
          <w:p w14:paraId="003BB91D" w14:textId="455AF0E9" w:rsidR="00FF7077" w:rsidRDefault="00FF7077" w:rsidP="00A27870">
            <w:pPr>
              <w:spacing w:line="240" w:lineRule="atLeast"/>
            </w:pPr>
          </w:p>
          <w:p w14:paraId="2281BA50" w14:textId="6E2C83CF" w:rsidR="00FF7077" w:rsidRDefault="00FF7077" w:rsidP="00A27870">
            <w:pPr>
              <w:spacing w:line="240" w:lineRule="atLeast"/>
            </w:pPr>
          </w:p>
          <w:p w14:paraId="2967F9DF" w14:textId="5BCCF826" w:rsidR="00451907" w:rsidRDefault="00451907" w:rsidP="00A27870">
            <w:pPr>
              <w:spacing w:line="240" w:lineRule="atLeast"/>
            </w:pPr>
          </w:p>
          <w:p w14:paraId="6291F423" w14:textId="67DF74DF" w:rsidR="00451907" w:rsidRDefault="00451907" w:rsidP="00A27870">
            <w:pPr>
              <w:spacing w:line="240" w:lineRule="atLeast"/>
            </w:pPr>
          </w:p>
          <w:p w14:paraId="549F2720" w14:textId="77777777" w:rsidR="00451907" w:rsidRDefault="00451907" w:rsidP="00A27870">
            <w:pPr>
              <w:spacing w:line="240" w:lineRule="atLeast"/>
            </w:pPr>
          </w:p>
          <w:p w14:paraId="27DBFCCD" w14:textId="21A20E03" w:rsidR="00451907" w:rsidRDefault="00451907" w:rsidP="00A27870">
            <w:pPr>
              <w:spacing w:line="240" w:lineRule="atLeast"/>
            </w:pPr>
          </w:p>
        </w:tc>
        <w:tc>
          <w:tcPr>
            <w:tcW w:w="8959" w:type="dxa"/>
            <w:gridSpan w:val="6"/>
          </w:tcPr>
          <w:p w14:paraId="188FFA15" w14:textId="1E334090" w:rsidR="0025263D" w:rsidRDefault="00B242A5" w:rsidP="00A27870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22592" behindDoc="0" locked="0" layoutInCell="1" allowOverlap="1" wp14:anchorId="51E02ECA" wp14:editId="6A4A4222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494030</wp:posOffset>
                      </wp:positionV>
                      <wp:extent cx="581025" cy="708025"/>
                      <wp:effectExtent l="0" t="0" r="3175" b="3175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8025"/>
                                <a:chOff x="0" y="0"/>
                                <a:chExt cx="581025" cy="7084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529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14C386" w14:textId="77777777" w:rsidR="00A55DEC" w:rsidRPr="008D5126" w:rsidRDefault="00A55DEC" w:rsidP="00A55DEC">
                                    <w:pPr>
                                      <w:pStyle w:val="Transcript"/>
                                    </w:pPr>
                                    <w: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E02ECA" id="Gruppieren 17" o:spid="_x0000_s1054" style="position:absolute;margin-left:94pt;margin-top:38.9pt;width:45.75pt;height:55.75pt;z-index:251822592;mso-height-relative:margin" coordsize="5810,70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7" o:spid="_x0000_s1055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">
                        <v:imagedata r:id="rId73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56" type="#_x0000_t202" style="position:absolute;left:1248;top:5555;width:4562;height:15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F14C386" w14:textId="77777777" w:rsidR="00A55DEC" w:rsidRPr="008D5126" w:rsidRDefault="00A55DEC" w:rsidP="00A55DEC">
                              <w:pPr>
                                <w:pStyle w:val="Transcript"/>
                              </w:pPr>
                              <w: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C3FE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20544" behindDoc="0" locked="0" layoutInCell="1" allowOverlap="1" wp14:anchorId="37BF87DE" wp14:editId="2F40949A">
                      <wp:simplePos x="0" y="0"/>
                      <wp:positionH relativeFrom="column">
                        <wp:posOffset>4239895</wp:posOffset>
                      </wp:positionH>
                      <wp:positionV relativeFrom="paragraph">
                        <wp:posOffset>613146</wp:posOffset>
                      </wp:positionV>
                      <wp:extent cx="679450" cy="854075"/>
                      <wp:effectExtent l="0" t="0" r="0" b="0"/>
                      <wp:wrapNone/>
                      <wp:docPr id="64175473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9450" cy="854075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209544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42711533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8570A5" w14:textId="77777777" w:rsidR="00014A1F" w:rsidRPr="008D5126" w:rsidRDefault="00014A1F" w:rsidP="00A84A2B">
                                    <w:pPr>
                                      <w:pStyle w:val="Transcript"/>
                                      <w:jc w:val="center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BF87DE" id="_x0000_s1057" style="position:absolute;margin-left:333.85pt;margin-top:48.3pt;width:53.5pt;height:67.25pt;z-index:251820544;mso-width-relative:margin;mso-height-relative:margin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">
                      <v:shape id="Grafik 10" o:spid="_x0000_s1058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">
                        <v:imagedata r:id="rId75" o:title="" chromakey="white"/>
                      </v:shape>
                      <v:shape id="_x0000_s1059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B8570A5" w14:textId="77777777" w:rsidR="00014A1F" w:rsidRPr="008D5126" w:rsidRDefault="00014A1F" w:rsidP="00A84A2B">
                              <w:pPr>
                                <w:pStyle w:val="Transcript"/>
                                <w:jc w:val="center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C6524">
              <w:rPr>
                <w:noProof/>
              </w:rPr>
              <w:drawing>
                <wp:anchor distT="0" distB="0" distL="114300" distR="114300" simplePos="0" relativeHeight="252371456" behindDoc="0" locked="0" layoutInCell="1" allowOverlap="1" wp14:anchorId="21A371C4" wp14:editId="61468ADE">
                  <wp:simplePos x="0" y="0"/>
                  <wp:positionH relativeFrom="column">
                    <wp:posOffset>613234</wp:posOffset>
                  </wp:positionH>
                  <wp:positionV relativeFrom="paragraph">
                    <wp:posOffset>50422</wp:posOffset>
                  </wp:positionV>
                  <wp:extent cx="409518" cy="418388"/>
                  <wp:effectExtent l="0" t="0" r="0" b="0"/>
                  <wp:wrapNone/>
                  <wp:docPr id="20982348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Grafik 291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18" cy="41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5C652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9056" behindDoc="0" locked="0" layoutInCell="1" allowOverlap="1" wp14:anchorId="677B776F" wp14:editId="5DA6C0FD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48260</wp:posOffset>
                      </wp:positionV>
                      <wp:extent cx="2219960" cy="422910"/>
                      <wp:effectExtent l="0" t="0" r="2540" b="0"/>
                      <wp:wrapTopAndBottom/>
                      <wp:docPr id="28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9960" cy="422910"/>
                                <a:chOff x="0" y="80"/>
                                <a:chExt cx="2220268" cy="4234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9" name="Grafik 2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607"/>
                                  <a:ext cx="409575" cy="418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" name="Grafik 2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9874" y="80"/>
                                  <a:ext cx="409575" cy="418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2" name="Grafik 2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020" y="4607"/>
                                  <a:ext cx="409575" cy="418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93" name="Gruppieren 293"/>
                              <wpg:cNvGrpSpPr/>
                              <wpg:grpSpPr>
                                <a:xfrm>
                                  <a:off x="1806167" y="22682"/>
                                  <a:ext cx="414101" cy="210170"/>
                                  <a:chOff x="0" y="48"/>
                                  <a:chExt cx="414101" cy="21017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4" name="Grafik 29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526" y="48"/>
                                    <a:ext cx="409575" cy="11420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5" name="Grafik 2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63330"/>
                                    <a:ext cx="190500" cy="468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7E6E5D" id="Gruppieren 15" o:spid="_x0000_s1026" style="position:absolute;margin-left:12.35pt;margin-top:3.8pt;width:174.8pt;height:33.3pt;z-index:251629056" coordorigin="" coordsize="22202,42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">
                      <v:shape id="Grafik 289" o:spid="_x0000_s1027" type="#_x0000_t75" style="position:absolute;top:46;width:4095;height:41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">
                        <v:imagedata r:id="rId79" o:title=""/>
                      </v:shape>
                      <v:shape id="Grafik 291" o:spid="_x0000_s1028" type="#_x0000_t75" style="position:absolute;left:9098;width:4096;height:4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">
                        <v:imagedata r:id="rId68" o:title=""/>
                      </v:shape>
                      <v:shape id="Grafik 292" o:spid="_x0000_s1029" type="#_x0000_t75" style="position:absolute;left:13580;top:46;width:4095;height:41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">
                        <v:imagedata r:id="rId68" o:title=""/>
                      </v:shape>
                      <v:group id="Gruppieren 293" o:spid="_x0000_s1030" style="position:absolute;left:18061;top:226;width:4141;height:2102" coordorigin=",48" coordsize="414101,210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a1NyQAAAOE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">
                        <v:shape id="Grafik 294" o:spid="_x0000_s1031" type="#_x0000_t75" style="position:absolute;left:4526;top:48;width:409575;height:114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">
                          <v:imagedata r:id="rId80" o:title=""/>
                        </v:shape>
                        <v:shape id="Grafik 295" o:spid="_x0000_s1032" type="#_x0000_t75" style="position:absolute;top:163330;width:190500;height:468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">
                          <v:imagedata r:id="rId81" o:title=""/>
                        </v:shape>
                      </v:group>
                      <w10:wrap type="topAndBottom"/>
                    </v:group>
                  </w:pict>
                </mc:Fallback>
              </mc:AlternateContent>
            </w:r>
            <w:r w:rsidR="00245C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5632" behindDoc="0" locked="0" layoutInCell="1" allowOverlap="1" wp14:anchorId="74552F9B" wp14:editId="1CC46D41">
                      <wp:simplePos x="0" y="0"/>
                      <wp:positionH relativeFrom="column">
                        <wp:posOffset>2726055</wp:posOffset>
                      </wp:positionH>
                      <wp:positionV relativeFrom="paragraph">
                        <wp:posOffset>1130300</wp:posOffset>
                      </wp:positionV>
                      <wp:extent cx="45085" cy="143510"/>
                      <wp:effectExtent l="0" t="0" r="5715" b="0"/>
                      <wp:wrapNone/>
                      <wp:docPr id="606237660" name="Textfeld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BE1C3D" w14:textId="77777777" w:rsidR="00245CC3" w:rsidRDefault="00245CC3" w:rsidP="00245CC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52F9B" id="Textfeld 68" o:spid="_x0000_s1060" type="#_x0000_t202" style="position:absolute;margin-left:214.65pt;margin-top:89pt;width:3.55pt;height:11.3pt;z-index:25216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" fillcolor="white [3212]" stroked="f" strokeweight=".5pt">
                      <v:textbox>
                        <w:txbxContent>
                          <w:p w14:paraId="27BE1C3D" w14:textId="77777777" w:rsidR="00245CC3" w:rsidRDefault="00245CC3" w:rsidP="00245CC3"/>
                        </w:txbxContent>
                      </v:textbox>
                    </v:shape>
                  </w:pict>
                </mc:Fallback>
              </mc:AlternateContent>
            </w:r>
            <w:r w:rsidR="00245C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7680" behindDoc="0" locked="0" layoutInCell="1" allowOverlap="1" wp14:anchorId="3527ADE8" wp14:editId="79C77175">
                      <wp:simplePos x="0" y="0"/>
                      <wp:positionH relativeFrom="column">
                        <wp:posOffset>3715385</wp:posOffset>
                      </wp:positionH>
                      <wp:positionV relativeFrom="paragraph">
                        <wp:posOffset>1136453</wp:posOffset>
                      </wp:positionV>
                      <wp:extent cx="45085" cy="143510"/>
                      <wp:effectExtent l="0" t="0" r="5715" b="0"/>
                      <wp:wrapNone/>
                      <wp:docPr id="1094849430" name="Textfeld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5" cy="143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294726" w14:textId="77777777" w:rsidR="00245CC3" w:rsidRDefault="00245CC3" w:rsidP="00245CC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7ADE8" id="_x0000_s1061" type="#_x0000_t202" style="position:absolute;margin-left:292.55pt;margin-top:89.5pt;width:3.55pt;height:11.3pt;z-index:25216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" fillcolor="white [3212]" stroked="f" strokeweight=".5pt">
                      <v:textbox>
                        <w:txbxContent>
                          <w:p w14:paraId="75294726" w14:textId="77777777" w:rsidR="00245CC3" w:rsidRDefault="00245CC3" w:rsidP="00245CC3"/>
                        </w:txbxContent>
                      </v:textbox>
                    </v:shape>
                  </w:pict>
                </mc:Fallback>
              </mc:AlternateContent>
            </w:r>
            <w:r w:rsidR="00245C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3584" behindDoc="0" locked="0" layoutInCell="1" allowOverlap="1" wp14:anchorId="775234BB" wp14:editId="690BFD87">
                      <wp:simplePos x="0" y="0"/>
                      <wp:positionH relativeFrom="column">
                        <wp:posOffset>3716020</wp:posOffset>
                      </wp:positionH>
                      <wp:positionV relativeFrom="paragraph">
                        <wp:posOffset>861060</wp:posOffset>
                      </wp:positionV>
                      <wp:extent cx="45719" cy="144000"/>
                      <wp:effectExtent l="0" t="0" r="5715" b="0"/>
                      <wp:wrapNone/>
                      <wp:docPr id="738040723" name="Textfeld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19" cy="14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A57257" w14:textId="77777777" w:rsidR="00245CC3" w:rsidRDefault="00245CC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234BB" id="_x0000_s1062" type="#_x0000_t202" style="position:absolute;margin-left:292.6pt;margin-top:67.8pt;width:3.6pt;height:11.35pt;z-index:25216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" fillcolor="white [3212]" stroked="f" strokeweight=".5pt">
                      <v:textbox>
                        <w:txbxContent>
                          <w:p w14:paraId="61A57257" w14:textId="77777777" w:rsidR="00245CC3" w:rsidRDefault="00245CC3"/>
                        </w:txbxContent>
                      </v:textbox>
                    </v:shape>
                  </w:pict>
                </mc:Fallback>
              </mc:AlternateContent>
            </w:r>
            <w:r w:rsidR="00245C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7440" behindDoc="0" locked="0" layoutInCell="1" allowOverlap="1" wp14:anchorId="57A17F7A" wp14:editId="2B6D359F">
                      <wp:simplePos x="0" y="0"/>
                      <wp:positionH relativeFrom="column">
                        <wp:posOffset>2741498</wp:posOffset>
                      </wp:positionH>
                      <wp:positionV relativeFrom="paragraph">
                        <wp:posOffset>763193</wp:posOffset>
                      </wp:positionV>
                      <wp:extent cx="998220" cy="612140"/>
                      <wp:effectExtent l="0" t="0" r="589280" b="10160"/>
                      <wp:wrapNone/>
                      <wp:docPr id="1558447003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8220" cy="612140"/>
                              </a:xfrm>
                              <a:prstGeom prst="wedgeRoundRectCallout">
                                <a:avLst>
                                  <a:gd name="adj1" fmla="val 102557"/>
                                  <a:gd name="adj2" fmla="val 34874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602405" w14:textId="77777777" w:rsidR="00245CC3" w:rsidRPr="00346AC2" w:rsidRDefault="00245CC3" w:rsidP="00245CC3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4 Hunderter 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br/>
                                    <w:t>3 Zehner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br/>
                                  </w:r>
                                  <w:r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5 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Einer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A17F7A" id="Rechteckige Legende 22152" o:spid="_x0000_s1063" type="#_x0000_t62" style="position:absolute;margin-left:215.85pt;margin-top:60.1pt;width:78.6pt;height:48.2pt;z-index:2521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" adj="32952,18333" fillcolor="white [3201]" strokecolor="#bfbfbf [2412]" strokeweight="1pt">
                      <v:textbox inset="2mm,1mm,2mm,1mm">
                        <w:txbxContent>
                          <w:p w14:paraId="08602405" w14:textId="77777777" w:rsidR="00245CC3" w:rsidRPr="00346AC2" w:rsidRDefault="00245CC3" w:rsidP="00245CC3">
                            <w:pPr>
                              <w:spacing w:line="240" w:lineRule="auto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4 Hunderter 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  <w:t>3 Zehner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5 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Einer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5C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9488" behindDoc="0" locked="0" layoutInCell="1" allowOverlap="1" wp14:anchorId="6F2BC11B" wp14:editId="17AEF1E6">
                      <wp:simplePos x="0" y="0"/>
                      <wp:positionH relativeFrom="column">
                        <wp:posOffset>2746140</wp:posOffset>
                      </wp:positionH>
                      <wp:positionV relativeFrom="paragraph">
                        <wp:posOffset>763193</wp:posOffset>
                      </wp:positionV>
                      <wp:extent cx="998220" cy="612140"/>
                      <wp:effectExtent l="0" t="101600" r="297180" b="10160"/>
                      <wp:wrapNone/>
                      <wp:docPr id="14118923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8220" cy="612140"/>
                              </a:xfrm>
                              <a:prstGeom prst="wedgeRoundRectCallout">
                                <a:avLst>
                                  <a:gd name="adj1" fmla="val 75122"/>
                                  <a:gd name="adj2" fmla="val -61425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BAC666" w14:textId="77777777" w:rsidR="00245CC3" w:rsidRPr="00346AC2" w:rsidRDefault="00245CC3" w:rsidP="00245CC3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4 Hunderter 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br/>
                                    <w:t>3 Zehner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br/>
                                  </w:r>
                                  <w:r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5 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Einer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2BC11B" id="_x0000_s1064" type="#_x0000_t62" style="position:absolute;margin-left:216.25pt;margin-top:60.1pt;width:78.6pt;height:48.2pt;z-index:2521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" adj="27026,-2468" fillcolor="white [3201]" strokecolor="#bfbfbf [2412]" strokeweight="1pt">
                      <v:textbox inset="2mm,1mm,2mm,1mm">
                        <w:txbxContent>
                          <w:p w14:paraId="57BAC666" w14:textId="77777777" w:rsidR="00245CC3" w:rsidRPr="00346AC2" w:rsidRDefault="00245CC3" w:rsidP="00245CC3">
                            <w:pPr>
                              <w:spacing w:line="240" w:lineRule="auto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4 Hunderter 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  <w:t>3 Zehner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5 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Einer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5C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720" behindDoc="0" locked="0" layoutInCell="1" allowOverlap="1" wp14:anchorId="56237CE2" wp14:editId="0FCC37FB">
                      <wp:simplePos x="0" y="0"/>
                      <wp:positionH relativeFrom="column">
                        <wp:posOffset>2741295</wp:posOffset>
                      </wp:positionH>
                      <wp:positionV relativeFrom="paragraph">
                        <wp:posOffset>762635</wp:posOffset>
                      </wp:positionV>
                      <wp:extent cx="998220" cy="612140"/>
                      <wp:effectExtent l="990600" t="0" r="17780" b="10160"/>
                      <wp:wrapNone/>
                      <wp:docPr id="2143127938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8220" cy="612140"/>
                              </a:xfrm>
                              <a:prstGeom prst="wedgeRoundRectCallout">
                                <a:avLst>
                                  <a:gd name="adj1" fmla="val -145748"/>
                                  <a:gd name="adj2" fmla="val 1364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189172" w14:textId="77777777" w:rsidR="00CC08BA" w:rsidRPr="00346AC2" w:rsidRDefault="00CC08BA" w:rsidP="00CC08BA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4 Hunderter 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br/>
                                    <w:t>3 Zehner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br/>
                                  </w:r>
                                  <w:r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5 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Einer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237CE2" id="_x0000_s1065" type="#_x0000_t62" style="position:absolute;margin-left:215.85pt;margin-top:60.05pt;width:78.6pt;height:48.2pt;z-index:2521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" adj="-20682,13747" fillcolor="white [3201]" strokecolor="#bfbfbf [2412]" strokeweight="1pt">
                      <v:textbox inset="2mm,1mm,2mm,1mm">
                        <w:txbxContent>
                          <w:p w14:paraId="2B189172" w14:textId="77777777" w:rsidR="00CC08BA" w:rsidRPr="00346AC2" w:rsidRDefault="00CC08BA" w:rsidP="00CC08BA">
                            <w:pPr>
                              <w:spacing w:line="240" w:lineRule="auto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4 Hunderter 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  <w:t>3 Zehner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5 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Einer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5C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1536" behindDoc="0" locked="0" layoutInCell="1" allowOverlap="1" wp14:anchorId="613A48F8" wp14:editId="2D82D5EE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762635</wp:posOffset>
                      </wp:positionV>
                      <wp:extent cx="998220" cy="612140"/>
                      <wp:effectExtent l="0" t="127000" r="17780" b="10160"/>
                      <wp:wrapNone/>
                      <wp:docPr id="81183365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8220" cy="612140"/>
                              </a:xfrm>
                              <a:prstGeom prst="wedgeRoundRectCallout">
                                <a:avLst>
                                  <a:gd name="adj1" fmla="val -44845"/>
                                  <a:gd name="adj2" fmla="val -69009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B6D1A2" w14:textId="77777777" w:rsidR="00245CC3" w:rsidRPr="00346AC2" w:rsidRDefault="00245CC3" w:rsidP="00245CC3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4 Hunderter 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br/>
                                    <w:t>3 Zehner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br/>
                                  </w:r>
                                  <w:r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 xml:space="preserve">5 </w:t>
                                  </w:r>
                                  <w:r w:rsidRPr="00346AC2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Einer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3A48F8" id="_x0000_s1066" type="#_x0000_t62" style="position:absolute;margin-left:3in;margin-top:60.05pt;width:78.6pt;height:48.2pt;z-index:2521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" adj="1113,-4106" fillcolor="white [3201]" strokecolor="#bfbfbf [2412]" strokeweight="1pt">
                      <v:textbox inset="2mm,1mm,2mm,1mm">
                        <w:txbxContent>
                          <w:p w14:paraId="49B6D1A2" w14:textId="77777777" w:rsidR="00245CC3" w:rsidRPr="00346AC2" w:rsidRDefault="00245CC3" w:rsidP="00245CC3">
                            <w:pPr>
                              <w:spacing w:line="240" w:lineRule="auto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4 Hunderter 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  <w:t>3 Zehner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5 </w:t>
                            </w:r>
                            <w:r w:rsidRPr="00346AC2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Einer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5CC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24640" behindDoc="0" locked="0" layoutInCell="1" allowOverlap="1" wp14:anchorId="442D7B57" wp14:editId="797EF63E">
                      <wp:simplePos x="0" y="0"/>
                      <wp:positionH relativeFrom="column">
                        <wp:posOffset>2319655</wp:posOffset>
                      </wp:positionH>
                      <wp:positionV relativeFrom="paragraph">
                        <wp:posOffset>12200</wp:posOffset>
                      </wp:positionV>
                      <wp:extent cx="645795" cy="722893"/>
                      <wp:effectExtent l="0" t="0" r="0" b="1270"/>
                      <wp:wrapNone/>
                      <wp:docPr id="1460386337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069974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37840752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493227" w14:textId="77777777" w:rsidR="00A55DEC" w:rsidRPr="008D5126" w:rsidRDefault="00A55DEC" w:rsidP="00A55DEC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2D7B57" id="_x0000_s1067" style="position:absolute;margin-left:182.65pt;margin-top:.95pt;width:50.85pt;height:56.9pt;z-index:251824640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">
                      <v:shape id="Grafik 6" o:spid="_x0000_s1068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">
                        <v:imagedata r:id="rId44" o:title="" chromakey="white"/>
                      </v:shape>
                      <v:shape id="_x0000_s1069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5493227" w14:textId="77777777" w:rsidR="00A55DEC" w:rsidRPr="008D5126" w:rsidRDefault="00A55DEC" w:rsidP="00A55DEC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45CC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18496" behindDoc="0" locked="0" layoutInCell="1" allowOverlap="1" wp14:anchorId="654A90B5" wp14:editId="45B19960">
                      <wp:simplePos x="0" y="0"/>
                      <wp:positionH relativeFrom="column">
                        <wp:posOffset>3924181</wp:posOffset>
                      </wp:positionH>
                      <wp:positionV relativeFrom="paragraph">
                        <wp:posOffset>48260</wp:posOffset>
                      </wp:positionV>
                      <wp:extent cx="657225" cy="755120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F0AC75" w14:textId="77777777" w:rsidR="00014A1F" w:rsidRPr="008D5126" w:rsidRDefault="00014A1F" w:rsidP="00014A1F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4A90B5" id="Gruppieren 16" o:spid="_x0000_s1070" style="position:absolute;margin-left:309pt;margin-top:3.8pt;width:51.75pt;height:59.45pt;z-index:251818496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">
                      <v:shape id="Grafik 8" o:spid="_x0000_s1071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">
                        <v:imagedata r:id="rId83" o:title="" chromakey="white"/>
                      </v:shape>
                      <v:shape id="_x0000_s1072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4F0AC75" w14:textId="77777777" w:rsidR="00014A1F" w:rsidRPr="008D5126" w:rsidRDefault="00014A1F" w:rsidP="00014A1F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45C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230BA8DA" wp14:editId="1DB8105C">
                      <wp:simplePos x="0" y="0"/>
                      <wp:positionH relativeFrom="column">
                        <wp:posOffset>4402058</wp:posOffset>
                      </wp:positionH>
                      <wp:positionV relativeFrom="paragraph">
                        <wp:posOffset>172336</wp:posOffset>
                      </wp:positionV>
                      <wp:extent cx="1142656" cy="571403"/>
                      <wp:effectExtent l="0" t="0" r="0" b="0"/>
                      <wp:wrapNone/>
                      <wp:docPr id="282" name="Textfeld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2656" cy="5714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Borders>
                                      <w:top w:val="single" w:sz="6" w:space="0" w:color="BFBFBF" w:themeColor="background1" w:themeShade="BF"/>
                                      <w:left w:val="single" w:sz="6" w:space="0" w:color="BFBFBF" w:themeColor="background1" w:themeShade="BF"/>
                                      <w:bottom w:val="single" w:sz="6" w:space="0" w:color="BFBFBF" w:themeColor="background1" w:themeShade="BF"/>
                                      <w:right w:val="single" w:sz="6" w:space="0" w:color="BFBFBF" w:themeColor="background1" w:themeShade="BF"/>
                                      <w:insideH w:val="single" w:sz="6" w:space="0" w:color="BFBFBF" w:themeColor="background1" w:themeShade="BF"/>
                                      <w:insideV w:val="single" w:sz="6" w:space="0" w:color="BFBFBF" w:themeColor="background1" w:themeShade="BF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67"/>
                                    <w:gridCol w:w="367"/>
                                    <w:gridCol w:w="368"/>
                                    <w:gridCol w:w="368"/>
                                  </w:tblGrid>
                                  <w:tr w:rsidR="001E7D7B" w:rsidRPr="007724DD" w14:paraId="69B19ADC" w14:textId="77777777" w:rsidTr="000A5FCE">
                                    <w:tc>
                                      <w:tcPr>
                                        <w:tcW w:w="367" w:type="dxa"/>
                                        <w:shd w:val="clear" w:color="auto" w:fill="F2F2F2" w:themeFill="background1" w:themeFillShade="F2"/>
                                      </w:tcPr>
                                      <w:p w14:paraId="64DD16B8" w14:textId="77777777" w:rsidR="001E7D7B" w:rsidRPr="007724DD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7" w:type="dxa"/>
                                        <w:shd w:val="clear" w:color="auto" w:fill="F2F2F2" w:themeFill="background1" w:themeFillShade="F2"/>
                                      </w:tcPr>
                                      <w:p w14:paraId="10BD7148" w14:textId="77777777" w:rsidR="001E7D7B" w:rsidRPr="007724DD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  <w:shd w:val="clear" w:color="auto" w:fill="F2F2F2" w:themeFill="background1" w:themeFillShade="F2"/>
                                      </w:tcPr>
                                      <w:p w14:paraId="4EAF81DD" w14:textId="77777777" w:rsidR="001E7D7B" w:rsidRPr="007724DD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  <w:shd w:val="clear" w:color="auto" w:fill="F2F2F2" w:themeFill="background1" w:themeFillShade="F2"/>
                                      </w:tcPr>
                                      <w:p w14:paraId="3E15E9A8" w14:textId="77777777" w:rsidR="001E7D7B" w:rsidRPr="007724DD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E</w:t>
                                        </w:r>
                                      </w:p>
                                    </w:tc>
                                  </w:tr>
                                  <w:tr w:rsidR="001E7D7B" w:rsidRPr="00153839" w14:paraId="6EF482B0" w14:textId="77777777" w:rsidTr="001912F0">
                                    <w:tc>
                                      <w:tcPr>
                                        <w:tcW w:w="367" w:type="dxa"/>
                                      </w:tcPr>
                                      <w:p w14:paraId="5D8ED90A" w14:textId="77777777" w:rsidR="001E7D7B" w:rsidRPr="001912F0" w:rsidRDefault="001E7D7B" w:rsidP="008E256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color w:val="0070C0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7" w:type="dxa"/>
                                        <w:vAlign w:val="center"/>
                                      </w:tcPr>
                                      <w:p w14:paraId="4C293CC8" w14:textId="77777777" w:rsidR="001E7D7B" w:rsidRPr="001912F0" w:rsidRDefault="001E7D7B" w:rsidP="003F385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color w:val="0070C0"/>
                                            <w:sz w:val="24"/>
                                          </w:rPr>
                                        </w:pPr>
                                        <w:r w:rsidRPr="001912F0">
                                          <w:rPr>
                                            <w:rFonts w:ascii="Comic Sans MS" w:hAnsi="Comic Sans MS"/>
                                            <w:color w:val="0070C0"/>
                                            <w:sz w:val="24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  <w:vAlign w:val="center"/>
                                      </w:tcPr>
                                      <w:p w14:paraId="650DB0ED" w14:textId="77777777" w:rsidR="001E7D7B" w:rsidRPr="001912F0" w:rsidRDefault="001E7D7B" w:rsidP="003F385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color w:val="0070C0"/>
                                            <w:sz w:val="24"/>
                                          </w:rPr>
                                        </w:pPr>
                                        <w:r w:rsidRPr="001912F0">
                                          <w:rPr>
                                            <w:rFonts w:ascii="Comic Sans MS" w:hAnsi="Comic Sans MS"/>
                                            <w:color w:val="0070C0"/>
                                            <w:sz w:val="24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68" w:type="dxa"/>
                                        <w:vAlign w:val="center"/>
                                      </w:tcPr>
                                      <w:p w14:paraId="59495FFE" w14:textId="77777777" w:rsidR="001E7D7B" w:rsidRPr="001912F0" w:rsidRDefault="001E7D7B" w:rsidP="003F385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color w:val="0070C0"/>
                                            <w:sz w:val="24"/>
                                          </w:rPr>
                                        </w:pPr>
                                        <w:r w:rsidRPr="001912F0">
                                          <w:rPr>
                                            <w:rFonts w:ascii="Comic Sans MS" w:hAnsi="Comic Sans MS"/>
                                            <w:color w:val="0070C0"/>
                                            <w:sz w:val="24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</w:tr>
                                </w:tbl>
                                <w:p w14:paraId="35469DF6" w14:textId="77777777" w:rsidR="001E7D7B" w:rsidRDefault="001E7D7B" w:rsidP="00B055C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0BA8DA" id="Textfeld 12" o:spid="_x0000_s1073" type="#_x0000_t202" style="position:absolute;margin-left:346.6pt;margin-top:13.55pt;width:89.95pt;height:4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" filled="f" stroked="f"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single" w:sz="6" w:space="0" w:color="BFBFBF" w:themeColor="background1" w:themeShade="BF"/>
                                <w:left w:val="single" w:sz="6" w:space="0" w:color="BFBFBF" w:themeColor="background1" w:themeShade="BF"/>
                                <w:bottom w:val="single" w:sz="6" w:space="0" w:color="BFBFBF" w:themeColor="background1" w:themeShade="BF"/>
                                <w:right w:val="single" w:sz="6" w:space="0" w:color="BFBFBF" w:themeColor="background1" w:themeShade="BF"/>
                                <w:insideH w:val="single" w:sz="6" w:space="0" w:color="BFBFBF" w:themeColor="background1" w:themeShade="BF"/>
                                <w:insideV w:val="single" w:sz="6" w:space="0" w:color="BFBFBF" w:themeColor="background1" w:themeShade="B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67"/>
                              <w:gridCol w:w="367"/>
                              <w:gridCol w:w="368"/>
                              <w:gridCol w:w="368"/>
                            </w:tblGrid>
                            <w:tr w:rsidR="001E7D7B" w:rsidRPr="007724DD" w14:paraId="69B19ADC" w14:textId="77777777" w:rsidTr="000A5FCE">
                              <w:tc>
                                <w:tcPr>
                                  <w:tcW w:w="367" w:type="dxa"/>
                                  <w:shd w:val="clear" w:color="auto" w:fill="F2F2F2" w:themeFill="background1" w:themeFillShade="F2"/>
                                </w:tcPr>
                                <w:p w14:paraId="64DD16B8" w14:textId="77777777" w:rsidR="001E7D7B" w:rsidRPr="007724DD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67" w:type="dxa"/>
                                  <w:shd w:val="clear" w:color="auto" w:fill="F2F2F2" w:themeFill="background1" w:themeFillShade="F2"/>
                                </w:tcPr>
                                <w:p w14:paraId="10BD7148" w14:textId="77777777" w:rsidR="001E7D7B" w:rsidRPr="007724DD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shd w:val="clear" w:color="auto" w:fill="F2F2F2" w:themeFill="background1" w:themeFillShade="F2"/>
                                </w:tcPr>
                                <w:p w14:paraId="4EAF81DD" w14:textId="77777777" w:rsidR="001E7D7B" w:rsidRPr="007724DD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shd w:val="clear" w:color="auto" w:fill="F2F2F2" w:themeFill="background1" w:themeFillShade="F2"/>
                                </w:tcPr>
                                <w:p w14:paraId="3E15E9A8" w14:textId="77777777" w:rsidR="001E7D7B" w:rsidRPr="007724DD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1E7D7B" w:rsidRPr="00153839" w14:paraId="6EF482B0" w14:textId="77777777" w:rsidTr="001912F0">
                              <w:tc>
                                <w:tcPr>
                                  <w:tcW w:w="367" w:type="dxa"/>
                                </w:tcPr>
                                <w:p w14:paraId="5D8ED90A" w14:textId="77777777" w:rsidR="001E7D7B" w:rsidRPr="001912F0" w:rsidRDefault="001E7D7B" w:rsidP="008E2563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" w:type="dxa"/>
                                  <w:vAlign w:val="center"/>
                                </w:tcPr>
                                <w:p w14:paraId="4C293CC8" w14:textId="77777777" w:rsidR="001E7D7B" w:rsidRPr="001912F0" w:rsidRDefault="001E7D7B" w:rsidP="003F385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</w:rPr>
                                  </w:pPr>
                                  <w:r w:rsidRPr="001912F0"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vAlign w:val="center"/>
                                </w:tcPr>
                                <w:p w14:paraId="650DB0ED" w14:textId="77777777" w:rsidR="001E7D7B" w:rsidRPr="001912F0" w:rsidRDefault="001E7D7B" w:rsidP="003F385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</w:rPr>
                                  </w:pPr>
                                  <w:r w:rsidRPr="001912F0"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  <w:vAlign w:val="center"/>
                                </w:tcPr>
                                <w:p w14:paraId="59495FFE" w14:textId="77777777" w:rsidR="001E7D7B" w:rsidRPr="001912F0" w:rsidRDefault="001E7D7B" w:rsidP="003F385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</w:rPr>
                                  </w:pPr>
                                  <w:r w:rsidRPr="001912F0">
                                    <w:rPr>
                                      <w:rFonts w:ascii="Comic Sans MS" w:hAnsi="Comic Sans MS"/>
                                      <w:color w:val="0070C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35469DF6" w14:textId="77777777" w:rsidR="001E7D7B" w:rsidRDefault="001E7D7B" w:rsidP="00B055C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C69E7B" w14:textId="62AEE426" w:rsidR="0025263D" w:rsidRDefault="00245CC3" w:rsidP="00A2787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4845" behindDoc="0" locked="0" layoutInCell="1" allowOverlap="1" wp14:anchorId="400AA04F" wp14:editId="2D0767A6">
                      <wp:simplePos x="0" y="0"/>
                      <wp:positionH relativeFrom="column">
                        <wp:posOffset>390481</wp:posOffset>
                      </wp:positionH>
                      <wp:positionV relativeFrom="paragraph">
                        <wp:posOffset>25152</wp:posOffset>
                      </wp:positionV>
                      <wp:extent cx="1027430" cy="265430"/>
                      <wp:effectExtent l="12700" t="12700" r="13970" b="13970"/>
                      <wp:wrapNone/>
                      <wp:docPr id="1595883640" name="Textfeld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7430" cy="2654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90A873B" w14:textId="77777777" w:rsidR="00245CC3" w:rsidRPr="00725C4E" w:rsidRDefault="00245CC3" w:rsidP="00245CC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725C4E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400 + 30 + 5</w:t>
                                  </w:r>
                                </w:p>
                                <w:p w14:paraId="68352B47" w14:textId="77777777" w:rsidR="00245CC3" w:rsidRDefault="00245CC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AA04F" id="Textfeld 69" o:spid="_x0000_s1074" type="#_x0000_t202" style="position:absolute;margin-left:30.75pt;margin-top:2pt;width:80.9pt;height:20.9pt;z-index:2515348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" fillcolor="white [3201]" strokecolor="#d8d8d8 [2732]" strokeweight="1.5pt">
                      <v:textbox>
                        <w:txbxContent>
                          <w:p w14:paraId="790A873B" w14:textId="77777777" w:rsidR="00245CC3" w:rsidRPr="00725C4E" w:rsidRDefault="00245CC3" w:rsidP="00245CC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725C4E">
                              <w:rPr>
                                <w:rFonts w:ascii="Comic Sans MS" w:hAnsi="Comic Sans MS"/>
                                <w:color w:val="0070C0"/>
                              </w:rPr>
                              <w:t>400 + 30 + 5</w:t>
                            </w:r>
                          </w:p>
                          <w:p w14:paraId="68352B47" w14:textId="77777777" w:rsidR="00245CC3" w:rsidRDefault="00245CC3"/>
                        </w:txbxContent>
                      </v:textbox>
                    </v:shape>
                  </w:pict>
                </mc:Fallback>
              </mc:AlternateContent>
            </w:r>
          </w:p>
          <w:p w14:paraId="3D7E042A" w14:textId="4C01725B" w:rsidR="005D3530" w:rsidRDefault="00245CC3" w:rsidP="000A5FC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3820" behindDoc="0" locked="0" layoutInCell="1" allowOverlap="1" wp14:anchorId="48CE3978" wp14:editId="22DC8EC8">
                      <wp:simplePos x="0" y="0"/>
                      <wp:positionH relativeFrom="column">
                        <wp:posOffset>4701540</wp:posOffset>
                      </wp:positionH>
                      <wp:positionV relativeFrom="paragraph">
                        <wp:posOffset>33680</wp:posOffset>
                      </wp:positionV>
                      <wp:extent cx="474345" cy="340277"/>
                      <wp:effectExtent l="12700" t="12700" r="8255" b="15875"/>
                      <wp:wrapNone/>
                      <wp:docPr id="1768171254" name="Textfeld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3402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8D618C1" w14:textId="5F44F885" w:rsidR="00245CC3" w:rsidRPr="00107788" w:rsidRDefault="00245CC3" w:rsidP="00245CC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</w:pPr>
                                  <w:r w:rsidRPr="00107788">
                                    <w:rPr>
                                      <w:rFonts w:ascii="Comic Sans MS" w:hAnsi="Comic Sans MS"/>
                                      <w:color w:val="0070C0"/>
                                    </w:rPr>
                                    <w:t>435</w:t>
                                  </w:r>
                                </w:p>
                                <w:p w14:paraId="7880A5BC" w14:textId="77777777" w:rsidR="00245CC3" w:rsidRDefault="00245CC3" w:rsidP="00245CC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E3978" id="_x0000_s1075" type="#_x0000_t202" style="position:absolute;margin-left:370.2pt;margin-top:2.65pt;width:37.35pt;height:26.8pt;z-index:2515338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" fillcolor="white [3201]" strokecolor="#d8d8d8 [2732]" strokeweight="1.5pt">
                      <v:textbox>
                        <w:txbxContent>
                          <w:p w14:paraId="68D618C1" w14:textId="5F44F885" w:rsidR="00245CC3" w:rsidRPr="00107788" w:rsidRDefault="00245CC3" w:rsidP="00245CC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107788">
                              <w:rPr>
                                <w:rFonts w:ascii="Comic Sans MS" w:hAnsi="Comic Sans MS"/>
                                <w:color w:val="0070C0"/>
                              </w:rPr>
                              <w:t>435</w:t>
                            </w:r>
                          </w:p>
                          <w:p w14:paraId="7880A5BC" w14:textId="77777777" w:rsidR="00245CC3" w:rsidRDefault="00245CC3" w:rsidP="00245CC3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45CC3" w14:paraId="0433BB74" w14:textId="77777777" w:rsidTr="00E26797">
        <w:trPr>
          <w:trHeight w:val="173"/>
        </w:trPr>
        <w:tc>
          <w:tcPr>
            <w:tcW w:w="567" w:type="dxa"/>
          </w:tcPr>
          <w:p w14:paraId="05AFB60A" w14:textId="69813B7D" w:rsidR="00245CC3" w:rsidRDefault="00245CC3" w:rsidP="00245CC3">
            <w:r>
              <w:rPr>
                <w:noProof/>
              </w:rPr>
              <w:t xml:space="preserve"> </w:t>
            </w:r>
          </w:p>
        </w:tc>
        <w:tc>
          <w:tcPr>
            <w:tcW w:w="8959" w:type="dxa"/>
            <w:gridSpan w:val="6"/>
          </w:tcPr>
          <w:p w14:paraId="732AA5A0" w14:textId="51ED2F38" w:rsidR="00245CC3" w:rsidRPr="00245CC3" w:rsidRDefault="00245CC3" w:rsidP="00245CC3">
            <w:pPr>
              <w:spacing w:line="240" w:lineRule="atLeast"/>
            </w:pPr>
            <w:r w:rsidRPr="00245CC3">
              <w:t xml:space="preserve">Die vier Kinder stellen die Zahl 435 unterschiedlich dar. </w:t>
            </w:r>
          </w:p>
          <w:p w14:paraId="4620DB84" w14:textId="77777777" w:rsidR="00245CC3" w:rsidRPr="00245CC3" w:rsidRDefault="00245CC3" w:rsidP="00245CC3">
            <w:pPr>
              <w:pStyle w:val="Listenabsatz"/>
            </w:pPr>
            <w:r w:rsidRPr="00245CC3">
              <w:t xml:space="preserve">Beschreibt: Was ist gleich, was ist verschieden? </w:t>
            </w:r>
          </w:p>
          <w:p w14:paraId="40E74AF7" w14:textId="7AD22839" w:rsidR="00245CC3" w:rsidRPr="00245CC3" w:rsidRDefault="00245CC3" w:rsidP="00245CC3">
            <w:pPr>
              <w:pStyle w:val="Listenabsatz"/>
            </w:pPr>
            <w:r w:rsidRPr="00245CC3">
              <w:t xml:space="preserve">Alle vier Kinder beschreiben ihre Darstellung mit der Sprechblase. </w:t>
            </w:r>
            <w:r w:rsidRPr="00245CC3">
              <w:br/>
              <w:t xml:space="preserve">Erklärt, wie sie die Hunderter, Zehner, Einer in ihren Darstellungen jeweils sehen. </w:t>
            </w:r>
          </w:p>
        </w:tc>
      </w:tr>
      <w:tr w:rsidR="00245CC3" w14:paraId="69C36CB3" w14:textId="77777777" w:rsidTr="00E26797">
        <w:trPr>
          <w:trHeight w:val="623"/>
        </w:trPr>
        <w:tc>
          <w:tcPr>
            <w:tcW w:w="567" w:type="dxa"/>
          </w:tcPr>
          <w:p w14:paraId="34B979B1" w14:textId="2A710350" w:rsidR="00245CC3" w:rsidRDefault="00245CC3" w:rsidP="006C3FE3">
            <w:pPr>
              <w:pStyle w:val="berschrift3"/>
            </w:pPr>
            <w:r>
              <w:t>2.2</w:t>
            </w:r>
          </w:p>
        </w:tc>
        <w:tc>
          <w:tcPr>
            <w:tcW w:w="8959" w:type="dxa"/>
            <w:gridSpan w:val="6"/>
          </w:tcPr>
          <w:p w14:paraId="4A7E4900" w14:textId="3CE3060A" w:rsidR="00245CC3" w:rsidRPr="00B65000" w:rsidRDefault="00245CC3" w:rsidP="00E26797">
            <w:pPr>
              <w:pStyle w:val="berschrift3"/>
            </w:pPr>
            <w:r>
              <w:rPr>
                <w:noProof/>
              </w:rPr>
              <w:t>Zahlen darstellen und erklären</w:t>
            </w:r>
          </w:p>
        </w:tc>
      </w:tr>
      <w:tr w:rsidR="006C3FE3" w14:paraId="5B5821BB" w14:textId="77777777" w:rsidTr="00E26797">
        <w:trPr>
          <w:trHeight w:val="419"/>
        </w:trPr>
        <w:tc>
          <w:tcPr>
            <w:tcW w:w="567" w:type="dxa"/>
          </w:tcPr>
          <w:p w14:paraId="5E6142C2" w14:textId="3370F9ED" w:rsidR="006C3FE3" w:rsidRPr="00E26797" w:rsidRDefault="006C3FE3" w:rsidP="00E26797">
            <w:pPr>
              <w:spacing w:line="240" w:lineRule="atLeast"/>
              <w:rPr>
                <w:noProof/>
                <w:color w:val="478791"/>
              </w:rPr>
            </w:pPr>
            <w:r w:rsidRPr="00385170">
              <w:rPr>
                <w:b/>
                <w:bCs/>
                <w:noProof/>
                <w:color w:val="478791"/>
              </w:rPr>
              <w:t>a)</w:t>
            </w:r>
          </w:p>
        </w:tc>
        <w:tc>
          <w:tcPr>
            <w:tcW w:w="8959" w:type="dxa"/>
            <w:gridSpan w:val="6"/>
          </w:tcPr>
          <w:p w14:paraId="544AF9A5" w14:textId="5C88504F" w:rsidR="006C3FE3" w:rsidRPr="006C3FE3" w:rsidRDefault="006C3FE3" w:rsidP="00E26797">
            <w:pPr>
              <w:rPr>
                <w:noProof/>
              </w:rPr>
            </w:pPr>
            <w:r w:rsidRPr="006C3FE3">
              <w:rPr>
                <w:noProof/>
              </w:rPr>
              <w:t>Fülle die Tabelle aus.</w:t>
            </w:r>
          </w:p>
        </w:tc>
      </w:tr>
      <w:tr w:rsidR="00245CC3" w14:paraId="0FD58C85" w14:textId="77777777" w:rsidTr="00E26797">
        <w:trPr>
          <w:trHeight w:val="6747"/>
        </w:trPr>
        <w:tc>
          <w:tcPr>
            <w:tcW w:w="567" w:type="dxa"/>
          </w:tcPr>
          <w:p w14:paraId="74BD540D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421E6077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78982657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2BEE6F3B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7DCC1A70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382C30B8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004B366B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43A8C227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2CBEB1BC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080FA53A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1D9EAD97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3253A96B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1C6D6561" w14:textId="1CE8791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70338E19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03C9C672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0D8720C4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7D5A2645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3ECD08BE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4131A29B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01FD78E8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41347113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7A3C4C37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46A77A88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  <w:p w14:paraId="10C9301A" w14:textId="53310409" w:rsidR="00245CC3" w:rsidRDefault="00245CC3" w:rsidP="00245CC3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44128" behindDoc="0" locked="0" layoutInCell="1" allowOverlap="1" wp14:anchorId="585A31A6" wp14:editId="19A803CE">
                  <wp:simplePos x="0" y="0"/>
                  <wp:positionH relativeFrom="column">
                    <wp:posOffset>-76258</wp:posOffset>
                  </wp:positionH>
                  <wp:positionV relativeFrom="paragraph">
                    <wp:posOffset>255270</wp:posOffset>
                  </wp:positionV>
                  <wp:extent cx="360000" cy="272386"/>
                  <wp:effectExtent l="0" t="0" r="0" b="0"/>
                  <wp:wrapNone/>
                  <wp:docPr id="765662232" name="Grafik 765662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59" w:type="dxa"/>
            <w:gridSpan w:val="6"/>
          </w:tcPr>
          <w:tbl>
            <w:tblPr>
              <w:tblStyle w:val="MSKTabelle"/>
              <w:tblW w:w="8544" w:type="dxa"/>
              <w:tblInd w:w="7" w:type="dxa"/>
              <w:tblBorders>
                <w:top w:val="single" w:sz="4" w:space="0" w:color="000000" w:themeColor="text1"/>
                <w:left w:val="single" w:sz="4" w:space="0" w:color="000000" w:themeColor="text1"/>
                <w:bottom w:val="single" w:sz="4" w:space="0" w:color="000000" w:themeColor="text1"/>
                <w:right w:val="single" w:sz="4" w:space="0" w:color="000000" w:themeColor="text1"/>
                <w:insideH w:val="single" w:sz="4" w:space="0" w:color="000000" w:themeColor="text1"/>
                <w:insideV w:val="single" w:sz="4" w:space="0" w:color="000000" w:themeColor="tex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58"/>
              <w:gridCol w:w="1691"/>
              <w:gridCol w:w="1543"/>
              <w:gridCol w:w="1543"/>
              <w:gridCol w:w="709"/>
            </w:tblGrid>
            <w:tr w:rsidR="00E951D7" w:rsidRPr="00F43829" w14:paraId="52F683AB" w14:textId="2F38F689" w:rsidTr="00E951D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5"/>
              </w:trPr>
              <w:tc>
                <w:tcPr>
                  <w:tcW w:w="3058" w:type="dxa"/>
                  <w:tcBorders>
                    <w:right w:val="single" w:sz="4" w:space="0" w:color="A6A6A6"/>
                  </w:tcBorders>
                </w:tcPr>
                <w:p w14:paraId="114709D3" w14:textId="77777777" w:rsidR="00E951D7" w:rsidRPr="00A23559" w:rsidRDefault="00E951D7" w:rsidP="00E951D7">
                  <w:r w:rsidRPr="00A23559">
                    <w:t>Bild</w:t>
                  </w:r>
                </w:p>
              </w:tc>
              <w:tc>
                <w:tcPr>
                  <w:tcW w:w="1691" w:type="dxa"/>
                  <w:tcBorders>
                    <w:left w:val="single" w:sz="4" w:space="0" w:color="A6A6A6"/>
                  </w:tcBorders>
                </w:tcPr>
                <w:p w14:paraId="6D5095DA" w14:textId="6CDE6C24" w:rsidR="00E951D7" w:rsidRPr="00A23559" w:rsidRDefault="00E951D7" w:rsidP="00E951D7">
                  <w:r w:rsidRPr="00A23559">
                    <w:t>Stellentafel</w:t>
                  </w:r>
                </w:p>
              </w:tc>
              <w:tc>
                <w:tcPr>
                  <w:tcW w:w="1543" w:type="dxa"/>
                </w:tcPr>
                <w:p w14:paraId="703AF4B1" w14:textId="6EE9D05A" w:rsidR="00E951D7" w:rsidRPr="00A23559" w:rsidRDefault="00E951D7" w:rsidP="00E951D7">
                  <w:r w:rsidRPr="00A23559">
                    <w:t>Beschreibung</w:t>
                  </w:r>
                </w:p>
              </w:tc>
              <w:tc>
                <w:tcPr>
                  <w:tcW w:w="1543" w:type="dxa"/>
                  <w:tcBorders>
                    <w:right w:val="single" w:sz="4" w:space="0" w:color="A6A6A6"/>
                  </w:tcBorders>
                </w:tcPr>
                <w:p w14:paraId="4791C0DC" w14:textId="62F08F5D" w:rsidR="00E951D7" w:rsidRPr="00A23559" w:rsidRDefault="00E951D7" w:rsidP="00E951D7">
                  <w:r w:rsidRPr="00A23559">
                    <w:t>Zerlegte Zahl</w:t>
                  </w:r>
                </w:p>
              </w:tc>
              <w:tc>
                <w:tcPr>
                  <w:tcW w:w="709" w:type="dxa"/>
                  <w:tcBorders>
                    <w:left w:val="single" w:sz="4" w:space="0" w:color="A6A6A6"/>
                    <w:bottom w:val="single" w:sz="4" w:space="0" w:color="A6A6A6"/>
                  </w:tcBorders>
                </w:tcPr>
                <w:p w14:paraId="3DA08AB8" w14:textId="77777777" w:rsidR="00E951D7" w:rsidRPr="00A23559" w:rsidRDefault="00E951D7" w:rsidP="00E951D7">
                  <w:r w:rsidRPr="00A23559">
                    <w:t>Zahl</w:t>
                  </w:r>
                </w:p>
              </w:tc>
            </w:tr>
            <w:tr w:rsidR="00E951D7" w14:paraId="0F8BA36E" w14:textId="134FB463" w:rsidTr="006C3FE3">
              <w:trPr>
                <w:trHeight w:val="1081"/>
              </w:trPr>
              <w:tc>
                <w:tcPr>
                  <w:tcW w:w="3058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/>
                    <w:right w:val="single" w:sz="4" w:space="0" w:color="A6A6A6" w:themeColor="background1" w:themeShade="A6"/>
                  </w:tcBorders>
                </w:tcPr>
                <w:p w14:paraId="56261442" w14:textId="0EE8EFCC" w:rsidR="00E951D7" w:rsidRDefault="00E951D7" w:rsidP="00E951D7">
                  <w:pPr>
                    <w:widowControl w:val="0"/>
                    <w:spacing w:line="240" w:lineRule="auto"/>
                  </w:pPr>
                  <w:r w:rsidRPr="005C58CF">
                    <w:rPr>
                      <w:noProof/>
                    </w:rPr>
                    <w:drawing>
                      <wp:anchor distT="0" distB="0" distL="114300" distR="114300" simplePos="0" relativeHeight="252237312" behindDoc="0" locked="0" layoutInCell="1" allowOverlap="1" wp14:anchorId="1B77134D" wp14:editId="218F832C">
                        <wp:simplePos x="0" y="0"/>
                        <wp:positionH relativeFrom="column">
                          <wp:posOffset>967740</wp:posOffset>
                        </wp:positionH>
                        <wp:positionV relativeFrom="paragraph">
                          <wp:posOffset>102235</wp:posOffset>
                        </wp:positionV>
                        <wp:extent cx="409575" cy="418465"/>
                        <wp:effectExtent l="0" t="0" r="9525" b="635"/>
                        <wp:wrapNone/>
                        <wp:docPr id="13946" name="Grafik 139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C58CF">
                    <w:rPr>
                      <w:noProof/>
                    </w:rPr>
                    <w:drawing>
                      <wp:anchor distT="0" distB="0" distL="114300" distR="114300" simplePos="0" relativeHeight="252236288" behindDoc="0" locked="0" layoutInCell="1" allowOverlap="1" wp14:anchorId="3653555A" wp14:editId="2ED0F68E">
                        <wp:simplePos x="0" y="0"/>
                        <wp:positionH relativeFrom="column">
                          <wp:posOffset>503555</wp:posOffset>
                        </wp:positionH>
                        <wp:positionV relativeFrom="paragraph">
                          <wp:posOffset>102235</wp:posOffset>
                        </wp:positionV>
                        <wp:extent cx="409575" cy="418465"/>
                        <wp:effectExtent l="0" t="0" r="9525" b="635"/>
                        <wp:wrapNone/>
                        <wp:docPr id="13945" name="Grafik 139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C58CF">
                    <w:rPr>
                      <w:noProof/>
                    </w:rPr>
                    <w:drawing>
                      <wp:anchor distT="0" distB="0" distL="114300" distR="114300" simplePos="0" relativeHeight="252235264" behindDoc="0" locked="0" layoutInCell="1" allowOverlap="1" wp14:anchorId="70F39EFD" wp14:editId="205D1A91">
                        <wp:simplePos x="0" y="0"/>
                        <wp:positionH relativeFrom="column">
                          <wp:posOffset>50165</wp:posOffset>
                        </wp:positionH>
                        <wp:positionV relativeFrom="paragraph">
                          <wp:posOffset>102235</wp:posOffset>
                        </wp:positionV>
                        <wp:extent cx="409575" cy="418465"/>
                        <wp:effectExtent l="0" t="0" r="9525" b="635"/>
                        <wp:wrapNone/>
                        <wp:docPr id="13944" name="Grafik 139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2238336" behindDoc="0" locked="0" layoutInCell="1" allowOverlap="1" wp14:anchorId="766D3D31" wp14:editId="3262B48D">
                        <wp:simplePos x="0" y="0"/>
                        <wp:positionH relativeFrom="column">
                          <wp:posOffset>1443137</wp:posOffset>
                        </wp:positionH>
                        <wp:positionV relativeFrom="paragraph">
                          <wp:posOffset>126365</wp:posOffset>
                        </wp:positionV>
                        <wp:extent cx="409575" cy="38100"/>
                        <wp:effectExtent l="0" t="0" r="9525" b="0"/>
                        <wp:wrapNone/>
                        <wp:docPr id="13947" name="Grafik 139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47" name="streifen 1.eps"/>
                                <pic:cNvPicPr/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0DE3F95A" w14:textId="1482E941" w:rsidR="00E951D7" w:rsidRDefault="00E951D7" w:rsidP="00E951D7">
                  <w:pPr>
                    <w:widowControl w:val="0"/>
                    <w:spacing w:line="240" w:lineRule="auto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244480" behindDoc="0" locked="0" layoutInCell="1" allowOverlap="1" wp14:anchorId="081237B7" wp14:editId="18934E43">
                        <wp:simplePos x="0" y="0"/>
                        <wp:positionH relativeFrom="column">
                          <wp:posOffset>1446149</wp:posOffset>
                        </wp:positionH>
                        <wp:positionV relativeFrom="page">
                          <wp:posOffset>250952</wp:posOffset>
                        </wp:positionV>
                        <wp:extent cx="93600" cy="39600"/>
                        <wp:effectExtent l="0" t="0" r="0" b="0"/>
                        <wp:wrapNone/>
                        <wp:docPr id="572161465" name="Grafik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2161465" name="Grafik 572161465"/>
                                <pic:cNvPicPr/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600" cy="3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DE1AF35" w14:textId="77777777" w:rsidR="00E951D7" w:rsidRDefault="00E951D7" w:rsidP="00E951D7">
                  <w:pPr>
                    <w:widowControl w:val="0"/>
                    <w:spacing w:line="240" w:lineRule="auto"/>
                  </w:pPr>
                </w:p>
                <w:p w14:paraId="560B8953" w14:textId="51DEC3B7" w:rsidR="00E951D7" w:rsidRDefault="00E951D7" w:rsidP="00E951D7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691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/>
                    <w:right w:val="single" w:sz="4" w:space="0" w:color="A6A6A6" w:themeColor="background1" w:themeShade="A6"/>
                  </w:tcBorders>
                </w:tcPr>
                <w:p w14:paraId="13A025C6" w14:textId="77777777" w:rsidR="00E951D7" w:rsidRDefault="00E951D7" w:rsidP="00E951D7">
                  <w:pPr>
                    <w:widowControl w:val="0"/>
                    <w:spacing w:line="240" w:lineRule="auto"/>
                  </w:pPr>
                </w:p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363"/>
                    <w:gridCol w:w="364"/>
                    <w:gridCol w:w="364"/>
                  </w:tblGrid>
                  <w:tr w:rsidR="00E951D7" w14:paraId="3F121C27" w14:textId="77777777" w:rsidTr="000A5F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32"/>
                    </w:trPr>
                    <w:tc>
                      <w:tcPr>
                        <w:tcW w:w="363" w:type="dxa"/>
                        <w:shd w:val="clear" w:color="auto" w:fill="F2F2F2" w:themeFill="background1" w:themeFillShade="F2"/>
                      </w:tcPr>
                      <w:p w14:paraId="01D5D0A2" w14:textId="77777777" w:rsidR="00E951D7" w:rsidRPr="007724DD" w:rsidRDefault="00E951D7" w:rsidP="00E951D7">
                        <w:r>
                          <w:t>T</w:t>
                        </w:r>
                      </w:p>
                    </w:tc>
                    <w:tc>
                      <w:tcPr>
                        <w:tcW w:w="363" w:type="dxa"/>
                        <w:shd w:val="clear" w:color="auto" w:fill="F2F2F2" w:themeFill="background1" w:themeFillShade="F2"/>
                      </w:tcPr>
                      <w:p w14:paraId="02B19712" w14:textId="77777777" w:rsidR="00E951D7" w:rsidRPr="007724DD" w:rsidRDefault="00E951D7" w:rsidP="00E951D7">
                        <w:r>
                          <w:t>H</w:t>
                        </w:r>
                      </w:p>
                    </w:tc>
                    <w:tc>
                      <w:tcPr>
                        <w:tcW w:w="364" w:type="dxa"/>
                        <w:shd w:val="clear" w:color="auto" w:fill="F2F2F2" w:themeFill="background1" w:themeFillShade="F2"/>
                      </w:tcPr>
                      <w:p w14:paraId="71FD3434" w14:textId="77777777" w:rsidR="00E951D7" w:rsidRPr="007724DD" w:rsidRDefault="00E951D7" w:rsidP="00E951D7">
                        <w:r>
                          <w:t>Z</w:t>
                        </w:r>
                      </w:p>
                    </w:tc>
                    <w:tc>
                      <w:tcPr>
                        <w:tcW w:w="364" w:type="dxa"/>
                        <w:shd w:val="clear" w:color="auto" w:fill="F2F2F2" w:themeFill="background1" w:themeFillShade="F2"/>
                      </w:tcPr>
                      <w:p w14:paraId="19C8953E" w14:textId="77777777" w:rsidR="00E951D7" w:rsidRPr="007724DD" w:rsidRDefault="00E951D7" w:rsidP="00E951D7">
                        <w:r>
                          <w:t>E</w:t>
                        </w:r>
                      </w:p>
                    </w:tc>
                  </w:tr>
                  <w:tr w:rsidR="00E951D7" w14:paraId="62BE794D" w14:textId="77777777" w:rsidTr="001912F0">
                    <w:trPr>
                      <w:trHeight w:val="232"/>
                    </w:trPr>
                    <w:tc>
                      <w:tcPr>
                        <w:tcW w:w="0" w:type="dxa"/>
                      </w:tcPr>
                      <w:p w14:paraId="34CED996" w14:textId="77777777" w:rsidR="00E951D7" w:rsidRPr="00BD49A9" w:rsidRDefault="00E951D7" w:rsidP="00E951D7">
                        <w:pPr>
                          <w:jc w:val="center"/>
                        </w:pPr>
                      </w:p>
                    </w:tc>
                    <w:tc>
                      <w:tcPr>
                        <w:tcW w:w="0" w:type="dxa"/>
                        <w:vAlign w:val="center"/>
                      </w:tcPr>
                      <w:p w14:paraId="7E7E2C06" w14:textId="77777777" w:rsidR="00E951D7" w:rsidRPr="001912F0" w:rsidRDefault="00E951D7" w:rsidP="003F385D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0" w:type="dxa"/>
                        <w:vAlign w:val="center"/>
                      </w:tcPr>
                      <w:p w14:paraId="496BEEE5" w14:textId="77777777" w:rsidR="00E951D7" w:rsidRPr="001912F0" w:rsidRDefault="00E951D7" w:rsidP="003F385D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0" w:type="dxa"/>
                        <w:vAlign w:val="center"/>
                      </w:tcPr>
                      <w:p w14:paraId="4CB8A5D3" w14:textId="77777777" w:rsidR="00E951D7" w:rsidRPr="001912F0" w:rsidRDefault="00E951D7" w:rsidP="003F385D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</w:tbl>
                <w:p w14:paraId="40405D28" w14:textId="77777777" w:rsidR="00E951D7" w:rsidRDefault="00E951D7" w:rsidP="00E951D7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543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/>
                    <w:right w:val="single" w:sz="4" w:space="0" w:color="A6A6A6" w:themeColor="background1" w:themeShade="A6"/>
                  </w:tcBorders>
                </w:tcPr>
                <w:p w14:paraId="07012649" w14:textId="6ADED72D" w:rsidR="00E951D7" w:rsidRPr="005D3530" w:rsidRDefault="00E951D7" w:rsidP="00E951D7">
                  <w:pPr>
                    <w:pStyle w:val="SprechbaseBeschreibung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47552" behindDoc="0" locked="0" layoutInCell="1" allowOverlap="1" wp14:anchorId="01F1CC97" wp14:editId="6A1D0CF7">
                            <wp:simplePos x="0" y="0"/>
                            <wp:positionH relativeFrom="column">
                              <wp:posOffset>-38860</wp:posOffset>
                            </wp:positionH>
                            <wp:positionV relativeFrom="paragraph">
                              <wp:posOffset>36705</wp:posOffset>
                            </wp:positionV>
                            <wp:extent cx="1095375" cy="598170"/>
                            <wp:effectExtent l="0" t="0" r="187325" b="11430"/>
                            <wp:wrapNone/>
                            <wp:docPr id="1647882274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98170"/>
                                    </a:xfrm>
                                    <a:prstGeom prst="wedgeRoundRectCallout">
                                      <a:avLst>
                                        <a:gd name="adj1" fmla="val 64976"/>
                                        <a:gd name="adj2" fmla="val 27253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42A1E72" w14:textId="77777777" w:rsidR="00E951D7" w:rsidRPr="005D3530" w:rsidRDefault="00E951D7" w:rsidP="00E951D7">
                                        <w:pPr>
                                          <w:spacing w:line="240" w:lineRule="auto"/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D3530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 xml:space="preserve">3 Hunderter, </w:t>
                                        </w:r>
                                      </w:p>
                                      <w:p w14:paraId="1EDED2C8" w14:textId="77777777" w:rsidR="00E951D7" w:rsidRPr="005D3530" w:rsidRDefault="00E951D7" w:rsidP="00E951D7">
                                        <w:pPr>
                                          <w:spacing w:line="240" w:lineRule="auto"/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D3530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1 Zehner und</w:t>
                                        </w:r>
                                      </w:p>
                                      <w:p w14:paraId="6549148D" w14:textId="77777777" w:rsidR="00E951D7" w:rsidRPr="005D3530" w:rsidRDefault="00E951D7" w:rsidP="00E951D7">
                                        <w:pPr>
                                          <w:spacing w:line="240" w:lineRule="auto"/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D3530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2 Einer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1F1CC97" id="_x0000_s1076" type="#_x0000_t62" style="position:absolute;left:0;text-align:left;margin-left:-3.05pt;margin-top:2.9pt;width:86.25pt;height:47.1pt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" adj="24835,16687" fillcolor="white [3201]" strokecolor="#bfbfbf [2412]" strokeweight="1pt">
                            <v:textbox inset="2mm,1mm,2mm,1mm">
                              <w:txbxContent>
                                <w:p w14:paraId="442A1E72" w14:textId="77777777" w:rsidR="00E951D7" w:rsidRPr="005D3530" w:rsidRDefault="00E951D7" w:rsidP="00E951D7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5D3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3 Hunderter, </w:t>
                                  </w:r>
                                </w:p>
                                <w:p w14:paraId="1EDED2C8" w14:textId="77777777" w:rsidR="00E951D7" w:rsidRPr="005D3530" w:rsidRDefault="00E951D7" w:rsidP="00E951D7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5D3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 Zehner und</w:t>
                                  </w:r>
                                </w:p>
                                <w:p w14:paraId="6549148D" w14:textId="77777777" w:rsidR="00E951D7" w:rsidRPr="005D3530" w:rsidRDefault="00E951D7" w:rsidP="00E951D7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5D3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2 Einer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543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/>
                    <w:right w:val="single" w:sz="4" w:space="0" w:color="A6A6A6" w:themeColor="background1" w:themeShade="A6"/>
                  </w:tcBorders>
                  <w:vAlign w:val="center"/>
                </w:tcPr>
                <w:p w14:paraId="0042ADBD" w14:textId="67A1D25D" w:rsidR="00E951D7" w:rsidRPr="005D3530" w:rsidRDefault="00E951D7" w:rsidP="00E951D7">
                  <w:pPr>
                    <w:pStyle w:val="SprechbaseBeschreibung"/>
                    <w:jc w:val="center"/>
                  </w:pPr>
                  <w:r w:rsidRPr="005D3530">
                    <w:t>300</w:t>
                  </w:r>
                  <w:r>
                    <w:t xml:space="preserve"> </w:t>
                  </w:r>
                  <w:r w:rsidRPr="005D3530">
                    <w:t>+</w:t>
                  </w:r>
                  <w:r>
                    <w:t xml:space="preserve"> </w:t>
                  </w:r>
                  <w:r w:rsidRPr="005D3530">
                    <w:t>10 + 2</w:t>
                  </w:r>
                </w:p>
              </w:tc>
              <w:tc>
                <w:tcPr>
                  <w:tcW w:w="709" w:type="dxa"/>
                  <w:tcBorders>
                    <w:top w:val="single" w:sz="4" w:space="0" w:color="A6A6A6"/>
                    <w:left w:val="single" w:sz="4" w:space="0" w:color="A6A6A6" w:themeColor="background1" w:themeShade="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90FD5D9" w14:textId="25D3459C" w:rsidR="00E951D7" w:rsidRPr="005D3530" w:rsidRDefault="00E951D7" w:rsidP="00E951D7">
                  <w:pPr>
                    <w:pStyle w:val="SprechbaseBeschreibung"/>
                    <w:jc w:val="center"/>
                  </w:pPr>
                  <w:r w:rsidRPr="005D3530">
                    <w:t>312</w:t>
                  </w:r>
                </w:p>
              </w:tc>
            </w:tr>
            <w:tr w:rsidR="00E951D7" w14:paraId="50F0478E" w14:textId="5699A8FB" w:rsidTr="006C3FE3">
              <w:trPr>
                <w:trHeight w:val="960"/>
              </w:trPr>
              <w:tc>
                <w:tcPr>
                  <w:tcW w:w="3058" w:type="dxa"/>
                  <w:tcBorders>
                    <w:top w:val="single" w:sz="4" w:space="0" w:color="A6A6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7B095A47" w14:textId="766DEB8D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242432" behindDoc="0" locked="0" layoutInCell="1" allowOverlap="1" wp14:anchorId="072FFEC5" wp14:editId="7A714F9C">
                        <wp:simplePos x="0" y="0"/>
                        <wp:positionH relativeFrom="column">
                          <wp:posOffset>1444625</wp:posOffset>
                        </wp:positionH>
                        <wp:positionV relativeFrom="paragraph">
                          <wp:posOffset>114935</wp:posOffset>
                        </wp:positionV>
                        <wp:extent cx="408940" cy="114300"/>
                        <wp:effectExtent l="0" t="0" r="0" b="0"/>
                        <wp:wrapNone/>
                        <wp:docPr id="32" name="Grafik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streifen 3.eps"/>
                                <pic:cNvPicPr/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940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5C58CF"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241408" behindDoc="0" locked="0" layoutInCell="1" allowOverlap="1" wp14:anchorId="188E1407" wp14:editId="461EA2EC">
                        <wp:simplePos x="0" y="0"/>
                        <wp:positionH relativeFrom="column">
                          <wp:posOffset>970915</wp:posOffset>
                        </wp:positionH>
                        <wp:positionV relativeFrom="paragraph">
                          <wp:posOffset>99695</wp:posOffset>
                        </wp:positionV>
                        <wp:extent cx="409575" cy="418465"/>
                        <wp:effectExtent l="0" t="0" r="9525" b="635"/>
                        <wp:wrapNone/>
                        <wp:docPr id="13951" name="Grafik 139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C58CF"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240384" behindDoc="0" locked="0" layoutInCell="1" allowOverlap="1" wp14:anchorId="7EA3B0E5" wp14:editId="119617E0">
                        <wp:simplePos x="0" y="0"/>
                        <wp:positionH relativeFrom="column">
                          <wp:posOffset>510540</wp:posOffset>
                        </wp:positionH>
                        <wp:positionV relativeFrom="paragraph">
                          <wp:posOffset>102870</wp:posOffset>
                        </wp:positionV>
                        <wp:extent cx="409575" cy="418465"/>
                        <wp:effectExtent l="0" t="0" r="9525" b="635"/>
                        <wp:wrapNone/>
                        <wp:docPr id="13950" name="Grafik 139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C58CF"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239360" behindDoc="0" locked="0" layoutInCell="1" allowOverlap="1" wp14:anchorId="55D59AB9" wp14:editId="238071AF">
                        <wp:simplePos x="0" y="0"/>
                        <wp:positionH relativeFrom="column">
                          <wp:posOffset>53340</wp:posOffset>
                        </wp:positionH>
                        <wp:positionV relativeFrom="paragraph">
                          <wp:posOffset>99695</wp:posOffset>
                        </wp:positionV>
                        <wp:extent cx="409575" cy="418465"/>
                        <wp:effectExtent l="0" t="0" r="9525" b="635"/>
                        <wp:wrapNone/>
                        <wp:docPr id="13949" name="Grafik 139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0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30D94558" w14:textId="19894A5F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245504" behindDoc="0" locked="0" layoutInCell="1" allowOverlap="1" wp14:anchorId="41E3F043" wp14:editId="662E2B1E">
                        <wp:simplePos x="0" y="0"/>
                        <wp:positionH relativeFrom="column">
                          <wp:posOffset>1449324</wp:posOffset>
                        </wp:positionH>
                        <wp:positionV relativeFrom="paragraph">
                          <wp:posOffset>28575</wp:posOffset>
                        </wp:positionV>
                        <wp:extent cx="43180" cy="39370"/>
                        <wp:effectExtent l="0" t="0" r="0" b="0"/>
                        <wp:wrapNone/>
                        <wp:docPr id="2036409570" name="Grafik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36409570" name="Grafik 2036409570"/>
                                <pic:cNvPicPr/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0" cy="39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1A460E13" w14:textId="63982A6E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691" w:type="dxa"/>
                  <w:tcBorders>
                    <w:top w:val="single" w:sz="4" w:space="0" w:color="A6A6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/>
                  </w:tcBorders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363"/>
                    <w:gridCol w:w="364"/>
                    <w:gridCol w:w="364"/>
                  </w:tblGrid>
                  <w:tr w:rsidR="00E951D7" w14:paraId="1A5A53FB" w14:textId="77777777" w:rsidTr="000A5F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85"/>
                    </w:trPr>
                    <w:tc>
                      <w:tcPr>
                        <w:tcW w:w="363" w:type="dxa"/>
                        <w:shd w:val="clear" w:color="auto" w:fill="F2F2F2" w:themeFill="background1" w:themeFillShade="F2"/>
                        <w:hideMark/>
                      </w:tcPr>
                      <w:p w14:paraId="728B4E2A" w14:textId="77777777" w:rsidR="00E951D7" w:rsidRDefault="00E951D7" w:rsidP="00E951D7">
                        <w:r>
                          <w:t>T</w:t>
                        </w:r>
                      </w:p>
                    </w:tc>
                    <w:tc>
                      <w:tcPr>
                        <w:tcW w:w="363" w:type="dxa"/>
                        <w:shd w:val="clear" w:color="auto" w:fill="F2F2F2" w:themeFill="background1" w:themeFillShade="F2"/>
                        <w:hideMark/>
                      </w:tcPr>
                      <w:p w14:paraId="654288CF" w14:textId="77777777" w:rsidR="00E951D7" w:rsidRDefault="00E951D7" w:rsidP="00E951D7">
                        <w:r>
                          <w:t>H</w:t>
                        </w:r>
                      </w:p>
                    </w:tc>
                    <w:tc>
                      <w:tcPr>
                        <w:tcW w:w="364" w:type="dxa"/>
                        <w:shd w:val="clear" w:color="auto" w:fill="F2F2F2" w:themeFill="background1" w:themeFillShade="F2"/>
                        <w:hideMark/>
                      </w:tcPr>
                      <w:p w14:paraId="4487483D" w14:textId="77777777" w:rsidR="00E951D7" w:rsidRDefault="00E951D7" w:rsidP="00E951D7">
                        <w:r>
                          <w:t>Z</w:t>
                        </w:r>
                      </w:p>
                    </w:tc>
                    <w:tc>
                      <w:tcPr>
                        <w:tcW w:w="364" w:type="dxa"/>
                        <w:shd w:val="clear" w:color="auto" w:fill="F2F2F2" w:themeFill="background1" w:themeFillShade="F2"/>
                        <w:hideMark/>
                      </w:tcPr>
                      <w:p w14:paraId="14EB1A3D" w14:textId="77777777" w:rsidR="00E951D7" w:rsidRDefault="00E951D7" w:rsidP="00E951D7">
                        <w:r>
                          <w:t>E</w:t>
                        </w:r>
                      </w:p>
                    </w:tc>
                  </w:tr>
                  <w:tr w:rsidR="00E951D7" w14:paraId="07EFE613" w14:textId="77777777" w:rsidTr="00867444">
                    <w:trPr>
                      <w:trHeight w:val="274"/>
                    </w:trPr>
                    <w:tc>
                      <w:tcPr>
                        <w:tcW w:w="363" w:type="dxa"/>
                      </w:tcPr>
                      <w:p w14:paraId="1654720B" w14:textId="77777777" w:rsidR="00E951D7" w:rsidRPr="00015F19" w:rsidRDefault="00E951D7" w:rsidP="00E951D7">
                        <w:pPr>
                          <w:jc w:val="center"/>
                        </w:pPr>
                      </w:p>
                    </w:tc>
                    <w:tc>
                      <w:tcPr>
                        <w:tcW w:w="363" w:type="dxa"/>
                      </w:tcPr>
                      <w:p w14:paraId="40A7C9C4" w14:textId="77777777" w:rsidR="00E951D7" w:rsidRPr="00015F19" w:rsidRDefault="00E951D7" w:rsidP="00E951D7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</w:tcPr>
                      <w:p w14:paraId="7FF43FC3" w14:textId="77777777" w:rsidR="00E951D7" w:rsidRPr="00015F19" w:rsidRDefault="00E951D7" w:rsidP="00E951D7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</w:tcPr>
                      <w:p w14:paraId="583F1AB1" w14:textId="77777777" w:rsidR="00E951D7" w:rsidRPr="00015F19" w:rsidRDefault="00E951D7" w:rsidP="00E951D7">
                        <w:pPr>
                          <w:jc w:val="center"/>
                        </w:pPr>
                      </w:p>
                    </w:tc>
                  </w:tr>
                </w:tbl>
                <w:p w14:paraId="15EBC076" w14:textId="0CD15E36" w:rsidR="00E951D7" w:rsidRDefault="00E951D7" w:rsidP="00E951D7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94BE5A9" w14:textId="3E2F9346" w:rsidR="00E951D7" w:rsidRPr="005D3530" w:rsidRDefault="00E951D7" w:rsidP="00E951D7">
                  <w:pPr>
                    <w:pStyle w:val="SprechbaseBeschreibu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48576" behindDoc="0" locked="0" layoutInCell="1" allowOverlap="1" wp14:anchorId="4231AE29" wp14:editId="778755BD">
                            <wp:simplePos x="0" y="0"/>
                            <wp:positionH relativeFrom="column">
                              <wp:posOffset>-37628</wp:posOffset>
                            </wp:positionH>
                            <wp:positionV relativeFrom="paragraph">
                              <wp:posOffset>48895</wp:posOffset>
                            </wp:positionV>
                            <wp:extent cx="1095375" cy="552450"/>
                            <wp:effectExtent l="279400" t="0" r="9525" b="19050"/>
                            <wp:wrapNone/>
                            <wp:docPr id="2172582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52450"/>
                                    </a:xfrm>
                                    <a:prstGeom prst="wedgeRoundRectCallout">
                                      <a:avLst>
                                        <a:gd name="adj1" fmla="val -73664"/>
                                        <a:gd name="adj2" fmla="val 7375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5F2E67F" w14:textId="77777777" w:rsidR="00E951D7" w:rsidRPr="00B65000" w:rsidRDefault="00E951D7" w:rsidP="00E951D7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231AE29" id="_x0000_s1077" type="#_x0000_t62" style="position:absolute;margin-left:-2.95pt;margin-top:3.85pt;width:86.25pt;height:43.5pt;z-index:2522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" adj="-5111,12393" fillcolor="white [3201]" strokecolor="#bfbfbf [2412]" strokeweight="1pt">
                            <v:textbox inset="2mm,2mm,2mm,2mm">
                              <w:txbxContent>
                                <w:p w14:paraId="75F2E67F" w14:textId="77777777" w:rsidR="00E951D7" w:rsidRPr="00B65000" w:rsidRDefault="00E951D7" w:rsidP="00E951D7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04331B5" w14:textId="748B133D" w:rsidR="00E951D7" w:rsidRPr="005D3530" w:rsidRDefault="00E951D7" w:rsidP="00E951D7">
                  <w:pPr>
                    <w:pStyle w:val="SprechbaseBeschreibung"/>
                  </w:pPr>
                </w:p>
              </w:tc>
              <w:tc>
                <w:tcPr>
                  <w:tcW w:w="70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7CD6A120" w14:textId="6E68EACB" w:rsidR="00E951D7" w:rsidRPr="005D3530" w:rsidRDefault="00E951D7" w:rsidP="00E951D7">
                  <w:pPr>
                    <w:pStyle w:val="SprechbaseBeschreibung"/>
                  </w:pPr>
                </w:p>
              </w:tc>
            </w:tr>
            <w:tr w:rsidR="00E951D7" w14:paraId="02E99FB0" w14:textId="458B2EE1" w:rsidTr="006C3FE3">
              <w:trPr>
                <w:trHeight w:val="904"/>
              </w:trPr>
              <w:tc>
                <w:tcPr>
                  <w:tcW w:w="3058" w:type="dxa"/>
                  <w:tcBorders>
                    <w:top w:val="single" w:sz="4" w:space="0" w:color="A6A6A6" w:themeColor="background1" w:themeShade="A6"/>
                    <w:left w:val="single" w:sz="4" w:space="0" w:color="A6A6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2CF5E10A" w14:textId="4A6CA2D3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6FC6F6ED" w14:textId="671E96CF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3EFBC813" w14:textId="77777777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691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363"/>
                    <w:gridCol w:w="364"/>
                    <w:gridCol w:w="364"/>
                  </w:tblGrid>
                  <w:tr w:rsidR="00E951D7" w14:paraId="076D7573" w14:textId="77777777" w:rsidTr="000A5F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85"/>
                    </w:trPr>
                    <w:tc>
                      <w:tcPr>
                        <w:tcW w:w="363" w:type="dxa"/>
                        <w:tcBorders>
                          <w:top w:val="single" w:sz="4" w:space="0" w:color="A6A6A6"/>
                        </w:tcBorders>
                        <w:shd w:val="clear" w:color="auto" w:fill="F2F2F2" w:themeFill="background1" w:themeFillShade="F2"/>
                        <w:hideMark/>
                      </w:tcPr>
                      <w:p w14:paraId="195A1E5A" w14:textId="77777777" w:rsidR="00E951D7" w:rsidRDefault="00E951D7" w:rsidP="00E951D7">
                        <w:r>
                          <w:t>T</w:t>
                        </w:r>
                      </w:p>
                    </w:tc>
                    <w:tc>
                      <w:tcPr>
                        <w:tcW w:w="363" w:type="dxa"/>
                        <w:tcBorders>
                          <w:top w:val="single" w:sz="4" w:space="0" w:color="A6A6A6"/>
                        </w:tcBorders>
                        <w:shd w:val="clear" w:color="auto" w:fill="F2F2F2" w:themeFill="background1" w:themeFillShade="F2"/>
                        <w:hideMark/>
                      </w:tcPr>
                      <w:p w14:paraId="314B260F" w14:textId="77777777" w:rsidR="00E951D7" w:rsidRDefault="00E951D7" w:rsidP="00E951D7">
                        <w:r>
                          <w:t>H</w:t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A6A6A6"/>
                        </w:tcBorders>
                        <w:shd w:val="clear" w:color="auto" w:fill="F2F2F2" w:themeFill="background1" w:themeFillShade="F2"/>
                        <w:hideMark/>
                      </w:tcPr>
                      <w:p w14:paraId="2AFFCC3E" w14:textId="77777777" w:rsidR="00E951D7" w:rsidRDefault="00E951D7" w:rsidP="00E951D7">
                        <w:r>
                          <w:t>Z</w:t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A6A6A6"/>
                        </w:tcBorders>
                        <w:shd w:val="clear" w:color="auto" w:fill="F2F2F2" w:themeFill="background1" w:themeFillShade="F2"/>
                        <w:hideMark/>
                      </w:tcPr>
                      <w:p w14:paraId="324B223E" w14:textId="77777777" w:rsidR="00E951D7" w:rsidRDefault="00E951D7" w:rsidP="00E951D7">
                        <w:r>
                          <w:t>E</w:t>
                        </w:r>
                      </w:p>
                    </w:tc>
                  </w:tr>
                  <w:tr w:rsidR="00E951D7" w:rsidRPr="001F2A7A" w14:paraId="5810AB03" w14:textId="77777777" w:rsidTr="001912F0">
                    <w:trPr>
                      <w:trHeight w:val="274"/>
                    </w:trPr>
                    <w:tc>
                      <w:tcPr>
                        <w:tcW w:w="0" w:type="dxa"/>
                        <w:tcBorders>
                          <w:bottom w:val="single" w:sz="4" w:space="0" w:color="A6A6A6"/>
                        </w:tcBorders>
                      </w:tcPr>
                      <w:p w14:paraId="600EA783" w14:textId="77777777" w:rsidR="00E951D7" w:rsidRPr="0018283B" w:rsidRDefault="00E951D7" w:rsidP="00E951D7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dxa"/>
                        <w:tcBorders>
                          <w:bottom w:val="single" w:sz="4" w:space="0" w:color="A6A6A6"/>
                        </w:tcBorders>
                      </w:tcPr>
                      <w:p w14:paraId="2D3D3DCF" w14:textId="77777777" w:rsidR="00E951D7" w:rsidRPr="0018283B" w:rsidRDefault="00E951D7" w:rsidP="00E951D7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dxa"/>
                        <w:tcBorders>
                          <w:bottom w:val="single" w:sz="4" w:space="0" w:color="A6A6A6"/>
                        </w:tcBorders>
                        <w:vAlign w:val="center"/>
                      </w:tcPr>
                      <w:p w14:paraId="2178F349" w14:textId="77777777" w:rsidR="00E951D7" w:rsidRPr="0018283B" w:rsidRDefault="00E951D7" w:rsidP="003F385D">
                        <w:pPr>
                          <w:jc w:val="center"/>
                          <w:rPr>
                            <w:rFonts w:ascii="Comic Sans MS" w:hAnsi="Comic Sans MS"/>
                            <w:color w:val="0070C0"/>
                            <w:sz w:val="18"/>
                            <w:szCs w:val="18"/>
                          </w:rPr>
                        </w:pPr>
                        <w:r w:rsidRPr="0018283B">
                          <w:rPr>
                            <w:rFonts w:ascii="Comic Sans MS" w:hAnsi="Comic Sans MS"/>
                            <w:color w:val="0070C0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0" w:type="dxa"/>
                        <w:tcBorders>
                          <w:bottom w:val="single" w:sz="4" w:space="0" w:color="A6A6A6"/>
                        </w:tcBorders>
                        <w:vAlign w:val="center"/>
                      </w:tcPr>
                      <w:p w14:paraId="3819FD21" w14:textId="77777777" w:rsidR="00E951D7" w:rsidRPr="0018283B" w:rsidRDefault="00E951D7" w:rsidP="003F385D">
                        <w:pPr>
                          <w:jc w:val="center"/>
                          <w:rPr>
                            <w:rFonts w:ascii="Comic Sans MS" w:hAnsi="Comic Sans MS"/>
                            <w:color w:val="0070C0"/>
                            <w:sz w:val="18"/>
                            <w:szCs w:val="18"/>
                          </w:rPr>
                        </w:pPr>
                        <w:r w:rsidRPr="0018283B">
                          <w:rPr>
                            <w:rFonts w:ascii="Comic Sans MS" w:hAnsi="Comic Sans MS"/>
                            <w:color w:val="0070C0"/>
                            <w:sz w:val="18"/>
                            <w:szCs w:val="18"/>
                          </w:rPr>
                          <w:t>9</w:t>
                        </w:r>
                      </w:p>
                    </w:tc>
                  </w:tr>
                </w:tbl>
                <w:p w14:paraId="047D2FA7" w14:textId="127D6BA2" w:rsidR="00E951D7" w:rsidRPr="00627EF2" w:rsidRDefault="00E951D7" w:rsidP="00E951D7">
                  <w:pPr>
                    <w:widowControl w:val="0"/>
                    <w:spacing w:line="240" w:lineRule="auto"/>
                    <w:jc w:val="center"/>
                    <w:rPr>
                      <w:rFonts w:ascii="Bradley Hand ITC" w:hAnsi="Bradley Hand ITC"/>
                    </w:rPr>
                  </w:pPr>
                  <w:r w:rsidRPr="00FF0724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Stimmt das?</w:t>
                  </w: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23B961D" w14:textId="2A09DC48" w:rsidR="00E951D7" w:rsidRPr="005D3530" w:rsidRDefault="00E951D7" w:rsidP="00E951D7">
                  <w:pPr>
                    <w:pStyle w:val="SprechbaseBeschreibung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49600" behindDoc="0" locked="0" layoutInCell="1" allowOverlap="1" wp14:anchorId="5754880D" wp14:editId="1DF13716">
                            <wp:simplePos x="0" y="0"/>
                            <wp:positionH relativeFrom="column">
                              <wp:posOffset>-38235</wp:posOffset>
                            </wp:positionH>
                            <wp:positionV relativeFrom="paragraph">
                              <wp:posOffset>41910</wp:posOffset>
                            </wp:positionV>
                            <wp:extent cx="1095375" cy="552450"/>
                            <wp:effectExtent l="0" t="0" r="238125" b="19050"/>
                            <wp:wrapNone/>
                            <wp:docPr id="737410889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52450"/>
                                    </a:xfrm>
                                    <a:prstGeom prst="wedgeRoundRectCallout">
                                      <a:avLst>
                                        <a:gd name="adj1" fmla="val 69244"/>
                                        <a:gd name="adj2" fmla="val 24215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D266BDB" w14:textId="77777777" w:rsidR="00E951D7" w:rsidRPr="005D3530" w:rsidRDefault="00E951D7" w:rsidP="00E951D7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D3530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 xml:space="preserve">4 Hunderter und </w:t>
                                        </w:r>
                                      </w:p>
                                      <w:p w14:paraId="06047BCA" w14:textId="77777777" w:rsidR="00E951D7" w:rsidRPr="005D3530" w:rsidRDefault="00E951D7" w:rsidP="00E951D7">
                                        <w:pPr>
                                          <w:spacing w:line="240" w:lineRule="auto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5D3530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9 Einer</w:t>
                                        </w:r>
                                        <w:r w:rsidRPr="005D3530">
                                          <w:rPr>
                                            <w:color w:val="000000" w:themeColor="text1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754880D" id="_x0000_s1078" type="#_x0000_t62" style="position:absolute;left:0;text-align:left;margin-left:-3pt;margin-top:3.3pt;width:86.25pt;height:43.5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" adj="25757,16030" fillcolor="white [3201]" strokecolor="#bfbfbf [2412]" strokeweight="1pt">
                            <v:textbox inset="2mm,2mm,2mm,2mm">
                              <w:txbxContent>
                                <w:p w14:paraId="3D266BDB" w14:textId="77777777" w:rsidR="00E951D7" w:rsidRPr="005D3530" w:rsidRDefault="00E951D7" w:rsidP="00E951D7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5D3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4 Hunderter und </w:t>
                                  </w:r>
                                </w:p>
                                <w:p w14:paraId="06047BCA" w14:textId="77777777" w:rsidR="00E951D7" w:rsidRPr="005D3530" w:rsidRDefault="00E951D7" w:rsidP="00E951D7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</w:rPr>
                                  </w:pPr>
                                  <w:r w:rsidRPr="005D3530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9 Einer</w:t>
                                  </w:r>
                                  <w:r w:rsidRPr="005D3530"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199BE3B" w14:textId="156F0F47" w:rsidR="00E951D7" w:rsidRPr="005D3530" w:rsidRDefault="00E951D7" w:rsidP="00E951D7">
                  <w:pPr>
                    <w:pStyle w:val="SprechbaseBeschreibung"/>
                    <w:jc w:val="center"/>
                  </w:pPr>
                  <w:r w:rsidRPr="005D3530">
                    <w:t>400 + 9</w:t>
                  </w:r>
                </w:p>
              </w:tc>
              <w:tc>
                <w:tcPr>
                  <w:tcW w:w="70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223CFDA" w14:textId="77777777" w:rsidR="00E951D7" w:rsidRPr="005D3530" w:rsidRDefault="00E951D7" w:rsidP="00E951D7">
                  <w:pPr>
                    <w:pStyle w:val="SprechbaseBeschreibung"/>
                  </w:pPr>
                </w:p>
              </w:tc>
            </w:tr>
            <w:tr w:rsidR="00E951D7" w14:paraId="6020EC1A" w14:textId="147CEBA9" w:rsidTr="006C3FE3">
              <w:trPr>
                <w:trHeight w:val="1004"/>
              </w:trPr>
              <w:tc>
                <w:tcPr>
                  <w:tcW w:w="3058" w:type="dxa"/>
                  <w:tcBorders>
                    <w:top w:val="single" w:sz="4" w:space="0" w:color="A6A6A6" w:themeColor="background1" w:themeShade="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79FCCF9" w14:textId="1D7A2C84" w:rsidR="00E951D7" w:rsidRDefault="00F33521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243456" behindDoc="0" locked="0" layoutInCell="1" allowOverlap="1" wp14:anchorId="6B3648BF" wp14:editId="68081179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136525</wp:posOffset>
                            </wp:positionV>
                            <wp:extent cx="1878997" cy="441954"/>
                            <wp:effectExtent l="0" t="0" r="635" b="3175"/>
                            <wp:wrapNone/>
                            <wp:docPr id="120" name="Gruppierung 220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1878997" cy="441954"/>
                                      <a:chOff x="28539" y="89599"/>
                                      <a:chExt cx="1905036" cy="44824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22" name="Grafik 12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85642" y="133944"/>
                                        <a:ext cx="396570" cy="4032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3" name="Grafik 12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51099" y="119403"/>
                                        <a:ext cx="410919" cy="4184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4" name="Grafik 12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8539" y="112460"/>
                                        <a:ext cx="409575" cy="4187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25" name="Grafik 12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524000" y="89599"/>
                                        <a:ext cx="409575" cy="760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6228697" id="Gruppierung 22024" o:spid="_x0000_s1026" style="position:absolute;margin-left:-1.2pt;margin-top:10.75pt;width:147.95pt;height:34.8pt;z-index:252243456;mso-width-relative:margin;mso-height-relative:margin" coordorigin="285,895" coordsize="19050,44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">
                            <o:lock v:ext="edit" aspectratio="t"/>
                            <v:shape id="Grafik 122" o:spid="_x0000_s1027" type="#_x0000_t75" style="position:absolute;left:4856;top:1339;width:3966;height:40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">
                              <v:imagedata r:id="rId91" o:title=""/>
                            </v:shape>
                            <v:shape id="Grafik 123" o:spid="_x0000_s1028" type="#_x0000_t75" style="position:absolute;left:9510;top:1194;width:4110;height:41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">
                              <v:imagedata r:id="rId92" o:title=""/>
                            </v:shape>
                            <v:shape id="Grafik 124" o:spid="_x0000_s1029" type="#_x0000_t75" style="position:absolute;left:285;top:1124;width:4096;height:41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">
                              <v:imagedata r:id="rId92" o:title=""/>
                            </v:shape>
                            <v:shape id="Grafik 125" o:spid="_x0000_s1030" type="#_x0000_t75" style="position:absolute;left:15240;top:895;width:4095;height: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">
                              <v:imagedata r:id="rId93" o:title=""/>
                            </v:shape>
                          </v:group>
                        </w:pict>
                      </mc:Fallback>
                    </mc:AlternateContent>
                  </w:r>
                </w:p>
                <w:p w14:paraId="2887427B" w14:textId="618BAF18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246528" behindDoc="0" locked="0" layoutInCell="1" allowOverlap="1" wp14:anchorId="20194D42" wp14:editId="14390261">
                        <wp:simplePos x="0" y="0"/>
                        <wp:positionH relativeFrom="column">
                          <wp:posOffset>1458595</wp:posOffset>
                        </wp:positionH>
                        <wp:positionV relativeFrom="paragraph">
                          <wp:posOffset>57912</wp:posOffset>
                        </wp:positionV>
                        <wp:extent cx="377825" cy="39370"/>
                        <wp:effectExtent l="0" t="0" r="3175" b="0"/>
                        <wp:wrapNone/>
                        <wp:docPr id="1738964920" name="Grafik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8964920" name="Grafik 1738964920"/>
                                <pic:cNvPicPr/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7825" cy="39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680E20E1" w14:textId="77777777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691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363"/>
                    <w:gridCol w:w="364"/>
                    <w:gridCol w:w="364"/>
                  </w:tblGrid>
                  <w:tr w:rsidR="00E951D7" w14:paraId="2017ED3F" w14:textId="77777777" w:rsidTr="000A5F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85"/>
                    </w:trPr>
                    <w:tc>
                      <w:tcPr>
                        <w:tcW w:w="363" w:type="dxa"/>
                        <w:shd w:val="clear" w:color="auto" w:fill="F2F2F2" w:themeFill="background1" w:themeFillShade="F2"/>
                        <w:hideMark/>
                      </w:tcPr>
                      <w:p w14:paraId="67DBAB55" w14:textId="77777777" w:rsidR="00E951D7" w:rsidRDefault="00E951D7" w:rsidP="00E951D7">
                        <w:r>
                          <w:t>T</w:t>
                        </w:r>
                      </w:p>
                    </w:tc>
                    <w:tc>
                      <w:tcPr>
                        <w:tcW w:w="363" w:type="dxa"/>
                        <w:shd w:val="clear" w:color="auto" w:fill="F2F2F2" w:themeFill="background1" w:themeFillShade="F2"/>
                        <w:hideMark/>
                      </w:tcPr>
                      <w:p w14:paraId="7148C381" w14:textId="77777777" w:rsidR="00E951D7" w:rsidRDefault="00E951D7" w:rsidP="00E951D7">
                        <w:r>
                          <w:t>H</w:t>
                        </w:r>
                      </w:p>
                    </w:tc>
                    <w:tc>
                      <w:tcPr>
                        <w:tcW w:w="364" w:type="dxa"/>
                        <w:shd w:val="clear" w:color="auto" w:fill="F2F2F2" w:themeFill="background1" w:themeFillShade="F2"/>
                        <w:hideMark/>
                      </w:tcPr>
                      <w:p w14:paraId="0F810DB9" w14:textId="77777777" w:rsidR="00E951D7" w:rsidRDefault="00E951D7" w:rsidP="00E951D7">
                        <w:r>
                          <w:t>Z</w:t>
                        </w:r>
                      </w:p>
                    </w:tc>
                    <w:tc>
                      <w:tcPr>
                        <w:tcW w:w="364" w:type="dxa"/>
                        <w:shd w:val="clear" w:color="auto" w:fill="F2F2F2" w:themeFill="background1" w:themeFillShade="F2"/>
                        <w:hideMark/>
                      </w:tcPr>
                      <w:p w14:paraId="64F82E5F" w14:textId="49FD984F" w:rsidR="00E951D7" w:rsidRDefault="00E951D7" w:rsidP="00E951D7">
                        <w:r>
                          <w:t>E</w:t>
                        </w:r>
                      </w:p>
                    </w:tc>
                  </w:tr>
                  <w:tr w:rsidR="00E951D7" w14:paraId="7401D81F" w14:textId="77777777" w:rsidTr="00867444">
                    <w:trPr>
                      <w:trHeight w:val="274"/>
                    </w:trPr>
                    <w:tc>
                      <w:tcPr>
                        <w:tcW w:w="363" w:type="dxa"/>
                      </w:tcPr>
                      <w:p w14:paraId="50F55198" w14:textId="702B77AB" w:rsidR="00E951D7" w:rsidRPr="00015F19" w:rsidRDefault="00E951D7" w:rsidP="00E951D7">
                        <w:pPr>
                          <w:jc w:val="center"/>
                        </w:pPr>
                      </w:p>
                    </w:tc>
                    <w:tc>
                      <w:tcPr>
                        <w:tcW w:w="363" w:type="dxa"/>
                      </w:tcPr>
                      <w:p w14:paraId="6E480789" w14:textId="7B88F428" w:rsidR="00E951D7" w:rsidRPr="00015F19" w:rsidRDefault="00E951D7" w:rsidP="00E951D7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</w:tcPr>
                      <w:p w14:paraId="5C56125F" w14:textId="5E5272DA" w:rsidR="00E951D7" w:rsidRPr="00015F19" w:rsidRDefault="00E951D7" w:rsidP="00E951D7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</w:tcPr>
                      <w:p w14:paraId="6D0BAD3C" w14:textId="3CC5313E" w:rsidR="00E951D7" w:rsidRPr="00015F19" w:rsidRDefault="00E951D7" w:rsidP="00E951D7">
                        <w:pPr>
                          <w:jc w:val="center"/>
                        </w:pPr>
                      </w:p>
                    </w:tc>
                  </w:tr>
                </w:tbl>
                <w:p w14:paraId="5CA1B90B" w14:textId="77777777" w:rsidR="00E951D7" w:rsidRDefault="00E951D7" w:rsidP="00E951D7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95261C3" w14:textId="1B1449C5" w:rsidR="00E951D7" w:rsidRPr="00FB40B8" w:rsidRDefault="00E951D7" w:rsidP="00E951D7">
                  <w:pPr>
                    <w:pStyle w:val="SprechbaseBeschreibu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0624" behindDoc="0" locked="0" layoutInCell="1" allowOverlap="1" wp14:anchorId="745ED3FE" wp14:editId="49DB1165">
                            <wp:simplePos x="0" y="0"/>
                            <wp:positionH relativeFrom="column">
                              <wp:posOffset>-44069</wp:posOffset>
                            </wp:positionH>
                            <wp:positionV relativeFrom="paragraph">
                              <wp:posOffset>45085</wp:posOffset>
                            </wp:positionV>
                            <wp:extent cx="1095375" cy="552450"/>
                            <wp:effectExtent l="266700" t="0" r="9525" b="19050"/>
                            <wp:wrapNone/>
                            <wp:docPr id="421513347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52450"/>
                                    </a:xfrm>
                                    <a:prstGeom prst="wedgeRoundRectCallout">
                                      <a:avLst>
                                        <a:gd name="adj1" fmla="val -72496"/>
                                        <a:gd name="adj2" fmla="val 6217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6A206AE" w14:textId="77777777" w:rsidR="00E951D7" w:rsidRPr="006518F9" w:rsidRDefault="00E951D7" w:rsidP="00E951D7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45ED3FE" id="_x0000_s1079" type="#_x0000_t62" style="position:absolute;margin-left:-3.45pt;margin-top:3.55pt;width:86.25pt;height:43.5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" adj="-4859,12143" fillcolor="white [3201]" strokecolor="#bfbfbf [2412]" strokeweight="1pt">
                            <v:textbox inset="2mm,2mm,2mm,2mm">
                              <w:txbxContent>
                                <w:p w14:paraId="16A206AE" w14:textId="77777777" w:rsidR="00E951D7" w:rsidRPr="006518F9" w:rsidRDefault="00E951D7" w:rsidP="00E951D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4344BD9A" w14:textId="6F25CF30" w:rsidR="00E951D7" w:rsidRPr="00FB40B8" w:rsidRDefault="00E951D7" w:rsidP="00E951D7">
                  <w:pPr>
                    <w:pStyle w:val="SprechbaseBeschreibung"/>
                  </w:pPr>
                </w:p>
              </w:tc>
              <w:tc>
                <w:tcPr>
                  <w:tcW w:w="70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3F2A9849" w14:textId="57B60A25" w:rsidR="00E951D7" w:rsidRPr="005D3530" w:rsidRDefault="00E951D7" w:rsidP="00E951D7">
                  <w:pPr>
                    <w:pStyle w:val="SprechbaseBeschreibung"/>
                  </w:pPr>
                </w:p>
              </w:tc>
            </w:tr>
            <w:tr w:rsidR="00E951D7" w14:paraId="6199648C" w14:textId="43E2D1C0" w:rsidTr="00E951D7">
              <w:trPr>
                <w:trHeight w:val="954"/>
              </w:trPr>
              <w:tc>
                <w:tcPr>
                  <w:tcW w:w="3058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A0E9B80" w14:textId="77777777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4D707995" w14:textId="77777777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6EF51B2C" w14:textId="77777777" w:rsidR="00E951D7" w:rsidRDefault="00E951D7" w:rsidP="00E951D7">
                  <w:pPr>
                    <w:widowControl w:val="0"/>
                    <w:spacing w:line="240" w:lineRule="auto"/>
                    <w:rPr>
                      <w:noProof/>
                    </w:rPr>
                  </w:pPr>
                </w:p>
              </w:tc>
              <w:tc>
                <w:tcPr>
                  <w:tcW w:w="1691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363"/>
                    <w:gridCol w:w="364"/>
                    <w:gridCol w:w="364"/>
                  </w:tblGrid>
                  <w:tr w:rsidR="00E951D7" w14:paraId="0D7FEA8C" w14:textId="77777777" w:rsidTr="000A5F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85"/>
                    </w:trPr>
                    <w:tc>
                      <w:tcPr>
                        <w:tcW w:w="363" w:type="dxa"/>
                        <w:shd w:val="clear" w:color="auto" w:fill="F2F2F2" w:themeFill="background1" w:themeFillShade="F2"/>
                        <w:hideMark/>
                      </w:tcPr>
                      <w:p w14:paraId="05CD0AE3" w14:textId="77777777" w:rsidR="00E951D7" w:rsidRDefault="00E951D7" w:rsidP="00E951D7">
                        <w:r>
                          <w:t>T</w:t>
                        </w:r>
                      </w:p>
                    </w:tc>
                    <w:tc>
                      <w:tcPr>
                        <w:tcW w:w="363" w:type="dxa"/>
                        <w:shd w:val="clear" w:color="auto" w:fill="F2F2F2" w:themeFill="background1" w:themeFillShade="F2"/>
                        <w:hideMark/>
                      </w:tcPr>
                      <w:p w14:paraId="2627500D" w14:textId="77777777" w:rsidR="00E951D7" w:rsidRDefault="00E951D7" w:rsidP="00E951D7">
                        <w:r>
                          <w:t>H</w:t>
                        </w:r>
                      </w:p>
                    </w:tc>
                    <w:tc>
                      <w:tcPr>
                        <w:tcW w:w="364" w:type="dxa"/>
                        <w:shd w:val="clear" w:color="auto" w:fill="F2F2F2" w:themeFill="background1" w:themeFillShade="F2"/>
                        <w:hideMark/>
                      </w:tcPr>
                      <w:p w14:paraId="4D36D54B" w14:textId="77777777" w:rsidR="00E951D7" w:rsidRDefault="00E951D7" w:rsidP="00E951D7">
                        <w:r>
                          <w:t>Z</w:t>
                        </w:r>
                      </w:p>
                    </w:tc>
                    <w:tc>
                      <w:tcPr>
                        <w:tcW w:w="364" w:type="dxa"/>
                        <w:shd w:val="clear" w:color="auto" w:fill="F2F2F2" w:themeFill="background1" w:themeFillShade="F2"/>
                        <w:hideMark/>
                      </w:tcPr>
                      <w:p w14:paraId="4BA17E87" w14:textId="77777777" w:rsidR="00E951D7" w:rsidRDefault="00E951D7" w:rsidP="00E951D7">
                        <w:r>
                          <w:t>E</w:t>
                        </w:r>
                      </w:p>
                    </w:tc>
                  </w:tr>
                  <w:tr w:rsidR="00E951D7" w14:paraId="611D0375" w14:textId="77777777" w:rsidTr="00867444">
                    <w:trPr>
                      <w:trHeight w:val="274"/>
                    </w:trPr>
                    <w:tc>
                      <w:tcPr>
                        <w:tcW w:w="363" w:type="dxa"/>
                        <w:tcBorders>
                          <w:bottom w:val="single" w:sz="4" w:space="0" w:color="A6A6A6"/>
                        </w:tcBorders>
                      </w:tcPr>
                      <w:p w14:paraId="7F55A6BE" w14:textId="1DE7D8C9" w:rsidR="00E951D7" w:rsidRPr="001912F0" w:rsidRDefault="00E951D7" w:rsidP="00E951D7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363" w:type="dxa"/>
                        <w:tcBorders>
                          <w:bottom w:val="single" w:sz="4" w:space="0" w:color="A6A6A6"/>
                        </w:tcBorders>
                      </w:tcPr>
                      <w:p w14:paraId="13EAB579" w14:textId="627458BB" w:rsidR="00E951D7" w:rsidRPr="001912F0" w:rsidRDefault="00E951D7" w:rsidP="00E951D7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364" w:type="dxa"/>
                        <w:tcBorders>
                          <w:bottom w:val="single" w:sz="4" w:space="0" w:color="A6A6A6"/>
                        </w:tcBorders>
                      </w:tcPr>
                      <w:p w14:paraId="2E408C8B" w14:textId="247CE33D" w:rsidR="00E951D7" w:rsidRPr="001912F0" w:rsidRDefault="00E951D7" w:rsidP="00E951D7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364" w:type="dxa"/>
                        <w:tcBorders>
                          <w:bottom w:val="single" w:sz="4" w:space="0" w:color="A6A6A6"/>
                        </w:tcBorders>
                      </w:tcPr>
                      <w:p w14:paraId="7D5C8310" w14:textId="662664D0" w:rsidR="00E951D7" w:rsidRPr="001912F0" w:rsidRDefault="00E951D7" w:rsidP="00E951D7">
                        <w:pPr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</w:tr>
                </w:tbl>
                <w:p w14:paraId="1DAD2C65" w14:textId="77777777" w:rsidR="00E951D7" w:rsidRDefault="00E951D7" w:rsidP="00E951D7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530D3E4" w14:textId="1363AB8F" w:rsidR="00E951D7" w:rsidRPr="00FB40B8" w:rsidRDefault="00E951D7" w:rsidP="00E951D7">
                  <w:pPr>
                    <w:pStyle w:val="SprechbaseBeschreibu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1648" behindDoc="0" locked="0" layoutInCell="1" allowOverlap="1" wp14:anchorId="71B946DE" wp14:editId="743737B0">
                            <wp:simplePos x="0" y="0"/>
                            <wp:positionH relativeFrom="column">
                              <wp:posOffset>-38235</wp:posOffset>
                            </wp:positionH>
                            <wp:positionV relativeFrom="paragraph">
                              <wp:posOffset>27669</wp:posOffset>
                            </wp:positionV>
                            <wp:extent cx="1095375" cy="552450"/>
                            <wp:effectExtent l="0" t="0" r="250825" b="19050"/>
                            <wp:wrapNone/>
                            <wp:docPr id="107458027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52450"/>
                                    </a:xfrm>
                                    <a:prstGeom prst="wedgeRoundRectCallout">
                                      <a:avLst>
                                        <a:gd name="adj1" fmla="val 69928"/>
                                        <a:gd name="adj2" fmla="val -42149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E52148C" w14:textId="77777777" w:rsidR="00E951D7" w:rsidRPr="006518F9" w:rsidRDefault="00E951D7" w:rsidP="00E951D7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1B946DE" id="_x0000_s1080" type="#_x0000_t62" style="position:absolute;margin-left:-3pt;margin-top:2.2pt;width:86.25pt;height:43.5pt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" adj="25904,1696" fillcolor="white [3201]" strokecolor="#bfbfbf [2412]" strokeweight="1pt">
                            <v:textbox inset="2mm,2mm,2mm,2mm">
                              <w:txbxContent>
                                <w:p w14:paraId="5E52148C" w14:textId="77777777" w:rsidR="00E951D7" w:rsidRPr="006518F9" w:rsidRDefault="00E951D7" w:rsidP="00E951D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78CDC83" w14:textId="10E1D224" w:rsidR="00E951D7" w:rsidRPr="00FB40B8" w:rsidRDefault="00E951D7" w:rsidP="00E951D7">
                  <w:pPr>
                    <w:pStyle w:val="SprechbaseBeschreibung"/>
                  </w:pPr>
                </w:p>
              </w:tc>
              <w:tc>
                <w:tcPr>
                  <w:tcW w:w="70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1F43B73" w14:textId="1A43D941" w:rsidR="00E951D7" w:rsidRPr="005D3530" w:rsidRDefault="00E951D7" w:rsidP="00E951D7">
                  <w:pPr>
                    <w:pStyle w:val="SprechbaseBeschreibung"/>
                  </w:pPr>
                </w:p>
              </w:tc>
            </w:tr>
            <w:tr w:rsidR="00E951D7" w14:paraId="36A14E72" w14:textId="56031CC1" w:rsidTr="006C3FE3">
              <w:trPr>
                <w:trHeight w:val="976"/>
              </w:trPr>
              <w:tc>
                <w:tcPr>
                  <w:tcW w:w="3058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4B32A6C" w14:textId="77777777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786F49B9" w14:textId="77777777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  <w:p w14:paraId="606C2BE7" w14:textId="77777777" w:rsidR="00E951D7" w:rsidRDefault="00E951D7" w:rsidP="00E951D7">
                  <w:pPr>
                    <w:widowControl w:val="0"/>
                    <w:spacing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691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3"/>
                    <w:gridCol w:w="363"/>
                    <w:gridCol w:w="364"/>
                    <w:gridCol w:w="364"/>
                  </w:tblGrid>
                  <w:tr w:rsidR="00E951D7" w14:paraId="64B47307" w14:textId="77777777" w:rsidTr="000A5F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285"/>
                    </w:trPr>
                    <w:tc>
                      <w:tcPr>
                        <w:tcW w:w="363" w:type="dxa"/>
                        <w:tcBorders>
                          <w:top w:val="single" w:sz="4" w:space="0" w:color="A6A6A6"/>
                        </w:tcBorders>
                        <w:shd w:val="clear" w:color="auto" w:fill="F2F2F2" w:themeFill="background1" w:themeFillShade="F2"/>
                        <w:hideMark/>
                      </w:tcPr>
                      <w:p w14:paraId="311A8914" w14:textId="77777777" w:rsidR="00E951D7" w:rsidRDefault="00E951D7" w:rsidP="00E951D7">
                        <w:r>
                          <w:t>T</w:t>
                        </w:r>
                      </w:p>
                    </w:tc>
                    <w:tc>
                      <w:tcPr>
                        <w:tcW w:w="363" w:type="dxa"/>
                        <w:tcBorders>
                          <w:top w:val="single" w:sz="4" w:space="0" w:color="A6A6A6"/>
                        </w:tcBorders>
                        <w:shd w:val="clear" w:color="auto" w:fill="F2F2F2" w:themeFill="background1" w:themeFillShade="F2"/>
                        <w:hideMark/>
                      </w:tcPr>
                      <w:p w14:paraId="62099B7B" w14:textId="77777777" w:rsidR="00E951D7" w:rsidRDefault="00E951D7" w:rsidP="00E951D7">
                        <w:r>
                          <w:t>H</w:t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A6A6A6"/>
                        </w:tcBorders>
                        <w:shd w:val="clear" w:color="auto" w:fill="F2F2F2" w:themeFill="background1" w:themeFillShade="F2"/>
                        <w:hideMark/>
                      </w:tcPr>
                      <w:p w14:paraId="259EA802" w14:textId="77777777" w:rsidR="00E951D7" w:rsidRDefault="00E951D7" w:rsidP="00E951D7">
                        <w:r>
                          <w:t>Z</w:t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A6A6A6"/>
                          <w:right w:val="single" w:sz="4" w:space="0" w:color="A6A6A6"/>
                        </w:tcBorders>
                        <w:shd w:val="clear" w:color="auto" w:fill="F2F2F2" w:themeFill="background1" w:themeFillShade="F2"/>
                        <w:hideMark/>
                      </w:tcPr>
                      <w:p w14:paraId="52A024E6" w14:textId="77777777" w:rsidR="00E951D7" w:rsidRDefault="00E951D7" w:rsidP="00E951D7">
                        <w:r>
                          <w:t>E</w:t>
                        </w:r>
                      </w:p>
                    </w:tc>
                  </w:tr>
                  <w:tr w:rsidR="00E951D7" w14:paraId="0973FA60" w14:textId="77777777" w:rsidTr="00867444">
                    <w:trPr>
                      <w:trHeight w:val="274"/>
                    </w:trPr>
                    <w:tc>
                      <w:tcPr>
                        <w:tcW w:w="363" w:type="dxa"/>
                        <w:tcBorders>
                          <w:bottom w:val="single" w:sz="4" w:space="0" w:color="A6A6A6"/>
                        </w:tcBorders>
                      </w:tcPr>
                      <w:p w14:paraId="79ADCDD3" w14:textId="77777777" w:rsidR="00E951D7" w:rsidRPr="00015F19" w:rsidRDefault="00E951D7" w:rsidP="00E951D7">
                        <w:pPr>
                          <w:jc w:val="center"/>
                        </w:pPr>
                      </w:p>
                    </w:tc>
                    <w:tc>
                      <w:tcPr>
                        <w:tcW w:w="363" w:type="dxa"/>
                        <w:tcBorders>
                          <w:bottom w:val="single" w:sz="4" w:space="0" w:color="A6A6A6"/>
                        </w:tcBorders>
                      </w:tcPr>
                      <w:p w14:paraId="1BBE0247" w14:textId="77777777" w:rsidR="00E951D7" w:rsidRPr="00015F19" w:rsidRDefault="00E951D7" w:rsidP="00E951D7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  <w:tcBorders>
                          <w:bottom w:val="single" w:sz="4" w:space="0" w:color="A6A6A6"/>
                        </w:tcBorders>
                      </w:tcPr>
                      <w:p w14:paraId="636A238D" w14:textId="77777777" w:rsidR="00E951D7" w:rsidRPr="00015F19" w:rsidRDefault="00E951D7" w:rsidP="00E951D7">
                        <w:pPr>
                          <w:jc w:val="center"/>
                        </w:pPr>
                      </w:p>
                    </w:tc>
                    <w:tc>
                      <w:tcPr>
                        <w:tcW w:w="364" w:type="dxa"/>
                        <w:tcBorders>
                          <w:bottom w:val="single" w:sz="4" w:space="0" w:color="A6A6A6"/>
                          <w:right w:val="single" w:sz="4" w:space="0" w:color="A6A6A6"/>
                        </w:tcBorders>
                      </w:tcPr>
                      <w:p w14:paraId="79E2B62E" w14:textId="77777777" w:rsidR="00E951D7" w:rsidRPr="00015F19" w:rsidRDefault="00E951D7" w:rsidP="00E951D7">
                        <w:pPr>
                          <w:jc w:val="center"/>
                        </w:pPr>
                      </w:p>
                    </w:tc>
                  </w:tr>
                </w:tbl>
                <w:p w14:paraId="42F8AEC6" w14:textId="77777777" w:rsidR="00E951D7" w:rsidRDefault="00E951D7" w:rsidP="00E951D7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0F85BEA" w14:textId="37A8FC4B" w:rsidR="00E951D7" w:rsidRPr="00FB40B8" w:rsidRDefault="00E951D7" w:rsidP="00E951D7">
                  <w:pPr>
                    <w:pStyle w:val="SprechbaseBeschreibung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52672" behindDoc="0" locked="0" layoutInCell="1" allowOverlap="1" wp14:anchorId="68E389C2" wp14:editId="05605FA4">
                            <wp:simplePos x="0" y="0"/>
                            <wp:positionH relativeFrom="column">
                              <wp:posOffset>-32385</wp:posOffset>
                            </wp:positionH>
                            <wp:positionV relativeFrom="paragraph">
                              <wp:posOffset>63972</wp:posOffset>
                            </wp:positionV>
                            <wp:extent cx="1095375" cy="552450"/>
                            <wp:effectExtent l="165100" t="0" r="9525" b="19050"/>
                            <wp:wrapNone/>
                            <wp:docPr id="211402126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5375" cy="552450"/>
                                    </a:xfrm>
                                    <a:prstGeom prst="wedgeRoundRectCallout">
                                      <a:avLst>
                                        <a:gd name="adj1" fmla="val -64210"/>
                                        <a:gd name="adj2" fmla="val -28872"/>
                                        <a:gd name="adj3" fmla="val 16667"/>
                                      </a:avLst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2D32E0E" w14:textId="77777777" w:rsidR="00E951D7" w:rsidRPr="006518F9" w:rsidRDefault="00E951D7" w:rsidP="00E951D7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8E389C2" id="_x0000_s1081" type="#_x0000_t62" style="position:absolute;margin-left:-2.55pt;margin-top:5.05pt;width:86.25pt;height:43.5pt;z-index:2522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" adj="-3069,4564" fillcolor="white [3201]" strokecolor="#bfbfbf [2412]" strokeweight="1pt">
                            <v:textbox inset="2mm,2mm,2mm,2mm">
                              <w:txbxContent>
                                <w:p w14:paraId="22D32E0E" w14:textId="77777777" w:rsidR="00E951D7" w:rsidRPr="006518F9" w:rsidRDefault="00E951D7" w:rsidP="00E951D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543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955C0A3" w14:textId="48128DF5" w:rsidR="00E951D7" w:rsidRPr="00FB40B8" w:rsidRDefault="00E951D7" w:rsidP="00E951D7">
                  <w:pPr>
                    <w:pStyle w:val="SprechbaseBeschreibung"/>
                  </w:pPr>
                </w:p>
              </w:tc>
              <w:tc>
                <w:tcPr>
                  <w:tcW w:w="70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49CC1DD5" w14:textId="36E2A55B" w:rsidR="00E951D7" w:rsidRPr="005D3530" w:rsidRDefault="00E951D7" w:rsidP="00E951D7">
                  <w:pPr>
                    <w:pStyle w:val="SprechbaseBeschreibung"/>
                    <w:jc w:val="center"/>
                  </w:pPr>
                  <w:r w:rsidRPr="005D3530">
                    <w:t>2002</w:t>
                  </w:r>
                </w:p>
              </w:tc>
            </w:tr>
          </w:tbl>
          <w:p w14:paraId="050B64BD" w14:textId="77777777" w:rsidR="00155674" w:rsidRPr="00E26797" w:rsidRDefault="00155674" w:rsidP="00245CC3">
            <w:pPr>
              <w:spacing w:line="240" w:lineRule="auto"/>
              <w:rPr>
                <w:sz w:val="20"/>
                <w:szCs w:val="20"/>
              </w:rPr>
            </w:pPr>
          </w:p>
          <w:p w14:paraId="137013A8" w14:textId="0413C223" w:rsidR="00245CC3" w:rsidRDefault="00245CC3" w:rsidP="00245CC3">
            <w:p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5152" behindDoc="0" locked="0" layoutInCell="1" allowOverlap="1" wp14:anchorId="64DD7DB4" wp14:editId="284DEEEE">
                      <wp:simplePos x="0" y="0"/>
                      <wp:positionH relativeFrom="column">
                        <wp:posOffset>5689600</wp:posOffset>
                      </wp:positionH>
                      <wp:positionV relativeFrom="paragraph">
                        <wp:posOffset>2851</wp:posOffset>
                      </wp:positionV>
                      <wp:extent cx="0" cy="501933"/>
                      <wp:effectExtent l="0" t="0" r="12700" b="6350"/>
                      <wp:wrapNone/>
                      <wp:docPr id="914820385" name="Gerade Verbindung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01933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4B5AA5" id="Gerade Verbindung 1" o:spid="_x0000_s1026" style="position:absolute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8pt,.2pt" to="448pt,3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" strokecolor="white [3209]" strokeweight="1pt">
                      <v:stroke joinstyle="miter"/>
                    </v:line>
                  </w:pict>
                </mc:Fallback>
              </mc:AlternateContent>
            </w:r>
            <w:r>
              <w:t xml:space="preserve">Besprecht: </w:t>
            </w:r>
          </w:p>
          <w:p w14:paraId="15B7301B" w14:textId="3D24D80E" w:rsidR="00245CC3" w:rsidRDefault="00245CC3" w:rsidP="00245CC3">
            <w:pPr>
              <w:pStyle w:val="Listenabsatz"/>
              <w:numPr>
                <w:ilvl w:val="0"/>
                <w:numId w:val="56"/>
              </w:numPr>
              <w:spacing w:line="240" w:lineRule="auto"/>
            </w:pPr>
            <w:r>
              <w:t xml:space="preserve">Wo </w:t>
            </w:r>
            <w:r w:rsidR="00155674">
              <w:t xml:space="preserve">findet man </w:t>
            </w:r>
            <w:r>
              <w:t xml:space="preserve">die Zehner in den verschiedenen Darstellungen? </w:t>
            </w:r>
          </w:p>
          <w:p w14:paraId="654B2BA0" w14:textId="7F048B00" w:rsidR="00245CC3" w:rsidRDefault="00245CC3" w:rsidP="00E26797">
            <w:pPr>
              <w:pStyle w:val="Listenabsatz"/>
              <w:numPr>
                <w:ilvl w:val="0"/>
                <w:numId w:val="56"/>
              </w:numPr>
              <w:spacing w:after="120" w:line="240" w:lineRule="auto"/>
              <w:ind w:left="357" w:hanging="357"/>
            </w:pPr>
            <w:r>
              <w:t xml:space="preserve">Woran erkennt man jeweils, dass es Zehner sind?       </w:t>
            </w:r>
          </w:p>
        </w:tc>
      </w:tr>
      <w:tr w:rsidR="006C3FE3" w14:paraId="14D3915E" w14:textId="77777777" w:rsidTr="008A4BEC">
        <w:trPr>
          <w:gridAfter w:val="1"/>
          <w:wAfter w:w="28" w:type="dxa"/>
          <w:trHeight w:val="707"/>
        </w:trPr>
        <w:tc>
          <w:tcPr>
            <w:tcW w:w="567" w:type="dxa"/>
          </w:tcPr>
          <w:p w14:paraId="3C95D921" w14:textId="0339740D" w:rsidR="006C3FE3" w:rsidRPr="00E26797" w:rsidRDefault="006C3FE3" w:rsidP="002A11C2">
            <w:pPr>
              <w:spacing w:line="240" w:lineRule="atLeast"/>
              <w:rPr>
                <w:b/>
                <w:bCs/>
                <w:noProof/>
                <w:color w:val="478791"/>
              </w:rPr>
            </w:pPr>
            <w:r w:rsidRPr="00C35D3B">
              <w:rPr>
                <w:b/>
                <w:bCs/>
                <w:noProof/>
                <w:color w:val="478791"/>
              </w:rPr>
              <w:t>b)</w:t>
            </w:r>
            <w:r>
              <w:rPr>
                <w:noProof/>
                <w:color w:val="FF00FF"/>
              </w:rPr>
              <mc:AlternateContent>
                <mc:Choice Requires="wpg">
                  <w:drawing>
                    <wp:anchor distT="0" distB="0" distL="114300" distR="114300" simplePos="0" relativeHeight="252383744" behindDoc="0" locked="0" layoutInCell="1" allowOverlap="1" wp14:anchorId="5EAF4031" wp14:editId="2B4A8BD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227174</wp:posOffset>
                      </wp:positionV>
                      <wp:extent cx="287655" cy="183515"/>
                      <wp:effectExtent l="0" t="0" r="4445" b="0"/>
                      <wp:wrapNone/>
                      <wp:docPr id="27438378" name="Gruppieren 3">
                        <a:hlinkClick xmlns:a="http://schemas.openxmlformats.org/drawingml/2006/main" r:id="rId9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8000" cy="184046"/>
                              </a:xfrm>
                            </wpg:grpSpPr>
                            <wps:wsp>
                              <wps:cNvPr id="308663826" name="Abgerundetes Rechteck 1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0" y="0"/>
                                  <a:ext cx="288000" cy="18404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FFFF">
                                    <a:lumMod val="65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617440" name="Dreieck 2"/>
                              <wps:cNvSpPr/>
                              <wps:spPr>
                                <a:xfrm rot="5400000">
                                  <a:off x="90805" y="32385"/>
                                  <a:ext cx="108000" cy="1080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3A93C4" id="Gruppieren 3" o:spid="_x0000_s1026" href="https://mathe-sicher-koennen.dzlm.de/erklaervideos?nid=709" style="position:absolute;margin-left:-.25pt;margin-top:17.9pt;width:22.65pt;height:14.45pt;z-index:252383744" coordsize="288000,1840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" o:button="t">
                      <v:roundrect id="Abgerundetes Rechteck 1" o:spid="_x0000_s1027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" fillcolor="#a6a6a6" stroked="f" strokeweight="1pt">
                        <v:stroke joinstyle="miter"/>
                        <o:lock v:ext="edit" aspectratio="t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2" o:spid="_x0000_s1028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" stroked="f" strokeweight="1pt"/>
                    </v:group>
                  </w:pict>
                </mc:Fallback>
              </mc:AlternateContent>
            </w:r>
          </w:p>
        </w:tc>
        <w:tc>
          <w:tcPr>
            <w:tcW w:w="8931" w:type="dxa"/>
            <w:gridSpan w:val="5"/>
          </w:tcPr>
          <w:p w14:paraId="7A90A0A5" w14:textId="77777777" w:rsidR="006C3FE3" w:rsidRDefault="006C3FE3" w:rsidP="00E951D7">
            <w:r>
              <w:rPr>
                <w:noProof/>
              </w:rPr>
              <w:drawing>
                <wp:anchor distT="0" distB="0" distL="114300" distR="114300" simplePos="0" relativeHeight="252382720" behindDoc="0" locked="0" layoutInCell="1" allowOverlap="1" wp14:anchorId="4AF2C936" wp14:editId="2DBC150D">
                  <wp:simplePos x="0" y="0"/>
                  <wp:positionH relativeFrom="column">
                    <wp:posOffset>4917328</wp:posOffset>
                  </wp:positionH>
                  <wp:positionV relativeFrom="paragraph">
                    <wp:posOffset>-10001</wp:posOffset>
                  </wp:positionV>
                  <wp:extent cx="551432" cy="551432"/>
                  <wp:effectExtent l="0" t="0" r="0" b="0"/>
                  <wp:wrapNone/>
                  <wp:docPr id="1403772008" name="Grafik 72" descr="Ein Bild, das Muster, Quadrat, Design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772008" name="Grafik 72" descr="Ein Bild, das Muster, Quadrat, Design, Kunst enthält.&#10;&#10;Automatisch generierte Beschreibu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32" cy="55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Seht euch das Erklärvideo an. </w:t>
            </w:r>
          </w:p>
          <w:p w14:paraId="4E3FF8C8" w14:textId="77777777" w:rsidR="006C3FE3" w:rsidRDefault="006C3FE3" w:rsidP="00E951D7">
            <w:r>
              <w:t xml:space="preserve">Erklärt euch gegenseitig mit der Stellentafel und dem Würfelmaterial: </w:t>
            </w:r>
          </w:p>
          <w:p w14:paraId="40F51280" w14:textId="24C45CD0" w:rsidR="006C3FE3" w:rsidRPr="00A23559" w:rsidRDefault="00491CCD" w:rsidP="00E951D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4768" behindDoc="0" locked="0" layoutInCell="1" allowOverlap="1" wp14:anchorId="1C294B6A" wp14:editId="6E3F6DAC">
                      <wp:simplePos x="0" y="0"/>
                      <wp:positionH relativeFrom="column">
                        <wp:posOffset>4143375</wp:posOffset>
                      </wp:positionH>
                      <wp:positionV relativeFrom="paragraph">
                        <wp:posOffset>253136</wp:posOffset>
                      </wp:positionV>
                      <wp:extent cx="2129853" cy="187377"/>
                      <wp:effectExtent l="0" t="0" r="3810" b="3175"/>
                      <wp:wrapNone/>
                      <wp:docPr id="389389371" name="Textfeld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9853" cy="1873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5713D0" w14:textId="52CAEEE1" w:rsidR="00491CCD" w:rsidRPr="00B242A5" w:rsidRDefault="00491CCD" w:rsidP="00491CCD">
                                  <w:pPr>
                                    <w:spacing w:line="240" w:lineRule="auto"/>
                                    <w:rPr>
                                      <w:color w:val="327A86" w:themeColor="text2"/>
                                      <w:sz w:val="12"/>
                                      <w:szCs w:val="12"/>
                                    </w:rPr>
                                  </w:pPr>
                                  <w:hyperlink r:id="rId97" w:history="1">
                                    <w:r w:rsidRPr="00B242A5">
                                      <w:rPr>
                                        <w:rStyle w:val="Hyperlink"/>
                                        <w:rFonts w:ascii="Open Sans" w:hAnsi="Open Sans" w:cs="Open Sans"/>
                                        <w:color w:val="327A86" w:themeColor="text2"/>
                                        <w:sz w:val="12"/>
                                        <w:szCs w:val="12"/>
                                        <w:u w:val="none"/>
                                      </w:rPr>
                                      <w:t>mathe-sicher-koennen.dzlm.de/</w:t>
                                    </w:r>
                                    <w:proofErr w:type="spellStart"/>
                                    <w:r w:rsidRPr="00B242A5">
                                      <w:rPr>
                                        <w:rStyle w:val="Hyperlink"/>
                                        <w:rFonts w:ascii="Open Sans" w:hAnsi="Open Sans" w:cs="Open Sans"/>
                                        <w:color w:val="327A86" w:themeColor="text2"/>
                                        <w:sz w:val="12"/>
                                        <w:szCs w:val="12"/>
                                        <w:u w:val="none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B242A5">
                                      <w:rPr>
                                        <w:rStyle w:val="Hyperlink"/>
                                        <w:rFonts w:ascii="Open Sans" w:hAnsi="Open Sans" w:cs="Open Sans"/>
                                        <w:color w:val="327A86" w:themeColor="text2"/>
                                        <w:sz w:val="12"/>
                                        <w:szCs w:val="12"/>
                                        <w:u w:val="none"/>
                                      </w:rPr>
                                      <w:t>=709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94B6A" id="Textfeld 74" o:spid="_x0000_s1082" type="#_x0000_t202" style="position:absolute;margin-left:326.25pt;margin-top:19.95pt;width:167.7pt;height:14.75pt;z-index:2523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" fillcolor="white [3201]" stroked="f" strokeweight=".5pt">
                      <v:textbox>
                        <w:txbxContent>
                          <w:p w14:paraId="075713D0" w14:textId="52CAEEE1" w:rsidR="00491CCD" w:rsidRPr="00B242A5" w:rsidRDefault="00491CCD" w:rsidP="00491CCD">
                            <w:pPr>
                              <w:spacing w:line="240" w:lineRule="auto"/>
                              <w:rPr>
                                <w:color w:val="327A86" w:themeColor="text2"/>
                                <w:sz w:val="12"/>
                                <w:szCs w:val="12"/>
                              </w:rPr>
                            </w:pPr>
                            <w:hyperlink r:id="rId98" w:history="1">
                              <w:r w:rsidRPr="00B242A5">
                                <w:rPr>
                                  <w:rStyle w:val="Hyperlink"/>
                                  <w:rFonts w:ascii="Open Sans" w:hAnsi="Open Sans" w:cs="Open Sans"/>
                                  <w:color w:val="327A86" w:themeColor="text2"/>
                                  <w:sz w:val="12"/>
                                  <w:szCs w:val="12"/>
                                  <w:u w:val="none"/>
                                </w:rPr>
                                <w:t>mathe-sicher-koennen.dzlm.de/</w:t>
                              </w:r>
                              <w:proofErr w:type="spellStart"/>
                              <w:r w:rsidRPr="00B242A5">
                                <w:rPr>
                                  <w:rStyle w:val="Hyperlink"/>
                                  <w:rFonts w:ascii="Open Sans" w:hAnsi="Open Sans" w:cs="Open Sans"/>
                                  <w:color w:val="327A86" w:themeColor="text2"/>
                                  <w:sz w:val="12"/>
                                  <w:szCs w:val="12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B242A5">
                                <w:rPr>
                                  <w:rStyle w:val="Hyperlink"/>
                                  <w:rFonts w:ascii="Open Sans" w:hAnsi="Open Sans" w:cs="Open Sans"/>
                                  <w:color w:val="327A86" w:themeColor="text2"/>
                                  <w:sz w:val="12"/>
                                  <w:szCs w:val="12"/>
                                  <w:u w:val="none"/>
                                </w:rPr>
                                <w:t>=709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3FE3">
              <w:t>Warum sind die Zahlen 3000, 300, 30 und 3 unterschiedlich?</w:t>
            </w:r>
            <w:r w:rsidR="006C3FE3">
              <w:rPr>
                <w:noProof/>
              </w:rPr>
              <w:t xml:space="preserve"> </w:t>
            </w:r>
          </w:p>
        </w:tc>
      </w:tr>
      <w:tr w:rsidR="00245CC3" w14:paraId="7CF825F0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2EB63DAF" w14:textId="18338C72" w:rsidR="00245CC3" w:rsidRPr="001E402C" w:rsidRDefault="00245CC3" w:rsidP="00245CC3">
            <w:pPr>
              <w:pStyle w:val="berschrift3"/>
            </w:pPr>
            <w:r w:rsidRPr="001E402C">
              <w:lastRenderedPageBreak/>
              <w:t>2.</w:t>
            </w:r>
            <w:r>
              <w:t>3</w:t>
            </w:r>
          </w:p>
        </w:tc>
        <w:tc>
          <w:tcPr>
            <w:tcW w:w="8888" w:type="dxa"/>
            <w:gridSpan w:val="4"/>
          </w:tcPr>
          <w:p w14:paraId="20692689" w14:textId="621F880A" w:rsidR="00245CC3" w:rsidRPr="004C17CE" w:rsidRDefault="00245CC3" w:rsidP="00245CC3">
            <w:pPr>
              <w:pStyle w:val="berschrift3"/>
              <w:rPr>
                <w:sz w:val="13"/>
                <w:szCs w:val="11"/>
              </w:rPr>
            </w:pPr>
            <w:r>
              <w:t>Stellenwert-Quartett</w:t>
            </w:r>
            <w:r>
              <w:br/>
            </w:r>
          </w:p>
        </w:tc>
      </w:tr>
      <w:tr w:rsidR="00245CC3" w14:paraId="0B4E2B73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21654792" w14:textId="77777777" w:rsidR="00245CC3" w:rsidRDefault="00245CC3" w:rsidP="00245CC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DBCF389" wp14:editId="2FCCD6CB">
                  <wp:extent cx="313144" cy="272386"/>
                  <wp:effectExtent l="0" t="0" r="0" b="0"/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gridSpan w:val="2"/>
          </w:tcPr>
          <w:p w14:paraId="45776C2D" w14:textId="77777777" w:rsidR="00245CC3" w:rsidRPr="007A149C" w:rsidRDefault="00245CC3" w:rsidP="00245CC3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462" w:type="dxa"/>
            <w:gridSpan w:val="2"/>
          </w:tcPr>
          <w:p w14:paraId="681C6232" w14:textId="6EF35FDE" w:rsidR="00245CC3" w:rsidRDefault="00245CC3" w:rsidP="00245CC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53344" behindDoc="0" locked="0" layoutInCell="1" allowOverlap="1" wp14:anchorId="4A8FBC9C" wp14:editId="1B2F86F8">
                  <wp:simplePos x="0" y="0"/>
                  <wp:positionH relativeFrom="column">
                    <wp:posOffset>2676098</wp:posOffset>
                  </wp:positionH>
                  <wp:positionV relativeFrom="paragraph">
                    <wp:posOffset>-88900</wp:posOffset>
                  </wp:positionV>
                  <wp:extent cx="2214950" cy="478215"/>
                  <wp:effectExtent l="0" t="0" r="0" b="4445"/>
                  <wp:wrapNone/>
                  <wp:docPr id="10297115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71154" name="Grafik 102971154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950" cy="47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Spielt das Quartett zu dritt oder zu viert. </w:t>
            </w:r>
            <w:r>
              <w:rPr>
                <w:noProof/>
              </w:rPr>
              <w:br/>
              <w:t xml:space="preserve">Dies sind die </w:t>
            </w:r>
            <w:r w:rsidRPr="009D3469">
              <w:rPr>
                <w:b/>
                <w:bCs/>
                <w:noProof/>
              </w:rPr>
              <w:t>Spielregeln</w:t>
            </w:r>
            <w:r>
              <w:rPr>
                <w:noProof/>
              </w:rPr>
              <w:t xml:space="preserve">: </w:t>
            </w:r>
          </w:p>
          <w:p w14:paraId="260AE70A" w14:textId="109924A2" w:rsidR="00245CC3" w:rsidRPr="00563011" w:rsidRDefault="00245CC3" w:rsidP="00245CC3"/>
        </w:tc>
      </w:tr>
      <w:tr w:rsidR="00245CC3" w14:paraId="5AC5190F" w14:textId="77777777" w:rsidTr="00E26797">
        <w:trPr>
          <w:gridAfter w:val="2"/>
          <w:wAfter w:w="71" w:type="dxa"/>
          <w:trHeight w:val="1406"/>
        </w:trPr>
        <w:tc>
          <w:tcPr>
            <w:tcW w:w="567" w:type="dxa"/>
          </w:tcPr>
          <w:p w14:paraId="50E592D3" w14:textId="77777777" w:rsidR="00245CC3" w:rsidRDefault="00245CC3" w:rsidP="00245CC3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  <w:gridSpan w:val="2"/>
          </w:tcPr>
          <w:p w14:paraId="123E7D66" w14:textId="77777777" w:rsidR="00245CC3" w:rsidRDefault="00245CC3" w:rsidP="00245CC3">
            <w:pPr>
              <w:pStyle w:val="Nummerierung"/>
            </w:pPr>
          </w:p>
        </w:tc>
        <w:tc>
          <w:tcPr>
            <w:tcW w:w="8462" w:type="dxa"/>
            <w:gridSpan w:val="2"/>
          </w:tcPr>
          <w:p w14:paraId="1CECEA47" w14:textId="32D650C8" w:rsidR="00245CC3" w:rsidRDefault="00245CC3" w:rsidP="00245CC3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(1) Die Karten werden gemischt und an alle verteilt. </w:t>
            </w:r>
          </w:p>
          <w:p w14:paraId="47E46B7A" w14:textId="11D1FD85" w:rsidR="00245CC3" w:rsidRDefault="00245CC3" w:rsidP="00245CC3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>(2) D</w:t>
            </w:r>
            <w:r w:rsidR="004A1182">
              <w:rPr>
                <w:noProof/>
              </w:rPr>
              <w:t>ie</w:t>
            </w:r>
            <w:r>
              <w:rPr>
                <w:noProof/>
              </w:rPr>
              <w:t xml:space="preserve"> </w:t>
            </w:r>
            <w:r w:rsidR="00E951D7">
              <w:rPr>
                <w:noProof/>
              </w:rPr>
              <w:t xml:space="preserve">erste </w:t>
            </w:r>
            <w:r w:rsidR="004A1182">
              <w:rPr>
                <w:noProof/>
              </w:rPr>
              <w:t>Person</w:t>
            </w:r>
            <w:r w:rsidR="00E951D7">
              <w:rPr>
                <w:noProof/>
              </w:rPr>
              <w:t xml:space="preserve"> f</w:t>
            </w:r>
            <w:r>
              <w:rPr>
                <w:noProof/>
              </w:rPr>
              <w:t xml:space="preserve">ragt </w:t>
            </w:r>
            <w:r w:rsidR="00E951D7">
              <w:rPr>
                <w:noProof/>
              </w:rPr>
              <w:t>d</w:t>
            </w:r>
            <w:r w:rsidR="004A1182">
              <w:rPr>
                <w:noProof/>
              </w:rPr>
              <w:t xml:space="preserve">ie </w:t>
            </w:r>
            <w:r w:rsidR="00E951D7">
              <w:rPr>
                <w:noProof/>
              </w:rPr>
              <w:t xml:space="preserve">zweite </w:t>
            </w:r>
            <w:r w:rsidR="004A1182">
              <w:rPr>
                <w:noProof/>
              </w:rPr>
              <w:t>Person</w:t>
            </w:r>
            <w:r>
              <w:rPr>
                <w:noProof/>
              </w:rPr>
              <w:t xml:space="preserve"> nach einer Karte, die zu </w:t>
            </w:r>
            <w:r w:rsidR="004A1182">
              <w:rPr>
                <w:noProof/>
              </w:rPr>
              <w:t>ihre</w:t>
            </w:r>
            <w:r>
              <w:rPr>
                <w:noProof/>
              </w:rPr>
              <w:t>m Quartett fehlt:</w:t>
            </w:r>
          </w:p>
          <w:p w14:paraId="45FBC63E" w14:textId="46C205C2" w:rsidR="00245CC3" w:rsidRDefault="00245CC3" w:rsidP="00E951D7">
            <w:pPr>
              <w:pStyle w:val="Listenabsatz"/>
              <w:numPr>
                <w:ilvl w:val="0"/>
                <w:numId w:val="0"/>
              </w:numPr>
              <w:ind w:left="568"/>
              <w:rPr>
                <w:noProof/>
              </w:rPr>
            </w:pPr>
            <w:r>
              <w:rPr>
                <w:noProof/>
              </w:rPr>
              <w:t xml:space="preserve"> „Leonie, hast du die 386 als Würfelbild ?“ </w:t>
            </w:r>
          </w:p>
          <w:p w14:paraId="3F7861C5" w14:textId="68B78C80" w:rsidR="00245CC3" w:rsidRDefault="00245CC3" w:rsidP="00245CC3">
            <w:pPr>
              <w:ind w:left="284"/>
              <w:rPr>
                <w:noProof/>
              </w:rPr>
            </w:pPr>
            <w:r>
              <w:rPr>
                <w:noProof/>
              </w:rPr>
              <w:t xml:space="preserve">      („…in der Stellentafel?“ „…als zerlegte Zahl?“ „… als Zahl?“)</w:t>
            </w:r>
          </w:p>
          <w:p w14:paraId="084BA806" w14:textId="76DD70E7" w:rsidR="00245CC3" w:rsidRDefault="00245CC3" w:rsidP="00245CC3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(3) Hat </w:t>
            </w:r>
            <w:r w:rsidR="00E951D7">
              <w:rPr>
                <w:noProof/>
              </w:rPr>
              <w:t>d</w:t>
            </w:r>
            <w:r w:rsidR="004A1182">
              <w:rPr>
                <w:noProof/>
              </w:rPr>
              <w:t>ie</w:t>
            </w:r>
            <w:r w:rsidR="00E951D7">
              <w:rPr>
                <w:noProof/>
              </w:rPr>
              <w:t xml:space="preserve"> zweite </w:t>
            </w:r>
            <w:r w:rsidR="004A1182">
              <w:rPr>
                <w:noProof/>
              </w:rPr>
              <w:t>Person</w:t>
            </w:r>
            <w:r w:rsidR="00E951D7">
              <w:rPr>
                <w:noProof/>
              </w:rPr>
              <w:t xml:space="preserve"> </w:t>
            </w:r>
            <w:r>
              <w:rPr>
                <w:noProof/>
              </w:rPr>
              <w:t>die Karte, muss sie die Karte an d</w:t>
            </w:r>
            <w:r w:rsidR="004A1182">
              <w:rPr>
                <w:noProof/>
              </w:rPr>
              <w:t>ie</w:t>
            </w:r>
            <w:r>
              <w:rPr>
                <w:noProof/>
              </w:rPr>
              <w:t xml:space="preserve"> </w:t>
            </w:r>
            <w:r w:rsidR="00E951D7">
              <w:rPr>
                <w:noProof/>
              </w:rPr>
              <w:t xml:space="preserve">erste </w:t>
            </w:r>
            <w:r w:rsidR="004A1182">
              <w:rPr>
                <w:noProof/>
              </w:rPr>
              <w:t>Person</w:t>
            </w:r>
            <w:r>
              <w:rPr>
                <w:noProof/>
              </w:rPr>
              <w:t xml:space="preserve"> abgeben. </w:t>
            </w:r>
          </w:p>
          <w:p w14:paraId="4BAA1C9B" w14:textId="5249F7A3" w:rsidR="00245CC3" w:rsidRDefault="00245CC3" w:rsidP="00245CC3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>(4) D</w:t>
            </w:r>
            <w:r w:rsidR="004A1182">
              <w:rPr>
                <w:noProof/>
              </w:rPr>
              <w:t>ie</w:t>
            </w:r>
            <w:r>
              <w:rPr>
                <w:noProof/>
              </w:rPr>
              <w:t xml:space="preserve"> </w:t>
            </w:r>
            <w:r w:rsidR="00E951D7">
              <w:rPr>
                <w:noProof/>
              </w:rPr>
              <w:t xml:space="preserve">erste </w:t>
            </w:r>
            <w:r w:rsidR="004A1182">
              <w:rPr>
                <w:noProof/>
              </w:rPr>
              <w:t>Person</w:t>
            </w:r>
            <w:r>
              <w:rPr>
                <w:noProof/>
              </w:rPr>
              <w:t xml:space="preserve"> darf so lange nach Karten fragen, bis ein</w:t>
            </w:r>
            <w:r w:rsidR="004A1182">
              <w:rPr>
                <w:noProof/>
              </w:rPr>
              <w:t>e</w:t>
            </w:r>
            <w:r>
              <w:rPr>
                <w:noProof/>
              </w:rPr>
              <w:t xml:space="preserve"> </w:t>
            </w:r>
            <w:r w:rsidR="004A1182">
              <w:rPr>
                <w:noProof/>
              </w:rPr>
              <w:t>Person</w:t>
            </w:r>
            <w:r>
              <w:rPr>
                <w:noProof/>
              </w:rPr>
              <w:t xml:space="preserve"> „Nein“ sagt. </w:t>
            </w:r>
            <w:r>
              <w:rPr>
                <w:noProof/>
              </w:rPr>
              <w:br/>
              <w:t xml:space="preserve">Diese </w:t>
            </w:r>
            <w:r w:rsidR="004A1182">
              <w:rPr>
                <w:noProof/>
              </w:rPr>
              <w:t>Person</w:t>
            </w:r>
            <w:r>
              <w:rPr>
                <w:noProof/>
              </w:rPr>
              <w:t xml:space="preserve"> </w:t>
            </w:r>
            <w:r w:rsidR="00E951D7">
              <w:rPr>
                <w:noProof/>
              </w:rPr>
              <w:t>stellt dann die Fragen</w:t>
            </w:r>
            <w:r>
              <w:rPr>
                <w:noProof/>
              </w:rPr>
              <w:t xml:space="preserve">. </w:t>
            </w:r>
          </w:p>
          <w:p w14:paraId="51060C79" w14:textId="01271E09" w:rsidR="00245CC3" w:rsidRDefault="00245CC3" w:rsidP="00245CC3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>(5) Hat ein</w:t>
            </w:r>
            <w:r w:rsidR="004A1182">
              <w:rPr>
                <w:noProof/>
              </w:rPr>
              <w:t>e</w:t>
            </w:r>
            <w:r>
              <w:rPr>
                <w:noProof/>
              </w:rPr>
              <w:t xml:space="preserve"> </w:t>
            </w:r>
            <w:r w:rsidR="004A1182">
              <w:rPr>
                <w:noProof/>
              </w:rPr>
              <w:t>Person</w:t>
            </w:r>
            <w:r>
              <w:rPr>
                <w:noProof/>
              </w:rPr>
              <w:t xml:space="preserve"> ein vollständiges Quartett, legt </w:t>
            </w:r>
            <w:r w:rsidR="004A1182">
              <w:rPr>
                <w:noProof/>
              </w:rPr>
              <w:t>sie</w:t>
            </w:r>
            <w:r>
              <w:rPr>
                <w:noProof/>
              </w:rPr>
              <w:t xml:space="preserve"> die 4 Karten offen </w:t>
            </w:r>
            <w:r>
              <w:rPr>
                <w:noProof/>
              </w:rPr>
              <w:br/>
              <w:t>vor sich auf dem Tisch ab.</w:t>
            </w:r>
          </w:p>
          <w:p w14:paraId="59799F68" w14:textId="43639EA1" w:rsidR="00245CC3" w:rsidRDefault="00245CC3" w:rsidP="00245CC3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>(6) Wer als erstes keine Karten auf der Hand hat, gewinnt.</w:t>
            </w:r>
          </w:p>
          <w:p w14:paraId="29E53F96" w14:textId="77777777" w:rsidR="00245CC3" w:rsidRPr="009056D5" w:rsidRDefault="00245CC3" w:rsidP="00245CC3">
            <w:pPr>
              <w:pStyle w:val="Listenabsatz"/>
              <w:numPr>
                <w:ilvl w:val="0"/>
                <w:numId w:val="0"/>
              </w:numPr>
              <w:ind w:left="284"/>
              <w:rPr>
                <w:noProof/>
                <w:sz w:val="13"/>
                <w:szCs w:val="13"/>
              </w:rPr>
            </w:pPr>
          </w:p>
        </w:tc>
      </w:tr>
      <w:tr w:rsidR="00245CC3" w14:paraId="29F7047F" w14:textId="77777777" w:rsidTr="00E26797">
        <w:trPr>
          <w:gridAfter w:val="2"/>
          <w:wAfter w:w="71" w:type="dxa"/>
          <w:trHeight w:val="669"/>
        </w:trPr>
        <w:tc>
          <w:tcPr>
            <w:tcW w:w="567" w:type="dxa"/>
          </w:tcPr>
          <w:p w14:paraId="565F3DCC" w14:textId="77777777" w:rsidR="00245CC3" w:rsidRDefault="00245CC3" w:rsidP="00245CC3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D94FB11" wp14:editId="60590741">
                  <wp:extent cx="313144" cy="272386"/>
                  <wp:effectExtent l="0" t="0" r="0" b="0"/>
                  <wp:docPr id="127" name="Grafik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gridSpan w:val="2"/>
          </w:tcPr>
          <w:p w14:paraId="1ED2A3C9" w14:textId="77777777" w:rsidR="00245CC3" w:rsidRPr="007A149C" w:rsidRDefault="00245CC3" w:rsidP="00245CC3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462" w:type="dxa"/>
            <w:gridSpan w:val="2"/>
          </w:tcPr>
          <w:p w14:paraId="64BC60D9" w14:textId="77777777" w:rsidR="00245CC3" w:rsidRPr="0070166F" w:rsidRDefault="00245CC3" w:rsidP="00245CC3">
            <w:pPr>
              <w:rPr>
                <w:noProof/>
                <w:sz w:val="10"/>
                <w:szCs w:val="10"/>
              </w:rPr>
            </w:pPr>
            <w:r w:rsidRPr="000D488F">
              <w:rPr>
                <w:noProof/>
              </w:rPr>
              <w:t>Erstellt eigene Quartett-Karten und spielt damit.</w:t>
            </w:r>
            <w:r>
              <w:rPr>
                <w:noProof/>
              </w:rPr>
              <w:br/>
            </w:r>
          </w:p>
          <w:p w14:paraId="2BE5CD05" w14:textId="47913FEC" w:rsidR="00245CC3" w:rsidRPr="0070166F" w:rsidRDefault="00245CC3" w:rsidP="00245CC3">
            <w:pPr>
              <w:rPr>
                <w:noProof/>
                <w:sz w:val="10"/>
                <w:szCs w:val="10"/>
              </w:rPr>
            </w:pPr>
          </w:p>
        </w:tc>
      </w:tr>
      <w:tr w:rsidR="00245CC3" w14:paraId="4233EF17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403529A3" w14:textId="0F19B9B9" w:rsidR="00245CC3" w:rsidRPr="001E402C" w:rsidRDefault="00245CC3" w:rsidP="00245CC3">
            <w:pPr>
              <w:pStyle w:val="berschrift3"/>
              <w:spacing w:before="0" w:after="0"/>
            </w:pPr>
            <w:r w:rsidRPr="001E402C">
              <w:t>2.</w:t>
            </w:r>
            <w:r>
              <w:t>4</w:t>
            </w:r>
          </w:p>
        </w:tc>
        <w:tc>
          <w:tcPr>
            <w:tcW w:w="8888" w:type="dxa"/>
            <w:gridSpan w:val="4"/>
          </w:tcPr>
          <w:p w14:paraId="33B61485" w14:textId="77777777" w:rsidR="00245CC3" w:rsidRDefault="00245CC3" w:rsidP="00245CC3">
            <w:pPr>
              <w:pStyle w:val="berschrift3"/>
              <w:spacing w:before="0" w:after="0"/>
            </w:pPr>
            <w:r>
              <w:t>Stellenwerte erklären</w:t>
            </w:r>
          </w:p>
          <w:p w14:paraId="528B39C4" w14:textId="3055F3E8" w:rsidR="00245CC3" w:rsidRPr="000A5FCE" w:rsidRDefault="00245CC3" w:rsidP="00245CC3">
            <w:pPr>
              <w:rPr>
                <w:lang w:eastAsia="de-DE"/>
              </w:rPr>
            </w:pPr>
          </w:p>
        </w:tc>
      </w:tr>
      <w:tr w:rsidR="00245CC3" w14:paraId="1801B6A5" w14:textId="77777777" w:rsidTr="00E26797">
        <w:trPr>
          <w:gridAfter w:val="2"/>
          <w:wAfter w:w="71" w:type="dxa"/>
          <w:trHeight w:val="385"/>
        </w:trPr>
        <w:tc>
          <w:tcPr>
            <w:tcW w:w="567" w:type="dxa"/>
          </w:tcPr>
          <w:p w14:paraId="4FCD2130" w14:textId="77777777" w:rsidR="00245CC3" w:rsidRDefault="00245CC3" w:rsidP="00245CC3">
            <w:pPr>
              <w:spacing w:line="240" w:lineRule="atLeast"/>
            </w:pPr>
          </w:p>
        </w:tc>
        <w:tc>
          <w:tcPr>
            <w:tcW w:w="426" w:type="dxa"/>
            <w:gridSpan w:val="2"/>
          </w:tcPr>
          <w:p w14:paraId="0B7F152B" w14:textId="77777777" w:rsidR="00245CC3" w:rsidRPr="007A149C" w:rsidRDefault="00245CC3" w:rsidP="00245CC3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462" w:type="dxa"/>
            <w:gridSpan w:val="2"/>
          </w:tcPr>
          <w:p w14:paraId="67CF5521" w14:textId="12845A51" w:rsidR="00245CC3" w:rsidRPr="00563011" w:rsidRDefault="00245CC3" w:rsidP="00245CC3">
            <w:pPr>
              <w:spacing w:line="240" w:lineRule="auto"/>
            </w:pPr>
            <w:r>
              <w:rPr>
                <w:noProof/>
              </w:rPr>
              <w:t>Trage die Zahl in die Stellentafel ein, schreibe sie als Zahl und ergänze die Sätze.</w:t>
            </w:r>
          </w:p>
        </w:tc>
      </w:tr>
      <w:tr w:rsidR="00245CC3" w14:paraId="1F53B07C" w14:textId="77777777" w:rsidTr="00E26797">
        <w:trPr>
          <w:gridAfter w:val="2"/>
          <w:wAfter w:w="71" w:type="dxa"/>
          <w:trHeight w:val="2127"/>
        </w:trPr>
        <w:tc>
          <w:tcPr>
            <w:tcW w:w="567" w:type="dxa"/>
          </w:tcPr>
          <w:p w14:paraId="14C8A1C0" w14:textId="3DDD5266" w:rsidR="00245CC3" w:rsidRDefault="00245CC3" w:rsidP="00245CC3">
            <w:pPr>
              <w:spacing w:line="240" w:lineRule="atLeast"/>
              <w:rPr>
                <w:noProof/>
              </w:rPr>
            </w:pPr>
          </w:p>
        </w:tc>
        <w:tc>
          <w:tcPr>
            <w:tcW w:w="426" w:type="dxa"/>
            <w:gridSpan w:val="2"/>
          </w:tcPr>
          <w:p w14:paraId="6FF1F300" w14:textId="77777777" w:rsidR="00245CC3" w:rsidRDefault="00245CC3" w:rsidP="00245CC3">
            <w:pPr>
              <w:pStyle w:val="Nummerierung"/>
            </w:pPr>
          </w:p>
        </w:tc>
        <w:tc>
          <w:tcPr>
            <w:tcW w:w="8462" w:type="dxa"/>
            <w:gridSpan w:val="2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701"/>
              <w:gridCol w:w="2291"/>
            </w:tblGrid>
            <w:tr w:rsidR="00245CC3" w:rsidRPr="00F43829" w14:paraId="0471E714" w14:textId="77777777" w:rsidTr="00146F2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3715" w:type="dxa"/>
                </w:tcPr>
                <w:p w14:paraId="3004464E" w14:textId="77777777" w:rsidR="00245CC3" w:rsidRPr="00F43829" w:rsidRDefault="00245CC3" w:rsidP="00245CC3">
                  <w:r>
                    <w:t>Bild</w:t>
                  </w:r>
                </w:p>
              </w:tc>
              <w:tc>
                <w:tcPr>
                  <w:tcW w:w="1701" w:type="dxa"/>
                </w:tcPr>
                <w:p w14:paraId="2F09E931" w14:textId="77777777" w:rsidR="00245CC3" w:rsidRPr="00F43829" w:rsidRDefault="00245CC3" w:rsidP="00245CC3">
                  <w:r w:rsidRPr="00F43829">
                    <w:t>Stellentafel</w:t>
                  </w:r>
                </w:p>
              </w:tc>
              <w:tc>
                <w:tcPr>
                  <w:tcW w:w="2291" w:type="dxa"/>
                </w:tcPr>
                <w:p w14:paraId="2A43C1E3" w14:textId="77777777" w:rsidR="00245CC3" w:rsidRPr="00F43829" w:rsidRDefault="00245CC3" w:rsidP="00245CC3">
                  <w:r>
                    <w:t>Zahl</w:t>
                  </w:r>
                </w:p>
              </w:tc>
            </w:tr>
            <w:tr w:rsidR="00245CC3" w14:paraId="09995C28" w14:textId="77777777" w:rsidTr="000A5FCE">
              <w:trPr>
                <w:trHeight w:val="674"/>
              </w:trPr>
              <w:tc>
                <w:tcPr>
                  <w:tcW w:w="3715" w:type="dxa"/>
                </w:tcPr>
                <w:p w14:paraId="20BA93EE" w14:textId="0C58A51B" w:rsidR="00245CC3" w:rsidRDefault="00791D70" w:rsidP="00245CC3">
                  <w:pPr>
                    <w:spacing w:line="240" w:lineRule="auto"/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149248" behindDoc="0" locked="0" layoutInCell="1" allowOverlap="1" wp14:anchorId="08C49CFA" wp14:editId="031E2866">
                        <wp:simplePos x="0" y="0"/>
                        <wp:positionH relativeFrom="column">
                          <wp:posOffset>444500</wp:posOffset>
                        </wp:positionH>
                        <wp:positionV relativeFrom="paragraph">
                          <wp:posOffset>128270</wp:posOffset>
                        </wp:positionV>
                        <wp:extent cx="408940" cy="69215"/>
                        <wp:effectExtent l="0" t="0" r="0" b="0"/>
                        <wp:wrapNone/>
                        <wp:docPr id="643830496" name="Grafik 6438304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streifen 3.eps"/>
                                <pic:cNvPicPr/>
                              </pic:nvPicPr>
                              <pic:blipFill rotWithShape="1"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898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8940" cy="692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C58CF"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147200" behindDoc="0" locked="0" layoutInCell="1" allowOverlap="1" wp14:anchorId="1BC3A51B" wp14:editId="3B25A1C7">
                        <wp:simplePos x="0" y="0"/>
                        <wp:positionH relativeFrom="column">
                          <wp:posOffset>-3372</wp:posOffset>
                        </wp:positionH>
                        <wp:positionV relativeFrom="paragraph">
                          <wp:posOffset>83820</wp:posOffset>
                        </wp:positionV>
                        <wp:extent cx="409575" cy="418465"/>
                        <wp:effectExtent l="0" t="0" r="0" b="635"/>
                        <wp:wrapNone/>
                        <wp:docPr id="583967021" name="Grafik 5839670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2" name="quadrat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30C9C4A3" w14:textId="25873FDC" w:rsidR="00245CC3" w:rsidRDefault="00791D70" w:rsidP="00245CC3">
                  <w:pPr>
                    <w:spacing w:line="240" w:lineRule="auto"/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148224" behindDoc="0" locked="0" layoutInCell="1" allowOverlap="1" wp14:anchorId="4883E932" wp14:editId="222867AD">
                        <wp:simplePos x="0" y="0"/>
                        <wp:positionH relativeFrom="column">
                          <wp:posOffset>443865</wp:posOffset>
                        </wp:positionH>
                        <wp:positionV relativeFrom="paragraph">
                          <wp:posOffset>36633</wp:posOffset>
                        </wp:positionV>
                        <wp:extent cx="408940" cy="114300"/>
                        <wp:effectExtent l="0" t="0" r="0" b="0"/>
                        <wp:wrapNone/>
                        <wp:docPr id="1730418653" name="Grafik 17304186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streifen 3.eps"/>
                                <pic:cNvPicPr/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940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009BB5C1" w14:textId="77777777" w:rsidR="00245CC3" w:rsidRPr="000A5FCE" w:rsidRDefault="00245CC3" w:rsidP="00245CC3">
                  <w:pPr>
                    <w:spacing w:line="240" w:lineRule="auto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245CC3" w14:paraId="73D1FE2F" w14:textId="77777777" w:rsidTr="004C17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4BF4D7A1" w14:textId="77777777" w:rsidR="00245CC3" w:rsidRDefault="00245CC3" w:rsidP="00245CC3">
                        <w:pPr>
                          <w:spacing w:line="240" w:lineRule="auto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0B012417" w14:textId="77777777" w:rsidR="00245CC3" w:rsidRDefault="00245CC3" w:rsidP="00245CC3">
                        <w:pPr>
                          <w:spacing w:line="240" w:lineRule="auto"/>
                        </w:pPr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45D24FB6" w14:textId="77777777" w:rsidR="00245CC3" w:rsidRDefault="00245CC3" w:rsidP="00245CC3">
                        <w:pPr>
                          <w:spacing w:line="240" w:lineRule="auto"/>
                        </w:pPr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3048CC4A" w14:textId="77777777" w:rsidR="00245CC3" w:rsidRDefault="00245CC3" w:rsidP="00245CC3">
                        <w:pPr>
                          <w:spacing w:line="240" w:lineRule="auto"/>
                        </w:pPr>
                        <w:r>
                          <w:t>E</w:t>
                        </w:r>
                      </w:p>
                    </w:tc>
                  </w:tr>
                  <w:tr w:rsidR="00245CC3" w14:paraId="1968E46D" w14:textId="77777777" w:rsidTr="007A1C42">
                    <w:tc>
                      <w:tcPr>
                        <w:tcW w:w="367" w:type="dxa"/>
                      </w:tcPr>
                      <w:p w14:paraId="5A113FF8" w14:textId="77777777" w:rsidR="00245CC3" w:rsidRPr="000A5FCE" w:rsidRDefault="00245CC3" w:rsidP="00245CC3">
                        <w:pPr>
                          <w:spacing w:line="240" w:lineRule="auto"/>
                          <w:rPr>
                            <w:sz w:val="32"/>
                            <w:szCs w:val="20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62CFE056" w14:textId="15012AD0" w:rsidR="00245CC3" w:rsidRDefault="00245CC3" w:rsidP="00245CC3">
                        <w:pPr>
                          <w:spacing w:line="240" w:lineRule="auto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5BDE3BE0" w14:textId="68D4363E" w:rsidR="00245CC3" w:rsidRDefault="00245CC3" w:rsidP="00245CC3">
                        <w:pPr>
                          <w:spacing w:line="240" w:lineRule="auto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77ABEB25" w14:textId="3031C9B5" w:rsidR="00245CC3" w:rsidRDefault="00245CC3" w:rsidP="00245CC3">
                        <w:pPr>
                          <w:spacing w:line="240" w:lineRule="auto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157B2C47" w14:textId="77777777" w:rsidR="00245CC3" w:rsidRDefault="00245CC3" w:rsidP="00245CC3">
                  <w:pPr>
                    <w:spacing w:line="240" w:lineRule="auto"/>
                  </w:pPr>
                </w:p>
              </w:tc>
              <w:tc>
                <w:tcPr>
                  <w:tcW w:w="2291" w:type="dxa"/>
                  <w:vAlign w:val="center"/>
                </w:tcPr>
                <w:p w14:paraId="315E4C14" w14:textId="77777777" w:rsidR="00245CC3" w:rsidRPr="00333F2C" w:rsidRDefault="00245CC3" w:rsidP="00245CC3">
                  <w:pPr>
                    <w:spacing w:line="240" w:lineRule="auto"/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19048516" w14:textId="77777777" w:rsidR="00245CC3" w:rsidRPr="00700A83" w:rsidRDefault="00245CC3" w:rsidP="00245CC3">
            <w:pPr>
              <w:spacing w:line="240" w:lineRule="auto"/>
              <w:rPr>
                <w:noProof/>
                <w:sz w:val="10"/>
                <w:szCs w:val="10"/>
              </w:rPr>
            </w:pPr>
          </w:p>
          <w:p w14:paraId="3DDDAD1A" w14:textId="586AE0C1" w:rsidR="00245CC3" w:rsidRDefault="00245CC3" w:rsidP="00245CC3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Die Zahl hat 1 </w:t>
            </w:r>
            <w:r w:rsidRPr="000A5FCE">
              <w:rPr>
                <w:noProof/>
                <w:color w:val="808080"/>
              </w:rPr>
              <w:t>____________</w:t>
            </w:r>
            <w:r>
              <w:rPr>
                <w:noProof/>
              </w:rPr>
              <w:t xml:space="preserve">. Daher schreibe ich die Ziffer 1 an die </w:t>
            </w:r>
            <w:r w:rsidRPr="000A5FCE">
              <w:rPr>
                <w:noProof/>
                <w:color w:val="808080"/>
              </w:rPr>
              <w:t>___________</w:t>
            </w:r>
            <w:r>
              <w:rPr>
                <w:noProof/>
              </w:rPr>
              <w:t>-Stelle.</w:t>
            </w:r>
          </w:p>
          <w:p w14:paraId="5B71298B" w14:textId="578294BF" w:rsidR="00245CC3" w:rsidRPr="001029C2" w:rsidRDefault="00245CC3" w:rsidP="00245CC3">
            <w:pPr>
              <w:spacing w:line="480" w:lineRule="auto"/>
              <w:rPr>
                <w:noProof/>
              </w:rPr>
            </w:pPr>
            <w:r>
              <w:rPr>
                <w:noProof/>
              </w:rPr>
              <w:t>Die Zahl hat 5</w:t>
            </w:r>
            <w:r w:rsidRPr="000A5FCE">
              <w:rPr>
                <w:noProof/>
                <w:color w:val="808080"/>
              </w:rPr>
              <w:t xml:space="preserve"> ____________</w:t>
            </w:r>
            <w:r>
              <w:rPr>
                <w:noProof/>
              </w:rPr>
              <w:t xml:space="preserve">. Daher schreibe ich die Ziffer 5 an die </w:t>
            </w:r>
            <w:r w:rsidRPr="000A5FCE">
              <w:rPr>
                <w:noProof/>
                <w:color w:val="808080"/>
              </w:rPr>
              <w:t>___________</w:t>
            </w:r>
            <w:r>
              <w:rPr>
                <w:noProof/>
              </w:rPr>
              <w:t>-Stelle.</w:t>
            </w:r>
          </w:p>
        </w:tc>
      </w:tr>
      <w:tr w:rsidR="00245CC3" w14:paraId="3614908C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68A6499B" w14:textId="6EAEEC11" w:rsidR="00245CC3" w:rsidRDefault="00245CC3" w:rsidP="00245CC3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146176" behindDoc="0" locked="0" layoutInCell="1" allowOverlap="1" wp14:anchorId="47A34049" wp14:editId="4F34E44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360000" cy="272386"/>
                  <wp:effectExtent l="0" t="0" r="0" b="0"/>
                  <wp:wrapNone/>
                  <wp:docPr id="511865913" name="Grafik 511865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gridSpan w:val="2"/>
          </w:tcPr>
          <w:p w14:paraId="4E62A0DD" w14:textId="77777777" w:rsidR="00245CC3" w:rsidRPr="007A149C" w:rsidRDefault="00245CC3" w:rsidP="00245CC3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462" w:type="dxa"/>
            <w:gridSpan w:val="2"/>
          </w:tcPr>
          <w:p w14:paraId="083FBA10" w14:textId="511807AC" w:rsidR="00791D70" w:rsidRDefault="00245CC3" w:rsidP="00791D70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 xml:space="preserve">Erklärt, warum die </w:t>
            </w:r>
            <w:r w:rsidR="00791D70">
              <w:rPr>
                <w:noProof/>
              </w:rPr>
              <w:t xml:space="preserve">Zahl nicht zur </w:t>
            </w:r>
            <w:r>
              <w:rPr>
                <w:noProof/>
              </w:rPr>
              <w:t xml:space="preserve">Stellentafel </w:t>
            </w:r>
            <w:r w:rsidR="00791D70">
              <w:rPr>
                <w:noProof/>
              </w:rPr>
              <w:t xml:space="preserve">passt: Was fehlt? </w:t>
            </w:r>
          </w:p>
          <w:p w14:paraId="77E1D0E9" w14:textId="66657DE7" w:rsidR="00245CC3" w:rsidRDefault="00791D70" w:rsidP="00245CC3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Wozu genau brauchen wir in den Zahlschreibweisen die Nullen?</w:t>
            </w:r>
          </w:p>
          <w:p w14:paraId="3CE847BA" w14:textId="77777777" w:rsidR="00245CC3" w:rsidRPr="009056D5" w:rsidRDefault="00245CC3" w:rsidP="00245CC3">
            <w:pPr>
              <w:spacing w:line="240" w:lineRule="auto"/>
              <w:rPr>
                <w:sz w:val="11"/>
                <w:szCs w:val="11"/>
              </w:rPr>
            </w:pPr>
          </w:p>
        </w:tc>
      </w:tr>
      <w:tr w:rsidR="00245CC3" w14:paraId="140A2834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4DFA2CDD" w14:textId="77777777" w:rsidR="00245CC3" w:rsidRDefault="00245CC3" w:rsidP="00245CC3">
            <w:pPr>
              <w:spacing w:line="240" w:lineRule="atLeast"/>
            </w:pPr>
          </w:p>
        </w:tc>
        <w:tc>
          <w:tcPr>
            <w:tcW w:w="426" w:type="dxa"/>
            <w:gridSpan w:val="2"/>
          </w:tcPr>
          <w:p w14:paraId="11980A9B" w14:textId="77777777" w:rsidR="00245CC3" w:rsidRPr="008E408B" w:rsidRDefault="00245CC3" w:rsidP="00245CC3">
            <w:pPr>
              <w:pStyle w:val="Nummerierung"/>
            </w:pPr>
          </w:p>
        </w:tc>
        <w:tc>
          <w:tcPr>
            <w:tcW w:w="8462" w:type="dxa"/>
            <w:gridSpan w:val="2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2291"/>
            </w:tblGrid>
            <w:tr w:rsidR="00245CC3" w:rsidRPr="00F43829" w14:paraId="7917DF85" w14:textId="77777777" w:rsidTr="00146F2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1701" w:type="dxa"/>
                </w:tcPr>
                <w:p w14:paraId="53C2F132" w14:textId="77777777" w:rsidR="00245CC3" w:rsidRPr="00F43829" w:rsidRDefault="00245CC3" w:rsidP="00245CC3">
                  <w:r w:rsidRPr="00F43829">
                    <w:t>Stellentafel</w:t>
                  </w:r>
                </w:p>
              </w:tc>
              <w:tc>
                <w:tcPr>
                  <w:tcW w:w="2291" w:type="dxa"/>
                </w:tcPr>
                <w:p w14:paraId="78ABFD0D" w14:textId="77777777" w:rsidR="00245CC3" w:rsidRPr="00F43829" w:rsidRDefault="00245CC3" w:rsidP="00245CC3">
                  <w:r>
                    <w:t>Zahl</w:t>
                  </w:r>
                </w:p>
              </w:tc>
            </w:tr>
            <w:tr w:rsidR="00245CC3" w14:paraId="7791067D" w14:textId="77777777" w:rsidTr="007A1C42">
              <w:tc>
                <w:tcPr>
                  <w:tcW w:w="1701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245CC3" w14:paraId="0F3E93C9" w14:textId="77777777" w:rsidTr="004C17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57CCAA86" w14:textId="77777777" w:rsidR="00245CC3" w:rsidRDefault="00245CC3" w:rsidP="00245CC3"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61B6B58A" w14:textId="77777777" w:rsidR="00245CC3" w:rsidRDefault="00245CC3" w:rsidP="00245CC3"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395F4753" w14:textId="77777777" w:rsidR="00245CC3" w:rsidRDefault="00245CC3" w:rsidP="00245CC3"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17400CFA" w14:textId="77777777" w:rsidR="00245CC3" w:rsidRDefault="00245CC3" w:rsidP="00245CC3">
                        <w:r>
                          <w:t>E</w:t>
                        </w:r>
                      </w:p>
                    </w:tc>
                  </w:tr>
                  <w:tr w:rsidR="00245CC3" w14:paraId="4EB38E6A" w14:textId="77777777" w:rsidTr="007A1C42">
                    <w:tc>
                      <w:tcPr>
                        <w:tcW w:w="367" w:type="dxa"/>
                      </w:tcPr>
                      <w:p w14:paraId="6EB84C00" w14:textId="77777777" w:rsidR="00245CC3" w:rsidRDefault="00245CC3" w:rsidP="00245CC3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2F488EDE" w14:textId="38BD2377" w:rsidR="00245CC3" w:rsidRPr="003F385D" w:rsidRDefault="00245CC3" w:rsidP="00245CC3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color w:val="0070C0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0D9D9FA9" w14:textId="3E63355E" w:rsidR="00245CC3" w:rsidRPr="003F385D" w:rsidRDefault="00245CC3" w:rsidP="00245CC3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color w:val="0070C0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7302D508" w14:textId="77777777" w:rsidR="00245CC3" w:rsidRDefault="00245CC3" w:rsidP="00245CC3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62F88AC6" w14:textId="77777777" w:rsidR="00245CC3" w:rsidRDefault="00245CC3" w:rsidP="00245CC3"/>
              </w:tc>
              <w:tc>
                <w:tcPr>
                  <w:tcW w:w="2291" w:type="dxa"/>
                  <w:vAlign w:val="center"/>
                </w:tcPr>
                <w:p w14:paraId="0D8DFBD5" w14:textId="77777777" w:rsidR="00245CC3" w:rsidRDefault="00245CC3" w:rsidP="00245CC3">
                  <w:pPr>
                    <w:jc w:val="center"/>
                    <w:rPr>
                      <w:rFonts w:ascii="Comic Sans MS" w:hAnsi="Comic Sans MS"/>
                      <w:color w:val="0070C0"/>
                      <w:sz w:val="24"/>
                    </w:rPr>
                  </w:pPr>
                </w:p>
                <w:p w14:paraId="53EB2FE3" w14:textId="77777777" w:rsidR="00245CC3" w:rsidRDefault="00245CC3" w:rsidP="00245CC3">
                  <w:pPr>
                    <w:jc w:val="center"/>
                    <w:rPr>
                      <w:rFonts w:ascii="Comic Sans MS" w:hAnsi="Comic Sans MS"/>
                      <w:i/>
                      <w:iCs/>
                      <w:color w:val="FF0000"/>
                      <w:sz w:val="24"/>
                    </w:rPr>
                  </w:pPr>
                  <w:r w:rsidRPr="006E0B48">
                    <w:rPr>
                      <w:rFonts w:ascii="Comic Sans MS" w:hAnsi="Comic Sans MS"/>
                      <w:color w:val="0070C0"/>
                      <w:sz w:val="24"/>
                    </w:rPr>
                    <w:t>19</w:t>
                  </w:r>
                  <w:r>
                    <w:rPr>
                      <w:rFonts w:ascii="Comic Sans MS" w:hAnsi="Comic Sans MS"/>
                      <w:color w:val="0070C0"/>
                      <w:sz w:val="24"/>
                    </w:rPr>
                    <w:t xml:space="preserve"> </w:t>
                  </w:r>
                  <w:r w:rsidRPr="006E0B48">
                    <w:rPr>
                      <w:rFonts w:ascii="Comic Sans MS" w:hAnsi="Comic Sans MS"/>
                      <w:i/>
                      <w:iCs/>
                      <w:color w:val="FF0000"/>
                      <w:sz w:val="24"/>
                    </w:rPr>
                    <w:t>f</w:t>
                  </w:r>
                </w:p>
                <w:p w14:paraId="73F0CA62" w14:textId="6B14870D" w:rsidR="00245CC3" w:rsidRPr="00333F2C" w:rsidRDefault="00245CC3" w:rsidP="00245CC3">
                  <w:pPr>
                    <w:jc w:val="center"/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11B2D10A" w14:textId="5DB6D113" w:rsidR="00245CC3" w:rsidRDefault="00245CC3" w:rsidP="00245CC3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245CC3" w14:paraId="253C599D" w14:textId="77777777" w:rsidTr="00E26797">
        <w:trPr>
          <w:gridAfter w:val="2"/>
          <w:wAfter w:w="71" w:type="dxa"/>
        </w:trPr>
        <w:tc>
          <w:tcPr>
            <w:tcW w:w="567" w:type="dxa"/>
          </w:tcPr>
          <w:p w14:paraId="2E32793C" w14:textId="77777777" w:rsidR="00245CC3" w:rsidRDefault="00245CC3" w:rsidP="00245CC3">
            <w:pPr>
              <w:spacing w:line="240" w:lineRule="atLeast"/>
            </w:pPr>
          </w:p>
          <w:p w14:paraId="7DC3D41A" w14:textId="7D4B4B2E" w:rsidR="00245CC3" w:rsidRDefault="00F33521" w:rsidP="00245CC3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254720" behindDoc="0" locked="0" layoutInCell="1" allowOverlap="1" wp14:anchorId="4C90238A" wp14:editId="0F1C63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360000" cy="272386"/>
                  <wp:effectExtent l="0" t="0" r="0" b="0"/>
                  <wp:wrapNone/>
                  <wp:docPr id="1297734770" name="Grafik 1297734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2D7B64" w14:textId="77777777" w:rsidR="00245CC3" w:rsidRDefault="00245CC3" w:rsidP="00245CC3">
            <w:pPr>
              <w:spacing w:line="240" w:lineRule="atLeast"/>
            </w:pPr>
          </w:p>
          <w:p w14:paraId="079FF916" w14:textId="77777777" w:rsidR="00245CC3" w:rsidRDefault="00245CC3" w:rsidP="00245CC3">
            <w:pPr>
              <w:spacing w:line="240" w:lineRule="atLeast"/>
            </w:pPr>
          </w:p>
          <w:p w14:paraId="2E7A0E4B" w14:textId="77777777" w:rsidR="00245CC3" w:rsidRDefault="00245CC3" w:rsidP="00245CC3">
            <w:pPr>
              <w:spacing w:line="240" w:lineRule="atLeast"/>
            </w:pPr>
          </w:p>
          <w:p w14:paraId="64B515E0" w14:textId="30D6A919" w:rsidR="00245CC3" w:rsidRDefault="00245CC3" w:rsidP="00245CC3">
            <w:pPr>
              <w:spacing w:line="240" w:lineRule="atLeast"/>
            </w:pPr>
          </w:p>
        </w:tc>
        <w:tc>
          <w:tcPr>
            <w:tcW w:w="426" w:type="dxa"/>
            <w:gridSpan w:val="2"/>
          </w:tcPr>
          <w:p w14:paraId="12151B0E" w14:textId="0DA3ABF1" w:rsidR="00245CC3" w:rsidRPr="008E408B" w:rsidRDefault="00245CC3" w:rsidP="00245CC3">
            <w:pPr>
              <w:pStyle w:val="Nummerierung"/>
            </w:pPr>
            <w:r>
              <w:t>c)</w:t>
            </w:r>
          </w:p>
        </w:tc>
        <w:tc>
          <w:tcPr>
            <w:tcW w:w="8462" w:type="dxa"/>
            <w:gridSpan w:val="2"/>
          </w:tcPr>
          <w:p w14:paraId="07A56BE3" w14:textId="352BDB60" w:rsidR="00245CC3" w:rsidRDefault="00791D70" w:rsidP="00245CC3">
            <w:pPr>
              <w:rPr>
                <w:noProof/>
              </w:rPr>
            </w:pPr>
            <w:r>
              <w:rPr>
                <w:noProof/>
              </w:rPr>
              <w:t>Zeichne die 2</w:t>
            </w:r>
            <w:r w:rsidR="007F07FD">
              <w:rPr>
                <w:noProof/>
              </w:rPr>
              <w:t xml:space="preserve"> </w:t>
            </w:r>
            <w:r>
              <w:rPr>
                <w:noProof/>
              </w:rPr>
              <w:t>222. Nun zeichne in einer zweiten Farb</w:t>
            </w:r>
            <w:r w:rsidR="007F07FD">
              <w:rPr>
                <w:noProof/>
              </w:rPr>
              <w:t>e</w:t>
            </w:r>
            <w:r>
              <w:rPr>
                <w:noProof/>
              </w:rPr>
              <w:t xml:space="preserve"> 3 Zehner dazu. </w:t>
            </w:r>
          </w:p>
          <w:p w14:paraId="7028A879" w14:textId="77777777" w:rsidR="00245CC3" w:rsidRDefault="00245CC3" w:rsidP="00245CC3">
            <w:pPr>
              <w:rPr>
                <w:noProof/>
              </w:rPr>
            </w:pPr>
            <w:r>
              <w:rPr>
                <w:noProof/>
              </w:rPr>
              <w:t xml:space="preserve">Welche Zahl ist es jetzt? </w:t>
            </w:r>
          </w:p>
          <w:p w14:paraId="062836DC" w14:textId="718119F7" w:rsidR="00245CC3" w:rsidRDefault="00245CC3" w:rsidP="00245CC3">
            <w:pPr>
              <w:rPr>
                <w:noProof/>
              </w:rPr>
            </w:pPr>
            <w:r>
              <w:t xml:space="preserve">Besprecht: Was genau </w:t>
            </w:r>
            <w:r>
              <w:rPr>
                <w:noProof/>
              </w:rPr>
              <w:t>verändert sich in der Stellentafel?</w:t>
            </w:r>
          </w:p>
          <w:p w14:paraId="2314D317" w14:textId="0A6E7E9A" w:rsidR="00245CC3" w:rsidRPr="009056D5" w:rsidRDefault="00245CC3" w:rsidP="00245CC3">
            <w:pPr>
              <w:spacing w:line="240" w:lineRule="auto"/>
              <w:rPr>
                <w:sz w:val="10"/>
                <w:szCs w:val="10"/>
              </w:rPr>
            </w:pPr>
            <w:r>
              <w:t xml:space="preserve"> </w:t>
            </w: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94"/>
              <w:gridCol w:w="1842"/>
              <w:gridCol w:w="1418"/>
            </w:tblGrid>
            <w:tr w:rsidR="00245CC3" w:rsidRPr="00F43829" w14:paraId="4CA1B825" w14:textId="77777777" w:rsidTr="000A5FC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4494" w:type="dxa"/>
                </w:tcPr>
                <w:p w14:paraId="4297BA92" w14:textId="1CC7C003" w:rsidR="00245CC3" w:rsidRPr="00F43829" w:rsidRDefault="00245CC3" w:rsidP="00245CC3">
                  <w:r>
                    <w:t>Bild</w:t>
                  </w:r>
                </w:p>
              </w:tc>
              <w:tc>
                <w:tcPr>
                  <w:tcW w:w="1842" w:type="dxa"/>
                </w:tcPr>
                <w:p w14:paraId="22C25F7D" w14:textId="6DBE8F98" w:rsidR="00245CC3" w:rsidRPr="00F43829" w:rsidRDefault="00245CC3" w:rsidP="00245CC3">
                  <w:r w:rsidRPr="00F43829">
                    <w:t>Stellentafel</w:t>
                  </w:r>
                </w:p>
              </w:tc>
              <w:tc>
                <w:tcPr>
                  <w:tcW w:w="1418" w:type="dxa"/>
                </w:tcPr>
                <w:p w14:paraId="15D5F842" w14:textId="77777777" w:rsidR="00245CC3" w:rsidRPr="00F43829" w:rsidRDefault="00245CC3" w:rsidP="00245CC3">
                  <w:r>
                    <w:t>Zahl</w:t>
                  </w:r>
                </w:p>
              </w:tc>
            </w:tr>
            <w:tr w:rsidR="00245CC3" w14:paraId="1C79372A" w14:textId="77777777" w:rsidTr="000A5FCE">
              <w:trPr>
                <w:trHeight w:val="1157"/>
              </w:trPr>
              <w:tc>
                <w:tcPr>
                  <w:tcW w:w="4494" w:type="dxa"/>
                </w:tcPr>
                <w:p w14:paraId="32BB5B53" w14:textId="4DAF5FE4" w:rsidR="00245CC3" w:rsidRDefault="00245CC3" w:rsidP="00245CC3"/>
              </w:tc>
              <w:tc>
                <w:tcPr>
                  <w:tcW w:w="1842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245CC3" w14:paraId="004C06F0" w14:textId="77777777" w:rsidTr="000A5F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6592C77C" w14:textId="77777777" w:rsidR="00245CC3" w:rsidRDefault="00245CC3" w:rsidP="00245CC3"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4AFBD23D" w14:textId="77777777" w:rsidR="00245CC3" w:rsidRDefault="00245CC3" w:rsidP="00245CC3"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39BD411B" w14:textId="77777777" w:rsidR="00245CC3" w:rsidRDefault="00245CC3" w:rsidP="00245CC3"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2C778592" w14:textId="77777777" w:rsidR="00245CC3" w:rsidRDefault="00245CC3" w:rsidP="00245CC3">
                        <w:r>
                          <w:t>E</w:t>
                        </w:r>
                      </w:p>
                    </w:tc>
                  </w:tr>
                  <w:tr w:rsidR="00245CC3" w14:paraId="4C95F199" w14:textId="77777777" w:rsidTr="00D72141">
                    <w:tc>
                      <w:tcPr>
                        <w:tcW w:w="367" w:type="dxa"/>
                      </w:tcPr>
                      <w:p w14:paraId="7FB2D0F1" w14:textId="30D567B8" w:rsidR="00245CC3" w:rsidRPr="001912F0" w:rsidRDefault="00AB2956" w:rsidP="00245CC3">
                        <w:pPr>
                          <w:rPr>
                            <w:color w:val="0070C0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color w:val="0070C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367" w:type="dxa"/>
                      </w:tcPr>
                      <w:p w14:paraId="0A06B0C1" w14:textId="7B727626" w:rsidR="00245CC3" w:rsidRPr="001912F0" w:rsidRDefault="00791D70" w:rsidP="00245CC3">
                        <w:pPr>
                          <w:rPr>
                            <w:rFonts w:ascii="Comic Sans MS" w:hAnsi="Comic Sans MS"/>
                            <w:color w:val="0070C0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color w:val="0070C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3DB79FED" w14:textId="4259BBFE" w:rsidR="00245CC3" w:rsidRPr="001912F0" w:rsidRDefault="00791D70" w:rsidP="00245CC3">
                        <w:pPr>
                          <w:rPr>
                            <w:rFonts w:ascii="Comic Sans MS" w:hAnsi="Comic Sans MS"/>
                            <w:color w:val="0070C0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color w:val="0070C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368" w:type="dxa"/>
                      </w:tcPr>
                      <w:p w14:paraId="487F0956" w14:textId="5E008FDF" w:rsidR="00245CC3" w:rsidRPr="001912F0" w:rsidRDefault="00791D70" w:rsidP="00245CC3">
                        <w:pPr>
                          <w:rPr>
                            <w:rFonts w:ascii="Comic Sans MS" w:hAnsi="Comic Sans MS"/>
                            <w:color w:val="0070C0"/>
                            <w:sz w:val="24"/>
                            <w:szCs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color w:val="0070C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  <w:tr w:rsidR="00245CC3" w14:paraId="7527CF07" w14:textId="77777777" w:rsidTr="00D72141">
                    <w:tc>
                      <w:tcPr>
                        <w:tcW w:w="367" w:type="dxa"/>
                      </w:tcPr>
                      <w:p w14:paraId="2F624DC1" w14:textId="77777777" w:rsidR="00245CC3" w:rsidRDefault="00245CC3" w:rsidP="00245CC3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694DB06A" w14:textId="77777777" w:rsidR="00245CC3" w:rsidRDefault="00245CC3" w:rsidP="00245CC3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6475C166" w14:textId="77777777" w:rsidR="00245CC3" w:rsidRDefault="00245CC3" w:rsidP="00245CC3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14895FAB" w14:textId="77777777" w:rsidR="00245CC3" w:rsidRDefault="00245CC3" w:rsidP="00245CC3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7BD59080" w14:textId="694E5062" w:rsidR="00245CC3" w:rsidRDefault="00245CC3" w:rsidP="00245CC3"/>
              </w:tc>
              <w:tc>
                <w:tcPr>
                  <w:tcW w:w="1418" w:type="dxa"/>
                  <w:vAlign w:val="center"/>
                </w:tcPr>
                <w:p w14:paraId="4B15855F" w14:textId="604B8481" w:rsidR="00245CC3" w:rsidRDefault="00245CC3" w:rsidP="00245CC3">
                  <w:pPr>
                    <w:jc w:val="center"/>
                    <w:rPr>
                      <w:rFonts w:ascii="Comic Sans MS" w:hAnsi="Comic Sans MS"/>
                      <w:color w:val="0070C0"/>
                      <w:sz w:val="24"/>
                    </w:rPr>
                  </w:pPr>
                </w:p>
                <w:p w14:paraId="13AA658E" w14:textId="46B63CB0" w:rsidR="00245CC3" w:rsidRDefault="00245CC3" w:rsidP="00245CC3">
                  <w:pPr>
                    <w:jc w:val="center"/>
                    <w:rPr>
                      <w:rFonts w:ascii="Comic Sans MS" w:hAnsi="Comic Sans MS"/>
                      <w:i/>
                      <w:iCs/>
                      <w:color w:val="FF0000"/>
                      <w:sz w:val="24"/>
                    </w:rPr>
                  </w:pPr>
                </w:p>
                <w:p w14:paraId="0B06BC79" w14:textId="77777777" w:rsidR="00245CC3" w:rsidRPr="00333F2C" w:rsidRDefault="00245CC3" w:rsidP="00245CC3">
                  <w:pPr>
                    <w:jc w:val="center"/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2C4319AA" w14:textId="2FE5ED03" w:rsidR="00245CC3" w:rsidRDefault="00245CC3" w:rsidP="00245CC3">
            <w:pPr>
              <w:spacing w:line="240" w:lineRule="auto"/>
            </w:pPr>
          </w:p>
        </w:tc>
      </w:tr>
    </w:tbl>
    <w:p w14:paraId="5B33553E" w14:textId="7A27BCCB" w:rsidR="009D3469" w:rsidRDefault="009D3469" w:rsidP="008E408B">
      <w:pPr>
        <w:sectPr w:rsidR="009D3469" w:rsidSect="004E789A">
          <w:headerReference w:type="default" r:id="rId100"/>
          <w:footerReference w:type="default" r:id="rId101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7614"/>
        <w:gridCol w:w="425"/>
      </w:tblGrid>
      <w:tr w:rsidR="00146F2A" w14:paraId="381D0855" w14:textId="77777777" w:rsidTr="005879A7">
        <w:tc>
          <w:tcPr>
            <w:tcW w:w="610" w:type="dxa"/>
          </w:tcPr>
          <w:p w14:paraId="0790124A" w14:textId="35E3E516" w:rsidR="00146F2A" w:rsidRDefault="00146F2A" w:rsidP="007A1C42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461" w:type="dxa"/>
            <w:gridSpan w:val="3"/>
          </w:tcPr>
          <w:p w14:paraId="3D1A618C" w14:textId="373FAACE" w:rsidR="00146F2A" w:rsidRPr="001C0C6A" w:rsidRDefault="00146F2A" w:rsidP="007A1C42">
            <w:pPr>
              <w:pStyle w:val="berschrift1"/>
            </w:pPr>
            <w:r w:rsidRPr="00146ED1">
              <w:t>Kann ich bündeln und entbündeln?</w:t>
            </w:r>
          </w:p>
        </w:tc>
      </w:tr>
      <w:tr w:rsidR="00146F2A" w14:paraId="1B230289" w14:textId="77777777" w:rsidTr="005879A7">
        <w:tc>
          <w:tcPr>
            <w:tcW w:w="610" w:type="dxa"/>
          </w:tcPr>
          <w:p w14:paraId="448C976F" w14:textId="0E760ECC" w:rsidR="00146F2A" w:rsidRPr="00B74344" w:rsidRDefault="00146F2A" w:rsidP="007A1C42">
            <w:pPr>
              <w:pStyle w:val="berschrift2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1</w:t>
            </w:r>
          </w:p>
        </w:tc>
        <w:tc>
          <w:tcPr>
            <w:tcW w:w="8461" w:type="dxa"/>
            <w:gridSpan w:val="3"/>
          </w:tcPr>
          <w:p w14:paraId="609A5104" w14:textId="39B727A4" w:rsidR="00146F2A" w:rsidRPr="00B74344" w:rsidRDefault="00463402" w:rsidP="007A1C42">
            <w:pPr>
              <w:pStyle w:val="berschrift2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 xml:space="preserve">Material </w:t>
            </w:r>
            <w:r w:rsidR="00146F2A" w:rsidRPr="00B74344">
              <w:rPr>
                <w:color w:val="70BCC9" w:themeColor="text2" w:themeTint="99"/>
              </w:rPr>
              <w:t>bündeln und entbündeln</w:t>
            </w:r>
          </w:p>
        </w:tc>
      </w:tr>
      <w:tr w:rsidR="003C704E" w:rsidRPr="00252562" w14:paraId="2D716D13" w14:textId="77777777" w:rsidTr="005879A7">
        <w:tc>
          <w:tcPr>
            <w:tcW w:w="610" w:type="dxa"/>
          </w:tcPr>
          <w:p w14:paraId="024F8D0B" w14:textId="77777777" w:rsidR="003C704E" w:rsidRPr="00252562" w:rsidRDefault="003C704E" w:rsidP="003C704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0E27E3E" w14:textId="77777777" w:rsidR="003C704E" w:rsidRPr="00B74344" w:rsidRDefault="003C704E" w:rsidP="003C704E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p w14:paraId="64E04B66" w14:textId="0B5F5D0A" w:rsidR="003C704E" w:rsidRDefault="003C704E" w:rsidP="00795681">
            <w:pPr>
              <w:spacing w:line="360" w:lineRule="auto"/>
            </w:pPr>
            <w:r w:rsidRPr="00C66483">
              <w:t>Schreibe die Zahl</w:t>
            </w:r>
            <w:r w:rsidR="00443ECF">
              <w:t>en zu den Bildern.</w:t>
            </w:r>
          </w:p>
          <w:tbl>
            <w:tblPr>
              <w:tblStyle w:val="MSKTabelle"/>
              <w:tblW w:w="7484" w:type="dxa"/>
              <w:tblLayout w:type="fixed"/>
              <w:tblLook w:val="04A0" w:firstRow="1" w:lastRow="0" w:firstColumn="1" w:lastColumn="0" w:noHBand="0" w:noVBand="1"/>
            </w:tblPr>
            <w:tblGrid>
              <w:gridCol w:w="5192"/>
              <w:gridCol w:w="2292"/>
            </w:tblGrid>
            <w:tr w:rsidR="003C704E" w14:paraId="32960889" w14:textId="77777777" w:rsidTr="009438F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61"/>
              </w:trPr>
              <w:tc>
                <w:tcPr>
                  <w:tcW w:w="5192" w:type="dxa"/>
                </w:tcPr>
                <w:p w14:paraId="0BB98184" w14:textId="0C0C0D08" w:rsidR="003C704E" w:rsidRPr="0053695B" w:rsidRDefault="009438F4" w:rsidP="009438F4">
                  <w:pPr>
                    <w:jc w:val="left"/>
                  </w:pPr>
                  <w:r>
                    <w:t>Bild</w:t>
                  </w:r>
                </w:p>
              </w:tc>
              <w:tc>
                <w:tcPr>
                  <w:tcW w:w="2292" w:type="dxa"/>
                </w:tcPr>
                <w:p w14:paraId="66AA6949" w14:textId="77777777" w:rsidR="003C704E" w:rsidRPr="0053695B" w:rsidRDefault="003C704E" w:rsidP="00146F2A">
                  <w:r w:rsidRPr="0053695B">
                    <w:t>Zahl</w:t>
                  </w:r>
                </w:p>
              </w:tc>
            </w:tr>
            <w:tr w:rsidR="003C704E" w14:paraId="60B1EDBD" w14:textId="77777777" w:rsidTr="009438F4">
              <w:trPr>
                <w:trHeight w:val="737"/>
              </w:trPr>
              <w:tc>
                <w:tcPr>
                  <w:tcW w:w="5192" w:type="dxa"/>
                </w:tcPr>
                <w:p w14:paraId="5D53635F" w14:textId="455C944B" w:rsidR="003C704E" w:rsidRPr="006C3538" w:rsidRDefault="00BF2A2B" w:rsidP="006C3538">
                  <w:r>
                    <w:rPr>
                      <w:noProof/>
                    </w:rPr>
                    <w:drawing>
                      <wp:anchor distT="0" distB="0" distL="114300" distR="114300" simplePos="0" relativeHeight="252009984" behindDoc="0" locked="0" layoutInCell="1" allowOverlap="1" wp14:anchorId="2EA7ADA2" wp14:editId="15511F9D">
                        <wp:simplePos x="0" y="0"/>
                        <wp:positionH relativeFrom="column">
                          <wp:posOffset>35560</wp:posOffset>
                        </wp:positionH>
                        <wp:positionV relativeFrom="paragraph">
                          <wp:posOffset>74930</wp:posOffset>
                        </wp:positionV>
                        <wp:extent cx="684000" cy="196566"/>
                        <wp:effectExtent l="0" t="0" r="1905" b="0"/>
                        <wp:wrapNone/>
                        <wp:docPr id="1961682797" name="Grafik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61682797" name="Grafik 1961682797"/>
                                <pic:cNvPicPr/>
                              </pic:nvPicPr>
                              <pic:blipFill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4000" cy="1965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292" w:type="dxa"/>
                </w:tcPr>
                <w:p w14:paraId="63180C86" w14:textId="77777777" w:rsidR="003C704E" w:rsidRPr="00AF0A92" w:rsidRDefault="003C704E" w:rsidP="003C704E"/>
                <w:p w14:paraId="2CA568CB" w14:textId="77777777" w:rsidR="003C704E" w:rsidRPr="00AF0A92" w:rsidRDefault="003C704E" w:rsidP="003C704E"/>
              </w:tc>
            </w:tr>
            <w:tr w:rsidR="003C704E" w14:paraId="445B9DA2" w14:textId="77777777" w:rsidTr="00BF2A2B">
              <w:trPr>
                <w:trHeight w:val="874"/>
              </w:trPr>
              <w:tc>
                <w:tcPr>
                  <w:tcW w:w="5192" w:type="dxa"/>
                </w:tcPr>
                <w:p w14:paraId="24FA5C21" w14:textId="7B076084" w:rsidR="003C704E" w:rsidRPr="00351952" w:rsidRDefault="006447E0" w:rsidP="003C704E">
                  <w:pPr>
                    <w:rPr>
                      <w:noProof/>
                    </w:rPr>
                  </w:pPr>
                  <w:r>
                    <w:rPr>
                      <w:rFonts w:ascii="Comic Sans MS" w:hAnsi="Comic Sans MS"/>
                      <w:noProof/>
                    </w:rPr>
                    <w:drawing>
                      <wp:anchor distT="0" distB="0" distL="114300" distR="114300" simplePos="0" relativeHeight="252016128" behindDoc="0" locked="0" layoutInCell="1" allowOverlap="1" wp14:anchorId="36FA779A" wp14:editId="1CFAB3EA">
                        <wp:simplePos x="0" y="0"/>
                        <wp:positionH relativeFrom="column">
                          <wp:posOffset>2221230</wp:posOffset>
                        </wp:positionH>
                        <wp:positionV relativeFrom="paragraph">
                          <wp:posOffset>56964</wp:posOffset>
                        </wp:positionV>
                        <wp:extent cx="401134" cy="194877"/>
                        <wp:effectExtent l="0" t="0" r="0" b="0"/>
                        <wp:wrapNone/>
                        <wp:docPr id="1727575863" name="Grafik 17275758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3101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1134" cy="1948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BF2A2B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08576" behindDoc="0" locked="0" layoutInCell="1" allowOverlap="1" wp14:anchorId="1649D0E3" wp14:editId="054AB7EE">
                            <wp:simplePos x="0" y="0"/>
                            <wp:positionH relativeFrom="margin">
                              <wp:posOffset>1905</wp:posOffset>
                            </wp:positionH>
                            <wp:positionV relativeFrom="margin">
                              <wp:posOffset>50165</wp:posOffset>
                            </wp:positionV>
                            <wp:extent cx="2164080" cy="387350"/>
                            <wp:effectExtent l="0" t="0" r="0" b="6350"/>
                            <wp:wrapSquare wrapText="bothSides"/>
                            <wp:docPr id="351" name="Gruppieren 3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2164080" cy="387350"/>
                                      <a:chOff x="101" y="0"/>
                                      <a:chExt cx="2365762" cy="42441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2" name="Grafik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01" y="5316"/>
                                        <a:ext cx="40937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1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89197" y="5316"/>
                                        <a:ext cx="40937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35" name="Grafik 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83611" y="5316"/>
                                        <a:ext cx="40937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" name="Grafik 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467394" y="5316"/>
                                        <a:ext cx="40937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34" name="Grafik 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956491" y="0"/>
                                        <a:ext cx="409372" cy="419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88E9E96" id="Gruppieren 351" o:spid="_x0000_s1026" style="position:absolute;margin-left:.15pt;margin-top:3.95pt;width:170.4pt;height:30.5pt;z-index:251608576;mso-position-horizontal-relative:margin;mso-position-vertical-relative:margin;mso-width-relative:margin;mso-height-relative:margin" coordorigin="1" coordsize="23657,42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">
                            <o:lock v:ext="edit" aspectratio="t"/>
                            <v:shape id="Grafik 5" o:spid="_x0000_s1027" type="#_x0000_t75" style="position:absolute;left:1;top:53;width:409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">
                              <v:imagedata r:id="rId107" o:title=""/>
                            </v:shape>
                            <v:shape id="Grafik 6" o:spid="_x0000_s1028" type="#_x0000_t75" style="position:absolute;left:4891;top:53;width:4094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">
                              <v:imagedata r:id="rId107" o:title=""/>
                            </v:shape>
                            <v:shape id="Grafik 7" o:spid="_x0000_s1029" type="#_x0000_t75" style="position:absolute;left:9836;top:53;width:4093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">
                              <v:imagedata r:id="rId107" o:title=""/>
                            </v:shape>
                            <v:shape id="Grafik 8" o:spid="_x0000_s1030" type="#_x0000_t75" style="position:absolute;left:14673;top:53;width:4094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">
                              <v:imagedata r:id="rId107" o:title=""/>
                            </v:shape>
                            <v:shape id="Grafik 9" o:spid="_x0000_s1031" type="#_x0000_t75" style="position:absolute;left:19564;width:4094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">
                              <v:imagedata r:id="rId107" o:title=""/>
                            </v:shape>
                            <w10:wrap type="square" anchorx="margin" anchory="margin"/>
                          </v:group>
                        </w:pict>
                      </mc:Fallback>
                    </mc:AlternateContent>
                  </w:r>
                </w:p>
                <w:p w14:paraId="33AD2A1E" w14:textId="6BE378B3" w:rsidR="003C704E" w:rsidRPr="00AF0A92" w:rsidRDefault="00BF2A2B" w:rsidP="003C704E">
                  <w:pPr>
                    <w:rPr>
                      <w:noProof/>
                      <w:sz w:val="24"/>
                    </w:rPr>
                  </w:pPr>
                  <w:r>
                    <w:rPr>
                      <w:rFonts w:ascii="Comic Sans MS" w:hAnsi="Comic Sans MS"/>
                      <w:noProof/>
                    </w:rPr>
                    <w:drawing>
                      <wp:anchor distT="0" distB="0" distL="114300" distR="114300" simplePos="0" relativeHeight="252018176" behindDoc="0" locked="0" layoutInCell="1" allowOverlap="1" wp14:anchorId="6B6EF33D" wp14:editId="58D4DD9D">
                        <wp:simplePos x="0" y="0"/>
                        <wp:positionH relativeFrom="column">
                          <wp:posOffset>2228912</wp:posOffset>
                        </wp:positionH>
                        <wp:positionV relativeFrom="paragraph">
                          <wp:posOffset>96242</wp:posOffset>
                        </wp:positionV>
                        <wp:extent cx="393963" cy="191394"/>
                        <wp:effectExtent l="0" t="0" r="0" b="0"/>
                        <wp:wrapNone/>
                        <wp:docPr id="1787928946" name="Grafik 17879289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3101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9116" cy="1938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292" w:type="dxa"/>
                </w:tcPr>
                <w:p w14:paraId="1535895B" w14:textId="52B915E8" w:rsidR="003C704E" w:rsidRPr="00351952" w:rsidRDefault="003C704E" w:rsidP="003C704E"/>
                <w:p w14:paraId="41E33456" w14:textId="7749CAB6" w:rsidR="003C704E" w:rsidRPr="00AF0A92" w:rsidRDefault="003C704E" w:rsidP="003C704E"/>
              </w:tc>
            </w:tr>
            <w:tr w:rsidR="003C704E" w14:paraId="3F673B7E" w14:textId="77777777" w:rsidTr="009438F4">
              <w:trPr>
                <w:trHeight w:val="737"/>
              </w:trPr>
              <w:tc>
                <w:tcPr>
                  <w:tcW w:w="5192" w:type="dxa"/>
                </w:tcPr>
                <w:p w14:paraId="09BB3A41" w14:textId="50A2962A" w:rsidR="003C704E" w:rsidRPr="00AF0A92" w:rsidRDefault="00443ECF" w:rsidP="003C704E">
                  <w:pPr>
                    <w:rPr>
                      <w:noProof/>
                      <w:sz w:val="24"/>
                    </w:rPr>
                  </w:pPr>
                  <w:r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008960" behindDoc="0" locked="0" layoutInCell="1" allowOverlap="1" wp14:anchorId="74776E4C" wp14:editId="78B00F8A">
                        <wp:simplePos x="0" y="0"/>
                        <wp:positionH relativeFrom="column">
                          <wp:posOffset>1647577</wp:posOffset>
                        </wp:positionH>
                        <wp:positionV relativeFrom="paragraph">
                          <wp:posOffset>175769</wp:posOffset>
                        </wp:positionV>
                        <wp:extent cx="482729" cy="138561"/>
                        <wp:effectExtent l="0" t="0" r="0" b="1270"/>
                        <wp:wrapNone/>
                        <wp:docPr id="878224126" name="Grafik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8224126" name="Grafik 878224126"/>
                                <pic:cNvPicPr/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6730" cy="142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155674">
                    <w:rPr>
                      <w:rFonts w:ascii="Comic Sans MS" w:hAnsi="Comic Sans MS"/>
                      <w:noProof/>
                    </w:rPr>
                    <w:drawing>
                      <wp:anchor distT="0" distB="0" distL="114300" distR="114300" simplePos="0" relativeHeight="252012032" behindDoc="0" locked="0" layoutInCell="1" allowOverlap="1" wp14:anchorId="2FE067AD" wp14:editId="643694E3">
                        <wp:simplePos x="0" y="0"/>
                        <wp:positionH relativeFrom="column">
                          <wp:posOffset>1642934</wp:posOffset>
                        </wp:positionH>
                        <wp:positionV relativeFrom="paragraph">
                          <wp:posOffset>27237</wp:posOffset>
                        </wp:positionV>
                        <wp:extent cx="520945" cy="98968"/>
                        <wp:effectExtent l="0" t="0" r="0" b="3175"/>
                        <wp:wrapNone/>
                        <wp:docPr id="197434949" name="Grafik 1974349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730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96606" cy="1133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E0053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640320" behindDoc="1" locked="0" layoutInCell="1" allowOverlap="1" wp14:anchorId="4FDB926D" wp14:editId="18138E1F">
                        <wp:simplePos x="0" y="0"/>
                        <wp:positionH relativeFrom="column">
                          <wp:posOffset>-1501</wp:posOffset>
                        </wp:positionH>
                        <wp:positionV relativeFrom="paragraph">
                          <wp:posOffset>22110</wp:posOffset>
                        </wp:positionV>
                        <wp:extent cx="429694" cy="437552"/>
                        <wp:effectExtent l="0" t="0" r="8890" b="635"/>
                        <wp:wrapNone/>
                        <wp:docPr id="26" name="Grafi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694" cy="43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E0053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641344" behindDoc="0" locked="0" layoutInCell="1" allowOverlap="1" wp14:anchorId="120A3F5A" wp14:editId="41400CA2">
                        <wp:simplePos x="0" y="0"/>
                        <wp:positionH relativeFrom="column">
                          <wp:posOffset>538714</wp:posOffset>
                        </wp:positionH>
                        <wp:positionV relativeFrom="paragraph">
                          <wp:posOffset>25883</wp:posOffset>
                        </wp:positionV>
                        <wp:extent cx="429694" cy="437552"/>
                        <wp:effectExtent l="0" t="0" r="8890" b="635"/>
                        <wp:wrapNone/>
                        <wp:docPr id="25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694" cy="43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E0053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642368" behindDoc="0" locked="0" layoutInCell="1" allowOverlap="1" wp14:anchorId="2CA552DE" wp14:editId="513186BB">
                        <wp:simplePos x="0" y="0"/>
                        <wp:positionH relativeFrom="column">
                          <wp:posOffset>1078827</wp:posOffset>
                        </wp:positionH>
                        <wp:positionV relativeFrom="paragraph">
                          <wp:posOffset>22110</wp:posOffset>
                        </wp:positionV>
                        <wp:extent cx="429694" cy="437552"/>
                        <wp:effectExtent l="0" t="0" r="8890" b="635"/>
                        <wp:wrapNone/>
                        <wp:docPr id="237" name="Grafi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" name="Grafik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694" cy="43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6EB68064" w14:textId="4D018A96" w:rsidR="003C704E" w:rsidRPr="00AF0A92" w:rsidRDefault="003C704E" w:rsidP="003C704E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2292" w:type="dxa"/>
                </w:tcPr>
                <w:p w14:paraId="6A685FAE" w14:textId="77777777" w:rsidR="003C704E" w:rsidRPr="00AF0A92" w:rsidRDefault="003C704E" w:rsidP="003C704E"/>
                <w:p w14:paraId="412B9105" w14:textId="77777777" w:rsidR="003C704E" w:rsidRPr="00AF0A92" w:rsidRDefault="003C704E" w:rsidP="003C704E"/>
              </w:tc>
            </w:tr>
          </w:tbl>
          <w:p w14:paraId="76621FF8" w14:textId="0D846925" w:rsidR="003C704E" w:rsidRPr="00252562" w:rsidRDefault="003C704E" w:rsidP="003C704E">
            <w:pPr>
              <w:spacing w:line="240" w:lineRule="auto"/>
            </w:pPr>
            <w:r>
              <w:t xml:space="preserve"> </w:t>
            </w:r>
          </w:p>
        </w:tc>
      </w:tr>
      <w:tr w:rsidR="003C704E" w:rsidRPr="00252562" w14:paraId="2288F8F8" w14:textId="77777777" w:rsidTr="005879A7">
        <w:tc>
          <w:tcPr>
            <w:tcW w:w="610" w:type="dxa"/>
          </w:tcPr>
          <w:p w14:paraId="73722EAB" w14:textId="77777777" w:rsidR="003C704E" w:rsidRPr="00252562" w:rsidRDefault="003C704E" w:rsidP="003C704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E753BDF" w14:textId="77777777" w:rsidR="003C704E" w:rsidRPr="00B74344" w:rsidRDefault="003C704E" w:rsidP="003C704E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b)</w:t>
            </w:r>
          </w:p>
        </w:tc>
        <w:tc>
          <w:tcPr>
            <w:tcW w:w="7612" w:type="dxa"/>
            <w:vAlign w:val="center"/>
          </w:tcPr>
          <w:p w14:paraId="7286CDA0" w14:textId="3238806B" w:rsidR="003C704E" w:rsidRDefault="003C704E" w:rsidP="00115A09">
            <w:r>
              <w:t xml:space="preserve">Tara </w:t>
            </w:r>
            <w:r w:rsidR="007E6CD7">
              <w:t>legt</w:t>
            </w:r>
            <w:r w:rsidR="00115A09">
              <w:t xml:space="preserve"> eine Zahl</w:t>
            </w:r>
            <w:r w:rsidR="007E6CD7">
              <w:t xml:space="preserve"> und Jonas legt eine Zahl.</w:t>
            </w:r>
          </w:p>
          <w:p w14:paraId="16458BB5" w14:textId="0EEC01B3" w:rsidR="0033091D" w:rsidRDefault="003C704E" w:rsidP="009355AB">
            <w:pPr>
              <w:spacing w:after="120"/>
            </w:pPr>
            <w:r>
              <w:t xml:space="preserve">Wie viel haben sie zusammen? </w:t>
            </w:r>
            <w:r w:rsidR="00443ECF">
              <w:t>Schreibe dies als Zahl in die dritte Spalte.</w:t>
            </w:r>
          </w:p>
          <w:tbl>
            <w:tblPr>
              <w:tblStyle w:val="MSKTabelle"/>
              <w:tblW w:w="7539" w:type="dxa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832"/>
              <w:gridCol w:w="2817"/>
              <w:gridCol w:w="302"/>
              <w:gridCol w:w="1352"/>
            </w:tblGrid>
            <w:tr w:rsidR="00261364" w:rsidRPr="00D73BE2" w14:paraId="4DA1A432" w14:textId="77777777" w:rsidTr="009355A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hRule="exact" w:val="544"/>
              </w:trPr>
              <w:tc>
                <w:tcPr>
                  <w:tcW w:w="3068" w:type="dxa"/>
                  <w:gridSpan w:val="2"/>
                </w:tcPr>
                <w:p w14:paraId="496DD549" w14:textId="6A3CBC66" w:rsidR="0033091D" w:rsidRDefault="0033091D" w:rsidP="0033091D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Tara</w:t>
                  </w:r>
                </w:p>
              </w:tc>
              <w:tc>
                <w:tcPr>
                  <w:tcW w:w="3119" w:type="dxa"/>
                  <w:gridSpan w:val="2"/>
                </w:tcPr>
                <w:p w14:paraId="23355A3A" w14:textId="57FD23C3" w:rsidR="0033091D" w:rsidRPr="00D73BE2" w:rsidRDefault="00261364" w:rsidP="00261364">
                  <w:r>
                    <w:t>Jonas</w:t>
                  </w:r>
                </w:p>
              </w:tc>
              <w:tc>
                <w:tcPr>
                  <w:tcW w:w="1352" w:type="dxa"/>
                  <w:tcBorders>
                    <w:bottom w:val="single" w:sz="4" w:space="0" w:color="A6A6A6"/>
                  </w:tcBorders>
                </w:tcPr>
                <w:p w14:paraId="50D31A38" w14:textId="55364ED9" w:rsidR="0033091D" w:rsidRPr="00D73BE2" w:rsidRDefault="009355AB" w:rsidP="009355AB">
                  <w:pPr>
                    <w:spacing w:line="240" w:lineRule="auto"/>
                  </w:pPr>
                  <w:r w:rsidRPr="009355AB">
                    <w:rPr>
                      <w:sz w:val="18"/>
                      <w:szCs w:val="18"/>
                    </w:rPr>
                    <w:t xml:space="preserve">Zahl für beide </w:t>
                  </w:r>
                  <w:r w:rsidR="00443ECF" w:rsidRPr="009355AB">
                    <w:rPr>
                      <w:sz w:val="20"/>
                      <w:szCs w:val="20"/>
                    </w:rPr>
                    <w:t>z</w:t>
                  </w:r>
                  <w:r w:rsidR="00155674" w:rsidRPr="009355AB">
                    <w:rPr>
                      <w:sz w:val="20"/>
                      <w:szCs w:val="20"/>
                    </w:rPr>
                    <w:t>usammen</w:t>
                  </w:r>
                  <w:r w:rsidR="00155674">
                    <w:t xml:space="preserve"> </w:t>
                  </w:r>
                </w:p>
              </w:tc>
            </w:tr>
            <w:tr w:rsidR="00006F03" w:rsidRPr="00D73BE2" w14:paraId="4D926A29" w14:textId="77777777" w:rsidTr="00791D70">
              <w:trPr>
                <w:trHeight w:hRule="exact" w:val="680"/>
              </w:trPr>
              <w:tc>
                <w:tcPr>
                  <w:tcW w:w="23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</w:tcPr>
                <w:p w14:paraId="480894E6" w14:textId="4D1C61CE" w:rsidR="00115A09" w:rsidRDefault="00BF2A2B" w:rsidP="00115A09">
                  <w:r>
                    <w:rPr>
                      <w:noProof/>
                    </w:rPr>
                    <w:drawing>
                      <wp:anchor distT="0" distB="0" distL="114300" distR="114300" simplePos="0" relativeHeight="251686400" behindDoc="0" locked="0" layoutInCell="1" allowOverlap="1" wp14:anchorId="54E10436" wp14:editId="0353B62F">
                        <wp:simplePos x="0" y="0"/>
                        <wp:positionH relativeFrom="column">
                          <wp:posOffset>-395</wp:posOffset>
                        </wp:positionH>
                        <wp:positionV relativeFrom="paragraph">
                          <wp:posOffset>22567</wp:posOffset>
                        </wp:positionV>
                        <wp:extent cx="371346" cy="379636"/>
                        <wp:effectExtent l="0" t="0" r="0" b="1905"/>
                        <wp:wrapNone/>
                        <wp:docPr id="1121232918" name="Grafik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1232918" name="Grafik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346" cy="379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0C45080F" w14:textId="56BAB0BA" w:rsidR="00115A09" w:rsidRDefault="00115A09" w:rsidP="00115A09"/>
                <w:p w14:paraId="4F52EC62" w14:textId="77777777" w:rsidR="00115A09" w:rsidRDefault="00115A09" w:rsidP="00115A09"/>
              </w:tc>
              <w:tc>
                <w:tcPr>
                  <w:tcW w:w="2832" w:type="dxa"/>
                  <w:tcBorders>
                    <w:top w:val="nil"/>
                    <w:left w:val="nil"/>
                    <w:bottom w:val="single" w:sz="4" w:space="0" w:color="A6A6A6"/>
                    <w:right w:val="single" w:sz="4" w:space="0" w:color="A6A6A6"/>
                  </w:tcBorders>
                </w:tcPr>
                <w:p w14:paraId="559BEE30" w14:textId="3CC4D977" w:rsidR="00115A09" w:rsidRDefault="00BF2A2B" w:rsidP="00115A09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19200" behindDoc="0" locked="0" layoutInCell="1" allowOverlap="1" wp14:anchorId="6D9E45FB" wp14:editId="7946C66B">
                        <wp:simplePos x="0" y="0"/>
                        <wp:positionH relativeFrom="column">
                          <wp:posOffset>262255</wp:posOffset>
                        </wp:positionH>
                        <wp:positionV relativeFrom="paragraph">
                          <wp:posOffset>45085</wp:posOffset>
                        </wp:positionV>
                        <wp:extent cx="360000" cy="30975"/>
                        <wp:effectExtent l="0" t="0" r="2540" b="7620"/>
                        <wp:wrapNone/>
                        <wp:docPr id="14228485" name="Grafik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228485" name="Grafik 14228485"/>
                                <pic:cNvPicPr/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360000" cy="30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817" w:type="dxa"/>
                  <w:tcBorders>
                    <w:left w:val="single" w:sz="4" w:space="0" w:color="A6A6A6"/>
                    <w:right w:val="nil"/>
                  </w:tcBorders>
                </w:tcPr>
                <w:p w14:paraId="3B4349A3" w14:textId="4DBFDBFE" w:rsidR="00115A09" w:rsidRDefault="00BF2A2B" w:rsidP="00115A09">
                  <w:r>
                    <w:rPr>
                      <w:noProof/>
                    </w:rPr>
                    <w:drawing>
                      <wp:anchor distT="0" distB="0" distL="114300" distR="114300" simplePos="0" relativeHeight="252021248" behindDoc="0" locked="0" layoutInCell="1" allowOverlap="1" wp14:anchorId="54676EC5" wp14:editId="2B36F6C6">
                        <wp:simplePos x="0" y="0"/>
                        <wp:positionH relativeFrom="column">
                          <wp:posOffset>-6350</wp:posOffset>
                        </wp:positionH>
                        <wp:positionV relativeFrom="paragraph">
                          <wp:posOffset>56515</wp:posOffset>
                        </wp:positionV>
                        <wp:extent cx="360000" cy="30975"/>
                        <wp:effectExtent l="0" t="0" r="2540" b="7620"/>
                        <wp:wrapNone/>
                        <wp:docPr id="932754834" name="Grafik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228485" name="Grafik 14228485"/>
                                <pic:cNvPicPr/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360000" cy="30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F6CCA7C" w14:textId="563F13B3" w:rsidR="00115A09" w:rsidRDefault="00115A09" w:rsidP="00115A09"/>
              </w:tc>
              <w:tc>
                <w:tcPr>
                  <w:tcW w:w="302" w:type="dxa"/>
                  <w:tcBorders>
                    <w:top w:val="nil"/>
                    <w:left w:val="nil"/>
                    <w:bottom w:val="single" w:sz="4" w:space="0" w:color="A6A6A6"/>
                    <w:right w:val="single" w:sz="4" w:space="0" w:color="A6A6A6"/>
                  </w:tcBorders>
                </w:tcPr>
                <w:p w14:paraId="07E31B03" w14:textId="77777777" w:rsidR="00115A09" w:rsidRPr="00D73BE2" w:rsidRDefault="00115A09" w:rsidP="00115A09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BA0A97A" w14:textId="66A5F634" w:rsidR="00115A09" w:rsidRPr="00D73BE2" w:rsidRDefault="00115A09" w:rsidP="00115A09">
                  <w:pPr>
                    <w:rPr>
                      <w:rFonts w:ascii="Comic Sans MS" w:hAnsi="Comic Sans MS"/>
                    </w:rPr>
                  </w:pPr>
                </w:p>
              </w:tc>
            </w:tr>
            <w:tr w:rsidR="00006F03" w:rsidRPr="00D73BE2" w14:paraId="1B788188" w14:textId="77777777" w:rsidTr="00791D70">
              <w:trPr>
                <w:trHeight w:hRule="exact" w:val="894"/>
              </w:trPr>
              <w:tc>
                <w:tcPr>
                  <w:tcW w:w="23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</w:tcPr>
                <w:p w14:paraId="04FF939F" w14:textId="59D2A7ED" w:rsidR="00115A09" w:rsidRDefault="00F03149" w:rsidP="00115A09">
                  <w:r>
                    <w:rPr>
                      <w:noProof/>
                    </w:rPr>
                    <w:drawing>
                      <wp:anchor distT="0" distB="0" distL="114300" distR="114300" simplePos="0" relativeHeight="251830784" behindDoc="0" locked="0" layoutInCell="1" allowOverlap="1" wp14:anchorId="499C80F9" wp14:editId="16B99266">
                        <wp:simplePos x="0" y="0"/>
                        <wp:positionH relativeFrom="column">
                          <wp:posOffset>8122</wp:posOffset>
                        </wp:positionH>
                        <wp:positionV relativeFrom="paragraph">
                          <wp:posOffset>31867</wp:posOffset>
                        </wp:positionV>
                        <wp:extent cx="371103" cy="379095"/>
                        <wp:effectExtent l="0" t="0" r="0" b="0"/>
                        <wp:wrapNone/>
                        <wp:docPr id="874196409" name="Grafik 8741964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2" name="Grafik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103" cy="379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5BCEDD61" w14:textId="44B189B8" w:rsidR="00115A09" w:rsidRDefault="00115A09" w:rsidP="00115A09"/>
                <w:p w14:paraId="2A0FA8EF" w14:textId="77777777" w:rsidR="00115A09" w:rsidRDefault="00115A09" w:rsidP="00115A09"/>
              </w:tc>
              <w:tc>
                <w:tcPr>
                  <w:tcW w:w="2832" w:type="dxa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single" w:sz="4" w:space="0" w:color="A6A6A6"/>
                  </w:tcBorders>
                </w:tcPr>
                <w:p w14:paraId="55A095E2" w14:textId="62A1498F" w:rsidR="00115A09" w:rsidRDefault="002816B7" w:rsidP="00115A09">
                  <w:pPr>
                    <w:rPr>
                      <w:rFonts w:ascii="Comic Sans MS" w:hAnsi="Comic Sans MS"/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341760" behindDoc="0" locked="0" layoutInCell="1" allowOverlap="1" wp14:anchorId="398B1E3D" wp14:editId="77E67231">
                        <wp:simplePos x="0" y="0"/>
                        <wp:positionH relativeFrom="column">
                          <wp:posOffset>292735</wp:posOffset>
                        </wp:positionH>
                        <wp:positionV relativeFrom="paragraph">
                          <wp:posOffset>253365</wp:posOffset>
                        </wp:positionV>
                        <wp:extent cx="71755" cy="29845"/>
                        <wp:effectExtent l="0" t="0" r="4445" b="8255"/>
                        <wp:wrapNone/>
                        <wp:docPr id="573277991" name="Grafik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1205156" name="Grafik 1041205156"/>
                                <pic:cNvPicPr/>
                              </pic:nvPicPr>
                              <pic:blipFill>
                                <a:blip r:embed="rId1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 flipV="1">
                                  <a:off x="0" y="0"/>
                                  <a:ext cx="71755" cy="29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355AB">
                    <w:rPr>
                      <w:noProof/>
                    </w:rPr>
                    <w:drawing>
                      <wp:anchor distT="0" distB="0" distL="114300" distR="114300" simplePos="0" relativeHeight="251701760" behindDoc="0" locked="0" layoutInCell="1" allowOverlap="1" wp14:anchorId="6F7FF233" wp14:editId="4C26FF49">
                        <wp:simplePos x="0" y="0"/>
                        <wp:positionH relativeFrom="column">
                          <wp:posOffset>290894</wp:posOffset>
                        </wp:positionH>
                        <wp:positionV relativeFrom="paragraph">
                          <wp:posOffset>41663</wp:posOffset>
                        </wp:positionV>
                        <wp:extent cx="348122" cy="177372"/>
                        <wp:effectExtent l="0" t="0" r="0" b="635"/>
                        <wp:wrapNone/>
                        <wp:docPr id="219" name="Grafik 2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658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6096" cy="181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817" w:type="dxa"/>
                  <w:tcBorders>
                    <w:left w:val="single" w:sz="4" w:space="0" w:color="A6A6A6"/>
                    <w:right w:val="nil"/>
                  </w:tcBorders>
                </w:tcPr>
                <w:p w14:paraId="35D0925F" w14:textId="30ADCE71" w:rsidR="00115A09" w:rsidRDefault="00BF2A2B" w:rsidP="00115A09">
                  <w:r>
                    <w:rPr>
                      <w:rFonts w:ascii="Comic Sans MS" w:hAnsi="Comic Sans MS"/>
                      <w:noProof/>
                    </w:rPr>
                    <w:drawing>
                      <wp:anchor distT="0" distB="0" distL="114300" distR="114300" simplePos="0" relativeHeight="251704832" behindDoc="0" locked="0" layoutInCell="1" allowOverlap="1" wp14:anchorId="4F06B797" wp14:editId="59EE830B">
                        <wp:simplePos x="0" y="0"/>
                        <wp:positionH relativeFrom="column">
                          <wp:posOffset>1148080</wp:posOffset>
                        </wp:positionH>
                        <wp:positionV relativeFrom="paragraph">
                          <wp:posOffset>36195</wp:posOffset>
                        </wp:positionV>
                        <wp:extent cx="467360" cy="245745"/>
                        <wp:effectExtent l="0" t="0" r="2540" b="0"/>
                        <wp:wrapNone/>
                        <wp:docPr id="302" name="Grafik 3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254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7360" cy="245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61364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832832" behindDoc="0" locked="0" layoutInCell="1" allowOverlap="1" wp14:anchorId="559F1E9B" wp14:editId="68321FDB">
                        <wp:simplePos x="0" y="0"/>
                        <wp:positionH relativeFrom="column">
                          <wp:posOffset>-635</wp:posOffset>
                        </wp:positionH>
                        <wp:positionV relativeFrom="paragraph">
                          <wp:posOffset>55245</wp:posOffset>
                        </wp:positionV>
                        <wp:extent cx="429260" cy="437515"/>
                        <wp:effectExtent l="0" t="0" r="2540" b="0"/>
                        <wp:wrapNone/>
                        <wp:docPr id="568517591" name="Grafik 5685175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7" name="Grafik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260" cy="437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1D8C0D2C" w14:textId="6ADC130F" w:rsidR="00115A09" w:rsidRDefault="00BF2A2B" w:rsidP="00115A09">
                  <w:r>
                    <w:rPr>
                      <w:noProof/>
                    </w:rPr>
                    <w:drawing>
                      <wp:anchor distT="0" distB="0" distL="114300" distR="114300" simplePos="0" relativeHeight="252023296" behindDoc="0" locked="0" layoutInCell="1" allowOverlap="1" wp14:anchorId="5BEFD410" wp14:editId="76A5E62A">
                        <wp:simplePos x="0" y="0"/>
                        <wp:positionH relativeFrom="column">
                          <wp:posOffset>1147445</wp:posOffset>
                        </wp:positionH>
                        <wp:positionV relativeFrom="paragraph">
                          <wp:posOffset>114300</wp:posOffset>
                        </wp:positionV>
                        <wp:extent cx="324000" cy="34200"/>
                        <wp:effectExtent l="0" t="0" r="0" b="4445"/>
                        <wp:wrapNone/>
                        <wp:docPr id="513888552" name="Grafik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3888552" name="Grafik 513888552"/>
                                <pic:cNvPicPr/>
                              </pic:nvPicPr>
                              <pic:blipFill>
                                <a:blip r:embed="rId1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000" cy="34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02" w:type="dxa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single" w:sz="4" w:space="0" w:color="A6A6A6"/>
                  </w:tcBorders>
                </w:tcPr>
                <w:p w14:paraId="61B8C545" w14:textId="77777777" w:rsidR="00115A09" w:rsidRPr="00D73BE2" w:rsidRDefault="00115A09" w:rsidP="00115A09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0E20F7A" w14:textId="2E8FE7B5" w:rsidR="00115A09" w:rsidRPr="00D73BE2" w:rsidRDefault="00115A09" w:rsidP="00115A09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</w:tr>
            <w:tr w:rsidR="00006F03" w:rsidRPr="00D73BE2" w14:paraId="2AF1EE49" w14:textId="77777777" w:rsidTr="00791D70">
              <w:trPr>
                <w:trHeight w:hRule="exact" w:val="850"/>
              </w:trPr>
              <w:tc>
                <w:tcPr>
                  <w:tcW w:w="23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nil"/>
                  </w:tcBorders>
                </w:tcPr>
                <w:p w14:paraId="790DF972" w14:textId="290F4D3B" w:rsidR="00115A09" w:rsidRDefault="000F6611" w:rsidP="00115A09">
                  <w:r>
                    <w:rPr>
                      <w:noProof/>
                    </w:rPr>
                    <w:drawing>
                      <wp:anchor distT="0" distB="0" distL="114300" distR="114300" simplePos="0" relativeHeight="251689472" behindDoc="0" locked="0" layoutInCell="1" allowOverlap="1" wp14:anchorId="559AA020" wp14:editId="3D80E23F">
                        <wp:simplePos x="0" y="0"/>
                        <wp:positionH relativeFrom="column">
                          <wp:posOffset>-7926</wp:posOffset>
                        </wp:positionH>
                        <wp:positionV relativeFrom="paragraph">
                          <wp:posOffset>64770</wp:posOffset>
                        </wp:positionV>
                        <wp:extent cx="370840" cy="379095"/>
                        <wp:effectExtent l="0" t="0" r="0" b="1905"/>
                        <wp:wrapNone/>
                        <wp:docPr id="255" name="Grafik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5" name="Grafik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840" cy="379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28278FB7" w14:textId="3ACE093A" w:rsidR="00115A09" w:rsidRDefault="00115A09" w:rsidP="00115A09"/>
                <w:p w14:paraId="10C1185B" w14:textId="77777777" w:rsidR="00115A09" w:rsidRDefault="00115A09" w:rsidP="00115A09"/>
              </w:tc>
              <w:tc>
                <w:tcPr>
                  <w:tcW w:w="2832" w:type="dxa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single" w:sz="4" w:space="0" w:color="A6A6A6"/>
                  </w:tcBorders>
                </w:tcPr>
                <w:p w14:paraId="5FD676CC" w14:textId="71B60B4E" w:rsidR="00115A09" w:rsidRDefault="002816B7" w:rsidP="00115A09">
                  <w:pPr>
                    <w:tabs>
                      <w:tab w:val="right" w:pos="2820"/>
                    </w:tabs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28416" behindDoc="0" locked="0" layoutInCell="1" allowOverlap="1" wp14:anchorId="04B0D1E8" wp14:editId="0905100E">
                        <wp:simplePos x="0" y="0"/>
                        <wp:positionH relativeFrom="column">
                          <wp:posOffset>1314754</wp:posOffset>
                        </wp:positionH>
                        <wp:positionV relativeFrom="paragraph">
                          <wp:posOffset>294005</wp:posOffset>
                        </wp:positionV>
                        <wp:extent cx="161925" cy="58420"/>
                        <wp:effectExtent l="0" t="0" r="9525" b="0"/>
                        <wp:wrapNone/>
                        <wp:docPr id="1400321468" name="Grafik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949263" name="Grafik 108949263"/>
                                <pic:cNvPicPr/>
                              </pic:nvPicPr>
                              <pic:blipFill rotWithShape="1"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0373" t="-38004" r="-2236" b="-583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1925" cy="584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355AB">
                    <w:rPr>
                      <w:noProof/>
                    </w:rPr>
                    <w:drawing>
                      <wp:anchor distT="0" distB="0" distL="114300" distR="114300" simplePos="0" relativeHeight="252026368" behindDoc="0" locked="0" layoutInCell="1" allowOverlap="1" wp14:anchorId="7BB5D95A" wp14:editId="3CEC312A">
                        <wp:simplePos x="0" y="0"/>
                        <wp:positionH relativeFrom="column">
                          <wp:posOffset>1092835</wp:posOffset>
                        </wp:positionH>
                        <wp:positionV relativeFrom="paragraph">
                          <wp:posOffset>299720</wp:posOffset>
                        </wp:positionV>
                        <wp:extent cx="216000" cy="32286"/>
                        <wp:effectExtent l="0" t="0" r="0" b="6350"/>
                        <wp:wrapNone/>
                        <wp:docPr id="108949263" name="Grafik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949263" name="Grafik 108949263"/>
                                <pic:cNvPicPr/>
                              </pic:nvPicPr>
                              <pic:blipFill rotWithShape="1">
                                <a:blip r:embed="rId1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r="48563" b="-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6000" cy="322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355AB">
                    <w:rPr>
                      <w:noProof/>
                    </w:rPr>
                    <w:drawing>
                      <wp:anchor distT="0" distB="0" distL="114300" distR="114300" simplePos="0" relativeHeight="251702784" behindDoc="0" locked="0" layoutInCell="1" allowOverlap="1" wp14:anchorId="576FFA5B" wp14:editId="205E3A47">
                        <wp:simplePos x="0" y="0"/>
                        <wp:positionH relativeFrom="column">
                          <wp:posOffset>1093896</wp:posOffset>
                        </wp:positionH>
                        <wp:positionV relativeFrom="paragraph">
                          <wp:posOffset>100591</wp:posOffset>
                        </wp:positionV>
                        <wp:extent cx="399180" cy="203111"/>
                        <wp:effectExtent l="0" t="0" r="0" b="635"/>
                        <wp:wrapNone/>
                        <wp:docPr id="296" name="Grafik 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64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2672" cy="215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0F6611">
                    <w:rPr>
                      <w:noProof/>
                    </w:rPr>
                    <w:drawing>
                      <wp:anchor distT="0" distB="0" distL="114300" distR="114300" simplePos="0" relativeHeight="251690496" behindDoc="0" locked="0" layoutInCell="1" allowOverlap="1" wp14:anchorId="0FF533F8" wp14:editId="14745512">
                        <wp:simplePos x="0" y="0"/>
                        <wp:positionH relativeFrom="column">
                          <wp:posOffset>240030</wp:posOffset>
                        </wp:positionH>
                        <wp:positionV relativeFrom="paragraph">
                          <wp:posOffset>64770</wp:posOffset>
                        </wp:positionV>
                        <wp:extent cx="370840" cy="379095"/>
                        <wp:effectExtent l="0" t="0" r="0" b="1905"/>
                        <wp:wrapNone/>
                        <wp:docPr id="257" name="Grafik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7" name="Grafik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840" cy="379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F6611">
                    <w:rPr>
                      <w:noProof/>
                    </w:rPr>
                    <w:drawing>
                      <wp:anchor distT="0" distB="0" distL="114300" distR="114300" simplePos="0" relativeHeight="251691520" behindDoc="0" locked="0" layoutInCell="1" allowOverlap="1" wp14:anchorId="469E7442" wp14:editId="4DF05746">
                        <wp:simplePos x="0" y="0"/>
                        <wp:positionH relativeFrom="column">
                          <wp:posOffset>640409</wp:posOffset>
                        </wp:positionH>
                        <wp:positionV relativeFrom="paragraph">
                          <wp:posOffset>64770</wp:posOffset>
                        </wp:positionV>
                        <wp:extent cx="370840" cy="379095"/>
                        <wp:effectExtent l="0" t="0" r="0" b="1905"/>
                        <wp:wrapNone/>
                        <wp:docPr id="254" name="Grafik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4" name="Grafik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840" cy="379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817" w:type="dxa"/>
                  <w:tcBorders>
                    <w:left w:val="single" w:sz="4" w:space="0" w:color="A6A6A6"/>
                    <w:right w:val="nil"/>
                  </w:tcBorders>
                </w:tcPr>
                <w:p w14:paraId="5AD0095D" w14:textId="07AEE08D" w:rsidR="00115A09" w:rsidRDefault="00BF2A2B" w:rsidP="00115A09">
                  <w:pPr>
                    <w:tabs>
                      <w:tab w:val="right" w:pos="2820"/>
                    </w:tabs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05856" behindDoc="0" locked="0" layoutInCell="1" allowOverlap="1" wp14:anchorId="0866F7B5" wp14:editId="25094F95">
                        <wp:simplePos x="0" y="0"/>
                        <wp:positionH relativeFrom="column">
                          <wp:posOffset>1287780</wp:posOffset>
                        </wp:positionH>
                        <wp:positionV relativeFrom="paragraph">
                          <wp:posOffset>93345</wp:posOffset>
                        </wp:positionV>
                        <wp:extent cx="374400" cy="246891"/>
                        <wp:effectExtent l="0" t="0" r="0" b="0"/>
                        <wp:wrapNone/>
                        <wp:docPr id="304" name="Grafik 3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02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4400" cy="2468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61364">
                    <w:rPr>
                      <w:noProof/>
                    </w:rPr>
                    <w:drawing>
                      <wp:anchor distT="0" distB="0" distL="114300" distR="114300" simplePos="0" relativeHeight="251700736" behindDoc="0" locked="0" layoutInCell="1" allowOverlap="1" wp14:anchorId="4A047AF9" wp14:editId="1755BAAE">
                        <wp:simplePos x="0" y="0"/>
                        <wp:positionH relativeFrom="column">
                          <wp:posOffset>848360</wp:posOffset>
                        </wp:positionH>
                        <wp:positionV relativeFrom="paragraph">
                          <wp:posOffset>64135</wp:posOffset>
                        </wp:positionV>
                        <wp:extent cx="370840" cy="379095"/>
                        <wp:effectExtent l="0" t="0" r="0" b="1905"/>
                        <wp:wrapNone/>
                        <wp:docPr id="13942" name="Grafik 139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42" name="Grafik 139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840" cy="379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61364">
                    <w:rPr>
                      <w:noProof/>
                    </w:rPr>
                    <w:drawing>
                      <wp:anchor distT="0" distB="0" distL="114300" distR="114300" simplePos="0" relativeHeight="251699712" behindDoc="0" locked="0" layoutInCell="1" allowOverlap="1" wp14:anchorId="2832E6A1" wp14:editId="75960549">
                        <wp:simplePos x="0" y="0"/>
                        <wp:positionH relativeFrom="column">
                          <wp:posOffset>441325</wp:posOffset>
                        </wp:positionH>
                        <wp:positionV relativeFrom="paragraph">
                          <wp:posOffset>64135</wp:posOffset>
                        </wp:positionV>
                        <wp:extent cx="370840" cy="379095"/>
                        <wp:effectExtent l="0" t="0" r="0" b="1905"/>
                        <wp:wrapNone/>
                        <wp:docPr id="13941" name="Grafik 139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41" name="Grafik 139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840" cy="379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61364">
                    <w:rPr>
                      <w:noProof/>
                    </w:rPr>
                    <w:drawing>
                      <wp:anchor distT="0" distB="0" distL="114300" distR="114300" simplePos="0" relativeHeight="251698688" behindDoc="0" locked="0" layoutInCell="1" allowOverlap="1" wp14:anchorId="29EB4D62" wp14:editId="1850FA10">
                        <wp:simplePos x="0" y="0"/>
                        <wp:positionH relativeFrom="column">
                          <wp:posOffset>31750</wp:posOffset>
                        </wp:positionH>
                        <wp:positionV relativeFrom="paragraph">
                          <wp:posOffset>64135</wp:posOffset>
                        </wp:positionV>
                        <wp:extent cx="370840" cy="379095"/>
                        <wp:effectExtent l="0" t="0" r="0" b="1905"/>
                        <wp:wrapNone/>
                        <wp:docPr id="13940" name="Grafik 139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40" name="Grafik 139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840" cy="379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15A09">
                    <w:tab/>
                  </w:r>
                </w:p>
                <w:p w14:paraId="7A04185D" w14:textId="7126DD5E" w:rsidR="00115A09" w:rsidRDefault="00115A09" w:rsidP="00115A09"/>
              </w:tc>
              <w:tc>
                <w:tcPr>
                  <w:tcW w:w="302" w:type="dxa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single" w:sz="4" w:space="0" w:color="A6A6A6"/>
                  </w:tcBorders>
                </w:tcPr>
                <w:p w14:paraId="073359ED" w14:textId="77777777" w:rsidR="00115A09" w:rsidRPr="00D73BE2" w:rsidRDefault="00115A09" w:rsidP="00115A09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  <w:tc>
                <w:tcPr>
                  <w:tcW w:w="13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A2790FD" w14:textId="0874E2F4" w:rsidR="00115A09" w:rsidRPr="00D73BE2" w:rsidRDefault="00115A09" w:rsidP="00115A09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</w:tr>
          </w:tbl>
          <w:p w14:paraId="1E4F3F16" w14:textId="5113D1B8" w:rsidR="003C704E" w:rsidRPr="00BF2A2B" w:rsidRDefault="003C704E" w:rsidP="00BF2A2B">
            <w:pPr>
              <w:spacing w:line="240" w:lineRule="auto"/>
              <w:rPr>
                <w:sz w:val="2"/>
                <w:szCs w:val="2"/>
              </w:rPr>
            </w:pPr>
            <w:r>
              <w:t xml:space="preserve"> </w:t>
            </w:r>
          </w:p>
        </w:tc>
        <w:tc>
          <w:tcPr>
            <w:tcW w:w="424" w:type="dxa"/>
            <w:vAlign w:val="bottom"/>
          </w:tcPr>
          <w:p w14:paraId="6133FD4A" w14:textId="3B779CD4" w:rsidR="003C704E" w:rsidRPr="00CE7DCF" w:rsidRDefault="003C704E" w:rsidP="003C704E">
            <w:pPr>
              <w:jc w:val="right"/>
            </w:pPr>
          </w:p>
        </w:tc>
      </w:tr>
      <w:tr w:rsidR="00146F2A" w14:paraId="7A290368" w14:textId="77777777" w:rsidTr="005879A7">
        <w:tc>
          <w:tcPr>
            <w:tcW w:w="610" w:type="dxa"/>
          </w:tcPr>
          <w:p w14:paraId="032B937E" w14:textId="45E0C3D4" w:rsidR="00146F2A" w:rsidRPr="001312A6" w:rsidRDefault="00146F2A" w:rsidP="007A1C42">
            <w:pPr>
              <w:pStyle w:val="berschrift2"/>
              <w:rPr>
                <w:color w:val="70BCC9" w:themeColor="text2" w:themeTint="99"/>
              </w:rPr>
            </w:pPr>
            <w:r w:rsidRPr="001312A6">
              <w:rPr>
                <w:color w:val="70BCC9" w:themeColor="text2" w:themeTint="99"/>
              </w:rPr>
              <w:t>2</w:t>
            </w:r>
          </w:p>
        </w:tc>
        <w:tc>
          <w:tcPr>
            <w:tcW w:w="8461" w:type="dxa"/>
            <w:gridSpan w:val="3"/>
          </w:tcPr>
          <w:p w14:paraId="39C5F3DC" w14:textId="49A90A9D" w:rsidR="00146F2A" w:rsidRPr="001312A6" w:rsidRDefault="00146F2A" w:rsidP="007A1C42">
            <w:pPr>
              <w:pStyle w:val="berschrift2"/>
              <w:rPr>
                <w:color w:val="70BCC9" w:themeColor="text2" w:themeTint="99"/>
              </w:rPr>
            </w:pPr>
            <w:r w:rsidRPr="001312A6">
              <w:rPr>
                <w:color w:val="70BCC9" w:themeColor="text2" w:themeTint="99"/>
              </w:rPr>
              <w:t>Zahlen bündeln und entbündeln</w:t>
            </w:r>
          </w:p>
        </w:tc>
      </w:tr>
      <w:tr w:rsidR="003C704E" w:rsidRPr="00252562" w14:paraId="568456ED" w14:textId="77777777" w:rsidTr="005879A7">
        <w:tc>
          <w:tcPr>
            <w:tcW w:w="610" w:type="dxa"/>
          </w:tcPr>
          <w:p w14:paraId="6BBBA8EA" w14:textId="77777777" w:rsidR="003C704E" w:rsidRPr="00252562" w:rsidRDefault="003C704E" w:rsidP="003C704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94C0E59" w14:textId="77777777" w:rsidR="003C704E" w:rsidRPr="00B74344" w:rsidRDefault="003C704E" w:rsidP="00EF6C83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p w14:paraId="489EFBDE" w14:textId="588BCACC" w:rsidR="003C704E" w:rsidRDefault="003C704E" w:rsidP="00795681">
            <w:pPr>
              <w:spacing w:line="360" w:lineRule="auto"/>
            </w:pPr>
            <w:r w:rsidRPr="002C381B">
              <w:t>Trage in die Stellentafel ein und schreibe die Zahl auf.</w:t>
            </w:r>
          </w:p>
          <w:tbl>
            <w:tblPr>
              <w:tblStyle w:val="MSKTabelle"/>
              <w:tblW w:w="7468" w:type="dxa"/>
              <w:tblLayout w:type="fixed"/>
              <w:tblLook w:val="04A0" w:firstRow="1" w:lastRow="0" w:firstColumn="1" w:lastColumn="0" w:noHBand="0" w:noVBand="1"/>
            </w:tblPr>
            <w:tblGrid>
              <w:gridCol w:w="4275"/>
              <w:gridCol w:w="1777"/>
              <w:gridCol w:w="1416"/>
            </w:tblGrid>
            <w:tr w:rsidR="003C704E" w14:paraId="73D70E02" w14:textId="77777777" w:rsidTr="001D3D1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4275" w:type="dxa"/>
                </w:tcPr>
                <w:p w14:paraId="1631500A" w14:textId="69122F07" w:rsidR="003C704E" w:rsidRPr="0053695B" w:rsidRDefault="003C704E" w:rsidP="00014A1F">
                  <w:pPr>
                    <w:jc w:val="left"/>
                  </w:pPr>
                </w:p>
              </w:tc>
              <w:tc>
                <w:tcPr>
                  <w:tcW w:w="1777" w:type="dxa"/>
                </w:tcPr>
                <w:p w14:paraId="7CD841AE" w14:textId="77777777" w:rsidR="003C704E" w:rsidRPr="0053695B" w:rsidRDefault="003C704E" w:rsidP="003F7237">
                  <w:r>
                    <w:t>Stellentafel</w:t>
                  </w:r>
                </w:p>
              </w:tc>
              <w:tc>
                <w:tcPr>
                  <w:tcW w:w="1416" w:type="dxa"/>
                </w:tcPr>
                <w:p w14:paraId="0F5CBD4E" w14:textId="77777777" w:rsidR="003C704E" w:rsidRPr="0053695B" w:rsidRDefault="003C704E" w:rsidP="003F7237">
                  <w:r>
                    <w:t>Zahl</w:t>
                  </w:r>
                </w:p>
              </w:tc>
            </w:tr>
            <w:tr w:rsidR="00C069FF" w14:paraId="265845DB" w14:textId="77777777" w:rsidTr="001D3D15">
              <w:trPr>
                <w:trHeight w:hRule="exact" w:val="680"/>
              </w:trPr>
              <w:tc>
                <w:tcPr>
                  <w:tcW w:w="4275" w:type="dxa"/>
                  <w:vAlign w:val="center"/>
                </w:tcPr>
                <w:p w14:paraId="1F9DBEA7" w14:textId="0D06E326" w:rsidR="00C069FF" w:rsidRDefault="00C069FF" w:rsidP="00BC4F1A">
                  <w:r>
                    <w:t>3 Tausender, 1 Zehner, 10 Einer</w:t>
                  </w:r>
                </w:p>
              </w:tc>
              <w:tc>
                <w:tcPr>
                  <w:tcW w:w="1777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C069FF" w14:paraId="1E9E2BC6" w14:textId="77777777" w:rsidTr="004C17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0D6BB837" w14:textId="77777777" w:rsidR="00C069FF" w:rsidRDefault="00C069FF" w:rsidP="00C069FF">
                        <w:pPr>
                          <w:jc w:val="left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7886D2BF" w14:textId="77777777" w:rsidR="00C069FF" w:rsidRDefault="00C069FF" w:rsidP="00C069FF">
                        <w:pPr>
                          <w:jc w:val="left"/>
                        </w:pPr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674FCF23" w14:textId="77777777" w:rsidR="00C069FF" w:rsidRDefault="00C069FF" w:rsidP="00C069FF">
                        <w:pPr>
                          <w:jc w:val="left"/>
                        </w:pPr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7BCA6553" w14:textId="77777777" w:rsidR="00C069FF" w:rsidRDefault="00C069FF" w:rsidP="00C069FF">
                        <w:pPr>
                          <w:jc w:val="left"/>
                        </w:pPr>
                        <w:r>
                          <w:t>E</w:t>
                        </w:r>
                      </w:p>
                    </w:tc>
                  </w:tr>
                  <w:tr w:rsidR="00C069FF" w14:paraId="79E1ACFB" w14:textId="77777777" w:rsidTr="007A1C42">
                    <w:tc>
                      <w:tcPr>
                        <w:tcW w:w="367" w:type="dxa"/>
                      </w:tcPr>
                      <w:p w14:paraId="3501FFE8" w14:textId="77777777" w:rsidR="00C069FF" w:rsidRDefault="00C069FF" w:rsidP="00C069F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28C32ADE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62505A57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3FA6B7B0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4637685D" w14:textId="77777777" w:rsidR="00C069FF" w:rsidRDefault="00C069FF" w:rsidP="00C069FF"/>
              </w:tc>
              <w:tc>
                <w:tcPr>
                  <w:tcW w:w="1416" w:type="dxa"/>
                  <w:vAlign w:val="center"/>
                </w:tcPr>
                <w:p w14:paraId="0DB9A76A" w14:textId="77777777" w:rsidR="00C069FF" w:rsidRPr="0035610D" w:rsidRDefault="00C069FF" w:rsidP="00C069FF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</w:tr>
            <w:tr w:rsidR="00C069FF" w14:paraId="00FBAF04" w14:textId="77777777" w:rsidTr="001D3D15">
              <w:trPr>
                <w:trHeight w:hRule="exact" w:val="680"/>
              </w:trPr>
              <w:tc>
                <w:tcPr>
                  <w:tcW w:w="4275" w:type="dxa"/>
                  <w:vAlign w:val="center"/>
                </w:tcPr>
                <w:p w14:paraId="3EBFBDB4" w14:textId="5C44D4C9" w:rsidR="00C069FF" w:rsidRDefault="00C069FF" w:rsidP="00BC4F1A">
                  <w:r>
                    <w:t>20 Hunderter, 4 Zehner</w:t>
                  </w:r>
                </w:p>
              </w:tc>
              <w:tc>
                <w:tcPr>
                  <w:tcW w:w="1777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C069FF" w14:paraId="7761E75E" w14:textId="77777777" w:rsidTr="004C17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61B6156A" w14:textId="77777777" w:rsidR="00C069FF" w:rsidRDefault="00C069FF" w:rsidP="00C069FF">
                        <w:pPr>
                          <w:jc w:val="left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216063A5" w14:textId="77777777" w:rsidR="00C069FF" w:rsidRDefault="00C069FF" w:rsidP="00C069FF">
                        <w:pPr>
                          <w:jc w:val="left"/>
                        </w:pPr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09DB6625" w14:textId="77777777" w:rsidR="00C069FF" w:rsidRDefault="00C069FF" w:rsidP="00C069FF">
                        <w:pPr>
                          <w:jc w:val="left"/>
                        </w:pPr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40EA4B92" w14:textId="77777777" w:rsidR="00C069FF" w:rsidRDefault="00C069FF" w:rsidP="00C069FF">
                        <w:pPr>
                          <w:jc w:val="left"/>
                        </w:pPr>
                        <w:r>
                          <w:t>E</w:t>
                        </w:r>
                      </w:p>
                    </w:tc>
                  </w:tr>
                  <w:tr w:rsidR="00C069FF" w14:paraId="7A93C0E9" w14:textId="77777777" w:rsidTr="007A1C42">
                    <w:tc>
                      <w:tcPr>
                        <w:tcW w:w="367" w:type="dxa"/>
                      </w:tcPr>
                      <w:p w14:paraId="01F5FE5C" w14:textId="77777777" w:rsidR="00C069FF" w:rsidRDefault="00C069FF" w:rsidP="00C069F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552BB09D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082362CA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50918B24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141A7D78" w14:textId="77777777" w:rsidR="00C069FF" w:rsidRDefault="00C069FF" w:rsidP="00C069FF"/>
              </w:tc>
              <w:tc>
                <w:tcPr>
                  <w:tcW w:w="1416" w:type="dxa"/>
                  <w:vAlign w:val="center"/>
                </w:tcPr>
                <w:p w14:paraId="1EB42BA9" w14:textId="77777777" w:rsidR="00C069FF" w:rsidRPr="005B33E7" w:rsidRDefault="00C069FF" w:rsidP="00C069FF">
                  <w:pPr>
                    <w:rPr>
                      <w:rFonts w:ascii="Comic Sans MS" w:hAnsi="Comic Sans MS"/>
                      <w:color w:val="0000FF"/>
                      <w:sz w:val="26"/>
                      <w:szCs w:val="26"/>
                    </w:rPr>
                  </w:pPr>
                </w:p>
              </w:tc>
            </w:tr>
            <w:tr w:rsidR="00C069FF" w14:paraId="2756BDE2" w14:textId="77777777" w:rsidTr="001D3D15">
              <w:trPr>
                <w:trHeight w:hRule="exact" w:val="680"/>
              </w:trPr>
              <w:tc>
                <w:tcPr>
                  <w:tcW w:w="4275" w:type="dxa"/>
                  <w:vAlign w:val="center"/>
                </w:tcPr>
                <w:p w14:paraId="5275DDE8" w14:textId="77777777" w:rsidR="00C069FF" w:rsidRPr="009A1702" w:rsidRDefault="00C069FF" w:rsidP="00BC4F1A">
                  <w:r>
                    <w:t>6 Tausender, 2 Hunderter, 42 Zehner, 5 Einer</w:t>
                  </w:r>
                </w:p>
              </w:tc>
              <w:tc>
                <w:tcPr>
                  <w:tcW w:w="1777" w:type="dxa"/>
                  <w:vAlign w:val="center"/>
                </w:tcPr>
                <w:tbl>
                  <w:tblPr>
                    <w:tblStyle w:val="MSKTabelle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368"/>
                  </w:tblGrid>
                  <w:tr w:rsidR="00C069FF" w14:paraId="6EE87039" w14:textId="77777777" w:rsidTr="004C17C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115CACE0" w14:textId="77777777" w:rsidR="00C069FF" w:rsidRDefault="00C069FF" w:rsidP="00C069FF">
                        <w:pPr>
                          <w:jc w:val="left"/>
                        </w:pPr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2B60B52A" w14:textId="77777777" w:rsidR="00C069FF" w:rsidRDefault="00C069FF" w:rsidP="00C069FF">
                        <w:pPr>
                          <w:jc w:val="left"/>
                        </w:pPr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3812D10B" w14:textId="77777777" w:rsidR="00C069FF" w:rsidRDefault="00C069FF" w:rsidP="00C069FF">
                        <w:pPr>
                          <w:jc w:val="left"/>
                        </w:pPr>
                        <w:r>
                          <w:t>Z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44EA6318" w14:textId="77777777" w:rsidR="00C069FF" w:rsidRDefault="00C069FF" w:rsidP="00C069FF">
                        <w:pPr>
                          <w:jc w:val="left"/>
                        </w:pPr>
                        <w:r>
                          <w:t>E</w:t>
                        </w:r>
                      </w:p>
                    </w:tc>
                  </w:tr>
                  <w:tr w:rsidR="00C069FF" w14:paraId="75164557" w14:textId="77777777" w:rsidTr="007A1C42">
                    <w:tc>
                      <w:tcPr>
                        <w:tcW w:w="367" w:type="dxa"/>
                      </w:tcPr>
                      <w:p w14:paraId="6626391C" w14:textId="77777777" w:rsidR="00C069FF" w:rsidRDefault="00C069FF" w:rsidP="00C069FF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6369D17E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6D96C54F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4C1C4F2D" w14:textId="77777777" w:rsidR="00C069FF" w:rsidRDefault="00C069FF" w:rsidP="00C069FF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7505AC04" w14:textId="77777777" w:rsidR="00C069FF" w:rsidRDefault="00C069FF" w:rsidP="00C069FF"/>
              </w:tc>
              <w:tc>
                <w:tcPr>
                  <w:tcW w:w="1416" w:type="dxa"/>
                  <w:vAlign w:val="center"/>
                </w:tcPr>
                <w:p w14:paraId="58CF64B1" w14:textId="77777777" w:rsidR="00C069FF" w:rsidRPr="00585F0D" w:rsidRDefault="00C069FF" w:rsidP="00C069FF">
                  <w:pPr>
                    <w:rPr>
                      <w:rFonts w:ascii="Comic Sans MS" w:hAnsi="Comic Sans MS"/>
                      <w:color w:val="0000FF"/>
                      <w:sz w:val="26"/>
                      <w:szCs w:val="26"/>
                    </w:rPr>
                  </w:pPr>
                </w:p>
              </w:tc>
            </w:tr>
          </w:tbl>
          <w:p w14:paraId="45BF49F0" w14:textId="03440816" w:rsidR="003C704E" w:rsidRPr="00252562" w:rsidRDefault="003C704E" w:rsidP="003C704E">
            <w:pPr>
              <w:spacing w:line="240" w:lineRule="auto"/>
            </w:pPr>
            <w:r>
              <w:t xml:space="preserve"> </w:t>
            </w:r>
          </w:p>
        </w:tc>
      </w:tr>
      <w:tr w:rsidR="00D61806" w:rsidRPr="00252562" w14:paraId="622644A6" w14:textId="4B88862D" w:rsidTr="005879A7">
        <w:tc>
          <w:tcPr>
            <w:tcW w:w="610" w:type="dxa"/>
          </w:tcPr>
          <w:p w14:paraId="2E079AAA" w14:textId="77777777" w:rsidR="00D61806" w:rsidRPr="00252562" w:rsidRDefault="00D61806" w:rsidP="003C704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4C53A0E" w14:textId="77777777" w:rsidR="00D61806" w:rsidRPr="00B74344" w:rsidRDefault="00D61806" w:rsidP="00EF6C83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b)</w:t>
            </w:r>
          </w:p>
        </w:tc>
        <w:tc>
          <w:tcPr>
            <w:tcW w:w="7614" w:type="dxa"/>
          </w:tcPr>
          <w:p w14:paraId="4D51242B" w14:textId="07E12AD1" w:rsidR="00D61806" w:rsidRDefault="00D61806" w:rsidP="00795681">
            <w:pPr>
              <w:tabs>
                <w:tab w:val="left" w:pos="6613"/>
              </w:tabs>
              <w:spacing w:line="360" w:lineRule="auto"/>
            </w:pPr>
            <w:r w:rsidRPr="00D521C6">
              <w:t>Erkläre deine Lösung zur letzten Aufgabe (6</w:t>
            </w:r>
            <w:r w:rsidR="00140364">
              <w:t xml:space="preserve"> </w:t>
            </w:r>
            <w:r w:rsidRPr="00D521C6">
              <w:t>T, 2</w:t>
            </w:r>
            <w:r w:rsidR="00140364">
              <w:t xml:space="preserve"> </w:t>
            </w:r>
            <w:r w:rsidRPr="00D521C6">
              <w:t>H, 42 Z, 5 E)</w:t>
            </w:r>
            <w:r w:rsidR="00BF0972">
              <w:t>.</w:t>
            </w:r>
          </w:p>
          <w:tbl>
            <w:tblPr>
              <w:tblStyle w:val="MSKTabelle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7468"/>
            </w:tblGrid>
            <w:tr w:rsidR="00D61806" w14:paraId="46B73BA3" w14:textId="77777777" w:rsidTr="001D3D15">
              <w:tc>
                <w:tcPr>
                  <w:tcW w:w="7468" w:type="dxa"/>
                </w:tcPr>
                <w:p w14:paraId="523B3209" w14:textId="74004301" w:rsidR="00D61806" w:rsidRDefault="00D61806" w:rsidP="003C704E"/>
                <w:p w14:paraId="1CA01350" w14:textId="77777777" w:rsidR="00D61806" w:rsidRDefault="00D61806" w:rsidP="003C704E"/>
                <w:p w14:paraId="21AEF64E" w14:textId="77777777" w:rsidR="006447E0" w:rsidRDefault="006447E0" w:rsidP="003C704E"/>
                <w:p w14:paraId="4A234913" w14:textId="43FB595D" w:rsidR="00D61806" w:rsidRDefault="00D61806" w:rsidP="003C704E"/>
              </w:tc>
            </w:tr>
          </w:tbl>
          <w:p w14:paraId="74AB13DF" w14:textId="77777777" w:rsidR="00D61806" w:rsidRPr="00CE7DCF" w:rsidRDefault="00D61806" w:rsidP="003C704E"/>
        </w:tc>
        <w:tc>
          <w:tcPr>
            <w:tcW w:w="425" w:type="dxa"/>
            <w:vAlign w:val="bottom"/>
          </w:tcPr>
          <w:p w14:paraId="4F904476" w14:textId="76C83832" w:rsidR="00D61806" w:rsidRPr="00D521C6" w:rsidRDefault="00D61806" w:rsidP="005879A7">
            <w:pPr>
              <w:tabs>
                <w:tab w:val="left" w:pos="6613"/>
              </w:tabs>
              <w:spacing w:line="240" w:lineRule="auto"/>
              <w:jc w:val="right"/>
            </w:pPr>
          </w:p>
        </w:tc>
      </w:tr>
    </w:tbl>
    <w:p w14:paraId="313D6C3B" w14:textId="5533B788" w:rsidR="003C704E" w:rsidRDefault="003C704E">
      <w:pPr>
        <w:sectPr w:rsidR="003C704E" w:rsidSect="004E789A">
          <w:headerReference w:type="default" r:id="rId119"/>
          <w:headerReference w:type="first" r:id="rId120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B74344" w14:paraId="109ABB8A" w14:textId="77777777" w:rsidTr="00BF00B7">
        <w:tc>
          <w:tcPr>
            <w:tcW w:w="610" w:type="dxa"/>
          </w:tcPr>
          <w:p w14:paraId="3D03EBB6" w14:textId="19F14957" w:rsidR="00B74344" w:rsidRDefault="00B74344" w:rsidP="007A1C42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461" w:type="dxa"/>
            <w:gridSpan w:val="2"/>
          </w:tcPr>
          <w:p w14:paraId="5A768A0B" w14:textId="57D38D3A" w:rsidR="00B74344" w:rsidRPr="001C0C6A" w:rsidRDefault="00B74344" w:rsidP="007A1C42">
            <w:pPr>
              <w:pStyle w:val="berschrift1"/>
            </w:pPr>
            <w:r w:rsidRPr="00B74344">
              <w:t>Ich kann bündeln und entbündeln</w:t>
            </w:r>
          </w:p>
        </w:tc>
      </w:tr>
      <w:tr w:rsidR="00B74344" w14:paraId="4E430A54" w14:textId="77777777" w:rsidTr="00BF00B7">
        <w:tc>
          <w:tcPr>
            <w:tcW w:w="610" w:type="dxa"/>
          </w:tcPr>
          <w:p w14:paraId="1B19540F" w14:textId="77777777" w:rsidR="00B74344" w:rsidRPr="00B74344" w:rsidRDefault="00B74344" w:rsidP="00B74344">
            <w:pPr>
              <w:pStyle w:val="berschrift2"/>
            </w:pPr>
            <w:r w:rsidRPr="00B74344">
              <w:t>1</w:t>
            </w:r>
          </w:p>
        </w:tc>
        <w:tc>
          <w:tcPr>
            <w:tcW w:w="8461" w:type="dxa"/>
            <w:gridSpan w:val="2"/>
          </w:tcPr>
          <w:p w14:paraId="35BA7C65" w14:textId="68213B1A" w:rsidR="00B74344" w:rsidRPr="00B74344" w:rsidRDefault="00463402" w:rsidP="00B74344">
            <w:pPr>
              <w:pStyle w:val="berschrift2"/>
            </w:pPr>
            <w:r>
              <w:t>M</w:t>
            </w:r>
            <w:r w:rsidR="00B74344" w:rsidRPr="00B74344">
              <w:t>aterial bündeln und entbündeln</w:t>
            </w:r>
          </w:p>
        </w:tc>
      </w:tr>
      <w:tr w:rsidR="00B74344" w14:paraId="3F4B2AF2" w14:textId="77777777" w:rsidTr="00BF00B7">
        <w:tc>
          <w:tcPr>
            <w:tcW w:w="610" w:type="dxa"/>
          </w:tcPr>
          <w:p w14:paraId="595551C1" w14:textId="4C25211A" w:rsidR="00B74344" w:rsidRPr="00B74344" w:rsidRDefault="00B74344" w:rsidP="00BA524C">
            <w:pPr>
              <w:pStyle w:val="berschrift3"/>
              <w:spacing w:before="0"/>
            </w:pPr>
            <w:r>
              <w:t>1.1</w:t>
            </w:r>
          </w:p>
        </w:tc>
        <w:tc>
          <w:tcPr>
            <w:tcW w:w="8461" w:type="dxa"/>
            <w:gridSpan w:val="2"/>
          </w:tcPr>
          <w:p w14:paraId="392E4649" w14:textId="6E8BBF93" w:rsidR="00B74344" w:rsidRPr="00B74344" w:rsidRDefault="00F33521" w:rsidP="00BA524C">
            <w:pPr>
              <w:pStyle w:val="berschrift3"/>
              <w:spacing w:before="0"/>
            </w:pPr>
            <w:r>
              <w:t>Bündeln als Tauschen von Einern</w:t>
            </w:r>
            <w:r w:rsidR="001E1313">
              <w:t xml:space="preserve"> in </w:t>
            </w:r>
            <w:r>
              <w:t>Zehner</w:t>
            </w:r>
          </w:p>
        </w:tc>
      </w:tr>
      <w:tr w:rsidR="00643F9F" w14:paraId="7B73E87A" w14:textId="77777777" w:rsidTr="00BF00B7">
        <w:trPr>
          <w:trHeight w:val="1495"/>
        </w:trPr>
        <w:tc>
          <w:tcPr>
            <w:tcW w:w="610" w:type="dxa"/>
          </w:tcPr>
          <w:p w14:paraId="18529EB6" w14:textId="77777777" w:rsidR="00643F9F" w:rsidRDefault="00643F9F" w:rsidP="00643F9F">
            <w:pPr>
              <w:spacing w:line="240" w:lineRule="atLeast"/>
            </w:pPr>
            <w:bookmarkStart w:id="1" w:name="_Hlk120184449"/>
            <w:r>
              <w:rPr>
                <w:noProof/>
              </w:rPr>
              <w:drawing>
                <wp:inline distT="0" distB="0" distL="0" distR="0" wp14:anchorId="1212E17F" wp14:editId="07C5737D">
                  <wp:extent cx="360000" cy="272386"/>
                  <wp:effectExtent l="0" t="0" r="2540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49F74A6" w14:textId="465DF815" w:rsidR="00643F9F" w:rsidRPr="007A149C" w:rsidRDefault="00643F9F" w:rsidP="00643F9F">
            <w:pPr>
              <w:pStyle w:val="Nummerierung"/>
            </w:pPr>
            <w:r w:rsidRPr="007A149C">
              <w:t>a)</w:t>
            </w:r>
          </w:p>
        </w:tc>
        <w:tc>
          <w:tcPr>
            <w:tcW w:w="8036" w:type="dxa"/>
          </w:tcPr>
          <w:p w14:paraId="396E7087" w14:textId="5AE93C44" w:rsidR="00154233" w:rsidRDefault="00020CFB" w:rsidP="008901F3">
            <w:pPr>
              <w:spacing w:after="12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9024" behindDoc="0" locked="0" layoutInCell="1" allowOverlap="1" wp14:anchorId="14462DEE" wp14:editId="62F57305">
                      <wp:simplePos x="0" y="0"/>
                      <wp:positionH relativeFrom="column">
                        <wp:posOffset>2437765</wp:posOffset>
                      </wp:positionH>
                      <wp:positionV relativeFrom="paragraph">
                        <wp:posOffset>-27585</wp:posOffset>
                      </wp:positionV>
                      <wp:extent cx="1841500" cy="554355"/>
                      <wp:effectExtent l="0" t="0" r="292100" b="17145"/>
                      <wp:wrapNone/>
                      <wp:docPr id="193987915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0" cy="554355"/>
                              </a:xfrm>
                              <a:prstGeom prst="wedgeRoundRectCallout">
                                <a:avLst>
                                  <a:gd name="adj1" fmla="val 62583"/>
                                  <a:gd name="adj2" fmla="val -7756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7E6939" w14:textId="228EDCE6" w:rsidR="00A84555" w:rsidRDefault="00BA524C" w:rsidP="007F07FD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Das ist blöd, ich kann ja </w:t>
                                  </w:r>
                                  <w:r w:rsidR="005C6524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nicht </w:t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315 aufschreiben, oder doch? </w:t>
                                  </w:r>
                                </w:p>
                                <w:p w14:paraId="6DA61191" w14:textId="77777777" w:rsidR="007F07FD" w:rsidRPr="007F07FD" w:rsidRDefault="007F07FD" w:rsidP="007F07FD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62DEE" id="_x0000_s1082" type="#_x0000_t62" style="position:absolute;margin-left:191.95pt;margin-top:-2.15pt;width:145pt;height:43.65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" adj="24318,9125" fillcolor="white [3201]" strokecolor="#bfbfbf [2412]" strokeweight="1pt">
                      <v:textbox inset="2mm,1mm,2mm,1mm">
                        <w:txbxContent>
                          <w:p w14:paraId="057E6939" w14:textId="228EDCE6" w:rsidR="00A84555" w:rsidRDefault="00BA524C" w:rsidP="007F07FD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Das ist blöd, ich kann ja </w:t>
                            </w:r>
                            <w:r w:rsidR="005C6524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nicht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315 aufschreiben, oder doch? </w:t>
                            </w:r>
                          </w:p>
                          <w:p w14:paraId="6DA61191" w14:textId="77777777" w:rsidR="007F07FD" w:rsidRPr="007F07FD" w:rsidRDefault="007F07FD" w:rsidP="007F07FD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07FD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78560" behindDoc="0" locked="0" layoutInCell="1" allowOverlap="1" wp14:anchorId="6CD86040" wp14:editId="56C46886">
                      <wp:simplePos x="0" y="0"/>
                      <wp:positionH relativeFrom="column">
                        <wp:posOffset>4478655</wp:posOffset>
                      </wp:positionH>
                      <wp:positionV relativeFrom="paragraph">
                        <wp:posOffset>-102115</wp:posOffset>
                      </wp:positionV>
                      <wp:extent cx="650472" cy="747395"/>
                      <wp:effectExtent l="0" t="0" r="0" b="1905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0472" cy="747395"/>
                                <a:chOff x="0" y="-25180"/>
                                <a:chExt cx="578485" cy="7480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-2518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09931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F315E7" w14:textId="77777777" w:rsidR="00CB38B1" w:rsidRPr="008D5126" w:rsidRDefault="00CB38B1" w:rsidP="00CB38B1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D86040" id="Gruppieren 20" o:spid="_x0000_s1083" style="position:absolute;margin-left:352.65pt;margin-top:-8.05pt;width:51.2pt;height:58.85pt;z-index:251778560;mso-width-relative:margin;mso-height-relative:margin" coordorigin=",-251" coordsize="5784,74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">
                      <v:shape id="Grafik 4" o:spid="_x0000_s1084" type="#_x0000_t75" style="position:absolute;top:-251;width:5784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">
                        <v:imagedata r:id="rId122" o:title="" chromakey="white"/>
                      </v:shape>
                      <v:shape id="_x0000_s1085" type="#_x0000_t202" style="position:absolute;left:109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F315E7" w14:textId="77777777" w:rsidR="00CB38B1" w:rsidRPr="008D5126" w:rsidRDefault="00CB38B1" w:rsidP="00CB38B1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B547C">
              <w:t xml:space="preserve">Jonas </w:t>
            </w:r>
            <w:r w:rsidR="00A84555">
              <w:t>will</w:t>
            </w:r>
            <w:r w:rsidR="001B547C">
              <w:t xml:space="preserve"> zu</w:t>
            </w:r>
            <w:r w:rsidR="00CB38B1">
              <w:t xml:space="preserve"> diese</w:t>
            </w:r>
            <w:r w:rsidR="001B547C">
              <w:t xml:space="preserve">m Bild </w:t>
            </w:r>
            <w:r w:rsidR="00BA524C">
              <w:br/>
            </w:r>
            <w:r w:rsidR="00A84555">
              <w:t>die</w:t>
            </w:r>
            <w:r w:rsidR="00CB38B1">
              <w:t xml:space="preserve"> Zahl</w:t>
            </w:r>
            <w:r w:rsidR="00A84555">
              <w:t xml:space="preserve"> aufschreiben</w:t>
            </w:r>
            <w:r w:rsidR="00DD37C2">
              <w:t>.</w:t>
            </w:r>
            <w:r w:rsidR="001D3D15">
              <w:t xml:space="preserve"> </w:t>
            </w:r>
          </w:p>
          <w:p w14:paraId="6583DAC4" w14:textId="77777777" w:rsidR="007F07FD" w:rsidRPr="00107788" w:rsidRDefault="007F07FD" w:rsidP="008901F3">
            <w:pPr>
              <w:spacing w:after="120" w:line="240" w:lineRule="auto"/>
              <w:rPr>
                <w:sz w:val="20"/>
              </w:rPr>
            </w:pPr>
          </w:p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881"/>
              <w:gridCol w:w="2016"/>
            </w:tblGrid>
            <w:tr w:rsidR="00A84555" w:rsidRPr="00F43829" w14:paraId="676853F6" w14:textId="77777777" w:rsidTr="00A8455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3715" w:type="dxa"/>
                </w:tcPr>
                <w:p w14:paraId="4EE6612D" w14:textId="72838668" w:rsidR="00A84555" w:rsidRPr="00F43829" w:rsidRDefault="00A84555" w:rsidP="00A84555">
                  <w:r>
                    <w:t>Bild</w:t>
                  </w:r>
                </w:p>
              </w:tc>
              <w:tc>
                <w:tcPr>
                  <w:tcW w:w="1881" w:type="dxa"/>
                </w:tcPr>
                <w:p w14:paraId="772AC9F2" w14:textId="5BAB8FA1" w:rsidR="00A84555" w:rsidRPr="00F43829" w:rsidRDefault="00A84555" w:rsidP="00A84555">
                  <w:r w:rsidRPr="00F43829">
                    <w:t>Stellentafel</w:t>
                  </w:r>
                </w:p>
              </w:tc>
              <w:tc>
                <w:tcPr>
                  <w:tcW w:w="2016" w:type="dxa"/>
                </w:tcPr>
                <w:p w14:paraId="3F923782" w14:textId="6FBFFCEE" w:rsidR="00A84555" w:rsidRPr="00F43829" w:rsidRDefault="00A84555" w:rsidP="00A84555">
                  <w:r>
                    <w:t>Zahl</w:t>
                  </w:r>
                </w:p>
              </w:tc>
            </w:tr>
            <w:tr w:rsidR="00A84555" w14:paraId="73134531" w14:textId="77777777" w:rsidTr="00A84555">
              <w:tc>
                <w:tcPr>
                  <w:tcW w:w="3715" w:type="dxa"/>
                </w:tcPr>
                <w:p w14:paraId="2869E720" w14:textId="5F436808" w:rsidR="00A84555" w:rsidRDefault="00BF28FB" w:rsidP="00A84555">
                  <w:r>
                    <w:rPr>
                      <w:noProof/>
                    </w:rPr>
                    <w:drawing>
                      <wp:anchor distT="0" distB="0" distL="114300" distR="114300" simplePos="0" relativeHeight="251536895" behindDoc="0" locked="0" layoutInCell="1" allowOverlap="1" wp14:anchorId="0A5FC2CC" wp14:editId="77792E7D">
                        <wp:simplePos x="0" y="0"/>
                        <wp:positionH relativeFrom="column">
                          <wp:posOffset>945515</wp:posOffset>
                        </wp:positionH>
                        <wp:positionV relativeFrom="paragraph">
                          <wp:posOffset>21854</wp:posOffset>
                        </wp:positionV>
                        <wp:extent cx="644752" cy="462915"/>
                        <wp:effectExtent l="0" t="0" r="3175" b="0"/>
                        <wp:wrapNone/>
                        <wp:docPr id="1396169268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6169268" name="Grafik 1396169268"/>
                                <pic:cNvPicPr/>
                              </pic:nvPicPr>
                              <pic:blipFill rotWithShape="1">
                                <a:blip r:embed="rId1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591" r="244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44752" cy="4629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056D5"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966976" behindDoc="0" locked="0" layoutInCell="1" allowOverlap="1" wp14:anchorId="72740515" wp14:editId="7036B36D">
                        <wp:simplePos x="0" y="0"/>
                        <wp:positionH relativeFrom="column">
                          <wp:posOffset>265489</wp:posOffset>
                        </wp:positionH>
                        <wp:positionV relativeFrom="paragraph">
                          <wp:posOffset>111641</wp:posOffset>
                        </wp:positionV>
                        <wp:extent cx="608655" cy="170121"/>
                        <wp:effectExtent l="0" t="0" r="1270" b="0"/>
                        <wp:wrapNone/>
                        <wp:docPr id="605359980" name="Grafik 6053599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streifen 3.eps"/>
                                <pic:cNvPicPr/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7716" cy="1726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01D4798A" w14:textId="77777777" w:rsidR="00A84555" w:rsidRDefault="00A84555" w:rsidP="00A84555"/>
                <w:p w14:paraId="000042C5" w14:textId="24ACF423" w:rsidR="00A84555" w:rsidRDefault="00A84555" w:rsidP="00A84555"/>
              </w:tc>
              <w:tc>
                <w:tcPr>
                  <w:tcW w:w="1881" w:type="dxa"/>
                  <w:vAlign w:val="center"/>
                </w:tcPr>
                <w:tbl>
                  <w:tblPr>
                    <w:tblStyle w:val="MSKTabelle"/>
                    <w:tblW w:w="1655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67"/>
                    <w:gridCol w:w="367"/>
                    <w:gridCol w:w="368"/>
                    <w:gridCol w:w="553"/>
                  </w:tblGrid>
                  <w:tr w:rsidR="00A84555" w14:paraId="60366FDC" w14:textId="77777777" w:rsidTr="006F59FF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250E3EE2" w14:textId="77777777" w:rsidR="00A84555" w:rsidRDefault="00A84555" w:rsidP="00A84555">
                        <w:r>
                          <w:t>T</w:t>
                        </w:r>
                      </w:p>
                    </w:tc>
                    <w:tc>
                      <w:tcPr>
                        <w:tcW w:w="367" w:type="dxa"/>
                        <w:shd w:val="clear" w:color="auto" w:fill="F2F2F2" w:themeFill="background1" w:themeFillShade="F2"/>
                        <w:hideMark/>
                      </w:tcPr>
                      <w:p w14:paraId="2E8F2A3D" w14:textId="2B5EE641" w:rsidR="00A84555" w:rsidRDefault="00A84555" w:rsidP="00A84555">
                        <w:r>
                          <w:t>H</w:t>
                        </w:r>
                      </w:p>
                    </w:tc>
                    <w:tc>
                      <w:tcPr>
                        <w:tcW w:w="368" w:type="dxa"/>
                        <w:shd w:val="clear" w:color="auto" w:fill="F2F2F2" w:themeFill="background1" w:themeFillShade="F2"/>
                        <w:hideMark/>
                      </w:tcPr>
                      <w:p w14:paraId="45542806" w14:textId="77777777" w:rsidR="00A84555" w:rsidRDefault="00A84555" w:rsidP="00A84555">
                        <w:r>
                          <w:t>Z</w:t>
                        </w:r>
                      </w:p>
                    </w:tc>
                    <w:tc>
                      <w:tcPr>
                        <w:tcW w:w="553" w:type="dxa"/>
                        <w:shd w:val="clear" w:color="auto" w:fill="F2F2F2" w:themeFill="background1" w:themeFillShade="F2"/>
                        <w:hideMark/>
                      </w:tcPr>
                      <w:p w14:paraId="48903B0E" w14:textId="324F03FF" w:rsidR="00A84555" w:rsidRDefault="00A84555" w:rsidP="00A84555">
                        <w:r>
                          <w:t>E</w:t>
                        </w:r>
                      </w:p>
                    </w:tc>
                  </w:tr>
                  <w:tr w:rsidR="00A84555" w14:paraId="69EAA4FD" w14:textId="77777777" w:rsidTr="00A84555">
                    <w:tc>
                      <w:tcPr>
                        <w:tcW w:w="367" w:type="dxa"/>
                      </w:tcPr>
                      <w:p w14:paraId="56CF589E" w14:textId="6639D07A" w:rsidR="00A84555" w:rsidRDefault="00A84555" w:rsidP="00A84555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67" w:type="dxa"/>
                      </w:tcPr>
                      <w:p w14:paraId="6B8792F1" w14:textId="40F31CB3" w:rsidR="00A84555" w:rsidRDefault="00A84555" w:rsidP="00A84555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68" w:type="dxa"/>
                      </w:tcPr>
                      <w:p w14:paraId="4B1D16D2" w14:textId="632726DF" w:rsidR="00A84555" w:rsidRDefault="00A84555" w:rsidP="00A84555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53" w:type="dxa"/>
                      </w:tcPr>
                      <w:p w14:paraId="36014617" w14:textId="0BF40894" w:rsidR="00A84555" w:rsidRDefault="00A84555" w:rsidP="00A84555">
                        <w:pPr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15</w:t>
                        </w:r>
                      </w:p>
                    </w:tc>
                  </w:tr>
                </w:tbl>
                <w:p w14:paraId="69C8666F" w14:textId="0605D397" w:rsidR="00A84555" w:rsidRDefault="00A84555" w:rsidP="00A84555"/>
              </w:tc>
              <w:tc>
                <w:tcPr>
                  <w:tcW w:w="2016" w:type="dxa"/>
                  <w:vAlign w:val="center"/>
                </w:tcPr>
                <w:p w14:paraId="480E9913" w14:textId="56F44281" w:rsidR="00A84555" w:rsidRPr="00333F2C" w:rsidRDefault="00A84555" w:rsidP="00A84555">
                  <w:pPr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56C80396" w14:textId="403D5016" w:rsidR="00486793" w:rsidRDefault="00486793" w:rsidP="008901F3">
            <w:pPr>
              <w:pStyle w:val="Listenabsatz"/>
              <w:spacing w:before="120"/>
            </w:pPr>
            <w:r>
              <w:t>Wie kann Jonas 3 Zehner und 15 Einer als Zahl aufschreiben?</w:t>
            </w:r>
          </w:p>
          <w:p w14:paraId="0E5DBE74" w14:textId="50D50FC5" w:rsidR="002E55B9" w:rsidRDefault="00486793" w:rsidP="00486793">
            <w:pPr>
              <w:pStyle w:val="Listenabsatz"/>
            </w:pPr>
            <w:r>
              <w:t xml:space="preserve">In der Stellentafel können 15 in der Einerstelle stehen, wieso aber </w:t>
            </w:r>
            <w:r w:rsidR="00BA524C">
              <w:t xml:space="preserve">nicht </w:t>
            </w:r>
            <w:r>
              <w:t>in der Zahl?</w:t>
            </w:r>
          </w:p>
          <w:p w14:paraId="6904E28B" w14:textId="53956C81" w:rsidR="00486793" w:rsidRDefault="00486793" w:rsidP="00486793">
            <w:pPr>
              <w:pStyle w:val="Listenabsatz"/>
              <w:numPr>
                <w:ilvl w:val="0"/>
                <w:numId w:val="0"/>
              </w:numPr>
              <w:ind w:left="284"/>
            </w:pPr>
          </w:p>
        </w:tc>
      </w:tr>
      <w:tr w:rsidR="00295A21" w:rsidRPr="0018283B" w14:paraId="52926D6E" w14:textId="77777777" w:rsidTr="00A14541">
        <w:trPr>
          <w:trHeight w:val="83"/>
        </w:trPr>
        <w:tc>
          <w:tcPr>
            <w:tcW w:w="610" w:type="dxa"/>
          </w:tcPr>
          <w:p w14:paraId="4C8B6004" w14:textId="30209030" w:rsidR="00096CD9" w:rsidRDefault="00486793" w:rsidP="00643F9F">
            <w:pPr>
              <w:spacing w:line="240" w:lineRule="atLeast"/>
              <w:rPr>
                <w:noProof/>
              </w:rPr>
            </w:pPr>
            <w:r w:rsidRPr="0018283B">
              <w:rPr>
                <w:noProof/>
              </w:rPr>
              <w:drawing>
                <wp:inline distT="0" distB="0" distL="0" distR="0" wp14:anchorId="6C48532F" wp14:editId="43DCC6DA">
                  <wp:extent cx="360000" cy="272386"/>
                  <wp:effectExtent l="0" t="0" r="2540" b="0"/>
                  <wp:docPr id="308231029" name="Grafik 30823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99F08C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34E3FEAA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04858D46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3B69348F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292CA14F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7F4CA4E7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6EE21A26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199D56AB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1A7C08D2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61127325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51EAB803" w14:textId="77777777" w:rsidR="00096CD9" w:rsidRDefault="00096CD9" w:rsidP="00643F9F">
            <w:pPr>
              <w:spacing w:line="240" w:lineRule="atLeast"/>
              <w:rPr>
                <w:noProof/>
              </w:rPr>
            </w:pPr>
          </w:p>
          <w:p w14:paraId="51D89959" w14:textId="1289711A" w:rsidR="00096CD9" w:rsidRDefault="00096CD9" w:rsidP="00643F9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D7FCCBC" w14:textId="5CDC8E31" w:rsidR="00B93B59" w:rsidRPr="007610A9" w:rsidRDefault="00B93B59" w:rsidP="007610A9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7BE665D5" w14:textId="683ADFFC" w:rsidR="00295A21" w:rsidRDefault="00486793" w:rsidP="00901A68">
            <w:pPr>
              <w:ind w:left="284" w:hanging="284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74144" behindDoc="0" locked="0" layoutInCell="1" allowOverlap="1" wp14:anchorId="6A4A4C64" wp14:editId="2BF4B40D">
                      <wp:simplePos x="0" y="0"/>
                      <wp:positionH relativeFrom="column">
                        <wp:posOffset>4522470</wp:posOffset>
                      </wp:positionH>
                      <wp:positionV relativeFrom="paragraph">
                        <wp:posOffset>-105287</wp:posOffset>
                      </wp:positionV>
                      <wp:extent cx="545285" cy="608173"/>
                      <wp:effectExtent l="0" t="0" r="0" b="1905"/>
                      <wp:wrapNone/>
                      <wp:docPr id="1598848028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45285" cy="608173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2503240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53332949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460254" w14:textId="77777777" w:rsidR="00B93B59" w:rsidRPr="008D5126" w:rsidRDefault="00B93B59" w:rsidP="00B93B59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4A4C64" id="_x0000_s1086" style="position:absolute;left:0;text-align:left;margin-left:356.1pt;margin-top:-8.3pt;width:42.95pt;height:47.9pt;flip:x;z-index:251974144;mso-width-relative:margin;mso-height-relative:margin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">
                      <v:shape id="Grafik 8" o:spid="_x0000_s1087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">
                        <v:imagedata r:id="rId125" o:title="" chromakey="white"/>
                      </v:shape>
                      <v:shape id="_x0000_s1088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" filled="f" stroked="f" strokeweight=".5pt">
                        <v:textbox inset="0,0,0,0">
                          <w:txbxContent>
                            <w:p w14:paraId="5F460254" w14:textId="77777777" w:rsidR="00B93B59" w:rsidRPr="008D5126" w:rsidRDefault="00B93B59" w:rsidP="00B93B59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E4BE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192" behindDoc="0" locked="0" layoutInCell="1" allowOverlap="1" wp14:anchorId="6309B1A7" wp14:editId="3C0663AB">
                      <wp:simplePos x="0" y="0"/>
                      <wp:positionH relativeFrom="column">
                        <wp:posOffset>2531110</wp:posOffset>
                      </wp:positionH>
                      <wp:positionV relativeFrom="paragraph">
                        <wp:posOffset>1270</wp:posOffset>
                      </wp:positionV>
                      <wp:extent cx="1807210" cy="663575"/>
                      <wp:effectExtent l="0" t="0" r="199390" b="9525"/>
                      <wp:wrapNone/>
                      <wp:docPr id="158015589" name="Rechteckige Legend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7210" cy="663575"/>
                              </a:xfrm>
                              <a:prstGeom prst="wedgeRoundRectCallout">
                                <a:avLst>
                                  <a:gd name="adj1" fmla="val 59578"/>
                                  <a:gd name="adj2" fmla="val -33520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2AC716" w14:textId="60B7DC50" w:rsidR="00B93B59" w:rsidRPr="009D3469" w:rsidRDefault="00154233" w:rsidP="002C764D">
                                  <w:pPr>
                                    <w:pStyle w:val="Transcript"/>
                                    <w:spacing w:line="240" w:lineRule="auto"/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18"/>
                                    </w:rPr>
                                    <w:t>Wir können doch bündeln</w:t>
                                  </w:r>
                                  <w:r w:rsidR="006F59FF">
                                    <w:rPr>
                                      <w:sz w:val="20"/>
                                      <w:szCs w:val="18"/>
                                    </w:rPr>
                                    <w:t xml:space="preserve">: </w:t>
                                  </w:r>
                                  <w:r w:rsidR="00486793">
                                    <w:rPr>
                                      <w:sz w:val="20"/>
                                      <w:szCs w:val="18"/>
                                    </w:rPr>
                                    <w:br/>
                                  </w:r>
                                  <w:r w:rsidR="006F59FF">
                                    <w:rPr>
                                      <w:sz w:val="20"/>
                                      <w:szCs w:val="18"/>
                                    </w:rPr>
                                    <w:t xml:space="preserve">Ich tausche 10 Einer in einen Zehner, </w:t>
                                  </w:r>
                                  <w:r w:rsidR="00486793">
                                    <w:rPr>
                                      <w:sz w:val="20"/>
                                      <w:szCs w:val="18"/>
                                    </w:rPr>
                                    <w:t xml:space="preserve">denn </w:t>
                                  </w:r>
                                  <w:r w:rsidR="006F59FF">
                                    <w:rPr>
                                      <w:sz w:val="20"/>
                                      <w:szCs w:val="18"/>
                                    </w:rPr>
                                    <w:t>das ist gleich viel</w:t>
                                  </w:r>
                                  <w:r w:rsidR="00486793">
                                    <w:rPr>
                                      <w:sz w:val="20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09B1A7" id="Rechteckige Legende 113" o:spid="_x0000_s1089" type="#_x0000_t62" style="position:absolute;left:0;text-align:left;margin-left:199.3pt;margin-top:.1pt;width:142.3pt;height:52.2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" adj="23669,3560" fillcolor="white [3201]" strokecolor="#bfbfbf [2412]" strokeweight="1pt">
                      <v:textbox inset="1mm,,1mm">
                        <w:txbxContent>
                          <w:p w14:paraId="3F2AC716" w14:textId="60B7DC50" w:rsidR="00B93B59" w:rsidRPr="009D3469" w:rsidRDefault="00154233" w:rsidP="002C764D">
                            <w:pPr>
                              <w:pStyle w:val="Transcript"/>
                              <w:spacing w:line="240" w:lineRule="auto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Wir können doch bündeln</w:t>
                            </w:r>
                            <w:r w:rsidR="006F59FF">
                              <w:rPr>
                                <w:sz w:val="20"/>
                                <w:szCs w:val="18"/>
                              </w:rPr>
                              <w:t xml:space="preserve">: </w:t>
                            </w:r>
                            <w:r w:rsidR="00486793">
                              <w:rPr>
                                <w:sz w:val="20"/>
                                <w:szCs w:val="18"/>
                              </w:rPr>
                              <w:br/>
                            </w:r>
                            <w:r w:rsidR="006F59FF">
                              <w:rPr>
                                <w:sz w:val="20"/>
                                <w:szCs w:val="18"/>
                              </w:rPr>
                              <w:t xml:space="preserve">Ich tausche 10 Einer in einen Zehner, </w:t>
                            </w:r>
                            <w:r w:rsidR="00486793">
                              <w:rPr>
                                <w:sz w:val="20"/>
                                <w:szCs w:val="18"/>
                              </w:rPr>
                              <w:t xml:space="preserve">denn </w:t>
                            </w:r>
                            <w:r w:rsidR="006F59FF">
                              <w:rPr>
                                <w:sz w:val="20"/>
                                <w:szCs w:val="18"/>
                              </w:rPr>
                              <w:t>das ist gleich viel</w:t>
                            </w:r>
                            <w:r w:rsidR="00486793">
                              <w:rPr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3B59">
              <w:t xml:space="preserve">Rico </w:t>
            </w:r>
            <w:r w:rsidR="006F59FF">
              <w:t>hat eine Idee.</w:t>
            </w:r>
            <w:r w:rsidR="00B93B59">
              <w:t xml:space="preserve"> </w:t>
            </w:r>
          </w:p>
          <w:p w14:paraId="6A2E5522" w14:textId="130A6BDE" w:rsidR="006F59FF" w:rsidRDefault="00B452C1" w:rsidP="00154233">
            <w:pPr>
              <w:pStyle w:val="Listenabsatz"/>
            </w:pPr>
            <w:r w:rsidRPr="006F59FF">
              <w:t>Veränder</w:t>
            </w:r>
            <w:r>
              <w:t>t</w:t>
            </w:r>
            <w:r w:rsidRPr="006F59FF">
              <w:t xml:space="preserve"> </w:t>
            </w:r>
            <w:r w:rsidR="006F59FF" w:rsidRPr="006F59FF">
              <w:t>das Bild</w:t>
            </w:r>
            <w:r w:rsidR="006F59FF">
              <w:t xml:space="preserve">: Wie sieht es aus, </w:t>
            </w:r>
            <w:r w:rsidR="006F59FF">
              <w:br/>
              <w:t>nachdem Rico gebündelt hat?</w:t>
            </w:r>
          </w:p>
          <w:p w14:paraId="664F0CFE" w14:textId="05AF6ADF" w:rsidR="00B93B59" w:rsidRPr="006F59FF" w:rsidRDefault="006F59FF" w:rsidP="00154233">
            <w:pPr>
              <w:pStyle w:val="Listenabsatz"/>
            </w:pPr>
            <w:r>
              <w:t>Was steht dann in der Stellentafel?</w:t>
            </w:r>
            <w:r w:rsidRPr="006F59FF">
              <w:t xml:space="preserve"> </w:t>
            </w:r>
          </w:p>
          <w:p w14:paraId="044D964C" w14:textId="77777777" w:rsidR="00BA524C" w:rsidRDefault="00BA524C" w:rsidP="00BA524C">
            <w:pPr>
              <w:rPr>
                <w:color w:val="FF00FF"/>
              </w:rPr>
            </w:pPr>
          </w:p>
          <w:tbl>
            <w:tblPr>
              <w:tblStyle w:val="MSKTabelle"/>
              <w:tblW w:w="8037" w:type="dxa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2226"/>
              <w:gridCol w:w="2551"/>
              <w:gridCol w:w="2552"/>
              <w:gridCol w:w="708"/>
            </w:tblGrid>
            <w:tr w:rsidR="00BA524C" w:rsidRPr="00F43829" w14:paraId="5164085D" w14:textId="77777777" w:rsidTr="00E27FE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2226" w:type="dxa"/>
                </w:tcPr>
                <w:p w14:paraId="2F8B9503" w14:textId="77777777" w:rsidR="00BA524C" w:rsidRPr="00F43829" w:rsidRDefault="00BA524C" w:rsidP="00BA524C">
                  <w:r>
                    <w:t>Bild</w:t>
                  </w:r>
                </w:p>
              </w:tc>
              <w:tc>
                <w:tcPr>
                  <w:tcW w:w="2551" w:type="dxa"/>
                </w:tcPr>
                <w:p w14:paraId="18E05ECC" w14:textId="77777777" w:rsidR="00BA524C" w:rsidRPr="00F43829" w:rsidRDefault="00BA524C" w:rsidP="00BA524C">
                  <w:r>
                    <w:t>Beschreibung</w:t>
                  </w:r>
                </w:p>
              </w:tc>
              <w:tc>
                <w:tcPr>
                  <w:tcW w:w="2552" w:type="dxa"/>
                </w:tcPr>
                <w:p w14:paraId="72A16F41" w14:textId="77777777" w:rsidR="00BA524C" w:rsidRPr="00F43829" w:rsidRDefault="00BA524C" w:rsidP="00BA524C">
                  <w:r w:rsidRPr="00F43829">
                    <w:t>Stellentafel</w:t>
                  </w:r>
                </w:p>
              </w:tc>
              <w:tc>
                <w:tcPr>
                  <w:tcW w:w="708" w:type="dxa"/>
                </w:tcPr>
                <w:p w14:paraId="363604D4" w14:textId="77777777" w:rsidR="00BA524C" w:rsidRPr="00F43829" w:rsidRDefault="00BA524C" w:rsidP="00BA524C">
                  <w:r>
                    <w:t>Zahl</w:t>
                  </w:r>
                </w:p>
              </w:tc>
            </w:tr>
            <w:tr w:rsidR="00BA524C" w:rsidRPr="00333F2C" w14:paraId="3265A5FB" w14:textId="77777777" w:rsidTr="00E27FE8">
              <w:tc>
                <w:tcPr>
                  <w:tcW w:w="2226" w:type="dxa"/>
                </w:tcPr>
                <w:p w14:paraId="05A1BF57" w14:textId="77777777" w:rsidR="00BA524C" w:rsidRDefault="00BA524C" w:rsidP="00BA524C">
                  <w:r w:rsidRPr="00486793">
                    <w:rPr>
                      <w:noProof/>
                      <w:sz w:val="21"/>
                      <w:szCs w:val="21"/>
                    </w:rPr>
                    <w:drawing>
                      <wp:anchor distT="0" distB="0" distL="114300" distR="114300" simplePos="0" relativeHeight="252321280" behindDoc="0" locked="0" layoutInCell="1" allowOverlap="1" wp14:anchorId="009D555F" wp14:editId="3028FD6F">
                        <wp:simplePos x="0" y="0"/>
                        <wp:positionH relativeFrom="column">
                          <wp:posOffset>764385</wp:posOffset>
                        </wp:positionH>
                        <wp:positionV relativeFrom="paragraph">
                          <wp:posOffset>64940</wp:posOffset>
                        </wp:positionV>
                        <wp:extent cx="535259" cy="462915"/>
                        <wp:effectExtent l="0" t="0" r="0" b="0"/>
                        <wp:wrapNone/>
                        <wp:docPr id="404174541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6169268" name="Grafik 1396169268"/>
                                <pic:cNvPicPr/>
                              </pic:nvPicPr>
                              <pic:blipFill rotWithShape="1">
                                <a:blip r:embed="rId1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591" r="2922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35259" cy="4629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86793">
                    <w:rPr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2322304" behindDoc="0" locked="0" layoutInCell="1" allowOverlap="1" wp14:anchorId="7F34A8CF" wp14:editId="2F8F4B17">
                        <wp:simplePos x="0" y="0"/>
                        <wp:positionH relativeFrom="column">
                          <wp:posOffset>60960</wp:posOffset>
                        </wp:positionH>
                        <wp:positionV relativeFrom="paragraph">
                          <wp:posOffset>182090</wp:posOffset>
                        </wp:positionV>
                        <wp:extent cx="608655" cy="170121"/>
                        <wp:effectExtent l="0" t="0" r="1270" b="0"/>
                        <wp:wrapNone/>
                        <wp:docPr id="1550379093" name="Grafik 1550379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streifen 3.eps"/>
                                <pic:cNvPicPr/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8655" cy="1701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486793">
                    <w:rPr>
                      <w:sz w:val="21"/>
                      <w:szCs w:val="21"/>
                    </w:rPr>
                    <w:t>Vorher</w:t>
                  </w:r>
                </w:p>
                <w:p w14:paraId="29362122" w14:textId="77777777" w:rsidR="00BA524C" w:rsidRDefault="00BA524C" w:rsidP="00BA524C"/>
                <w:p w14:paraId="1CA1D57E" w14:textId="77777777" w:rsidR="00BA524C" w:rsidRDefault="00BA524C" w:rsidP="00BA524C">
                  <w:pPr>
                    <w:rPr>
                      <w:sz w:val="20"/>
                      <w:szCs w:val="20"/>
                    </w:rPr>
                  </w:pPr>
                </w:p>
                <w:p w14:paraId="078808D6" w14:textId="3CA368C8" w:rsidR="00BA524C" w:rsidRPr="00486793" w:rsidRDefault="00BA524C" w:rsidP="00BA524C">
                  <w:pPr>
                    <w:rPr>
                      <w:sz w:val="20"/>
                      <w:szCs w:val="20"/>
                    </w:rPr>
                  </w:pPr>
                  <w:r w:rsidRPr="00486793">
                    <w:rPr>
                      <w:sz w:val="20"/>
                      <w:szCs w:val="20"/>
                    </w:rPr>
                    <w:t>Gebündelt</w:t>
                  </w:r>
                </w:p>
                <w:p w14:paraId="08C7A6DA" w14:textId="77777777" w:rsidR="00BA524C" w:rsidRDefault="00BA524C" w:rsidP="00BA524C"/>
                <w:p w14:paraId="6E58BA01" w14:textId="77777777" w:rsidR="00BA524C" w:rsidRDefault="00BA524C" w:rsidP="00BA524C"/>
                <w:p w14:paraId="5CE4BD23" w14:textId="77777777" w:rsidR="00BA524C" w:rsidRDefault="00BA524C" w:rsidP="00BA524C"/>
              </w:tc>
              <w:tc>
                <w:tcPr>
                  <w:tcW w:w="2551" w:type="dxa"/>
                </w:tcPr>
                <w:p w14:paraId="4E38BC75" w14:textId="77777777" w:rsidR="00BA524C" w:rsidRPr="00474FFD" w:rsidRDefault="00BA524C" w:rsidP="00BA524C">
                  <w:pPr>
                    <w:pStyle w:val="Handschrift"/>
                    <w:spacing w:before="40"/>
                  </w:pPr>
                  <w:r w:rsidRPr="00474FFD">
                    <w:t xml:space="preserve">Ich habe 3 Zehner und  </w:t>
                  </w:r>
                  <w:r w:rsidRPr="00474FFD">
                    <w:br/>
                    <w:t>15 Einer.</w:t>
                  </w:r>
                </w:p>
                <w:p w14:paraId="71A2BF0D" w14:textId="77777777" w:rsidR="00BA524C" w:rsidRPr="00474FFD" w:rsidRDefault="00BA524C" w:rsidP="00BA524C">
                  <w:pPr>
                    <w:pStyle w:val="Handschrift"/>
                  </w:pPr>
                  <w:r w:rsidRPr="00474FFD">
                    <w:t xml:space="preserve">Ich bündele 10 Einer </w:t>
                  </w:r>
                  <w:r>
                    <w:br/>
                  </w:r>
                  <w:r w:rsidRPr="00474FFD">
                    <w:t>in 1 Zehner.</w:t>
                  </w:r>
                </w:p>
                <w:p w14:paraId="0B883ACE" w14:textId="61C7EBC5" w:rsidR="00BA524C" w:rsidRDefault="00BA524C" w:rsidP="00BA524C">
                  <w:pPr>
                    <w:pStyle w:val="Handschrift"/>
                  </w:pPr>
                  <w:r w:rsidRPr="00474FFD">
                    <w:t xml:space="preserve">Dann habe ich </w:t>
                  </w:r>
                  <w:r w:rsidR="005C6524">
                    <w:t>…</w:t>
                  </w:r>
                </w:p>
              </w:tc>
              <w:tc>
                <w:tcPr>
                  <w:tcW w:w="2552" w:type="dxa"/>
                  <w:vAlign w:val="center"/>
                </w:tcPr>
                <w:tbl>
                  <w:tblPr>
                    <w:tblStyle w:val="MSKTabelle"/>
                    <w:tblW w:w="2439" w:type="dxa"/>
                    <w:tblLayout w:type="fixed"/>
                    <w:tblCellMar>
                      <w:left w:w="57" w:type="dxa"/>
                      <w:right w:w="57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0"/>
                    <w:gridCol w:w="389"/>
                    <w:gridCol w:w="390"/>
                    <w:gridCol w:w="390"/>
                    <w:gridCol w:w="390"/>
                  </w:tblGrid>
                  <w:tr w:rsidR="00BA524C" w14:paraId="4F238775" w14:textId="77777777" w:rsidTr="00E27FE8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uto"/>
                      </w:tcPr>
                      <w:p w14:paraId="0444A5AA" w14:textId="77777777" w:rsidR="00BA524C" w:rsidRDefault="00BA524C" w:rsidP="00BA524C">
                        <w:pPr>
                          <w:jc w:val="left"/>
                        </w:pPr>
                      </w:p>
                    </w:tc>
                    <w:tc>
                      <w:tcPr>
                        <w:tcW w:w="389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58942068" w14:textId="77777777" w:rsidR="00BA524C" w:rsidRDefault="00BA524C" w:rsidP="00BA524C">
                        <w:r>
                          <w:t>T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45AC11B8" w14:textId="77777777" w:rsidR="00BA524C" w:rsidRDefault="00BA524C" w:rsidP="00BA524C">
                        <w:r>
                          <w:t>H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753094CF" w14:textId="77777777" w:rsidR="00BA524C" w:rsidRDefault="00BA524C" w:rsidP="00BA524C">
                        <w:r>
                          <w:t>Z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63C9C8A6" w14:textId="77777777" w:rsidR="00BA524C" w:rsidRDefault="00BA524C" w:rsidP="00BA524C">
                        <w:r>
                          <w:t>E</w:t>
                        </w:r>
                      </w:p>
                    </w:tc>
                  </w:tr>
                  <w:tr w:rsidR="00BA524C" w14:paraId="0D9C7AC8" w14:textId="77777777" w:rsidTr="001912F0">
                    <w:trPr>
                      <w:trHeight w:hRule="exact" w:val="397"/>
                    </w:trPr>
                    <w:tc>
                      <w:tcPr>
                        <w:tcW w:w="0" w:type="dxa"/>
                        <w:tcBorders>
                          <w:top w:val="nil"/>
                          <w:left w:val="nil"/>
                          <w:bottom w:val="nil"/>
                        </w:tcBorders>
                        <w:tcMar>
                          <w:right w:w="28" w:type="dxa"/>
                        </w:tcMar>
                      </w:tcPr>
                      <w:p w14:paraId="211076B6" w14:textId="77777777" w:rsidR="00BA524C" w:rsidRDefault="00BA524C" w:rsidP="00BA524C">
                        <w:pPr>
                          <w:jc w:val="both"/>
                        </w:pPr>
                        <w:r w:rsidRPr="006F59FF">
                          <w:rPr>
                            <w:sz w:val="18"/>
                            <w:szCs w:val="18"/>
                          </w:rPr>
                          <w:t>Vorher</w:t>
                        </w:r>
                      </w:p>
                    </w:tc>
                    <w:tc>
                      <w:tcPr>
                        <w:tcW w:w="0" w:type="dxa"/>
                        <w:tcMar>
                          <w:left w:w="57" w:type="dxa"/>
                          <w:right w:w="57" w:type="dxa"/>
                        </w:tcMar>
                        <w:vAlign w:val="center"/>
                      </w:tcPr>
                      <w:p w14:paraId="0FA6EA7A" w14:textId="77777777" w:rsidR="00BA524C" w:rsidRDefault="00BA524C" w:rsidP="00BF28FB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dxa"/>
                        <w:tcMar>
                          <w:left w:w="57" w:type="dxa"/>
                          <w:right w:w="57" w:type="dxa"/>
                        </w:tcMar>
                        <w:vAlign w:val="center"/>
                      </w:tcPr>
                      <w:p w14:paraId="117E134E" w14:textId="77777777" w:rsidR="00BA524C" w:rsidRDefault="00BA524C" w:rsidP="00BF28F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0" w:type="dxa"/>
                        <w:tcMar>
                          <w:left w:w="57" w:type="dxa"/>
                          <w:right w:w="57" w:type="dxa"/>
                        </w:tcMar>
                        <w:vAlign w:val="center"/>
                      </w:tcPr>
                      <w:p w14:paraId="2CB747AB" w14:textId="77777777" w:rsidR="00BA524C" w:rsidRDefault="00BA524C" w:rsidP="00BF28F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0" w:type="dxa"/>
                        <w:tcMar>
                          <w:left w:w="57" w:type="dxa"/>
                          <w:right w:w="57" w:type="dxa"/>
                        </w:tcMar>
                        <w:vAlign w:val="center"/>
                      </w:tcPr>
                      <w:p w14:paraId="0E4524AB" w14:textId="77777777" w:rsidR="00BA524C" w:rsidRDefault="00BA524C" w:rsidP="00BF28F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15</w:t>
                        </w:r>
                      </w:p>
                    </w:tc>
                  </w:tr>
                  <w:tr w:rsidR="00BA524C" w14:paraId="67829DBA" w14:textId="77777777" w:rsidTr="00E27FE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  <w:tcMar>
                          <w:right w:w="28" w:type="dxa"/>
                        </w:tcMar>
                      </w:tcPr>
                      <w:p w14:paraId="471F0925" w14:textId="77777777" w:rsidR="00BA524C" w:rsidRPr="006F59FF" w:rsidRDefault="00BA524C" w:rsidP="00BA524C">
                        <w:pPr>
                          <w:rPr>
                            <w:sz w:val="16"/>
                            <w:szCs w:val="16"/>
                          </w:rPr>
                        </w:pPr>
                        <w:r w:rsidRPr="006F59FF">
                          <w:rPr>
                            <w:sz w:val="16"/>
                            <w:szCs w:val="16"/>
                          </w:rPr>
                          <w:t>Gebündelt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0CAEBD04" w14:textId="77777777" w:rsidR="00BA524C" w:rsidRDefault="00BA524C" w:rsidP="00BA524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2695FD80" w14:textId="77777777" w:rsidR="00BA524C" w:rsidRDefault="00BA524C" w:rsidP="00BA524C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632AD012" w14:textId="77777777" w:rsidR="00BA524C" w:rsidRDefault="00BA524C" w:rsidP="00BA524C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7C7D21B2" w14:textId="77777777" w:rsidR="00BA524C" w:rsidRDefault="00BA524C" w:rsidP="00BA524C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18E9D059" w14:textId="77777777" w:rsidR="00BA524C" w:rsidRDefault="00BA524C" w:rsidP="00BA524C"/>
              </w:tc>
              <w:tc>
                <w:tcPr>
                  <w:tcW w:w="708" w:type="dxa"/>
                  <w:vAlign w:val="center"/>
                </w:tcPr>
                <w:p w14:paraId="5CEAAFC3" w14:textId="77777777" w:rsidR="00BA524C" w:rsidRPr="00333F2C" w:rsidRDefault="00BA524C" w:rsidP="00BA524C">
                  <w:pPr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0534B863" w14:textId="662DC2D0" w:rsidR="00295A21" w:rsidRPr="0018283B" w:rsidRDefault="00295A21" w:rsidP="00486793"/>
        </w:tc>
      </w:tr>
      <w:tr w:rsidR="001E1313" w:rsidRPr="0018283B" w14:paraId="29E582A2" w14:textId="77777777" w:rsidTr="001E1313">
        <w:tc>
          <w:tcPr>
            <w:tcW w:w="610" w:type="dxa"/>
          </w:tcPr>
          <w:p w14:paraId="5F997796" w14:textId="77777777" w:rsidR="001E1313" w:rsidRPr="0018283B" w:rsidRDefault="001E1313" w:rsidP="007610A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</w:tcPr>
          <w:p w14:paraId="1D8D9999" w14:textId="77777777" w:rsidR="001E1313" w:rsidRDefault="001E1313" w:rsidP="007610A9">
            <w:pPr>
              <w:pStyle w:val="Nummerierung"/>
            </w:pPr>
          </w:p>
        </w:tc>
        <w:tc>
          <w:tcPr>
            <w:tcW w:w="8036" w:type="dxa"/>
          </w:tcPr>
          <w:p w14:paraId="5C4A4FD5" w14:textId="77777777" w:rsidR="001E1313" w:rsidRDefault="001E1313" w:rsidP="001B547C">
            <w:pPr>
              <w:spacing w:line="240" w:lineRule="auto"/>
              <w:rPr>
                <w:noProof/>
              </w:rPr>
            </w:pPr>
          </w:p>
        </w:tc>
      </w:tr>
      <w:tr w:rsidR="00486793" w:rsidRPr="0018283B" w14:paraId="0CF57758" w14:textId="77777777" w:rsidTr="00BF00B7">
        <w:trPr>
          <w:trHeight w:val="1245"/>
        </w:trPr>
        <w:tc>
          <w:tcPr>
            <w:tcW w:w="610" w:type="dxa"/>
          </w:tcPr>
          <w:p w14:paraId="5789E070" w14:textId="641C7CAA" w:rsidR="00486793" w:rsidRPr="0018283B" w:rsidRDefault="00486793" w:rsidP="007610A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</w:tcPr>
          <w:p w14:paraId="5F74085F" w14:textId="0B628EEA" w:rsidR="00486793" w:rsidRDefault="00486793" w:rsidP="007610A9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5296791D" w14:textId="77777777" w:rsidR="00BA524C" w:rsidRDefault="00BA524C" w:rsidP="00BA524C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Gehe vor wie Rico: Bündele die Einer so, dass du die Zahl direkt ablesen kannst.</w:t>
            </w:r>
          </w:p>
          <w:p w14:paraId="6B40E662" w14:textId="77777777" w:rsidR="00BA524C" w:rsidRDefault="00BA524C" w:rsidP="00BA524C">
            <w:pPr>
              <w:spacing w:line="240" w:lineRule="auto"/>
              <w:rPr>
                <w:noProof/>
              </w:rPr>
            </w:pPr>
          </w:p>
          <w:tbl>
            <w:tblPr>
              <w:tblStyle w:val="MSKTabelle"/>
              <w:tblW w:w="8037" w:type="dxa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2226"/>
              <w:gridCol w:w="2551"/>
              <w:gridCol w:w="2552"/>
              <w:gridCol w:w="708"/>
            </w:tblGrid>
            <w:tr w:rsidR="00BA524C" w:rsidRPr="00F43829" w14:paraId="1C55FCA8" w14:textId="77777777" w:rsidTr="00E27FE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2226" w:type="dxa"/>
                </w:tcPr>
                <w:p w14:paraId="33D31EA3" w14:textId="77777777" w:rsidR="00BA524C" w:rsidRPr="00F43829" w:rsidRDefault="00BA524C" w:rsidP="00BA524C">
                  <w:r>
                    <w:t>Bild</w:t>
                  </w:r>
                </w:p>
              </w:tc>
              <w:tc>
                <w:tcPr>
                  <w:tcW w:w="2551" w:type="dxa"/>
                </w:tcPr>
                <w:p w14:paraId="454B0F62" w14:textId="77777777" w:rsidR="00BA524C" w:rsidRPr="00F43829" w:rsidRDefault="00BA524C" w:rsidP="00BA524C">
                  <w:r>
                    <w:t>Beschreibung</w:t>
                  </w:r>
                </w:p>
              </w:tc>
              <w:tc>
                <w:tcPr>
                  <w:tcW w:w="2552" w:type="dxa"/>
                </w:tcPr>
                <w:p w14:paraId="6B99F6F8" w14:textId="77777777" w:rsidR="00BA524C" w:rsidRPr="00F43829" w:rsidRDefault="00BA524C" w:rsidP="00BA524C">
                  <w:r w:rsidRPr="00F43829">
                    <w:t>Stellentafel</w:t>
                  </w:r>
                </w:p>
              </w:tc>
              <w:tc>
                <w:tcPr>
                  <w:tcW w:w="708" w:type="dxa"/>
                </w:tcPr>
                <w:p w14:paraId="0CA4762B" w14:textId="77777777" w:rsidR="00BA524C" w:rsidRPr="00F43829" w:rsidRDefault="00BA524C" w:rsidP="00BA524C">
                  <w:r>
                    <w:t>Zahl</w:t>
                  </w:r>
                </w:p>
              </w:tc>
            </w:tr>
            <w:tr w:rsidR="00BA524C" w:rsidRPr="00333F2C" w14:paraId="5D4D0C22" w14:textId="77777777" w:rsidTr="00E27FE8">
              <w:tc>
                <w:tcPr>
                  <w:tcW w:w="2226" w:type="dxa"/>
                </w:tcPr>
                <w:p w14:paraId="29CA72E1" w14:textId="47BDD6C1" w:rsidR="00BA524C" w:rsidRDefault="00BA524C" w:rsidP="00BA524C">
                  <w:r>
                    <w:rPr>
                      <w:sz w:val="21"/>
                      <w:szCs w:val="21"/>
                    </w:rPr>
                    <w:t xml:space="preserve"> </w:t>
                  </w:r>
                  <w:r w:rsidRPr="00486793">
                    <w:rPr>
                      <w:sz w:val="21"/>
                      <w:szCs w:val="21"/>
                    </w:rPr>
                    <w:t>Vorher</w:t>
                  </w:r>
                </w:p>
                <w:p w14:paraId="56A5DDE8" w14:textId="4D7FC8BD" w:rsidR="00BA524C" w:rsidRDefault="006447E0" w:rsidP="00BA524C">
                  <w:r w:rsidRPr="00486793">
                    <w:rPr>
                      <w:noProof/>
                      <w:sz w:val="21"/>
                      <w:szCs w:val="21"/>
                    </w:rPr>
                    <w:drawing>
                      <wp:anchor distT="0" distB="0" distL="114300" distR="114300" simplePos="0" relativeHeight="252326400" behindDoc="0" locked="0" layoutInCell="1" allowOverlap="1" wp14:anchorId="39C9B52C" wp14:editId="27407AF0">
                        <wp:simplePos x="0" y="0"/>
                        <wp:positionH relativeFrom="column">
                          <wp:posOffset>723331</wp:posOffset>
                        </wp:positionH>
                        <wp:positionV relativeFrom="paragraph">
                          <wp:posOffset>125231</wp:posOffset>
                        </wp:positionV>
                        <wp:extent cx="397510" cy="288062"/>
                        <wp:effectExtent l="0" t="0" r="0" b="4445"/>
                        <wp:wrapNone/>
                        <wp:docPr id="1448486350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6169268" name="Grafik 1396169268"/>
                                <pic:cNvPicPr/>
                              </pic:nvPicPr>
                              <pic:blipFill rotWithShape="1">
                                <a:blip r:embed="rId1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891" t="13046" r="32796" b="198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4349" cy="2930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86793">
                    <w:rPr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2327424" behindDoc="0" locked="0" layoutInCell="1" allowOverlap="1" wp14:anchorId="2886FFE3" wp14:editId="6FB90AE6">
                        <wp:simplePos x="0" y="0"/>
                        <wp:positionH relativeFrom="column">
                          <wp:posOffset>723331</wp:posOffset>
                        </wp:positionH>
                        <wp:positionV relativeFrom="paragraph">
                          <wp:posOffset>27449</wp:posOffset>
                        </wp:positionV>
                        <wp:extent cx="549697" cy="88636"/>
                        <wp:effectExtent l="0" t="0" r="0" b="635"/>
                        <wp:wrapNone/>
                        <wp:docPr id="1050336815" name="Grafik 10503368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streifen 3.eps"/>
                                <pic:cNvPicPr/>
                              </pic:nvPicPr>
                              <pic:blipFill rotWithShape="1"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420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65285" cy="91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2337664" behindDoc="0" locked="0" layoutInCell="1" allowOverlap="1" wp14:anchorId="216C4D71" wp14:editId="34F08172">
                        <wp:simplePos x="0" y="0"/>
                        <wp:positionH relativeFrom="column">
                          <wp:posOffset>313690</wp:posOffset>
                        </wp:positionH>
                        <wp:positionV relativeFrom="paragraph">
                          <wp:posOffset>16510</wp:posOffset>
                        </wp:positionV>
                        <wp:extent cx="370840" cy="379095"/>
                        <wp:effectExtent l="0" t="0" r="0" b="0"/>
                        <wp:wrapNone/>
                        <wp:docPr id="527420506" name="Grafik 5274205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2" name="Grafik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840" cy="379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343EE1A7" w14:textId="77777777" w:rsidR="00BA524C" w:rsidRDefault="00BA524C" w:rsidP="00BA524C">
                  <w:pPr>
                    <w:rPr>
                      <w:sz w:val="20"/>
                      <w:szCs w:val="20"/>
                    </w:rPr>
                  </w:pPr>
                </w:p>
                <w:p w14:paraId="6B638B5F" w14:textId="63F78750" w:rsidR="00BA524C" w:rsidRPr="00486793" w:rsidRDefault="00BA524C" w:rsidP="00BA524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486793">
                    <w:rPr>
                      <w:sz w:val="20"/>
                      <w:szCs w:val="20"/>
                    </w:rPr>
                    <w:t>Gebündelt</w:t>
                  </w:r>
                </w:p>
                <w:p w14:paraId="64E6B531" w14:textId="77777777" w:rsidR="00BA524C" w:rsidRDefault="00BA524C" w:rsidP="00BA524C"/>
                <w:p w14:paraId="01C21868" w14:textId="7A6BC8CE" w:rsidR="00BA524C" w:rsidRDefault="00BA524C" w:rsidP="00BA524C"/>
                <w:p w14:paraId="0E2F0E13" w14:textId="41670DE2" w:rsidR="00BA524C" w:rsidRPr="00486793" w:rsidRDefault="00BA524C" w:rsidP="00BA524C">
                  <w:pPr>
                    <w:rPr>
                      <w:noProof/>
                      <w:sz w:val="21"/>
                      <w:szCs w:val="21"/>
                    </w:rPr>
                  </w:pPr>
                </w:p>
              </w:tc>
              <w:tc>
                <w:tcPr>
                  <w:tcW w:w="2551" w:type="dxa"/>
                </w:tcPr>
                <w:p w14:paraId="3E3B9C89" w14:textId="77777777" w:rsidR="00BA524C" w:rsidRPr="00EA7F84" w:rsidRDefault="00BA524C" w:rsidP="00BA524C">
                  <w:pPr>
                    <w:pStyle w:val="Handschrift"/>
                    <w:spacing w:before="40"/>
                  </w:pPr>
                  <w:r w:rsidRPr="00EA7F84">
                    <w:t xml:space="preserve">Ich habe 1 Hunderter,  </w:t>
                  </w:r>
                  <w:r>
                    <w:br/>
                  </w:r>
                  <w:r w:rsidRPr="00EA7F84">
                    <w:t xml:space="preserve">2 Zehner, </w:t>
                  </w:r>
                  <w:r>
                    <w:t>14</w:t>
                  </w:r>
                  <w:r w:rsidRPr="00EA7F84">
                    <w:t xml:space="preserve"> Einer.</w:t>
                  </w:r>
                </w:p>
                <w:p w14:paraId="0FF11601" w14:textId="20F33815" w:rsidR="00BA524C" w:rsidRPr="00EA7F84" w:rsidRDefault="00BA524C" w:rsidP="00BA524C">
                  <w:pPr>
                    <w:pStyle w:val="Handschrift"/>
                  </w:pPr>
                  <w:r w:rsidRPr="00EA7F84">
                    <w:t xml:space="preserve">Ich tausche </w:t>
                  </w:r>
                  <w:r>
                    <w:t>1</w:t>
                  </w:r>
                  <w:r w:rsidRPr="00EA7F84">
                    <w:t>0 Einer in ____ Zehner</w:t>
                  </w:r>
                  <w:r>
                    <w:t xml:space="preserve">. </w:t>
                  </w:r>
                  <w:r>
                    <w:br/>
                    <w:t xml:space="preserve">Dann habe ich </w:t>
                  </w:r>
                  <w:r w:rsidR="005C6524">
                    <w:t>…</w:t>
                  </w:r>
                </w:p>
                <w:p w14:paraId="2EE5DCDC" w14:textId="77777777" w:rsidR="00BA524C" w:rsidRDefault="00BA524C" w:rsidP="00BA524C">
                  <w:pPr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  <w:p w14:paraId="4356BC1D" w14:textId="77777777" w:rsidR="00BA524C" w:rsidRPr="00486793" w:rsidRDefault="00BA524C" w:rsidP="00BA524C">
                  <w:pPr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tbl>
                  <w:tblPr>
                    <w:tblStyle w:val="MSKTabelle"/>
                    <w:tblW w:w="2439" w:type="dxa"/>
                    <w:tblLayout w:type="fixed"/>
                    <w:tblCellMar>
                      <w:left w:w="57" w:type="dxa"/>
                      <w:right w:w="57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0"/>
                    <w:gridCol w:w="389"/>
                    <w:gridCol w:w="390"/>
                    <w:gridCol w:w="390"/>
                    <w:gridCol w:w="390"/>
                  </w:tblGrid>
                  <w:tr w:rsidR="00BA524C" w14:paraId="234CCD18" w14:textId="77777777" w:rsidTr="00E27FE8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uto"/>
                      </w:tcPr>
                      <w:p w14:paraId="717B765B" w14:textId="77777777" w:rsidR="00BA524C" w:rsidRDefault="00BA524C" w:rsidP="00BA524C">
                        <w:pPr>
                          <w:jc w:val="left"/>
                        </w:pPr>
                      </w:p>
                    </w:tc>
                    <w:tc>
                      <w:tcPr>
                        <w:tcW w:w="389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28786863" w14:textId="77777777" w:rsidR="00BA524C" w:rsidRDefault="00BA524C" w:rsidP="00BA524C">
                        <w:r>
                          <w:t>T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2E496406" w14:textId="77777777" w:rsidR="00BA524C" w:rsidRDefault="00BA524C" w:rsidP="00BA524C">
                        <w:r>
                          <w:t>H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508F0DA6" w14:textId="77777777" w:rsidR="00BA524C" w:rsidRDefault="00BA524C" w:rsidP="00BA524C">
                        <w:r>
                          <w:t>Z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1B0B807C" w14:textId="77777777" w:rsidR="00BA524C" w:rsidRDefault="00BA524C" w:rsidP="00BA524C">
                        <w:r>
                          <w:t>E</w:t>
                        </w:r>
                      </w:p>
                    </w:tc>
                  </w:tr>
                  <w:tr w:rsidR="00BA524C" w:rsidRPr="00786FF8" w14:paraId="4ACF46C1" w14:textId="77777777" w:rsidTr="00786FF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5464E676" w14:textId="77777777" w:rsidR="00BA524C" w:rsidRPr="00786FF8" w:rsidRDefault="00BA524C" w:rsidP="00BA524C">
                        <w:r w:rsidRPr="00786FF8">
                          <w:rPr>
                            <w:sz w:val="18"/>
                            <w:szCs w:val="18"/>
                          </w:rPr>
                          <w:t>Vorher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3DEA276A" w14:textId="77777777" w:rsidR="00BA524C" w:rsidRPr="00786FF8" w:rsidRDefault="00BA524C" w:rsidP="00BA524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5AF6F296" w14:textId="77777777" w:rsidR="00BA524C" w:rsidRPr="00786FF8" w:rsidRDefault="00BA524C" w:rsidP="00BF28F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786FF8">
                          <w:rPr>
                            <w:rFonts w:ascii="Comic Sans MS" w:hAnsi="Comic Sans MS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4EC53F9B" w14:textId="77777777" w:rsidR="00BA524C" w:rsidRPr="00786FF8" w:rsidRDefault="00BA524C" w:rsidP="00BF28F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786FF8">
                          <w:rPr>
                            <w:rFonts w:ascii="Comic Sans MS" w:hAnsi="Comic Sans MS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0025F25B" w14:textId="6224A3EE" w:rsidR="00BA524C" w:rsidRPr="00786FF8" w:rsidRDefault="00BA524C" w:rsidP="00BF28F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786FF8">
                          <w:rPr>
                            <w:rFonts w:ascii="Comic Sans MS" w:hAnsi="Comic Sans MS"/>
                            <w:sz w:val="24"/>
                          </w:rPr>
                          <w:t>14</w:t>
                        </w:r>
                      </w:p>
                    </w:tc>
                  </w:tr>
                  <w:tr w:rsidR="00BA524C" w14:paraId="7208794A" w14:textId="77777777" w:rsidTr="00E27FE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0CDA2EB6" w14:textId="77777777" w:rsidR="00BA524C" w:rsidRPr="006F59FF" w:rsidRDefault="00BA524C" w:rsidP="00BA524C">
                        <w:pPr>
                          <w:rPr>
                            <w:sz w:val="16"/>
                            <w:szCs w:val="16"/>
                          </w:rPr>
                        </w:pPr>
                        <w:r w:rsidRPr="006F59FF">
                          <w:rPr>
                            <w:sz w:val="16"/>
                            <w:szCs w:val="16"/>
                          </w:rPr>
                          <w:t>Gebündelt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293EC0C1" w14:textId="3B12FFEE" w:rsidR="00BA524C" w:rsidRDefault="00BA524C" w:rsidP="00BA524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67756E46" w14:textId="77777777" w:rsidR="00BA524C" w:rsidRDefault="00BA524C" w:rsidP="00BA524C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1F145C2F" w14:textId="77777777" w:rsidR="00BA524C" w:rsidRDefault="00BA524C" w:rsidP="00BA524C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6B212800" w14:textId="77777777" w:rsidR="00BA524C" w:rsidRDefault="00BA524C" w:rsidP="00BA524C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4A21FE4C" w14:textId="77777777" w:rsidR="00BA524C" w:rsidRDefault="00BA524C" w:rsidP="00BA524C"/>
              </w:tc>
              <w:tc>
                <w:tcPr>
                  <w:tcW w:w="708" w:type="dxa"/>
                  <w:vAlign w:val="center"/>
                </w:tcPr>
                <w:p w14:paraId="1525918A" w14:textId="77777777" w:rsidR="00BA524C" w:rsidRPr="00333F2C" w:rsidRDefault="00BA524C" w:rsidP="00BA524C">
                  <w:pPr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  <w:tr w:rsidR="00BA524C" w:rsidRPr="00333F2C" w14:paraId="599B66F5" w14:textId="77777777" w:rsidTr="00E27FE8">
              <w:tc>
                <w:tcPr>
                  <w:tcW w:w="2226" w:type="dxa"/>
                </w:tcPr>
                <w:p w14:paraId="6FD76C9C" w14:textId="53D28100" w:rsidR="00BA524C" w:rsidRDefault="00BA524C" w:rsidP="00BA524C">
                  <w:r>
                    <w:rPr>
                      <w:sz w:val="21"/>
                      <w:szCs w:val="21"/>
                    </w:rPr>
                    <w:t xml:space="preserve"> </w:t>
                  </w:r>
                  <w:r w:rsidRPr="00486793">
                    <w:rPr>
                      <w:sz w:val="21"/>
                      <w:szCs w:val="21"/>
                    </w:rPr>
                    <w:t>Vorher</w:t>
                  </w:r>
                </w:p>
                <w:p w14:paraId="366E8AF8" w14:textId="294BD1D2" w:rsidR="00BA524C" w:rsidRDefault="00FA3691" w:rsidP="00BA524C">
                  <w:r>
                    <w:rPr>
                      <w:noProof/>
                    </w:rPr>
                    <w:drawing>
                      <wp:anchor distT="0" distB="0" distL="114300" distR="114300" simplePos="0" relativeHeight="252348928" behindDoc="0" locked="0" layoutInCell="1" allowOverlap="1" wp14:anchorId="140AA065" wp14:editId="5EB7B4BD">
                        <wp:simplePos x="0" y="0"/>
                        <wp:positionH relativeFrom="column">
                          <wp:posOffset>275940</wp:posOffset>
                        </wp:positionH>
                        <wp:positionV relativeFrom="paragraph">
                          <wp:posOffset>34783</wp:posOffset>
                        </wp:positionV>
                        <wp:extent cx="703939" cy="270344"/>
                        <wp:effectExtent l="0" t="0" r="1270" b="0"/>
                        <wp:wrapNone/>
                        <wp:docPr id="101822852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18228521" name=""/>
                                <pic:cNvPicPr/>
                              </pic:nvPicPr>
                              <pic:blipFill rotWithShape="1">
                                <a:blip r:embed="rId1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73" t="15901" r="5205" b="85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03939" cy="2703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49D60DF5" w14:textId="56574B8F" w:rsidR="00BA524C" w:rsidRDefault="00BA524C" w:rsidP="00BA524C">
                  <w:pPr>
                    <w:rPr>
                      <w:sz w:val="20"/>
                      <w:szCs w:val="20"/>
                    </w:rPr>
                  </w:pPr>
                </w:p>
                <w:p w14:paraId="33E23CE2" w14:textId="0241521B" w:rsidR="00BA524C" w:rsidRPr="00486793" w:rsidRDefault="00BA524C" w:rsidP="00BA524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486793">
                    <w:rPr>
                      <w:sz w:val="20"/>
                      <w:szCs w:val="20"/>
                    </w:rPr>
                    <w:t>Gebündelt</w:t>
                  </w:r>
                </w:p>
                <w:p w14:paraId="09466B85" w14:textId="77777777" w:rsidR="00BA524C" w:rsidRDefault="00BA524C" w:rsidP="00BA524C"/>
                <w:p w14:paraId="6D977061" w14:textId="77777777" w:rsidR="00BA524C" w:rsidRDefault="00BA524C" w:rsidP="00BA524C"/>
                <w:p w14:paraId="65BF39BD" w14:textId="77777777" w:rsidR="00BA524C" w:rsidRDefault="00BA524C" w:rsidP="00BA524C"/>
              </w:tc>
              <w:tc>
                <w:tcPr>
                  <w:tcW w:w="2551" w:type="dxa"/>
                </w:tcPr>
                <w:p w14:paraId="7416F547" w14:textId="3F0C7A58" w:rsidR="00BA524C" w:rsidRDefault="00BA524C" w:rsidP="00BA524C">
                  <w:pPr>
                    <w:pStyle w:val="Handschrift"/>
                  </w:pPr>
                  <w:r>
                    <w:t>Ich habe</w:t>
                  </w:r>
                </w:p>
                <w:p w14:paraId="2FCC9B08" w14:textId="77777777" w:rsidR="00BA524C" w:rsidRDefault="00BA524C" w:rsidP="00BA524C">
                  <w:pPr>
                    <w:pStyle w:val="Handschrift"/>
                  </w:pPr>
                </w:p>
                <w:p w14:paraId="57644D82" w14:textId="77777777" w:rsidR="00BA524C" w:rsidRDefault="00BA524C" w:rsidP="00BA524C">
                  <w:pPr>
                    <w:pStyle w:val="Handschrift"/>
                  </w:pPr>
                  <w:r>
                    <w:t>Ich tausche 30 Einer in</w:t>
                  </w:r>
                </w:p>
                <w:p w14:paraId="1299B7CF" w14:textId="1EF79846" w:rsidR="00BA524C" w:rsidRDefault="00BA524C" w:rsidP="00BA524C">
                  <w:pPr>
                    <w:pStyle w:val="Handschrift"/>
                  </w:pPr>
                  <w:r w:rsidRPr="00EA7F84">
                    <w:t>____ Zehner</w:t>
                  </w:r>
                  <w:r w:rsidR="008901F3">
                    <w:t xml:space="preserve">. </w:t>
                  </w:r>
                </w:p>
                <w:p w14:paraId="2E2D3686" w14:textId="4B4381CD" w:rsidR="00BA524C" w:rsidRDefault="00BA524C" w:rsidP="00BA524C">
                  <w:pPr>
                    <w:pStyle w:val="Handschrift"/>
                  </w:pPr>
                  <w:r>
                    <w:t>Dann habe ich</w:t>
                  </w:r>
                  <w:r w:rsidRPr="00486793">
                    <w:t xml:space="preserve"> </w:t>
                  </w:r>
                  <w:r w:rsidR="005C6524">
                    <w:t>…</w:t>
                  </w:r>
                </w:p>
                <w:p w14:paraId="1791809C" w14:textId="77777777" w:rsidR="00BA524C" w:rsidRDefault="00BA524C" w:rsidP="00BA524C">
                  <w:pPr>
                    <w:pStyle w:val="Handschrift"/>
                  </w:pPr>
                </w:p>
                <w:p w14:paraId="43FF908D" w14:textId="77777777" w:rsidR="00BA524C" w:rsidRDefault="00BA524C" w:rsidP="00BA524C">
                  <w:pPr>
                    <w:pStyle w:val="Handschrift"/>
                  </w:pPr>
                </w:p>
                <w:p w14:paraId="3E594DAF" w14:textId="77777777" w:rsidR="00BA524C" w:rsidRDefault="00BA524C" w:rsidP="00BA524C">
                  <w:pPr>
                    <w:pStyle w:val="Handschrift"/>
                  </w:pPr>
                </w:p>
              </w:tc>
              <w:tc>
                <w:tcPr>
                  <w:tcW w:w="2552" w:type="dxa"/>
                  <w:vAlign w:val="center"/>
                </w:tcPr>
                <w:tbl>
                  <w:tblPr>
                    <w:tblStyle w:val="MSKTabelle"/>
                    <w:tblW w:w="2439" w:type="dxa"/>
                    <w:tblLayout w:type="fixed"/>
                    <w:tblCellMar>
                      <w:left w:w="57" w:type="dxa"/>
                      <w:right w:w="57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0"/>
                    <w:gridCol w:w="389"/>
                    <w:gridCol w:w="390"/>
                    <w:gridCol w:w="390"/>
                    <w:gridCol w:w="390"/>
                  </w:tblGrid>
                  <w:tr w:rsidR="00BA524C" w14:paraId="211F9EA6" w14:textId="77777777" w:rsidTr="00E27FE8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uto"/>
                      </w:tcPr>
                      <w:p w14:paraId="030611F6" w14:textId="77777777" w:rsidR="00BA524C" w:rsidRDefault="00BA524C" w:rsidP="00BA524C">
                        <w:pPr>
                          <w:jc w:val="left"/>
                        </w:pPr>
                      </w:p>
                    </w:tc>
                    <w:tc>
                      <w:tcPr>
                        <w:tcW w:w="389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1AEBC69D" w14:textId="77777777" w:rsidR="00BA524C" w:rsidRDefault="00BA524C" w:rsidP="00BA524C">
                        <w:r>
                          <w:t>T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622F2A03" w14:textId="77777777" w:rsidR="00BA524C" w:rsidRDefault="00BA524C" w:rsidP="00BA524C">
                        <w:r>
                          <w:t>H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466B8FAE" w14:textId="77777777" w:rsidR="00BA524C" w:rsidRDefault="00BA524C" w:rsidP="00BA524C">
                        <w:r>
                          <w:t>Z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2773D0D7" w14:textId="77777777" w:rsidR="00BA524C" w:rsidRDefault="00BA524C" w:rsidP="00BA524C">
                        <w:r>
                          <w:t>E</w:t>
                        </w:r>
                      </w:p>
                    </w:tc>
                  </w:tr>
                  <w:tr w:rsidR="00BA524C" w14:paraId="6EAA51F3" w14:textId="77777777" w:rsidTr="00786FF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55161846" w14:textId="77777777" w:rsidR="00BA524C" w:rsidRDefault="00BA524C" w:rsidP="00BA524C">
                        <w:r w:rsidRPr="006F59FF">
                          <w:rPr>
                            <w:sz w:val="18"/>
                            <w:szCs w:val="18"/>
                          </w:rPr>
                          <w:t>Vorher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4BAE2AB1" w14:textId="77777777" w:rsidR="00BA524C" w:rsidRDefault="00BA524C" w:rsidP="00BA524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73A8AC67" w14:textId="77777777" w:rsidR="00BA524C" w:rsidRDefault="00BA524C" w:rsidP="00BA524C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28EADF09" w14:textId="7AE614FF" w:rsidR="00BA524C" w:rsidRDefault="00BA524C" w:rsidP="00BF28F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557B1A3C" w14:textId="77777777" w:rsidR="00BA524C" w:rsidRDefault="00BA524C" w:rsidP="00BF28F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31</w:t>
                        </w:r>
                      </w:p>
                    </w:tc>
                  </w:tr>
                  <w:tr w:rsidR="00BA524C" w14:paraId="6097D1AD" w14:textId="77777777" w:rsidTr="00E27FE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1716D589" w14:textId="77777777" w:rsidR="00BA524C" w:rsidRPr="006F59FF" w:rsidRDefault="00BA524C" w:rsidP="00BA524C">
                        <w:pPr>
                          <w:rPr>
                            <w:sz w:val="16"/>
                            <w:szCs w:val="16"/>
                          </w:rPr>
                        </w:pPr>
                        <w:r w:rsidRPr="006F59FF">
                          <w:rPr>
                            <w:sz w:val="16"/>
                            <w:szCs w:val="16"/>
                          </w:rPr>
                          <w:t>Gebündelt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620A9ECB" w14:textId="77777777" w:rsidR="00BA524C" w:rsidRDefault="00BA524C" w:rsidP="00BA524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4C7AAA29" w14:textId="77777777" w:rsidR="00BA524C" w:rsidRDefault="00BA524C" w:rsidP="00BA524C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18DECDA0" w14:textId="77777777" w:rsidR="00BA524C" w:rsidRDefault="00BA524C" w:rsidP="00BA524C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368327BA" w14:textId="77777777" w:rsidR="00BA524C" w:rsidRDefault="00BA524C" w:rsidP="00BA524C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3B53C226" w14:textId="77777777" w:rsidR="00BA524C" w:rsidRDefault="00BA524C" w:rsidP="00BA524C"/>
              </w:tc>
              <w:tc>
                <w:tcPr>
                  <w:tcW w:w="708" w:type="dxa"/>
                  <w:vAlign w:val="center"/>
                </w:tcPr>
                <w:p w14:paraId="174BFFA7" w14:textId="77777777" w:rsidR="00BA524C" w:rsidRPr="00333F2C" w:rsidRDefault="00BA524C" w:rsidP="00BA524C">
                  <w:pPr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0171FCA2" w14:textId="77777777" w:rsidR="00486793" w:rsidRDefault="00486793" w:rsidP="001B547C">
            <w:pPr>
              <w:spacing w:line="240" w:lineRule="auto"/>
              <w:rPr>
                <w:noProof/>
              </w:rPr>
            </w:pPr>
          </w:p>
        </w:tc>
      </w:tr>
    </w:tbl>
    <w:p w14:paraId="61B633AD" w14:textId="08EC7C32" w:rsidR="001E1313" w:rsidRDefault="001E1313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EA7F84" w:rsidRPr="0018283B" w14:paraId="757F7CFD" w14:textId="77777777" w:rsidTr="004B2FA3">
        <w:tc>
          <w:tcPr>
            <w:tcW w:w="610" w:type="dxa"/>
          </w:tcPr>
          <w:p w14:paraId="39071226" w14:textId="40B4F066" w:rsidR="00EA7F84" w:rsidRDefault="00EA7F84" w:rsidP="00EA7F84">
            <w:pPr>
              <w:pStyle w:val="berschrift3"/>
              <w:rPr>
                <w:noProof/>
              </w:rPr>
            </w:pPr>
            <w:r>
              <w:rPr>
                <w:noProof/>
              </w:rPr>
              <w:t>1.2</w:t>
            </w:r>
          </w:p>
        </w:tc>
        <w:tc>
          <w:tcPr>
            <w:tcW w:w="8461" w:type="dxa"/>
            <w:gridSpan w:val="2"/>
          </w:tcPr>
          <w:p w14:paraId="1F1EA3D2" w14:textId="1B9C6F50" w:rsidR="00EA7F84" w:rsidRPr="00486793" w:rsidRDefault="00EA7F84" w:rsidP="00EA7F84">
            <w:pPr>
              <w:pStyle w:val="berschrift3"/>
              <w:rPr>
                <w:noProof/>
                <w:sz w:val="21"/>
                <w:szCs w:val="21"/>
              </w:rPr>
            </w:pPr>
            <w:r>
              <w:t>Bündeln als Tauschen von Zehnern in Hunderter</w:t>
            </w:r>
          </w:p>
        </w:tc>
      </w:tr>
      <w:tr w:rsidR="00EA7F84" w:rsidRPr="0018283B" w14:paraId="6F7F702A" w14:textId="77777777" w:rsidTr="00A36783">
        <w:trPr>
          <w:trHeight w:val="5688"/>
        </w:trPr>
        <w:tc>
          <w:tcPr>
            <w:tcW w:w="610" w:type="dxa"/>
          </w:tcPr>
          <w:p w14:paraId="0C164EF1" w14:textId="77777777" w:rsidR="00EA7F84" w:rsidRPr="0018283B" w:rsidRDefault="00EA7F84" w:rsidP="007610A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</w:tcPr>
          <w:p w14:paraId="4EDF230E" w14:textId="3CBBA9C3" w:rsidR="00EA7F84" w:rsidRDefault="00EA7F84" w:rsidP="007610A9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2469529B" w14:textId="1435DA34" w:rsidR="00EA7F84" w:rsidRDefault="00EA7F84" w:rsidP="001E1313">
            <w:pPr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t>Wie kannnst du hier bündeln? W</w:t>
            </w:r>
            <w:r w:rsidR="008901F3">
              <w:rPr>
                <w:noProof/>
                <w:sz w:val="21"/>
                <w:szCs w:val="21"/>
              </w:rPr>
              <w:t xml:space="preserve">arum </w:t>
            </w:r>
            <w:r>
              <w:rPr>
                <w:noProof/>
                <w:sz w:val="21"/>
                <w:szCs w:val="21"/>
              </w:rPr>
              <w:t>darfst du so bündeln</w:t>
            </w:r>
            <w:r w:rsidR="00A36783">
              <w:rPr>
                <w:noProof/>
                <w:sz w:val="21"/>
                <w:szCs w:val="21"/>
              </w:rPr>
              <w:t>?</w:t>
            </w:r>
          </w:p>
          <w:p w14:paraId="20D4EF98" w14:textId="6CB1155B" w:rsidR="00EA7F84" w:rsidRDefault="00EA7F84" w:rsidP="001E1313">
            <w:pPr>
              <w:rPr>
                <w:noProof/>
                <w:sz w:val="21"/>
                <w:szCs w:val="21"/>
              </w:rPr>
            </w:pPr>
          </w:p>
          <w:tbl>
            <w:tblPr>
              <w:tblStyle w:val="MSKTabelle"/>
              <w:tblW w:w="8037" w:type="dxa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2226"/>
              <w:gridCol w:w="2551"/>
              <w:gridCol w:w="2552"/>
              <w:gridCol w:w="708"/>
            </w:tblGrid>
            <w:tr w:rsidR="00A36783" w:rsidRPr="00F43829" w14:paraId="73887CBD" w14:textId="77777777" w:rsidTr="00E27FE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2226" w:type="dxa"/>
                </w:tcPr>
                <w:p w14:paraId="300644C3" w14:textId="77777777" w:rsidR="00A36783" w:rsidRPr="00F43829" w:rsidRDefault="00A36783" w:rsidP="00A36783">
                  <w:r>
                    <w:t>Bild</w:t>
                  </w:r>
                </w:p>
              </w:tc>
              <w:tc>
                <w:tcPr>
                  <w:tcW w:w="2551" w:type="dxa"/>
                </w:tcPr>
                <w:p w14:paraId="7B88B4D8" w14:textId="77777777" w:rsidR="00A36783" w:rsidRPr="00F43829" w:rsidRDefault="00A36783" w:rsidP="00A36783">
                  <w:r>
                    <w:t>Beschreibung</w:t>
                  </w:r>
                </w:p>
              </w:tc>
              <w:tc>
                <w:tcPr>
                  <w:tcW w:w="2552" w:type="dxa"/>
                </w:tcPr>
                <w:p w14:paraId="468EB1AA" w14:textId="77777777" w:rsidR="00A36783" w:rsidRPr="00F43829" w:rsidRDefault="00A36783" w:rsidP="00A36783">
                  <w:r w:rsidRPr="00F43829">
                    <w:t>Stellentafel</w:t>
                  </w:r>
                </w:p>
              </w:tc>
              <w:tc>
                <w:tcPr>
                  <w:tcW w:w="708" w:type="dxa"/>
                </w:tcPr>
                <w:p w14:paraId="6B428F83" w14:textId="77777777" w:rsidR="00A36783" w:rsidRPr="00F43829" w:rsidRDefault="00A36783" w:rsidP="00A36783">
                  <w:r>
                    <w:t>Zahl</w:t>
                  </w:r>
                </w:p>
              </w:tc>
            </w:tr>
            <w:tr w:rsidR="00A36783" w:rsidRPr="00333F2C" w14:paraId="56908E53" w14:textId="77777777" w:rsidTr="00E27FE8">
              <w:tc>
                <w:tcPr>
                  <w:tcW w:w="2226" w:type="dxa"/>
                </w:tcPr>
                <w:p w14:paraId="56264AEE" w14:textId="6B94EE19" w:rsidR="00A36783" w:rsidRDefault="00135CDD" w:rsidP="00A36783">
                  <w:r>
                    <w:rPr>
                      <w:noProof/>
                    </w:rPr>
                    <w:drawing>
                      <wp:anchor distT="0" distB="0" distL="114300" distR="114300" simplePos="0" relativeHeight="252354048" behindDoc="0" locked="0" layoutInCell="1" allowOverlap="1" wp14:anchorId="3B187A7B" wp14:editId="26D33034">
                        <wp:simplePos x="0" y="0"/>
                        <wp:positionH relativeFrom="column">
                          <wp:posOffset>998550</wp:posOffset>
                        </wp:positionH>
                        <wp:positionV relativeFrom="paragraph">
                          <wp:posOffset>168275</wp:posOffset>
                        </wp:positionV>
                        <wp:extent cx="360000" cy="115715"/>
                        <wp:effectExtent l="0" t="0" r="2540" b="0"/>
                        <wp:wrapNone/>
                        <wp:docPr id="156989375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989375" name=""/>
                                <pic:cNvPicPr/>
                              </pic:nvPicPr>
                              <pic:blipFill>
                                <a:blip r:embed="rId1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000" cy="115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2353024" behindDoc="0" locked="0" layoutInCell="1" allowOverlap="1" wp14:anchorId="5ABF9556" wp14:editId="6A6459BA">
                        <wp:simplePos x="0" y="0"/>
                        <wp:positionH relativeFrom="column">
                          <wp:posOffset>-7620</wp:posOffset>
                        </wp:positionH>
                        <wp:positionV relativeFrom="paragraph">
                          <wp:posOffset>165100</wp:posOffset>
                        </wp:positionV>
                        <wp:extent cx="972000" cy="494282"/>
                        <wp:effectExtent l="0" t="0" r="0" b="1270"/>
                        <wp:wrapNone/>
                        <wp:docPr id="1733266643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3266643" name=""/>
                                <pic:cNvPicPr/>
                              </pic:nvPicPr>
                              <pic:blipFill>
                                <a:blip r:embed="rId1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2000" cy="4942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36783" w:rsidRPr="00486793">
                    <w:rPr>
                      <w:sz w:val="21"/>
                      <w:szCs w:val="21"/>
                    </w:rPr>
                    <w:t>Vorher</w:t>
                  </w:r>
                </w:p>
                <w:p w14:paraId="1615786F" w14:textId="47265C2D" w:rsidR="00A36783" w:rsidRDefault="00A36783" w:rsidP="00A36783"/>
                <w:p w14:paraId="50BA0A59" w14:textId="10FB08B5" w:rsidR="00A36783" w:rsidRDefault="00A36783" w:rsidP="00A36783">
                  <w:pPr>
                    <w:rPr>
                      <w:sz w:val="20"/>
                      <w:szCs w:val="20"/>
                    </w:rPr>
                  </w:pPr>
                </w:p>
                <w:p w14:paraId="35750A13" w14:textId="2D9377EB" w:rsidR="00135CDD" w:rsidRDefault="00135CDD" w:rsidP="00A36783">
                  <w:pPr>
                    <w:rPr>
                      <w:sz w:val="20"/>
                      <w:szCs w:val="20"/>
                    </w:rPr>
                  </w:pPr>
                </w:p>
                <w:p w14:paraId="0C2BD1E0" w14:textId="2A0EECEB" w:rsidR="00A36783" w:rsidRPr="00486793" w:rsidRDefault="00A36783" w:rsidP="00A36783">
                  <w:pPr>
                    <w:rPr>
                      <w:sz w:val="20"/>
                      <w:szCs w:val="20"/>
                    </w:rPr>
                  </w:pPr>
                  <w:r w:rsidRPr="00486793">
                    <w:rPr>
                      <w:sz w:val="20"/>
                      <w:szCs w:val="20"/>
                    </w:rPr>
                    <w:t>Gebündelt</w:t>
                  </w:r>
                </w:p>
                <w:p w14:paraId="081F342D" w14:textId="24493191" w:rsidR="00A36783" w:rsidRDefault="00A36783" w:rsidP="00A36783"/>
                <w:p w14:paraId="302165DC" w14:textId="49B20138" w:rsidR="00A36783" w:rsidRDefault="00A36783" w:rsidP="00A36783"/>
                <w:p w14:paraId="0C4D75A7" w14:textId="77777777" w:rsidR="00A36783" w:rsidRPr="00486793" w:rsidRDefault="00A36783" w:rsidP="00A36783">
                  <w:pPr>
                    <w:rPr>
                      <w:noProof/>
                      <w:sz w:val="21"/>
                      <w:szCs w:val="21"/>
                    </w:rPr>
                  </w:pPr>
                </w:p>
              </w:tc>
              <w:tc>
                <w:tcPr>
                  <w:tcW w:w="2551" w:type="dxa"/>
                </w:tcPr>
                <w:p w14:paraId="12A73B26" w14:textId="3913442C" w:rsidR="00A36783" w:rsidRPr="00EA7F84" w:rsidRDefault="00A36783" w:rsidP="00A36783">
                  <w:pPr>
                    <w:pStyle w:val="Handschrift"/>
                    <w:spacing w:before="40"/>
                  </w:pPr>
                  <w:r w:rsidRPr="00EA7F84">
                    <w:t xml:space="preserve">Ich habe </w:t>
                  </w:r>
                  <w:r w:rsidR="005C6524">
                    <w:t xml:space="preserve">20 </w:t>
                  </w:r>
                  <w:r>
                    <w:t>Zehner</w:t>
                  </w:r>
                  <w:r w:rsidR="008901F3">
                    <w:t xml:space="preserve">, </w:t>
                  </w:r>
                  <w:r>
                    <w:t xml:space="preserve">5 Einer. </w:t>
                  </w:r>
                </w:p>
                <w:p w14:paraId="79C8DF8E" w14:textId="77777777" w:rsidR="00A36783" w:rsidRDefault="00A36783" w:rsidP="00A36783">
                  <w:pPr>
                    <w:pStyle w:val="Handschrift"/>
                  </w:pPr>
                  <w:r w:rsidRPr="00EA7F84">
                    <w:t xml:space="preserve">Ich tausche </w:t>
                  </w:r>
                </w:p>
                <w:p w14:paraId="3494CC1D" w14:textId="31D2A9CD" w:rsidR="00A36783" w:rsidRPr="00EA7F84" w:rsidRDefault="00A36783" w:rsidP="00A36783">
                  <w:pPr>
                    <w:pStyle w:val="Handschrift"/>
                  </w:pPr>
                  <w:r>
                    <w:br/>
                    <w:t xml:space="preserve">Dann habe ich </w:t>
                  </w:r>
                </w:p>
                <w:p w14:paraId="4B674DED" w14:textId="77777777" w:rsidR="00A36783" w:rsidRDefault="00A36783" w:rsidP="00A36783">
                  <w:pPr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  <w:p w14:paraId="55254B52" w14:textId="77777777" w:rsidR="00A36783" w:rsidRPr="00486793" w:rsidRDefault="00A36783" w:rsidP="00A36783">
                  <w:pPr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tbl>
                  <w:tblPr>
                    <w:tblStyle w:val="MSKTabelle"/>
                    <w:tblW w:w="2439" w:type="dxa"/>
                    <w:tblLayout w:type="fixed"/>
                    <w:tblCellMar>
                      <w:left w:w="57" w:type="dxa"/>
                      <w:right w:w="57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0"/>
                    <w:gridCol w:w="389"/>
                    <w:gridCol w:w="373"/>
                    <w:gridCol w:w="407"/>
                    <w:gridCol w:w="390"/>
                  </w:tblGrid>
                  <w:tr w:rsidR="00107788" w14:paraId="6DB9F0BB" w14:textId="77777777" w:rsidTr="003B5AB4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uto"/>
                      </w:tcPr>
                      <w:p w14:paraId="1357D440" w14:textId="77777777" w:rsidR="003B5AB4" w:rsidRDefault="003B5AB4" w:rsidP="003B5AB4">
                        <w:pPr>
                          <w:jc w:val="left"/>
                        </w:pPr>
                      </w:p>
                    </w:tc>
                    <w:tc>
                      <w:tcPr>
                        <w:tcW w:w="389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2B764EF4" w14:textId="77777777" w:rsidR="003B5AB4" w:rsidRDefault="003B5AB4" w:rsidP="003B5AB4">
                        <w:r>
                          <w:t>T</w:t>
                        </w:r>
                      </w:p>
                    </w:tc>
                    <w:tc>
                      <w:tcPr>
                        <w:tcW w:w="373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74BFA6DA" w14:textId="77777777" w:rsidR="003B5AB4" w:rsidRDefault="003B5AB4" w:rsidP="003B5AB4">
                        <w:r>
                          <w:t>H</w:t>
                        </w:r>
                      </w:p>
                    </w:tc>
                    <w:tc>
                      <w:tcPr>
                        <w:tcW w:w="407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7770EC95" w14:textId="77777777" w:rsidR="003B5AB4" w:rsidRDefault="003B5AB4" w:rsidP="003B5AB4">
                        <w:r>
                          <w:t>Z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423105D7" w14:textId="77777777" w:rsidR="003B5AB4" w:rsidRDefault="003B5AB4" w:rsidP="003B5AB4">
                        <w:r>
                          <w:t>E</w:t>
                        </w:r>
                      </w:p>
                    </w:tc>
                  </w:tr>
                  <w:tr w:rsidR="003B5AB4" w14:paraId="2F477CE9" w14:textId="77777777" w:rsidTr="0010778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115517CB" w14:textId="77777777" w:rsidR="003B5AB4" w:rsidRDefault="003B5AB4" w:rsidP="003B5AB4">
                        <w:r w:rsidRPr="006F59FF">
                          <w:rPr>
                            <w:sz w:val="18"/>
                            <w:szCs w:val="18"/>
                          </w:rPr>
                          <w:t>Vorher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087E82EB" w14:textId="77777777" w:rsidR="003B5AB4" w:rsidRDefault="003B5AB4" w:rsidP="003B5AB4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73" w:type="dxa"/>
                        <w:tcMar>
                          <w:left w:w="57" w:type="dxa"/>
                          <w:right w:w="57" w:type="dxa"/>
                        </w:tcMar>
                      </w:tcPr>
                      <w:p w14:paraId="78711F60" w14:textId="77777777" w:rsidR="003B5AB4" w:rsidRDefault="003B5AB4" w:rsidP="003B5AB4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407" w:type="dxa"/>
                        <w:tcMar>
                          <w:left w:w="57" w:type="dxa"/>
                          <w:right w:w="57" w:type="dxa"/>
                        </w:tcMar>
                      </w:tcPr>
                      <w:p w14:paraId="26CD93F2" w14:textId="1C344D61" w:rsidR="003B5AB4" w:rsidRPr="001912F0" w:rsidRDefault="003B5AB4" w:rsidP="003B5AB4">
                        <w:pPr>
                          <w:jc w:val="center"/>
                          <w:rPr>
                            <w:rFonts w:ascii="Comic Sans MS" w:hAnsi="Comic Sans MS"/>
                            <w:color w:val="0070C0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color w:val="0070C0"/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37B17E4F" w14:textId="078D8570" w:rsidR="003B5AB4" w:rsidRPr="001912F0" w:rsidRDefault="003B5AB4" w:rsidP="003B5AB4">
                        <w:pPr>
                          <w:jc w:val="center"/>
                          <w:rPr>
                            <w:rFonts w:ascii="Comic Sans MS" w:hAnsi="Comic Sans MS"/>
                            <w:color w:val="0070C0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color w:val="0070C0"/>
                            <w:sz w:val="24"/>
                          </w:rPr>
                          <w:t>5</w:t>
                        </w:r>
                      </w:p>
                    </w:tc>
                  </w:tr>
                  <w:tr w:rsidR="003B5AB4" w14:paraId="33F9F2BE" w14:textId="77777777" w:rsidTr="0010778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648FB2CF" w14:textId="77777777" w:rsidR="003B5AB4" w:rsidRPr="006F59FF" w:rsidRDefault="003B5AB4" w:rsidP="003B5AB4">
                        <w:pPr>
                          <w:rPr>
                            <w:sz w:val="16"/>
                            <w:szCs w:val="16"/>
                          </w:rPr>
                        </w:pPr>
                        <w:r w:rsidRPr="006F59FF">
                          <w:rPr>
                            <w:sz w:val="16"/>
                            <w:szCs w:val="16"/>
                          </w:rPr>
                          <w:t>Gebündelt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77CBA9EE" w14:textId="77777777" w:rsidR="003B5AB4" w:rsidRDefault="003B5AB4" w:rsidP="003B5AB4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73" w:type="dxa"/>
                        <w:tcMar>
                          <w:left w:w="57" w:type="dxa"/>
                          <w:right w:w="57" w:type="dxa"/>
                        </w:tcMar>
                      </w:tcPr>
                      <w:p w14:paraId="5B42FD87" w14:textId="77777777" w:rsidR="003B5AB4" w:rsidRDefault="003B5AB4" w:rsidP="003B5AB4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407" w:type="dxa"/>
                        <w:tcMar>
                          <w:left w:w="57" w:type="dxa"/>
                          <w:right w:w="57" w:type="dxa"/>
                        </w:tcMar>
                      </w:tcPr>
                      <w:p w14:paraId="34051DCD" w14:textId="77777777" w:rsidR="003B5AB4" w:rsidRDefault="003B5AB4" w:rsidP="003B5AB4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435521AE" w14:textId="77777777" w:rsidR="003B5AB4" w:rsidRDefault="003B5AB4" w:rsidP="003B5AB4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687C1429" w14:textId="77777777" w:rsidR="00A36783" w:rsidRDefault="00A36783" w:rsidP="00A36783"/>
              </w:tc>
              <w:tc>
                <w:tcPr>
                  <w:tcW w:w="708" w:type="dxa"/>
                  <w:vAlign w:val="center"/>
                </w:tcPr>
                <w:p w14:paraId="7B1E5ADB" w14:textId="77777777" w:rsidR="00A36783" w:rsidRPr="00333F2C" w:rsidRDefault="00A36783" w:rsidP="00A36783">
                  <w:pPr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  <w:tr w:rsidR="00A36783" w:rsidRPr="00333F2C" w14:paraId="0F56C6C1" w14:textId="77777777" w:rsidTr="00E27FE8">
              <w:tc>
                <w:tcPr>
                  <w:tcW w:w="2226" w:type="dxa"/>
                </w:tcPr>
                <w:p w14:paraId="02B0EF48" w14:textId="1A4B7879" w:rsidR="00A36783" w:rsidRDefault="00A36783" w:rsidP="00A36783">
                  <w:r w:rsidRPr="00486793">
                    <w:rPr>
                      <w:sz w:val="21"/>
                      <w:szCs w:val="21"/>
                    </w:rPr>
                    <w:t>Vorher</w:t>
                  </w:r>
                </w:p>
                <w:p w14:paraId="58D84A90" w14:textId="4484F762" w:rsidR="00A36783" w:rsidRDefault="00FA3691" w:rsidP="00A36783">
                  <w:r>
                    <w:rPr>
                      <w:noProof/>
                    </w:rPr>
                    <w:drawing>
                      <wp:anchor distT="0" distB="0" distL="114300" distR="114300" simplePos="0" relativeHeight="252350976" behindDoc="0" locked="0" layoutInCell="1" allowOverlap="1" wp14:anchorId="518C704E" wp14:editId="489DA8ED">
                        <wp:simplePos x="0" y="0"/>
                        <wp:positionH relativeFrom="column">
                          <wp:posOffset>639749</wp:posOffset>
                        </wp:positionH>
                        <wp:positionV relativeFrom="paragraph">
                          <wp:posOffset>17780</wp:posOffset>
                        </wp:positionV>
                        <wp:extent cx="702310" cy="269875"/>
                        <wp:effectExtent l="0" t="0" r="2540" b="0"/>
                        <wp:wrapNone/>
                        <wp:docPr id="2097434886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18228521" name=""/>
                                <pic:cNvPicPr/>
                              </pic:nvPicPr>
                              <pic:blipFill rotWithShape="1">
                                <a:blip r:embed="rId1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73" t="15901" r="5205" b="85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02310" cy="2698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2352000" behindDoc="0" locked="0" layoutInCell="1" allowOverlap="1" wp14:anchorId="5F63FB7B" wp14:editId="63666603">
                        <wp:simplePos x="0" y="0"/>
                        <wp:positionH relativeFrom="column">
                          <wp:posOffset>11734</wp:posOffset>
                        </wp:positionH>
                        <wp:positionV relativeFrom="paragraph">
                          <wp:posOffset>19685</wp:posOffset>
                        </wp:positionV>
                        <wp:extent cx="611505" cy="292735"/>
                        <wp:effectExtent l="0" t="0" r="0" b="0"/>
                        <wp:wrapNone/>
                        <wp:docPr id="120042129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00421291" name=""/>
                                <pic:cNvPicPr/>
                              </pic:nvPicPr>
                              <pic:blipFill>
                                <a:blip r:embed="rId1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" cy="292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CB152FF" w14:textId="7A6049CF" w:rsidR="00A36783" w:rsidRDefault="00A36783" w:rsidP="00A36783">
                  <w:pPr>
                    <w:rPr>
                      <w:sz w:val="20"/>
                      <w:szCs w:val="20"/>
                    </w:rPr>
                  </w:pPr>
                </w:p>
                <w:p w14:paraId="39CA0BEE" w14:textId="332B2AEB" w:rsidR="00A36783" w:rsidRPr="00486793" w:rsidRDefault="00A36783" w:rsidP="00A36783">
                  <w:pPr>
                    <w:rPr>
                      <w:sz w:val="20"/>
                      <w:szCs w:val="20"/>
                    </w:rPr>
                  </w:pPr>
                  <w:r w:rsidRPr="00486793">
                    <w:rPr>
                      <w:sz w:val="20"/>
                      <w:szCs w:val="20"/>
                    </w:rPr>
                    <w:t>Gebündelt</w:t>
                  </w:r>
                </w:p>
                <w:p w14:paraId="173876B7" w14:textId="77777777" w:rsidR="00A36783" w:rsidRDefault="00A36783" w:rsidP="00A36783"/>
                <w:p w14:paraId="6C2F085E" w14:textId="77777777" w:rsidR="00A36783" w:rsidRDefault="00A36783" w:rsidP="00A36783"/>
                <w:p w14:paraId="6360FFB3" w14:textId="77777777" w:rsidR="00A36783" w:rsidRDefault="00A36783" w:rsidP="00A36783"/>
              </w:tc>
              <w:tc>
                <w:tcPr>
                  <w:tcW w:w="2551" w:type="dxa"/>
                </w:tcPr>
                <w:p w14:paraId="1B3E521E" w14:textId="77777777" w:rsidR="00A36783" w:rsidRDefault="00A36783" w:rsidP="00A36783">
                  <w:pPr>
                    <w:pStyle w:val="Handschrift"/>
                  </w:pPr>
                  <w:r>
                    <w:t>Ich habe</w:t>
                  </w:r>
                </w:p>
                <w:p w14:paraId="40E10571" w14:textId="77777777" w:rsidR="00A36783" w:rsidRDefault="00A36783" w:rsidP="00A36783">
                  <w:pPr>
                    <w:pStyle w:val="Handschrift"/>
                  </w:pPr>
                </w:p>
                <w:p w14:paraId="2BB5A105" w14:textId="5AB3AB6B" w:rsidR="00A36783" w:rsidRDefault="00A36783" w:rsidP="00A36783">
                  <w:pPr>
                    <w:pStyle w:val="Handschrift"/>
                  </w:pPr>
                  <w:r>
                    <w:t xml:space="preserve">Ich tausche </w:t>
                  </w:r>
                </w:p>
                <w:p w14:paraId="71EF1202" w14:textId="77777777" w:rsidR="00A36783" w:rsidRDefault="00A36783" w:rsidP="00A36783">
                  <w:pPr>
                    <w:pStyle w:val="Handschrift"/>
                  </w:pPr>
                </w:p>
                <w:p w14:paraId="7B92C4B8" w14:textId="77777777" w:rsidR="00A36783" w:rsidRDefault="00A36783" w:rsidP="00A36783">
                  <w:pPr>
                    <w:pStyle w:val="Handschrift"/>
                  </w:pPr>
                </w:p>
                <w:p w14:paraId="4891B98F" w14:textId="77777777" w:rsidR="00A36783" w:rsidRDefault="00A36783" w:rsidP="00A36783">
                  <w:pPr>
                    <w:pStyle w:val="Handschrift"/>
                  </w:pPr>
                  <w:r>
                    <w:t>Dann habe ich</w:t>
                  </w:r>
                  <w:r w:rsidRPr="00486793">
                    <w:t xml:space="preserve"> </w:t>
                  </w:r>
                </w:p>
                <w:p w14:paraId="19888063" w14:textId="77777777" w:rsidR="00A36783" w:rsidRDefault="00A36783" w:rsidP="00A36783">
                  <w:pPr>
                    <w:pStyle w:val="Handschrift"/>
                  </w:pPr>
                </w:p>
                <w:p w14:paraId="24B21CD9" w14:textId="77777777" w:rsidR="00A36783" w:rsidRDefault="00A36783" w:rsidP="00A36783">
                  <w:pPr>
                    <w:pStyle w:val="Handschrift"/>
                  </w:pPr>
                </w:p>
                <w:p w14:paraId="6009843A" w14:textId="77777777" w:rsidR="00A36783" w:rsidRDefault="00A36783" w:rsidP="00A36783">
                  <w:pPr>
                    <w:pStyle w:val="Handschrift"/>
                  </w:pPr>
                </w:p>
              </w:tc>
              <w:tc>
                <w:tcPr>
                  <w:tcW w:w="2552" w:type="dxa"/>
                  <w:vAlign w:val="center"/>
                </w:tcPr>
                <w:tbl>
                  <w:tblPr>
                    <w:tblStyle w:val="MSKTabelle"/>
                    <w:tblW w:w="2439" w:type="dxa"/>
                    <w:tblLayout w:type="fixed"/>
                    <w:tblCellMar>
                      <w:left w:w="57" w:type="dxa"/>
                      <w:right w:w="57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0"/>
                    <w:gridCol w:w="389"/>
                    <w:gridCol w:w="390"/>
                    <w:gridCol w:w="390"/>
                    <w:gridCol w:w="390"/>
                  </w:tblGrid>
                  <w:tr w:rsidR="00A36783" w14:paraId="0FD3A5B5" w14:textId="77777777" w:rsidTr="00E27FE8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uto"/>
                      </w:tcPr>
                      <w:p w14:paraId="68228547" w14:textId="77777777" w:rsidR="00A36783" w:rsidRDefault="00A36783" w:rsidP="00A36783">
                        <w:pPr>
                          <w:jc w:val="left"/>
                        </w:pPr>
                      </w:p>
                    </w:tc>
                    <w:tc>
                      <w:tcPr>
                        <w:tcW w:w="389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0F5FD754" w14:textId="77777777" w:rsidR="00A36783" w:rsidRDefault="00A36783" w:rsidP="00A36783">
                        <w:r>
                          <w:t>T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6AD45F85" w14:textId="77777777" w:rsidR="00A36783" w:rsidRDefault="00A36783" w:rsidP="00A36783">
                        <w:r>
                          <w:t>H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70615F62" w14:textId="77777777" w:rsidR="00A36783" w:rsidRDefault="00A36783" w:rsidP="00A36783">
                        <w:r>
                          <w:t>Z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62952C5C" w14:textId="77777777" w:rsidR="00A36783" w:rsidRDefault="00A36783" w:rsidP="00A36783">
                        <w:r>
                          <w:t>E</w:t>
                        </w:r>
                      </w:p>
                    </w:tc>
                  </w:tr>
                  <w:tr w:rsidR="00A36783" w14:paraId="23AE72F2" w14:textId="77777777" w:rsidTr="00786FF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4588D3E4" w14:textId="77777777" w:rsidR="00A36783" w:rsidRDefault="00A36783" w:rsidP="00A36783">
                        <w:r w:rsidRPr="006F59FF">
                          <w:rPr>
                            <w:sz w:val="18"/>
                            <w:szCs w:val="18"/>
                          </w:rPr>
                          <w:t>Vorher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2D35A214" w14:textId="77777777" w:rsidR="00A36783" w:rsidRDefault="00A36783" w:rsidP="00A3678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7D97A158" w14:textId="77777777" w:rsidR="00A36783" w:rsidRDefault="00A36783" w:rsidP="00A36783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3D15A322" w14:textId="77777777" w:rsidR="00A36783" w:rsidRPr="001912F0" w:rsidRDefault="00A36783" w:rsidP="00BF28FB">
                        <w:pPr>
                          <w:jc w:val="center"/>
                          <w:rPr>
                            <w:rFonts w:ascii="Comic Sans MS" w:hAnsi="Comic Sans MS"/>
                            <w:color w:val="0070C0"/>
                            <w:sz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color w:val="0070C0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02201411" w14:textId="77777777" w:rsidR="00A36783" w:rsidRPr="001912F0" w:rsidRDefault="00A36783" w:rsidP="00BF28FB">
                        <w:pPr>
                          <w:jc w:val="center"/>
                          <w:rPr>
                            <w:rFonts w:ascii="Comic Sans MS" w:hAnsi="Comic Sans MS"/>
                            <w:color w:val="0070C0"/>
                            <w:sz w:val="24"/>
                          </w:rPr>
                        </w:pPr>
                        <w:r w:rsidRPr="001912F0">
                          <w:rPr>
                            <w:rFonts w:ascii="Comic Sans MS" w:hAnsi="Comic Sans MS"/>
                            <w:color w:val="0070C0"/>
                            <w:sz w:val="24"/>
                          </w:rPr>
                          <w:t>31</w:t>
                        </w:r>
                      </w:p>
                    </w:tc>
                  </w:tr>
                  <w:tr w:rsidR="00A36783" w14:paraId="2BB3C799" w14:textId="77777777" w:rsidTr="00E27FE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767C6C2E" w14:textId="77777777" w:rsidR="00A36783" w:rsidRPr="006F59FF" w:rsidRDefault="00A36783" w:rsidP="00A36783">
                        <w:pPr>
                          <w:rPr>
                            <w:sz w:val="16"/>
                            <w:szCs w:val="16"/>
                          </w:rPr>
                        </w:pPr>
                        <w:r w:rsidRPr="006F59FF">
                          <w:rPr>
                            <w:sz w:val="16"/>
                            <w:szCs w:val="16"/>
                          </w:rPr>
                          <w:t>Gebündelt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1E4F0F62" w14:textId="77777777" w:rsidR="00A36783" w:rsidRDefault="00A36783" w:rsidP="00A3678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5A0DE104" w14:textId="77777777" w:rsidR="00A36783" w:rsidRDefault="00A36783" w:rsidP="00A36783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617E3C0E" w14:textId="77777777" w:rsidR="00A36783" w:rsidRDefault="00A36783" w:rsidP="00A36783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42D2CA9D" w14:textId="77777777" w:rsidR="00A36783" w:rsidRDefault="00A36783" w:rsidP="00A36783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2AFCF4E7" w14:textId="77777777" w:rsidR="00A36783" w:rsidRDefault="00A36783" w:rsidP="00A36783"/>
              </w:tc>
              <w:tc>
                <w:tcPr>
                  <w:tcW w:w="708" w:type="dxa"/>
                  <w:vAlign w:val="center"/>
                </w:tcPr>
                <w:p w14:paraId="454BFDDC" w14:textId="77777777" w:rsidR="00A36783" w:rsidRPr="00333F2C" w:rsidRDefault="00A36783" w:rsidP="00A36783">
                  <w:pPr>
                    <w:rPr>
                      <w:rFonts w:ascii="Comic Sans MS" w:hAnsi="Comic Sans MS"/>
                      <w:color w:val="0000FF"/>
                      <w:sz w:val="24"/>
                    </w:rPr>
                  </w:pPr>
                </w:p>
              </w:tc>
            </w:tr>
          </w:tbl>
          <w:p w14:paraId="6150B011" w14:textId="39A62232" w:rsidR="00EA7F84" w:rsidRPr="00486793" w:rsidRDefault="00EA7F84" w:rsidP="001E1313">
            <w:pPr>
              <w:rPr>
                <w:noProof/>
                <w:sz w:val="21"/>
                <w:szCs w:val="21"/>
              </w:rPr>
            </w:pPr>
          </w:p>
        </w:tc>
      </w:tr>
      <w:tr w:rsidR="00A36783" w:rsidRPr="0018283B" w14:paraId="782FEB95" w14:textId="77777777" w:rsidTr="00A36783">
        <w:trPr>
          <w:trHeight w:val="2551"/>
        </w:trPr>
        <w:tc>
          <w:tcPr>
            <w:tcW w:w="610" w:type="dxa"/>
          </w:tcPr>
          <w:p w14:paraId="62941170" w14:textId="77777777" w:rsidR="00A36783" w:rsidRPr="0018283B" w:rsidRDefault="00A36783" w:rsidP="00E27FE8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</w:tcPr>
          <w:p w14:paraId="656DEA20" w14:textId="6235A1E8" w:rsidR="00A36783" w:rsidRDefault="00A36783" w:rsidP="00E27FE8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6FA1000E" w14:textId="6F6D4760" w:rsidR="00A36783" w:rsidRDefault="00A36783" w:rsidP="008901F3">
            <w:pPr>
              <w:spacing w:after="120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t>Erkläre, was hat Leonie falsch gemacht hat</w:t>
            </w:r>
            <w:r w:rsidR="008901F3">
              <w:rPr>
                <w:noProof/>
                <w:sz w:val="21"/>
                <w:szCs w:val="21"/>
              </w:rPr>
              <w:t>.</w:t>
            </w:r>
            <w:r>
              <w:rPr>
                <w:noProof/>
                <w:sz w:val="21"/>
                <w:szCs w:val="21"/>
              </w:rPr>
              <w:t xml:space="preserve"> Wieso darf sie das so nicht? Korrig</w:t>
            </w:r>
            <w:r w:rsidR="008901F3">
              <w:rPr>
                <w:noProof/>
                <w:sz w:val="21"/>
                <w:szCs w:val="21"/>
              </w:rPr>
              <w:t>i</w:t>
            </w:r>
            <w:r>
              <w:rPr>
                <w:noProof/>
                <w:sz w:val="21"/>
                <w:szCs w:val="21"/>
              </w:rPr>
              <w:t xml:space="preserve">ere. </w:t>
            </w:r>
          </w:p>
          <w:tbl>
            <w:tblPr>
              <w:tblStyle w:val="MSKTabelle"/>
              <w:tblW w:w="8037" w:type="dxa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2226"/>
              <w:gridCol w:w="2551"/>
              <w:gridCol w:w="2552"/>
              <w:gridCol w:w="708"/>
            </w:tblGrid>
            <w:tr w:rsidR="00A36783" w:rsidRPr="00F43829" w14:paraId="0B85F863" w14:textId="77777777" w:rsidTr="00E27FE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4"/>
              </w:trPr>
              <w:tc>
                <w:tcPr>
                  <w:tcW w:w="2226" w:type="dxa"/>
                </w:tcPr>
                <w:p w14:paraId="0E8BF939" w14:textId="77777777" w:rsidR="00A36783" w:rsidRPr="00F43829" w:rsidRDefault="00A36783" w:rsidP="00E27FE8">
                  <w:r>
                    <w:t>Bild</w:t>
                  </w:r>
                </w:p>
              </w:tc>
              <w:tc>
                <w:tcPr>
                  <w:tcW w:w="2551" w:type="dxa"/>
                </w:tcPr>
                <w:p w14:paraId="2AE4B4FC" w14:textId="77777777" w:rsidR="00A36783" w:rsidRPr="00F43829" w:rsidRDefault="00A36783" w:rsidP="00E27FE8">
                  <w:r>
                    <w:t>Beschreibung</w:t>
                  </w:r>
                </w:p>
              </w:tc>
              <w:tc>
                <w:tcPr>
                  <w:tcW w:w="2552" w:type="dxa"/>
                </w:tcPr>
                <w:p w14:paraId="22FFE0A5" w14:textId="77777777" w:rsidR="00A36783" w:rsidRPr="00F43829" w:rsidRDefault="00A36783" w:rsidP="00E27FE8">
                  <w:r w:rsidRPr="00F43829">
                    <w:t>Stellentafel</w:t>
                  </w:r>
                </w:p>
              </w:tc>
              <w:tc>
                <w:tcPr>
                  <w:tcW w:w="708" w:type="dxa"/>
                </w:tcPr>
                <w:p w14:paraId="4D59DD27" w14:textId="54D2398B" w:rsidR="00A36783" w:rsidRPr="00F43829" w:rsidRDefault="00A36783" w:rsidP="00E27FE8">
                  <w:r>
                    <w:t>Zahl</w:t>
                  </w:r>
                </w:p>
              </w:tc>
            </w:tr>
            <w:tr w:rsidR="00A36783" w:rsidRPr="00333F2C" w14:paraId="6C4457FD" w14:textId="77777777" w:rsidTr="00E27FE8">
              <w:tc>
                <w:tcPr>
                  <w:tcW w:w="2226" w:type="dxa"/>
                </w:tcPr>
                <w:p w14:paraId="19F6976B" w14:textId="11B27B54" w:rsidR="00A36783" w:rsidRPr="00486793" w:rsidRDefault="00A36783" w:rsidP="00403815">
                  <w:pPr>
                    <w:rPr>
                      <w:sz w:val="20"/>
                      <w:szCs w:val="20"/>
                    </w:rPr>
                  </w:pPr>
                </w:p>
                <w:p w14:paraId="241BA822" w14:textId="77777777" w:rsidR="00A36783" w:rsidRDefault="00A36783" w:rsidP="00E27FE8"/>
                <w:p w14:paraId="540DE609" w14:textId="77777777" w:rsidR="00A36783" w:rsidRDefault="00A36783" w:rsidP="00E27FE8"/>
                <w:p w14:paraId="343EBE43" w14:textId="77777777" w:rsidR="00A36783" w:rsidRPr="00486793" w:rsidRDefault="00A36783" w:rsidP="00E27FE8">
                  <w:pPr>
                    <w:rPr>
                      <w:noProof/>
                      <w:sz w:val="21"/>
                      <w:szCs w:val="21"/>
                    </w:rPr>
                  </w:pPr>
                </w:p>
              </w:tc>
              <w:tc>
                <w:tcPr>
                  <w:tcW w:w="2551" w:type="dxa"/>
                </w:tcPr>
                <w:p w14:paraId="5F04F971" w14:textId="6B5F93E0" w:rsidR="00A36783" w:rsidRPr="00EA7F84" w:rsidRDefault="00402686" w:rsidP="00402686">
                  <w:pPr>
                    <w:pStyle w:val="berschrift9"/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4CB8D6DC" wp14:editId="5AFE9033">
                        <wp:extent cx="1562100" cy="299985"/>
                        <wp:effectExtent l="0" t="0" r="0" b="5080"/>
                        <wp:docPr id="1914513137" name="Grafik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14513137" name="Grafik 1914513137"/>
                                <pic:cNvPicPr/>
                              </pic:nvPicPr>
                              <pic:blipFill>
                                <a:blip r:embed="rId1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4862" cy="300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36783">
                    <w:br/>
                  </w:r>
                </w:p>
                <w:p w14:paraId="5CE24289" w14:textId="77777777" w:rsidR="00A36783" w:rsidRDefault="00A36783" w:rsidP="00E27FE8">
                  <w:pPr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</w:t>
                  </w:r>
                </w:p>
                <w:p w14:paraId="6F1F5D7B" w14:textId="77777777" w:rsidR="00A36783" w:rsidRPr="00486793" w:rsidRDefault="00A36783" w:rsidP="00E27FE8">
                  <w:pPr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552" w:type="dxa"/>
                  <w:vAlign w:val="center"/>
                </w:tcPr>
                <w:tbl>
                  <w:tblPr>
                    <w:tblStyle w:val="MSKTabelle"/>
                    <w:tblW w:w="2439" w:type="dxa"/>
                    <w:tblLayout w:type="fixed"/>
                    <w:tblCellMar>
                      <w:left w:w="57" w:type="dxa"/>
                      <w:right w:w="57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0"/>
                    <w:gridCol w:w="389"/>
                    <w:gridCol w:w="390"/>
                    <w:gridCol w:w="390"/>
                    <w:gridCol w:w="390"/>
                  </w:tblGrid>
                  <w:tr w:rsidR="00A36783" w14:paraId="740555B5" w14:textId="77777777" w:rsidTr="00E27FE8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uto"/>
                      </w:tcPr>
                      <w:p w14:paraId="21521E1D" w14:textId="77777777" w:rsidR="00A36783" w:rsidRDefault="00A36783" w:rsidP="00E27FE8">
                        <w:pPr>
                          <w:jc w:val="left"/>
                        </w:pPr>
                      </w:p>
                    </w:tc>
                    <w:tc>
                      <w:tcPr>
                        <w:tcW w:w="389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6659FDB3" w14:textId="77777777" w:rsidR="00A36783" w:rsidRDefault="00A36783" w:rsidP="00E27FE8">
                        <w:r>
                          <w:t>T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25669A97" w14:textId="77777777" w:rsidR="00A36783" w:rsidRDefault="00A36783" w:rsidP="00E27FE8">
                        <w:r>
                          <w:t>H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6C454F2C" w14:textId="77777777" w:rsidR="00A36783" w:rsidRDefault="00A36783" w:rsidP="00E27FE8">
                        <w:r>
                          <w:t>Z</w:t>
                        </w:r>
                      </w:p>
                    </w:tc>
                    <w:tc>
                      <w:tcPr>
                        <w:tcW w:w="390" w:type="dxa"/>
                        <w:shd w:val="clear" w:color="auto" w:fill="F2F2F2" w:themeFill="background1" w:themeFillShade="F2"/>
                        <w:tcMar>
                          <w:left w:w="57" w:type="dxa"/>
                          <w:right w:w="57" w:type="dxa"/>
                        </w:tcMar>
                        <w:hideMark/>
                      </w:tcPr>
                      <w:p w14:paraId="39FB2D4A" w14:textId="77777777" w:rsidR="00A36783" w:rsidRDefault="00A36783" w:rsidP="00E27FE8">
                        <w:r>
                          <w:t>E</w:t>
                        </w:r>
                      </w:p>
                    </w:tc>
                  </w:tr>
                  <w:tr w:rsidR="00A36783" w14:paraId="7252A406" w14:textId="77777777" w:rsidTr="00786FF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0BB5FB31" w14:textId="77777777" w:rsidR="00A36783" w:rsidRDefault="00A36783" w:rsidP="00E27FE8">
                        <w:r w:rsidRPr="006F59FF">
                          <w:rPr>
                            <w:sz w:val="18"/>
                            <w:szCs w:val="18"/>
                          </w:rPr>
                          <w:t>Vorher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5F7232A2" w14:textId="77777777" w:rsidR="00A36783" w:rsidRDefault="00A36783" w:rsidP="00E27FE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3B0D54A8" w14:textId="77777777" w:rsidR="00A36783" w:rsidRDefault="00A36783" w:rsidP="00E27FE8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097588C7" w14:textId="77777777" w:rsidR="00A36783" w:rsidRDefault="00A36783" w:rsidP="00BF28F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7D0CE24D" w14:textId="43935DF3" w:rsidR="00A36783" w:rsidRDefault="00A36783" w:rsidP="00BF28FB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  <w:tr w:rsidR="00A36783" w14:paraId="5858F5BF" w14:textId="77777777" w:rsidTr="00786FF8">
                    <w:trPr>
                      <w:trHeight w:hRule="exact" w:val="39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027F0332" w14:textId="3091D2AD" w:rsidR="00A36783" w:rsidRPr="006F59FF" w:rsidRDefault="00A36783" w:rsidP="00A36783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Falsch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5DAA395A" w14:textId="77777777" w:rsidR="00A36783" w:rsidRDefault="00A36783" w:rsidP="00A3678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666727A2" w14:textId="77777777" w:rsidR="00A36783" w:rsidRDefault="00A36783" w:rsidP="00A36783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1E685EF3" w14:textId="50F01A8D" w:rsidR="00A36783" w:rsidRPr="00A36783" w:rsidRDefault="00A36783" w:rsidP="00BF28FB">
                        <w:pPr>
                          <w:jc w:val="center"/>
                          <w:rPr>
                            <w:rFonts w:ascii="Comic Sans MS" w:hAnsi="Comic Sans MS"/>
                            <w:color w:val="7030A0"/>
                            <w:sz w:val="24"/>
                          </w:rPr>
                        </w:pPr>
                        <w:r w:rsidRPr="00A36783">
                          <w:rPr>
                            <w:rFonts w:ascii="Comic Sans MS" w:hAnsi="Comic Sans MS"/>
                            <w:color w:val="7030A0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250F55BD" w14:textId="26377EE6" w:rsidR="00A36783" w:rsidRPr="00A36783" w:rsidRDefault="00A36783" w:rsidP="00BF28FB">
                        <w:pPr>
                          <w:jc w:val="center"/>
                          <w:rPr>
                            <w:rFonts w:ascii="Comic Sans MS" w:hAnsi="Comic Sans MS"/>
                            <w:color w:val="7030A0"/>
                            <w:sz w:val="24"/>
                          </w:rPr>
                        </w:pPr>
                        <w:r w:rsidRPr="00A36783">
                          <w:rPr>
                            <w:rFonts w:ascii="Comic Sans MS" w:hAnsi="Comic Sans MS"/>
                            <w:color w:val="7030A0"/>
                            <w:sz w:val="24"/>
                          </w:rPr>
                          <w:t>1</w:t>
                        </w:r>
                      </w:p>
                    </w:tc>
                  </w:tr>
                  <w:tr w:rsidR="00A36783" w14:paraId="7B8B1A8D" w14:textId="77777777" w:rsidTr="008901F3">
                    <w:trPr>
                      <w:trHeight w:hRule="exact" w:val="477"/>
                    </w:trPr>
                    <w:tc>
                      <w:tcPr>
                        <w:tcW w:w="88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676B645A" w14:textId="2182BB36" w:rsidR="00A36783" w:rsidRPr="006F59FF" w:rsidRDefault="00A36783" w:rsidP="008901F3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Richtig g</w:t>
                        </w:r>
                        <w:r w:rsidRPr="006F59FF">
                          <w:rPr>
                            <w:sz w:val="16"/>
                            <w:szCs w:val="16"/>
                          </w:rPr>
                          <w:t>ebündelt</w:t>
                        </w:r>
                      </w:p>
                    </w:tc>
                    <w:tc>
                      <w:tcPr>
                        <w:tcW w:w="389" w:type="dxa"/>
                        <w:tcMar>
                          <w:left w:w="57" w:type="dxa"/>
                          <w:right w:w="57" w:type="dxa"/>
                        </w:tcMar>
                      </w:tcPr>
                      <w:p w14:paraId="1DF5B95F" w14:textId="77777777" w:rsidR="00A36783" w:rsidRDefault="00A36783" w:rsidP="00A3678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76D541D5" w14:textId="77777777" w:rsidR="00A36783" w:rsidRDefault="00A36783" w:rsidP="00A36783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6E4B7DCA" w14:textId="7E11379D" w:rsidR="00A36783" w:rsidRDefault="00A36783" w:rsidP="00A36783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390" w:type="dxa"/>
                        <w:tcMar>
                          <w:left w:w="57" w:type="dxa"/>
                          <w:right w:w="57" w:type="dxa"/>
                        </w:tcMar>
                      </w:tcPr>
                      <w:p w14:paraId="6125A07F" w14:textId="2FA23D2A" w:rsidR="00A36783" w:rsidRDefault="00A36783" w:rsidP="00A36783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</w:tr>
                </w:tbl>
                <w:p w14:paraId="22867B13" w14:textId="77777777" w:rsidR="00A36783" w:rsidRDefault="00A36783" w:rsidP="00E27FE8"/>
              </w:tc>
              <w:tc>
                <w:tcPr>
                  <w:tcW w:w="708" w:type="dxa"/>
                  <w:vAlign w:val="center"/>
                </w:tcPr>
                <w:p w14:paraId="1C2C584E" w14:textId="6179903E" w:rsidR="00A36783" w:rsidRPr="00333F2C" w:rsidRDefault="00A36783" w:rsidP="00E27FE8">
                  <w:pPr>
                    <w:rPr>
                      <w:rFonts w:ascii="Comic Sans MS" w:hAnsi="Comic Sans MS"/>
                      <w:color w:val="0000FF"/>
                      <w:sz w:val="24"/>
                    </w:rPr>
                  </w:pP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318208" behindDoc="0" locked="0" layoutInCell="1" allowOverlap="1" wp14:anchorId="43BEB960" wp14:editId="3E256173">
                            <wp:simplePos x="0" y="0"/>
                            <wp:positionH relativeFrom="column">
                              <wp:posOffset>50800</wp:posOffset>
                            </wp:positionH>
                            <wp:positionV relativeFrom="paragraph">
                              <wp:posOffset>455295</wp:posOffset>
                            </wp:positionV>
                            <wp:extent cx="645795" cy="722630"/>
                            <wp:effectExtent l="0" t="0" r="0" b="1270"/>
                            <wp:wrapNone/>
                            <wp:docPr id="1681951989" name="Gruppieren 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45795" cy="722630"/>
                                      <a:chOff x="0" y="0"/>
                                      <a:chExt cx="645795" cy="72289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267635034" name="Grafik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3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5795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285040751" name="Textfeld 12"/>
                                    <wps:cNvSpPr txBox="1"/>
                                    <wps:spPr>
                                      <a:xfrm>
                                        <a:off x="140987" y="576031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529DC7" w14:textId="77777777" w:rsidR="00A36783" w:rsidRPr="008D5126" w:rsidRDefault="00A36783" w:rsidP="00A36783">
                                          <w:pPr>
                                            <w:pStyle w:val="Transcript"/>
                                          </w:pPr>
                                          <w:r>
                                            <w:t>Leonie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3BEB960" id="_x0000_s1090" style="position:absolute;margin-left:4pt;margin-top:35.85pt;width:50.85pt;height:56.9pt;z-index:252318208;mso-width-relative:margin;mso-height-relative:margin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">
                            <v:shape id="Grafik 6" o:spid="_x0000_s1091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">
                              <v:imagedata r:id="rId44" o:title="" chromakey="white"/>
                            </v:shape>
                            <v:shape id="_x0000_s1092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21529DC7" w14:textId="77777777" w:rsidR="00A36783" w:rsidRPr="008D5126" w:rsidRDefault="00A36783" w:rsidP="00A36783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759F37E3" w14:textId="77777777" w:rsidR="00A36783" w:rsidRPr="00486793" w:rsidRDefault="00A36783" w:rsidP="00E27FE8">
            <w:pPr>
              <w:rPr>
                <w:noProof/>
                <w:sz w:val="21"/>
                <w:szCs w:val="21"/>
              </w:rPr>
            </w:pPr>
          </w:p>
        </w:tc>
      </w:tr>
    </w:tbl>
    <w:p w14:paraId="57319533" w14:textId="3FE47F44" w:rsidR="00A36783" w:rsidRDefault="00A36783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78"/>
        <w:gridCol w:w="2679"/>
        <w:gridCol w:w="2679"/>
      </w:tblGrid>
      <w:tr w:rsidR="00A36783" w:rsidRPr="0018283B" w14:paraId="511C2F92" w14:textId="77777777" w:rsidTr="00257CED">
        <w:tc>
          <w:tcPr>
            <w:tcW w:w="610" w:type="dxa"/>
          </w:tcPr>
          <w:p w14:paraId="6F97771B" w14:textId="3F91A91C" w:rsidR="00A36783" w:rsidRPr="0018283B" w:rsidRDefault="00A36783" w:rsidP="00A36783">
            <w:pPr>
              <w:pStyle w:val="berschrift3"/>
              <w:rPr>
                <w:noProof/>
              </w:rPr>
            </w:pPr>
            <w:r>
              <w:rPr>
                <w:noProof/>
              </w:rPr>
              <w:t>1.3</w:t>
            </w:r>
          </w:p>
        </w:tc>
        <w:tc>
          <w:tcPr>
            <w:tcW w:w="8461" w:type="dxa"/>
            <w:gridSpan w:val="4"/>
          </w:tcPr>
          <w:p w14:paraId="31F64E07" w14:textId="35AFBE35" w:rsidR="00A36783" w:rsidRDefault="001F516A" w:rsidP="00A36783">
            <w:pPr>
              <w:pStyle w:val="berschrift3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9232" behindDoc="0" locked="0" layoutInCell="1" allowOverlap="1" wp14:anchorId="7256ACC1" wp14:editId="3B18595C">
                      <wp:simplePos x="0" y="0"/>
                      <wp:positionH relativeFrom="column">
                        <wp:posOffset>4167709</wp:posOffset>
                      </wp:positionH>
                      <wp:positionV relativeFrom="paragraph">
                        <wp:posOffset>69850</wp:posOffset>
                      </wp:positionV>
                      <wp:extent cx="1275715" cy="750570"/>
                      <wp:effectExtent l="12700" t="0" r="19685" b="278130"/>
                      <wp:wrapNone/>
                      <wp:docPr id="1385529103" name="Wolkenförmige Legend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5715" cy="750570"/>
                              </a:xfrm>
                              <a:prstGeom prst="cloudCallout">
                                <a:avLst>
                                  <a:gd name="adj1" fmla="val 46183"/>
                                  <a:gd name="adj2" fmla="val 81318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DD9CBF" w14:textId="77777777" w:rsidR="00BA524C" w:rsidRDefault="00BA524C" w:rsidP="00BA524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56ACC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Wolkenförmige Legende 72" o:spid="_x0000_s1093" type="#_x0000_t106" style="position:absolute;margin-left:328.15pt;margin-top:5.5pt;width:100.45pt;height:59.1pt;z-index:2523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" adj="20776,28365" filled="f" strokecolor="#bfbfbf [2412]" strokeweight="1pt">
                      <v:stroke joinstyle="miter"/>
                      <v:textbox>
                        <w:txbxContent>
                          <w:p w14:paraId="09DD9CBF" w14:textId="77777777" w:rsidR="00BA524C" w:rsidRDefault="00BA524C" w:rsidP="00BA524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524C" w:rsidRPr="00E0758C">
              <w:rPr>
                <w:noProof/>
              </w:rPr>
              <w:drawing>
                <wp:anchor distT="0" distB="0" distL="114300" distR="114300" simplePos="0" relativeHeight="251532795" behindDoc="0" locked="0" layoutInCell="1" allowOverlap="1" wp14:anchorId="7009037C" wp14:editId="7FE9B54A">
                  <wp:simplePos x="0" y="0"/>
                  <wp:positionH relativeFrom="column">
                    <wp:posOffset>4391025</wp:posOffset>
                  </wp:positionH>
                  <wp:positionV relativeFrom="paragraph">
                    <wp:posOffset>168275</wp:posOffset>
                  </wp:positionV>
                  <wp:extent cx="749776" cy="504000"/>
                  <wp:effectExtent l="0" t="0" r="0" b="0"/>
                  <wp:wrapNone/>
                  <wp:docPr id="1440256707" name="Bild 22289" descr="Macintosh HD:Users:cmosandl:Desktop:Mater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cmosandl:Desktop:Mater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4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776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6783">
              <w:rPr>
                <w:noProof/>
              </w:rPr>
              <w:t>Bündeln im Kopf</w:t>
            </w:r>
          </w:p>
        </w:tc>
      </w:tr>
      <w:tr w:rsidR="00A36783" w:rsidRPr="0018283B" w14:paraId="36A28A68" w14:textId="77777777" w:rsidTr="00E27FE8">
        <w:tc>
          <w:tcPr>
            <w:tcW w:w="610" w:type="dxa"/>
          </w:tcPr>
          <w:p w14:paraId="3EB61C3D" w14:textId="77777777" w:rsidR="00A36783" w:rsidRPr="0018283B" w:rsidRDefault="00A36783" w:rsidP="00E27FE8">
            <w:pPr>
              <w:spacing w:line="240" w:lineRule="auto"/>
              <w:rPr>
                <w:noProof/>
              </w:rPr>
            </w:pPr>
            <w:r w:rsidRPr="0018283B">
              <w:rPr>
                <w:noProof/>
              </w:rPr>
              <w:drawing>
                <wp:inline distT="0" distB="0" distL="0" distR="0" wp14:anchorId="13AD06B1" wp14:editId="6BC85820">
                  <wp:extent cx="360000" cy="272386"/>
                  <wp:effectExtent l="0" t="0" r="2540" b="0"/>
                  <wp:docPr id="1837338927" name="Grafik 1837338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B6633F6" w14:textId="0194B244" w:rsidR="00A36783" w:rsidRPr="0018283B" w:rsidRDefault="00BA524C" w:rsidP="00E27FE8">
            <w:pPr>
              <w:pStyle w:val="Nummerierung"/>
            </w:pPr>
            <w:r>
              <w:t>a</w:t>
            </w:r>
            <w:r w:rsidR="00A36783">
              <w:t>)</w:t>
            </w:r>
          </w:p>
        </w:tc>
        <w:tc>
          <w:tcPr>
            <w:tcW w:w="8036" w:type="dxa"/>
            <w:gridSpan w:val="3"/>
          </w:tcPr>
          <w:p w14:paraId="2C6900BF" w14:textId="1F2BDCB7" w:rsidR="00A36783" w:rsidRDefault="00A36783" w:rsidP="00E27FE8">
            <w:pPr>
              <w:rPr>
                <w:noProof/>
              </w:rPr>
            </w:pPr>
            <w:r>
              <w:rPr>
                <w:noProof/>
              </w:rPr>
              <w:t xml:space="preserve">Stellt euch das Bündeln im Kopf vor. Erklärt, wie ihr tauschen würdet. </w:t>
            </w:r>
          </w:p>
          <w:p w14:paraId="4B6A1005" w14:textId="0F446CAC" w:rsidR="00BA524C" w:rsidRDefault="00BA524C" w:rsidP="00E27FE8">
            <w:pPr>
              <w:rPr>
                <w:noProof/>
              </w:rPr>
            </w:pPr>
            <w:r>
              <w:rPr>
                <w:noProof/>
              </w:rPr>
              <w:t>Wenn ihr euch nicht sicher seid, kontrolliert mit Material.</w:t>
            </w:r>
            <w:r w:rsidRPr="00E0758C">
              <w:rPr>
                <w:noProof/>
              </w:rPr>
              <w:t xml:space="preserve"> </w:t>
            </w:r>
          </w:p>
          <w:p w14:paraId="4AE46279" w14:textId="7BEF07AF" w:rsidR="00BA524C" w:rsidRPr="0018283B" w:rsidRDefault="00BA524C" w:rsidP="00E27FE8"/>
        </w:tc>
      </w:tr>
      <w:tr w:rsidR="00A36783" w14:paraId="6721B86C" w14:textId="77777777" w:rsidTr="00E27FE8">
        <w:tc>
          <w:tcPr>
            <w:tcW w:w="610" w:type="dxa"/>
          </w:tcPr>
          <w:p w14:paraId="14A49871" w14:textId="77777777" w:rsidR="00A36783" w:rsidRDefault="00A36783" w:rsidP="00E27FE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978E6AB" w14:textId="77777777" w:rsidR="00A36783" w:rsidRDefault="00A36783" w:rsidP="00E27FE8">
            <w:pPr>
              <w:pStyle w:val="Nummerierung"/>
            </w:pPr>
          </w:p>
        </w:tc>
        <w:tc>
          <w:tcPr>
            <w:tcW w:w="2678" w:type="dxa"/>
          </w:tcPr>
          <w:tbl>
            <w:tblPr>
              <w:tblStyle w:val="MSKTabelle"/>
              <w:tblW w:w="2651" w:type="dxa"/>
              <w:tblLayout w:type="fixed"/>
              <w:tblLook w:val="04A0" w:firstRow="1" w:lastRow="0" w:firstColumn="1" w:lastColumn="0" w:noHBand="0" w:noVBand="1"/>
            </w:tblPr>
            <w:tblGrid>
              <w:gridCol w:w="1017"/>
              <w:gridCol w:w="408"/>
              <w:gridCol w:w="409"/>
              <w:gridCol w:w="408"/>
              <w:gridCol w:w="409"/>
            </w:tblGrid>
            <w:tr w:rsidR="00A36783" w14:paraId="3B08426A" w14:textId="77777777" w:rsidTr="0040268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1017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tcMar>
                    <w:left w:w="57" w:type="dxa"/>
                    <w:right w:w="57" w:type="dxa"/>
                  </w:tcMar>
                </w:tcPr>
                <w:p w14:paraId="7E35E9C3" w14:textId="77777777" w:rsidR="00A36783" w:rsidRDefault="00A36783" w:rsidP="00E27FE8"/>
              </w:tc>
              <w:tc>
                <w:tcPr>
                  <w:tcW w:w="408" w:type="dxa"/>
                  <w:shd w:val="clear" w:color="auto" w:fill="F2F2F2" w:themeFill="background1" w:themeFillShade="F2"/>
                  <w:hideMark/>
                </w:tcPr>
                <w:p w14:paraId="7555CE28" w14:textId="77777777" w:rsidR="00A36783" w:rsidRDefault="00A36783" w:rsidP="00E27FE8">
                  <w:r>
                    <w:t>T</w:t>
                  </w:r>
                </w:p>
              </w:tc>
              <w:tc>
                <w:tcPr>
                  <w:tcW w:w="409" w:type="dxa"/>
                  <w:shd w:val="clear" w:color="auto" w:fill="F2F2F2" w:themeFill="background1" w:themeFillShade="F2"/>
                  <w:hideMark/>
                </w:tcPr>
                <w:p w14:paraId="77D2B928" w14:textId="77777777" w:rsidR="00A36783" w:rsidRDefault="00A36783" w:rsidP="00E27FE8">
                  <w:r>
                    <w:t>H</w:t>
                  </w:r>
                </w:p>
              </w:tc>
              <w:tc>
                <w:tcPr>
                  <w:tcW w:w="408" w:type="dxa"/>
                  <w:shd w:val="clear" w:color="auto" w:fill="F2F2F2" w:themeFill="background1" w:themeFillShade="F2"/>
                  <w:hideMark/>
                </w:tcPr>
                <w:p w14:paraId="6A1631A2" w14:textId="77777777" w:rsidR="00A36783" w:rsidRDefault="00A36783" w:rsidP="00E27FE8">
                  <w:r>
                    <w:t>Z</w:t>
                  </w:r>
                </w:p>
              </w:tc>
              <w:tc>
                <w:tcPr>
                  <w:tcW w:w="409" w:type="dxa"/>
                  <w:shd w:val="clear" w:color="auto" w:fill="F2F2F2" w:themeFill="background1" w:themeFillShade="F2"/>
                  <w:hideMark/>
                </w:tcPr>
                <w:p w14:paraId="707B08AA" w14:textId="77777777" w:rsidR="00A36783" w:rsidRDefault="00A36783" w:rsidP="00E27FE8">
                  <w:r>
                    <w:t>E</w:t>
                  </w:r>
                </w:p>
              </w:tc>
            </w:tr>
            <w:tr w:rsidR="00A36783" w14:paraId="42EA783E" w14:textId="77777777" w:rsidTr="001912F0">
              <w:tc>
                <w:tcPr>
                  <w:tcW w:w="0" w:type="dxa"/>
                  <w:tcBorders>
                    <w:top w:val="nil"/>
                    <w:left w:val="nil"/>
                    <w:bottom w:val="nil"/>
                    <w:right w:val="single" w:sz="4" w:space="0" w:color="A6A6A6" w:themeColor="background1" w:themeShade="A6"/>
                  </w:tcBorders>
                  <w:shd w:val="clear" w:color="auto" w:fill="auto"/>
                  <w:tcMar>
                    <w:left w:w="57" w:type="dxa"/>
                    <w:right w:w="57" w:type="dxa"/>
                  </w:tcMar>
                </w:tcPr>
                <w:p w14:paraId="46E8C27C" w14:textId="51E2EFDF" w:rsidR="00A36783" w:rsidRDefault="00A36783" w:rsidP="00E27FE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0"/>
                      <w:szCs w:val="20"/>
                    </w:rPr>
                    <w:t>V</w:t>
                  </w:r>
                  <w:r w:rsidRPr="00A2053B">
                    <w:rPr>
                      <w:sz w:val="20"/>
                      <w:szCs w:val="20"/>
                    </w:rPr>
                    <w:t>orher</w:t>
                  </w:r>
                </w:p>
              </w:tc>
              <w:tc>
                <w:tcPr>
                  <w:tcW w:w="0" w:type="dxa"/>
                  <w:tcBorders>
                    <w:left w:val="single" w:sz="4" w:space="0" w:color="A6A6A6" w:themeColor="background1" w:themeShade="A6"/>
                  </w:tcBorders>
                </w:tcPr>
                <w:p w14:paraId="6A79F10D" w14:textId="77777777" w:rsidR="00A36783" w:rsidRDefault="00A36783" w:rsidP="00E27FE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dxa"/>
                  <w:vAlign w:val="center"/>
                </w:tcPr>
                <w:p w14:paraId="6321700A" w14:textId="77777777" w:rsidR="00A36783" w:rsidRPr="001912F0" w:rsidRDefault="00A36783" w:rsidP="001912F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1</w:t>
                  </w:r>
                </w:p>
              </w:tc>
              <w:tc>
                <w:tcPr>
                  <w:tcW w:w="0" w:type="dxa"/>
                  <w:vAlign w:val="center"/>
                </w:tcPr>
                <w:p w14:paraId="14D41431" w14:textId="77777777" w:rsidR="00A36783" w:rsidRPr="001912F0" w:rsidRDefault="00A36783" w:rsidP="001912F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1</w:t>
                  </w:r>
                </w:p>
              </w:tc>
              <w:tc>
                <w:tcPr>
                  <w:tcW w:w="0" w:type="dxa"/>
                  <w:vAlign w:val="center"/>
                </w:tcPr>
                <w:p w14:paraId="27174623" w14:textId="77777777" w:rsidR="00A36783" w:rsidRPr="001912F0" w:rsidRDefault="00A36783" w:rsidP="001912F0">
                  <w:pPr>
                    <w:ind w:left="-57" w:right="-57"/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35</w:t>
                  </w:r>
                </w:p>
              </w:tc>
            </w:tr>
            <w:tr w:rsidR="00A36783" w14:paraId="7D582E9C" w14:textId="77777777" w:rsidTr="00402686">
              <w:trPr>
                <w:trHeight w:val="329"/>
              </w:trPr>
              <w:tc>
                <w:tcPr>
                  <w:tcW w:w="1017" w:type="dxa"/>
                  <w:tcBorders>
                    <w:top w:val="nil"/>
                    <w:left w:val="nil"/>
                    <w:bottom w:val="nil"/>
                    <w:right w:val="single" w:sz="4" w:space="0" w:color="A6A6A6" w:themeColor="background1" w:themeShade="A6"/>
                  </w:tcBorders>
                  <w:shd w:val="clear" w:color="auto" w:fill="auto"/>
                  <w:tcMar>
                    <w:left w:w="57" w:type="dxa"/>
                    <w:right w:w="57" w:type="dxa"/>
                  </w:tcMar>
                </w:tcPr>
                <w:p w14:paraId="3813BFF6" w14:textId="791A1D86" w:rsidR="00A36783" w:rsidRPr="00A2053B" w:rsidRDefault="00A36783" w:rsidP="00E27F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Gebündelt</w:t>
                  </w:r>
                </w:p>
              </w:tc>
              <w:tc>
                <w:tcPr>
                  <w:tcW w:w="408" w:type="dxa"/>
                  <w:tcBorders>
                    <w:left w:val="single" w:sz="4" w:space="0" w:color="A6A6A6" w:themeColor="background1" w:themeShade="A6"/>
                  </w:tcBorders>
                </w:tcPr>
                <w:p w14:paraId="68B8073F" w14:textId="77777777" w:rsidR="00A36783" w:rsidRDefault="00A36783" w:rsidP="00E27FE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09" w:type="dxa"/>
                </w:tcPr>
                <w:p w14:paraId="76FAF5A4" w14:textId="77777777" w:rsidR="00A36783" w:rsidRDefault="00A36783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408" w:type="dxa"/>
                </w:tcPr>
                <w:p w14:paraId="14AE9B27" w14:textId="77777777" w:rsidR="00A36783" w:rsidRDefault="00A36783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409" w:type="dxa"/>
                </w:tcPr>
                <w:p w14:paraId="0982E357" w14:textId="77777777" w:rsidR="00A36783" w:rsidRDefault="00A36783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</w:tr>
          </w:tbl>
          <w:p w14:paraId="3B0104BE" w14:textId="77777777" w:rsidR="00A36783" w:rsidRDefault="00A36783" w:rsidP="00E27FE8"/>
        </w:tc>
        <w:tc>
          <w:tcPr>
            <w:tcW w:w="2679" w:type="dxa"/>
          </w:tcPr>
          <w:tbl>
            <w:tblPr>
              <w:tblStyle w:val="MSKTabelle"/>
              <w:tblW w:w="2268" w:type="dxa"/>
              <w:tblInd w:w="250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</w:tblGrid>
            <w:tr w:rsidR="00A36783" w14:paraId="4C603A64" w14:textId="77777777" w:rsidTr="0040268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567" w:type="dxa"/>
                  <w:shd w:val="clear" w:color="auto" w:fill="F2F2F2" w:themeFill="background1" w:themeFillShade="F2"/>
                  <w:hideMark/>
                </w:tcPr>
                <w:p w14:paraId="311FC06B" w14:textId="77777777" w:rsidR="00A36783" w:rsidRDefault="00A36783" w:rsidP="00E27FE8">
                  <w:r>
                    <w:t>T</w:t>
                  </w:r>
                </w:p>
              </w:tc>
              <w:tc>
                <w:tcPr>
                  <w:tcW w:w="567" w:type="dxa"/>
                  <w:shd w:val="clear" w:color="auto" w:fill="F2F2F2" w:themeFill="background1" w:themeFillShade="F2"/>
                  <w:hideMark/>
                </w:tcPr>
                <w:p w14:paraId="2A25A915" w14:textId="77777777" w:rsidR="00A36783" w:rsidRDefault="00A36783" w:rsidP="00E27FE8">
                  <w:r>
                    <w:t>H</w:t>
                  </w:r>
                </w:p>
              </w:tc>
              <w:tc>
                <w:tcPr>
                  <w:tcW w:w="567" w:type="dxa"/>
                  <w:shd w:val="clear" w:color="auto" w:fill="F2F2F2" w:themeFill="background1" w:themeFillShade="F2"/>
                  <w:hideMark/>
                </w:tcPr>
                <w:p w14:paraId="01D446CD" w14:textId="77777777" w:rsidR="00A36783" w:rsidRDefault="00A36783" w:rsidP="00E27FE8">
                  <w:r>
                    <w:t>Z</w:t>
                  </w:r>
                </w:p>
              </w:tc>
              <w:tc>
                <w:tcPr>
                  <w:tcW w:w="567" w:type="dxa"/>
                  <w:shd w:val="clear" w:color="auto" w:fill="F2F2F2" w:themeFill="background1" w:themeFillShade="F2"/>
                  <w:hideMark/>
                </w:tcPr>
                <w:p w14:paraId="47ACD47A" w14:textId="77777777" w:rsidR="00A36783" w:rsidRDefault="00A36783" w:rsidP="00E27FE8">
                  <w:r>
                    <w:t>E</w:t>
                  </w:r>
                </w:p>
              </w:tc>
            </w:tr>
            <w:tr w:rsidR="00A36783" w14:paraId="56003BFB" w14:textId="77777777" w:rsidTr="001912F0">
              <w:tc>
                <w:tcPr>
                  <w:tcW w:w="0" w:type="dxa"/>
                </w:tcPr>
                <w:p w14:paraId="22ACF8A7" w14:textId="77777777" w:rsidR="00A36783" w:rsidRDefault="00A36783" w:rsidP="00E27FE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dxa"/>
                  <w:vAlign w:val="center"/>
                </w:tcPr>
                <w:p w14:paraId="60CBEED7" w14:textId="77777777" w:rsidR="00A36783" w:rsidRPr="001912F0" w:rsidRDefault="00A36783" w:rsidP="00BF28FB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1</w:t>
                  </w:r>
                </w:p>
              </w:tc>
              <w:tc>
                <w:tcPr>
                  <w:tcW w:w="0" w:type="dxa"/>
                  <w:vAlign w:val="center"/>
                </w:tcPr>
                <w:p w14:paraId="0A969596" w14:textId="77777777" w:rsidR="00A36783" w:rsidRPr="001912F0" w:rsidRDefault="00A36783" w:rsidP="00BF28FB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23</w:t>
                  </w:r>
                </w:p>
              </w:tc>
              <w:tc>
                <w:tcPr>
                  <w:tcW w:w="0" w:type="dxa"/>
                  <w:vAlign w:val="center"/>
                </w:tcPr>
                <w:p w14:paraId="4DF5490C" w14:textId="77777777" w:rsidR="00A36783" w:rsidRPr="001912F0" w:rsidRDefault="00A36783" w:rsidP="00BF28FB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1</w:t>
                  </w:r>
                </w:p>
              </w:tc>
            </w:tr>
            <w:tr w:rsidR="00A36783" w14:paraId="4461F243" w14:textId="77777777" w:rsidTr="00402686">
              <w:trPr>
                <w:trHeight w:val="329"/>
              </w:trPr>
              <w:tc>
                <w:tcPr>
                  <w:tcW w:w="567" w:type="dxa"/>
                </w:tcPr>
                <w:p w14:paraId="6209F83A" w14:textId="77777777" w:rsidR="00A36783" w:rsidRDefault="00A36783" w:rsidP="00E27FE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14:paraId="3384C66D" w14:textId="77777777" w:rsidR="00A36783" w:rsidRDefault="00A36783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14:paraId="07BD1905" w14:textId="77777777" w:rsidR="00A36783" w:rsidRDefault="00A36783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14:paraId="7C758AFC" w14:textId="77777777" w:rsidR="00A36783" w:rsidRDefault="00A36783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</w:tr>
          </w:tbl>
          <w:p w14:paraId="7C97D2D2" w14:textId="77777777" w:rsidR="00A36783" w:rsidRDefault="00A36783" w:rsidP="00E27FE8"/>
        </w:tc>
        <w:tc>
          <w:tcPr>
            <w:tcW w:w="2679" w:type="dxa"/>
          </w:tcPr>
          <w:tbl>
            <w:tblPr>
              <w:tblStyle w:val="MSKTabelle"/>
              <w:tblW w:w="2268" w:type="dxa"/>
              <w:tblInd w:w="111" w:type="dxa"/>
              <w:tblLayout w:type="fixed"/>
              <w:tblLook w:val="04A0" w:firstRow="1" w:lastRow="0" w:firstColumn="1" w:lastColumn="0" w:noHBand="0" w:noVBand="1"/>
            </w:tblPr>
            <w:tblGrid>
              <w:gridCol w:w="517"/>
              <w:gridCol w:w="584"/>
              <w:gridCol w:w="600"/>
              <w:gridCol w:w="567"/>
            </w:tblGrid>
            <w:tr w:rsidR="00A36783" w14:paraId="0B57D1CB" w14:textId="77777777" w:rsidTr="00E27FE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517" w:type="dxa"/>
                  <w:shd w:val="clear" w:color="auto" w:fill="F2F2F2" w:themeFill="background1" w:themeFillShade="F2"/>
                  <w:hideMark/>
                </w:tcPr>
                <w:p w14:paraId="677FC45D" w14:textId="77777777" w:rsidR="00A36783" w:rsidRDefault="00A36783" w:rsidP="00E27FE8">
                  <w:r>
                    <w:t>T</w:t>
                  </w:r>
                </w:p>
              </w:tc>
              <w:tc>
                <w:tcPr>
                  <w:tcW w:w="584" w:type="dxa"/>
                  <w:shd w:val="clear" w:color="auto" w:fill="F2F2F2" w:themeFill="background1" w:themeFillShade="F2"/>
                  <w:hideMark/>
                </w:tcPr>
                <w:p w14:paraId="2B9D0A37" w14:textId="77777777" w:rsidR="00A36783" w:rsidRDefault="00A36783" w:rsidP="00E27FE8">
                  <w:r>
                    <w:t>H</w:t>
                  </w:r>
                </w:p>
              </w:tc>
              <w:tc>
                <w:tcPr>
                  <w:tcW w:w="600" w:type="dxa"/>
                  <w:shd w:val="clear" w:color="auto" w:fill="F2F2F2" w:themeFill="background1" w:themeFillShade="F2"/>
                  <w:hideMark/>
                </w:tcPr>
                <w:p w14:paraId="429D9F12" w14:textId="77777777" w:rsidR="00A36783" w:rsidRDefault="00A36783" w:rsidP="00E27FE8">
                  <w:r>
                    <w:t>Z</w:t>
                  </w:r>
                </w:p>
              </w:tc>
              <w:tc>
                <w:tcPr>
                  <w:tcW w:w="567" w:type="dxa"/>
                  <w:shd w:val="clear" w:color="auto" w:fill="F2F2F2" w:themeFill="background1" w:themeFillShade="F2"/>
                  <w:hideMark/>
                </w:tcPr>
                <w:p w14:paraId="33EC4D22" w14:textId="77777777" w:rsidR="00A36783" w:rsidRDefault="00A36783" w:rsidP="00E27FE8">
                  <w:r>
                    <w:t>E</w:t>
                  </w:r>
                </w:p>
              </w:tc>
            </w:tr>
            <w:tr w:rsidR="00A36783" w14:paraId="5B5C1415" w14:textId="77777777" w:rsidTr="001912F0">
              <w:tc>
                <w:tcPr>
                  <w:tcW w:w="0" w:type="dxa"/>
                  <w:vAlign w:val="center"/>
                </w:tcPr>
                <w:p w14:paraId="43181450" w14:textId="77777777" w:rsidR="00A36783" w:rsidRDefault="00A36783" w:rsidP="001912F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dxa"/>
                  <w:vAlign w:val="center"/>
                </w:tcPr>
                <w:p w14:paraId="0DD02A6A" w14:textId="77777777" w:rsidR="00A36783" w:rsidRPr="00A2053B" w:rsidRDefault="00A36783" w:rsidP="00BF28FB">
                  <w:pPr>
                    <w:jc w:val="center"/>
                    <w:rPr>
                      <w:rFonts w:ascii="Comic Sans MS" w:hAnsi="Comic Sans MS"/>
                      <w:szCs w:val="21"/>
                    </w:rPr>
                  </w:pPr>
                </w:p>
              </w:tc>
              <w:tc>
                <w:tcPr>
                  <w:tcW w:w="0" w:type="dxa"/>
                  <w:vAlign w:val="center"/>
                </w:tcPr>
                <w:p w14:paraId="05F7E6D3" w14:textId="77777777" w:rsidR="00A36783" w:rsidRPr="001912F0" w:rsidRDefault="00A36783" w:rsidP="00BF28FB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10</w:t>
                  </w:r>
                </w:p>
              </w:tc>
              <w:tc>
                <w:tcPr>
                  <w:tcW w:w="0" w:type="dxa"/>
                  <w:vAlign w:val="center"/>
                </w:tcPr>
                <w:p w14:paraId="125ED69E" w14:textId="77777777" w:rsidR="00A36783" w:rsidRPr="001912F0" w:rsidRDefault="00A36783" w:rsidP="001912F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10</w:t>
                  </w:r>
                </w:p>
              </w:tc>
            </w:tr>
            <w:tr w:rsidR="00A36783" w14:paraId="2954B19D" w14:textId="77777777" w:rsidTr="00402686">
              <w:trPr>
                <w:trHeight w:val="329"/>
              </w:trPr>
              <w:tc>
                <w:tcPr>
                  <w:tcW w:w="517" w:type="dxa"/>
                </w:tcPr>
                <w:p w14:paraId="767B5BAB" w14:textId="77777777" w:rsidR="00A36783" w:rsidRDefault="00A36783" w:rsidP="00E27FE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84" w:type="dxa"/>
                </w:tcPr>
                <w:p w14:paraId="75789A7E" w14:textId="77777777" w:rsidR="00A36783" w:rsidRDefault="00A36783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600" w:type="dxa"/>
                </w:tcPr>
                <w:p w14:paraId="2ECBB8DA" w14:textId="77777777" w:rsidR="00A36783" w:rsidRDefault="00A36783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14:paraId="587F5E62" w14:textId="77777777" w:rsidR="00A36783" w:rsidRDefault="00A36783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</w:tr>
          </w:tbl>
          <w:p w14:paraId="312EAFF9" w14:textId="77777777" w:rsidR="00A36783" w:rsidRDefault="00A36783" w:rsidP="00E27FE8"/>
        </w:tc>
      </w:tr>
      <w:tr w:rsidR="00BA524C" w14:paraId="3A635E14" w14:textId="77777777" w:rsidTr="00E27FE8">
        <w:tc>
          <w:tcPr>
            <w:tcW w:w="610" w:type="dxa"/>
          </w:tcPr>
          <w:p w14:paraId="05C32270" w14:textId="77777777" w:rsidR="00BA524C" w:rsidRDefault="00BA524C" w:rsidP="00E27FE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A0CD14B" w14:textId="77777777" w:rsidR="00BA524C" w:rsidRDefault="00BA524C" w:rsidP="00E27FE8">
            <w:pPr>
              <w:pStyle w:val="Nummerierung"/>
            </w:pPr>
          </w:p>
        </w:tc>
        <w:tc>
          <w:tcPr>
            <w:tcW w:w="2678" w:type="dxa"/>
          </w:tcPr>
          <w:p w14:paraId="48C60356" w14:textId="77777777" w:rsidR="00BA524C" w:rsidRDefault="00BA524C" w:rsidP="00E27FE8"/>
        </w:tc>
        <w:tc>
          <w:tcPr>
            <w:tcW w:w="2679" w:type="dxa"/>
          </w:tcPr>
          <w:p w14:paraId="6F7AD2F4" w14:textId="77777777" w:rsidR="00BA524C" w:rsidRDefault="00BA524C" w:rsidP="00E27FE8"/>
        </w:tc>
        <w:tc>
          <w:tcPr>
            <w:tcW w:w="2679" w:type="dxa"/>
          </w:tcPr>
          <w:p w14:paraId="55FBDD3D" w14:textId="77777777" w:rsidR="00BA524C" w:rsidRDefault="00BA524C" w:rsidP="00E27FE8"/>
        </w:tc>
      </w:tr>
      <w:tr w:rsidR="00BA524C" w:rsidRPr="0018283B" w14:paraId="012C26D3" w14:textId="77777777" w:rsidTr="00E27FE8">
        <w:tc>
          <w:tcPr>
            <w:tcW w:w="610" w:type="dxa"/>
          </w:tcPr>
          <w:p w14:paraId="111CF4D8" w14:textId="148432A7" w:rsidR="00BA524C" w:rsidRPr="0018283B" w:rsidRDefault="00BA524C" w:rsidP="00E27FE8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</w:tcPr>
          <w:p w14:paraId="1EE9B233" w14:textId="13465A8F" w:rsidR="00BA524C" w:rsidRPr="0018283B" w:rsidRDefault="00BA524C" w:rsidP="00E27FE8">
            <w:pPr>
              <w:pStyle w:val="Nummerierung"/>
            </w:pPr>
            <w:r>
              <w:t>b)</w:t>
            </w:r>
          </w:p>
        </w:tc>
        <w:tc>
          <w:tcPr>
            <w:tcW w:w="8036" w:type="dxa"/>
            <w:gridSpan w:val="3"/>
          </w:tcPr>
          <w:p w14:paraId="30712F31" w14:textId="77777777" w:rsidR="00BA524C" w:rsidRPr="0018283B" w:rsidRDefault="00BA524C" w:rsidP="00BA524C"/>
        </w:tc>
      </w:tr>
      <w:tr w:rsidR="00BA524C" w14:paraId="1CCDCA50" w14:textId="77777777" w:rsidTr="00E27FE8">
        <w:tc>
          <w:tcPr>
            <w:tcW w:w="610" w:type="dxa"/>
          </w:tcPr>
          <w:p w14:paraId="15DA0CB9" w14:textId="77777777" w:rsidR="00BA524C" w:rsidRDefault="00BA524C" w:rsidP="00E27FE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926E528" w14:textId="77777777" w:rsidR="00BA524C" w:rsidRDefault="00BA524C" w:rsidP="00E27FE8">
            <w:pPr>
              <w:pStyle w:val="Nummerierung"/>
            </w:pPr>
          </w:p>
        </w:tc>
        <w:tc>
          <w:tcPr>
            <w:tcW w:w="2678" w:type="dxa"/>
          </w:tcPr>
          <w:tbl>
            <w:tblPr>
              <w:tblStyle w:val="MSKTabelle"/>
              <w:tblW w:w="2651" w:type="dxa"/>
              <w:tblLayout w:type="fixed"/>
              <w:tblLook w:val="04A0" w:firstRow="1" w:lastRow="0" w:firstColumn="1" w:lastColumn="0" w:noHBand="0" w:noVBand="1"/>
            </w:tblPr>
            <w:tblGrid>
              <w:gridCol w:w="1017"/>
              <w:gridCol w:w="408"/>
              <w:gridCol w:w="409"/>
              <w:gridCol w:w="408"/>
              <w:gridCol w:w="409"/>
            </w:tblGrid>
            <w:tr w:rsidR="00BA524C" w14:paraId="4A0495DA" w14:textId="77777777" w:rsidTr="0040268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1017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tcMar>
                    <w:left w:w="57" w:type="dxa"/>
                    <w:right w:w="57" w:type="dxa"/>
                  </w:tcMar>
                </w:tcPr>
                <w:p w14:paraId="14320D9B" w14:textId="77777777" w:rsidR="00BA524C" w:rsidRDefault="00BA524C" w:rsidP="00E27FE8"/>
              </w:tc>
              <w:tc>
                <w:tcPr>
                  <w:tcW w:w="408" w:type="dxa"/>
                  <w:shd w:val="clear" w:color="auto" w:fill="F2F2F2" w:themeFill="background1" w:themeFillShade="F2"/>
                  <w:hideMark/>
                </w:tcPr>
                <w:p w14:paraId="5F40BBEA" w14:textId="77777777" w:rsidR="00BA524C" w:rsidRDefault="00BA524C" w:rsidP="00E27FE8">
                  <w:r>
                    <w:t>T</w:t>
                  </w:r>
                </w:p>
              </w:tc>
              <w:tc>
                <w:tcPr>
                  <w:tcW w:w="409" w:type="dxa"/>
                  <w:shd w:val="clear" w:color="auto" w:fill="F2F2F2" w:themeFill="background1" w:themeFillShade="F2"/>
                  <w:hideMark/>
                </w:tcPr>
                <w:p w14:paraId="5175DA39" w14:textId="77777777" w:rsidR="00BA524C" w:rsidRDefault="00BA524C" w:rsidP="00E27FE8">
                  <w:r>
                    <w:t>H</w:t>
                  </w:r>
                </w:p>
              </w:tc>
              <w:tc>
                <w:tcPr>
                  <w:tcW w:w="408" w:type="dxa"/>
                  <w:shd w:val="clear" w:color="auto" w:fill="F2F2F2" w:themeFill="background1" w:themeFillShade="F2"/>
                  <w:hideMark/>
                </w:tcPr>
                <w:p w14:paraId="31418ADC" w14:textId="77777777" w:rsidR="00BA524C" w:rsidRDefault="00BA524C" w:rsidP="00E27FE8">
                  <w:r>
                    <w:t>Z</w:t>
                  </w:r>
                </w:p>
              </w:tc>
              <w:tc>
                <w:tcPr>
                  <w:tcW w:w="409" w:type="dxa"/>
                  <w:shd w:val="clear" w:color="auto" w:fill="F2F2F2" w:themeFill="background1" w:themeFillShade="F2"/>
                  <w:hideMark/>
                </w:tcPr>
                <w:p w14:paraId="3A78DEB5" w14:textId="77777777" w:rsidR="00BA524C" w:rsidRDefault="00BA524C" w:rsidP="00E27FE8">
                  <w:r>
                    <w:t>E</w:t>
                  </w:r>
                </w:p>
              </w:tc>
            </w:tr>
            <w:tr w:rsidR="00BA524C" w14:paraId="31608A03" w14:textId="77777777" w:rsidTr="001912F0">
              <w:tc>
                <w:tcPr>
                  <w:tcW w:w="0" w:type="dxa"/>
                  <w:tcBorders>
                    <w:top w:val="nil"/>
                    <w:left w:val="nil"/>
                    <w:bottom w:val="nil"/>
                    <w:right w:val="single" w:sz="4" w:space="0" w:color="A6A6A6" w:themeColor="background1" w:themeShade="A6"/>
                  </w:tcBorders>
                  <w:shd w:val="clear" w:color="auto" w:fill="auto"/>
                  <w:tcMar>
                    <w:left w:w="57" w:type="dxa"/>
                    <w:right w:w="57" w:type="dxa"/>
                  </w:tcMar>
                </w:tcPr>
                <w:p w14:paraId="2CF5ACB4" w14:textId="77777777" w:rsidR="00BA524C" w:rsidRDefault="00BA524C" w:rsidP="00E27FE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0"/>
                      <w:szCs w:val="20"/>
                    </w:rPr>
                    <w:t>V</w:t>
                  </w:r>
                  <w:r w:rsidRPr="00A2053B">
                    <w:rPr>
                      <w:sz w:val="20"/>
                      <w:szCs w:val="20"/>
                    </w:rPr>
                    <w:t>orher</w:t>
                  </w:r>
                </w:p>
              </w:tc>
              <w:tc>
                <w:tcPr>
                  <w:tcW w:w="0" w:type="dxa"/>
                  <w:tcBorders>
                    <w:left w:val="single" w:sz="4" w:space="0" w:color="A6A6A6" w:themeColor="background1" w:themeShade="A6"/>
                  </w:tcBorders>
                </w:tcPr>
                <w:p w14:paraId="67EF4D6E" w14:textId="77777777" w:rsidR="00BA524C" w:rsidRDefault="00BA524C" w:rsidP="00E27FE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dxa"/>
                  <w:vAlign w:val="center"/>
                </w:tcPr>
                <w:p w14:paraId="627A5F35" w14:textId="2F7E3D47" w:rsidR="00BA524C" w:rsidRPr="001912F0" w:rsidRDefault="00BA524C" w:rsidP="001912F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2</w:t>
                  </w:r>
                </w:p>
              </w:tc>
              <w:tc>
                <w:tcPr>
                  <w:tcW w:w="0" w:type="dxa"/>
                  <w:vAlign w:val="center"/>
                </w:tcPr>
                <w:p w14:paraId="0BA363D3" w14:textId="30FD3AB6" w:rsidR="00BA524C" w:rsidRPr="001912F0" w:rsidRDefault="00BA524C" w:rsidP="001912F0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7</w:t>
                  </w:r>
                </w:p>
              </w:tc>
              <w:tc>
                <w:tcPr>
                  <w:tcW w:w="0" w:type="dxa"/>
                  <w:vAlign w:val="center"/>
                </w:tcPr>
                <w:p w14:paraId="16395AE4" w14:textId="77777777" w:rsidR="00BA524C" w:rsidRPr="001912F0" w:rsidRDefault="00BA524C" w:rsidP="001912F0">
                  <w:pPr>
                    <w:ind w:left="-57" w:right="-57"/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35</w:t>
                  </w:r>
                </w:p>
              </w:tc>
            </w:tr>
            <w:tr w:rsidR="00BA524C" w14:paraId="313772E4" w14:textId="77777777" w:rsidTr="00402686">
              <w:trPr>
                <w:trHeight w:val="406"/>
              </w:trPr>
              <w:tc>
                <w:tcPr>
                  <w:tcW w:w="1017" w:type="dxa"/>
                  <w:tcBorders>
                    <w:top w:val="nil"/>
                    <w:left w:val="nil"/>
                    <w:bottom w:val="nil"/>
                    <w:right w:val="single" w:sz="4" w:space="0" w:color="A6A6A6" w:themeColor="background1" w:themeShade="A6"/>
                  </w:tcBorders>
                  <w:shd w:val="clear" w:color="auto" w:fill="auto"/>
                  <w:tcMar>
                    <w:left w:w="57" w:type="dxa"/>
                    <w:right w:w="57" w:type="dxa"/>
                  </w:tcMar>
                </w:tcPr>
                <w:p w14:paraId="5F9B5CDF" w14:textId="77777777" w:rsidR="00BA524C" w:rsidRPr="00A2053B" w:rsidRDefault="00BA524C" w:rsidP="00E27F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Gebündelt</w:t>
                  </w:r>
                </w:p>
              </w:tc>
              <w:tc>
                <w:tcPr>
                  <w:tcW w:w="408" w:type="dxa"/>
                  <w:tcBorders>
                    <w:left w:val="single" w:sz="4" w:space="0" w:color="A6A6A6" w:themeColor="background1" w:themeShade="A6"/>
                  </w:tcBorders>
                </w:tcPr>
                <w:p w14:paraId="6646B14C" w14:textId="77777777" w:rsidR="00BA524C" w:rsidRDefault="00BA524C" w:rsidP="00E27FE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09" w:type="dxa"/>
                </w:tcPr>
                <w:p w14:paraId="410CAC17" w14:textId="77777777" w:rsidR="00BA524C" w:rsidRDefault="00BA524C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408" w:type="dxa"/>
                </w:tcPr>
                <w:p w14:paraId="1E32D562" w14:textId="77777777" w:rsidR="00BA524C" w:rsidRDefault="00BA524C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409" w:type="dxa"/>
                </w:tcPr>
                <w:p w14:paraId="1F30E114" w14:textId="77777777" w:rsidR="00BA524C" w:rsidRDefault="00BA524C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</w:tr>
          </w:tbl>
          <w:p w14:paraId="373F5844" w14:textId="77777777" w:rsidR="00BA524C" w:rsidRDefault="00BA524C" w:rsidP="00E27FE8"/>
        </w:tc>
        <w:tc>
          <w:tcPr>
            <w:tcW w:w="2679" w:type="dxa"/>
          </w:tcPr>
          <w:tbl>
            <w:tblPr>
              <w:tblStyle w:val="MSKTabelle"/>
              <w:tblW w:w="2268" w:type="dxa"/>
              <w:tblInd w:w="250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</w:tblGrid>
            <w:tr w:rsidR="00BA524C" w14:paraId="2C24D84A" w14:textId="77777777" w:rsidTr="0040268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567" w:type="dxa"/>
                  <w:shd w:val="clear" w:color="auto" w:fill="F2F2F2" w:themeFill="background1" w:themeFillShade="F2"/>
                  <w:hideMark/>
                </w:tcPr>
                <w:p w14:paraId="1429EE77" w14:textId="77777777" w:rsidR="00BA524C" w:rsidRDefault="00BA524C" w:rsidP="00E27FE8">
                  <w:r>
                    <w:t>T</w:t>
                  </w:r>
                </w:p>
              </w:tc>
              <w:tc>
                <w:tcPr>
                  <w:tcW w:w="567" w:type="dxa"/>
                  <w:shd w:val="clear" w:color="auto" w:fill="F2F2F2" w:themeFill="background1" w:themeFillShade="F2"/>
                  <w:hideMark/>
                </w:tcPr>
                <w:p w14:paraId="27AE02D4" w14:textId="77777777" w:rsidR="00BA524C" w:rsidRDefault="00BA524C" w:rsidP="00E27FE8">
                  <w:r>
                    <w:t>H</w:t>
                  </w:r>
                </w:p>
              </w:tc>
              <w:tc>
                <w:tcPr>
                  <w:tcW w:w="567" w:type="dxa"/>
                  <w:shd w:val="clear" w:color="auto" w:fill="F2F2F2" w:themeFill="background1" w:themeFillShade="F2"/>
                  <w:hideMark/>
                </w:tcPr>
                <w:p w14:paraId="59AF5050" w14:textId="77777777" w:rsidR="00BA524C" w:rsidRDefault="00BA524C" w:rsidP="00E27FE8">
                  <w:r>
                    <w:t>Z</w:t>
                  </w:r>
                </w:p>
              </w:tc>
              <w:tc>
                <w:tcPr>
                  <w:tcW w:w="567" w:type="dxa"/>
                  <w:shd w:val="clear" w:color="auto" w:fill="F2F2F2" w:themeFill="background1" w:themeFillShade="F2"/>
                  <w:hideMark/>
                </w:tcPr>
                <w:p w14:paraId="35A8E9F9" w14:textId="77777777" w:rsidR="00BA524C" w:rsidRDefault="00BA524C" w:rsidP="00E27FE8">
                  <w:r>
                    <w:t>E</w:t>
                  </w:r>
                </w:p>
              </w:tc>
            </w:tr>
            <w:tr w:rsidR="00BA524C" w14:paraId="65432223" w14:textId="77777777" w:rsidTr="001912F0">
              <w:tc>
                <w:tcPr>
                  <w:tcW w:w="0" w:type="dxa"/>
                </w:tcPr>
                <w:p w14:paraId="1C8A58C4" w14:textId="77777777" w:rsidR="00BA524C" w:rsidRDefault="00BA524C" w:rsidP="00E27FE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dxa"/>
                  <w:vAlign w:val="center"/>
                </w:tcPr>
                <w:p w14:paraId="027C0E6E" w14:textId="35F56EB4" w:rsidR="00BA524C" w:rsidRPr="001912F0" w:rsidRDefault="00BA524C" w:rsidP="00BF28FB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9</w:t>
                  </w:r>
                </w:p>
              </w:tc>
              <w:tc>
                <w:tcPr>
                  <w:tcW w:w="0" w:type="dxa"/>
                  <w:vAlign w:val="center"/>
                </w:tcPr>
                <w:p w14:paraId="6C42406A" w14:textId="580E418C" w:rsidR="00BA524C" w:rsidRPr="001912F0" w:rsidRDefault="00BA524C" w:rsidP="00BF28FB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9</w:t>
                  </w:r>
                </w:p>
              </w:tc>
              <w:tc>
                <w:tcPr>
                  <w:tcW w:w="0" w:type="dxa"/>
                  <w:vAlign w:val="center"/>
                </w:tcPr>
                <w:p w14:paraId="44AE1407" w14:textId="684271A2" w:rsidR="00BA524C" w:rsidRPr="001912F0" w:rsidRDefault="00BA524C" w:rsidP="00BF28FB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</w:rPr>
                    <w:t>14</w:t>
                  </w:r>
                </w:p>
              </w:tc>
            </w:tr>
            <w:tr w:rsidR="00BA524C" w14:paraId="04556A07" w14:textId="77777777" w:rsidTr="00402686">
              <w:trPr>
                <w:trHeight w:val="406"/>
              </w:trPr>
              <w:tc>
                <w:tcPr>
                  <w:tcW w:w="567" w:type="dxa"/>
                </w:tcPr>
                <w:p w14:paraId="5B81917F" w14:textId="77777777" w:rsidR="00BA524C" w:rsidRDefault="00BA524C" w:rsidP="00E27FE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14:paraId="14B7ADD9" w14:textId="77777777" w:rsidR="00BA524C" w:rsidRDefault="00BA524C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14:paraId="65952935" w14:textId="77777777" w:rsidR="00BA524C" w:rsidRDefault="00BA524C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14:paraId="265ACC1E" w14:textId="77777777" w:rsidR="00BA524C" w:rsidRDefault="00BA524C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</w:tr>
          </w:tbl>
          <w:p w14:paraId="5BD13AD3" w14:textId="77777777" w:rsidR="00BA524C" w:rsidRDefault="00BA524C" w:rsidP="00E27FE8"/>
        </w:tc>
        <w:tc>
          <w:tcPr>
            <w:tcW w:w="2679" w:type="dxa"/>
          </w:tcPr>
          <w:tbl>
            <w:tblPr>
              <w:tblStyle w:val="MSKTabelle"/>
              <w:tblW w:w="2268" w:type="dxa"/>
              <w:tblInd w:w="111" w:type="dxa"/>
              <w:tblLayout w:type="fixed"/>
              <w:tblLook w:val="04A0" w:firstRow="1" w:lastRow="0" w:firstColumn="1" w:lastColumn="0" w:noHBand="0" w:noVBand="1"/>
            </w:tblPr>
            <w:tblGrid>
              <w:gridCol w:w="517"/>
              <w:gridCol w:w="584"/>
              <w:gridCol w:w="600"/>
              <w:gridCol w:w="567"/>
            </w:tblGrid>
            <w:tr w:rsidR="00BA524C" w14:paraId="089EA89E" w14:textId="77777777" w:rsidTr="00E27FE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517" w:type="dxa"/>
                  <w:shd w:val="clear" w:color="auto" w:fill="F2F2F2" w:themeFill="background1" w:themeFillShade="F2"/>
                  <w:hideMark/>
                </w:tcPr>
                <w:p w14:paraId="04CA97E8" w14:textId="77777777" w:rsidR="00BA524C" w:rsidRDefault="00BA524C" w:rsidP="00E27FE8">
                  <w:r>
                    <w:t>T</w:t>
                  </w:r>
                </w:p>
              </w:tc>
              <w:tc>
                <w:tcPr>
                  <w:tcW w:w="584" w:type="dxa"/>
                  <w:shd w:val="clear" w:color="auto" w:fill="F2F2F2" w:themeFill="background1" w:themeFillShade="F2"/>
                  <w:hideMark/>
                </w:tcPr>
                <w:p w14:paraId="6B325E4B" w14:textId="77777777" w:rsidR="00BA524C" w:rsidRDefault="00BA524C" w:rsidP="00E27FE8">
                  <w:r>
                    <w:t>H</w:t>
                  </w:r>
                </w:p>
              </w:tc>
              <w:tc>
                <w:tcPr>
                  <w:tcW w:w="600" w:type="dxa"/>
                  <w:shd w:val="clear" w:color="auto" w:fill="F2F2F2" w:themeFill="background1" w:themeFillShade="F2"/>
                  <w:hideMark/>
                </w:tcPr>
                <w:p w14:paraId="06585A3C" w14:textId="77777777" w:rsidR="00BA524C" w:rsidRDefault="00BA524C" w:rsidP="00E27FE8">
                  <w:r>
                    <w:t>Z</w:t>
                  </w:r>
                </w:p>
              </w:tc>
              <w:tc>
                <w:tcPr>
                  <w:tcW w:w="567" w:type="dxa"/>
                  <w:shd w:val="clear" w:color="auto" w:fill="F2F2F2" w:themeFill="background1" w:themeFillShade="F2"/>
                  <w:hideMark/>
                </w:tcPr>
                <w:p w14:paraId="068A745C" w14:textId="77777777" w:rsidR="00BA524C" w:rsidRDefault="00BA524C" w:rsidP="00E27FE8">
                  <w:r>
                    <w:t>E</w:t>
                  </w:r>
                </w:p>
              </w:tc>
            </w:tr>
            <w:tr w:rsidR="00BA524C" w14:paraId="39D8BD4C" w14:textId="77777777" w:rsidTr="001912F0">
              <w:tc>
                <w:tcPr>
                  <w:tcW w:w="0" w:type="dxa"/>
                  <w:vAlign w:val="center"/>
                </w:tcPr>
                <w:p w14:paraId="49B77BE8" w14:textId="374B0270" w:rsidR="00BA524C" w:rsidRPr="001912F0" w:rsidRDefault="00BA524C" w:rsidP="00BF28FB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dxa"/>
                  <w:vAlign w:val="center"/>
                </w:tcPr>
                <w:p w14:paraId="1F194A33" w14:textId="59A558C2" w:rsidR="00BA524C" w:rsidRPr="001912F0" w:rsidRDefault="00BA524C" w:rsidP="00BF28FB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0" w:type="dxa"/>
                  <w:vAlign w:val="center"/>
                </w:tcPr>
                <w:p w14:paraId="284054FB" w14:textId="3D338014" w:rsidR="00BA524C" w:rsidRPr="001912F0" w:rsidRDefault="00BA524C" w:rsidP="00BF28FB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1912F0">
                    <w:rPr>
                      <w:rFonts w:ascii="Comic Sans MS" w:hAnsi="Comic Sans MS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0" w:type="dxa"/>
                </w:tcPr>
                <w:p w14:paraId="4708DB7A" w14:textId="23A4B6E0" w:rsidR="00BA524C" w:rsidRPr="00A2053B" w:rsidRDefault="00BA524C" w:rsidP="00E27FE8">
                  <w:pPr>
                    <w:rPr>
                      <w:rFonts w:ascii="Comic Sans MS" w:hAnsi="Comic Sans MS"/>
                      <w:szCs w:val="21"/>
                    </w:rPr>
                  </w:pPr>
                </w:p>
              </w:tc>
            </w:tr>
            <w:tr w:rsidR="00BA524C" w14:paraId="30A66ACE" w14:textId="77777777" w:rsidTr="00402686">
              <w:trPr>
                <w:trHeight w:val="406"/>
              </w:trPr>
              <w:tc>
                <w:tcPr>
                  <w:tcW w:w="517" w:type="dxa"/>
                </w:tcPr>
                <w:p w14:paraId="4AE2EE9E" w14:textId="77777777" w:rsidR="00BA524C" w:rsidRDefault="00BA524C" w:rsidP="00E27FE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84" w:type="dxa"/>
                </w:tcPr>
                <w:p w14:paraId="7EE8ED59" w14:textId="77777777" w:rsidR="00BA524C" w:rsidRDefault="00BA524C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600" w:type="dxa"/>
                </w:tcPr>
                <w:p w14:paraId="48E67A40" w14:textId="77777777" w:rsidR="00BA524C" w:rsidRDefault="00BA524C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  <w:tc>
                <w:tcPr>
                  <w:tcW w:w="567" w:type="dxa"/>
                </w:tcPr>
                <w:p w14:paraId="4CECB9F3" w14:textId="77777777" w:rsidR="00BA524C" w:rsidRDefault="00BA524C" w:rsidP="00E27FE8">
                  <w:pPr>
                    <w:rPr>
                      <w:rFonts w:ascii="Comic Sans MS" w:hAnsi="Comic Sans MS"/>
                      <w:sz w:val="24"/>
                    </w:rPr>
                  </w:pPr>
                </w:p>
              </w:tc>
            </w:tr>
          </w:tbl>
          <w:p w14:paraId="7B5C3E45" w14:textId="77777777" w:rsidR="00BA524C" w:rsidRDefault="00BA524C" w:rsidP="00E27FE8"/>
        </w:tc>
      </w:tr>
    </w:tbl>
    <w:p w14:paraId="6A9A5B86" w14:textId="77777777" w:rsidR="00A36783" w:rsidRDefault="00A36783"/>
    <w:p w14:paraId="611B471F" w14:textId="77777777" w:rsidR="00A36783" w:rsidRDefault="00A36783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6259AD" w14:paraId="63EFD36B" w14:textId="77777777" w:rsidTr="007A1C42">
        <w:tc>
          <w:tcPr>
            <w:tcW w:w="610" w:type="dxa"/>
          </w:tcPr>
          <w:bookmarkEnd w:id="1"/>
          <w:p w14:paraId="0F97C8E1" w14:textId="48DF2C24" w:rsidR="006259AD" w:rsidRPr="00B74344" w:rsidRDefault="006259AD" w:rsidP="007A1C42">
            <w:pPr>
              <w:pStyle w:val="berschrift3"/>
            </w:pPr>
            <w:r>
              <w:t>1.</w:t>
            </w:r>
            <w:r w:rsidR="008901F3">
              <w:t>4</w:t>
            </w:r>
          </w:p>
        </w:tc>
        <w:tc>
          <w:tcPr>
            <w:tcW w:w="8461" w:type="dxa"/>
            <w:gridSpan w:val="2"/>
          </w:tcPr>
          <w:p w14:paraId="4D021516" w14:textId="45B5B89F" w:rsidR="006259AD" w:rsidRPr="00B74344" w:rsidRDefault="00BB2BB7" w:rsidP="004851C6">
            <w:pPr>
              <w:pStyle w:val="berschrift3"/>
            </w:pPr>
            <w:r>
              <w:t xml:space="preserve">Zusammenlegen mit </w:t>
            </w:r>
            <w:r w:rsidR="008901F3">
              <w:t>Bündeln</w:t>
            </w:r>
            <w:r w:rsidR="00F33521">
              <w:t xml:space="preserve"> </w:t>
            </w:r>
            <w:r>
              <w:t>von Material</w:t>
            </w:r>
          </w:p>
        </w:tc>
      </w:tr>
      <w:tr w:rsidR="009D47D3" w14:paraId="38616D23" w14:textId="77777777" w:rsidTr="007751B1">
        <w:trPr>
          <w:trHeight w:val="3647"/>
        </w:trPr>
        <w:tc>
          <w:tcPr>
            <w:tcW w:w="610" w:type="dxa"/>
          </w:tcPr>
          <w:p w14:paraId="13BC9D38" w14:textId="77777777" w:rsidR="009D47D3" w:rsidRDefault="009D47D3" w:rsidP="006259AD">
            <w:pPr>
              <w:spacing w:after="200" w:line="276" w:lineRule="auto"/>
              <w:rPr>
                <w:noProof/>
              </w:rPr>
            </w:pPr>
          </w:p>
        </w:tc>
        <w:tc>
          <w:tcPr>
            <w:tcW w:w="425" w:type="dxa"/>
          </w:tcPr>
          <w:p w14:paraId="45E8217E" w14:textId="77777777" w:rsidR="009D47D3" w:rsidRDefault="009D47D3" w:rsidP="00750506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7559C8CB" w14:textId="24FFBC6C" w:rsidR="009D47D3" w:rsidRDefault="009D47D3" w:rsidP="004851C6">
            <w:pPr>
              <w:spacing w:line="240" w:lineRule="auto"/>
            </w:pPr>
            <w:r>
              <w:t xml:space="preserve">Tara </w:t>
            </w:r>
            <w:r w:rsidR="00BF0972">
              <w:t xml:space="preserve">legt eine Zahl und </w:t>
            </w:r>
            <w:r>
              <w:t xml:space="preserve">Jonas </w:t>
            </w:r>
            <w:r w:rsidR="00BF0972">
              <w:t xml:space="preserve">legt </w:t>
            </w:r>
            <w:r w:rsidR="00B6290D">
              <w:t xml:space="preserve">eine </w:t>
            </w:r>
            <w:r w:rsidR="00063430">
              <w:t>Zahl.</w:t>
            </w:r>
            <w:r>
              <w:t xml:space="preserve"> </w:t>
            </w:r>
          </w:p>
          <w:p w14:paraId="107914C7" w14:textId="393433B8" w:rsidR="009D47D3" w:rsidRDefault="009D47D3" w:rsidP="004851C6">
            <w:pPr>
              <w:pStyle w:val="Listenabsatz"/>
              <w:spacing w:line="240" w:lineRule="auto"/>
            </w:pPr>
            <w:r>
              <w:t>Wie viel</w:t>
            </w:r>
            <w:r w:rsidR="000600D0">
              <w:t>e Hunderter, Zehner und Einer</w:t>
            </w:r>
            <w:r>
              <w:t xml:space="preserve"> haben sie zusammen? </w:t>
            </w:r>
          </w:p>
          <w:p w14:paraId="1C0CF6EB" w14:textId="4F5D59DD" w:rsidR="008901F3" w:rsidRDefault="008901F3" w:rsidP="004851C6">
            <w:pPr>
              <w:pStyle w:val="Listenabsatz"/>
              <w:spacing w:line="240" w:lineRule="auto"/>
            </w:pPr>
            <w:r>
              <w:t>Wie lautet die Additionsaufgabe?</w:t>
            </w:r>
            <w:r w:rsidR="008406D1">
              <w:rPr>
                <w:noProof/>
              </w:rPr>
              <w:t xml:space="preserve"> </w:t>
            </w:r>
          </w:p>
          <w:p w14:paraId="27CBE5C4" w14:textId="35EA144D" w:rsidR="000600D0" w:rsidRDefault="0092281D" w:rsidP="004851C6">
            <w:pPr>
              <w:pStyle w:val="Listenabsatz"/>
              <w:spacing w:line="240" w:lineRule="auto"/>
            </w:pPr>
            <w:r>
              <w:t>Markier</w:t>
            </w:r>
            <w:r w:rsidR="00DD37C2">
              <w:t>e</w:t>
            </w:r>
            <w:r>
              <w:t xml:space="preserve"> </w:t>
            </w:r>
            <w:r w:rsidR="00F33521">
              <w:t xml:space="preserve">durch </w:t>
            </w:r>
            <w:r w:rsidR="00777A68">
              <w:t>E</w:t>
            </w:r>
            <w:r w:rsidR="00F33521">
              <w:t>inkreisen</w:t>
            </w:r>
            <w:r>
              <w:t xml:space="preserve">, was </w:t>
            </w:r>
            <w:r w:rsidR="00F33521">
              <w:t xml:space="preserve">gebündelt </w:t>
            </w:r>
            <w:r>
              <w:t xml:space="preserve">werden </w:t>
            </w:r>
            <w:r w:rsidR="0084493E">
              <w:t>muss</w:t>
            </w:r>
            <w:r>
              <w:t xml:space="preserve">. </w:t>
            </w:r>
          </w:p>
          <w:p w14:paraId="101EC1AE" w14:textId="2A15FD3C" w:rsidR="009D47D3" w:rsidRDefault="0092281D" w:rsidP="009D47D3">
            <w:pPr>
              <w:pStyle w:val="Listenabsatz"/>
              <w:spacing w:line="240" w:lineRule="auto"/>
            </w:pPr>
            <w:r>
              <w:t>Schreib</w:t>
            </w:r>
            <w:r w:rsidR="00DD37C2">
              <w:t>e</w:t>
            </w:r>
            <w:r>
              <w:t xml:space="preserve"> </w:t>
            </w:r>
            <w:r w:rsidR="008901F3">
              <w:t xml:space="preserve">das Ergebnis als </w:t>
            </w:r>
            <w:r>
              <w:t>Zahl</w:t>
            </w:r>
            <w:r w:rsidR="000600D0">
              <w:t xml:space="preserve"> auf</w:t>
            </w:r>
            <w:r>
              <w:t xml:space="preserve">. </w:t>
            </w:r>
            <w:r w:rsidR="00052B94">
              <w:br/>
            </w:r>
          </w:p>
          <w:tbl>
            <w:tblPr>
              <w:tblStyle w:val="MSKTabelle"/>
              <w:tblW w:w="8029" w:type="dxa"/>
              <w:tblLayout w:type="fixed"/>
              <w:tblLook w:val="04A0" w:firstRow="1" w:lastRow="0" w:firstColumn="1" w:lastColumn="0" w:noHBand="0" w:noVBand="1"/>
            </w:tblPr>
            <w:tblGrid>
              <w:gridCol w:w="3062"/>
              <w:gridCol w:w="3062"/>
              <w:gridCol w:w="1905"/>
            </w:tblGrid>
            <w:tr w:rsidR="009D47D3" w14:paraId="73EA6FAD" w14:textId="77777777" w:rsidTr="00CA598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3062" w:type="dxa"/>
                  <w:hideMark/>
                </w:tcPr>
                <w:p w14:paraId="06F8EA36" w14:textId="47165FB8" w:rsidR="009D47D3" w:rsidRDefault="009D47D3" w:rsidP="000425FD">
                  <w:r>
                    <w:t>Tara</w:t>
                  </w:r>
                </w:p>
              </w:tc>
              <w:tc>
                <w:tcPr>
                  <w:tcW w:w="3062" w:type="dxa"/>
                  <w:hideMark/>
                </w:tcPr>
                <w:p w14:paraId="163DBD5C" w14:textId="4AE243A9" w:rsidR="009D47D3" w:rsidRDefault="009D47D3" w:rsidP="000425FD">
                  <w:r>
                    <w:t>Jonas</w:t>
                  </w:r>
                </w:p>
              </w:tc>
              <w:tc>
                <w:tcPr>
                  <w:tcW w:w="1902" w:type="dxa"/>
                  <w:hideMark/>
                </w:tcPr>
                <w:p w14:paraId="59963E8C" w14:textId="3699A9FF" w:rsidR="009D47D3" w:rsidRDefault="00A36783" w:rsidP="000425FD">
                  <w:r>
                    <w:t>Additionsaufgabe mit Ergebnis</w:t>
                  </w:r>
                </w:p>
              </w:tc>
            </w:tr>
            <w:tr w:rsidR="009D47D3" w14:paraId="6540FEE6" w14:textId="77777777" w:rsidTr="000F77E3">
              <w:trPr>
                <w:trHeight w:val="567"/>
              </w:trPr>
              <w:tc>
                <w:tcPr>
                  <w:tcW w:w="3062" w:type="dxa"/>
                  <w:vAlign w:val="center"/>
                </w:tcPr>
                <w:p w14:paraId="217EC2F0" w14:textId="7B8F6176" w:rsidR="009D47D3" w:rsidRPr="00052B94" w:rsidRDefault="00090F1B" w:rsidP="000F77E3">
                  <w:pPr>
                    <w:rPr>
                      <w:sz w:val="10"/>
                      <w:szCs w:val="10"/>
                    </w:rPr>
                  </w:pPr>
                  <w:r w:rsidRPr="00052B94">
                    <w:rPr>
                      <w:noProof/>
                      <w:sz w:val="10"/>
                      <w:szCs w:val="10"/>
                    </w:rPr>
                    <w:drawing>
                      <wp:anchor distT="0" distB="0" distL="114300" distR="114300" simplePos="0" relativeHeight="252037632" behindDoc="0" locked="0" layoutInCell="1" allowOverlap="1" wp14:anchorId="6B74A17E" wp14:editId="22459CF0">
                        <wp:simplePos x="0" y="0"/>
                        <wp:positionH relativeFrom="column">
                          <wp:posOffset>-635</wp:posOffset>
                        </wp:positionH>
                        <wp:positionV relativeFrom="paragraph">
                          <wp:posOffset>136525</wp:posOffset>
                        </wp:positionV>
                        <wp:extent cx="323850" cy="37465"/>
                        <wp:effectExtent l="0" t="0" r="0" b="635"/>
                        <wp:wrapNone/>
                        <wp:docPr id="481806954" name="Grafik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806954" name="Grafik 481806954"/>
                                <pic:cNvPicPr/>
                              </pic:nvPicPr>
                              <pic:blipFill>
                                <a:blip r:embed="rId1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850" cy="37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FA3E8E" w:rsidRPr="00052B94">
                    <w:rPr>
                      <w:noProof/>
                      <w:sz w:val="10"/>
                      <w:szCs w:val="10"/>
                    </w:rPr>
                    <w:drawing>
                      <wp:anchor distT="0" distB="0" distL="114300" distR="114300" simplePos="0" relativeHeight="252339712" behindDoc="0" locked="0" layoutInCell="1" allowOverlap="1" wp14:anchorId="547BDE62" wp14:editId="469C5E9C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41275</wp:posOffset>
                        </wp:positionV>
                        <wp:extent cx="464185" cy="97155"/>
                        <wp:effectExtent l="0" t="0" r="5715" b="4445"/>
                        <wp:wrapNone/>
                        <wp:docPr id="354" name="Grafik 3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4562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4185" cy="97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062" w:type="dxa"/>
                  <w:vAlign w:val="center"/>
                </w:tcPr>
                <w:p w14:paraId="565D0D95" w14:textId="43CC79AA" w:rsidR="009D47D3" w:rsidRPr="00052B94" w:rsidRDefault="005C6524" w:rsidP="000F77E3">
                  <w:pPr>
                    <w:rPr>
                      <w:sz w:val="10"/>
                      <w:szCs w:val="1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373504" behindDoc="0" locked="0" layoutInCell="1" allowOverlap="1" wp14:anchorId="1B0597FD" wp14:editId="6B81C0A5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47625</wp:posOffset>
                        </wp:positionV>
                        <wp:extent cx="368935" cy="53975"/>
                        <wp:effectExtent l="0" t="0" r="0" b="0"/>
                        <wp:wrapNone/>
                        <wp:docPr id="354310436" name="Grafik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806954" name="Grafik 481806954"/>
                                <pic:cNvPicPr/>
                              </pic:nvPicPr>
                              <pic:blipFill rotWithShape="1">
                                <a:blip r:embed="rId137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" r="18542" b="-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68935" cy="539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777A68">
                    <w:rPr>
                      <w:sz w:val="10"/>
                      <w:szCs w:val="10"/>
                    </w:rPr>
                    <w:t xml:space="preserve"> </w:t>
                  </w:r>
                </w:p>
              </w:tc>
              <w:tc>
                <w:tcPr>
                  <w:tcW w:w="1905" w:type="dxa"/>
                  <w:vAlign w:val="center"/>
                </w:tcPr>
                <w:p w14:paraId="4ADEED43" w14:textId="495399EF" w:rsidR="009D47D3" w:rsidRPr="00052B94" w:rsidRDefault="009D47D3" w:rsidP="000F77E3">
                  <w:pPr>
                    <w:rPr>
                      <w:rFonts w:ascii="Comic Sans MS" w:hAnsi="Comic Sans MS"/>
                      <w:sz w:val="10"/>
                      <w:szCs w:val="10"/>
                    </w:rPr>
                  </w:pPr>
                </w:p>
              </w:tc>
            </w:tr>
            <w:tr w:rsidR="009D47D3" w14:paraId="1ABB034D" w14:textId="77777777" w:rsidTr="00052B94">
              <w:trPr>
                <w:trHeight w:val="722"/>
              </w:trPr>
              <w:tc>
                <w:tcPr>
                  <w:tcW w:w="3062" w:type="dxa"/>
                  <w:vAlign w:val="center"/>
                </w:tcPr>
                <w:p w14:paraId="69CEAD69" w14:textId="700393A9" w:rsidR="009D47D3" w:rsidRDefault="00D50B95" w:rsidP="003F00BC">
                  <w:r>
                    <w:rPr>
                      <w:noProof/>
                    </w:rPr>
                    <w:drawing>
                      <wp:anchor distT="0" distB="0" distL="114300" distR="114300" simplePos="0" relativeHeight="252040704" behindDoc="0" locked="0" layoutInCell="1" allowOverlap="1" wp14:anchorId="0DAADB99" wp14:editId="008AE50C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213995</wp:posOffset>
                        </wp:positionV>
                        <wp:extent cx="431800" cy="35560"/>
                        <wp:effectExtent l="0" t="0" r="0" b="2540"/>
                        <wp:wrapNone/>
                        <wp:docPr id="1532748131" name="Grafik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2748131" name="Grafik 1532748131"/>
                                <pic:cNvPicPr/>
                              </pic:nvPicPr>
                              <pic:blipFill>
                                <a:blip r:embed="rId1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00" cy="35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2338688" behindDoc="0" locked="0" layoutInCell="1" allowOverlap="1" wp14:anchorId="6E30A1B9" wp14:editId="09A2D39A">
                        <wp:simplePos x="0" y="0"/>
                        <wp:positionH relativeFrom="column">
                          <wp:posOffset>3810</wp:posOffset>
                        </wp:positionH>
                        <wp:positionV relativeFrom="paragraph">
                          <wp:posOffset>60960</wp:posOffset>
                        </wp:positionV>
                        <wp:extent cx="462915" cy="139700"/>
                        <wp:effectExtent l="0" t="0" r="0" b="0"/>
                        <wp:wrapNone/>
                        <wp:docPr id="365" name="Grafik 3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86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2915" cy="13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062" w:type="dxa"/>
                  <w:vAlign w:val="center"/>
                </w:tcPr>
                <w:p w14:paraId="6F66A312" w14:textId="43161010" w:rsidR="009D47D3" w:rsidRDefault="00FB34E7" w:rsidP="003F00BC"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85024" behindDoc="0" locked="0" layoutInCell="1" allowOverlap="1" wp14:anchorId="18634DF4" wp14:editId="0B49DBBC">
                            <wp:simplePos x="0" y="0"/>
                            <wp:positionH relativeFrom="margin">
                              <wp:posOffset>-1270</wp:posOffset>
                            </wp:positionH>
                            <wp:positionV relativeFrom="margin">
                              <wp:posOffset>12700</wp:posOffset>
                            </wp:positionV>
                            <wp:extent cx="1223645" cy="414020"/>
                            <wp:effectExtent l="0" t="0" r="0" b="5080"/>
                            <wp:wrapNone/>
                            <wp:docPr id="54" name="Gruppieren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1223645" cy="414020"/>
                                      <a:chOff x="0" y="0"/>
                                      <a:chExt cx="1279730" cy="4191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00" name="Grafik 20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0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9" name="Grafik 19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0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34901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98" name="Grafik 19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0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70155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76C7B653" id="Gruppieren 54" o:spid="_x0000_s1026" style="position:absolute;margin-left:-.1pt;margin-top:1pt;width:96.35pt;height:32.6pt;z-index:251585024;mso-position-horizontal-relative:margin;mso-position-vertical-relative:margin;mso-width-relative:margin;mso-height-relative:margin" coordsize="12797,4191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">
                            <o:lock v:ext="edit" aspectratio="t"/>
                            <v:shape id="Grafik 200" o:spid="_x0000_s1027" type="#_x0000_t75" style="position:absolute;width:4095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">
                              <v:imagedata r:id="rId141" o:title="" recolortarget="#727272 [1449]"/>
                            </v:shape>
                            <v:shape id="Grafik 199" o:spid="_x0000_s1028" type="#_x0000_t75" style="position:absolute;left:4349;width:4095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">
                              <v:imagedata r:id="rId141" o:title="" recolortarget="#727272 [1449]"/>
                            </v:shape>
                            <v:shape id="Grafik 198" o:spid="_x0000_s1029" type="#_x0000_t75" style="position:absolute;left:8701;width:4096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">
                              <v:imagedata r:id="rId141" o:title="" recolortarget="#727272 [1449]"/>
                            </v:shape>
                            <w10:wrap anchorx="margin" anchory="margin"/>
                          </v:group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2042752" behindDoc="0" locked="0" layoutInCell="1" allowOverlap="1" wp14:anchorId="54D2A85B" wp14:editId="1A6DC77E">
                        <wp:simplePos x="0" y="0"/>
                        <wp:positionH relativeFrom="column">
                          <wp:posOffset>1336040</wp:posOffset>
                        </wp:positionH>
                        <wp:positionV relativeFrom="paragraph">
                          <wp:posOffset>26035</wp:posOffset>
                        </wp:positionV>
                        <wp:extent cx="368935" cy="53975"/>
                        <wp:effectExtent l="0" t="0" r="0" b="0"/>
                        <wp:wrapNone/>
                        <wp:docPr id="1358056068" name="Grafik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1806954" name="Grafik 481806954"/>
                                <pic:cNvPicPr/>
                              </pic:nvPicPr>
                              <pic:blipFill rotWithShape="1">
                                <a:blip r:embed="rId137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" r="18542" b="-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68935" cy="539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905" w:type="dxa"/>
                  <w:vAlign w:val="center"/>
                </w:tcPr>
                <w:p w14:paraId="4F8ACBD8" w14:textId="051C776B" w:rsidR="009D47D3" w:rsidRDefault="009D47D3" w:rsidP="003F00BC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</w:tr>
            <w:tr w:rsidR="009D47D3" w14:paraId="337F9F6F" w14:textId="77777777" w:rsidTr="00CA5981">
              <w:trPr>
                <w:trHeight w:hRule="exact" w:val="950"/>
              </w:trPr>
              <w:tc>
                <w:tcPr>
                  <w:tcW w:w="3062" w:type="dxa"/>
                  <w:vAlign w:val="center"/>
                </w:tcPr>
                <w:p w14:paraId="1C153818" w14:textId="0979428C" w:rsidR="009D47D3" w:rsidRDefault="00051FC7" w:rsidP="003F00BC">
                  <w:r>
                    <w:rPr>
                      <w:noProof/>
                    </w:rPr>
                    <w:drawing>
                      <wp:anchor distT="0" distB="0" distL="114300" distR="114300" simplePos="0" relativeHeight="251993600" behindDoc="0" locked="0" layoutInCell="1" allowOverlap="1" wp14:anchorId="1B875437" wp14:editId="296BC4DC">
                        <wp:simplePos x="0" y="0"/>
                        <wp:positionH relativeFrom="column">
                          <wp:posOffset>1905</wp:posOffset>
                        </wp:positionH>
                        <wp:positionV relativeFrom="paragraph">
                          <wp:posOffset>-99060</wp:posOffset>
                        </wp:positionV>
                        <wp:extent cx="741680" cy="419100"/>
                        <wp:effectExtent l="0" t="0" r="0" b="0"/>
                        <wp:wrapNone/>
                        <wp:docPr id="471089578" name="Grafik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1089578" name="Grafik 471089578"/>
                                <pic:cNvPicPr/>
                              </pic:nvPicPr>
                              <pic:blipFill>
                                <a:blip r:embed="rId1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1680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062" w:type="dxa"/>
                  <w:vAlign w:val="center"/>
                </w:tcPr>
                <w:p w14:paraId="5DC3FBBE" w14:textId="04B1766B" w:rsidR="009D47D3" w:rsidRDefault="00052B94" w:rsidP="004851C6">
                  <w:pPr>
                    <w:spacing w:line="240" w:lineRule="auto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87072" behindDoc="0" locked="0" layoutInCell="1" allowOverlap="1" wp14:anchorId="057BCA2B" wp14:editId="2B7F7F8F">
                            <wp:simplePos x="0" y="0"/>
                            <wp:positionH relativeFrom="margin">
                              <wp:posOffset>-5080</wp:posOffset>
                            </wp:positionH>
                            <wp:positionV relativeFrom="margin">
                              <wp:posOffset>-23495</wp:posOffset>
                            </wp:positionV>
                            <wp:extent cx="1655445" cy="419100"/>
                            <wp:effectExtent l="0" t="0" r="0" b="0"/>
                            <wp:wrapNone/>
                            <wp:docPr id="51" name="Gruppieren 5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55445" cy="419100"/>
                                      <a:chOff x="0" y="0"/>
                                      <a:chExt cx="1730375" cy="42017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10" name="Grafik 2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0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1076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09" name="Grafik 20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0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3815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08" name="Grafik 20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0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6995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07" name="Grafik 20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3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320800" y="12700"/>
                                        <a:ext cx="409575" cy="406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19DCBBD" id="Gruppieren 51" o:spid="_x0000_s1026" style="position:absolute;margin-left:-.4pt;margin-top:-1.85pt;width:130.35pt;height:33pt;z-index:251587072;mso-position-horizontal-relative:margin;mso-position-vertical-relative:margin;mso-width-relative:margin;mso-height-relative:margin" coordsize="17303,4201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">
                            <v:shape id="Grafik 210" o:spid="_x0000_s1027" type="#_x0000_t75" style="position:absolute;top:10;width:4095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">
                              <v:imagedata r:id="rId141" o:title="" recolortarget="#727272 [1449]"/>
                            </v:shape>
                            <v:shape id="Grafik 209" o:spid="_x0000_s1028" type="#_x0000_t75" style="position:absolute;left:4381;width:4096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">
                              <v:imagedata r:id="rId141" o:title="" recolortarget="#727272 [1449]"/>
                            </v:shape>
                            <v:shape id="Grafik 208" o:spid="_x0000_s1029" type="#_x0000_t75" style="position:absolute;left:8699;width:4096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">
                              <v:imagedata r:id="rId141" o:title="" recolortarget="#727272 [1449]"/>
                            </v:shape>
                            <v:shape id="Grafik 207" o:spid="_x0000_s1030" type="#_x0000_t75" style="position:absolute;left:13208;top:127;width:4095;height:40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">
                              <v:imagedata r:id="rId144" o:title="" recolortarget="#727272 [1449]"/>
                            </v:shape>
                            <w10:wrap anchorx="margin" anchory="margin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902" w:type="dxa"/>
                  <w:vAlign w:val="center"/>
                </w:tcPr>
                <w:p w14:paraId="429D9C3D" w14:textId="786F12DC" w:rsidR="009D47D3" w:rsidRDefault="009D47D3" w:rsidP="003F00BC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</w:tr>
            <w:tr w:rsidR="009D47D3" w14:paraId="06CC20C8" w14:textId="77777777" w:rsidTr="00CA5981">
              <w:trPr>
                <w:trHeight w:val="1701"/>
              </w:trPr>
              <w:tc>
                <w:tcPr>
                  <w:tcW w:w="3062" w:type="dxa"/>
                  <w:vAlign w:val="center"/>
                </w:tcPr>
                <w:p w14:paraId="715C68DC" w14:textId="76DA6631" w:rsidR="009D47D3" w:rsidRDefault="00090F1B" w:rsidP="003F00BC">
                  <w:r>
                    <w:rPr>
                      <w:noProof/>
                    </w:rPr>
                    <w:drawing>
                      <wp:anchor distT="0" distB="0" distL="114300" distR="114300" simplePos="0" relativeHeight="252045824" behindDoc="0" locked="0" layoutInCell="1" allowOverlap="1" wp14:anchorId="338F676E" wp14:editId="184B451C">
                        <wp:simplePos x="0" y="0"/>
                        <wp:positionH relativeFrom="column">
                          <wp:posOffset>440690</wp:posOffset>
                        </wp:positionH>
                        <wp:positionV relativeFrom="paragraph">
                          <wp:posOffset>695960</wp:posOffset>
                        </wp:positionV>
                        <wp:extent cx="323850" cy="27305"/>
                        <wp:effectExtent l="0" t="0" r="0" b="0"/>
                        <wp:wrapNone/>
                        <wp:docPr id="1798662216" name="Grafik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2748131" name="Grafik 1532748131"/>
                                <pic:cNvPicPr/>
                              </pic:nvPicPr>
                              <pic:blipFill>
                                <a:blip r:embed="rId1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850" cy="27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FA3E8E">
                    <w:rPr>
                      <w:noProof/>
                    </w:rPr>
                    <w:drawing>
                      <wp:anchor distT="0" distB="0" distL="114300" distR="114300" simplePos="0" relativeHeight="251674112" behindDoc="0" locked="0" layoutInCell="1" allowOverlap="1" wp14:anchorId="35FF258D" wp14:editId="1315EA6F">
                        <wp:simplePos x="0" y="0"/>
                        <wp:positionH relativeFrom="column">
                          <wp:posOffset>432435</wp:posOffset>
                        </wp:positionH>
                        <wp:positionV relativeFrom="paragraph">
                          <wp:posOffset>573405</wp:posOffset>
                        </wp:positionV>
                        <wp:extent cx="395605" cy="116840"/>
                        <wp:effectExtent l="0" t="0" r="0" b="0"/>
                        <wp:wrapNone/>
                        <wp:docPr id="367" name="Grafik 3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411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5605" cy="116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FA3E8E">
                    <w:rPr>
                      <w:noProof/>
                    </w:rPr>
                    <w:drawing>
                      <wp:anchor distT="0" distB="0" distL="114300" distR="114300" simplePos="0" relativeHeight="251588096" behindDoc="0" locked="0" layoutInCell="1" allowOverlap="1" wp14:anchorId="18C3134B" wp14:editId="554D56A2">
                        <wp:simplePos x="0" y="0"/>
                        <wp:positionH relativeFrom="column">
                          <wp:posOffset>6773</wp:posOffset>
                        </wp:positionH>
                        <wp:positionV relativeFrom="paragraph">
                          <wp:posOffset>106468</wp:posOffset>
                        </wp:positionV>
                        <wp:extent cx="409575" cy="419100"/>
                        <wp:effectExtent l="0" t="0" r="9525" b="0"/>
                        <wp:wrapNone/>
                        <wp:docPr id="211" name="Grafik 2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1" name="Grafik 2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A3E8E">
                    <w:rPr>
                      <w:noProof/>
                    </w:rPr>
                    <w:drawing>
                      <wp:anchor distT="0" distB="0" distL="114300" distR="114300" simplePos="0" relativeHeight="251589120" behindDoc="0" locked="0" layoutInCell="1" allowOverlap="1" wp14:anchorId="1C7DA9CA" wp14:editId="13015BD9">
                        <wp:simplePos x="0" y="0"/>
                        <wp:positionH relativeFrom="column">
                          <wp:posOffset>438573</wp:posOffset>
                        </wp:positionH>
                        <wp:positionV relativeFrom="paragraph">
                          <wp:posOffset>106468</wp:posOffset>
                        </wp:positionV>
                        <wp:extent cx="409575" cy="419100"/>
                        <wp:effectExtent l="0" t="0" r="9525" b="0"/>
                        <wp:wrapNone/>
                        <wp:docPr id="217" name="Grafik 2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7" name="Grafik 2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A3E8E">
                    <w:rPr>
                      <w:noProof/>
                    </w:rPr>
                    <w:drawing>
                      <wp:anchor distT="0" distB="0" distL="114300" distR="114300" simplePos="0" relativeHeight="251590144" behindDoc="0" locked="0" layoutInCell="1" allowOverlap="1" wp14:anchorId="176AA11B" wp14:editId="362D42E3">
                        <wp:simplePos x="0" y="0"/>
                        <wp:positionH relativeFrom="column">
                          <wp:posOffset>876723</wp:posOffset>
                        </wp:positionH>
                        <wp:positionV relativeFrom="paragraph">
                          <wp:posOffset>106468</wp:posOffset>
                        </wp:positionV>
                        <wp:extent cx="409575" cy="419100"/>
                        <wp:effectExtent l="0" t="0" r="9525" b="0"/>
                        <wp:wrapNone/>
                        <wp:docPr id="212" name="Grafik 2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2" name="Grafik 2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A3E8E">
                    <w:rPr>
                      <w:noProof/>
                    </w:rPr>
                    <w:drawing>
                      <wp:anchor distT="0" distB="0" distL="114300" distR="114300" simplePos="0" relativeHeight="251591168" behindDoc="0" locked="0" layoutInCell="1" allowOverlap="1" wp14:anchorId="2CD13682" wp14:editId="016BDB01">
                        <wp:simplePos x="0" y="0"/>
                        <wp:positionH relativeFrom="column">
                          <wp:posOffset>1308523</wp:posOffset>
                        </wp:positionH>
                        <wp:positionV relativeFrom="paragraph">
                          <wp:posOffset>106468</wp:posOffset>
                        </wp:positionV>
                        <wp:extent cx="409575" cy="419100"/>
                        <wp:effectExtent l="0" t="0" r="9525" b="0"/>
                        <wp:wrapNone/>
                        <wp:docPr id="216" name="Grafik 2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6" name="Grafik 2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A3E8E">
                    <w:rPr>
                      <w:noProof/>
                    </w:rPr>
                    <w:drawing>
                      <wp:anchor distT="0" distB="0" distL="114300" distR="114300" simplePos="0" relativeHeight="251592192" behindDoc="0" locked="0" layoutInCell="1" allowOverlap="1" wp14:anchorId="30B2FFD3" wp14:editId="21BD755B">
                        <wp:simplePos x="0" y="0"/>
                        <wp:positionH relativeFrom="column">
                          <wp:posOffset>423</wp:posOffset>
                        </wp:positionH>
                        <wp:positionV relativeFrom="paragraph">
                          <wp:posOffset>550968</wp:posOffset>
                        </wp:positionV>
                        <wp:extent cx="409575" cy="419100"/>
                        <wp:effectExtent l="0" t="0" r="9525" b="0"/>
                        <wp:wrapNone/>
                        <wp:docPr id="213" name="Grafik 2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3" name="Grafik 2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062" w:type="dxa"/>
                  <w:vAlign w:val="center"/>
                </w:tcPr>
                <w:p w14:paraId="1CDF6059" w14:textId="2D6AAA89" w:rsidR="009D47D3" w:rsidRDefault="00090F1B" w:rsidP="003F00BC">
                  <w:r>
                    <w:rPr>
                      <w:noProof/>
                    </w:rPr>
                    <w:drawing>
                      <wp:anchor distT="0" distB="0" distL="114300" distR="114300" simplePos="0" relativeHeight="252043776" behindDoc="0" locked="0" layoutInCell="1" allowOverlap="1" wp14:anchorId="50277177" wp14:editId="3F075B6D">
                        <wp:simplePos x="0" y="0"/>
                        <wp:positionH relativeFrom="column">
                          <wp:posOffset>510540</wp:posOffset>
                        </wp:positionH>
                        <wp:positionV relativeFrom="paragraph">
                          <wp:posOffset>639445</wp:posOffset>
                        </wp:positionV>
                        <wp:extent cx="126000" cy="54000"/>
                        <wp:effectExtent l="0" t="0" r="1270" b="0"/>
                        <wp:wrapNone/>
                        <wp:docPr id="230985141" name="Grafik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0985141" name="Grafik 230985141"/>
                                <pic:cNvPicPr/>
                              </pic:nvPicPr>
                              <pic:blipFill>
                                <a:blip r:embed="rId147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000" cy="5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3F00BC"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93216" behindDoc="0" locked="0" layoutInCell="1" allowOverlap="1" wp14:anchorId="118FEB61" wp14:editId="7C4BDC2D">
                            <wp:simplePos x="0" y="0"/>
                            <wp:positionH relativeFrom="margin">
                              <wp:posOffset>1905</wp:posOffset>
                            </wp:positionH>
                            <wp:positionV relativeFrom="margin">
                              <wp:posOffset>106045</wp:posOffset>
                            </wp:positionV>
                            <wp:extent cx="1717675" cy="863600"/>
                            <wp:effectExtent l="0" t="0" r="0" b="0"/>
                            <wp:wrapNone/>
                            <wp:docPr id="47" name="Gruppieren 4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17675" cy="863600"/>
                                      <a:chOff x="0" y="0"/>
                                      <a:chExt cx="1717675" cy="8636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24" name="Grafik 22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0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635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3" name="Grafik 22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0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3815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2" name="Grafik 22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0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7630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1" name="Grafik 22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0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308100" y="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0" name="Grafik 22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0">
                                        <a:duotone>
                                          <a:schemeClr val="accent6">
                                            <a:shade val="45000"/>
                                            <a:satMod val="135000"/>
                                          </a:schemeClr>
                                          <a:prstClr val="white"/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444500"/>
                                        <a:ext cx="4095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FFD78D3" id="Gruppieren 47" o:spid="_x0000_s1026" style="position:absolute;margin-left:.15pt;margin-top:8.35pt;width:135.25pt;height:68pt;z-index:251593216;mso-position-horizontal-relative:margin;mso-position-vertical-relative:margin;mso-width-relative:margin;mso-height-relative:margin" coordsize="17176,863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">
                            <v:shape id="Grafik 224" o:spid="_x0000_s1027" type="#_x0000_t75" style="position:absolute;left:63;width:4096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">
                              <v:imagedata r:id="rId141" o:title="" recolortarget="#727272 [1449]"/>
                            </v:shape>
                            <v:shape id="Grafik 223" o:spid="_x0000_s1028" type="#_x0000_t75" style="position:absolute;left:4381;width:4096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">
                              <v:imagedata r:id="rId141" o:title="" recolortarget="#727272 [1449]"/>
                            </v:shape>
                            <v:shape id="Grafik 222" o:spid="_x0000_s1029" type="#_x0000_t75" style="position:absolute;left:8763;width:4095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">
                              <v:imagedata r:id="rId141" o:title="" recolortarget="#727272 [1449]"/>
                            </v:shape>
                            <v:shape id="Grafik 221" o:spid="_x0000_s1030" type="#_x0000_t75" style="position:absolute;left:13081;width:4095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">
                              <v:imagedata r:id="rId141" o:title="" recolortarget="#727272 [1449]"/>
                            </v:shape>
                            <v:shape id="Grafik 220" o:spid="_x0000_s1031" type="#_x0000_t75" style="position:absolute;top:4445;width:4095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">
                              <v:imagedata r:id="rId141" o:title="" recolortarget="#727272 [1449]"/>
                            </v:shape>
                            <w10:wrap anchorx="margin" anchory="margin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902" w:type="dxa"/>
                  <w:vAlign w:val="center"/>
                </w:tcPr>
                <w:p w14:paraId="407FEDA1" w14:textId="3202C38B" w:rsidR="009D47D3" w:rsidRDefault="009D47D3" w:rsidP="003F00BC">
                  <w:pPr>
                    <w:rPr>
                      <w:rFonts w:ascii="Comic Sans MS" w:hAnsi="Comic Sans MS"/>
                      <w:noProof/>
                    </w:rPr>
                  </w:pPr>
                </w:p>
              </w:tc>
            </w:tr>
          </w:tbl>
          <w:p w14:paraId="60124802" w14:textId="290540C1" w:rsidR="009D47D3" w:rsidRPr="00D53CEA" w:rsidRDefault="009D47D3" w:rsidP="00750506"/>
        </w:tc>
      </w:tr>
      <w:tr w:rsidR="009B2B28" w14:paraId="4E437506" w14:textId="77777777" w:rsidTr="009B2B28">
        <w:trPr>
          <w:trHeight w:val="105"/>
        </w:trPr>
        <w:tc>
          <w:tcPr>
            <w:tcW w:w="610" w:type="dxa"/>
          </w:tcPr>
          <w:p w14:paraId="234A3471" w14:textId="77777777" w:rsidR="009B2B28" w:rsidRPr="009B2B28" w:rsidRDefault="009B2B28" w:rsidP="006259AD">
            <w:pPr>
              <w:spacing w:after="200" w:line="276" w:lineRule="auto"/>
              <w:rPr>
                <w:noProof/>
                <w:sz w:val="10"/>
                <w:szCs w:val="10"/>
              </w:rPr>
            </w:pPr>
          </w:p>
        </w:tc>
        <w:tc>
          <w:tcPr>
            <w:tcW w:w="425" w:type="dxa"/>
          </w:tcPr>
          <w:p w14:paraId="70CA89E5" w14:textId="77777777" w:rsidR="009B2B28" w:rsidRPr="009B2B28" w:rsidRDefault="009B2B28" w:rsidP="00750506">
            <w:pPr>
              <w:pStyle w:val="Nummerierung"/>
              <w:rPr>
                <w:sz w:val="10"/>
                <w:szCs w:val="10"/>
              </w:rPr>
            </w:pPr>
          </w:p>
        </w:tc>
        <w:tc>
          <w:tcPr>
            <w:tcW w:w="8036" w:type="dxa"/>
          </w:tcPr>
          <w:p w14:paraId="66BFD83D" w14:textId="77777777" w:rsidR="009B2B28" w:rsidRDefault="009B2B28" w:rsidP="004851C6">
            <w:pPr>
              <w:spacing w:line="240" w:lineRule="auto"/>
              <w:rPr>
                <w:sz w:val="10"/>
                <w:szCs w:val="10"/>
              </w:rPr>
            </w:pPr>
          </w:p>
          <w:p w14:paraId="251914E6" w14:textId="760F56D4" w:rsidR="008901F3" w:rsidRPr="009B2B28" w:rsidRDefault="008901F3" w:rsidP="004851C6">
            <w:pPr>
              <w:spacing w:line="240" w:lineRule="auto"/>
              <w:rPr>
                <w:sz w:val="10"/>
                <w:szCs w:val="10"/>
              </w:rPr>
            </w:pPr>
          </w:p>
        </w:tc>
      </w:tr>
      <w:tr w:rsidR="009D47D3" w14:paraId="23A5F6EE" w14:textId="77777777" w:rsidTr="007751B1">
        <w:tc>
          <w:tcPr>
            <w:tcW w:w="610" w:type="dxa"/>
          </w:tcPr>
          <w:p w14:paraId="0CA4AD96" w14:textId="70B4877F" w:rsidR="007F4209" w:rsidRDefault="00867FEB" w:rsidP="00867FEB">
            <w:pPr>
              <w:spacing w:line="240" w:lineRule="auto"/>
            </w:pPr>
            <w:r>
              <w:rPr>
                <w:noProof/>
                <w:color w:val="FF00FF"/>
              </w:rPr>
              <mc:AlternateContent>
                <mc:Choice Requires="wpg">
                  <w:drawing>
                    <wp:anchor distT="0" distB="0" distL="114300" distR="114300" simplePos="0" relativeHeight="251790848" behindDoc="0" locked="0" layoutInCell="1" allowOverlap="1" wp14:anchorId="58BF10F1" wp14:editId="48D195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</wp:posOffset>
                      </wp:positionV>
                      <wp:extent cx="287655" cy="183515"/>
                      <wp:effectExtent l="0" t="0" r="4445" b="0"/>
                      <wp:wrapNone/>
                      <wp:docPr id="1245436408" name="Gruppieren 3">
                        <a:hlinkClick xmlns:a="http://schemas.openxmlformats.org/drawingml/2006/main" r:id="rId14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8000" cy="184046"/>
                              </a:xfrm>
                            </wpg:grpSpPr>
                            <wps:wsp>
                              <wps:cNvPr id="1140075019" name="Abgerundetes Rechteck 1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0" y="0"/>
                                  <a:ext cx="288000" cy="18404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984939" name="Dreieck 2"/>
                              <wps:cNvSpPr/>
                              <wps:spPr>
                                <a:xfrm rot="5400000">
                                  <a:off x="90805" y="32385"/>
                                  <a:ext cx="108000" cy="1080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C59E4B" id="Gruppieren 3" o:spid="_x0000_s1026" href="https://mathe-sicher-koennen.dzlm.de/erklaervideos?nid=688" style="position:absolute;margin-left:0;margin-top:.3pt;width:22.65pt;height:14.45pt;z-index:251790848" coordsize="288000,1840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" o:button="t">
                      <v:roundrect id="Abgerundetes Rechteck 1" o:spid="_x0000_s1027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" fillcolor="#a5a5a5 [2092]" stroked="f" strokeweight="1pt">
                        <v:stroke joinstyle="miter"/>
                        <o:lock v:ext="edit" aspectratio="t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2" o:spid="_x0000_s1028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" fillcolor="white [3212]" stroked="f" strokeweight="1pt"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24A40D1D" w14:textId="33C0A29A" w:rsidR="009D47D3" w:rsidRPr="007A149C" w:rsidRDefault="00264112" w:rsidP="009D47D3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46B2E869" w14:textId="4BB44B64" w:rsidR="00264112" w:rsidRDefault="00052B94" w:rsidP="00264112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45120" behindDoc="0" locked="0" layoutInCell="1" allowOverlap="1" wp14:anchorId="5CA2737E" wp14:editId="09298F5E">
                  <wp:simplePos x="0" y="0"/>
                  <wp:positionH relativeFrom="column">
                    <wp:posOffset>4364898</wp:posOffset>
                  </wp:positionH>
                  <wp:positionV relativeFrom="paragraph">
                    <wp:posOffset>36575</wp:posOffset>
                  </wp:positionV>
                  <wp:extent cx="627017" cy="627017"/>
                  <wp:effectExtent l="0" t="0" r="0" b="0"/>
                  <wp:wrapNone/>
                  <wp:docPr id="426557118" name="Grafik 67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464373" name="Grafik 67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017" cy="62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4112">
              <w:rPr>
                <w:noProof/>
              </w:rPr>
              <w:t>Das</w:t>
            </w:r>
            <w:r w:rsidR="00867FEB">
              <w:rPr>
                <w:noProof/>
              </w:rPr>
              <w:t xml:space="preserve"> </w:t>
            </w:r>
            <w:r w:rsidR="00264112">
              <w:rPr>
                <w:noProof/>
              </w:rPr>
              <w:t xml:space="preserve">Erklärvideo fasst zusammen, was ihr bisher erarbeitet habt. </w:t>
            </w:r>
          </w:p>
          <w:p w14:paraId="26881B72" w14:textId="459C0C12" w:rsidR="002A7BF1" w:rsidRDefault="00264112" w:rsidP="002A7BF1">
            <w:pPr>
              <w:pStyle w:val="Listenabsatz"/>
              <w:rPr>
                <w:noProof/>
              </w:rPr>
            </w:pPr>
            <w:r w:rsidRPr="00312568">
              <w:rPr>
                <w:b/>
                <w:bCs/>
                <w:noProof/>
                <w:color w:val="327A86" w:themeColor="text2"/>
              </w:rPr>
              <w:drawing>
                <wp:anchor distT="0" distB="0" distL="114300" distR="114300" simplePos="0" relativeHeight="251724288" behindDoc="0" locked="0" layoutInCell="1" allowOverlap="1" wp14:anchorId="58782B72" wp14:editId="598B789D">
                  <wp:simplePos x="0" y="0"/>
                  <wp:positionH relativeFrom="column">
                    <wp:posOffset>-205550770</wp:posOffset>
                  </wp:positionH>
                  <wp:positionV relativeFrom="paragraph">
                    <wp:posOffset>-719806790</wp:posOffset>
                  </wp:positionV>
                  <wp:extent cx="700405" cy="673735"/>
                  <wp:effectExtent l="0" t="0" r="0" b="0"/>
                  <wp:wrapNone/>
                  <wp:docPr id="1555197438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197438" name="Grafik 1555197438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" cy="6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Schaut bis </w:t>
            </w:r>
            <w:r w:rsidR="005D3AC4">
              <w:rPr>
                <w:noProof/>
              </w:rPr>
              <w:t>Minute 4:18 (</w:t>
            </w:r>
            <w:r w:rsidR="00777A68">
              <w:rPr>
                <w:noProof/>
              </w:rPr>
              <w:t>bis</w:t>
            </w:r>
            <w:r w:rsidR="005D3AC4">
              <w:rPr>
                <w:noProof/>
              </w:rPr>
              <w:t xml:space="preserve"> noch 2:39 </w:t>
            </w:r>
            <w:r>
              <w:rPr>
                <w:noProof/>
              </w:rPr>
              <w:t>Minute</w:t>
            </w:r>
            <w:r w:rsidR="005D3AC4">
              <w:rPr>
                <w:noProof/>
              </w:rPr>
              <w:t>n übrig</w:t>
            </w:r>
            <w:r w:rsidR="00777A68">
              <w:rPr>
                <w:noProof/>
              </w:rPr>
              <w:t xml:space="preserve"> sind</w:t>
            </w:r>
            <w:r w:rsidR="005D3AC4">
              <w:rPr>
                <w:noProof/>
              </w:rPr>
              <w:t>).</w:t>
            </w:r>
          </w:p>
          <w:p w14:paraId="14E60C98" w14:textId="5D9AA31A" w:rsidR="00BB588F" w:rsidRDefault="00BB588F" w:rsidP="002A7BF1">
            <w:pPr>
              <w:pStyle w:val="Listenabsatz"/>
              <w:rPr>
                <w:noProof/>
              </w:rPr>
            </w:pPr>
            <w:r>
              <w:rPr>
                <w:noProof/>
              </w:rPr>
              <w:t>Stoppt zwischendurch und baut die Aufga</w:t>
            </w:r>
            <w:r w:rsidR="00530167">
              <w:rPr>
                <w:noProof/>
              </w:rPr>
              <w:t>b</w:t>
            </w:r>
            <w:r>
              <w:rPr>
                <w:noProof/>
              </w:rPr>
              <w:t>en nach.</w:t>
            </w:r>
          </w:p>
          <w:p w14:paraId="4390C36D" w14:textId="7805CA8E" w:rsidR="00552736" w:rsidRDefault="00552736" w:rsidP="00552736">
            <w:pPr>
              <w:pStyle w:val="Listenabsatz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6816" behindDoc="0" locked="0" layoutInCell="1" allowOverlap="1" wp14:anchorId="216CD28F" wp14:editId="797126BF">
                      <wp:simplePos x="0" y="0"/>
                      <wp:positionH relativeFrom="column">
                        <wp:posOffset>3883775</wp:posOffset>
                      </wp:positionH>
                      <wp:positionV relativeFrom="paragraph">
                        <wp:posOffset>147436</wp:posOffset>
                      </wp:positionV>
                      <wp:extent cx="1476531" cy="322288"/>
                      <wp:effectExtent l="0" t="0" r="0" b="0"/>
                      <wp:wrapNone/>
                      <wp:docPr id="167826874" name="Textfeld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6531" cy="3222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DE00CE" w14:textId="3BE83083" w:rsidR="00552736" w:rsidRPr="00552736" w:rsidRDefault="00552736" w:rsidP="00552736">
                                  <w:pPr>
                                    <w:spacing w:line="240" w:lineRule="auto"/>
                                    <w:rPr>
                                      <w:color w:val="7F7F7F" w:themeColor="text1" w:themeTint="80"/>
                                      <w:sz w:val="12"/>
                                      <w:szCs w:val="12"/>
                                    </w:rPr>
                                  </w:pPr>
                                  <w:hyperlink r:id="rId151" w:history="1">
                                    <w:r w:rsidRPr="00552736">
                                      <w:rPr>
                                        <w:rStyle w:val="Hyperlink"/>
                                        <w:noProof/>
                                        <w:color w:val="87C7D2" w:themeColor="hyperlink" w:themeTint="80"/>
                                        <w:sz w:val="12"/>
                                        <w:szCs w:val="12"/>
                                        <w:u w:val="none"/>
                                      </w:rPr>
                                      <w:t>mathe-sicher-koennen.dzlm.de/erklaervideos?nid=688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CD28F" id="_x0000_s1095" type="#_x0000_t202" style="position:absolute;left:0;text-align:left;margin-left:305.8pt;margin-top:11.6pt;width:116.25pt;height:25.4pt;z-index:2523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" fillcolor="white [3201]" stroked="f" strokeweight=".5pt">
                      <v:textbox>
                        <w:txbxContent>
                          <w:p w14:paraId="38DE00CE" w14:textId="3BE83083" w:rsidR="00552736" w:rsidRPr="00552736" w:rsidRDefault="00552736" w:rsidP="00552736">
                            <w:pPr>
                              <w:spacing w:line="240" w:lineRule="auto"/>
                              <w:rPr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hyperlink r:id="rId152" w:history="1">
                              <w:r w:rsidRPr="00552736">
                                <w:rPr>
                                  <w:rStyle w:val="Hyperlink"/>
                                  <w:noProof/>
                                  <w:color w:val="87C7D2" w:themeColor="hyperlink" w:themeTint="80"/>
                                  <w:sz w:val="12"/>
                                  <w:szCs w:val="12"/>
                                  <w:u w:val="none"/>
                                </w:rPr>
                                <w:t>mathe-sicher-koennen.dzlm.de/erk</w:t>
                              </w:r>
                              <w:r w:rsidRPr="00552736">
                                <w:rPr>
                                  <w:rStyle w:val="Hyperlink"/>
                                  <w:noProof/>
                                  <w:color w:val="87C7D2" w:themeColor="hyperlink" w:themeTint="80"/>
                                  <w:sz w:val="12"/>
                                  <w:szCs w:val="12"/>
                                  <w:u w:val="none"/>
                                </w:rPr>
                                <w:t>l</w:t>
                              </w:r>
                              <w:r w:rsidRPr="00552736">
                                <w:rPr>
                                  <w:rStyle w:val="Hyperlink"/>
                                  <w:noProof/>
                                  <w:color w:val="87C7D2" w:themeColor="hyperlink" w:themeTint="80"/>
                                  <w:sz w:val="12"/>
                                  <w:szCs w:val="12"/>
                                  <w:u w:val="none"/>
                                </w:rPr>
                                <w:t>aervideos?nid=</w:t>
                              </w:r>
                              <w:r w:rsidRPr="00552736">
                                <w:rPr>
                                  <w:rStyle w:val="Hyperlink"/>
                                  <w:noProof/>
                                  <w:color w:val="87C7D2" w:themeColor="hyperlink" w:themeTint="80"/>
                                  <w:sz w:val="12"/>
                                  <w:szCs w:val="12"/>
                                  <w:u w:val="none"/>
                                </w:rPr>
                                <w:t>688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7BF1">
              <w:rPr>
                <w:noProof/>
              </w:rPr>
              <w:t>E</w:t>
            </w:r>
            <w:r w:rsidR="00264112">
              <w:rPr>
                <w:noProof/>
              </w:rPr>
              <w:t>rzählt euch gegenseitig, was das Wichtigste ist.</w:t>
            </w:r>
          </w:p>
        </w:tc>
      </w:tr>
    </w:tbl>
    <w:p w14:paraId="6CBFDEF3" w14:textId="7DC27125" w:rsidR="00EA7F84" w:rsidRDefault="00EA7F84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83"/>
        <w:gridCol w:w="8078"/>
      </w:tblGrid>
      <w:tr w:rsidR="003F014F" w14:paraId="496A7009" w14:textId="77777777" w:rsidTr="001E7D7B">
        <w:tc>
          <w:tcPr>
            <w:tcW w:w="610" w:type="dxa"/>
          </w:tcPr>
          <w:p w14:paraId="1D962E87" w14:textId="73D7623F" w:rsidR="003F014F" w:rsidRPr="00B74344" w:rsidRDefault="00264112" w:rsidP="003F014F">
            <w:pPr>
              <w:pStyle w:val="berschrift3"/>
            </w:pPr>
            <w:r>
              <w:t>1.</w:t>
            </w:r>
            <w:r w:rsidR="00BB2BB7">
              <w:t>5</w:t>
            </w:r>
          </w:p>
        </w:tc>
        <w:tc>
          <w:tcPr>
            <w:tcW w:w="8461" w:type="dxa"/>
            <w:gridSpan w:val="2"/>
          </w:tcPr>
          <w:p w14:paraId="2583B95A" w14:textId="1DDD95CA" w:rsidR="003F014F" w:rsidRPr="00B74344" w:rsidRDefault="009438F4" w:rsidP="003F014F">
            <w:pPr>
              <w:pStyle w:val="berschrift3"/>
            </w:pPr>
            <w:r>
              <w:t xml:space="preserve">Wegnehmen mit </w:t>
            </w:r>
            <w:r w:rsidR="008901F3">
              <w:t xml:space="preserve">Entbündeln </w:t>
            </w:r>
            <w:r>
              <w:t>von</w:t>
            </w:r>
            <w:r w:rsidR="00264112">
              <w:t xml:space="preserve"> Material</w:t>
            </w:r>
          </w:p>
        </w:tc>
      </w:tr>
      <w:tr w:rsidR="007F4209" w14:paraId="1F612C00" w14:textId="77777777" w:rsidTr="007F4209">
        <w:tc>
          <w:tcPr>
            <w:tcW w:w="610" w:type="dxa"/>
          </w:tcPr>
          <w:p w14:paraId="734D17B9" w14:textId="55EC19B7" w:rsidR="007F4209" w:rsidRDefault="007F4209" w:rsidP="003F014F">
            <w:pPr>
              <w:pStyle w:val="berschrift3"/>
            </w:pPr>
          </w:p>
        </w:tc>
        <w:tc>
          <w:tcPr>
            <w:tcW w:w="383" w:type="dxa"/>
          </w:tcPr>
          <w:p w14:paraId="3309E977" w14:textId="6CFEE83C" w:rsidR="007F4209" w:rsidRPr="006B1E07" w:rsidRDefault="007F4209" w:rsidP="007F4209">
            <w:pPr>
              <w:pStyle w:val="berschrift4"/>
            </w:pPr>
            <w:r>
              <w:t>a)</w:t>
            </w:r>
          </w:p>
        </w:tc>
        <w:tc>
          <w:tcPr>
            <w:tcW w:w="8078" w:type="dxa"/>
          </w:tcPr>
          <w:p w14:paraId="32C93CDB" w14:textId="639D42BC" w:rsidR="007F4209" w:rsidRDefault="00B65561" w:rsidP="007F4209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82656" behindDoc="0" locked="0" layoutInCell="1" allowOverlap="1" wp14:anchorId="7E309AD8" wp14:editId="7A9F2445">
                      <wp:simplePos x="0" y="0"/>
                      <wp:positionH relativeFrom="column">
                        <wp:posOffset>4033792</wp:posOffset>
                      </wp:positionH>
                      <wp:positionV relativeFrom="paragraph">
                        <wp:posOffset>164646</wp:posOffset>
                      </wp:positionV>
                      <wp:extent cx="578485" cy="722893"/>
                      <wp:effectExtent l="0" t="0" r="0" b="1270"/>
                      <wp:wrapNone/>
                      <wp:docPr id="1810652622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2761189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388292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D95D77" w14:textId="77777777" w:rsidR="007F4209" w:rsidRPr="008D5126" w:rsidRDefault="007F4209" w:rsidP="007F4209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309AD8" id="_x0000_s1096" style="position:absolute;margin-left:317.6pt;margin-top:12.95pt;width:45.55pt;height:56.9pt;z-index:251782656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">
                      <v:shape id="Grafik 4" o:spid="_x0000_s1097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">
                        <v:imagedata r:id="rId154" o:title="" chromakey="white"/>
                      </v:shape>
                      <v:shape id="_x0000_s1098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ED95D77" w14:textId="77777777" w:rsidR="007F4209" w:rsidRPr="008D5126" w:rsidRDefault="007F4209" w:rsidP="007F4209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F4209" w:rsidRPr="004F6B97">
              <w:t>Von 2 Zehner</w:t>
            </w:r>
            <w:r w:rsidR="008901F3">
              <w:t>n</w:t>
            </w:r>
            <w:r w:rsidR="007F4209" w:rsidRPr="004F6B97">
              <w:t xml:space="preserve"> sollen 4 Einer weggenommen werden.</w:t>
            </w:r>
            <w:r w:rsidR="00552736">
              <w:rPr>
                <w:noProof/>
              </w:rPr>
              <w:t xml:space="preserve"> </w:t>
            </w:r>
          </w:p>
          <w:p w14:paraId="4BCA1D27" w14:textId="1BC30D7D" w:rsidR="00B65561" w:rsidRDefault="00052B94" w:rsidP="003F014F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304" behindDoc="0" locked="0" layoutInCell="1" allowOverlap="1" wp14:anchorId="60A822FA" wp14:editId="224CA2E0">
                      <wp:simplePos x="0" y="0"/>
                      <wp:positionH relativeFrom="column">
                        <wp:posOffset>4032</wp:posOffset>
                      </wp:positionH>
                      <wp:positionV relativeFrom="paragraph">
                        <wp:posOffset>69942</wp:posOffset>
                      </wp:positionV>
                      <wp:extent cx="3998595" cy="510540"/>
                      <wp:effectExtent l="0" t="0" r="154305" b="10160"/>
                      <wp:wrapNone/>
                      <wp:docPr id="334" name="Gruppieren 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98595" cy="510540"/>
                                <a:chOff x="0" y="217503"/>
                                <a:chExt cx="3999185" cy="511525"/>
                              </a:xfrm>
                            </wpg:grpSpPr>
                            <wps:wsp>
                              <wps:cNvPr id="316" name="Rechteckige Legende 316"/>
                              <wps:cNvSpPr/>
                              <wps:spPr>
                                <a:xfrm>
                                  <a:off x="1523599" y="235180"/>
                                  <a:ext cx="2475586" cy="493848"/>
                                </a:xfrm>
                                <a:prstGeom prst="wedgeRoundRectCallout">
                                  <a:avLst>
                                    <a:gd name="adj1" fmla="val 55221"/>
                                    <a:gd name="adj2" fmla="val 7824"/>
                                    <a:gd name="adj3" fmla="val 16667"/>
                                  </a:avLst>
                                </a:prstGeom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69B4418" w14:textId="38F0BE4C" w:rsidR="001E7D7B" w:rsidRPr="007F4209" w:rsidRDefault="001E7D7B" w:rsidP="00052B94">
                                    <w:pPr>
                                      <w:spacing w:line="240" w:lineRule="auto"/>
                                      <w:jc w:val="both"/>
                                      <w:rPr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7F4209">
                                      <w:rPr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Das geht doch gar nicht! Ich kann doch an der Zehnerstange nichts absägen</w:t>
                                    </w:r>
                                    <w:r w:rsidR="00E03C38">
                                      <w:rPr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8" name="Grafik 328" descr="Macintosh HD:Users:cmosandl:Desktop:DSC0029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5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0930" b="279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7503"/>
                                  <a:ext cx="1176256" cy="45405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A822FA" id="Gruppieren 334" o:spid="_x0000_s1099" style="position:absolute;margin-left:.3pt;margin-top:5.5pt;width:314.85pt;height:40.2pt;z-index:251682304;mso-width-relative:margin;mso-height-relative:margin" coordorigin=",2175" coordsize="39991,511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">
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 textboxrect="791,791,20809,20809"/>
                        <v:handles>
                          <v:h position="#0,#1"/>
                        </v:handles>
                      </v:shapetype>
                      <v:shape id="Rechteckige Legende 316" o:spid="_x0000_s1100" type="#_x0000_t62" style="position:absolute;left:15235;top:2351;width:24756;height:49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" adj="22728,12490" fillcolor="white [3201]" strokecolor="#bfbfbf [2412]" strokeweight="1pt">
                        <v:textbox inset=",1mm,,1mm">
                          <w:txbxContent>
                            <w:p w14:paraId="669B4418" w14:textId="38F0BE4C" w:rsidR="001E7D7B" w:rsidRPr="007F4209" w:rsidRDefault="001E7D7B" w:rsidP="00052B94">
                              <w:pPr>
                                <w:spacing w:line="240" w:lineRule="auto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7F4209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Das geht doch gar nicht! Ich kann doch an der Zehnerstange nichts absägen</w:t>
                              </w:r>
                              <w:r w:rsidR="00E03C38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Grafik 328" o:spid="_x0000_s1101" type="#_x0000_t75" alt="Macintosh HD:Users:cmosandl:Desktop:DSC00294.JPG" style="position:absolute;top:2175;width:11762;height:4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">
                        <v:imagedata r:id="rId156" o:title="DSC00294" croptop="13717f" cropbottom="18289f" grayscale="t"/>
                      </v:shape>
                    </v:group>
                  </w:pict>
                </mc:Fallback>
              </mc:AlternateContent>
            </w:r>
            <w:r w:rsidR="000F77E3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84704" behindDoc="0" locked="0" layoutInCell="1" allowOverlap="1" wp14:anchorId="2F5241E4" wp14:editId="0A91745B">
                      <wp:simplePos x="0" y="0"/>
                      <wp:positionH relativeFrom="column">
                        <wp:posOffset>1047444</wp:posOffset>
                      </wp:positionH>
                      <wp:positionV relativeFrom="paragraph">
                        <wp:posOffset>398129</wp:posOffset>
                      </wp:positionV>
                      <wp:extent cx="584260" cy="694690"/>
                      <wp:effectExtent l="0" t="0" r="0" b="3810"/>
                      <wp:wrapNone/>
                      <wp:docPr id="79600999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26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4037700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0820372" name="Textfeld 12"/>
                              <wps:cNvSpPr txBox="1"/>
                              <wps:spPr>
                                <a:xfrm>
                                  <a:off x="124758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CEEF04" w14:textId="77777777" w:rsidR="007F4209" w:rsidRPr="008D5126" w:rsidRDefault="007F4209" w:rsidP="007F4209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F5241E4" id="_x0000_s1102" style="position:absolute;margin-left:82.5pt;margin-top:31.35pt;width:46pt;height:54.7pt;z-index:251784704;mso-width-relative:margin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">
                      <v:shape id="Grafik 10" o:spid="_x0000_s1103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">
                        <v:imagedata r:id="rId158" o:title="" chromakey="white"/>
                      </v:shape>
                      <v:shape id="_x0000_s1104" type="#_x0000_t202" style="position:absolute;left:1247;top:5478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DCEEF04" w14:textId="77777777" w:rsidR="007F4209" w:rsidRPr="008D5126" w:rsidRDefault="007F4209" w:rsidP="007F4209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5885471" w14:textId="54E7018E" w:rsidR="00B65561" w:rsidRDefault="0084493E" w:rsidP="003F014F">
            <w:pPr>
              <w:pStyle w:val="berschrift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33F39945" wp14:editId="7E296EE0">
                      <wp:simplePos x="0" y="0"/>
                      <wp:positionH relativeFrom="column">
                        <wp:posOffset>1758005</wp:posOffset>
                      </wp:positionH>
                      <wp:positionV relativeFrom="paragraph">
                        <wp:posOffset>213081</wp:posOffset>
                      </wp:positionV>
                      <wp:extent cx="2189666" cy="468351"/>
                      <wp:effectExtent l="330200" t="0" r="7620" b="14605"/>
                      <wp:wrapNone/>
                      <wp:docPr id="335" name="Rechteckige Legende 2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9666" cy="468351"/>
                              </a:xfrm>
                              <a:prstGeom prst="wedgeRoundRectCallout">
                                <a:avLst>
                                  <a:gd name="adj1" fmla="val -63377"/>
                                  <a:gd name="adj2" fmla="val 7375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77E03A" w14:textId="177624FB" w:rsidR="001E7D7B" w:rsidRPr="0084493E" w:rsidRDefault="001E7D7B" w:rsidP="00052B94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4493E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Aber du kannst </w:t>
                                  </w:r>
                                  <w:r w:rsidR="008901F3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zurücktauschen, </w:t>
                                  </w:r>
                                  <w:r w:rsidR="00BB2BB7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8901F3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also entbündeln</w:t>
                                  </w:r>
                                  <w:r w:rsidR="00BB2BB7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F39945" id="Rechteckige Legende 22306" o:spid="_x0000_s1105" type="#_x0000_t62" style="position:absolute;margin-left:138.45pt;margin-top:16.8pt;width:172.4pt;height:36.9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" adj="-2889,12393" fillcolor="white [3201]" strokecolor="#bfbfbf [2412]" strokeweight="1pt">
                      <v:textbox>
                        <w:txbxContent>
                          <w:p w14:paraId="6577E03A" w14:textId="177624FB" w:rsidR="001E7D7B" w:rsidRPr="0084493E" w:rsidRDefault="001E7D7B" w:rsidP="00052B94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4493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Aber du kannst </w:t>
                            </w:r>
                            <w:r w:rsidR="008901F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zurücktauschen, </w:t>
                            </w:r>
                            <w:r w:rsidR="00BB2BB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8901F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also entbündeln</w:t>
                            </w:r>
                            <w:r w:rsidR="00BB2BB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9417C7" w14:textId="491E8C02" w:rsidR="007F4209" w:rsidRPr="006B1E07" w:rsidRDefault="007F4209" w:rsidP="003F014F">
            <w:pPr>
              <w:pStyle w:val="berschrift3"/>
            </w:pPr>
          </w:p>
        </w:tc>
      </w:tr>
      <w:tr w:rsidR="00B65561" w14:paraId="50509799" w14:textId="77777777" w:rsidTr="007F4209">
        <w:tc>
          <w:tcPr>
            <w:tcW w:w="610" w:type="dxa"/>
          </w:tcPr>
          <w:p w14:paraId="37DB3354" w14:textId="3BE8E554" w:rsidR="00B65561" w:rsidRDefault="00B65561" w:rsidP="003F014F">
            <w:pPr>
              <w:pStyle w:val="berschrift3"/>
            </w:pPr>
            <w:r>
              <w:rPr>
                <w:noProof/>
              </w:rPr>
              <w:drawing>
                <wp:anchor distT="0" distB="0" distL="114300" distR="114300" simplePos="0" relativeHeight="251785728" behindDoc="0" locked="0" layoutInCell="1" allowOverlap="1" wp14:anchorId="04A6208B" wp14:editId="7EAB3EB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2359</wp:posOffset>
                  </wp:positionV>
                  <wp:extent cx="360000" cy="272386"/>
                  <wp:effectExtent l="0" t="0" r="0" b="0"/>
                  <wp:wrapNone/>
                  <wp:docPr id="321" name="Grafik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3" w:type="dxa"/>
          </w:tcPr>
          <w:p w14:paraId="6F4CEB83" w14:textId="6E628011" w:rsidR="00B65561" w:rsidRDefault="00B65561" w:rsidP="007F4209">
            <w:pPr>
              <w:pStyle w:val="berschrift4"/>
            </w:pPr>
            <w:r>
              <w:t>b)</w:t>
            </w:r>
          </w:p>
        </w:tc>
        <w:tc>
          <w:tcPr>
            <w:tcW w:w="8078" w:type="dxa"/>
          </w:tcPr>
          <w:p w14:paraId="23AE9154" w14:textId="03405531" w:rsidR="00B65561" w:rsidRDefault="00B65561" w:rsidP="00B65561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Wie </w:t>
            </w:r>
            <w:r w:rsidR="0084493E">
              <w:rPr>
                <w:noProof/>
              </w:rPr>
              <w:t>muss</w:t>
            </w:r>
            <w:r>
              <w:rPr>
                <w:noProof/>
              </w:rPr>
              <w:t xml:space="preserve"> Jonas</w:t>
            </w:r>
            <w:r w:rsidR="00BB588F">
              <w:rPr>
                <w:noProof/>
              </w:rPr>
              <w:t xml:space="preserve"> </w:t>
            </w:r>
            <w:r w:rsidR="00443FFC">
              <w:rPr>
                <w:noProof/>
              </w:rPr>
              <w:t>tauschen</w:t>
            </w:r>
            <w:r>
              <w:rPr>
                <w:noProof/>
              </w:rPr>
              <w:t>, damit er die Aufgabe lösen kann?</w:t>
            </w:r>
          </w:p>
          <w:p w14:paraId="7B0A036D" w14:textId="40C46DA0" w:rsidR="00B65561" w:rsidRDefault="00B65561" w:rsidP="00B65561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Leg</w:t>
            </w:r>
            <w:r w:rsidR="00DD37C2">
              <w:rPr>
                <w:noProof/>
              </w:rPr>
              <w:t>t</w:t>
            </w:r>
            <w:r>
              <w:rPr>
                <w:noProof/>
              </w:rPr>
              <w:t xml:space="preserve"> die Aufgabe mit dem Material nach. Wie heißt das Ergebnis</w:t>
            </w:r>
            <w:r w:rsidR="00DD37C2">
              <w:rPr>
                <w:noProof/>
              </w:rPr>
              <w:t>?</w:t>
            </w:r>
          </w:p>
          <w:p w14:paraId="74F40429" w14:textId="0C5104FD" w:rsidR="00B65561" w:rsidRPr="004F6B97" w:rsidRDefault="00B65561" w:rsidP="007F4209"/>
        </w:tc>
      </w:tr>
      <w:tr w:rsidR="00B65561" w14:paraId="7E730159" w14:textId="77777777" w:rsidTr="007F4209">
        <w:tc>
          <w:tcPr>
            <w:tcW w:w="610" w:type="dxa"/>
          </w:tcPr>
          <w:p w14:paraId="2615D802" w14:textId="0A65B86F" w:rsidR="00B65561" w:rsidRPr="00B65561" w:rsidRDefault="00AF74E2" w:rsidP="00B65561">
            <w:pPr>
              <w:spacing w:line="240" w:lineRule="auto"/>
              <w:rPr>
                <w:color w:val="FF00FF"/>
              </w:rPr>
            </w:pPr>
            <w:r>
              <w:rPr>
                <w:noProof/>
                <w:color w:val="FF00FF"/>
              </w:rPr>
              <mc:AlternateContent>
                <mc:Choice Requires="wpg">
                  <w:drawing>
                    <wp:anchor distT="0" distB="0" distL="114300" distR="114300" simplePos="0" relativeHeight="251847168" behindDoc="0" locked="0" layoutInCell="1" allowOverlap="1" wp14:anchorId="7B612A33" wp14:editId="111B80C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287655" cy="183515"/>
                      <wp:effectExtent l="0" t="0" r="4445" b="0"/>
                      <wp:wrapNone/>
                      <wp:docPr id="1038612959" name="Gruppieren 3">
                        <a:hlinkClick xmlns:a="http://schemas.openxmlformats.org/drawingml/2006/main" r:id="rId15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8000" cy="184046"/>
                              </a:xfrm>
                            </wpg:grpSpPr>
                            <wps:wsp>
                              <wps:cNvPr id="1385823889" name="Abgerundetes Rechteck 1"/>
                              <wps:cNvSpPr>
                                <a:spLocks noChangeAspect="1"/>
                              </wps:cNvSpPr>
                              <wps:spPr>
                                <a:xfrm flipV="1">
                                  <a:off x="0" y="0"/>
                                  <a:ext cx="288000" cy="18404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0812355" name="Dreieck 2"/>
                              <wps:cNvSpPr/>
                              <wps:spPr>
                                <a:xfrm rot="5400000">
                                  <a:off x="90805" y="32385"/>
                                  <a:ext cx="108000" cy="1080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EA442D" id="Gruppieren 3" o:spid="_x0000_s1026" href="https://mathe-sicher-koennen.dzlm.de/erklaervideos?nid=688" style="position:absolute;margin-left:0;margin-top:.45pt;width:22.65pt;height:14.45pt;z-index:251847168" coordsize="288000,1840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" o:button="t">
                      <v:roundrect id="Abgerundetes Rechteck 1" o:spid="_x0000_s1027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" fillcolor="#a5a5a5 [2092]" stroked="f" strokeweight="1pt">
                        <v:stroke joinstyle="miter"/>
                        <o:lock v:ext="edit" aspectratio="t"/>
                      </v:roundrect>
                      <v:shape id="Dreieck 2" o:spid="_x0000_s1028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" fillcolor="white [3212]" stroked="f" strokeweight="1pt"/>
                    </v:group>
                  </w:pict>
                </mc:Fallback>
              </mc:AlternateContent>
            </w:r>
          </w:p>
        </w:tc>
        <w:tc>
          <w:tcPr>
            <w:tcW w:w="383" w:type="dxa"/>
          </w:tcPr>
          <w:p w14:paraId="2F0C8A43" w14:textId="3C27430B" w:rsidR="00B65561" w:rsidRDefault="00B65561" w:rsidP="007F4209">
            <w:pPr>
              <w:pStyle w:val="berschrift4"/>
            </w:pPr>
            <w:r>
              <w:t>c)</w:t>
            </w:r>
          </w:p>
        </w:tc>
        <w:tc>
          <w:tcPr>
            <w:tcW w:w="8078" w:type="dxa"/>
          </w:tcPr>
          <w:p w14:paraId="784E4DC0" w14:textId="36A60490" w:rsidR="00CD60DB" w:rsidRDefault="006018C0" w:rsidP="005D3AC4">
            <w:pPr>
              <w:pStyle w:val="Listenabsatz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43072" behindDoc="0" locked="0" layoutInCell="1" allowOverlap="1" wp14:anchorId="7320FA09" wp14:editId="13109831">
                  <wp:simplePos x="0" y="0"/>
                  <wp:positionH relativeFrom="column">
                    <wp:posOffset>4446905</wp:posOffset>
                  </wp:positionH>
                  <wp:positionV relativeFrom="paragraph">
                    <wp:posOffset>279219</wp:posOffset>
                  </wp:positionV>
                  <wp:extent cx="627017" cy="627017"/>
                  <wp:effectExtent l="0" t="0" r="0" b="0"/>
                  <wp:wrapNone/>
                  <wp:docPr id="1637464373" name="Grafik 67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464373" name="Grafik 67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017" cy="62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5561">
              <w:rPr>
                <w:noProof/>
              </w:rPr>
              <w:t xml:space="preserve">Schaut euch </w:t>
            </w:r>
            <w:r w:rsidR="00867FEB">
              <w:rPr>
                <w:noProof/>
              </w:rPr>
              <w:t xml:space="preserve">im Erklärvideo </w:t>
            </w:r>
            <w:r w:rsidR="00090F1B">
              <w:rPr>
                <w:noProof/>
              </w:rPr>
              <w:t>das</w:t>
            </w:r>
            <w:r w:rsidR="00867FEB">
              <w:rPr>
                <w:noProof/>
              </w:rPr>
              <w:t xml:space="preserve"> </w:t>
            </w:r>
            <w:r w:rsidR="00BF0972">
              <w:rPr>
                <w:noProof/>
              </w:rPr>
              <w:t>Tauschen</w:t>
            </w:r>
            <w:r w:rsidR="005D3AC4">
              <w:rPr>
                <w:noProof/>
              </w:rPr>
              <w:t xml:space="preserve"> an,</w:t>
            </w:r>
            <w:r w:rsidR="00402686">
              <w:rPr>
                <w:noProof/>
              </w:rPr>
              <w:t xml:space="preserve"> ab Minute 4:18</w:t>
            </w:r>
            <w:r w:rsidR="00BF0972">
              <w:rPr>
                <w:noProof/>
              </w:rPr>
              <w:t xml:space="preserve"> </w:t>
            </w:r>
            <w:r w:rsidR="005D3AC4">
              <w:rPr>
                <w:noProof/>
              </w:rPr>
              <w:t xml:space="preserve"> (noch 2:39 übrig)</w:t>
            </w:r>
            <w:r w:rsidR="00AE6B82">
              <w:rPr>
                <w:noProof/>
              </w:rPr>
              <w:t>.</w:t>
            </w:r>
            <w:r w:rsidR="005D3AC4">
              <w:rPr>
                <w:noProof/>
              </w:rPr>
              <w:t xml:space="preserve"> </w:t>
            </w:r>
          </w:p>
          <w:p w14:paraId="5719873D" w14:textId="0286E098" w:rsidR="00B65561" w:rsidRDefault="00CD60DB" w:rsidP="00CD60DB">
            <w:pPr>
              <w:pStyle w:val="Listenabsatz"/>
              <w:rPr>
                <w:noProof/>
              </w:rPr>
            </w:pPr>
            <w:r>
              <w:rPr>
                <w:noProof/>
              </w:rPr>
              <w:t>W</w:t>
            </w:r>
            <w:r w:rsidR="00B65561">
              <w:rPr>
                <w:noProof/>
              </w:rPr>
              <w:t xml:space="preserve">ie </w:t>
            </w:r>
            <w:r>
              <w:rPr>
                <w:noProof/>
              </w:rPr>
              <w:t xml:space="preserve">lösen </w:t>
            </w:r>
            <w:r w:rsidR="00B65561">
              <w:rPr>
                <w:noProof/>
              </w:rPr>
              <w:t>Tara und Jonas das Problem</w:t>
            </w:r>
            <w:r>
              <w:rPr>
                <w:noProof/>
              </w:rPr>
              <w:t>?</w:t>
            </w:r>
            <w:r w:rsidR="00B65561">
              <w:rPr>
                <w:noProof/>
              </w:rPr>
              <w:t xml:space="preserve"> </w:t>
            </w:r>
          </w:p>
          <w:p w14:paraId="0F20F566" w14:textId="08B4470F" w:rsidR="00B65561" w:rsidRPr="004F6B97" w:rsidRDefault="00B65561" w:rsidP="0084493E">
            <w:pPr>
              <w:pStyle w:val="Listenabsatz"/>
            </w:pPr>
            <w:r>
              <w:rPr>
                <w:noProof/>
              </w:rPr>
              <w:t xml:space="preserve">Spielt einige Aufgaben nach: </w:t>
            </w:r>
            <w:r w:rsidR="0084493E">
              <w:rPr>
                <w:noProof/>
              </w:rPr>
              <w:br/>
            </w:r>
            <w:r>
              <w:rPr>
                <w:noProof/>
              </w:rPr>
              <w:t xml:space="preserve">Legt das Material so wie Tara und Jonas und sprecht wie sie. </w:t>
            </w:r>
          </w:p>
        </w:tc>
      </w:tr>
    </w:tbl>
    <w:p w14:paraId="5FD08904" w14:textId="231619B0" w:rsidR="008901F3" w:rsidRDefault="00552736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8864" behindDoc="0" locked="0" layoutInCell="1" allowOverlap="1" wp14:anchorId="2CE58946" wp14:editId="5AB61A84">
                <wp:simplePos x="0" y="0"/>
                <wp:positionH relativeFrom="column">
                  <wp:posOffset>4580525</wp:posOffset>
                </wp:positionH>
                <wp:positionV relativeFrom="paragraph">
                  <wp:posOffset>245110</wp:posOffset>
                </wp:positionV>
                <wp:extent cx="1476531" cy="322288"/>
                <wp:effectExtent l="0" t="0" r="0" b="0"/>
                <wp:wrapNone/>
                <wp:docPr id="900472164" name="Textfeld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531" cy="322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08997F" w14:textId="77777777" w:rsidR="00552736" w:rsidRPr="00552736" w:rsidRDefault="00552736" w:rsidP="00552736">
                            <w:pPr>
                              <w:spacing w:line="240" w:lineRule="auto"/>
                              <w:rPr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hyperlink r:id="rId159" w:history="1">
                              <w:r w:rsidRPr="00552736">
                                <w:rPr>
                                  <w:rStyle w:val="Hyperlink"/>
                                  <w:noProof/>
                                  <w:color w:val="87C7D2" w:themeColor="hyperlink" w:themeTint="80"/>
                                  <w:sz w:val="12"/>
                                  <w:szCs w:val="12"/>
                                  <w:u w:val="none"/>
                                </w:rPr>
                                <w:t>mathe-sicher-koennen.dzlm.de/erklaervideos?nid=688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58946" id="_x0000_s1106" type="#_x0000_t202" style="position:absolute;margin-left:360.65pt;margin-top:19.3pt;width:116.25pt;height:25.4pt;z-index:2523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" fillcolor="white [3201]" stroked="f" strokeweight=".5pt">
                <v:textbox>
                  <w:txbxContent>
                    <w:p w14:paraId="0C08997F" w14:textId="77777777" w:rsidR="00552736" w:rsidRPr="00552736" w:rsidRDefault="00552736" w:rsidP="00552736">
                      <w:pPr>
                        <w:spacing w:line="240" w:lineRule="auto"/>
                        <w:rPr>
                          <w:color w:val="7F7F7F" w:themeColor="text1" w:themeTint="80"/>
                          <w:sz w:val="12"/>
                          <w:szCs w:val="12"/>
                        </w:rPr>
                      </w:pPr>
                      <w:hyperlink r:id="rId160" w:history="1">
                        <w:r w:rsidRPr="00552736">
                          <w:rPr>
                            <w:rStyle w:val="Hyperlink"/>
                            <w:noProof/>
                            <w:color w:val="87C7D2" w:themeColor="hyperlink" w:themeTint="80"/>
                            <w:sz w:val="12"/>
                            <w:szCs w:val="12"/>
                            <w:u w:val="none"/>
                          </w:rPr>
                          <w:t>mathe-sicher-koennen.dzlm.de/erklaervideos?nid=688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8901F3">
        <w:rPr>
          <w:b/>
          <w:bCs/>
        </w:rPr>
        <w:br w:type="page"/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8901F3" w14:paraId="6AC28E21" w14:textId="77777777" w:rsidTr="00E27FE8">
        <w:tc>
          <w:tcPr>
            <w:tcW w:w="610" w:type="dxa"/>
          </w:tcPr>
          <w:p w14:paraId="4626FEB4" w14:textId="6463A23E" w:rsidR="008901F3" w:rsidRDefault="008901F3" w:rsidP="00E27FE8">
            <w:pPr>
              <w:pStyle w:val="berschrift3"/>
            </w:pPr>
            <w:r>
              <w:lastRenderedPageBreak/>
              <w:t>1.</w:t>
            </w:r>
            <w:r w:rsidR="00BB2BB7">
              <w:t>6</w:t>
            </w:r>
          </w:p>
        </w:tc>
        <w:tc>
          <w:tcPr>
            <w:tcW w:w="8461" w:type="dxa"/>
          </w:tcPr>
          <w:p w14:paraId="610611BC" w14:textId="43D1DA37" w:rsidR="008901F3" w:rsidRDefault="00BB2BB7" w:rsidP="00E27FE8">
            <w:pPr>
              <w:pStyle w:val="berschrift3"/>
            </w:pPr>
            <w:r>
              <w:t>Minusrechnen mit Wegnehmen und Entbündeln</w:t>
            </w:r>
            <w:r w:rsidR="008901F3">
              <w:t xml:space="preserve"> </w:t>
            </w:r>
          </w:p>
          <w:p w14:paraId="40E34B0A" w14:textId="77777777" w:rsidR="008901F3" w:rsidRPr="002A7BF1" w:rsidRDefault="008901F3" w:rsidP="00E27FE8">
            <w:pPr>
              <w:spacing w:line="240" w:lineRule="auto"/>
              <w:rPr>
                <w:lang w:eastAsia="de-DE"/>
              </w:rPr>
            </w:pPr>
            <w:r>
              <w:rPr>
                <w:lang w:eastAsia="de-DE"/>
              </w:rPr>
              <w:t xml:space="preserve">Lege mit Material und ergänze die Tabelle. </w:t>
            </w:r>
            <w:r>
              <w:rPr>
                <w:lang w:eastAsia="de-DE"/>
              </w:rPr>
              <w:br/>
            </w:r>
          </w:p>
        </w:tc>
      </w:tr>
      <w:tr w:rsidR="008901F3" w14:paraId="53DD8D95" w14:textId="77777777" w:rsidTr="00E27FE8">
        <w:tc>
          <w:tcPr>
            <w:tcW w:w="610" w:type="dxa"/>
          </w:tcPr>
          <w:p w14:paraId="44D37D7A" w14:textId="77777777" w:rsidR="008901F3" w:rsidRDefault="008901F3" w:rsidP="00E27FE8">
            <w:pPr>
              <w:pStyle w:val="berschrift3"/>
            </w:pPr>
          </w:p>
        </w:tc>
        <w:tc>
          <w:tcPr>
            <w:tcW w:w="8461" w:type="dxa"/>
          </w:tcPr>
          <w:tbl>
            <w:tblPr>
              <w:tblStyle w:val="Tabellenraster"/>
              <w:tblW w:w="8453" w:type="dxa"/>
              <w:tblBorders>
                <w:top w:val="single" w:sz="6" w:space="0" w:color="D9D9D9" w:themeColor="background1" w:themeShade="D9"/>
                <w:left w:val="single" w:sz="6" w:space="0" w:color="D9D9D9" w:themeColor="background1" w:themeShade="D9"/>
                <w:bottom w:val="single" w:sz="6" w:space="0" w:color="D9D9D9" w:themeColor="background1" w:themeShade="D9"/>
                <w:right w:val="single" w:sz="6" w:space="0" w:color="D9D9D9" w:themeColor="background1" w:themeShade="D9"/>
                <w:insideH w:val="single" w:sz="6" w:space="0" w:color="D9D9D9" w:themeColor="background1" w:themeShade="D9"/>
                <w:insideV w:val="single" w:sz="6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69"/>
              <w:gridCol w:w="1698"/>
              <w:gridCol w:w="2693"/>
              <w:gridCol w:w="2693"/>
            </w:tblGrid>
            <w:tr w:rsidR="008901F3" w14:paraId="001CE2E6" w14:textId="77777777" w:rsidTr="00BB2BB7">
              <w:tc>
                <w:tcPr>
                  <w:tcW w:w="1369" w:type="dxa"/>
                  <w:shd w:val="clear" w:color="auto" w:fill="D9D9D9" w:themeFill="background1" w:themeFillShade="D9"/>
                </w:tcPr>
                <w:p w14:paraId="008183F8" w14:textId="24DD4DCA" w:rsidR="008901F3" w:rsidRPr="00F11B13" w:rsidRDefault="008901F3" w:rsidP="00E27FE8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Aufgabe</w:t>
                  </w:r>
                  <w:r w:rsidR="00BB2BB7">
                    <w:rPr>
                      <w:b/>
                      <w:bCs/>
                    </w:rPr>
                    <w:br/>
                    <w:t>mit Ergebnis</w:t>
                  </w:r>
                </w:p>
              </w:tc>
              <w:tc>
                <w:tcPr>
                  <w:tcW w:w="1698" w:type="dxa"/>
                  <w:shd w:val="clear" w:color="auto" w:fill="D9D9D9" w:themeFill="background1" w:themeFillShade="D9"/>
                </w:tcPr>
                <w:p w14:paraId="03B081FC" w14:textId="77777777" w:rsidR="008901F3" w:rsidRPr="00F11B13" w:rsidRDefault="008901F3" w:rsidP="00E27FE8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Bild</w:t>
                  </w:r>
                  <w:r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2693" w:type="dxa"/>
                  <w:shd w:val="clear" w:color="auto" w:fill="D9D9D9" w:themeFill="background1" w:themeFillShade="D9"/>
                </w:tcPr>
                <w:p w14:paraId="25775F91" w14:textId="39D0B771" w:rsidR="008901F3" w:rsidRPr="00F11B13" w:rsidRDefault="00BB2BB7" w:rsidP="00E27FE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Beschreib</w:t>
                  </w:r>
                  <w:r w:rsidR="008901F3">
                    <w:rPr>
                      <w:b/>
                      <w:bCs/>
                    </w:rPr>
                    <w:t xml:space="preserve">ung des </w:t>
                  </w:r>
                  <w:r>
                    <w:rPr>
                      <w:b/>
                      <w:bCs/>
                    </w:rPr>
                    <w:t>Entb</w:t>
                  </w:r>
                  <w:r w:rsidR="008901F3">
                    <w:rPr>
                      <w:b/>
                      <w:bCs/>
                    </w:rPr>
                    <w:t>ündelns</w:t>
                  </w:r>
                </w:p>
              </w:tc>
              <w:tc>
                <w:tcPr>
                  <w:tcW w:w="2693" w:type="dxa"/>
                  <w:shd w:val="clear" w:color="auto" w:fill="D9D9D9" w:themeFill="background1" w:themeFillShade="D9"/>
                </w:tcPr>
                <w:p w14:paraId="6F99F36F" w14:textId="68040D53" w:rsidR="008901F3" w:rsidRPr="00F11B13" w:rsidRDefault="008901F3" w:rsidP="00E27FE8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 xml:space="preserve">Bild nach </w:t>
                  </w:r>
                  <w:r>
                    <w:rPr>
                      <w:b/>
                      <w:bCs/>
                    </w:rPr>
                    <w:t xml:space="preserve">dem </w:t>
                  </w:r>
                  <w:r w:rsidR="00584AEF">
                    <w:rPr>
                      <w:b/>
                      <w:bCs/>
                    </w:rPr>
                    <w:t>Entb</w:t>
                  </w:r>
                  <w:r>
                    <w:rPr>
                      <w:b/>
                      <w:bCs/>
                    </w:rPr>
                    <w:t>ündeln</w:t>
                  </w:r>
                </w:p>
              </w:tc>
            </w:tr>
            <w:tr w:rsidR="008901F3" w14:paraId="5E862916" w14:textId="77777777" w:rsidTr="005D3AC4">
              <w:trPr>
                <w:trHeight w:val="850"/>
              </w:trPr>
              <w:tc>
                <w:tcPr>
                  <w:tcW w:w="1369" w:type="dxa"/>
                </w:tcPr>
                <w:p w14:paraId="6F394D1F" w14:textId="7178C765" w:rsidR="008901F3" w:rsidRPr="00090F1B" w:rsidRDefault="008901F3" w:rsidP="00E27FE8">
                  <w:pPr>
                    <w:rPr>
                      <w:sz w:val="19"/>
                      <w:szCs w:val="19"/>
                    </w:rPr>
                  </w:pPr>
                  <w:r w:rsidRPr="00090F1B">
                    <w:rPr>
                      <w:sz w:val="19"/>
                      <w:szCs w:val="19"/>
                    </w:rPr>
                    <w:t xml:space="preserve">1102 – 11 </w:t>
                  </w:r>
                  <w:r w:rsidR="00BB2BB7">
                    <w:rPr>
                      <w:sz w:val="19"/>
                      <w:szCs w:val="19"/>
                    </w:rPr>
                    <w:t>=</w:t>
                  </w:r>
                </w:p>
              </w:tc>
              <w:tc>
                <w:tcPr>
                  <w:tcW w:w="1698" w:type="dxa"/>
                </w:tcPr>
                <w:p w14:paraId="0450879E" w14:textId="6EB843E6" w:rsidR="008901F3" w:rsidRDefault="009E57B2" w:rsidP="00E27FE8">
                  <w:pPr>
                    <w:spacing w:before="80" w:line="240" w:lineRule="atLeas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361216" behindDoc="0" locked="0" layoutInCell="1" allowOverlap="1" wp14:anchorId="060AFB43" wp14:editId="178AD71A">
                        <wp:simplePos x="0" y="0"/>
                        <wp:positionH relativeFrom="column">
                          <wp:posOffset>-57150</wp:posOffset>
                        </wp:positionH>
                        <wp:positionV relativeFrom="paragraph">
                          <wp:posOffset>14605</wp:posOffset>
                        </wp:positionV>
                        <wp:extent cx="1046118" cy="468000"/>
                        <wp:effectExtent l="0" t="0" r="1905" b="8255"/>
                        <wp:wrapNone/>
                        <wp:docPr id="1553394635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53394635" name=""/>
                                <pic:cNvPicPr/>
                              </pic:nvPicPr>
                              <pic:blipFill>
                                <a:blip r:embed="rId1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6118" cy="46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693" w:type="dxa"/>
                </w:tcPr>
                <w:p w14:paraId="206F62BC" w14:textId="7E8012DF" w:rsidR="008901F3" w:rsidRDefault="008901F3" w:rsidP="00E27FE8">
                  <w:pPr>
                    <w:spacing w:line="240" w:lineRule="atLeast"/>
                    <w:rPr>
                      <w:noProof/>
                    </w:rPr>
                  </w:pPr>
                  <w:r w:rsidRPr="00F11B13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Ich tausche 1 H</w:t>
                  </w:r>
                  <w:r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u</w:t>
                  </w:r>
                  <w:r w:rsidRPr="00F11B13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nderter</w:t>
                  </w:r>
                  <w:r w:rsidR="002F7BF8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 xml:space="preserve"> in</w:t>
                  </w:r>
                  <w:r w:rsidRPr="00F11B13"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 xml:space="preserve"> 10 Zehner</w:t>
                  </w:r>
                  <w:r>
                    <w:rPr>
                      <w:rFonts w:ascii="Comic Sans MS" w:hAnsi="Comic Sans MS"/>
                      <w:color w:val="0070C0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693" w:type="dxa"/>
                </w:tcPr>
                <w:p w14:paraId="6C2B91D2" w14:textId="21A0FB25" w:rsidR="008901F3" w:rsidRDefault="005D3AC4" w:rsidP="00E27FE8">
                  <w:pPr>
                    <w:spacing w:line="240" w:lineRule="atLeast"/>
                  </w:pPr>
                  <w:r w:rsidRPr="005D3AC4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57120" behindDoc="0" locked="0" layoutInCell="1" allowOverlap="1" wp14:anchorId="021236C6" wp14:editId="0EED097E">
                            <wp:simplePos x="0" y="0"/>
                            <wp:positionH relativeFrom="column">
                              <wp:posOffset>826135</wp:posOffset>
                            </wp:positionH>
                            <wp:positionV relativeFrom="paragraph">
                              <wp:posOffset>468449</wp:posOffset>
                            </wp:positionV>
                            <wp:extent cx="160655" cy="56424"/>
                            <wp:effectExtent l="12700" t="12700" r="17145" b="20320"/>
                            <wp:wrapNone/>
                            <wp:docPr id="1415677768" name="Gerade Verbindung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60655" cy="56424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CC8260F" id="Gerade Verbindung 11" o:spid="_x0000_s1026" style="position:absolute;flip:y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05pt,36.9pt" to="77.7pt,4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" strokecolor="#0070c0" strokeweight="1.5pt">
                            <v:stroke joinstyle="miter"/>
                          </v:line>
                        </w:pict>
                      </mc:Fallback>
                    </mc:AlternateContent>
                  </w:r>
                  <w:r w:rsidR="006E215B" w:rsidRPr="005D3AC4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60192" behindDoc="0" locked="0" layoutInCell="1" allowOverlap="1" wp14:anchorId="6E626778" wp14:editId="3691EF01">
                            <wp:simplePos x="0" y="0"/>
                            <wp:positionH relativeFrom="column">
                              <wp:posOffset>1125729</wp:posOffset>
                            </wp:positionH>
                            <wp:positionV relativeFrom="paragraph">
                              <wp:posOffset>1092</wp:posOffset>
                            </wp:positionV>
                            <wp:extent cx="70434" cy="51207"/>
                            <wp:effectExtent l="0" t="0" r="25400" b="25400"/>
                            <wp:wrapNone/>
                            <wp:docPr id="1693777229" name="Gerade Verbindung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0434" cy="51207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0766A9C" id="Gerade Verbindung 11" o:spid="_x0000_s1026" style="position:absolute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65pt,.1pt" to="94.2pt,4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" strokecolor="#0070c0" strokeweight="1pt">
                            <v:stroke joinstyle="miter"/>
                          </v:line>
                        </w:pict>
                      </mc:Fallback>
                    </mc:AlternateContent>
                  </w:r>
                  <w:r w:rsidR="009A7B5A">
                    <w:rPr>
                      <w:noProof/>
                    </w:rPr>
                    <w:drawing>
                      <wp:inline distT="0" distB="0" distL="0" distR="0" wp14:anchorId="620916E9" wp14:editId="1F4FF880">
                        <wp:extent cx="1197529" cy="540000"/>
                        <wp:effectExtent l="0" t="0" r="3175" b="0"/>
                        <wp:docPr id="1383265669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3265669" name=""/>
                                <pic:cNvPicPr/>
                              </pic:nvPicPr>
                              <pic:blipFill>
                                <a:blip r:embed="rId1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7529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F4275">
                    <w:t xml:space="preserve"> </w:t>
                  </w:r>
                </w:p>
              </w:tc>
            </w:tr>
            <w:tr w:rsidR="008901F3" w14:paraId="76869587" w14:textId="77777777" w:rsidTr="005D3AC4">
              <w:tc>
                <w:tcPr>
                  <w:tcW w:w="1369" w:type="dxa"/>
                </w:tcPr>
                <w:p w14:paraId="5BE31E50" w14:textId="41865159" w:rsidR="008901F3" w:rsidRPr="00090F1B" w:rsidRDefault="008901F3" w:rsidP="00E27FE8">
                  <w:pPr>
                    <w:rPr>
                      <w:sz w:val="19"/>
                      <w:szCs w:val="19"/>
                    </w:rPr>
                  </w:pPr>
                  <w:r w:rsidRPr="00090F1B">
                    <w:rPr>
                      <w:sz w:val="19"/>
                      <w:szCs w:val="19"/>
                    </w:rPr>
                    <w:t xml:space="preserve">125 – 8 </w:t>
                  </w:r>
                  <w:r w:rsidR="00DD7498">
                    <w:rPr>
                      <w:sz w:val="19"/>
                      <w:szCs w:val="19"/>
                    </w:rPr>
                    <w:t>=</w:t>
                  </w:r>
                </w:p>
              </w:tc>
              <w:tc>
                <w:tcPr>
                  <w:tcW w:w="1698" w:type="dxa"/>
                  <w:vAlign w:val="center"/>
                </w:tcPr>
                <w:p w14:paraId="330EBD6D" w14:textId="735EC844" w:rsidR="008901F3" w:rsidRDefault="009A7B5A" w:rsidP="009A7B5A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4A85EE68" wp14:editId="0F17EF97">
                        <wp:extent cx="941070" cy="455930"/>
                        <wp:effectExtent l="0" t="0" r="0" b="1270"/>
                        <wp:docPr id="1100189675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0189675" name=""/>
                                <pic:cNvPicPr/>
                              </pic:nvPicPr>
                              <pic:blipFill>
                                <a:blip r:embed="rId1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1070" cy="455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3" w:type="dxa"/>
                </w:tcPr>
                <w:p w14:paraId="5785DAAF" w14:textId="77777777" w:rsidR="008901F3" w:rsidRDefault="008901F3" w:rsidP="00E27FE8">
                  <w:pPr>
                    <w:spacing w:line="240" w:lineRule="atLeast"/>
                  </w:pPr>
                  <w:r>
                    <w:br/>
                  </w:r>
                  <w:r>
                    <w:br/>
                  </w:r>
                </w:p>
              </w:tc>
              <w:tc>
                <w:tcPr>
                  <w:tcW w:w="2693" w:type="dxa"/>
                </w:tcPr>
                <w:p w14:paraId="45234E7B" w14:textId="36402D06" w:rsidR="008901F3" w:rsidRDefault="008901F3" w:rsidP="00E27FE8">
                  <w:pPr>
                    <w:spacing w:line="240" w:lineRule="atLeast"/>
                  </w:pPr>
                </w:p>
              </w:tc>
            </w:tr>
            <w:tr w:rsidR="008901F3" w14:paraId="11A950CD" w14:textId="77777777" w:rsidTr="00BB2BB7">
              <w:tc>
                <w:tcPr>
                  <w:tcW w:w="1369" w:type="dxa"/>
                </w:tcPr>
                <w:p w14:paraId="24235BDF" w14:textId="5F980E12" w:rsidR="008901F3" w:rsidRPr="00090F1B" w:rsidRDefault="008901F3" w:rsidP="00E27FE8">
                  <w:pPr>
                    <w:rPr>
                      <w:sz w:val="19"/>
                      <w:szCs w:val="19"/>
                    </w:rPr>
                  </w:pPr>
                  <w:r w:rsidRPr="00090F1B">
                    <w:rPr>
                      <w:sz w:val="19"/>
                      <w:szCs w:val="19"/>
                    </w:rPr>
                    <w:t>125 – 18</w:t>
                  </w:r>
                  <w:r w:rsidR="00DD7498">
                    <w:rPr>
                      <w:sz w:val="19"/>
                      <w:szCs w:val="19"/>
                    </w:rPr>
                    <w:t xml:space="preserve"> =</w:t>
                  </w:r>
                </w:p>
                <w:p w14:paraId="7B884F34" w14:textId="77777777" w:rsidR="008901F3" w:rsidRPr="00090F1B" w:rsidRDefault="008901F3" w:rsidP="00E27FE8">
                  <w:pPr>
                    <w:rPr>
                      <w:sz w:val="19"/>
                      <w:szCs w:val="19"/>
                    </w:rPr>
                  </w:pPr>
                </w:p>
              </w:tc>
              <w:tc>
                <w:tcPr>
                  <w:tcW w:w="1698" w:type="dxa"/>
                </w:tcPr>
                <w:p w14:paraId="37536BE3" w14:textId="77777777" w:rsidR="008901F3" w:rsidRDefault="008901F3" w:rsidP="00E27FE8">
                  <w:pPr>
                    <w:spacing w:line="240" w:lineRule="atLeast"/>
                  </w:pPr>
                </w:p>
              </w:tc>
              <w:tc>
                <w:tcPr>
                  <w:tcW w:w="2693" w:type="dxa"/>
                </w:tcPr>
                <w:p w14:paraId="165EAFD2" w14:textId="77777777" w:rsidR="008901F3" w:rsidRDefault="008901F3" w:rsidP="00E27FE8">
                  <w:pPr>
                    <w:spacing w:line="240" w:lineRule="atLeast"/>
                  </w:pPr>
                </w:p>
              </w:tc>
              <w:tc>
                <w:tcPr>
                  <w:tcW w:w="2693" w:type="dxa"/>
                </w:tcPr>
                <w:p w14:paraId="498BC249" w14:textId="77777777" w:rsidR="008901F3" w:rsidRDefault="008901F3" w:rsidP="00E27FE8">
                  <w:pPr>
                    <w:spacing w:line="240" w:lineRule="atLeast"/>
                  </w:pPr>
                </w:p>
              </w:tc>
            </w:tr>
            <w:tr w:rsidR="008901F3" w14:paraId="4A1B30A5" w14:textId="77777777" w:rsidTr="00BB2BB7">
              <w:tc>
                <w:tcPr>
                  <w:tcW w:w="1369" w:type="dxa"/>
                </w:tcPr>
                <w:p w14:paraId="278D79A1" w14:textId="05A3427A" w:rsidR="008901F3" w:rsidRPr="00090F1B" w:rsidRDefault="008901F3" w:rsidP="00E27FE8">
                  <w:pPr>
                    <w:rPr>
                      <w:sz w:val="19"/>
                      <w:szCs w:val="19"/>
                    </w:rPr>
                  </w:pPr>
                  <w:r w:rsidRPr="00090F1B">
                    <w:rPr>
                      <w:sz w:val="19"/>
                      <w:szCs w:val="19"/>
                    </w:rPr>
                    <w:t>1175 – 200</w:t>
                  </w:r>
                  <w:r w:rsidR="00DD7498">
                    <w:rPr>
                      <w:sz w:val="19"/>
                      <w:szCs w:val="19"/>
                    </w:rPr>
                    <w:t xml:space="preserve"> =</w:t>
                  </w:r>
                </w:p>
              </w:tc>
              <w:tc>
                <w:tcPr>
                  <w:tcW w:w="1698" w:type="dxa"/>
                </w:tcPr>
                <w:p w14:paraId="797FCEF5" w14:textId="77777777" w:rsidR="008901F3" w:rsidRDefault="008901F3" w:rsidP="00E27FE8">
                  <w:pPr>
                    <w:spacing w:line="240" w:lineRule="atLeast"/>
                  </w:pPr>
                </w:p>
              </w:tc>
              <w:tc>
                <w:tcPr>
                  <w:tcW w:w="2693" w:type="dxa"/>
                </w:tcPr>
                <w:p w14:paraId="3733730F" w14:textId="77777777" w:rsidR="008901F3" w:rsidRDefault="008901F3" w:rsidP="00E27FE8">
                  <w:pPr>
                    <w:spacing w:line="240" w:lineRule="atLeast"/>
                  </w:pPr>
                  <w:r>
                    <w:br/>
                  </w:r>
                  <w:r>
                    <w:br/>
                  </w:r>
                </w:p>
              </w:tc>
              <w:tc>
                <w:tcPr>
                  <w:tcW w:w="2693" w:type="dxa"/>
                </w:tcPr>
                <w:p w14:paraId="4BD1C90F" w14:textId="3ECD8AE8" w:rsidR="008901F3" w:rsidRDefault="008901F3" w:rsidP="00E27FE8">
                  <w:pPr>
                    <w:spacing w:line="240" w:lineRule="atLeast"/>
                  </w:pPr>
                </w:p>
              </w:tc>
            </w:tr>
            <w:tr w:rsidR="008901F3" w14:paraId="39492D82" w14:textId="77777777" w:rsidTr="00BB2BB7">
              <w:tc>
                <w:tcPr>
                  <w:tcW w:w="1369" w:type="dxa"/>
                </w:tcPr>
                <w:p w14:paraId="10260EE0" w14:textId="77777777" w:rsidR="008901F3" w:rsidRDefault="008901F3" w:rsidP="00E27FE8">
                  <w:pPr>
                    <w:spacing w:line="240" w:lineRule="atLeast"/>
                  </w:pPr>
                </w:p>
                <w:p w14:paraId="1F154E31" w14:textId="77777777" w:rsidR="008901F3" w:rsidRDefault="008901F3" w:rsidP="00E27FE8">
                  <w:pPr>
                    <w:spacing w:line="240" w:lineRule="atLeast"/>
                  </w:pPr>
                </w:p>
              </w:tc>
              <w:tc>
                <w:tcPr>
                  <w:tcW w:w="1698" w:type="dxa"/>
                </w:tcPr>
                <w:p w14:paraId="0F6564BA" w14:textId="77777777" w:rsidR="008901F3" w:rsidRDefault="008901F3" w:rsidP="00E27FE8">
                  <w:pPr>
                    <w:spacing w:line="240" w:lineRule="atLeast"/>
                  </w:pPr>
                </w:p>
                <w:p w14:paraId="3FD5EC84" w14:textId="77777777" w:rsidR="008901F3" w:rsidRDefault="008901F3" w:rsidP="00E27FE8">
                  <w:pPr>
                    <w:spacing w:line="240" w:lineRule="atLeast"/>
                  </w:pPr>
                </w:p>
              </w:tc>
              <w:tc>
                <w:tcPr>
                  <w:tcW w:w="2693" w:type="dxa"/>
                </w:tcPr>
                <w:p w14:paraId="0CDF5F98" w14:textId="77777777" w:rsidR="008901F3" w:rsidRPr="00C94D3C" w:rsidRDefault="008901F3" w:rsidP="00E27FE8">
                  <w:pPr>
                    <w:spacing w:line="240" w:lineRule="atLeast"/>
                    <w:jc w:val="right"/>
                    <w:rPr>
                      <w:sz w:val="2"/>
                      <w:szCs w:val="2"/>
                    </w:rPr>
                  </w:pPr>
                  <w:r>
                    <w:br/>
                  </w:r>
                  <w:r>
                    <w:br/>
                  </w:r>
                </w:p>
              </w:tc>
              <w:tc>
                <w:tcPr>
                  <w:tcW w:w="2693" w:type="dxa"/>
                </w:tcPr>
                <w:p w14:paraId="2182FDA3" w14:textId="1B978AFB" w:rsidR="008901F3" w:rsidRDefault="006E215B" w:rsidP="005D3AC4">
                  <w:pPr>
                    <w:spacing w:line="240" w:lineRule="atLeast"/>
                  </w:pPr>
                  <w:r w:rsidRPr="005D3AC4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63264" behindDoc="0" locked="0" layoutInCell="1" allowOverlap="1" wp14:anchorId="371B9528" wp14:editId="446ABCD6">
                            <wp:simplePos x="0" y="0"/>
                            <wp:positionH relativeFrom="column">
                              <wp:posOffset>599034</wp:posOffset>
                            </wp:positionH>
                            <wp:positionV relativeFrom="paragraph">
                              <wp:posOffset>341629</wp:posOffset>
                            </wp:positionV>
                            <wp:extent cx="526694" cy="153543"/>
                            <wp:effectExtent l="0" t="0" r="26035" b="37465"/>
                            <wp:wrapNone/>
                            <wp:docPr id="1980426573" name="Gerade Verbindung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526694" cy="153543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EDBBB51" id="Gerade Verbindung 11" o:spid="_x0000_s1026" style="position:absolute;flip:y;z-index:2523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15pt,26.9pt" to="88.6pt,3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" strokecolor="#0070c0" strokeweight="1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7C8708D0" wp14:editId="07ACEB7A">
                        <wp:extent cx="1530412" cy="540000"/>
                        <wp:effectExtent l="0" t="0" r="0" b="0"/>
                        <wp:docPr id="487886523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7886523" name=""/>
                                <pic:cNvPicPr/>
                              </pic:nvPicPr>
                              <pic:blipFill>
                                <a:blip r:embed="rId1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0412" cy="5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7639F28" w14:textId="77777777" w:rsidR="008901F3" w:rsidRDefault="008901F3" w:rsidP="00E27FE8">
            <w:pPr>
              <w:pStyle w:val="berschrift3"/>
            </w:pPr>
          </w:p>
        </w:tc>
      </w:tr>
    </w:tbl>
    <w:p w14:paraId="786497F8" w14:textId="77777777" w:rsidR="008901F3" w:rsidRDefault="008901F3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3F014F" w14:paraId="311A1D93" w14:textId="77777777" w:rsidTr="007A1C42">
        <w:tc>
          <w:tcPr>
            <w:tcW w:w="610" w:type="dxa"/>
          </w:tcPr>
          <w:p w14:paraId="281111E4" w14:textId="0ADD3B20" w:rsidR="003F014F" w:rsidRPr="00B74344" w:rsidRDefault="003F014F" w:rsidP="003F014F">
            <w:pPr>
              <w:pStyle w:val="berschrift3"/>
            </w:pPr>
            <w:r>
              <w:t>1.</w:t>
            </w:r>
            <w:r w:rsidR="00BB2BB7">
              <w:t>7</w:t>
            </w:r>
          </w:p>
        </w:tc>
        <w:tc>
          <w:tcPr>
            <w:tcW w:w="8461" w:type="dxa"/>
            <w:gridSpan w:val="2"/>
          </w:tcPr>
          <w:p w14:paraId="31E81FD6" w14:textId="165D2BD1" w:rsidR="003F014F" w:rsidRPr="00B74344" w:rsidRDefault="00BB2BB7" w:rsidP="003F014F">
            <w:pPr>
              <w:pStyle w:val="berschrift3"/>
            </w:pPr>
            <w:r>
              <w:t>Immer um 10 und 100 weniger</w:t>
            </w:r>
          </w:p>
        </w:tc>
      </w:tr>
      <w:tr w:rsidR="003F014F" w14:paraId="4B51D06A" w14:textId="77777777" w:rsidTr="00E91C8C">
        <w:trPr>
          <w:trHeight w:val="3647"/>
        </w:trPr>
        <w:tc>
          <w:tcPr>
            <w:tcW w:w="610" w:type="dxa"/>
          </w:tcPr>
          <w:p w14:paraId="070F3315" w14:textId="10D2E636" w:rsidR="003F014F" w:rsidRDefault="003F014F" w:rsidP="003F014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D275B88" w14:textId="2FEED30D" w:rsidR="003F014F" w:rsidRDefault="003F014F" w:rsidP="003F014F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261CA4AC" w14:textId="4D974C33" w:rsidR="002A7BF1" w:rsidRPr="00F11B13" w:rsidRDefault="00043D46" w:rsidP="00F03149">
            <w:pPr>
              <w:spacing w:after="120"/>
              <w:ind w:right="-143"/>
              <w:rPr>
                <w:sz w:val="11"/>
                <w:szCs w:val="1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6208" behindDoc="0" locked="0" layoutInCell="1" allowOverlap="1" wp14:anchorId="5C8AB535" wp14:editId="2B6FAC49">
                      <wp:simplePos x="0" y="0"/>
                      <wp:positionH relativeFrom="column">
                        <wp:posOffset>46377</wp:posOffset>
                      </wp:positionH>
                      <wp:positionV relativeFrom="paragraph">
                        <wp:posOffset>578609</wp:posOffset>
                      </wp:positionV>
                      <wp:extent cx="777296" cy="1547839"/>
                      <wp:effectExtent l="0" t="0" r="0" b="1905"/>
                      <wp:wrapNone/>
                      <wp:docPr id="2017634368" name="Gruppieren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296" cy="1547839"/>
                                <a:chOff x="-10222" y="0"/>
                                <a:chExt cx="777757" cy="1548466"/>
                              </a:xfrm>
                            </wpg:grpSpPr>
                            <wpg:grpSp>
                              <wpg:cNvPr id="1681059903" name="Gruppieren 9"/>
                              <wpg:cNvGrpSpPr/>
                              <wpg:grpSpPr>
                                <a:xfrm>
                                  <a:off x="30174" y="435634"/>
                                  <a:ext cx="720090" cy="383543"/>
                                  <a:chOff x="56269" y="56072"/>
                                  <a:chExt cx="720306" cy="489740"/>
                                </a:xfrm>
                              </wpg:grpSpPr>
                              <wps:wsp>
                                <wps:cNvPr id="126293762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410677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7623849" name="Textfeld 8"/>
                                <wps:cNvSpPr txBox="1"/>
                                <wps:spPr>
                                  <a:xfrm>
                                    <a:off x="56269" y="73514"/>
                                    <a:ext cx="720306" cy="4722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87AB90" w14:textId="6472B2F2" w:rsidR="002A7BF1" w:rsidRPr="002A7BF1" w:rsidRDefault="002A7BF1" w:rsidP="002A7BF1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 xml:space="preserve">um 10 </w:t>
                                      </w:r>
                                      <w:r w:rsidR="00043D46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wenig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73955146" name="Gruppieren 9"/>
                              <wpg:cNvGrpSpPr/>
                              <wpg:grpSpPr>
                                <a:xfrm>
                                  <a:off x="-10222" y="0"/>
                                  <a:ext cx="720090" cy="435610"/>
                                  <a:chOff x="46061" y="56072"/>
                                  <a:chExt cx="720306" cy="436089"/>
                                </a:xfrm>
                              </wpg:grpSpPr>
                              <wps:wsp>
                                <wps:cNvPr id="1388273022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410677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7637949" name="Textfeld 8"/>
                                <wps:cNvSpPr txBox="1"/>
                                <wps:spPr>
                                  <a:xfrm>
                                    <a:off x="46061" y="73780"/>
                                    <a:ext cx="720306" cy="4183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F8973E" w14:textId="1B384862" w:rsidR="002A7BF1" w:rsidRPr="002A7BF1" w:rsidRDefault="002A7BF1" w:rsidP="002A7BF1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 xml:space="preserve">um 10 </w:t>
                                      </w:r>
                                      <w:r w:rsidR="00043D46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wenig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52935522" name="Gruppieren 9"/>
                              <wpg:cNvGrpSpPr/>
                              <wpg:grpSpPr>
                                <a:xfrm>
                                  <a:off x="25879" y="819509"/>
                                  <a:ext cx="720090" cy="376336"/>
                                  <a:chOff x="56287" y="56072"/>
                                  <a:chExt cx="720306" cy="377307"/>
                                </a:xfrm>
                              </wpg:grpSpPr>
                              <wps:wsp>
                                <wps:cNvPr id="1159684241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345058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9114887" name="Textfeld 8"/>
                                <wps:cNvSpPr txBox="1"/>
                                <wps:spPr>
                                  <a:xfrm>
                                    <a:off x="56287" y="56073"/>
                                    <a:ext cx="720306" cy="3773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A6B957" w14:textId="69FFAF63" w:rsidR="00E4601D" w:rsidRPr="002A7BF1" w:rsidRDefault="00E4601D" w:rsidP="00E4601D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 xml:space="preserve">um 10 </w:t>
                                      </w:r>
                                      <w:r w:rsidR="00043D46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weniger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02389719" name="Gruppieren 9"/>
                              <wpg:cNvGrpSpPr/>
                              <wpg:grpSpPr>
                                <a:xfrm>
                                  <a:off x="47445" y="1164566"/>
                                  <a:ext cx="720090" cy="383900"/>
                                  <a:chOff x="56287" y="56072"/>
                                  <a:chExt cx="720306" cy="384891"/>
                                </a:xfrm>
                              </wpg:grpSpPr>
                              <wps:wsp>
                                <wps:cNvPr id="1620850101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345058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3337012" name="Textfeld 8"/>
                                <wps:cNvSpPr txBox="1"/>
                                <wps:spPr>
                                  <a:xfrm>
                                    <a:off x="56287" y="56073"/>
                                    <a:ext cx="720306" cy="3848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B0BB43" w14:textId="55EB2A5D" w:rsidR="00E4601D" w:rsidRPr="002A7BF1" w:rsidRDefault="00E4601D" w:rsidP="00E4601D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 xml:space="preserve">um 10 </w:t>
                                      </w:r>
                                      <w:r w:rsidR="00043D46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wenig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8AB535" id="Gruppieren 10" o:spid="_x0000_s1104" style="position:absolute;margin-left:3.65pt;margin-top:45.55pt;width:61.2pt;height:121.9pt;z-index:251806208;mso-width-relative:margin;mso-height-relative:margin" coordorigin="-102" coordsize="7777,154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">
                      <v:group id="Gruppieren 9" o:spid="_x0000_s1105" style="position:absolute;left:301;top:4356;width:7201;height:3835" coordorigin="562,560" coordsize="7203,48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">
                        <v:shape id="Freihandform 7" o:spid="_x0000_s1106" style="position:absolute;left:5046;top:560;width:1422;height:4107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410677;313,157357;142240,0" o:connectangles="0,0,0"/>
                        </v:shape>
                        <v:shape id="Textfeld 8" o:spid="_x0000_s1107" type="#_x0000_t202" style="position:absolute;left:562;top:735;width:7203;height:47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" filled="f" stroked="f" strokeweight=".5pt">
                          <v:textbox>
                            <w:txbxContent>
                              <w:p w14:paraId="7687AB90" w14:textId="6472B2F2" w:rsidR="002A7BF1" w:rsidRPr="002A7BF1" w:rsidRDefault="002A7BF1" w:rsidP="002A7BF1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 xml:space="preserve">um 10 </w:t>
                                </w:r>
                                <w:r w:rsidR="00043D46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wenig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08" style="position:absolute;left:-102;width:7200;height:4356" coordorigin="460,560" coordsize="7203,4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">
                        <v:shape id="Freihandform 7" o:spid="_x0000_s1109" style="position:absolute;left:5046;top:560;width:1422;height:4107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410677;313,157357;142240,0" o:connectangles="0,0,0"/>
                        </v:shape>
                        <v:shape id="Textfeld 8" o:spid="_x0000_s1110" type="#_x0000_t202" style="position:absolute;left:460;top:737;width:7203;height:41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" filled="f" stroked="f" strokeweight=".5pt">
                          <v:textbox>
                            <w:txbxContent>
                              <w:p w14:paraId="08F8973E" w14:textId="1B384862" w:rsidR="002A7BF1" w:rsidRPr="002A7BF1" w:rsidRDefault="002A7BF1" w:rsidP="002A7BF1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 xml:space="preserve">um 10 </w:t>
                                </w:r>
                                <w:r w:rsidR="00043D46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wenig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11" style="position:absolute;left:258;top:8195;width:7201;height:3763" coordorigin="562,560" coordsize="7203,37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">
                        <v:shape id="Freihandform 7" o:spid="_x0000_s1112" style="position:absolute;left:5046;top:560;width:1422;height:3451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345058;313,132214;142240,0" o:connectangles="0,0,0"/>
                        </v:shape>
                        <v:shape id="Textfeld 8" o:spid="_x0000_s1113" type="#_x0000_t202" style="position:absolute;left:562;top:560;width:7203;height:37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" filled="f" stroked="f" strokeweight=".5pt">
                          <v:textbox>
                            <w:txbxContent>
                              <w:p w14:paraId="14A6B957" w14:textId="69FFAF63" w:rsidR="00E4601D" w:rsidRPr="002A7BF1" w:rsidRDefault="00E4601D" w:rsidP="00E4601D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 xml:space="preserve">um 10 </w:t>
                                </w:r>
                                <w:r w:rsidR="00043D46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weniger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14" style="position:absolute;left:474;top:11645;width:7201;height:3839" coordorigin="562,560" coordsize="7203,3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">
                        <v:shape id="Freihandform 7" o:spid="_x0000_s1115" style="position:absolute;left:5046;top:560;width:1422;height:3451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345058;313,132214;142240,0" o:connectangles="0,0,0"/>
                        </v:shape>
                        <v:shape id="Textfeld 8" o:spid="_x0000_s1116" type="#_x0000_t202" style="position:absolute;left:562;top:560;width:7203;height:38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" filled="f" stroked="f" strokeweight=".5pt">
                          <v:textbox>
                            <w:txbxContent>
                              <w:p w14:paraId="37B0BB43" w14:textId="55EB2A5D" w:rsidR="00E4601D" w:rsidRPr="002A7BF1" w:rsidRDefault="00E4601D" w:rsidP="00E4601D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 xml:space="preserve">um 10 </w:t>
                                </w:r>
                                <w:r w:rsidR="00043D46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wenig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er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090F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2FFCDF43" wp14:editId="569EFB45">
                      <wp:simplePos x="0" y="0"/>
                      <wp:positionH relativeFrom="column">
                        <wp:posOffset>3336290</wp:posOffset>
                      </wp:positionH>
                      <wp:positionV relativeFrom="paragraph">
                        <wp:posOffset>600068</wp:posOffset>
                      </wp:positionV>
                      <wp:extent cx="1633855" cy="777240"/>
                      <wp:effectExtent l="215900" t="0" r="17145" b="292100"/>
                      <wp:wrapNone/>
                      <wp:docPr id="1099328261" name="Abgerundete rechteckige Legend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3855" cy="777240"/>
                              </a:xfrm>
                              <a:prstGeom prst="wedgeRoundRectCallout">
                                <a:avLst>
                                  <a:gd name="adj1" fmla="val -61768"/>
                                  <a:gd name="adj2" fmla="val 9059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347BE5" w14:textId="12610088" w:rsidR="00D972C7" w:rsidRPr="005142C6" w:rsidRDefault="002A7BF1" w:rsidP="00BB588F">
                                  <w:pPr>
                                    <w:pStyle w:val="SprechbaseBeschreibung"/>
                                  </w:pPr>
                                  <w:r>
                                    <w:t xml:space="preserve">Jetzt </w:t>
                                  </w:r>
                                  <w:r w:rsidR="00BB2BB7">
                                    <w:t xml:space="preserve">entbündele ich die </w:t>
                                  </w:r>
                                  <w:r w:rsidR="00D972C7" w:rsidRPr="005142C6">
                                    <w:t xml:space="preserve">Hunderter </w:t>
                                  </w:r>
                                  <w:r w:rsidR="00BB2BB7">
                                    <w:t xml:space="preserve">und tausche sie </w:t>
                                  </w:r>
                                  <w:r w:rsidR="002F7BF8">
                                    <w:t>in</w:t>
                                  </w:r>
                                  <w:r w:rsidR="00D972C7" w:rsidRPr="005142C6">
                                    <w:t xml:space="preserve"> zehn Zehner</w:t>
                                  </w:r>
                                  <w:r w:rsidR="00621084"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CDF43" id="Abgerundete rechteckige Legende 4" o:spid="_x0000_s1117" type="#_x0000_t62" style="position:absolute;margin-left:262.7pt;margin-top:47.25pt;width:128.65pt;height:61.2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" adj="-2542,30368" fillcolor="white [3212]" strokecolor="#bfbfbf [2412]" strokeweight="1pt">
                      <v:textbox style="mso-fit-shape-to-text:t" inset=",1mm">
                        <w:txbxContent>
                          <w:p w14:paraId="4D347BE5" w14:textId="12610088" w:rsidR="00D972C7" w:rsidRPr="005142C6" w:rsidRDefault="002A7BF1" w:rsidP="00BB588F">
                            <w:pPr>
                              <w:pStyle w:val="SprechbaseBeschreibung"/>
                            </w:pPr>
                            <w:r>
                              <w:t xml:space="preserve">Jetzt </w:t>
                            </w:r>
                            <w:r w:rsidR="00BB2BB7">
                              <w:t xml:space="preserve">entbündele ich die </w:t>
                            </w:r>
                            <w:r w:rsidR="00D972C7" w:rsidRPr="005142C6">
                              <w:t xml:space="preserve">Hunderter </w:t>
                            </w:r>
                            <w:r w:rsidR="00BB2BB7">
                              <w:t xml:space="preserve">und tausche sie </w:t>
                            </w:r>
                            <w:r w:rsidR="002F7BF8">
                              <w:t>in</w:t>
                            </w:r>
                            <w:r w:rsidR="00D972C7" w:rsidRPr="005142C6">
                              <w:t xml:space="preserve"> zehn Zehner</w:t>
                            </w:r>
                            <w:r w:rsidR="00621084"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72C7">
              <w:t xml:space="preserve">Die Zahl wird </w:t>
            </w:r>
            <w:r w:rsidR="007F5153">
              <w:t>immer</w:t>
            </w:r>
            <w:r w:rsidR="00D972C7">
              <w:t xml:space="preserve"> </w:t>
            </w:r>
            <w:r w:rsidR="00F11B13">
              <w:t xml:space="preserve">um 10 </w:t>
            </w:r>
            <w:r>
              <w:t>weniger</w:t>
            </w:r>
            <w:r w:rsidR="00D972C7">
              <w:t>. Leg</w:t>
            </w:r>
            <w:r w:rsidR="00DD37C2">
              <w:t>e</w:t>
            </w:r>
            <w:r w:rsidR="00D972C7">
              <w:t xml:space="preserve"> </w:t>
            </w:r>
            <w:r w:rsidR="00BF0972">
              <w:t xml:space="preserve">mit </w:t>
            </w:r>
            <w:r w:rsidR="00D972C7">
              <w:t>Material, zeichne und schreib</w:t>
            </w:r>
            <w:r w:rsidR="00DD37C2">
              <w:t>e</w:t>
            </w:r>
            <w:r w:rsidR="00D972C7">
              <w:t xml:space="preserve"> als Zahl. </w:t>
            </w:r>
            <w:r w:rsidR="00F11B13">
              <w:t xml:space="preserve"> </w:t>
            </w:r>
            <w:r w:rsidR="00F11B13" w:rsidRPr="00F11B13">
              <w:rPr>
                <w:sz w:val="11"/>
                <w:szCs w:val="11"/>
              </w:rPr>
              <w:t xml:space="preserve"> </w:t>
            </w:r>
          </w:p>
          <w:tbl>
            <w:tblPr>
              <w:tblStyle w:val="Tabellenraster"/>
              <w:tblW w:w="0" w:type="auto"/>
              <w:tblInd w:w="1134" w:type="dxa"/>
              <w:tblBorders>
                <w:top w:val="single" w:sz="6" w:space="0" w:color="D9D9D9" w:themeColor="background1" w:themeShade="D9"/>
                <w:left w:val="single" w:sz="6" w:space="0" w:color="D9D9D9" w:themeColor="background1" w:themeShade="D9"/>
                <w:bottom w:val="single" w:sz="6" w:space="0" w:color="D9D9D9" w:themeColor="background1" w:themeShade="D9"/>
                <w:right w:val="single" w:sz="6" w:space="0" w:color="D9D9D9" w:themeColor="background1" w:themeShade="D9"/>
                <w:insideH w:val="single" w:sz="6" w:space="0" w:color="D9D9D9" w:themeColor="background1" w:themeShade="D9"/>
                <w:insideV w:val="single" w:sz="6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84"/>
              <w:gridCol w:w="1137"/>
            </w:tblGrid>
            <w:tr w:rsidR="002A7BF1" w14:paraId="2B3D73B2" w14:textId="77777777" w:rsidTr="002A7BF1">
              <w:tc>
                <w:tcPr>
                  <w:tcW w:w="2784" w:type="dxa"/>
                  <w:shd w:val="clear" w:color="auto" w:fill="D9D9D9" w:themeFill="background1" w:themeFillShade="D9"/>
                </w:tcPr>
                <w:p w14:paraId="27FAAE03" w14:textId="742C5DCD" w:rsidR="002A7BF1" w:rsidRPr="00F11B13" w:rsidRDefault="007F5153" w:rsidP="002A7BF1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  </w:t>
                  </w:r>
                  <w:r w:rsidR="00F11B13" w:rsidRPr="00F11B13">
                    <w:rPr>
                      <w:b/>
                      <w:bCs/>
                    </w:rPr>
                    <w:t>Bild</w:t>
                  </w:r>
                </w:p>
              </w:tc>
              <w:tc>
                <w:tcPr>
                  <w:tcW w:w="1137" w:type="dxa"/>
                  <w:shd w:val="clear" w:color="auto" w:fill="D9D9D9" w:themeFill="background1" w:themeFillShade="D9"/>
                </w:tcPr>
                <w:p w14:paraId="56F25F43" w14:textId="08A21C52" w:rsidR="002A7BF1" w:rsidRPr="00F11B13" w:rsidRDefault="00F11B13" w:rsidP="002A7BF1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Zahl</w:t>
                  </w:r>
                </w:p>
              </w:tc>
            </w:tr>
            <w:tr w:rsidR="002A7BF1" w14:paraId="00AE815D" w14:textId="77777777" w:rsidTr="002A7BF1">
              <w:tc>
                <w:tcPr>
                  <w:tcW w:w="2784" w:type="dxa"/>
                </w:tcPr>
                <w:p w14:paraId="6F8C2BC8" w14:textId="64F11B99" w:rsidR="002A7BF1" w:rsidRDefault="006E215B" w:rsidP="002A7BF1">
                  <w:pPr>
                    <w:pStyle w:val="berschrift9"/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719E97E3" wp14:editId="15969735">
                        <wp:extent cx="662012" cy="306000"/>
                        <wp:effectExtent l="0" t="0" r="5080" b="0"/>
                        <wp:docPr id="356875110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6875110" name=""/>
                                <pic:cNvPicPr/>
                              </pic:nvPicPr>
                              <pic:blipFill>
                                <a:blip r:embed="rId1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2012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7" w:type="dxa"/>
                </w:tcPr>
                <w:p w14:paraId="6F7899BB" w14:textId="318185DE" w:rsidR="002A7BF1" w:rsidRDefault="002A7BF1" w:rsidP="003F014F">
                  <w:r>
                    <w:t>122</w:t>
                  </w:r>
                </w:p>
              </w:tc>
            </w:tr>
            <w:tr w:rsidR="002A7BF1" w14:paraId="445D4AE3" w14:textId="77777777" w:rsidTr="002A7BF1">
              <w:tc>
                <w:tcPr>
                  <w:tcW w:w="2784" w:type="dxa"/>
                </w:tcPr>
                <w:p w14:paraId="41A58BF3" w14:textId="61757531" w:rsidR="002A7BF1" w:rsidRDefault="006E215B" w:rsidP="002A7BF1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65D660C6" wp14:editId="7F0DF239">
                        <wp:extent cx="658682" cy="306000"/>
                        <wp:effectExtent l="0" t="0" r="8255" b="0"/>
                        <wp:docPr id="132214646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2214646" name=""/>
                                <pic:cNvPicPr/>
                              </pic:nvPicPr>
                              <pic:blipFill>
                                <a:blip r:embed="rId1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8682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7" w:type="dxa"/>
                </w:tcPr>
                <w:p w14:paraId="06F6C7D8" w14:textId="77777777" w:rsidR="002A7BF1" w:rsidRDefault="002A7BF1" w:rsidP="003F014F"/>
              </w:tc>
            </w:tr>
            <w:tr w:rsidR="002A7BF1" w14:paraId="753B9B75" w14:textId="77777777" w:rsidTr="002A7BF1">
              <w:tc>
                <w:tcPr>
                  <w:tcW w:w="2784" w:type="dxa"/>
                </w:tcPr>
                <w:p w14:paraId="691943E3" w14:textId="77777777" w:rsidR="002A7BF1" w:rsidRDefault="002A7BF1" w:rsidP="002A7BF1">
                  <w:pPr>
                    <w:spacing w:line="240" w:lineRule="atLeast"/>
                  </w:pPr>
                </w:p>
                <w:p w14:paraId="4A0EC0C1" w14:textId="29DC6579" w:rsidR="002A7BF1" w:rsidRDefault="002A7BF1" w:rsidP="002A7BF1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3305813C" w14:textId="1034FAD4" w:rsidR="002A7BF1" w:rsidRDefault="002A7BF1" w:rsidP="002A7BF1"/>
              </w:tc>
            </w:tr>
            <w:tr w:rsidR="002A7BF1" w14:paraId="77A6D6A7" w14:textId="77777777" w:rsidTr="002A7BF1">
              <w:tc>
                <w:tcPr>
                  <w:tcW w:w="2784" w:type="dxa"/>
                </w:tcPr>
                <w:p w14:paraId="7D1006CA" w14:textId="77777777" w:rsidR="002A7BF1" w:rsidRDefault="002A7BF1" w:rsidP="002A7BF1">
                  <w:pPr>
                    <w:spacing w:line="240" w:lineRule="atLeast"/>
                  </w:pPr>
                </w:p>
                <w:p w14:paraId="0AC7CE58" w14:textId="77777777" w:rsidR="002A7BF1" w:rsidRDefault="002A7BF1" w:rsidP="002A7BF1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2E43BC98" w14:textId="77777777" w:rsidR="002A7BF1" w:rsidRDefault="002A7BF1" w:rsidP="003F014F"/>
              </w:tc>
            </w:tr>
            <w:tr w:rsidR="002A7BF1" w14:paraId="6A609E5C" w14:textId="77777777" w:rsidTr="002A7BF1">
              <w:tc>
                <w:tcPr>
                  <w:tcW w:w="2784" w:type="dxa"/>
                </w:tcPr>
                <w:p w14:paraId="2A5D3D1E" w14:textId="77777777" w:rsidR="002A7BF1" w:rsidRDefault="002A7BF1" w:rsidP="002A7BF1">
                  <w:pPr>
                    <w:spacing w:line="240" w:lineRule="atLeast"/>
                  </w:pPr>
                </w:p>
                <w:p w14:paraId="495A55AC" w14:textId="52455808" w:rsidR="002A7BF1" w:rsidRDefault="002A7BF1" w:rsidP="002A7BF1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29959422" w14:textId="77777777" w:rsidR="002A7BF1" w:rsidRDefault="002A7BF1" w:rsidP="003F014F"/>
              </w:tc>
            </w:tr>
          </w:tbl>
          <w:p w14:paraId="1F4F969D" w14:textId="250EC7AC" w:rsidR="000F6611" w:rsidRPr="00D53CEA" w:rsidRDefault="000F6611" w:rsidP="003F014F"/>
        </w:tc>
      </w:tr>
      <w:tr w:rsidR="003F014F" w14:paraId="7EFE3961" w14:textId="77777777" w:rsidTr="00E91C8C">
        <w:tc>
          <w:tcPr>
            <w:tcW w:w="610" w:type="dxa"/>
          </w:tcPr>
          <w:p w14:paraId="1CB54202" w14:textId="77BB3217" w:rsidR="003F014F" w:rsidRDefault="003F014F" w:rsidP="003F014F">
            <w:pPr>
              <w:spacing w:line="240" w:lineRule="atLeast"/>
            </w:pPr>
          </w:p>
        </w:tc>
        <w:tc>
          <w:tcPr>
            <w:tcW w:w="425" w:type="dxa"/>
          </w:tcPr>
          <w:p w14:paraId="70B215D9" w14:textId="77777777" w:rsidR="003F014F" w:rsidRPr="007A149C" w:rsidRDefault="003F014F" w:rsidP="003F014F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6" w:type="dxa"/>
          </w:tcPr>
          <w:p w14:paraId="7E930C88" w14:textId="4C1BD1B0" w:rsidR="00E4601D" w:rsidRDefault="00043D46" w:rsidP="00F11B13">
            <w:pPr>
              <w:spacing w:after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0304" behindDoc="0" locked="0" layoutInCell="1" allowOverlap="1" wp14:anchorId="419EACD3" wp14:editId="58B04843">
                      <wp:simplePos x="0" y="0"/>
                      <wp:positionH relativeFrom="column">
                        <wp:posOffset>63327</wp:posOffset>
                      </wp:positionH>
                      <wp:positionV relativeFrom="paragraph">
                        <wp:posOffset>579062</wp:posOffset>
                      </wp:positionV>
                      <wp:extent cx="777268" cy="1508125"/>
                      <wp:effectExtent l="0" t="0" r="0" b="41275"/>
                      <wp:wrapNone/>
                      <wp:docPr id="776503104" name="Gruppieren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268" cy="1508125"/>
                                <a:chOff x="-10219" y="0"/>
                                <a:chExt cx="777754" cy="1508736"/>
                              </a:xfrm>
                            </wpg:grpSpPr>
                            <wpg:grpSp>
                              <wpg:cNvPr id="1580907873" name="Gruppieren 9"/>
                              <wpg:cNvGrpSpPr/>
                              <wpg:grpSpPr>
                                <a:xfrm>
                                  <a:off x="30190" y="435634"/>
                                  <a:ext cx="720090" cy="383875"/>
                                  <a:chOff x="56285" y="56072"/>
                                  <a:chExt cx="720306" cy="490164"/>
                                </a:xfrm>
                              </wpg:grpSpPr>
                              <wps:wsp>
                                <wps:cNvPr id="2080688126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410677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2115617" name="Textfeld 8"/>
                                <wps:cNvSpPr txBox="1"/>
                                <wps:spPr>
                                  <a:xfrm>
                                    <a:off x="56285" y="73747"/>
                                    <a:ext cx="720306" cy="4724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0CF35A" w14:textId="209316AC" w:rsidR="00F11B13" w:rsidRPr="002A7BF1" w:rsidRDefault="00F11B13" w:rsidP="00F11B13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</w:t>
                                      </w:r>
                                      <w:r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0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 xml:space="preserve">0 </w:t>
                                      </w:r>
                                      <w:r w:rsidR="00043D46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wenig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05244277" name="Gruppieren 9"/>
                              <wpg:cNvGrpSpPr/>
                              <wpg:grpSpPr>
                                <a:xfrm>
                                  <a:off x="-10219" y="0"/>
                                  <a:ext cx="720090" cy="435610"/>
                                  <a:chOff x="46064" y="56072"/>
                                  <a:chExt cx="720306" cy="436089"/>
                                </a:xfrm>
                              </wpg:grpSpPr>
                              <wps:wsp>
                                <wps:cNvPr id="1029164072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410677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9977580" name="Textfeld 8"/>
                                <wps:cNvSpPr txBox="1"/>
                                <wps:spPr>
                                  <a:xfrm>
                                    <a:off x="46064" y="73780"/>
                                    <a:ext cx="720306" cy="4183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E09884" w14:textId="55F5DD55" w:rsidR="00F11B13" w:rsidRPr="002A7BF1" w:rsidRDefault="00F11B13" w:rsidP="00F11B13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</w:t>
                                      </w:r>
                                      <w:r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0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 xml:space="preserve">0 </w:t>
                                      </w:r>
                                      <w:r w:rsidR="00043D46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wenig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23300382" name="Gruppieren 9"/>
                              <wpg:cNvGrpSpPr/>
                              <wpg:grpSpPr>
                                <a:xfrm>
                                  <a:off x="25879" y="819509"/>
                                  <a:ext cx="720090" cy="344170"/>
                                  <a:chOff x="56287" y="56072"/>
                                  <a:chExt cx="720306" cy="345058"/>
                                </a:xfrm>
                              </wpg:grpSpPr>
                              <wps:wsp>
                                <wps:cNvPr id="1540237832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345058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2052887" name="Textfeld 8"/>
                                <wps:cNvSpPr txBox="1"/>
                                <wps:spPr>
                                  <a:xfrm>
                                    <a:off x="56287" y="56073"/>
                                    <a:ext cx="720306" cy="3445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47CB1C" w14:textId="1B6B2905" w:rsidR="00F11B13" w:rsidRPr="002A7BF1" w:rsidRDefault="00F11B13" w:rsidP="00F11B13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10</w:t>
                                      </w:r>
                                      <w:r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0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 xml:space="preserve"> </w:t>
                                      </w:r>
                                      <w:r w:rsidR="00F0575A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weniger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21094201" name="Gruppieren 9"/>
                              <wpg:cNvGrpSpPr/>
                              <wpg:grpSpPr>
                                <a:xfrm>
                                  <a:off x="47445" y="1164566"/>
                                  <a:ext cx="720090" cy="344170"/>
                                  <a:chOff x="56287" y="56072"/>
                                  <a:chExt cx="720306" cy="345058"/>
                                </a:xfrm>
                              </wpg:grpSpPr>
                              <wps:wsp>
                                <wps:cNvPr id="508256282" name="Freihandform 7"/>
                                <wps:cNvSpPr/>
                                <wps:spPr>
                                  <a:xfrm flipV="1">
                                    <a:off x="504645" y="56072"/>
                                    <a:ext cx="142240" cy="345058"/>
                                  </a:xfrm>
                                  <a:custGeom>
                                    <a:avLst/>
                                    <a:gdLst>
                                      <a:gd name="connsiteX0" fmla="*/ 6981 w 235581"/>
                                      <a:gd name="connsiteY0" fmla="*/ 392502 h 392502"/>
                                      <a:gd name="connsiteX1" fmla="*/ 28547 w 235581"/>
                                      <a:gd name="connsiteY1" fmla="*/ 176841 h 392502"/>
                                      <a:gd name="connsiteX2" fmla="*/ 235581 w 235581"/>
                                      <a:gd name="connsiteY2" fmla="*/ 0 h 392502"/>
                                      <a:gd name="connsiteX0" fmla="*/ 164626 w 207260"/>
                                      <a:gd name="connsiteY0" fmla="*/ 461527 h 461527"/>
                                      <a:gd name="connsiteX1" fmla="*/ 226 w 207260"/>
                                      <a:gd name="connsiteY1" fmla="*/ 176841 h 461527"/>
                                      <a:gd name="connsiteX2" fmla="*/ 207260 w 207260"/>
                                      <a:gd name="connsiteY2" fmla="*/ 0 h 461527"/>
                                      <a:gd name="connsiteX0" fmla="*/ 164856 w 207490"/>
                                      <a:gd name="connsiteY0" fmla="*/ 461527 h 461527"/>
                                      <a:gd name="connsiteX1" fmla="*/ 456 w 207490"/>
                                      <a:gd name="connsiteY1" fmla="*/ 176841 h 461527"/>
                                      <a:gd name="connsiteX2" fmla="*/ 207490 w 207490"/>
                                      <a:gd name="connsiteY2" fmla="*/ 0 h 4615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07490" h="461527">
                                        <a:moveTo>
                                          <a:pt x="164856" y="461527"/>
                                        </a:moveTo>
                                        <a:cubicBezTo>
                                          <a:pt x="70220" y="334589"/>
                                          <a:pt x="-6650" y="253762"/>
                                          <a:pt x="456" y="176841"/>
                                        </a:cubicBezTo>
                                        <a:cubicBezTo>
                                          <a:pt x="7562" y="99920"/>
                                          <a:pt x="123023" y="55712"/>
                                          <a:pt x="20749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rgbClr val="0070C0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1983558" name="Textfeld 8"/>
                                <wps:cNvSpPr txBox="1"/>
                                <wps:spPr>
                                  <a:xfrm>
                                    <a:off x="56287" y="56073"/>
                                    <a:ext cx="720306" cy="3445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47ABC4" w14:textId="791165DA" w:rsidR="00F11B13" w:rsidRPr="002A7BF1" w:rsidRDefault="00F11B13" w:rsidP="00F11B13">
                                      <w:pPr>
                                        <w:spacing w:line="240" w:lineRule="auto"/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</w:pP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um 10</w:t>
                                      </w:r>
                                      <w:r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0</w:t>
                                      </w:r>
                                      <w:r w:rsidRPr="002A7BF1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 xml:space="preserve"> </w:t>
                                      </w:r>
                                      <w:r w:rsidR="00F0575A">
                                        <w:rPr>
                                          <w:rFonts w:ascii="Comic Sans MS" w:hAnsi="Comic Sans MS"/>
                                          <w:color w:val="0070C0"/>
                                          <w:sz w:val="15"/>
                                          <w:szCs w:val="15"/>
                                        </w:rPr>
                                        <w:t>weniger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9EACD3" id="_x0000_s1118" style="position:absolute;margin-left:5pt;margin-top:45.6pt;width:61.2pt;height:118.75pt;z-index:251810304;mso-width-relative:margin;mso-height-relative:margin" coordorigin="-102" coordsize="7777,150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">
                      <v:group id="Gruppieren 9" o:spid="_x0000_s1119" style="position:absolute;left:301;top:4356;width:7201;height:3839" coordorigin="562,560" coordsize="7203,49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">
                        <v:shape id="Freihandform 7" o:spid="_x0000_s1120" style="position:absolute;left:5046;top:560;width:1422;height:4107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410677;313,157357;142240,0" o:connectangles="0,0,0"/>
                        </v:shape>
                        <v:shape id="Textfeld 8" o:spid="_x0000_s1121" type="#_x0000_t202" style="position:absolute;left:562;top:737;width:7203;height:47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" filled="f" stroked="f" strokeweight=".5pt">
                          <v:textbox>
                            <w:txbxContent>
                              <w:p w14:paraId="360CF35A" w14:textId="209316AC" w:rsidR="00F11B13" w:rsidRPr="002A7BF1" w:rsidRDefault="00F11B13" w:rsidP="00F11B13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</w:t>
                                </w: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0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 xml:space="preserve">0 </w:t>
                                </w:r>
                                <w:r w:rsidR="00043D46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wenig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22" style="position:absolute;left:-102;width:7200;height:4356" coordorigin="460,560" coordsize="7203,4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">
                        <v:shape id="Freihandform 7" o:spid="_x0000_s1123" style="position:absolute;left:5046;top:560;width:1422;height:4107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410677;313,157357;142240,0" o:connectangles="0,0,0"/>
                        </v:shape>
                        <v:shape id="Textfeld 8" o:spid="_x0000_s1124" type="#_x0000_t202" style="position:absolute;left:460;top:737;width:7203;height:41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" filled="f" stroked="f" strokeweight=".5pt">
                          <v:textbox>
                            <w:txbxContent>
                              <w:p w14:paraId="29E09884" w14:textId="55F5DD55" w:rsidR="00F11B13" w:rsidRPr="002A7BF1" w:rsidRDefault="00F11B13" w:rsidP="00F11B13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</w:t>
                                </w: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0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 xml:space="preserve">0 </w:t>
                                </w:r>
                                <w:r w:rsidR="00043D46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wenig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25" style="position:absolute;left:258;top:8195;width:7201;height:3441" coordorigin="562,560" coordsize="7203,3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">
                        <v:shape id="Freihandform 7" o:spid="_x0000_s1126" style="position:absolute;left:5046;top:560;width:1422;height:3451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345058;313,132214;142240,0" o:connectangles="0,0,0"/>
                        </v:shape>
                        <v:shape id="Textfeld 8" o:spid="_x0000_s1127" type="#_x0000_t202" style="position:absolute;left:562;top:560;width:7203;height:34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" filled="f" stroked="f" strokeweight=".5pt">
                          <v:textbox>
                            <w:txbxContent>
                              <w:p w14:paraId="2847CB1C" w14:textId="1B6B2905" w:rsidR="00F11B13" w:rsidRPr="002A7BF1" w:rsidRDefault="00F11B13" w:rsidP="00F11B13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10</w:t>
                                </w: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0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 w:rsidR="00F0575A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weniger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9" o:spid="_x0000_s1128" style="position:absolute;left:474;top:11645;width:7201;height:3442" coordorigin="562,560" coordsize="7203,3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">
                        <v:shape id="Freihandform 7" o:spid="_x0000_s1129" style="position:absolute;left:5046;top:560;width:1422;height:3451;flip:y;visibility:visible;mso-wrap-style:square;v-text-anchor:middle" coordsize="207490,4615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" path="m164856,461527c70220,334589,-6650,253762,456,176841,7562,99920,123023,55712,207490,e" filled="f" strokecolor="#0070c0" strokeweight="1pt">
                          <v:stroke endarrow="open" joinstyle="miter"/>
                          <v:path arrowok="t" o:connecttype="custom" o:connectlocs="113013,345058;313,132214;142240,0" o:connectangles="0,0,0"/>
                        </v:shape>
                        <v:shape id="Textfeld 8" o:spid="_x0000_s1130" type="#_x0000_t202" style="position:absolute;left:562;top:560;width:7203;height:34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" filled="f" stroked="f" strokeweight=".5pt">
                          <v:textbox>
                            <w:txbxContent>
                              <w:p w14:paraId="6547ABC4" w14:textId="791165DA" w:rsidR="00F11B13" w:rsidRPr="002A7BF1" w:rsidRDefault="00F11B13" w:rsidP="00F11B13">
                                <w:pPr>
                                  <w:spacing w:line="240" w:lineRule="auto"/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</w:pP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um 10</w:t>
                                </w:r>
                                <w:r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0</w:t>
                                </w:r>
                                <w:r w:rsidRPr="002A7BF1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 w:rsidR="00F0575A">
                                  <w:rPr>
                                    <w:rFonts w:ascii="Comic Sans MS" w:hAnsi="Comic Sans MS"/>
                                    <w:color w:val="0070C0"/>
                                    <w:sz w:val="15"/>
                                    <w:szCs w:val="15"/>
                                  </w:rPr>
                                  <w:t>weniger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BB588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1DF676FC" wp14:editId="7631344C">
                      <wp:simplePos x="0" y="0"/>
                      <wp:positionH relativeFrom="column">
                        <wp:posOffset>3338195</wp:posOffset>
                      </wp:positionH>
                      <wp:positionV relativeFrom="paragraph">
                        <wp:posOffset>501892</wp:posOffset>
                      </wp:positionV>
                      <wp:extent cx="1774825" cy="863600"/>
                      <wp:effectExtent l="317500" t="0" r="15875" b="12700"/>
                      <wp:wrapNone/>
                      <wp:docPr id="991599390" name="Abgerundete rechteckige Legend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4825" cy="863600"/>
                              </a:xfrm>
                              <a:prstGeom prst="wedgeRoundRectCallout">
                                <a:avLst>
                                  <a:gd name="adj1" fmla="val -67088"/>
                                  <a:gd name="adj2" fmla="val 3058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0CC2B3" w14:textId="1360E7A8" w:rsidR="00E4601D" w:rsidRPr="000F77E3" w:rsidRDefault="00090F1B" w:rsidP="000F77E3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808080"/>
                                    </w:rPr>
                                  </w:pPr>
                                  <w:r w:rsidRPr="00107788">
                                    <w:rPr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Jetzt tausche ich</w:t>
                                  </w:r>
                                  <w:r w:rsidRPr="00107788">
                                    <w:rPr>
                                      <w:color w:val="80808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0F77E3">
                                    <w:rPr>
                                      <w:color w:val="808080"/>
                                    </w:rPr>
                                    <w:t>_______</w:t>
                                  </w:r>
                                </w:p>
                                <w:p w14:paraId="33249BFE" w14:textId="6E840B65" w:rsidR="00090F1B" w:rsidRPr="000F77E3" w:rsidRDefault="00090F1B" w:rsidP="000F77E3">
                                  <w:pPr>
                                    <w:spacing w:line="360" w:lineRule="auto"/>
                                    <w:jc w:val="center"/>
                                    <w:rPr>
                                      <w:color w:val="808080"/>
                                    </w:rPr>
                                  </w:pPr>
                                  <w:r w:rsidRPr="000F77E3">
                                    <w:rPr>
                                      <w:color w:val="808080"/>
                                    </w:rPr>
                                    <w:t>_____________________ ____________________.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676FC" id="_x0000_s1131" type="#_x0000_t62" style="position:absolute;margin-left:262.85pt;margin-top:39.5pt;width:139.75pt;height:68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" adj="-3691,17407" fillcolor="white [3212]" strokecolor="#bfbfbf [2412]" strokeweight="1pt">
                      <v:textbox>
                        <w:txbxContent>
                          <w:p w14:paraId="430CC2B3" w14:textId="1360E7A8" w:rsidR="00E4601D" w:rsidRPr="000F77E3" w:rsidRDefault="00090F1B" w:rsidP="000F77E3">
                            <w:pPr>
                              <w:spacing w:line="360" w:lineRule="auto"/>
                              <w:jc w:val="center"/>
                              <w:rPr>
                                <w:color w:val="808080"/>
                              </w:rPr>
                            </w:pPr>
                            <w:r w:rsidRPr="00107788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Jetzt tausche ich</w:t>
                            </w:r>
                            <w:r w:rsidRPr="00107788">
                              <w:rPr>
                                <w:color w:val="80808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F77E3">
                              <w:rPr>
                                <w:color w:val="808080"/>
                              </w:rPr>
                              <w:t>_______</w:t>
                            </w:r>
                          </w:p>
                          <w:p w14:paraId="33249BFE" w14:textId="6E840B65" w:rsidR="00090F1B" w:rsidRPr="000F77E3" w:rsidRDefault="00090F1B" w:rsidP="000F77E3">
                            <w:pPr>
                              <w:spacing w:line="360" w:lineRule="auto"/>
                              <w:jc w:val="center"/>
                              <w:rPr>
                                <w:color w:val="808080"/>
                              </w:rPr>
                            </w:pPr>
                            <w:r w:rsidRPr="000F77E3">
                              <w:rPr>
                                <w:color w:val="808080"/>
                              </w:rPr>
                              <w:t>_____________________ ____________________.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7AC0">
              <w:t xml:space="preserve">Die Zahl wird </w:t>
            </w:r>
            <w:r w:rsidR="007F5153">
              <w:t>immer</w:t>
            </w:r>
            <w:r w:rsidR="00487AC0">
              <w:t xml:space="preserve"> </w:t>
            </w:r>
            <w:r w:rsidR="00F11B13">
              <w:t xml:space="preserve">um 100 </w:t>
            </w:r>
            <w:r w:rsidR="00BB2BB7">
              <w:t>weniger</w:t>
            </w:r>
            <w:r w:rsidR="00487AC0">
              <w:t>. Leg</w:t>
            </w:r>
            <w:r w:rsidR="00DD37C2">
              <w:t xml:space="preserve">e </w:t>
            </w:r>
            <w:r w:rsidR="00BF0972">
              <w:t xml:space="preserve">mit </w:t>
            </w:r>
            <w:r w:rsidR="00487AC0">
              <w:t>Material, zeichne und schreib</w:t>
            </w:r>
            <w:r w:rsidR="00DD37C2">
              <w:t>e</w:t>
            </w:r>
            <w:r w:rsidR="00487AC0">
              <w:t xml:space="preserve"> als Zahl. </w:t>
            </w:r>
          </w:p>
          <w:tbl>
            <w:tblPr>
              <w:tblStyle w:val="Tabellenraster"/>
              <w:tblW w:w="0" w:type="auto"/>
              <w:tblInd w:w="1134" w:type="dxa"/>
              <w:tblBorders>
                <w:top w:val="single" w:sz="6" w:space="0" w:color="D9D9D9" w:themeColor="background1" w:themeShade="D9"/>
                <w:left w:val="single" w:sz="6" w:space="0" w:color="D9D9D9" w:themeColor="background1" w:themeShade="D9"/>
                <w:bottom w:val="single" w:sz="6" w:space="0" w:color="D9D9D9" w:themeColor="background1" w:themeShade="D9"/>
                <w:right w:val="single" w:sz="6" w:space="0" w:color="D9D9D9" w:themeColor="background1" w:themeShade="D9"/>
                <w:insideH w:val="single" w:sz="6" w:space="0" w:color="D9D9D9" w:themeColor="background1" w:themeShade="D9"/>
                <w:insideV w:val="single" w:sz="6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84"/>
              <w:gridCol w:w="1137"/>
            </w:tblGrid>
            <w:tr w:rsidR="00E4601D" w14:paraId="0768FDA0" w14:textId="77777777" w:rsidTr="00C561C8">
              <w:tc>
                <w:tcPr>
                  <w:tcW w:w="2784" w:type="dxa"/>
                  <w:shd w:val="clear" w:color="auto" w:fill="D9D9D9" w:themeFill="background1" w:themeFillShade="D9"/>
                </w:tcPr>
                <w:p w14:paraId="6A54B5E4" w14:textId="68175212" w:rsidR="00E4601D" w:rsidRPr="00F11B13" w:rsidRDefault="00F11B13" w:rsidP="00E4601D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Bild</w:t>
                  </w:r>
                </w:p>
              </w:tc>
              <w:tc>
                <w:tcPr>
                  <w:tcW w:w="1137" w:type="dxa"/>
                  <w:shd w:val="clear" w:color="auto" w:fill="D9D9D9" w:themeFill="background1" w:themeFillShade="D9"/>
                </w:tcPr>
                <w:p w14:paraId="4ED2C8AA" w14:textId="56CD7CDC" w:rsidR="00E4601D" w:rsidRPr="00F11B13" w:rsidRDefault="00F11B13" w:rsidP="00E4601D">
                  <w:pPr>
                    <w:rPr>
                      <w:b/>
                      <w:bCs/>
                    </w:rPr>
                  </w:pPr>
                  <w:r w:rsidRPr="00F11B13">
                    <w:rPr>
                      <w:b/>
                      <w:bCs/>
                    </w:rPr>
                    <w:t>Zahl</w:t>
                  </w:r>
                </w:p>
              </w:tc>
            </w:tr>
            <w:tr w:rsidR="00E4601D" w14:paraId="63F12310" w14:textId="77777777" w:rsidTr="00C561C8">
              <w:tc>
                <w:tcPr>
                  <w:tcW w:w="2784" w:type="dxa"/>
                </w:tcPr>
                <w:p w14:paraId="61D68AC3" w14:textId="0FB97016" w:rsidR="00E4601D" w:rsidRDefault="006E215B" w:rsidP="00E4601D">
                  <w:pPr>
                    <w:pStyle w:val="berschrift9"/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46DAEEE3" wp14:editId="77DD9DDE">
                        <wp:extent cx="706027" cy="306000"/>
                        <wp:effectExtent l="0" t="0" r="0" b="0"/>
                        <wp:docPr id="1434066790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4066790" name=""/>
                                <pic:cNvPicPr/>
                              </pic:nvPicPr>
                              <pic:blipFill>
                                <a:blip r:embed="rId1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6027" cy="30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7" w:type="dxa"/>
                </w:tcPr>
                <w:p w14:paraId="7E96380C" w14:textId="0D52E2EA" w:rsidR="00E4601D" w:rsidRDefault="00E4601D" w:rsidP="00E4601D">
                  <w:r>
                    <w:t>1</w:t>
                  </w:r>
                  <w:r w:rsidR="00E71E19">
                    <w:t>1</w:t>
                  </w:r>
                  <w:r>
                    <w:t>0</w:t>
                  </w:r>
                  <w:r w:rsidR="00E71E19">
                    <w:t>2</w:t>
                  </w:r>
                </w:p>
              </w:tc>
            </w:tr>
            <w:tr w:rsidR="00E4601D" w14:paraId="3D739840" w14:textId="77777777" w:rsidTr="00C561C8">
              <w:tc>
                <w:tcPr>
                  <w:tcW w:w="2784" w:type="dxa"/>
                </w:tcPr>
                <w:p w14:paraId="34DAFCA6" w14:textId="177B52F1" w:rsidR="00E4601D" w:rsidRDefault="00E4601D" w:rsidP="00E4601D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20D6CD3A" w14:textId="77777777" w:rsidR="00E4601D" w:rsidRDefault="00E4601D" w:rsidP="00E4601D"/>
                <w:p w14:paraId="501B2BFE" w14:textId="77777777" w:rsidR="00487AC0" w:rsidRDefault="00487AC0" w:rsidP="00E4601D"/>
              </w:tc>
            </w:tr>
            <w:tr w:rsidR="00E4601D" w14:paraId="6CDBDAE9" w14:textId="77777777" w:rsidTr="00C561C8">
              <w:tc>
                <w:tcPr>
                  <w:tcW w:w="2784" w:type="dxa"/>
                </w:tcPr>
                <w:p w14:paraId="16A49516" w14:textId="77777777" w:rsidR="00E4601D" w:rsidRDefault="00E4601D" w:rsidP="00E4601D">
                  <w:pPr>
                    <w:spacing w:line="240" w:lineRule="atLeast"/>
                  </w:pPr>
                </w:p>
                <w:p w14:paraId="42F82B8F" w14:textId="77777777" w:rsidR="00E4601D" w:rsidRDefault="00E4601D" w:rsidP="00E4601D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45ABDA20" w14:textId="77777777" w:rsidR="00E4601D" w:rsidRDefault="00E4601D" w:rsidP="00E4601D"/>
              </w:tc>
            </w:tr>
            <w:tr w:rsidR="00E4601D" w14:paraId="76C6CAD3" w14:textId="77777777" w:rsidTr="00C561C8">
              <w:tc>
                <w:tcPr>
                  <w:tcW w:w="2784" w:type="dxa"/>
                </w:tcPr>
                <w:p w14:paraId="4969FBF4" w14:textId="77777777" w:rsidR="00E4601D" w:rsidRDefault="00E4601D" w:rsidP="00E4601D">
                  <w:pPr>
                    <w:spacing w:line="240" w:lineRule="atLeast"/>
                  </w:pPr>
                </w:p>
                <w:p w14:paraId="01F39B48" w14:textId="77777777" w:rsidR="00E4601D" w:rsidRDefault="00E4601D" w:rsidP="00E4601D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7998D240" w14:textId="77777777" w:rsidR="00E4601D" w:rsidRDefault="00E4601D" w:rsidP="00E4601D"/>
              </w:tc>
            </w:tr>
            <w:tr w:rsidR="00E4601D" w14:paraId="76F4911A" w14:textId="77777777" w:rsidTr="00C561C8">
              <w:tc>
                <w:tcPr>
                  <w:tcW w:w="2784" w:type="dxa"/>
                </w:tcPr>
                <w:p w14:paraId="435FEEDF" w14:textId="77777777" w:rsidR="00E4601D" w:rsidRDefault="00E4601D" w:rsidP="00E4601D">
                  <w:pPr>
                    <w:spacing w:line="240" w:lineRule="atLeast"/>
                  </w:pPr>
                </w:p>
                <w:p w14:paraId="525BC258" w14:textId="77777777" w:rsidR="00E4601D" w:rsidRDefault="00E4601D" w:rsidP="00E4601D">
                  <w:pPr>
                    <w:spacing w:line="240" w:lineRule="atLeast"/>
                  </w:pPr>
                </w:p>
              </w:tc>
              <w:tc>
                <w:tcPr>
                  <w:tcW w:w="1137" w:type="dxa"/>
                </w:tcPr>
                <w:p w14:paraId="253B81F0" w14:textId="77777777" w:rsidR="00E4601D" w:rsidRDefault="00E4601D" w:rsidP="00E4601D"/>
              </w:tc>
            </w:tr>
          </w:tbl>
          <w:p w14:paraId="5B95056E" w14:textId="6A8A2FB4" w:rsidR="007F5153" w:rsidRPr="008026EF" w:rsidRDefault="007F5153" w:rsidP="003F014F"/>
        </w:tc>
      </w:tr>
    </w:tbl>
    <w:p w14:paraId="13E8A5DB" w14:textId="1A5035C9" w:rsidR="00052B94" w:rsidRDefault="00052B94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C863C9" w14:paraId="4BDA7763" w14:textId="77777777" w:rsidTr="00E665AB">
        <w:tc>
          <w:tcPr>
            <w:tcW w:w="610" w:type="dxa"/>
          </w:tcPr>
          <w:p w14:paraId="6077E172" w14:textId="39446411" w:rsidR="00C863C9" w:rsidRDefault="00C863C9" w:rsidP="00C863C9">
            <w:pPr>
              <w:pStyle w:val="berschrift3"/>
            </w:pPr>
            <w:r>
              <w:t>1.</w:t>
            </w:r>
            <w:r w:rsidR="00BB2BB7">
              <w:t>8</w:t>
            </w:r>
          </w:p>
        </w:tc>
        <w:tc>
          <w:tcPr>
            <w:tcW w:w="8461" w:type="dxa"/>
            <w:gridSpan w:val="2"/>
          </w:tcPr>
          <w:p w14:paraId="07B5285F" w14:textId="280C226F" w:rsidR="00C863C9" w:rsidRDefault="001F516A" w:rsidP="00C94D3C">
            <w:pPr>
              <w:pStyle w:val="berschrift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5616" behindDoc="0" locked="0" layoutInCell="1" allowOverlap="1" wp14:anchorId="526B9472" wp14:editId="4DB50793">
                      <wp:simplePos x="0" y="0"/>
                      <wp:positionH relativeFrom="column">
                        <wp:posOffset>4043045</wp:posOffset>
                      </wp:positionH>
                      <wp:positionV relativeFrom="paragraph">
                        <wp:posOffset>109855</wp:posOffset>
                      </wp:positionV>
                      <wp:extent cx="1275715" cy="750570"/>
                      <wp:effectExtent l="12700" t="0" r="146685" b="24130"/>
                      <wp:wrapNone/>
                      <wp:docPr id="93360823" name="Wolkenförmige Legend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5715" cy="750570"/>
                              </a:xfrm>
                              <a:prstGeom prst="cloudCallout">
                                <a:avLst>
                                  <a:gd name="adj1" fmla="val 59003"/>
                                  <a:gd name="adj2" fmla="val 41700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F6FE75" w14:textId="77777777" w:rsidR="001F516A" w:rsidRDefault="001F516A" w:rsidP="001F516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B9472" id="_x0000_s1132" type="#_x0000_t106" style="position:absolute;margin-left:318.35pt;margin-top:8.65pt;width:100.45pt;height:59.1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" adj="23545,19807" filled="f" strokecolor="#bfbfbf [2412]" strokeweight="1pt">
                      <v:stroke joinstyle="miter"/>
                      <v:textbox>
                        <w:txbxContent>
                          <w:p w14:paraId="39F6FE75" w14:textId="77777777" w:rsidR="001F516A" w:rsidRDefault="001F516A" w:rsidP="001F516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758C">
              <w:rPr>
                <w:noProof/>
              </w:rPr>
              <w:drawing>
                <wp:anchor distT="0" distB="0" distL="114300" distR="114300" simplePos="0" relativeHeight="252334592" behindDoc="0" locked="0" layoutInCell="1" allowOverlap="1" wp14:anchorId="784D9233" wp14:editId="55FE2CFC">
                  <wp:simplePos x="0" y="0"/>
                  <wp:positionH relativeFrom="column">
                    <wp:posOffset>4290045</wp:posOffset>
                  </wp:positionH>
                  <wp:positionV relativeFrom="paragraph">
                    <wp:posOffset>169963</wp:posOffset>
                  </wp:positionV>
                  <wp:extent cx="851137" cy="572135"/>
                  <wp:effectExtent l="0" t="0" r="0" b="0"/>
                  <wp:wrapNone/>
                  <wp:docPr id="421580223" name="Bild 22289" descr="Macintosh HD:Users:cmosandl:Desktop:Mater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cmosandl:Desktop:Mater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4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137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Entbündeln</w:t>
            </w:r>
            <w:r w:rsidRPr="00C94D3C">
              <w:t xml:space="preserve"> </w:t>
            </w:r>
            <w:r w:rsidR="00C863C9" w:rsidRPr="00C94D3C">
              <w:t xml:space="preserve">und </w:t>
            </w:r>
            <w:r w:rsidR="00C94D3C">
              <w:t>W</w:t>
            </w:r>
            <w:r w:rsidR="00F03149" w:rsidRPr="00C94D3C">
              <w:t xml:space="preserve">egnehmen </w:t>
            </w:r>
            <w:r w:rsidR="00C863C9" w:rsidRPr="00C94D3C">
              <w:t>im Kopf</w:t>
            </w:r>
          </w:p>
        </w:tc>
      </w:tr>
      <w:tr w:rsidR="002A7BF1" w14:paraId="57E0F836" w14:textId="77777777" w:rsidTr="00E91C8C">
        <w:tc>
          <w:tcPr>
            <w:tcW w:w="610" w:type="dxa"/>
          </w:tcPr>
          <w:p w14:paraId="19D29321" w14:textId="77777777" w:rsidR="002A7BF1" w:rsidRDefault="002A7BF1" w:rsidP="003F014F">
            <w:pPr>
              <w:spacing w:line="240" w:lineRule="atLeast"/>
            </w:pPr>
          </w:p>
        </w:tc>
        <w:tc>
          <w:tcPr>
            <w:tcW w:w="425" w:type="dxa"/>
          </w:tcPr>
          <w:p w14:paraId="3E632484" w14:textId="5D54E326" w:rsidR="002A7BF1" w:rsidRDefault="00C863C9" w:rsidP="003F014F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7C7CB963" w14:textId="5A2B8199" w:rsidR="002A7BF1" w:rsidRDefault="00C863C9" w:rsidP="003F014F">
            <w:r w:rsidRPr="00CD60DB">
              <w:t>Leg</w:t>
            </w:r>
            <w:r w:rsidR="00DD37C2">
              <w:t>e</w:t>
            </w:r>
            <w:r w:rsidRPr="00CD60DB">
              <w:t xml:space="preserve"> die erste Zahl mit Material und stell</w:t>
            </w:r>
            <w:r w:rsidR="00DD37C2">
              <w:t>e</w:t>
            </w:r>
            <w:r w:rsidRPr="00CD60DB">
              <w:t xml:space="preserve"> </w:t>
            </w:r>
            <w:r w:rsidR="00DD37C2">
              <w:t>dir</w:t>
            </w:r>
            <w:r w:rsidRPr="00CD60DB">
              <w:t xml:space="preserve"> vor, was </w:t>
            </w:r>
            <w:r w:rsidR="00DD37C2">
              <w:t>du</w:t>
            </w:r>
            <w:r w:rsidRPr="00CD60DB">
              <w:t xml:space="preserve"> </w:t>
            </w:r>
            <w:r w:rsidR="00BB2BB7">
              <w:br/>
            </w:r>
            <w:r w:rsidRPr="00CD60DB">
              <w:t>tauschen und wegnehmen w</w:t>
            </w:r>
            <w:r w:rsidR="00DD37C2">
              <w:t>illst</w:t>
            </w:r>
            <w:r w:rsidRPr="00CD60DB">
              <w:t>. Was bleibt übrig?</w:t>
            </w:r>
            <w:r w:rsidR="00B81FBB">
              <w:t xml:space="preserve"> Erkläre.</w:t>
            </w:r>
            <w:r w:rsidR="001F516A" w:rsidRPr="00E0758C">
              <w:rPr>
                <w:noProof/>
              </w:rPr>
              <w:t xml:space="preserve"> </w:t>
            </w:r>
          </w:p>
        </w:tc>
      </w:tr>
      <w:tr w:rsidR="00C863C9" w14:paraId="4653A556" w14:textId="77777777" w:rsidTr="00E91C8C">
        <w:tc>
          <w:tcPr>
            <w:tcW w:w="610" w:type="dxa"/>
          </w:tcPr>
          <w:p w14:paraId="6ABB9AA4" w14:textId="77777777" w:rsidR="00C863C9" w:rsidRPr="009A278F" w:rsidRDefault="00C863C9" w:rsidP="003F014F">
            <w:pPr>
              <w:spacing w:line="240" w:lineRule="atLeast"/>
              <w:rPr>
                <w:sz w:val="6"/>
                <w:szCs w:val="6"/>
              </w:rPr>
            </w:pPr>
          </w:p>
        </w:tc>
        <w:tc>
          <w:tcPr>
            <w:tcW w:w="425" w:type="dxa"/>
          </w:tcPr>
          <w:p w14:paraId="3A287BE4" w14:textId="77777777" w:rsidR="00C863C9" w:rsidRPr="009A278F" w:rsidRDefault="00C863C9" w:rsidP="003F014F">
            <w:pPr>
              <w:pStyle w:val="Nummerierung"/>
              <w:rPr>
                <w:sz w:val="6"/>
                <w:szCs w:val="6"/>
              </w:rPr>
            </w:pPr>
          </w:p>
        </w:tc>
        <w:tc>
          <w:tcPr>
            <w:tcW w:w="8036" w:type="dxa"/>
          </w:tcPr>
          <w:p w14:paraId="03AE3228" w14:textId="2B76D248" w:rsidR="00C863C9" w:rsidRPr="009A278F" w:rsidRDefault="00C863C9" w:rsidP="003F014F">
            <w:pPr>
              <w:rPr>
                <w:sz w:val="6"/>
                <w:szCs w:val="6"/>
              </w:rPr>
            </w:pPr>
          </w:p>
          <w:tbl>
            <w:tblPr>
              <w:tblStyle w:val="Tabellenraster"/>
              <w:tblW w:w="8034" w:type="dxa"/>
              <w:tblBorders>
                <w:top w:val="single" w:sz="6" w:space="0" w:color="D9D9D9" w:themeColor="background1" w:themeShade="D9"/>
                <w:left w:val="single" w:sz="6" w:space="0" w:color="D9D9D9" w:themeColor="background1" w:themeShade="D9"/>
                <w:bottom w:val="single" w:sz="6" w:space="0" w:color="D9D9D9" w:themeColor="background1" w:themeShade="D9"/>
                <w:right w:val="single" w:sz="6" w:space="0" w:color="D9D9D9" w:themeColor="background1" w:themeShade="D9"/>
                <w:insideH w:val="single" w:sz="6" w:space="0" w:color="D9D9D9" w:themeColor="background1" w:themeShade="D9"/>
                <w:insideV w:val="single" w:sz="6" w:space="0" w:color="D9D9D9" w:themeColor="background1" w:themeShade="D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37"/>
              <w:gridCol w:w="1987"/>
              <w:gridCol w:w="2407"/>
              <w:gridCol w:w="1703"/>
            </w:tblGrid>
            <w:tr w:rsidR="00BB2BB7" w:rsidRPr="00F11B13" w14:paraId="49D6F25E" w14:textId="2CD784D1" w:rsidTr="0070166F">
              <w:tc>
                <w:tcPr>
                  <w:tcW w:w="1937" w:type="dxa"/>
                  <w:shd w:val="clear" w:color="auto" w:fill="D9D9D9" w:themeFill="background1" w:themeFillShade="D9"/>
                </w:tcPr>
                <w:p w14:paraId="4CC6DA0F" w14:textId="1B3D37A0" w:rsidR="00BB2BB7" w:rsidRPr="00F11B13" w:rsidRDefault="00BB2BB7" w:rsidP="00C863C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Lege hin</w:t>
                  </w:r>
                </w:p>
              </w:tc>
              <w:tc>
                <w:tcPr>
                  <w:tcW w:w="1987" w:type="dxa"/>
                  <w:shd w:val="clear" w:color="auto" w:fill="D9D9D9" w:themeFill="background1" w:themeFillShade="D9"/>
                </w:tcPr>
                <w:p w14:paraId="03A84DC4" w14:textId="37D632B0" w:rsidR="00BB2BB7" w:rsidRPr="00F11B13" w:rsidRDefault="00BB2BB7" w:rsidP="00C863C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Nimm in </w:t>
                  </w:r>
                  <w:r>
                    <w:rPr>
                      <w:b/>
                      <w:bCs/>
                    </w:rPr>
                    <w:br/>
                    <w:t>Gedanken weg</w:t>
                  </w:r>
                </w:p>
              </w:tc>
              <w:tc>
                <w:tcPr>
                  <w:tcW w:w="2407" w:type="dxa"/>
                  <w:shd w:val="clear" w:color="auto" w:fill="D9D9D9" w:themeFill="background1" w:themeFillShade="D9"/>
                </w:tcPr>
                <w:p w14:paraId="6ABC0349" w14:textId="7E8CE3F5" w:rsidR="00BB2BB7" w:rsidRPr="00F11B13" w:rsidRDefault="00BB2BB7" w:rsidP="00C863C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Was bleibt übrig?</w:t>
                  </w:r>
                </w:p>
              </w:tc>
              <w:tc>
                <w:tcPr>
                  <w:tcW w:w="1703" w:type="dxa"/>
                  <w:shd w:val="clear" w:color="auto" w:fill="D9D9D9" w:themeFill="background1" w:themeFillShade="D9"/>
                </w:tcPr>
                <w:p w14:paraId="630F0F94" w14:textId="6BE45043" w:rsidR="00BB2BB7" w:rsidRDefault="00BB2BB7" w:rsidP="00C863C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Aufgabe </w:t>
                  </w:r>
                  <w:r>
                    <w:rPr>
                      <w:b/>
                      <w:bCs/>
                    </w:rPr>
                    <w:br/>
                    <w:t>mit Ergebnis</w:t>
                  </w:r>
                </w:p>
              </w:tc>
            </w:tr>
            <w:tr w:rsidR="00BB2BB7" w14:paraId="378D4792" w14:textId="53D58FCF" w:rsidTr="0070166F">
              <w:tc>
                <w:tcPr>
                  <w:tcW w:w="1937" w:type="dxa"/>
                </w:tcPr>
                <w:p w14:paraId="561CDABC" w14:textId="0D3E4567" w:rsidR="00BB2BB7" w:rsidRPr="00E11E75" w:rsidRDefault="00BB2BB7" w:rsidP="00C863C9">
                  <w:pPr>
                    <w:spacing w:before="40" w:after="40"/>
                  </w:pPr>
                  <w:r>
                    <w:t>1 Zehner</w:t>
                  </w:r>
                </w:p>
              </w:tc>
              <w:tc>
                <w:tcPr>
                  <w:tcW w:w="1987" w:type="dxa"/>
                </w:tcPr>
                <w:p w14:paraId="2C004F4A" w14:textId="07D5DD71" w:rsidR="00BB2BB7" w:rsidRDefault="00BB2BB7" w:rsidP="00C863C9">
                  <w:pPr>
                    <w:spacing w:before="40" w:after="40"/>
                  </w:pPr>
                  <w:r>
                    <w:t>1 Einer</w:t>
                  </w:r>
                </w:p>
              </w:tc>
              <w:tc>
                <w:tcPr>
                  <w:tcW w:w="2407" w:type="dxa"/>
                </w:tcPr>
                <w:p w14:paraId="22EEA06D" w14:textId="329CFA10" w:rsidR="00BB2BB7" w:rsidRDefault="00BB2BB7" w:rsidP="00C863C9">
                  <w:pPr>
                    <w:spacing w:before="40" w:after="40"/>
                  </w:pPr>
                  <w:r w:rsidRPr="00C863C9"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  <w:t>9 Einer</w:t>
                  </w:r>
                </w:p>
              </w:tc>
              <w:tc>
                <w:tcPr>
                  <w:tcW w:w="1703" w:type="dxa"/>
                </w:tcPr>
                <w:p w14:paraId="42FAD962" w14:textId="1017BF7B" w:rsidR="00BB2BB7" w:rsidRPr="00C863C9" w:rsidRDefault="00BB2BB7" w:rsidP="00C863C9">
                  <w:pPr>
                    <w:spacing w:before="40" w:after="40"/>
                    <w:rPr>
                      <w:rFonts w:ascii="Comic Sans MS" w:hAnsi="Comic Sans MS"/>
                      <w:color w:val="0070C0"/>
                      <w:sz w:val="20"/>
                      <w:szCs w:val="20"/>
                    </w:rPr>
                  </w:pPr>
                </w:p>
              </w:tc>
            </w:tr>
            <w:tr w:rsidR="00BB2BB7" w14:paraId="70FA6839" w14:textId="2C724EA2" w:rsidTr="0070166F">
              <w:tc>
                <w:tcPr>
                  <w:tcW w:w="1937" w:type="dxa"/>
                </w:tcPr>
                <w:p w14:paraId="369C0A34" w14:textId="28F9485A" w:rsidR="00BB2BB7" w:rsidRPr="00E11E75" w:rsidRDefault="00BB2BB7" w:rsidP="00C863C9">
                  <w:pPr>
                    <w:spacing w:before="40" w:after="40"/>
                  </w:pPr>
                  <w:r>
                    <w:t>1 Hunderter</w:t>
                  </w:r>
                </w:p>
              </w:tc>
              <w:tc>
                <w:tcPr>
                  <w:tcW w:w="1987" w:type="dxa"/>
                </w:tcPr>
                <w:p w14:paraId="1B403C18" w14:textId="0798B148" w:rsidR="00BB2BB7" w:rsidRDefault="00BB2BB7" w:rsidP="00C863C9">
                  <w:pPr>
                    <w:spacing w:before="40" w:after="40"/>
                  </w:pPr>
                  <w:r>
                    <w:t>1 Zehner</w:t>
                  </w:r>
                </w:p>
              </w:tc>
              <w:tc>
                <w:tcPr>
                  <w:tcW w:w="2407" w:type="dxa"/>
                </w:tcPr>
                <w:p w14:paraId="0A4E17F9" w14:textId="77777777" w:rsidR="00BB2BB7" w:rsidRDefault="00BB2BB7" w:rsidP="00C863C9">
                  <w:pPr>
                    <w:spacing w:before="40" w:after="40"/>
                  </w:pPr>
                </w:p>
              </w:tc>
              <w:tc>
                <w:tcPr>
                  <w:tcW w:w="1703" w:type="dxa"/>
                </w:tcPr>
                <w:p w14:paraId="383F6203" w14:textId="77777777" w:rsidR="00BB2BB7" w:rsidRDefault="00BB2BB7" w:rsidP="00C863C9">
                  <w:pPr>
                    <w:spacing w:before="40" w:after="40"/>
                  </w:pPr>
                </w:p>
              </w:tc>
            </w:tr>
            <w:tr w:rsidR="00BB2BB7" w14:paraId="7BDD7A79" w14:textId="729FD9AA" w:rsidTr="0070166F">
              <w:tc>
                <w:tcPr>
                  <w:tcW w:w="1937" w:type="dxa"/>
                </w:tcPr>
                <w:p w14:paraId="0C364A94" w14:textId="7E59668E" w:rsidR="00BB2BB7" w:rsidRPr="00E11E75" w:rsidRDefault="00BB2BB7" w:rsidP="00C863C9">
                  <w:pPr>
                    <w:spacing w:before="40" w:after="40"/>
                  </w:pPr>
                  <w:r>
                    <w:t>1 Hunderter</w:t>
                  </w:r>
                </w:p>
              </w:tc>
              <w:tc>
                <w:tcPr>
                  <w:tcW w:w="1987" w:type="dxa"/>
                </w:tcPr>
                <w:p w14:paraId="19D7C4AB" w14:textId="373BAE40" w:rsidR="00BB2BB7" w:rsidRDefault="00BB2BB7" w:rsidP="00C863C9">
                  <w:pPr>
                    <w:spacing w:before="40" w:after="40"/>
                  </w:pPr>
                  <w:r>
                    <w:t>1 Einer</w:t>
                  </w:r>
                </w:p>
              </w:tc>
              <w:tc>
                <w:tcPr>
                  <w:tcW w:w="2407" w:type="dxa"/>
                </w:tcPr>
                <w:p w14:paraId="05A090BE" w14:textId="77777777" w:rsidR="00BB2BB7" w:rsidRDefault="00BB2BB7" w:rsidP="00C863C9">
                  <w:pPr>
                    <w:spacing w:before="40" w:after="40"/>
                  </w:pPr>
                </w:p>
              </w:tc>
              <w:tc>
                <w:tcPr>
                  <w:tcW w:w="1703" w:type="dxa"/>
                </w:tcPr>
                <w:p w14:paraId="796E4105" w14:textId="77777777" w:rsidR="00BB2BB7" w:rsidRDefault="00BB2BB7" w:rsidP="00C863C9">
                  <w:pPr>
                    <w:spacing w:before="40" w:after="40"/>
                  </w:pPr>
                </w:p>
              </w:tc>
            </w:tr>
            <w:tr w:rsidR="00BB2BB7" w14:paraId="43AFE364" w14:textId="15C15D2C" w:rsidTr="0070166F">
              <w:tc>
                <w:tcPr>
                  <w:tcW w:w="1937" w:type="dxa"/>
                </w:tcPr>
                <w:p w14:paraId="41FF7AF0" w14:textId="46C048D3" w:rsidR="00BB2BB7" w:rsidRPr="00E11E75" w:rsidRDefault="00BB2BB7" w:rsidP="00C863C9">
                  <w:pPr>
                    <w:spacing w:before="40" w:after="40"/>
                  </w:pPr>
                  <w:r>
                    <w:t>1 Tausender</w:t>
                  </w:r>
                </w:p>
              </w:tc>
              <w:tc>
                <w:tcPr>
                  <w:tcW w:w="1987" w:type="dxa"/>
                </w:tcPr>
                <w:p w14:paraId="011C2D4C" w14:textId="489C8233" w:rsidR="00BB2BB7" w:rsidRDefault="00BB2BB7" w:rsidP="00C863C9">
                  <w:pPr>
                    <w:spacing w:before="40" w:after="40"/>
                  </w:pPr>
                  <w:r>
                    <w:t>1 Hunderter</w:t>
                  </w:r>
                </w:p>
              </w:tc>
              <w:tc>
                <w:tcPr>
                  <w:tcW w:w="2407" w:type="dxa"/>
                </w:tcPr>
                <w:p w14:paraId="31026380" w14:textId="77777777" w:rsidR="00BB2BB7" w:rsidRDefault="00BB2BB7" w:rsidP="00C863C9">
                  <w:pPr>
                    <w:spacing w:before="40" w:after="40"/>
                  </w:pPr>
                </w:p>
              </w:tc>
              <w:tc>
                <w:tcPr>
                  <w:tcW w:w="1703" w:type="dxa"/>
                </w:tcPr>
                <w:p w14:paraId="36201A4E" w14:textId="77777777" w:rsidR="00BB2BB7" w:rsidRDefault="00BB2BB7" w:rsidP="00C863C9">
                  <w:pPr>
                    <w:spacing w:before="40" w:after="40"/>
                  </w:pPr>
                </w:p>
              </w:tc>
            </w:tr>
            <w:tr w:rsidR="00BB2BB7" w14:paraId="290BEB90" w14:textId="089DFA75" w:rsidTr="0070166F">
              <w:tc>
                <w:tcPr>
                  <w:tcW w:w="1937" w:type="dxa"/>
                </w:tcPr>
                <w:p w14:paraId="74913626" w14:textId="59B6AE6D" w:rsidR="00BB2BB7" w:rsidRPr="00E11E75" w:rsidRDefault="00BB2BB7" w:rsidP="00C863C9">
                  <w:pPr>
                    <w:spacing w:before="40" w:after="40"/>
                  </w:pPr>
                  <w:r>
                    <w:t>1 Tausender</w:t>
                  </w:r>
                </w:p>
              </w:tc>
              <w:tc>
                <w:tcPr>
                  <w:tcW w:w="1987" w:type="dxa"/>
                </w:tcPr>
                <w:p w14:paraId="01D742D3" w14:textId="596D13C6" w:rsidR="00BB2BB7" w:rsidRDefault="00BB2BB7" w:rsidP="00C863C9">
                  <w:pPr>
                    <w:spacing w:before="40" w:after="40"/>
                  </w:pPr>
                  <w:r>
                    <w:t>1 Zehner</w:t>
                  </w:r>
                </w:p>
              </w:tc>
              <w:tc>
                <w:tcPr>
                  <w:tcW w:w="2407" w:type="dxa"/>
                </w:tcPr>
                <w:p w14:paraId="3A2B453C" w14:textId="77777777" w:rsidR="00BB2BB7" w:rsidRDefault="00BB2BB7" w:rsidP="00C863C9">
                  <w:pPr>
                    <w:spacing w:before="40" w:after="40"/>
                  </w:pPr>
                </w:p>
              </w:tc>
              <w:tc>
                <w:tcPr>
                  <w:tcW w:w="1703" w:type="dxa"/>
                </w:tcPr>
                <w:p w14:paraId="2F9DFEFF" w14:textId="77777777" w:rsidR="00BB2BB7" w:rsidRDefault="00BB2BB7" w:rsidP="00C863C9">
                  <w:pPr>
                    <w:spacing w:before="40" w:after="40"/>
                  </w:pPr>
                </w:p>
              </w:tc>
            </w:tr>
            <w:tr w:rsidR="00BB2BB7" w14:paraId="187A7F8B" w14:textId="5B4C41B8" w:rsidTr="0070166F">
              <w:tc>
                <w:tcPr>
                  <w:tcW w:w="1937" w:type="dxa"/>
                </w:tcPr>
                <w:p w14:paraId="6BB825E3" w14:textId="504E7B64" w:rsidR="00BB2BB7" w:rsidRPr="00E11E75" w:rsidRDefault="00BB2BB7" w:rsidP="00C863C9">
                  <w:pPr>
                    <w:spacing w:before="40" w:after="40"/>
                  </w:pPr>
                  <w:r>
                    <w:t>1 Tausender</w:t>
                  </w:r>
                </w:p>
              </w:tc>
              <w:tc>
                <w:tcPr>
                  <w:tcW w:w="1987" w:type="dxa"/>
                </w:tcPr>
                <w:p w14:paraId="12925321" w14:textId="6DE08577" w:rsidR="00BB2BB7" w:rsidRDefault="00BB2BB7" w:rsidP="00C863C9">
                  <w:pPr>
                    <w:spacing w:before="40" w:after="40"/>
                  </w:pPr>
                  <w:r>
                    <w:t>1 Einer</w:t>
                  </w:r>
                </w:p>
              </w:tc>
              <w:tc>
                <w:tcPr>
                  <w:tcW w:w="2407" w:type="dxa"/>
                </w:tcPr>
                <w:p w14:paraId="128BCE6A" w14:textId="77777777" w:rsidR="00BB2BB7" w:rsidRDefault="00BB2BB7" w:rsidP="00C863C9">
                  <w:pPr>
                    <w:spacing w:before="40" w:after="40"/>
                  </w:pPr>
                </w:p>
              </w:tc>
              <w:tc>
                <w:tcPr>
                  <w:tcW w:w="1703" w:type="dxa"/>
                </w:tcPr>
                <w:p w14:paraId="17821BD1" w14:textId="77777777" w:rsidR="00BB2BB7" w:rsidRDefault="00BB2BB7" w:rsidP="00C863C9">
                  <w:pPr>
                    <w:spacing w:before="40" w:after="40"/>
                  </w:pPr>
                </w:p>
              </w:tc>
            </w:tr>
          </w:tbl>
          <w:p w14:paraId="3E25AC66" w14:textId="77777777" w:rsidR="00C863C9" w:rsidRPr="00CD60DB" w:rsidRDefault="00C863C9" w:rsidP="003F014F"/>
        </w:tc>
      </w:tr>
      <w:tr w:rsidR="00C863C9" w14:paraId="4398F894" w14:textId="77777777" w:rsidTr="00E91C8C">
        <w:tc>
          <w:tcPr>
            <w:tcW w:w="610" w:type="dxa"/>
          </w:tcPr>
          <w:p w14:paraId="30AF8464" w14:textId="77777777" w:rsidR="00C863C9" w:rsidRPr="009A278F" w:rsidRDefault="00C863C9" w:rsidP="003F014F">
            <w:pPr>
              <w:spacing w:line="240" w:lineRule="atLeast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5876B4F6" w14:textId="77777777" w:rsidR="00C863C9" w:rsidRPr="009A278F" w:rsidRDefault="00C863C9" w:rsidP="003F014F">
            <w:pPr>
              <w:pStyle w:val="Nummerierung"/>
              <w:rPr>
                <w:sz w:val="18"/>
                <w:szCs w:val="18"/>
              </w:rPr>
            </w:pPr>
          </w:p>
        </w:tc>
        <w:tc>
          <w:tcPr>
            <w:tcW w:w="8036" w:type="dxa"/>
          </w:tcPr>
          <w:p w14:paraId="5D0929E4" w14:textId="77777777" w:rsidR="00C863C9" w:rsidRPr="009A278F" w:rsidRDefault="00C863C9" w:rsidP="003F014F">
            <w:pPr>
              <w:rPr>
                <w:sz w:val="18"/>
                <w:szCs w:val="18"/>
              </w:rPr>
            </w:pPr>
          </w:p>
        </w:tc>
      </w:tr>
      <w:tr w:rsidR="002A7BF1" w14:paraId="6518DD1A" w14:textId="77777777" w:rsidTr="00E91C8C">
        <w:tc>
          <w:tcPr>
            <w:tcW w:w="610" w:type="dxa"/>
          </w:tcPr>
          <w:p w14:paraId="5CB6ECB2" w14:textId="01A3624E" w:rsidR="002A7BF1" w:rsidRDefault="00C863C9" w:rsidP="003F014F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1812352" behindDoc="0" locked="0" layoutInCell="1" allowOverlap="1" wp14:anchorId="73FEEEAC" wp14:editId="167D0A3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360000" cy="272386"/>
                  <wp:effectExtent l="0" t="0" r="0" b="0"/>
                  <wp:wrapNone/>
                  <wp:docPr id="58779002" name="Grafik 58779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70A35469" w14:textId="33B89361" w:rsidR="002A7BF1" w:rsidRDefault="00C863C9" w:rsidP="003F014F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44EA21A0" w14:textId="774C4112" w:rsidR="002A7BF1" w:rsidRDefault="00C863C9" w:rsidP="003F014F">
            <w:r w:rsidRPr="00CD60DB">
              <w:t>Überlegt gemeinsam</w:t>
            </w:r>
            <w:r>
              <w:t>:</w:t>
            </w:r>
            <w:r w:rsidRPr="00CD60DB">
              <w:t xml:space="preserve"> Wann kommt die 9 </w:t>
            </w:r>
            <w:r w:rsidR="001F516A">
              <w:t xml:space="preserve">im Ergebnis </w:t>
            </w:r>
            <w:r w:rsidRPr="00CD60DB">
              <w:t>einmal, zweimal oder dreimal vor</w:t>
            </w:r>
            <w:r w:rsidR="009A278F">
              <w:t>?</w:t>
            </w:r>
            <w:r w:rsidR="00B81FBB">
              <w:t xml:space="preserve"> Erklärt.</w:t>
            </w:r>
          </w:p>
        </w:tc>
      </w:tr>
    </w:tbl>
    <w:p w14:paraId="41965977" w14:textId="1CF3D641" w:rsidR="002A7BF1" w:rsidRPr="009A278F" w:rsidRDefault="002A7BF1">
      <w:pPr>
        <w:rPr>
          <w:sz w:val="16"/>
          <w:szCs w:val="16"/>
        </w:rPr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2A7BF1" w14:paraId="1232CAAF" w14:textId="77777777" w:rsidTr="009A278F">
        <w:tc>
          <w:tcPr>
            <w:tcW w:w="610" w:type="dxa"/>
          </w:tcPr>
          <w:p w14:paraId="54C59427" w14:textId="4A4A11E0" w:rsidR="002A7BF1" w:rsidRDefault="002A7BF1" w:rsidP="003F014F">
            <w:pPr>
              <w:pStyle w:val="berschrift3"/>
            </w:pPr>
            <w:r>
              <w:t>1.</w:t>
            </w:r>
            <w:r w:rsidR="00BB2BB7">
              <w:t>9</w:t>
            </w:r>
          </w:p>
        </w:tc>
        <w:tc>
          <w:tcPr>
            <w:tcW w:w="8462" w:type="dxa"/>
            <w:gridSpan w:val="2"/>
          </w:tcPr>
          <w:p w14:paraId="3AD18046" w14:textId="6FEA61C0" w:rsidR="002A7BF1" w:rsidRDefault="002A7BF1" w:rsidP="00D972C7">
            <w:pPr>
              <w:pStyle w:val="berschrift3"/>
            </w:pPr>
            <w:r>
              <w:t>Halbieren</w:t>
            </w:r>
            <w:r w:rsidR="00DB0585">
              <w:t xml:space="preserve"> mit Material </w:t>
            </w:r>
          </w:p>
        </w:tc>
      </w:tr>
      <w:tr w:rsidR="003F014F" w14:paraId="6C125BCB" w14:textId="77777777" w:rsidTr="009A278F">
        <w:trPr>
          <w:trHeight w:val="62"/>
        </w:trPr>
        <w:tc>
          <w:tcPr>
            <w:tcW w:w="610" w:type="dxa"/>
          </w:tcPr>
          <w:p w14:paraId="285E97B5" w14:textId="55AE40A8" w:rsidR="003F014F" w:rsidRDefault="003F014F" w:rsidP="003F014F">
            <w:pPr>
              <w:spacing w:line="240" w:lineRule="atLeast"/>
            </w:pPr>
          </w:p>
        </w:tc>
        <w:tc>
          <w:tcPr>
            <w:tcW w:w="425" w:type="dxa"/>
          </w:tcPr>
          <w:p w14:paraId="4FEECE4C" w14:textId="77777777" w:rsidR="003F014F" w:rsidRPr="007A149C" w:rsidRDefault="003F014F" w:rsidP="003F014F">
            <w:pPr>
              <w:pStyle w:val="Nummerierung"/>
            </w:pPr>
            <w:r>
              <w:t>a)</w:t>
            </w:r>
          </w:p>
        </w:tc>
        <w:tc>
          <w:tcPr>
            <w:tcW w:w="8037" w:type="dxa"/>
          </w:tcPr>
          <w:p w14:paraId="176D27C2" w14:textId="77777777" w:rsidR="003F014F" w:rsidRDefault="003F014F" w:rsidP="003F014F">
            <w:r>
              <w:t xml:space="preserve">Lege mit dem Material die Zahl 300. </w:t>
            </w:r>
          </w:p>
          <w:p w14:paraId="519AF167" w14:textId="65CBA49F" w:rsidR="003F014F" w:rsidRDefault="003F014F" w:rsidP="003F014F">
            <w:r>
              <w:t>Wie musst du tauschen, damit du die Hälfte wegnehmen kannst?</w:t>
            </w:r>
            <w:r w:rsidR="00B81FBB">
              <w:t xml:space="preserve"> Was bleibt übrig?</w:t>
            </w:r>
          </w:p>
          <w:p w14:paraId="402BD189" w14:textId="77777777" w:rsidR="003F014F" w:rsidRPr="00D53CEA" w:rsidRDefault="003F014F" w:rsidP="003F014F">
            <w:r>
              <w:t xml:space="preserve"> </w:t>
            </w:r>
          </w:p>
        </w:tc>
      </w:tr>
      <w:tr w:rsidR="003F014F" w14:paraId="6C0D3F66" w14:textId="77777777" w:rsidTr="009A278F">
        <w:tc>
          <w:tcPr>
            <w:tcW w:w="610" w:type="dxa"/>
          </w:tcPr>
          <w:p w14:paraId="17587196" w14:textId="77777777" w:rsidR="003F014F" w:rsidRDefault="003F014F" w:rsidP="003F014F">
            <w:pPr>
              <w:spacing w:line="240" w:lineRule="atLeast"/>
            </w:pPr>
          </w:p>
        </w:tc>
        <w:tc>
          <w:tcPr>
            <w:tcW w:w="425" w:type="dxa"/>
          </w:tcPr>
          <w:p w14:paraId="370A3E44" w14:textId="77777777" w:rsidR="003F014F" w:rsidRPr="007A149C" w:rsidRDefault="003F014F" w:rsidP="003F014F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7" w:type="dxa"/>
          </w:tcPr>
          <w:p w14:paraId="1F038814" w14:textId="593EFB05" w:rsidR="003F014F" w:rsidRDefault="003F014F" w:rsidP="003F014F">
            <w:r>
              <w:t xml:space="preserve">Stelle dir die Zahl 7 000 mit Material </w:t>
            </w:r>
            <w:r w:rsidR="00D1391D">
              <w:t xml:space="preserve">in Gedanken </w:t>
            </w:r>
            <w:r>
              <w:t xml:space="preserve">vor. </w:t>
            </w:r>
          </w:p>
          <w:p w14:paraId="658824C8" w14:textId="3A09F45F" w:rsidR="003F014F" w:rsidRDefault="003F014F" w:rsidP="003F014F">
            <w:r>
              <w:t>Wie müsstest du tauschen, damit du die Hälfte wegnehmen kannst?</w:t>
            </w:r>
            <w:r w:rsidR="00B81FBB">
              <w:t xml:space="preserve"> Was bleibt übrig?</w:t>
            </w:r>
          </w:p>
          <w:p w14:paraId="32F7EB5E" w14:textId="12C50AB4" w:rsidR="009A278F" w:rsidRPr="008026EF" w:rsidRDefault="003F014F" w:rsidP="003F014F">
            <w:r>
              <w:t xml:space="preserve"> </w:t>
            </w:r>
          </w:p>
        </w:tc>
      </w:tr>
      <w:tr w:rsidR="003F014F" w14:paraId="69F7C0F7" w14:textId="77777777" w:rsidTr="009A278F">
        <w:tc>
          <w:tcPr>
            <w:tcW w:w="610" w:type="dxa"/>
          </w:tcPr>
          <w:p w14:paraId="53462C7B" w14:textId="77777777" w:rsidR="003F014F" w:rsidRDefault="003F014F" w:rsidP="003F014F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A63CF4B" wp14:editId="3CE9CE23">
                  <wp:extent cx="313200" cy="273600"/>
                  <wp:effectExtent l="0" t="0" r="4445" b="6350"/>
                  <wp:docPr id="382" name="Grafik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" cy="27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6255169" w14:textId="77777777" w:rsidR="003F014F" w:rsidRPr="007A149C" w:rsidRDefault="003F014F" w:rsidP="003F014F">
            <w:pPr>
              <w:pStyle w:val="Nummerierung"/>
            </w:pPr>
            <w:r>
              <w:t>c</w:t>
            </w:r>
            <w:r w:rsidRPr="007A149C">
              <w:t>)</w:t>
            </w:r>
          </w:p>
        </w:tc>
        <w:tc>
          <w:tcPr>
            <w:tcW w:w="8037" w:type="dxa"/>
          </w:tcPr>
          <w:p w14:paraId="0E7A3F53" w14:textId="77777777" w:rsidR="00BB2BB7" w:rsidRDefault="009A278F" w:rsidP="008901F3">
            <w:r>
              <w:rPr>
                <w:noProof/>
              </w:rPr>
              <w:drawing>
                <wp:anchor distT="0" distB="0" distL="114300" distR="114300" simplePos="0" relativeHeight="251995648" behindDoc="0" locked="0" layoutInCell="1" allowOverlap="1" wp14:anchorId="45C86576" wp14:editId="266BEE3C">
                  <wp:simplePos x="0" y="0"/>
                  <wp:positionH relativeFrom="column">
                    <wp:posOffset>3413575</wp:posOffset>
                  </wp:positionH>
                  <wp:positionV relativeFrom="paragraph">
                    <wp:posOffset>89705</wp:posOffset>
                  </wp:positionV>
                  <wp:extent cx="1736266" cy="719975"/>
                  <wp:effectExtent l="0" t="0" r="3810" b="4445"/>
                  <wp:wrapNone/>
                  <wp:docPr id="47606509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06509" name="Grafik 47606509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266" cy="71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72C7">
              <w:t>Sucht euch eine Zahl aus</w:t>
            </w:r>
            <w:r w:rsidR="008901F3">
              <w:t xml:space="preserve">: </w:t>
            </w:r>
          </w:p>
          <w:p w14:paraId="487AD331" w14:textId="77777777" w:rsidR="00BB2BB7" w:rsidRDefault="00BB2BB7" w:rsidP="00BB2BB7">
            <w:pPr>
              <w:pStyle w:val="Listenabsatz"/>
              <w:numPr>
                <w:ilvl w:val="0"/>
                <w:numId w:val="63"/>
              </w:numPr>
            </w:pPr>
            <w:r>
              <w:t xml:space="preserve">Das erste Kind </w:t>
            </w:r>
            <w:r w:rsidR="00D972C7">
              <w:t xml:space="preserve">legt die Zahl mit dem Material. </w:t>
            </w:r>
          </w:p>
          <w:p w14:paraId="751FEFED" w14:textId="4A677864" w:rsidR="00BB2BB7" w:rsidRDefault="00D972C7" w:rsidP="00BB2BB7">
            <w:pPr>
              <w:pStyle w:val="Listenabsatz"/>
              <w:numPr>
                <w:ilvl w:val="0"/>
                <w:numId w:val="63"/>
              </w:numPr>
            </w:pPr>
            <w:r>
              <w:t>D</w:t>
            </w:r>
            <w:r w:rsidR="00AB1951">
              <w:t xml:space="preserve">as </w:t>
            </w:r>
            <w:r>
              <w:t xml:space="preserve">andere </w:t>
            </w:r>
            <w:r w:rsidR="00BB2BB7">
              <w:t xml:space="preserve">entbündelt </w:t>
            </w:r>
            <w:r w:rsidR="00D1391D">
              <w:t xml:space="preserve">in Gedanken </w:t>
            </w:r>
            <w:r>
              <w:t xml:space="preserve">und halbiert </w:t>
            </w:r>
            <w:r w:rsidR="008901F3">
              <w:br/>
            </w:r>
            <w:r>
              <w:t xml:space="preserve">die Zahl. </w:t>
            </w:r>
          </w:p>
          <w:p w14:paraId="3B23DD90" w14:textId="2B04E05C" w:rsidR="00D972C7" w:rsidRDefault="000903EF" w:rsidP="00BB2BB7">
            <w:pPr>
              <w:pStyle w:val="Listenabsatz"/>
              <w:numPr>
                <w:ilvl w:val="0"/>
                <w:numId w:val="63"/>
              </w:numPr>
            </w:pPr>
            <w:r>
              <w:t xml:space="preserve">Was müsst ihr tauschen, damit ihr die Hälfte </w:t>
            </w:r>
            <w:r w:rsidR="008901F3">
              <w:br/>
            </w:r>
            <w:r>
              <w:t>wegnehmen könnt</w:t>
            </w:r>
            <w:r w:rsidR="009A278F">
              <w:t>?</w:t>
            </w:r>
            <w:r w:rsidR="00B81FBB">
              <w:t xml:space="preserve"> Was bleibt übrig?</w:t>
            </w:r>
          </w:p>
        </w:tc>
      </w:tr>
    </w:tbl>
    <w:p w14:paraId="1A539BEF" w14:textId="77777777" w:rsidR="00BB2BB7" w:rsidRDefault="00BB2BB7">
      <w:r>
        <w:rPr>
          <w:b/>
          <w:bCs/>
        </w:rPr>
        <w:br w:type="page"/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21"/>
        <w:gridCol w:w="362"/>
        <w:gridCol w:w="4105"/>
        <w:gridCol w:w="147"/>
        <w:gridCol w:w="3827"/>
      </w:tblGrid>
      <w:tr w:rsidR="00B37647" w14:paraId="1AC239E6" w14:textId="77777777" w:rsidTr="009A278F">
        <w:tc>
          <w:tcPr>
            <w:tcW w:w="610" w:type="dxa"/>
          </w:tcPr>
          <w:p w14:paraId="339FB7D5" w14:textId="658AD67E" w:rsidR="00B37647" w:rsidRPr="00B74344" w:rsidRDefault="00B37647" w:rsidP="00B37647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462" w:type="dxa"/>
            <w:gridSpan w:val="5"/>
          </w:tcPr>
          <w:p w14:paraId="115C3DF9" w14:textId="34C8CF2A" w:rsidR="00B37647" w:rsidRPr="00B74344" w:rsidRDefault="00DB0585" w:rsidP="00B37647">
            <w:pPr>
              <w:pStyle w:val="berschrift2"/>
            </w:pPr>
            <w:r w:rsidRPr="00DB0585">
              <w:t xml:space="preserve">Zahlen bündeln und entbündeln </w:t>
            </w:r>
          </w:p>
        </w:tc>
      </w:tr>
      <w:tr w:rsidR="00B37647" w14:paraId="5B1D142F" w14:textId="77777777" w:rsidTr="009A278F">
        <w:tc>
          <w:tcPr>
            <w:tcW w:w="610" w:type="dxa"/>
          </w:tcPr>
          <w:p w14:paraId="4A7AEA36" w14:textId="57555714" w:rsidR="00B37647" w:rsidRPr="00B74344" w:rsidRDefault="00B37647" w:rsidP="00DB0585">
            <w:pPr>
              <w:pStyle w:val="berschrift3"/>
              <w:spacing w:before="0"/>
            </w:pPr>
            <w:r>
              <w:t>2.1</w:t>
            </w:r>
          </w:p>
        </w:tc>
        <w:tc>
          <w:tcPr>
            <w:tcW w:w="8462" w:type="dxa"/>
            <w:gridSpan w:val="5"/>
          </w:tcPr>
          <w:p w14:paraId="6877E871" w14:textId="34DBFBD1" w:rsidR="00B37647" w:rsidRPr="00B74344" w:rsidRDefault="00B37647" w:rsidP="00DB0585">
            <w:pPr>
              <w:pStyle w:val="berschrift3"/>
              <w:spacing w:before="0"/>
            </w:pPr>
            <w:r w:rsidRPr="00B37647">
              <w:t xml:space="preserve">In </w:t>
            </w:r>
            <w:r w:rsidR="00D972C7">
              <w:t xml:space="preserve">der </w:t>
            </w:r>
            <w:r w:rsidRPr="00B37647">
              <w:t xml:space="preserve">Stellentafel </w:t>
            </w:r>
            <w:r w:rsidR="00DB0585">
              <w:t>aufräumen</w:t>
            </w:r>
          </w:p>
        </w:tc>
      </w:tr>
      <w:tr w:rsidR="000052CA" w14:paraId="08082691" w14:textId="77777777" w:rsidTr="009A278F">
        <w:trPr>
          <w:trHeight w:val="469"/>
        </w:trPr>
        <w:tc>
          <w:tcPr>
            <w:tcW w:w="610" w:type="dxa"/>
          </w:tcPr>
          <w:p w14:paraId="384CB988" w14:textId="28C9382D" w:rsidR="000052CA" w:rsidRDefault="000052CA" w:rsidP="00750506">
            <w:pPr>
              <w:spacing w:line="240" w:lineRule="atLeast"/>
            </w:pPr>
          </w:p>
        </w:tc>
        <w:tc>
          <w:tcPr>
            <w:tcW w:w="8462" w:type="dxa"/>
            <w:gridSpan w:val="5"/>
          </w:tcPr>
          <w:p w14:paraId="273DC701" w14:textId="621DC496" w:rsidR="000052CA" w:rsidRDefault="00D972C7" w:rsidP="00474FFD">
            <w:pPr>
              <w:spacing w:after="120" w:line="240" w:lineRule="auto"/>
            </w:pPr>
            <w:r>
              <w:t xml:space="preserve">Welche Zahlen sind in der Stellentafel dargestellt? </w:t>
            </w:r>
            <w:r w:rsidR="005D3AC4">
              <w:br/>
            </w:r>
            <w:r w:rsidR="00F03149">
              <w:t>Warum musst du erst bündeln</w:t>
            </w:r>
            <w:r w:rsidR="003A5E51">
              <w:t xml:space="preserve">, bevor du </w:t>
            </w:r>
            <w:r w:rsidR="00B81FBB">
              <w:t xml:space="preserve">sie </w:t>
            </w:r>
            <w:r w:rsidR="003A5E51">
              <w:t>als Zahl</w:t>
            </w:r>
            <w:r w:rsidR="00B81FBB">
              <w:t>en</w:t>
            </w:r>
            <w:r w:rsidR="003A5E51">
              <w:t xml:space="preserve"> schreiben kannst</w:t>
            </w:r>
            <w:r w:rsidR="00F03149">
              <w:t xml:space="preserve">? </w:t>
            </w:r>
          </w:p>
        </w:tc>
      </w:tr>
      <w:tr w:rsidR="007B2454" w14:paraId="03A0DCBF" w14:textId="77777777" w:rsidTr="009A278F">
        <w:tc>
          <w:tcPr>
            <w:tcW w:w="610" w:type="dxa"/>
          </w:tcPr>
          <w:p w14:paraId="1F469545" w14:textId="77777777" w:rsidR="007B2454" w:rsidRDefault="007B2454" w:rsidP="007B2454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  <w:gridSpan w:val="2"/>
          </w:tcPr>
          <w:p w14:paraId="71D944CA" w14:textId="77777777" w:rsidR="007B2454" w:rsidRPr="007610A9" w:rsidRDefault="007B2454" w:rsidP="007B2454">
            <w:pPr>
              <w:pStyle w:val="Nummerierung"/>
            </w:pPr>
          </w:p>
        </w:tc>
        <w:tc>
          <w:tcPr>
            <w:tcW w:w="4252" w:type="dxa"/>
            <w:gridSpan w:val="2"/>
            <w:vAlign w:val="center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4"/>
              <w:gridCol w:w="814"/>
              <w:gridCol w:w="814"/>
              <w:gridCol w:w="814"/>
            </w:tblGrid>
            <w:tr w:rsidR="007B2454" w14:paraId="74CD7C2D" w14:textId="77777777" w:rsidTr="00052B9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814" w:type="dxa"/>
                  <w:shd w:val="clear" w:color="auto" w:fill="F2F2F2" w:themeFill="background1" w:themeFillShade="F2"/>
                  <w:vAlign w:val="center"/>
                  <w:hideMark/>
                </w:tcPr>
                <w:p w14:paraId="3730F996" w14:textId="77777777" w:rsidR="007B2454" w:rsidRPr="0005153C" w:rsidRDefault="007B2454" w:rsidP="003F014F">
                  <w:r w:rsidRPr="0005153C">
                    <w:t>T</w:t>
                  </w:r>
                </w:p>
              </w:tc>
              <w:tc>
                <w:tcPr>
                  <w:tcW w:w="814" w:type="dxa"/>
                  <w:shd w:val="clear" w:color="auto" w:fill="F2F2F2" w:themeFill="background1" w:themeFillShade="F2"/>
                  <w:vAlign w:val="center"/>
                  <w:hideMark/>
                </w:tcPr>
                <w:p w14:paraId="6CE3C13D" w14:textId="77777777" w:rsidR="007B2454" w:rsidRPr="0005153C" w:rsidRDefault="007B2454" w:rsidP="003F014F">
                  <w:r w:rsidRPr="0005153C">
                    <w:t>H</w:t>
                  </w:r>
                </w:p>
              </w:tc>
              <w:tc>
                <w:tcPr>
                  <w:tcW w:w="814" w:type="dxa"/>
                  <w:shd w:val="clear" w:color="auto" w:fill="F2F2F2" w:themeFill="background1" w:themeFillShade="F2"/>
                  <w:vAlign w:val="center"/>
                  <w:hideMark/>
                </w:tcPr>
                <w:p w14:paraId="78792184" w14:textId="409FFC4D" w:rsidR="007B2454" w:rsidRPr="0005153C" w:rsidRDefault="007B2454" w:rsidP="003F014F">
                  <w:r w:rsidRPr="0005153C">
                    <w:t>Z</w:t>
                  </w:r>
                </w:p>
              </w:tc>
              <w:tc>
                <w:tcPr>
                  <w:tcW w:w="814" w:type="dxa"/>
                  <w:shd w:val="clear" w:color="auto" w:fill="F2F2F2" w:themeFill="background1" w:themeFillShade="F2"/>
                  <w:vAlign w:val="center"/>
                  <w:hideMark/>
                </w:tcPr>
                <w:p w14:paraId="5A07B592" w14:textId="77777777" w:rsidR="007B2454" w:rsidRPr="0005153C" w:rsidRDefault="007B2454" w:rsidP="003F014F">
                  <w:r w:rsidRPr="0005153C">
                    <w:t>E</w:t>
                  </w:r>
                </w:p>
              </w:tc>
            </w:tr>
            <w:tr w:rsidR="007B2454" w14:paraId="62B08C56" w14:textId="77777777" w:rsidTr="003F014F">
              <w:trPr>
                <w:trHeight w:hRule="exact" w:val="340"/>
              </w:trPr>
              <w:tc>
                <w:tcPr>
                  <w:tcW w:w="814" w:type="dxa"/>
                  <w:vAlign w:val="center"/>
                  <w:hideMark/>
                </w:tcPr>
                <w:p w14:paraId="0A21B7E5" w14:textId="77777777" w:rsidR="007B2454" w:rsidRPr="005D3AC4" w:rsidRDefault="007B2454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4A98953F" w14:textId="77777777" w:rsidR="007B2454" w:rsidRPr="005D3AC4" w:rsidRDefault="007B2454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5AA26F8C" w14:textId="58BA8285" w:rsidR="007B2454" w:rsidRPr="005D3AC4" w:rsidRDefault="00DB0585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3376" behindDoc="0" locked="0" layoutInCell="1" allowOverlap="1" wp14:anchorId="4CD61F24" wp14:editId="571ADA66">
                            <wp:simplePos x="0" y="0"/>
                            <wp:positionH relativeFrom="column">
                              <wp:posOffset>-22860</wp:posOffset>
                            </wp:positionH>
                            <wp:positionV relativeFrom="paragraph">
                              <wp:posOffset>59055</wp:posOffset>
                            </wp:positionV>
                            <wp:extent cx="207010" cy="90170"/>
                            <wp:effectExtent l="12700" t="12700" r="21590" b="24130"/>
                            <wp:wrapNone/>
                            <wp:docPr id="472188623" name="Gerade Verbindung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07010" cy="9017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98BFC1B" id="Gerade Verbindung 11" o:spid="_x0000_s1026" style="position:absolute;flip:y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4.65pt" to="14.5pt,1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" strokecolor="#0070c0" strokeweight="1.5pt">
                            <v:stroke joinstyle="miter"/>
                          </v:line>
                        </w:pict>
                      </mc:Fallback>
                    </mc:AlternateContent>
                  </w:r>
                  <w:r w:rsidR="007B2454" w:rsidRPr="005D3AC4">
                    <w:rPr>
                      <w:rFonts w:ascii="Comic Sans MS" w:hAnsi="Comic Sans MS"/>
                      <w:sz w:val="24"/>
                      <w:szCs w:val="24"/>
                    </w:rPr>
                    <w:t>5</w:t>
                  </w: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 xml:space="preserve">   </w:t>
                  </w:r>
                  <w:r w:rsidRPr="005D3AC4">
                    <w:rPr>
                      <w:rFonts w:ascii="Comic Sans MS" w:hAnsi="Comic Sans MS"/>
                      <w:color w:val="0070C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249E29A6" w14:textId="549EE2D9" w:rsidR="007B2454" w:rsidRPr="005D3AC4" w:rsidRDefault="00DB0585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5424" behindDoc="0" locked="0" layoutInCell="1" allowOverlap="1" wp14:anchorId="7C7EADB6" wp14:editId="3C396DC5">
                            <wp:simplePos x="0" y="0"/>
                            <wp:positionH relativeFrom="column">
                              <wp:posOffset>97155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90170" cy="103505"/>
                            <wp:effectExtent l="12700" t="12700" r="24130" b="23495"/>
                            <wp:wrapNone/>
                            <wp:docPr id="547635283" name="Gerade Verbindung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0170" cy="103505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23B676B" id="Gerade Verbindung 11" o:spid="_x0000_s1026" style="position:absolute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65pt,3.15pt" to="14.75pt,1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" strokecolor="#0070c0" strokeweight="1.5pt">
                            <v:stroke joinstyle="miter"/>
                          </v:line>
                        </w:pict>
                      </mc:Fallback>
                    </mc:AlternateContent>
                  </w:r>
                  <w:r w:rsidR="007B2454" w:rsidRPr="005D3AC4">
                    <w:rPr>
                      <w:rFonts w:ascii="Comic Sans MS" w:hAnsi="Comic Sans MS"/>
                      <w:sz w:val="24"/>
                      <w:szCs w:val="24"/>
                    </w:rPr>
                    <w:t>22</w:t>
                  </w:r>
                </w:p>
              </w:tc>
            </w:tr>
          </w:tbl>
          <w:p w14:paraId="2A04A093" w14:textId="77777777" w:rsidR="007B2454" w:rsidRDefault="007B2454" w:rsidP="0005153C">
            <w:pPr>
              <w:spacing w:line="240" w:lineRule="auto"/>
            </w:pPr>
            <w:r>
              <w:t xml:space="preserve"> </w:t>
            </w:r>
          </w:p>
        </w:tc>
        <w:tc>
          <w:tcPr>
            <w:tcW w:w="3827" w:type="dxa"/>
            <w:vAlign w:val="center"/>
          </w:tcPr>
          <w:p w14:paraId="0E90FF5F" w14:textId="77777777" w:rsidR="0005153C" w:rsidRDefault="0005153C" w:rsidP="0005153C"/>
          <w:p w14:paraId="6BA19C6D" w14:textId="77777777" w:rsidR="007B2454" w:rsidRPr="004F78EA" w:rsidRDefault="007B2454" w:rsidP="0005153C">
            <w:pPr>
              <w:pStyle w:val="Ausflltext"/>
              <w:rPr>
                <w:color w:val="BFBFBF" w:themeColor="background1" w:themeShade="BF"/>
              </w:rPr>
            </w:pPr>
            <w:r>
              <w:t>Zahl:</w:t>
            </w:r>
            <w:r>
              <w:rPr>
                <w:rFonts w:ascii="Comic Sans MS" w:hAnsi="Comic Sans MS"/>
                <w:noProof/>
              </w:rPr>
              <w:t xml:space="preserve"> </w:t>
            </w:r>
            <w:r w:rsidRPr="004F78EA">
              <w:rPr>
                <w:color w:val="BFBFBF" w:themeColor="background1" w:themeShade="BF"/>
              </w:rPr>
              <w:t>__________________</w:t>
            </w:r>
          </w:p>
          <w:p w14:paraId="31FAF54A" w14:textId="77777777" w:rsidR="0005153C" w:rsidRDefault="0005153C" w:rsidP="0005153C"/>
        </w:tc>
      </w:tr>
      <w:tr w:rsidR="00685B7A" w14:paraId="4940786C" w14:textId="77777777" w:rsidTr="009A278F">
        <w:tc>
          <w:tcPr>
            <w:tcW w:w="610" w:type="dxa"/>
          </w:tcPr>
          <w:p w14:paraId="4D413C17" w14:textId="77777777" w:rsidR="00685B7A" w:rsidRDefault="00685B7A" w:rsidP="00685B7A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  <w:gridSpan w:val="2"/>
          </w:tcPr>
          <w:p w14:paraId="5AAB1ABE" w14:textId="77777777" w:rsidR="00685B7A" w:rsidRPr="007610A9" w:rsidRDefault="00685B7A" w:rsidP="00685B7A">
            <w:pPr>
              <w:pStyle w:val="Nummerierung"/>
            </w:pPr>
          </w:p>
        </w:tc>
        <w:tc>
          <w:tcPr>
            <w:tcW w:w="4252" w:type="dxa"/>
            <w:gridSpan w:val="2"/>
            <w:vAlign w:val="center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4"/>
              <w:gridCol w:w="814"/>
              <w:gridCol w:w="814"/>
              <w:gridCol w:w="814"/>
            </w:tblGrid>
            <w:tr w:rsidR="00685B7A" w14:paraId="235D6028" w14:textId="77777777" w:rsidTr="00052B9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814" w:type="dxa"/>
                  <w:shd w:val="clear" w:color="auto" w:fill="F2F2F2" w:themeFill="background1" w:themeFillShade="F2"/>
                  <w:vAlign w:val="center"/>
                  <w:hideMark/>
                </w:tcPr>
                <w:p w14:paraId="712DC370" w14:textId="77777777" w:rsidR="00685B7A" w:rsidRPr="0005153C" w:rsidRDefault="00685B7A" w:rsidP="003F014F">
                  <w:r w:rsidRPr="0005153C">
                    <w:t>T</w:t>
                  </w:r>
                </w:p>
              </w:tc>
              <w:tc>
                <w:tcPr>
                  <w:tcW w:w="814" w:type="dxa"/>
                  <w:shd w:val="clear" w:color="auto" w:fill="F2F2F2" w:themeFill="background1" w:themeFillShade="F2"/>
                  <w:vAlign w:val="center"/>
                  <w:hideMark/>
                </w:tcPr>
                <w:p w14:paraId="03AF866B" w14:textId="77777777" w:rsidR="00685B7A" w:rsidRPr="0005153C" w:rsidRDefault="00685B7A" w:rsidP="003F014F">
                  <w:r w:rsidRPr="0005153C">
                    <w:t>H</w:t>
                  </w:r>
                </w:p>
              </w:tc>
              <w:tc>
                <w:tcPr>
                  <w:tcW w:w="814" w:type="dxa"/>
                  <w:shd w:val="clear" w:color="auto" w:fill="F2F2F2" w:themeFill="background1" w:themeFillShade="F2"/>
                  <w:vAlign w:val="center"/>
                  <w:hideMark/>
                </w:tcPr>
                <w:p w14:paraId="7FC46B8B" w14:textId="77777777" w:rsidR="00685B7A" w:rsidRPr="0005153C" w:rsidRDefault="00685B7A" w:rsidP="003F014F">
                  <w:r w:rsidRPr="0005153C">
                    <w:t>Z</w:t>
                  </w:r>
                </w:p>
              </w:tc>
              <w:tc>
                <w:tcPr>
                  <w:tcW w:w="814" w:type="dxa"/>
                  <w:shd w:val="clear" w:color="auto" w:fill="F2F2F2" w:themeFill="background1" w:themeFillShade="F2"/>
                  <w:vAlign w:val="center"/>
                  <w:hideMark/>
                </w:tcPr>
                <w:p w14:paraId="2D5EA7F0" w14:textId="77777777" w:rsidR="00685B7A" w:rsidRPr="0005153C" w:rsidRDefault="00685B7A" w:rsidP="003F014F">
                  <w:r w:rsidRPr="0005153C">
                    <w:t>E</w:t>
                  </w:r>
                </w:p>
              </w:tc>
            </w:tr>
            <w:tr w:rsidR="00685B7A" w14:paraId="2125B24B" w14:textId="77777777" w:rsidTr="003F014F">
              <w:trPr>
                <w:trHeight w:hRule="exact" w:val="340"/>
              </w:trPr>
              <w:tc>
                <w:tcPr>
                  <w:tcW w:w="814" w:type="dxa"/>
                  <w:vAlign w:val="center"/>
                  <w:hideMark/>
                </w:tcPr>
                <w:p w14:paraId="503E9A53" w14:textId="77777777" w:rsidR="00685B7A" w:rsidRPr="005D3AC4" w:rsidRDefault="00685B7A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0CB33A0C" w14:textId="77777777" w:rsidR="00685B7A" w:rsidRPr="005D3AC4" w:rsidRDefault="00685B7A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52C6944F" w14:textId="77777777" w:rsidR="00685B7A" w:rsidRPr="005D3AC4" w:rsidRDefault="00685B7A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27346C26" w14:textId="77777777" w:rsidR="00685B7A" w:rsidRPr="005D3AC4" w:rsidRDefault="00685B7A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>2</w:t>
                  </w:r>
                </w:p>
              </w:tc>
            </w:tr>
          </w:tbl>
          <w:p w14:paraId="3E359B79" w14:textId="77777777" w:rsidR="00685B7A" w:rsidRDefault="00685B7A" w:rsidP="00685B7A">
            <w:pPr>
              <w:spacing w:line="240" w:lineRule="auto"/>
            </w:pPr>
            <w:r>
              <w:t xml:space="preserve"> </w:t>
            </w:r>
          </w:p>
        </w:tc>
        <w:tc>
          <w:tcPr>
            <w:tcW w:w="3827" w:type="dxa"/>
            <w:vAlign w:val="center"/>
          </w:tcPr>
          <w:p w14:paraId="299A3B96" w14:textId="77777777" w:rsidR="00685B7A" w:rsidRDefault="00685B7A" w:rsidP="00685B7A"/>
          <w:p w14:paraId="1CECC009" w14:textId="77777777" w:rsidR="00685B7A" w:rsidRPr="004F78EA" w:rsidRDefault="00685B7A" w:rsidP="00685B7A">
            <w:pPr>
              <w:pStyle w:val="Ausflltext"/>
              <w:rPr>
                <w:color w:val="7F7F7F" w:themeColor="text1" w:themeTint="80"/>
              </w:rPr>
            </w:pPr>
            <w:r>
              <w:t>Zahl:</w:t>
            </w:r>
            <w:r>
              <w:rPr>
                <w:rFonts w:ascii="Comic Sans MS" w:hAnsi="Comic Sans MS"/>
                <w:noProof/>
              </w:rPr>
              <w:t xml:space="preserve"> </w:t>
            </w:r>
            <w:r w:rsidRPr="004F78EA">
              <w:rPr>
                <w:color w:val="BFBFBF" w:themeColor="background1" w:themeShade="BF"/>
              </w:rPr>
              <w:t>__________________</w:t>
            </w:r>
          </w:p>
          <w:p w14:paraId="418FEB3E" w14:textId="77777777" w:rsidR="00685B7A" w:rsidRDefault="00685B7A" w:rsidP="00685B7A"/>
        </w:tc>
      </w:tr>
      <w:tr w:rsidR="00685B7A" w14:paraId="10917E53" w14:textId="77777777" w:rsidTr="009A278F">
        <w:tc>
          <w:tcPr>
            <w:tcW w:w="610" w:type="dxa"/>
          </w:tcPr>
          <w:p w14:paraId="4958AB57" w14:textId="77777777" w:rsidR="00685B7A" w:rsidRDefault="00685B7A" w:rsidP="00685B7A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  <w:gridSpan w:val="2"/>
          </w:tcPr>
          <w:p w14:paraId="69B1F5DB" w14:textId="77777777" w:rsidR="00685B7A" w:rsidRPr="007610A9" w:rsidRDefault="00685B7A" w:rsidP="00685B7A">
            <w:pPr>
              <w:pStyle w:val="Nummerierung"/>
            </w:pPr>
          </w:p>
        </w:tc>
        <w:tc>
          <w:tcPr>
            <w:tcW w:w="4252" w:type="dxa"/>
            <w:gridSpan w:val="2"/>
            <w:vAlign w:val="center"/>
          </w:tcPr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4"/>
              <w:gridCol w:w="814"/>
              <w:gridCol w:w="814"/>
              <w:gridCol w:w="814"/>
            </w:tblGrid>
            <w:tr w:rsidR="00685B7A" w14:paraId="779D5205" w14:textId="77777777" w:rsidTr="00052B9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814" w:type="dxa"/>
                  <w:shd w:val="clear" w:color="auto" w:fill="F2F2F2" w:themeFill="background1" w:themeFillShade="F2"/>
                  <w:hideMark/>
                </w:tcPr>
                <w:p w14:paraId="6B31B6CF" w14:textId="77777777" w:rsidR="00685B7A" w:rsidRPr="0005153C" w:rsidRDefault="00685B7A" w:rsidP="00B37647">
                  <w:r w:rsidRPr="0005153C">
                    <w:t>T</w:t>
                  </w:r>
                </w:p>
              </w:tc>
              <w:tc>
                <w:tcPr>
                  <w:tcW w:w="814" w:type="dxa"/>
                  <w:shd w:val="clear" w:color="auto" w:fill="F2F2F2" w:themeFill="background1" w:themeFillShade="F2"/>
                  <w:hideMark/>
                </w:tcPr>
                <w:p w14:paraId="6D3F24BF" w14:textId="77777777" w:rsidR="00685B7A" w:rsidRPr="0005153C" w:rsidRDefault="00685B7A" w:rsidP="00B37647">
                  <w:r w:rsidRPr="0005153C">
                    <w:t>H</w:t>
                  </w:r>
                </w:p>
              </w:tc>
              <w:tc>
                <w:tcPr>
                  <w:tcW w:w="814" w:type="dxa"/>
                  <w:shd w:val="clear" w:color="auto" w:fill="F2F2F2" w:themeFill="background1" w:themeFillShade="F2"/>
                  <w:hideMark/>
                </w:tcPr>
                <w:p w14:paraId="2A71B5D7" w14:textId="77777777" w:rsidR="00685B7A" w:rsidRPr="0005153C" w:rsidRDefault="00685B7A" w:rsidP="00B37647">
                  <w:r w:rsidRPr="0005153C">
                    <w:t>Z</w:t>
                  </w:r>
                </w:p>
              </w:tc>
              <w:tc>
                <w:tcPr>
                  <w:tcW w:w="814" w:type="dxa"/>
                  <w:shd w:val="clear" w:color="auto" w:fill="F2F2F2" w:themeFill="background1" w:themeFillShade="F2"/>
                  <w:hideMark/>
                </w:tcPr>
                <w:p w14:paraId="6759B5B8" w14:textId="77777777" w:rsidR="00685B7A" w:rsidRPr="0005153C" w:rsidRDefault="00685B7A" w:rsidP="00B37647">
                  <w:r w:rsidRPr="0005153C">
                    <w:t>E</w:t>
                  </w:r>
                </w:p>
              </w:tc>
            </w:tr>
            <w:tr w:rsidR="00685B7A" w14:paraId="3066D5D8" w14:textId="77777777" w:rsidTr="003F014F">
              <w:trPr>
                <w:trHeight w:hRule="exact" w:val="340"/>
              </w:trPr>
              <w:tc>
                <w:tcPr>
                  <w:tcW w:w="814" w:type="dxa"/>
                  <w:vAlign w:val="center"/>
                  <w:hideMark/>
                </w:tcPr>
                <w:p w14:paraId="69608585" w14:textId="77777777" w:rsidR="00685B7A" w:rsidRPr="005D3AC4" w:rsidRDefault="00685B7A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36EF3B53" w14:textId="77777777" w:rsidR="00685B7A" w:rsidRPr="005D3AC4" w:rsidRDefault="00685B7A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12C3AA3C" w14:textId="77777777" w:rsidR="00685B7A" w:rsidRPr="005D3AC4" w:rsidRDefault="00685B7A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14" w:type="dxa"/>
                  <w:vAlign w:val="center"/>
                  <w:hideMark/>
                </w:tcPr>
                <w:p w14:paraId="7766736B" w14:textId="77777777" w:rsidR="00685B7A" w:rsidRPr="005D3AC4" w:rsidRDefault="00685B7A" w:rsidP="003F014F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5D3AC4">
                    <w:rPr>
                      <w:rFonts w:ascii="Comic Sans MS" w:hAnsi="Comic Sans MS"/>
                      <w:sz w:val="24"/>
                      <w:szCs w:val="24"/>
                    </w:rPr>
                    <w:t>2</w:t>
                  </w:r>
                </w:p>
              </w:tc>
            </w:tr>
          </w:tbl>
          <w:p w14:paraId="7426909D" w14:textId="7B0F6985" w:rsidR="00685B7A" w:rsidRDefault="00685B7A" w:rsidP="00685B7A">
            <w:pPr>
              <w:spacing w:line="240" w:lineRule="auto"/>
            </w:pPr>
          </w:p>
        </w:tc>
        <w:tc>
          <w:tcPr>
            <w:tcW w:w="3827" w:type="dxa"/>
            <w:vAlign w:val="center"/>
          </w:tcPr>
          <w:p w14:paraId="0686CC60" w14:textId="77777777" w:rsidR="00685B7A" w:rsidRDefault="00685B7A" w:rsidP="00685B7A"/>
          <w:p w14:paraId="54425A5D" w14:textId="194FFF5E" w:rsidR="00685B7A" w:rsidRDefault="00685B7A" w:rsidP="00DB0585">
            <w:pPr>
              <w:pStyle w:val="Ausflltext"/>
            </w:pPr>
            <w:r>
              <w:t>Zahl:</w:t>
            </w:r>
            <w:r>
              <w:rPr>
                <w:rFonts w:ascii="Comic Sans MS" w:hAnsi="Comic Sans MS"/>
                <w:noProof/>
              </w:rPr>
              <w:t xml:space="preserve"> </w:t>
            </w:r>
            <w:r w:rsidRPr="004F78EA">
              <w:rPr>
                <w:color w:val="BFBFBF" w:themeColor="background1" w:themeShade="BF"/>
              </w:rPr>
              <w:t>__________________</w:t>
            </w:r>
          </w:p>
        </w:tc>
      </w:tr>
      <w:tr w:rsidR="00BB588F" w:rsidRPr="00BB588F" w14:paraId="7513EF12" w14:textId="77777777" w:rsidTr="009A278F">
        <w:trPr>
          <w:trHeight w:val="325"/>
        </w:trPr>
        <w:tc>
          <w:tcPr>
            <w:tcW w:w="610" w:type="dxa"/>
          </w:tcPr>
          <w:p w14:paraId="721B78A5" w14:textId="77777777" w:rsidR="00BB588F" w:rsidRPr="00BB588F" w:rsidRDefault="00BB588F" w:rsidP="00C069FF">
            <w:pPr>
              <w:pStyle w:val="berschrift3"/>
              <w:rPr>
                <w:sz w:val="4"/>
                <w:szCs w:val="4"/>
              </w:rPr>
            </w:pPr>
          </w:p>
        </w:tc>
        <w:tc>
          <w:tcPr>
            <w:tcW w:w="8462" w:type="dxa"/>
            <w:gridSpan w:val="5"/>
          </w:tcPr>
          <w:p w14:paraId="22F03AFE" w14:textId="77777777" w:rsidR="00BB588F" w:rsidRPr="00BB588F" w:rsidRDefault="00BB588F" w:rsidP="00C069FF">
            <w:pPr>
              <w:pStyle w:val="berschrift3"/>
              <w:rPr>
                <w:sz w:val="4"/>
                <w:szCs w:val="4"/>
              </w:rPr>
            </w:pPr>
          </w:p>
        </w:tc>
      </w:tr>
      <w:tr w:rsidR="00C069FF" w14:paraId="2A58243D" w14:textId="77777777" w:rsidTr="009A278F">
        <w:tc>
          <w:tcPr>
            <w:tcW w:w="610" w:type="dxa"/>
          </w:tcPr>
          <w:p w14:paraId="17E6C563" w14:textId="63471E84" w:rsidR="00C069FF" w:rsidRPr="00B74344" w:rsidRDefault="00C069FF" w:rsidP="00C069FF">
            <w:pPr>
              <w:pStyle w:val="berschrift3"/>
            </w:pPr>
            <w:r>
              <w:t>2.2</w:t>
            </w:r>
          </w:p>
        </w:tc>
        <w:tc>
          <w:tcPr>
            <w:tcW w:w="8462" w:type="dxa"/>
            <w:gridSpan w:val="5"/>
          </w:tcPr>
          <w:p w14:paraId="0B2F22D6" w14:textId="6F759B85" w:rsidR="00C069FF" w:rsidRPr="00B74344" w:rsidRDefault="00C069FF" w:rsidP="00C069FF">
            <w:pPr>
              <w:pStyle w:val="berschrift3"/>
            </w:pPr>
            <w:r w:rsidRPr="00C069FF">
              <w:t>Zahlen in der Stellentafel bündeln</w:t>
            </w:r>
          </w:p>
        </w:tc>
      </w:tr>
      <w:tr w:rsidR="00A42FF1" w14:paraId="181FAA59" w14:textId="77777777" w:rsidTr="009A278F">
        <w:tc>
          <w:tcPr>
            <w:tcW w:w="610" w:type="dxa"/>
            <w:tcBorders>
              <w:bottom w:val="single" w:sz="4" w:space="0" w:color="FFFFFF" w:themeColor="background1"/>
            </w:tcBorders>
          </w:tcPr>
          <w:p w14:paraId="5FF650C3" w14:textId="02C10383" w:rsidR="00A42FF1" w:rsidRDefault="00A42FF1" w:rsidP="00750506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8285153" wp14:editId="382C4C6F">
                  <wp:extent cx="360000" cy="272386"/>
                  <wp:effectExtent l="0" t="0" r="2540" b="0"/>
                  <wp:docPr id="534" name="Grafik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" w:type="dxa"/>
            <w:tcBorders>
              <w:bottom w:val="single" w:sz="4" w:space="0" w:color="FFFFFF" w:themeColor="background1"/>
            </w:tcBorders>
          </w:tcPr>
          <w:p w14:paraId="7ED40739" w14:textId="77777777" w:rsidR="00A42FF1" w:rsidRDefault="00A42FF1" w:rsidP="00750506">
            <w:pPr>
              <w:pStyle w:val="Nummerierung"/>
            </w:pPr>
          </w:p>
          <w:p w14:paraId="7CDB2987" w14:textId="77777777" w:rsidR="004F78EA" w:rsidRDefault="004F78EA" w:rsidP="00750506">
            <w:pPr>
              <w:pStyle w:val="Nummerierung"/>
            </w:pPr>
          </w:p>
          <w:p w14:paraId="4EB0A02C" w14:textId="77777777" w:rsidR="004F78EA" w:rsidRDefault="004F78EA" w:rsidP="00750506">
            <w:pPr>
              <w:pStyle w:val="Nummerierung"/>
            </w:pPr>
          </w:p>
          <w:p w14:paraId="0785206F" w14:textId="257054DA" w:rsidR="004F78EA" w:rsidRDefault="004F78EA" w:rsidP="004F78EA">
            <w:pPr>
              <w:pStyle w:val="Nummerierung"/>
              <w:spacing w:line="400" w:lineRule="exact"/>
            </w:pPr>
          </w:p>
        </w:tc>
        <w:tc>
          <w:tcPr>
            <w:tcW w:w="8441" w:type="dxa"/>
            <w:gridSpan w:val="4"/>
            <w:tcBorders>
              <w:bottom w:val="single" w:sz="4" w:space="0" w:color="FFFFFF" w:themeColor="background1"/>
            </w:tcBorders>
          </w:tcPr>
          <w:p w14:paraId="59533E7C" w14:textId="2F074F78" w:rsidR="0094435B" w:rsidRDefault="00A42FF1" w:rsidP="0094435B">
            <w:pPr>
              <w:spacing w:after="120"/>
            </w:pPr>
            <w:r w:rsidRPr="00A42FF1">
              <w:t>Trag</w:t>
            </w:r>
            <w:r w:rsidR="00F03149">
              <w:t>t</w:t>
            </w:r>
            <w:r w:rsidRPr="00A42FF1">
              <w:t xml:space="preserve"> in die Stellentafel ein und schreib</w:t>
            </w:r>
            <w:r w:rsidR="00F03149">
              <w:t>t</w:t>
            </w:r>
            <w:r w:rsidRPr="00A42FF1">
              <w:t xml:space="preserve"> als Zahl.</w:t>
            </w:r>
          </w:p>
          <w:tbl>
            <w:tblPr>
              <w:tblStyle w:val="MSKTabelle"/>
              <w:tblW w:w="8353" w:type="dxa"/>
              <w:tblLayout w:type="fixed"/>
              <w:tblLook w:val="04A0" w:firstRow="1" w:lastRow="0" w:firstColumn="1" w:lastColumn="0" w:noHBand="0" w:noVBand="1"/>
            </w:tblPr>
            <w:tblGrid>
              <w:gridCol w:w="503"/>
              <w:gridCol w:w="4304"/>
              <w:gridCol w:w="285"/>
              <w:gridCol w:w="426"/>
              <w:gridCol w:w="425"/>
              <w:gridCol w:w="425"/>
              <w:gridCol w:w="425"/>
              <w:gridCol w:w="567"/>
              <w:gridCol w:w="993"/>
            </w:tblGrid>
            <w:tr w:rsidR="009A278F" w:rsidRPr="0005153C" w14:paraId="30D64BC9" w14:textId="77777777" w:rsidTr="00474FF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single" w:sz="6" w:space="0" w:color="D9D9D9" w:themeColor="background1" w:themeShade="D9"/>
                  </w:tcBorders>
                  <w:shd w:val="clear" w:color="auto" w:fill="auto"/>
                </w:tcPr>
                <w:p w14:paraId="4FB3920C" w14:textId="77777777" w:rsidR="009A278F" w:rsidRDefault="009A278F" w:rsidP="0094435B"/>
              </w:tc>
              <w:tc>
                <w:tcPr>
                  <w:tcW w:w="4304" w:type="dxa"/>
                  <w:tcBorders>
                    <w:top w:val="single" w:sz="6" w:space="0" w:color="D9D9D9" w:themeColor="background1" w:themeShade="D9"/>
                    <w:left w:val="single" w:sz="6" w:space="0" w:color="D9D9D9" w:themeColor="background1" w:themeShade="D9"/>
                    <w:right w:val="nil"/>
                  </w:tcBorders>
                  <w:shd w:val="clear" w:color="auto" w:fill="BFBFBF" w:themeFill="background1" w:themeFillShade="BF"/>
                </w:tcPr>
                <w:p w14:paraId="43FC3D2F" w14:textId="59E494FE" w:rsidR="009A278F" w:rsidRPr="0005153C" w:rsidRDefault="009A278F" w:rsidP="00BB588F">
                  <w:pPr>
                    <w:jc w:val="left"/>
                  </w:pPr>
                  <w:r>
                    <w:t>Beschreibung mit Bündeln</w:t>
                  </w:r>
                </w:p>
              </w:tc>
              <w:tc>
                <w:tcPr>
                  <w:tcW w:w="285" w:type="dxa"/>
                  <w:tcBorders>
                    <w:top w:val="single" w:sz="6" w:space="0" w:color="D9D9D9" w:themeColor="background1" w:themeShade="D9"/>
                    <w:left w:val="nil"/>
                  </w:tcBorders>
                  <w:shd w:val="clear" w:color="auto" w:fill="BFBFBF" w:themeFill="background1" w:themeFillShade="BF"/>
                </w:tcPr>
                <w:p w14:paraId="3EC41854" w14:textId="77777777" w:rsidR="009A278F" w:rsidRPr="0005153C" w:rsidRDefault="009A278F" w:rsidP="0094435B"/>
              </w:tc>
              <w:tc>
                <w:tcPr>
                  <w:tcW w:w="1701" w:type="dxa"/>
                  <w:gridSpan w:val="4"/>
                  <w:tcBorders>
                    <w:top w:val="single" w:sz="6" w:space="0" w:color="D9D9D9" w:themeColor="background1" w:themeShade="D9"/>
                    <w:bottom w:val="single" w:sz="6" w:space="0" w:color="A6A6A6" w:themeColor="background1" w:themeShade="A6"/>
                  </w:tcBorders>
                  <w:shd w:val="clear" w:color="auto" w:fill="BFBFBF" w:themeFill="background1" w:themeFillShade="BF"/>
                </w:tcPr>
                <w:p w14:paraId="7B91C106" w14:textId="0267E134" w:rsidR="009A278F" w:rsidRPr="0005153C" w:rsidRDefault="009A278F" w:rsidP="0094435B">
                  <w:r>
                    <w:t>Stellentafel</w:t>
                  </w:r>
                </w:p>
              </w:tc>
              <w:tc>
                <w:tcPr>
                  <w:tcW w:w="1560" w:type="dxa"/>
                  <w:gridSpan w:val="2"/>
                  <w:tcBorders>
                    <w:top w:val="single" w:sz="6" w:space="0" w:color="D9D9D9" w:themeColor="background1" w:themeShade="D9"/>
                    <w:right w:val="single" w:sz="6" w:space="0" w:color="D9D9D9" w:themeColor="background1" w:themeShade="D9"/>
                  </w:tcBorders>
                  <w:shd w:val="clear" w:color="auto" w:fill="BFBFBF" w:themeFill="background1" w:themeFillShade="BF"/>
                </w:tcPr>
                <w:p w14:paraId="1F1CD9A5" w14:textId="47F5E32F" w:rsidR="009A278F" w:rsidRDefault="009A278F" w:rsidP="0094435B">
                  <w:r>
                    <w:t>Zahl</w:t>
                  </w:r>
                </w:p>
              </w:tc>
            </w:tr>
            <w:tr w:rsidR="00107788" w:rsidRPr="0005153C" w14:paraId="31EFDBED" w14:textId="0568A4E4" w:rsidTr="00474FFD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single" w:sz="6" w:space="0" w:color="D9D9D9" w:themeColor="background1" w:themeShade="D9"/>
                  </w:tcBorders>
                </w:tcPr>
                <w:p w14:paraId="333F4A44" w14:textId="6CDD84E3" w:rsidR="004F78EA" w:rsidRPr="0005153C" w:rsidRDefault="004F78EA" w:rsidP="0094435B"/>
              </w:tc>
              <w:tc>
                <w:tcPr>
                  <w:tcW w:w="4304" w:type="dxa"/>
                  <w:tcBorders>
                    <w:left w:val="single" w:sz="6" w:space="0" w:color="D9D9D9" w:themeColor="background1" w:themeShade="D9"/>
                    <w:bottom w:val="nil"/>
                    <w:right w:val="nil"/>
                  </w:tcBorders>
                  <w:shd w:val="clear" w:color="auto" w:fill="auto"/>
                </w:tcPr>
                <w:p w14:paraId="5239E49D" w14:textId="36F6C062" w:rsidR="004F78EA" w:rsidRPr="0005153C" w:rsidRDefault="004F78EA" w:rsidP="0094435B"/>
              </w:tc>
              <w:tc>
                <w:tcPr>
                  <w:tcW w:w="285" w:type="dxa"/>
                  <w:tcBorders>
                    <w:left w:val="nil"/>
                    <w:bottom w:val="nil"/>
                    <w:right w:val="single" w:sz="6" w:space="0" w:color="A6A6A6" w:themeColor="background1" w:themeShade="A6"/>
                  </w:tcBorders>
                  <w:shd w:val="clear" w:color="auto" w:fill="auto"/>
                </w:tcPr>
                <w:p w14:paraId="396D61D5" w14:textId="27A07875" w:rsidR="004F78EA" w:rsidRPr="0005153C" w:rsidRDefault="004F78EA" w:rsidP="0094435B"/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F2F2F2" w:themeFill="background1" w:themeFillShade="F2"/>
                  <w:hideMark/>
                </w:tcPr>
                <w:p w14:paraId="652CBB31" w14:textId="4C2EC5F7" w:rsidR="004F78EA" w:rsidRPr="0094435B" w:rsidRDefault="004F78EA" w:rsidP="0094435B">
                  <w:pPr>
                    <w:jc w:val="center"/>
                    <w:rPr>
                      <w:b/>
                      <w:bCs/>
                    </w:rPr>
                  </w:pPr>
                  <w:r w:rsidRPr="0094435B">
                    <w:rPr>
                      <w:b/>
                      <w:bCs/>
                    </w:rPr>
                    <w:t>T</w:t>
                  </w: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F2F2F2" w:themeFill="background1" w:themeFillShade="F2"/>
                  <w:hideMark/>
                </w:tcPr>
                <w:p w14:paraId="00162657" w14:textId="77777777" w:rsidR="004F78EA" w:rsidRPr="0094435B" w:rsidRDefault="004F78EA" w:rsidP="0094435B">
                  <w:pPr>
                    <w:jc w:val="center"/>
                    <w:rPr>
                      <w:b/>
                      <w:bCs/>
                    </w:rPr>
                  </w:pPr>
                  <w:r w:rsidRPr="0094435B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F2F2F2" w:themeFill="background1" w:themeFillShade="F2"/>
                  <w:hideMark/>
                </w:tcPr>
                <w:p w14:paraId="6CC97B6B" w14:textId="77777777" w:rsidR="004F78EA" w:rsidRPr="0094435B" w:rsidRDefault="004F78EA" w:rsidP="0094435B">
                  <w:pPr>
                    <w:jc w:val="center"/>
                    <w:rPr>
                      <w:b/>
                      <w:bCs/>
                    </w:rPr>
                  </w:pPr>
                  <w:r w:rsidRPr="0094435B">
                    <w:rPr>
                      <w:b/>
                      <w:bCs/>
                    </w:rPr>
                    <w:t>Z</w:t>
                  </w: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F2F2F2" w:themeFill="background1" w:themeFillShade="F2"/>
                  <w:hideMark/>
                </w:tcPr>
                <w:p w14:paraId="0890B156" w14:textId="77777777" w:rsidR="004F78EA" w:rsidRPr="0094435B" w:rsidRDefault="004F78EA" w:rsidP="0094435B">
                  <w:pPr>
                    <w:jc w:val="center"/>
                    <w:rPr>
                      <w:b/>
                      <w:bCs/>
                    </w:rPr>
                  </w:pPr>
                  <w:r w:rsidRPr="0094435B">
                    <w:rPr>
                      <w:b/>
                      <w:bCs/>
                    </w:rPr>
                    <w:t>E</w:t>
                  </w:r>
                </w:p>
              </w:tc>
              <w:tc>
                <w:tcPr>
                  <w:tcW w:w="567" w:type="dxa"/>
                  <w:tcBorders>
                    <w:left w:val="single" w:sz="6" w:space="0" w:color="A6A6A6" w:themeColor="background1" w:themeShade="A6"/>
                    <w:bottom w:val="nil"/>
                    <w:right w:val="nil"/>
                  </w:tcBorders>
                  <w:shd w:val="clear" w:color="auto" w:fill="auto"/>
                </w:tcPr>
                <w:p w14:paraId="72BEDC05" w14:textId="77777777" w:rsidR="004F78EA" w:rsidRPr="0005153C" w:rsidRDefault="004F78EA" w:rsidP="0094435B"/>
              </w:tc>
              <w:tc>
                <w:tcPr>
                  <w:tcW w:w="993" w:type="dxa"/>
                  <w:tcBorders>
                    <w:left w:val="nil"/>
                    <w:bottom w:val="nil"/>
                    <w:right w:val="single" w:sz="6" w:space="0" w:color="D9D9D9" w:themeColor="background1" w:themeShade="D9"/>
                  </w:tcBorders>
                  <w:shd w:val="clear" w:color="auto" w:fill="auto"/>
                </w:tcPr>
                <w:p w14:paraId="1A8A81BE" w14:textId="704952AE" w:rsidR="004F78EA" w:rsidRPr="0005153C" w:rsidRDefault="004F78EA" w:rsidP="0094435B"/>
              </w:tc>
            </w:tr>
            <w:tr w:rsidR="00C42339" w14:paraId="5931B814" w14:textId="4EA0115E" w:rsidTr="00474FFD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single" w:sz="6" w:space="0" w:color="D9D9D9" w:themeColor="background1" w:themeShade="D9"/>
                  </w:tcBorders>
                </w:tcPr>
                <w:p w14:paraId="09133066" w14:textId="1CB719F1" w:rsidR="004F78EA" w:rsidRDefault="004F78EA" w:rsidP="00014A1F">
                  <w:pPr>
                    <w:pStyle w:val="berschrift4"/>
                    <w:spacing w:before="60"/>
                  </w:pPr>
                  <w:r>
                    <w:t>a)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single" w:sz="6" w:space="0" w:color="D9D9D9" w:themeColor="background1" w:themeShade="D9"/>
                    <w:bottom w:val="nil"/>
                    <w:right w:val="nil"/>
                  </w:tcBorders>
                </w:tcPr>
                <w:p w14:paraId="47111FAD" w14:textId="1E10E44D" w:rsidR="004F78EA" w:rsidRPr="008F69DE" w:rsidRDefault="004F78EA" w:rsidP="00014A1F">
                  <w:pPr>
                    <w:spacing w:before="60" w:after="60"/>
                  </w:pPr>
                  <w:r>
                    <w:t>3 Hunderter, 6 Zehner, 10 Einer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558DD618" w14:textId="12043926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59D4E8F7" w14:textId="4CD84D49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57FA2BB6" w14:textId="5663C70E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36BD91B" w14:textId="48C205C2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4B74C18A" w14:textId="43FFD603" w:rsidR="004F78EA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nil"/>
                    <w:left w:val="single" w:sz="6" w:space="0" w:color="A6A6A6" w:themeColor="background1" w:themeShade="A6"/>
                    <w:bottom w:val="single" w:sz="6" w:space="0" w:color="BFBFBF" w:themeColor="background1" w:themeShade="BF"/>
                    <w:right w:val="nil"/>
                  </w:tcBorders>
                </w:tcPr>
                <w:p w14:paraId="1DD5ED5D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6" w:space="0" w:color="BFBFBF" w:themeColor="background1" w:themeShade="BF"/>
                    <w:right w:val="single" w:sz="6" w:space="0" w:color="D9D9D9" w:themeColor="background1" w:themeShade="D9"/>
                  </w:tcBorders>
                </w:tcPr>
                <w:p w14:paraId="6DC71797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  <w:tr w:rsidR="00C42339" w14:paraId="7DB3EC3C" w14:textId="77777777" w:rsidTr="00474FFD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single" w:sz="6" w:space="0" w:color="D9D9D9" w:themeColor="background1" w:themeShade="D9"/>
                  </w:tcBorders>
                </w:tcPr>
                <w:p w14:paraId="3514FC03" w14:textId="376AE727" w:rsidR="004F78EA" w:rsidRDefault="004F78EA" w:rsidP="00014A1F">
                  <w:pPr>
                    <w:pStyle w:val="berschrift4"/>
                    <w:spacing w:before="60"/>
                    <w:rPr>
                      <w:noProof/>
                    </w:rPr>
                  </w:pPr>
                  <w:r>
                    <w:t>b)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single" w:sz="6" w:space="0" w:color="D9D9D9" w:themeColor="background1" w:themeShade="D9"/>
                    <w:bottom w:val="nil"/>
                    <w:right w:val="nil"/>
                  </w:tcBorders>
                </w:tcPr>
                <w:p w14:paraId="05DFB3DC" w14:textId="4034650A" w:rsidR="004F78EA" w:rsidRPr="008F69DE" w:rsidRDefault="004F78EA" w:rsidP="00014A1F">
                  <w:pPr>
                    <w:spacing w:before="60" w:after="60"/>
                  </w:pPr>
                  <w:r>
                    <w:rPr>
                      <w:noProof/>
                    </w:rPr>
                    <w:t>30 Hunderter, 5 Zehner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7203B7CA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13AEBB6B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158B517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327F631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1F1C908B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single" w:sz="6" w:space="0" w:color="BFBFBF" w:themeColor="background1" w:themeShade="BF"/>
                    <w:left w:val="single" w:sz="6" w:space="0" w:color="A6A6A6" w:themeColor="background1" w:themeShade="A6"/>
                    <w:bottom w:val="single" w:sz="6" w:space="0" w:color="BFBFBF" w:themeColor="background1" w:themeShade="BF"/>
                    <w:right w:val="nil"/>
                  </w:tcBorders>
                </w:tcPr>
                <w:p w14:paraId="25E1D6B3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single" w:sz="6" w:space="0" w:color="BFBFBF" w:themeColor="background1" w:themeShade="BF"/>
                    <w:left w:val="nil"/>
                    <w:bottom w:val="single" w:sz="6" w:space="0" w:color="BFBFBF" w:themeColor="background1" w:themeShade="BF"/>
                    <w:right w:val="single" w:sz="6" w:space="0" w:color="D9D9D9" w:themeColor="background1" w:themeShade="D9"/>
                  </w:tcBorders>
                </w:tcPr>
                <w:p w14:paraId="63F65F53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  <w:tr w:rsidR="00C42339" w14:paraId="5F719721" w14:textId="77777777" w:rsidTr="00474FFD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single" w:sz="6" w:space="0" w:color="D9D9D9" w:themeColor="background1" w:themeShade="D9"/>
                  </w:tcBorders>
                </w:tcPr>
                <w:p w14:paraId="164645FC" w14:textId="756E66F8" w:rsidR="004F78EA" w:rsidRDefault="004F78EA" w:rsidP="00014A1F">
                  <w:pPr>
                    <w:pStyle w:val="berschrift4"/>
                    <w:spacing w:before="60"/>
                    <w:rPr>
                      <w:noProof/>
                    </w:rPr>
                  </w:pPr>
                  <w:r>
                    <w:rPr>
                      <w:noProof/>
                    </w:rPr>
                    <w:t>c)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single" w:sz="6" w:space="0" w:color="D9D9D9" w:themeColor="background1" w:themeShade="D9"/>
                    <w:bottom w:val="nil"/>
                    <w:right w:val="nil"/>
                  </w:tcBorders>
                </w:tcPr>
                <w:p w14:paraId="25C1C9DA" w14:textId="0114CE98" w:rsidR="004F78EA" w:rsidRPr="008F69DE" w:rsidRDefault="004F78EA" w:rsidP="00014A1F">
                  <w:pPr>
                    <w:spacing w:before="60" w:after="60"/>
                    <w:ind w:right="-110"/>
                  </w:pPr>
                  <w:r>
                    <w:rPr>
                      <w:noProof/>
                    </w:rPr>
                    <w:t>2 Tausender, 3 Hunderter, 61 Zehner, 4 Einer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16696506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64554CD4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7713CF4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0E3C319D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64806C3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single" w:sz="6" w:space="0" w:color="BFBFBF" w:themeColor="background1" w:themeShade="BF"/>
                    <w:left w:val="single" w:sz="6" w:space="0" w:color="A6A6A6" w:themeColor="background1" w:themeShade="A6"/>
                    <w:bottom w:val="single" w:sz="6" w:space="0" w:color="BFBFBF" w:themeColor="background1" w:themeShade="BF"/>
                    <w:right w:val="nil"/>
                  </w:tcBorders>
                </w:tcPr>
                <w:p w14:paraId="04383F8F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single" w:sz="6" w:space="0" w:color="BFBFBF" w:themeColor="background1" w:themeShade="BF"/>
                    <w:left w:val="nil"/>
                    <w:bottom w:val="single" w:sz="6" w:space="0" w:color="BFBFBF" w:themeColor="background1" w:themeShade="BF"/>
                    <w:right w:val="single" w:sz="6" w:space="0" w:color="D9D9D9" w:themeColor="background1" w:themeShade="D9"/>
                  </w:tcBorders>
                </w:tcPr>
                <w:p w14:paraId="7CEB06D2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  <w:tr w:rsidR="00C42339" w14:paraId="755D099A" w14:textId="77777777" w:rsidTr="00474FFD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single" w:sz="6" w:space="0" w:color="D9D9D9" w:themeColor="background1" w:themeShade="D9"/>
                  </w:tcBorders>
                </w:tcPr>
                <w:p w14:paraId="521637C4" w14:textId="39D7D7D5" w:rsidR="004F78EA" w:rsidRDefault="004F78EA" w:rsidP="00014A1F">
                  <w:pPr>
                    <w:pStyle w:val="berschrift4"/>
                    <w:spacing w:before="60"/>
                    <w:rPr>
                      <w:noProof/>
                    </w:rPr>
                  </w:pPr>
                  <w:r>
                    <w:rPr>
                      <w:noProof/>
                    </w:rPr>
                    <w:t>d)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single" w:sz="6" w:space="0" w:color="D9D9D9" w:themeColor="background1" w:themeShade="D9"/>
                    <w:bottom w:val="nil"/>
                    <w:right w:val="nil"/>
                  </w:tcBorders>
                </w:tcPr>
                <w:p w14:paraId="205EB2BE" w14:textId="09B5247A" w:rsidR="004F78EA" w:rsidRPr="008F69DE" w:rsidRDefault="004F78EA" w:rsidP="00014A1F">
                  <w:pPr>
                    <w:spacing w:before="60" w:after="60"/>
                  </w:pPr>
                  <w:r>
                    <w:rPr>
                      <w:noProof/>
                    </w:rPr>
                    <w:t xml:space="preserve">12 </w:t>
                  </w:r>
                  <w:r w:rsidR="00D1391D">
                    <w:rPr>
                      <w:noProof/>
                    </w:rPr>
                    <w:t>Hunderter</w:t>
                  </w:r>
                  <w:r>
                    <w:rPr>
                      <w:noProof/>
                    </w:rPr>
                    <w:t>, 4 Einer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6BFBE854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A0CDF65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1AE2E95B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0E1EFC5D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55C42705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single" w:sz="6" w:space="0" w:color="BFBFBF" w:themeColor="background1" w:themeShade="BF"/>
                    <w:left w:val="single" w:sz="6" w:space="0" w:color="A6A6A6" w:themeColor="background1" w:themeShade="A6"/>
                    <w:bottom w:val="single" w:sz="6" w:space="0" w:color="BFBFBF" w:themeColor="background1" w:themeShade="BF"/>
                    <w:right w:val="nil"/>
                  </w:tcBorders>
                </w:tcPr>
                <w:p w14:paraId="6119BD3C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single" w:sz="6" w:space="0" w:color="BFBFBF" w:themeColor="background1" w:themeShade="BF"/>
                    <w:left w:val="nil"/>
                    <w:bottom w:val="single" w:sz="6" w:space="0" w:color="BFBFBF" w:themeColor="background1" w:themeShade="BF"/>
                    <w:right w:val="single" w:sz="6" w:space="0" w:color="D9D9D9" w:themeColor="background1" w:themeShade="D9"/>
                  </w:tcBorders>
                </w:tcPr>
                <w:p w14:paraId="337D9F82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  <w:tr w:rsidR="00C42339" w14:paraId="72DEF322" w14:textId="77777777" w:rsidTr="00474FFD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single" w:sz="6" w:space="0" w:color="D9D9D9" w:themeColor="background1" w:themeShade="D9"/>
                  </w:tcBorders>
                </w:tcPr>
                <w:p w14:paraId="24D3FE82" w14:textId="48EFA260" w:rsidR="004F78EA" w:rsidRDefault="004F78EA" w:rsidP="00014A1F">
                  <w:pPr>
                    <w:pStyle w:val="berschrift4"/>
                    <w:spacing w:before="60"/>
                    <w:rPr>
                      <w:noProof/>
                    </w:rPr>
                  </w:pPr>
                  <w:r>
                    <w:rPr>
                      <w:noProof/>
                    </w:rPr>
                    <w:t>e)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single" w:sz="6" w:space="0" w:color="D9D9D9" w:themeColor="background1" w:themeShade="D9"/>
                    <w:bottom w:val="nil"/>
                    <w:right w:val="nil"/>
                  </w:tcBorders>
                </w:tcPr>
                <w:p w14:paraId="1B399BE5" w14:textId="39664E3B" w:rsidR="004F78EA" w:rsidRPr="008F69DE" w:rsidRDefault="004F78EA" w:rsidP="00014A1F">
                  <w:pPr>
                    <w:spacing w:before="60" w:after="60"/>
                  </w:pPr>
                  <w:r>
                    <w:rPr>
                      <w:noProof/>
                    </w:rPr>
                    <w:t>1 Tausender, 10 Hunderter, 10 Einer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single" w:sz="6" w:space="0" w:color="A6A6A6" w:themeColor="background1" w:themeShade="A6"/>
                  </w:tcBorders>
                </w:tcPr>
                <w:p w14:paraId="0C1E7131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06E925D8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95D760F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5186E5D4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</w:tcPr>
                <w:p w14:paraId="3F2BE1B0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single" w:sz="6" w:space="0" w:color="BFBFBF" w:themeColor="background1" w:themeShade="BF"/>
                    <w:left w:val="single" w:sz="6" w:space="0" w:color="A6A6A6" w:themeColor="background1" w:themeShade="A6"/>
                    <w:bottom w:val="single" w:sz="6" w:space="0" w:color="BFBFBF" w:themeColor="background1" w:themeShade="BF"/>
                    <w:right w:val="nil"/>
                  </w:tcBorders>
                </w:tcPr>
                <w:p w14:paraId="117DF774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single" w:sz="6" w:space="0" w:color="BFBFBF" w:themeColor="background1" w:themeShade="BF"/>
                    <w:left w:val="nil"/>
                    <w:bottom w:val="single" w:sz="6" w:space="0" w:color="BFBFBF" w:themeColor="background1" w:themeShade="BF"/>
                    <w:right w:val="single" w:sz="6" w:space="0" w:color="D9D9D9" w:themeColor="background1" w:themeShade="D9"/>
                  </w:tcBorders>
                </w:tcPr>
                <w:p w14:paraId="288AE0CD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  <w:tr w:rsidR="00C42339" w14:paraId="3A179219" w14:textId="77777777" w:rsidTr="00474FFD"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single" w:sz="6" w:space="0" w:color="D9D9D9" w:themeColor="background1" w:themeShade="D9"/>
                  </w:tcBorders>
                </w:tcPr>
                <w:p w14:paraId="2EB88BA1" w14:textId="0AC0E726" w:rsidR="004F78EA" w:rsidRDefault="004F78EA" w:rsidP="00014A1F">
                  <w:pPr>
                    <w:pStyle w:val="berschrift4"/>
                    <w:spacing w:before="60"/>
                    <w:rPr>
                      <w:noProof/>
                    </w:rPr>
                  </w:pPr>
                  <w:r>
                    <w:rPr>
                      <w:noProof/>
                    </w:rPr>
                    <w:t>f)</w:t>
                  </w:r>
                </w:p>
              </w:tc>
              <w:tc>
                <w:tcPr>
                  <w:tcW w:w="4304" w:type="dxa"/>
                  <w:tcBorders>
                    <w:top w:val="nil"/>
                    <w:left w:val="single" w:sz="6" w:space="0" w:color="D9D9D9" w:themeColor="background1" w:themeShade="D9"/>
                    <w:bottom w:val="single" w:sz="6" w:space="0" w:color="D9D9D9" w:themeColor="background1" w:themeShade="D9"/>
                    <w:right w:val="nil"/>
                  </w:tcBorders>
                </w:tcPr>
                <w:p w14:paraId="6CEE6460" w14:textId="73D7893B" w:rsidR="004F78EA" w:rsidRPr="008F69DE" w:rsidRDefault="004F78EA" w:rsidP="00014A1F">
                  <w:pPr>
                    <w:spacing w:before="60" w:after="60"/>
                  </w:pPr>
                  <w:r>
                    <w:rPr>
                      <w:noProof/>
                    </w:rPr>
                    <w:t>2 Hunderter, 20 Zehner, 20 Einer</w:t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single" w:sz="6" w:space="0" w:color="D9D9D9" w:themeColor="background1" w:themeShade="D9"/>
                    <w:right w:val="single" w:sz="6" w:space="0" w:color="A6A6A6" w:themeColor="background1" w:themeShade="A6"/>
                  </w:tcBorders>
                </w:tcPr>
                <w:p w14:paraId="108DB56F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6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D9D9D9" w:themeColor="background1" w:themeShade="D9"/>
                    <w:right w:val="single" w:sz="6" w:space="0" w:color="A6A6A6" w:themeColor="background1" w:themeShade="A6"/>
                  </w:tcBorders>
                </w:tcPr>
                <w:p w14:paraId="27760EDC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D9D9D9" w:themeColor="background1" w:themeShade="D9"/>
                    <w:right w:val="single" w:sz="6" w:space="0" w:color="A6A6A6" w:themeColor="background1" w:themeShade="A6"/>
                  </w:tcBorders>
                </w:tcPr>
                <w:p w14:paraId="7724D5DA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D9D9D9" w:themeColor="background1" w:themeShade="D9"/>
                    <w:right w:val="single" w:sz="6" w:space="0" w:color="A6A6A6" w:themeColor="background1" w:themeShade="A6"/>
                  </w:tcBorders>
                </w:tcPr>
                <w:p w14:paraId="5B2CF46B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425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D9D9D9" w:themeColor="background1" w:themeShade="D9"/>
                    <w:right w:val="single" w:sz="6" w:space="0" w:color="A6A6A6" w:themeColor="background1" w:themeShade="A6"/>
                  </w:tcBorders>
                </w:tcPr>
                <w:p w14:paraId="66A9A02F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567" w:type="dxa"/>
                  <w:tcBorders>
                    <w:top w:val="single" w:sz="6" w:space="0" w:color="BFBFBF" w:themeColor="background1" w:themeShade="BF"/>
                    <w:left w:val="single" w:sz="6" w:space="0" w:color="A6A6A6" w:themeColor="background1" w:themeShade="A6"/>
                    <w:bottom w:val="single" w:sz="6" w:space="0" w:color="D9D9D9" w:themeColor="background1" w:themeShade="D9"/>
                    <w:right w:val="nil"/>
                  </w:tcBorders>
                </w:tcPr>
                <w:p w14:paraId="147319D2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993" w:type="dxa"/>
                  <w:tcBorders>
                    <w:top w:val="single" w:sz="6" w:space="0" w:color="BFBFBF" w:themeColor="background1" w:themeShade="BF"/>
                    <w:left w:val="nil"/>
                    <w:bottom w:val="single" w:sz="6" w:space="0" w:color="D9D9D9" w:themeColor="background1" w:themeShade="D9"/>
                    <w:right w:val="single" w:sz="6" w:space="0" w:color="D9D9D9" w:themeColor="background1" w:themeShade="D9"/>
                  </w:tcBorders>
                </w:tcPr>
                <w:p w14:paraId="1EB2529A" w14:textId="77777777" w:rsidR="004F78EA" w:rsidRPr="008F69DE" w:rsidRDefault="004F78EA" w:rsidP="004F78EA">
                  <w:pPr>
                    <w:spacing w:before="60" w:after="60"/>
                    <w:jc w:val="center"/>
                  </w:pPr>
                </w:p>
              </w:tc>
            </w:tr>
          </w:tbl>
          <w:p w14:paraId="18B94F30" w14:textId="0AA250DE" w:rsidR="00A42FF1" w:rsidRDefault="00A42FF1" w:rsidP="00A42FF1"/>
        </w:tc>
      </w:tr>
      <w:tr w:rsidR="00C069FF" w14:paraId="62CD6BEE" w14:textId="77777777" w:rsidTr="009A278F">
        <w:tc>
          <w:tcPr>
            <w:tcW w:w="6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AD755B9" w14:textId="68CB14A6" w:rsidR="00C069FF" w:rsidRPr="00B74344" w:rsidRDefault="00C069FF" w:rsidP="007A1C42">
            <w:pPr>
              <w:pStyle w:val="berschrift3"/>
            </w:pPr>
            <w:r>
              <w:t>2.3</w:t>
            </w:r>
          </w:p>
        </w:tc>
        <w:tc>
          <w:tcPr>
            <w:tcW w:w="8462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2005BC6" w14:textId="58AEA8B4" w:rsidR="00C069FF" w:rsidRPr="00B74344" w:rsidRDefault="00FD542F" w:rsidP="007A1C42">
            <w:pPr>
              <w:pStyle w:val="berschrift3"/>
            </w:pPr>
            <w:r>
              <w:t xml:space="preserve">Tauschen </w:t>
            </w:r>
            <w:r w:rsidR="00817132">
              <w:t xml:space="preserve">bei </w:t>
            </w:r>
            <w:r w:rsidR="009B2082">
              <w:t>Subtrak</w:t>
            </w:r>
            <w:r w:rsidR="00014A1F">
              <w:t>t</w:t>
            </w:r>
            <w:r w:rsidR="009B2082">
              <w:t>ions</w:t>
            </w:r>
            <w:r>
              <w:t xml:space="preserve">- und </w:t>
            </w:r>
            <w:r w:rsidR="00817132">
              <w:t>Additions</w:t>
            </w:r>
            <w:r w:rsidR="0061611E">
              <w:t>-A</w:t>
            </w:r>
            <w:r w:rsidR="00817132">
              <w:t>ufgaben</w:t>
            </w:r>
            <w:r w:rsidR="000C365F">
              <w:t xml:space="preserve"> </w:t>
            </w:r>
          </w:p>
        </w:tc>
      </w:tr>
      <w:tr w:rsidR="000903EF" w14:paraId="23440A4A" w14:textId="77777777" w:rsidTr="009A278F">
        <w:trPr>
          <w:trHeight w:val="227"/>
        </w:trPr>
        <w:tc>
          <w:tcPr>
            <w:tcW w:w="6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569AFAE" w14:textId="77777777" w:rsidR="000903EF" w:rsidRPr="00B86FDE" w:rsidRDefault="000903EF" w:rsidP="00233713">
            <w:pPr>
              <w:pStyle w:val="berschrift3"/>
              <w:spacing w:before="0" w:after="0"/>
              <w:rPr>
                <w:color w:val="000000" w:themeColor="text1"/>
              </w:rPr>
            </w:pPr>
          </w:p>
        </w:tc>
        <w:tc>
          <w:tcPr>
            <w:tcW w:w="8462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2856A19" w14:textId="1E801F8E" w:rsidR="000903EF" w:rsidRPr="00B86FDE" w:rsidRDefault="000903EF" w:rsidP="00233713">
            <w:pPr>
              <w:pStyle w:val="berschrift3"/>
              <w:spacing w:before="0" w:after="0"/>
              <w:rPr>
                <w:b w:val="0"/>
                <w:bCs w:val="0"/>
                <w:color w:val="000000" w:themeColor="text1"/>
                <w:sz w:val="22"/>
                <w:szCs w:val="21"/>
              </w:rPr>
            </w:pPr>
            <w:r w:rsidRPr="00B86FDE">
              <w:rPr>
                <w:b w:val="0"/>
                <w:bCs w:val="0"/>
                <w:color w:val="000000" w:themeColor="text1"/>
                <w:sz w:val="22"/>
                <w:szCs w:val="21"/>
              </w:rPr>
              <w:t xml:space="preserve">Rechne und stelle dir dazu die Handlung mit Material </w:t>
            </w:r>
            <w:r w:rsidR="00D1391D">
              <w:rPr>
                <w:b w:val="0"/>
                <w:bCs w:val="0"/>
                <w:color w:val="000000" w:themeColor="text1"/>
                <w:sz w:val="22"/>
                <w:szCs w:val="21"/>
              </w:rPr>
              <w:t xml:space="preserve">in Gedanken </w:t>
            </w:r>
            <w:r w:rsidRPr="00B86FDE">
              <w:rPr>
                <w:b w:val="0"/>
                <w:bCs w:val="0"/>
                <w:color w:val="000000" w:themeColor="text1"/>
                <w:sz w:val="22"/>
                <w:szCs w:val="21"/>
              </w:rPr>
              <w:t xml:space="preserve">vor. </w:t>
            </w:r>
            <w:r w:rsidR="00B81FBB">
              <w:rPr>
                <w:b w:val="0"/>
                <w:bCs w:val="0"/>
                <w:color w:val="000000" w:themeColor="text1"/>
                <w:sz w:val="22"/>
                <w:szCs w:val="21"/>
              </w:rPr>
              <w:t>Erkläre.</w:t>
            </w:r>
          </w:p>
        </w:tc>
      </w:tr>
      <w:tr w:rsidR="00FA36C0" w14:paraId="1A25E1AB" w14:textId="77777777" w:rsidTr="009A278F">
        <w:tc>
          <w:tcPr>
            <w:tcW w:w="6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1AAD5C6" w14:textId="77777777" w:rsidR="00FA36C0" w:rsidRDefault="00FA36C0" w:rsidP="00A42FF1">
            <w:pPr>
              <w:spacing w:line="240" w:lineRule="atLeast"/>
            </w:pPr>
          </w:p>
        </w:tc>
        <w:tc>
          <w:tcPr>
            <w:tcW w:w="4635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212"/>
            </w:tblGrid>
            <w:tr w:rsidR="00013062" w14:paraId="2C62D9DF" w14:textId="77777777" w:rsidTr="00013062">
              <w:tc>
                <w:tcPr>
                  <w:tcW w:w="425" w:type="dxa"/>
                </w:tcPr>
                <w:p w14:paraId="4665C47F" w14:textId="77777777" w:rsidR="00013062" w:rsidRDefault="00013062" w:rsidP="00013062">
                  <w:pPr>
                    <w:pStyle w:val="Nummerierung"/>
                  </w:pPr>
                  <w:r>
                    <w:t>a)</w:t>
                  </w:r>
                </w:p>
              </w:tc>
              <w:tc>
                <w:tcPr>
                  <w:tcW w:w="3212" w:type="dxa"/>
                </w:tcPr>
                <w:p w14:paraId="49301035" w14:textId="77777777" w:rsidR="00013062" w:rsidRDefault="00013062" w:rsidP="00013062">
                  <w:r>
                    <w:t>1 000 −   1 =</w:t>
                  </w:r>
                </w:p>
                <w:p w14:paraId="53EA9373" w14:textId="77777777" w:rsidR="00013062" w:rsidRDefault="00013062" w:rsidP="00013062">
                  <w:r>
                    <w:t>1 000 −  10 =</w:t>
                  </w:r>
                </w:p>
                <w:p w14:paraId="69278694" w14:textId="77777777" w:rsidR="00013062" w:rsidRDefault="00013062" w:rsidP="00013062">
                  <w:r>
                    <w:t>1 000 – 100 =</w:t>
                  </w:r>
                </w:p>
              </w:tc>
            </w:tr>
          </w:tbl>
          <w:p w14:paraId="222E5994" w14:textId="674D0E62" w:rsidR="00FA36C0" w:rsidRDefault="00013062" w:rsidP="00013062">
            <w:r>
              <w:t xml:space="preserve"> </w:t>
            </w:r>
          </w:p>
        </w:tc>
        <w:tc>
          <w:tcPr>
            <w:tcW w:w="38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212"/>
            </w:tblGrid>
            <w:tr w:rsidR="00013062" w14:paraId="41631A01" w14:textId="77777777" w:rsidTr="00013062">
              <w:tc>
                <w:tcPr>
                  <w:tcW w:w="425" w:type="dxa"/>
                </w:tcPr>
                <w:p w14:paraId="4E903341" w14:textId="2E299EC2" w:rsidR="00013062" w:rsidRDefault="00D1391D" w:rsidP="00013062">
                  <w:pPr>
                    <w:pStyle w:val="Nummerierung"/>
                  </w:pPr>
                  <w:r>
                    <w:t>b</w:t>
                  </w:r>
                  <w:r w:rsidR="0094435B">
                    <w:t>)</w:t>
                  </w:r>
                </w:p>
              </w:tc>
              <w:tc>
                <w:tcPr>
                  <w:tcW w:w="3212" w:type="dxa"/>
                </w:tcPr>
                <w:p w14:paraId="0D0B3276" w14:textId="77777777" w:rsidR="00013062" w:rsidRDefault="00013062" w:rsidP="00013062">
                  <w:r>
                    <w:t>1 000 −   5 =</w:t>
                  </w:r>
                </w:p>
                <w:p w14:paraId="019B9749" w14:textId="77777777" w:rsidR="00013062" w:rsidRDefault="00013062" w:rsidP="00013062">
                  <w:r>
                    <w:t>1 000 −  50 =</w:t>
                  </w:r>
                </w:p>
                <w:p w14:paraId="49078AC2" w14:textId="637D8A6C" w:rsidR="00013062" w:rsidRDefault="000C365F" w:rsidP="00013062">
                  <w:r>
                    <w:t>1</w:t>
                  </w:r>
                  <w:r w:rsidR="00013062">
                    <w:t xml:space="preserve"> 000 – 500 =</w:t>
                  </w:r>
                </w:p>
              </w:tc>
            </w:tr>
          </w:tbl>
          <w:p w14:paraId="7B2373FE" w14:textId="11E98264" w:rsidR="00013062" w:rsidRDefault="00013062" w:rsidP="00013062">
            <w:r>
              <w:t xml:space="preserve"> </w:t>
            </w:r>
          </w:p>
        </w:tc>
      </w:tr>
      <w:tr w:rsidR="00013062" w14:paraId="1351D0D8" w14:textId="77777777" w:rsidTr="009A278F">
        <w:tc>
          <w:tcPr>
            <w:tcW w:w="6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A4F237B" w14:textId="77777777" w:rsidR="00013062" w:rsidRDefault="00013062" w:rsidP="00A42FF1">
            <w:pPr>
              <w:spacing w:line="240" w:lineRule="atLeast"/>
            </w:pPr>
          </w:p>
        </w:tc>
        <w:tc>
          <w:tcPr>
            <w:tcW w:w="4635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212"/>
            </w:tblGrid>
            <w:tr w:rsidR="00013062" w14:paraId="39AEA20B" w14:textId="77777777" w:rsidTr="00013062">
              <w:tc>
                <w:tcPr>
                  <w:tcW w:w="425" w:type="dxa"/>
                </w:tcPr>
                <w:p w14:paraId="2C558BF3" w14:textId="0A8F778B" w:rsidR="00013062" w:rsidRDefault="00D1391D" w:rsidP="00013062">
                  <w:pPr>
                    <w:pStyle w:val="Nummerierung"/>
                  </w:pPr>
                  <w:r>
                    <w:t>c</w:t>
                  </w:r>
                  <w:r w:rsidR="00013062">
                    <w:t>)</w:t>
                  </w:r>
                </w:p>
              </w:tc>
              <w:tc>
                <w:tcPr>
                  <w:tcW w:w="3212" w:type="dxa"/>
                </w:tcPr>
                <w:p w14:paraId="68E6A225" w14:textId="2D300AD6" w:rsidR="00013062" w:rsidRDefault="00013062" w:rsidP="00013062">
                  <w:r>
                    <w:t>  900 +   1 =</w:t>
                  </w:r>
                </w:p>
                <w:p w14:paraId="72E76079" w14:textId="271C827E" w:rsidR="00013062" w:rsidRDefault="00013062" w:rsidP="00013062">
                  <w:r>
                    <w:t>  900 +  10 =</w:t>
                  </w:r>
                </w:p>
                <w:p w14:paraId="316CE58A" w14:textId="0BC6F1F2" w:rsidR="00013062" w:rsidRDefault="00013062" w:rsidP="00013062">
                  <w:r>
                    <w:t>  900 + 100 =</w:t>
                  </w:r>
                </w:p>
              </w:tc>
            </w:tr>
          </w:tbl>
          <w:p w14:paraId="05032519" w14:textId="62344AFE" w:rsidR="00013062" w:rsidRPr="00F96B1A" w:rsidRDefault="00013062" w:rsidP="00013062"/>
        </w:tc>
        <w:tc>
          <w:tcPr>
            <w:tcW w:w="38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3212"/>
            </w:tblGrid>
            <w:tr w:rsidR="00013062" w14:paraId="0ED93CDA" w14:textId="77777777" w:rsidTr="00013062">
              <w:tc>
                <w:tcPr>
                  <w:tcW w:w="425" w:type="dxa"/>
                </w:tcPr>
                <w:p w14:paraId="56C5FE7F" w14:textId="0AB94A0B" w:rsidR="00013062" w:rsidRDefault="0094435B" w:rsidP="00013062">
                  <w:pPr>
                    <w:pStyle w:val="Nummerierung"/>
                  </w:pPr>
                  <w:r>
                    <w:t>d)</w:t>
                  </w:r>
                </w:p>
              </w:tc>
              <w:tc>
                <w:tcPr>
                  <w:tcW w:w="3212" w:type="dxa"/>
                </w:tcPr>
                <w:p w14:paraId="04C11F96" w14:textId="0FE3CAE6" w:rsidR="00013062" w:rsidRDefault="00013062" w:rsidP="00013062">
                  <w:r>
                    <w:t>  999 +   1 =</w:t>
                  </w:r>
                </w:p>
                <w:p w14:paraId="7FE581F9" w14:textId="521EDABF" w:rsidR="00013062" w:rsidRDefault="00013062" w:rsidP="00013062">
                  <w:r>
                    <w:t>  999 +  10 =</w:t>
                  </w:r>
                </w:p>
                <w:p w14:paraId="22B82E69" w14:textId="11A9DAEF" w:rsidR="00013062" w:rsidRDefault="00013062" w:rsidP="00013062">
                  <w:r>
                    <w:t>  999 + 100 =</w:t>
                  </w:r>
                </w:p>
              </w:tc>
            </w:tr>
          </w:tbl>
          <w:p w14:paraId="1587BC5C" w14:textId="42BC0B03" w:rsidR="00013062" w:rsidRPr="00F96B1A" w:rsidRDefault="00013062" w:rsidP="00013062"/>
        </w:tc>
      </w:tr>
      <w:tr w:rsidR="00C069FF" w14:paraId="1647442C" w14:textId="77777777" w:rsidTr="009A278F">
        <w:tc>
          <w:tcPr>
            <w:tcW w:w="6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36BE6DE" w14:textId="17C051DB" w:rsidR="00C069FF" w:rsidRPr="00B74344" w:rsidRDefault="00C069FF" w:rsidP="00233713">
            <w:pPr>
              <w:pStyle w:val="berschrift3"/>
            </w:pPr>
            <w:r>
              <w:t>2.4</w:t>
            </w:r>
          </w:p>
        </w:tc>
        <w:tc>
          <w:tcPr>
            <w:tcW w:w="8462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D84AF55" w14:textId="4B376AED" w:rsidR="00C069FF" w:rsidRPr="00B74344" w:rsidRDefault="0061611E" w:rsidP="00233713">
            <w:pPr>
              <w:pStyle w:val="berschrift3"/>
            </w:pPr>
            <w:r>
              <w:rPr>
                <w:noProof/>
              </w:rPr>
              <w:drawing>
                <wp:anchor distT="0" distB="0" distL="114300" distR="114300" simplePos="0" relativeHeight="251816448" behindDoc="0" locked="0" layoutInCell="1" allowOverlap="1" wp14:anchorId="4FE12AE5" wp14:editId="2123968C">
                  <wp:simplePos x="0" y="0"/>
                  <wp:positionH relativeFrom="column">
                    <wp:posOffset>2672840</wp:posOffset>
                  </wp:positionH>
                  <wp:positionV relativeFrom="paragraph">
                    <wp:posOffset>97790</wp:posOffset>
                  </wp:positionV>
                  <wp:extent cx="2582334" cy="1373885"/>
                  <wp:effectExtent l="0" t="0" r="0" b="0"/>
                  <wp:wrapNone/>
                  <wp:docPr id="542" name="Grafik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334" cy="1373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69FF">
              <w:t>Was passt zusammen</w:t>
            </w:r>
            <w:r w:rsidR="008E1F56">
              <w:t>?</w:t>
            </w:r>
          </w:p>
        </w:tc>
      </w:tr>
      <w:tr w:rsidR="00830DD1" w14:paraId="6BAB0261" w14:textId="77777777" w:rsidTr="009A278F">
        <w:tc>
          <w:tcPr>
            <w:tcW w:w="610" w:type="dxa"/>
            <w:tcBorders>
              <w:top w:val="single" w:sz="4" w:space="0" w:color="FFFFFF" w:themeColor="background1"/>
            </w:tcBorders>
          </w:tcPr>
          <w:p w14:paraId="56E50D96" w14:textId="77777777" w:rsidR="00830DD1" w:rsidRDefault="00830DD1" w:rsidP="00830DD1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0082110" wp14:editId="52E9013C">
                  <wp:extent cx="313144" cy="272386"/>
                  <wp:effectExtent l="0" t="0" r="0" b="0"/>
                  <wp:docPr id="541" name="Grafik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8" w:type="dxa"/>
            <w:gridSpan w:val="3"/>
            <w:tcBorders>
              <w:top w:val="single" w:sz="4" w:space="0" w:color="FFFFFF" w:themeColor="background1"/>
            </w:tcBorders>
          </w:tcPr>
          <w:p w14:paraId="2C4709BC" w14:textId="6F27F280" w:rsidR="00830DD1" w:rsidRDefault="00830DD1" w:rsidP="00830DD1">
            <w:r>
              <w:t xml:space="preserve">Spielt </w:t>
            </w:r>
            <w:r w:rsidR="003F014F">
              <w:t>„</w:t>
            </w:r>
            <w:r>
              <w:t>Paare finden</w:t>
            </w:r>
            <w:r w:rsidR="003F014F">
              <w:t>“</w:t>
            </w:r>
            <w:r>
              <w:t xml:space="preserve">. </w:t>
            </w:r>
          </w:p>
          <w:p w14:paraId="7CACEADB" w14:textId="5E98E43F" w:rsidR="00830DD1" w:rsidRDefault="00830DD1" w:rsidP="00830DD1">
            <w:r>
              <w:t xml:space="preserve">Erstellt auch eigene </w:t>
            </w:r>
            <w:r w:rsidR="00FD542F">
              <w:t>Spielkarten</w:t>
            </w:r>
            <w:r>
              <w:t>.</w:t>
            </w:r>
          </w:p>
        </w:tc>
        <w:tc>
          <w:tcPr>
            <w:tcW w:w="3974" w:type="dxa"/>
            <w:gridSpan w:val="2"/>
            <w:tcBorders>
              <w:top w:val="single" w:sz="4" w:space="0" w:color="FFFFFF" w:themeColor="background1"/>
            </w:tcBorders>
            <w:vAlign w:val="center"/>
          </w:tcPr>
          <w:p w14:paraId="10BADC88" w14:textId="0C559B67" w:rsidR="00830DD1" w:rsidRPr="00830DD1" w:rsidRDefault="00830DD1" w:rsidP="00830DD1">
            <w:pPr>
              <w:spacing w:line="240" w:lineRule="atLeast"/>
            </w:pPr>
          </w:p>
        </w:tc>
      </w:tr>
    </w:tbl>
    <w:p w14:paraId="1A872D31" w14:textId="7BF732CB" w:rsidR="00A42FF1" w:rsidRDefault="00A42FF1" w:rsidP="000F6611"/>
    <w:sectPr w:rsidR="00A42FF1" w:rsidSect="004E789A">
      <w:headerReference w:type="default" r:id="rId170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CC1ED4" w14:textId="77777777" w:rsidR="00200D04" w:rsidRDefault="00200D04" w:rsidP="00F56440">
      <w:r>
        <w:separator/>
      </w:r>
    </w:p>
    <w:p w14:paraId="69C77066" w14:textId="77777777" w:rsidR="00200D04" w:rsidRDefault="00200D04" w:rsidP="00F56440"/>
    <w:p w14:paraId="232FDA8A" w14:textId="77777777" w:rsidR="00200D04" w:rsidRDefault="00200D04" w:rsidP="00F56440"/>
    <w:p w14:paraId="7DDF9FAB" w14:textId="77777777" w:rsidR="00200D04" w:rsidRDefault="00200D04" w:rsidP="00F56440"/>
    <w:p w14:paraId="06FD6487" w14:textId="77777777" w:rsidR="00200D04" w:rsidRDefault="00200D04"/>
    <w:p w14:paraId="420636D5" w14:textId="77777777" w:rsidR="00200D04" w:rsidRDefault="00200D04"/>
    <w:p w14:paraId="03724E2B" w14:textId="77777777" w:rsidR="00200D04" w:rsidRDefault="00200D04"/>
  </w:endnote>
  <w:endnote w:type="continuationSeparator" w:id="0">
    <w:p w14:paraId="11629092" w14:textId="77777777" w:rsidR="00200D04" w:rsidRDefault="00200D04" w:rsidP="00F56440">
      <w:r>
        <w:continuationSeparator/>
      </w:r>
    </w:p>
    <w:p w14:paraId="0D50E2B8" w14:textId="77777777" w:rsidR="00200D04" w:rsidRDefault="00200D04" w:rsidP="00F56440"/>
    <w:p w14:paraId="731670BA" w14:textId="77777777" w:rsidR="00200D04" w:rsidRDefault="00200D04" w:rsidP="00F56440"/>
    <w:p w14:paraId="3EEF7F24" w14:textId="77777777" w:rsidR="00200D04" w:rsidRDefault="00200D04" w:rsidP="00F56440"/>
    <w:p w14:paraId="04ED4D64" w14:textId="77777777" w:rsidR="00200D04" w:rsidRDefault="00200D04"/>
    <w:p w14:paraId="1EBEA97B" w14:textId="77777777" w:rsidR="00200D04" w:rsidRDefault="00200D04"/>
    <w:p w14:paraId="13789759" w14:textId="77777777" w:rsidR="00200D04" w:rsidRDefault="00200D04"/>
  </w:endnote>
  <w:endnote w:type="continuationNotice" w:id="1">
    <w:p w14:paraId="4B404973" w14:textId="77777777" w:rsidR="00200D04" w:rsidRDefault="00200D0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 (Textkörper CS)">
    <w:altName w:val="Times New Roman"/>
    <w:panose1 w:val="020B0604020202020204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F21AE" w14:textId="77777777" w:rsidR="001E7D7B" w:rsidRDefault="001E7D7B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F6AAD" w14:textId="621CD36D" w:rsidR="001E7D7B" w:rsidRDefault="001E7D7B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47EB3CA" wp14:editId="1BC42C38">
          <wp:extent cx="569562" cy="199347"/>
          <wp:effectExtent l="0" t="0" r="2540" b="0"/>
          <wp:docPr id="2025008702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22CE4A91" w14:textId="77777777" w:rsidR="001E7D7B" w:rsidRDefault="001E7D7B" w:rsidP="003F090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31AF0" w14:textId="6E3C9609" w:rsidR="001E7D7B" w:rsidRPr="002150E8" w:rsidRDefault="001E7D7B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7E9722F2" wp14:editId="07248C5D">
          <wp:extent cx="569562" cy="199347"/>
          <wp:effectExtent l="0" t="0" r="2540" b="0"/>
          <wp:docPr id="189846135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> </w:t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0CDB8E6C" w14:textId="77777777" w:rsidR="001E7D7B" w:rsidRPr="00B2327C" w:rsidRDefault="001E7D7B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E9C0F" w14:textId="77777777" w:rsidR="00200D04" w:rsidRDefault="00200D04" w:rsidP="00F56440">
      <w:r>
        <w:separator/>
      </w:r>
    </w:p>
    <w:p w14:paraId="0395EC2E" w14:textId="77777777" w:rsidR="00200D04" w:rsidRDefault="00200D04" w:rsidP="00F56440"/>
    <w:p w14:paraId="29925670" w14:textId="77777777" w:rsidR="00200D04" w:rsidRDefault="00200D04" w:rsidP="00F56440"/>
    <w:p w14:paraId="6E0AC33A" w14:textId="77777777" w:rsidR="00200D04" w:rsidRDefault="00200D04" w:rsidP="00F56440"/>
    <w:p w14:paraId="2DF07F48" w14:textId="77777777" w:rsidR="00200D04" w:rsidRDefault="00200D04"/>
    <w:p w14:paraId="7E4FC6B1" w14:textId="77777777" w:rsidR="00200D04" w:rsidRDefault="00200D04"/>
    <w:p w14:paraId="558676D3" w14:textId="77777777" w:rsidR="00200D04" w:rsidRDefault="00200D04"/>
  </w:footnote>
  <w:footnote w:type="continuationSeparator" w:id="0">
    <w:p w14:paraId="0C2F15C6" w14:textId="77777777" w:rsidR="00200D04" w:rsidRDefault="00200D04" w:rsidP="00F56440">
      <w:r>
        <w:continuationSeparator/>
      </w:r>
    </w:p>
    <w:p w14:paraId="05630069" w14:textId="77777777" w:rsidR="00200D04" w:rsidRDefault="00200D04" w:rsidP="00F56440"/>
    <w:p w14:paraId="42136774" w14:textId="77777777" w:rsidR="00200D04" w:rsidRDefault="00200D04" w:rsidP="00F56440"/>
    <w:p w14:paraId="7D74A687" w14:textId="77777777" w:rsidR="00200D04" w:rsidRDefault="00200D04" w:rsidP="00F56440"/>
    <w:p w14:paraId="7F257DA1" w14:textId="77777777" w:rsidR="00200D04" w:rsidRDefault="00200D04"/>
    <w:p w14:paraId="5C517B9A" w14:textId="77777777" w:rsidR="00200D04" w:rsidRDefault="00200D04"/>
    <w:p w14:paraId="3CFFB55C" w14:textId="77777777" w:rsidR="00200D04" w:rsidRDefault="00200D04"/>
  </w:footnote>
  <w:footnote w:type="continuationNotice" w:id="1">
    <w:p w14:paraId="2275B7D4" w14:textId="77777777" w:rsidR="00200D04" w:rsidRDefault="00200D0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28FF" w14:textId="77777777" w:rsidR="001E7D7B" w:rsidRPr="00E0758C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1E7D7B" w:rsidRPr="00E0758C" w14:paraId="5FD372D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849866" w14:textId="4BD8B727" w:rsidR="001E7D7B" w:rsidRPr="00E0758C" w:rsidRDefault="001E7D7B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D7721F" w14:textId="0F956A29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41ECD8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F2815A7" w14:textId="7FC2A7CE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5FC49138" w14:textId="142871C3" w:rsidR="001E7D7B" w:rsidRPr="00E17AE8" w:rsidRDefault="001E7D7B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83B7" w14:textId="77777777" w:rsidR="001E7D7B" w:rsidRPr="00E0758C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06CBE8C3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2E7D719" w14:textId="77777777" w:rsidR="001E7D7B" w:rsidRPr="00E0758C" w:rsidRDefault="001E7D7B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69504" behindDoc="0" locked="0" layoutInCell="1" allowOverlap="1" wp14:anchorId="6602AED4" wp14:editId="74A90202">
                <wp:simplePos x="0" y="0"/>
                <wp:positionH relativeFrom="column">
                  <wp:posOffset>-47625</wp:posOffset>
                </wp:positionH>
                <wp:positionV relativeFrom="paragraph">
                  <wp:posOffset>83820</wp:posOffset>
                </wp:positionV>
                <wp:extent cx="432000" cy="203984"/>
                <wp:effectExtent l="0" t="0" r="0" b="0"/>
                <wp:wrapNone/>
                <wp:docPr id="1903210330" name="Grafik 19032103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biLevel thresh="2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000" cy="203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33CF31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N1A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5A08755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A749D86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421A547" wp14:editId="19CE5010">
                <wp:extent cx="337235" cy="324000"/>
                <wp:effectExtent l="0" t="0" r="5715" b="0"/>
                <wp:docPr id="980981035" name="Grafik 9809810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E9D0F9" w14:textId="006CFB27" w:rsidR="001E7D7B" w:rsidRPr="00E17AE8" w:rsidRDefault="001E7D7B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304CF" w14:textId="14A1F037" w:rsidR="001E7D7B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709"/>
      <w:gridCol w:w="6838"/>
      <w:gridCol w:w="1003"/>
      <w:gridCol w:w="919"/>
    </w:tblGrid>
    <w:tr w:rsidR="001E7D7B" w:rsidRPr="00E0758C" w14:paraId="0EAA86BF" w14:textId="77777777" w:rsidTr="00014A1F">
      <w:trPr>
        <w:trHeight w:val="397"/>
        <w:jc w:val="center"/>
      </w:trPr>
      <w:tc>
        <w:tcPr>
          <w:tcW w:w="70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26CB5CC" w14:textId="541AB726" w:rsidR="001E7D7B" w:rsidRPr="00E0758C" w:rsidRDefault="001E7D7B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0528" behindDoc="0" locked="0" layoutInCell="1" allowOverlap="1" wp14:anchorId="1FF11ED9" wp14:editId="466B4753">
                <wp:simplePos x="0" y="0"/>
                <wp:positionH relativeFrom="column">
                  <wp:posOffset>-88900</wp:posOffset>
                </wp:positionH>
                <wp:positionV relativeFrom="paragraph">
                  <wp:posOffset>141605</wp:posOffset>
                </wp:positionV>
                <wp:extent cx="360000" cy="169985"/>
                <wp:effectExtent l="0" t="0" r="0" b="0"/>
                <wp:wrapNone/>
                <wp:docPr id="303660502" name="Grafik 3036605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169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838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8733D7" w14:textId="50694391" w:rsidR="001E7D7B" w:rsidRPr="00E0758C" w:rsidRDefault="001E7D7B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Ich kann Zahlen mit Material lesen und darstellen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0DCAC0E" w14:textId="26AFA036" w:rsidR="001E7D7B" w:rsidRPr="00E0758C" w:rsidRDefault="001E7D7B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N1A-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CC14CC2" w14:textId="77777777" w:rsidR="001E7D7B" w:rsidRPr="00E0758C" w:rsidRDefault="001E7D7B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ABA171A" wp14:editId="30152C45">
                <wp:extent cx="337235" cy="324000"/>
                <wp:effectExtent l="0" t="0" r="5715" b="0"/>
                <wp:docPr id="1681095162" name="Grafik 16810951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69DBF4" w14:textId="77777777" w:rsidR="001E7D7B" w:rsidRPr="00E17AE8" w:rsidRDefault="001E7D7B" w:rsidP="001C3EE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28ED8" w14:textId="5719714C" w:rsidR="001E7D7B" w:rsidRDefault="001E7D7B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32ABE674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092A83C7" w14:textId="77777777" w:rsidR="001E7D7B" w:rsidRPr="00E0758C" w:rsidRDefault="001E7D7B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1552" behindDoc="0" locked="0" layoutInCell="1" allowOverlap="1" wp14:anchorId="07B4C0D8" wp14:editId="199BB2F4">
                <wp:simplePos x="0" y="0"/>
                <wp:positionH relativeFrom="column">
                  <wp:posOffset>-95885</wp:posOffset>
                </wp:positionH>
                <wp:positionV relativeFrom="paragraph">
                  <wp:posOffset>8255</wp:posOffset>
                </wp:positionV>
                <wp:extent cx="474980" cy="237490"/>
                <wp:effectExtent l="0" t="0" r="0" b="0"/>
                <wp:wrapNone/>
                <wp:docPr id="1477941702" name="Grafik 14779417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biLevel thresh="2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4980" cy="23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F0E120E" w14:textId="46ED63CA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N1</w:t>
          </w:r>
          <w:r>
            <w:rPr>
              <w:color w:val="706F6F"/>
              <w:sz w:val="20"/>
              <w:szCs w:val="20"/>
            </w:rPr>
            <w:t>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D775BC" w14:textId="77777777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9CC6E2E" w14:textId="77777777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79BFB49" wp14:editId="66040CC3">
                <wp:extent cx="337235" cy="324000"/>
                <wp:effectExtent l="0" t="0" r="5715" b="0"/>
                <wp:docPr id="416874359" name="Grafik 4168743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7E20703" w14:textId="77777777" w:rsidR="001E7D7B" w:rsidRPr="003C704E" w:rsidRDefault="001E7D7B" w:rsidP="003C704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16DB2" w14:textId="77777777" w:rsidR="001E7D7B" w:rsidRDefault="001E7D7B" w:rsidP="00177A63">
    <w:pPr>
      <w:pStyle w:val="Kopfzeil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68C51E9" wp14:editId="102F2653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1902020152" name="Grafik 1902020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333568529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499FEC2" w14:textId="20B9647A" w:rsidR="001E7D7B" w:rsidRPr="000809F3" w:rsidRDefault="001E7D7B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52CF420D" w14:textId="77777777" w:rsidR="001E7D7B" w:rsidRDefault="001E7D7B" w:rsidP="00177A63">
    <w:pPr>
      <w:pStyle w:val="Kopfzeile"/>
    </w:pPr>
  </w:p>
  <w:p w14:paraId="7425DAF0" w14:textId="77777777" w:rsidR="001E7D7B" w:rsidRDefault="001E7D7B" w:rsidP="00177A6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DDE6FC" wp14:editId="0AF35187">
              <wp:simplePos x="0" y="0"/>
              <wp:positionH relativeFrom="column">
                <wp:posOffset>0</wp:posOffset>
              </wp:positionH>
              <wp:positionV relativeFrom="paragraph">
                <wp:posOffset>123190</wp:posOffset>
              </wp:positionV>
              <wp:extent cx="5544000" cy="0"/>
              <wp:effectExtent l="0" t="0" r="6350" b="12700"/>
              <wp:wrapNone/>
              <wp:docPr id="543" name="Gerade Verbindung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44000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F567A7" id="Gerade Verbindung 4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7pt" to="436.55pt,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" strokecolor="#327a86" strokeweight="1pt">
              <v:stroke joinstyle="miter"/>
            </v:line>
          </w:pict>
        </mc:Fallback>
      </mc:AlternateContent>
    </w:r>
  </w:p>
  <w:p w14:paraId="6B4D30CE" w14:textId="77777777" w:rsidR="001E7D7B" w:rsidRPr="00177A63" w:rsidRDefault="001E7D7B" w:rsidP="00177A63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4D9F2" w14:textId="0CA69890" w:rsidR="001E7D7B" w:rsidRDefault="001E7D7B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3DEC54E8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2E2E2C" w14:textId="77777777" w:rsidR="001E7D7B" w:rsidRPr="00E0758C" w:rsidRDefault="001E7D7B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2576" behindDoc="0" locked="0" layoutInCell="1" allowOverlap="1" wp14:anchorId="2E822D49" wp14:editId="62457863">
                <wp:simplePos x="0" y="0"/>
                <wp:positionH relativeFrom="column">
                  <wp:posOffset>-126365</wp:posOffset>
                </wp:positionH>
                <wp:positionV relativeFrom="paragraph">
                  <wp:posOffset>29845</wp:posOffset>
                </wp:positionV>
                <wp:extent cx="575310" cy="287655"/>
                <wp:effectExtent l="0" t="0" r="0" b="0"/>
                <wp:wrapNone/>
                <wp:docPr id="39" name="Grafi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E457F" w14:textId="0805AD24" w:rsidR="001E7D7B" w:rsidRPr="00E0758C" w:rsidRDefault="001E7D7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E26AC">
            <w:rPr>
              <w:color w:val="706F6F"/>
              <w:sz w:val="20"/>
              <w:szCs w:val="20"/>
            </w:rPr>
            <w:t>Ich kann bündeln und entbündeln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CE830" w14:textId="6361CC37" w:rsidR="001E7D7B" w:rsidRPr="00E0758C" w:rsidRDefault="001E7D7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N1</w:t>
          </w:r>
          <w:r>
            <w:rPr>
              <w:color w:val="737373" w:themeColor="accent3"/>
              <w:sz w:val="18"/>
              <w:szCs w:val="18"/>
            </w:rPr>
            <w:t>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A54451D" w14:textId="77777777" w:rsidR="001E7D7B" w:rsidRPr="00E0758C" w:rsidRDefault="001E7D7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C4EDBED" wp14:editId="6857CC6A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AD14475" w14:textId="77777777" w:rsidR="001E7D7B" w:rsidRDefault="001E7D7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62E4C39"/>
    <w:multiLevelType w:val="hybridMultilevel"/>
    <w:tmpl w:val="C8FE43C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68B2AA8"/>
    <w:multiLevelType w:val="hybridMultilevel"/>
    <w:tmpl w:val="4C8CF58C"/>
    <w:lvl w:ilvl="0" w:tplc="91F87C6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080137AE"/>
    <w:multiLevelType w:val="hybridMultilevel"/>
    <w:tmpl w:val="B3C87F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2071A1"/>
    <w:multiLevelType w:val="hybridMultilevel"/>
    <w:tmpl w:val="F7DAE7CA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C5720C8"/>
    <w:multiLevelType w:val="hybridMultilevel"/>
    <w:tmpl w:val="E8F007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0C5063"/>
    <w:multiLevelType w:val="hybridMultilevel"/>
    <w:tmpl w:val="7AAEF0C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8156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2F660708"/>
    <w:multiLevelType w:val="hybridMultilevel"/>
    <w:tmpl w:val="F5E027C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4927EC"/>
    <w:multiLevelType w:val="hybridMultilevel"/>
    <w:tmpl w:val="81EE28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31677B"/>
    <w:multiLevelType w:val="hybridMultilevel"/>
    <w:tmpl w:val="549A301E"/>
    <w:lvl w:ilvl="0" w:tplc="746CB58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 w:themeColor="text2"/>
        <w:w w:val="85"/>
        <w:position w:val="-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D7D72D0"/>
    <w:multiLevelType w:val="hybridMultilevel"/>
    <w:tmpl w:val="F1F03E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907067"/>
    <w:multiLevelType w:val="hybridMultilevel"/>
    <w:tmpl w:val="D3E463E8"/>
    <w:lvl w:ilvl="0" w:tplc="5C28C4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6BD6435"/>
    <w:multiLevelType w:val="hybridMultilevel"/>
    <w:tmpl w:val="226CFFF0"/>
    <w:lvl w:ilvl="0" w:tplc="5C28C4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BAB1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FCDC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E42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DAC9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5CF6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C468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DCE0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D62F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 w15:restartNumberingAfterBreak="0">
    <w:nsid w:val="58B27F60"/>
    <w:multiLevelType w:val="hybridMultilevel"/>
    <w:tmpl w:val="B62A050E"/>
    <w:lvl w:ilvl="0" w:tplc="91F87C6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A985457"/>
    <w:multiLevelType w:val="hybridMultilevel"/>
    <w:tmpl w:val="71E49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017134E"/>
    <w:multiLevelType w:val="hybridMultilevel"/>
    <w:tmpl w:val="03F63D50"/>
    <w:lvl w:ilvl="0" w:tplc="746CB58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 w:themeColor="text2"/>
        <w:w w:val="85"/>
        <w:position w:val="-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66C7892"/>
    <w:multiLevelType w:val="hybridMultilevel"/>
    <w:tmpl w:val="3CCE3CB2"/>
    <w:lvl w:ilvl="0" w:tplc="746CB58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 w:themeColor="text2"/>
        <w:w w:val="85"/>
        <w:position w:val="-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7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875100">
    <w:abstractNumId w:val="23"/>
  </w:num>
  <w:num w:numId="2" w16cid:durableId="1890722409">
    <w:abstractNumId w:val="18"/>
  </w:num>
  <w:num w:numId="3" w16cid:durableId="861477659">
    <w:abstractNumId w:val="34"/>
  </w:num>
  <w:num w:numId="4" w16cid:durableId="2031953137">
    <w:abstractNumId w:val="9"/>
  </w:num>
  <w:num w:numId="5" w16cid:durableId="1378972922">
    <w:abstractNumId w:val="7"/>
  </w:num>
  <w:num w:numId="6" w16cid:durableId="1814834822">
    <w:abstractNumId w:val="6"/>
  </w:num>
  <w:num w:numId="7" w16cid:durableId="1622690522">
    <w:abstractNumId w:val="5"/>
  </w:num>
  <w:num w:numId="8" w16cid:durableId="1061946209">
    <w:abstractNumId w:val="4"/>
  </w:num>
  <w:num w:numId="9" w16cid:durableId="610744382">
    <w:abstractNumId w:val="8"/>
  </w:num>
  <w:num w:numId="10" w16cid:durableId="1077165812">
    <w:abstractNumId w:val="3"/>
  </w:num>
  <w:num w:numId="11" w16cid:durableId="802775193">
    <w:abstractNumId w:val="2"/>
  </w:num>
  <w:num w:numId="12" w16cid:durableId="640964232">
    <w:abstractNumId w:val="1"/>
  </w:num>
  <w:num w:numId="13" w16cid:durableId="1334070149">
    <w:abstractNumId w:val="0"/>
  </w:num>
  <w:num w:numId="14" w16cid:durableId="317802782">
    <w:abstractNumId w:val="13"/>
  </w:num>
  <w:num w:numId="15" w16cid:durableId="665329144">
    <w:abstractNumId w:val="36"/>
  </w:num>
  <w:num w:numId="16" w16cid:durableId="396826084">
    <w:abstractNumId w:val="24"/>
  </w:num>
  <w:num w:numId="17" w16cid:durableId="1016611047">
    <w:abstractNumId w:val="46"/>
  </w:num>
  <w:num w:numId="18" w16cid:durableId="941302841">
    <w:abstractNumId w:val="38"/>
  </w:num>
  <w:num w:numId="19" w16cid:durableId="1034427687">
    <w:abstractNumId w:val="19"/>
  </w:num>
  <w:num w:numId="20" w16cid:durableId="55250783">
    <w:abstractNumId w:val="47"/>
  </w:num>
  <w:num w:numId="21" w16cid:durableId="1953054881">
    <w:abstractNumId w:val="34"/>
    <w:lvlOverride w:ilvl="0">
      <w:startOverride w:val="1"/>
    </w:lvlOverride>
  </w:num>
  <w:num w:numId="22" w16cid:durableId="161705712">
    <w:abstractNumId w:val="17"/>
  </w:num>
  <w:num w:numId="23" w16cid:durableId="1397119607">
    <w:abstractNumId w:val="21"/>
  </w:num>
  <w:num w:numId="24" w16cid:durableId="1163010829">
    <w:abstractNumId w:val="25"/>
  </w:num>
  <w:num w:numId="25" w16cid:durableId="636379521">
    <w:abstractNumId w:val="43"/>
  </w:num>
  <w:num w:numId="26" w16cid:durableId="1065562993">
    <w:abstractNumId w:val="10"/>
  </w:num>
  <w:num w:numId="27" w16cid:durableId="2134129770">
    <w:abstractNumId w:val="45"/>
  </w:num>
  <w:num w:numId="28" w16cid:durableId="2101751788">
    <w:abstractNumId w:val="45"/>
    <w:lvlOverride w:ilvl="0">
      <w:startOverride w:val="1"/>
    </w:lvlOverride>
  </w:num>
  <w:num w:numId="29" w16cid:durableId="910046536">
    <w:abstractNumId w:val="45"/>
    <w:lvlOverride w:ilvl="0">
      <w:startOverride w:val="1"/>
    </w:lvlOverride>
  </w:num>
  <w:num w:numId="30" w16cid:durableId="1044797299">
    <w:abstractNumId w:val="27"/>
  </w:num>
  <w:num w:numId="31" w16cid:durableId="1679773133">
    <w:abstractNumId w:val="27"/>
  </w:num>
  <w:num w:numId="32" w16cid:durableId="770785746">
    <w:abstractNumId w:val="32"/>
  </w:num>
  <w:num w:numId="33" w16cid:durableId="14581847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7839585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86451431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3293084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57118501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464353979">
    <w:abstractNumId w:val="32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578741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522414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80774177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4374049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7159333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306006790">
    <w:abstractNumId w:val="33"/>
  </w:num>
  <w:num w:numId="45" w16cid:durableId="1357342241">
    <w:abstractNumId w:val="29"/>
  </w:num>
  <w:num w:numId="46" w16cid:durableId="592401443">
    <w:abstractNumId w:val="28"/>
  </w:num>
  <w:num w:numId="47" w16cid:durableId="1028406397">
    <w:abstractNumId w:val="20"/>
  </w:num>
  <w:num w:numId="48" w16cid:durableId="560022178">
    <w:abstractNumId w:val="16"/>
  </w:num>
  <w:num w:numId="49" w16cid:durableId="1760902172">
    <w:abstractNumId w:val="39"/>
  </w:num>
  <w:num w:numId="50" w16cid:durableId="1947231070">
    <w:abstractNumId w:val="37"/>
  </w:num>
  <w:num w:numId="51" w16cid:durableId="1587761442">
    <w:abstractNumId w:val="41"/>
  </w:num>
  <w:num w:numId="52" w16cid:durableId="1358777441">
    <w:abstractNumId w:val="15"/>
  </w:num>
  <w:num w:numId="53" w16cid:durableId="1893223799">
    <w:abstractNumId w:val="14"/>
  </w:num>
  <w:num w:numId="54" w16cid:durableId="255679096">
    <w:abstractNumId w:val="26"/>
  </w:num>
  <w:num w:numId="55" w16cid:durableId="1993752251">
    <w:abstractNumId w:val="35"/>
  </w:num>
  <w:num w:numId="56" w16cid:durableId="877281763">
    <w:abstractNumId w:val="42"/>
  </w:num>
  <w:num w:numId="57" w16cid:durableId="1991015714">
    <w:abstractNumId w:val="31"/>
  </w:num>
  <w:num w:numId="58" w16cid:durableId="1129401608">
    <w:abstractNumId w:val="44"/>
  </w:num>
  <w:num w:numId="59" w16cid:durableId="1341547638">
    <w:abstractNumId w:val="22"/>
  </w:num>
  <w:num w:numId="60" w16cid:durableId="1753165456">
    <w:abstractNumId w:val="11"/>
  </w:num>
  <w:num w:numId="61" w16cid:durableId="1484926680">
    <w:abstractNumId w:val="30"/>
  </w:num>
  <w:num w:numId="62" w16cid:durableId="1248804647">
    <w:abstractNumId w:val="12"/>
  </w:num>
  <w:num w:numId="63" w16cid:durableId="614599769">
    <w:abstractNumId w:val="4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7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0D74"/>
    <w:rsid w:val="00001908"/>
    <w:rsid w:val="00004F79"/>
    <w:rsid w:val="000052CA"/>
    <w:rsid w:val="00006F03"/>
    <w:rsid w:val="00010863"/>
    <w:rsid w:val="00011C8C"/>
    <w:rsid w:val="00013060"/>
    <w:rsid w:val="00013062"/>
    <w:rsid w:val="000143AD"/>
    <w:rsid w:val="00014A1F"/>
    <w:rsid w:val="00015F19"/>
    <w:rsid w:val="00020370"/>
    <w:rsid w:val="000207D8"/>
    <w:rsid w:val="0002099B"/>
    <w:rsid w:val="00020CFB"/>
    <w:rsid w:val="00021B05"/>
    <w:rsid w:val="00024CED"/>
    <w:rsid w:val="00026500"/>
    <w:rsid w:val="00026F34"/>
    <w:rsid w:val="00030B49"/>
    <w:rsid w:val="00035105"/>
    <w:rsid w:val="000358FA"/>
    <w:rsid w:val="0003654F"/>
    <w:rsid w:val="0004084B"/>
    <w:rsid w:val="000425FD"/>
    <w:rsid w:val="00042F87"/>
    <w:rsid w:val="00043A41"/>
    <w:rsid w:val="00043D46"/>
    <w:rsid w:val="00045C57"/>
    <w:rsid w:val="00045CF3"/>
    <w:rsid w:val="00047413"/>
    <w:rsid w:val="0005096B"/>
    <w:rsid w:val="00050BFF"/>
    <w:rsid w:val="0005153C"/>
    <w:rsid w:val="00051DD5"/>
    <w:rsid w:val="00051FC7"/>
    <w:rsid w:val="00052B94"/>
    <w:rsid w:val="00054B8E"/>
    <w:rsid w:val="000570F5"/>
    <w:rsid w:val="000600D0"/>
    <w:rsid w:val="000625E2"/>
    <w:rsid w:val="00063430"/>
    <w:rsid w:val="00066298"/>
    <w:rsid w:val="00072B46"/>
    <w:rsid w:val="00075A3F"/>
    <w:rsid w:val="00076180"/>
    <w:rsid w:val="00076A10"/>
    <w:rsid w:val="000771BD"/>
    <w:rsid w:val="00081AEE"/>
    <w:rsid w:val="000829E6"/>
    <w:rsid w:val="00085A82"/>
    <w:rsid w:val="000903EF"/>
    <w:rsid w:val="00090F1B"/>
    <w:rsid w:val="00091B11"/>
    <w:rsid w:val="0009400B"/>
    <w:rsid w:val="000959F5"/>
    <w:rsid w:val="00095D18"/>
    <w:rsid w:val="00096CD9"/>
    <w:rsid w:val="000970F9"/>
    <w:rsid w:val="00097784"/>
    <w:rsid w:val="000A0B9B"/>
    <w:rsid w:val="000A2473"/>
    <w:rsid w:val="000A412F"/>
    <w:rsid w:val="000A468E"/>
    <w:rsid w:val="000A5256"/>
    <w:rsid w:val="000A5FCE"/>
    <w:rsid w:val="000B5CA3"/>
    <w:rsid w:val="000B7134"/>
    <w:rsid w:val="000B742C"/>
    <w:rsid w:val="000C255E"/>
    <w:rsid w:val="000C365F"/>
    <w:rsid w:val="000C3F7A"/>
    <w:rsid w:val="000C56AC"/>
    <w:rsid w:val="000C648E"/>
    <w:rsid w:val="000C6DD0"/>
    <w:rsid w:val="000C7083"/>
    <w:rsid w:val="000D30D1"/>
    <w:rsid w:val="000D3297"/>
    <w:rsid w:val="000D3531"/>
    <w:rsid w:val="000D488F"/>
    <w:rsid w:val="000E1DE9"/>
    <w:rsid w:val="000E2765"/>
    <w:rsid w:val="000E3580"/>
    <w:rsid w:val="000F13CD"/>
    <w:rsid w:val="000F1545"/>
    <w:rsid w:val="000F32C4"/>
    <w:rsid w:val="000F3431"/>
    <w:rsid w:val="000F3516"/>
    <w:rsid w:val="000F6611"/>
    <w:rsid w:val="000F77E3"/>
    <w:rsid w:val="000F7F6B"/>
    <w:rsid w:val="00101357"/>
    <w:rsid w:val="00101766"/>
    <w:rsid w:val="001029C2"/>
    <w:rsid w:val="001030F4"/>
    <w:rsid w:val="00104F4B"/>
    <w:rsid w:val="00104F94"/>
    <w:rsid w:val="00107788"/>
    <w:rsid w:val="00110ED7"/>
    <w:rsid w:val="0011235C"/>
    <w:rsid w:val="001126D0"/>
    <w:rsid w:val="00112BD0"/>
    <w:rsid w:val="00114F3B"/>
    <w:rsid w:val="00115A09"/>
    <w:rsid w:val="00120536"/>
    <w:rsid w:val="00120B0D"/>
    <w:rsid w:val="00120E67"/>
    <w:rsid w:val="0012488A"/>
    <w:rsid w:val="001312A6"/>
    <w:rsid w:val="00131D0C"/>
    <w:rsid w:val="00132A72"/>
    <w:rsid w:val="00133343"/>
    <w:rsid w:val="00133821"/>
    <w:rsid w:val="00133C95"/>
    <w:rsid w:val="00133CDA"/>
    <w:rsid w:val="00135CDD"/>
    <w:rsid w:val="001369FE"/>
    <w:rsid w:val="00140364"/>
    <w:rsid w:val="001406AA"/>
    <w:rsid w:val="00140BC5"/>
    <w:rsid w:val="0014695C"/>
    <w:rsid w:val="00146ED1"/>
    <w:rsid w:val="00146F2A"/>
    <w:rsid w:val="00150886"/>
    <w:rsid w:val="00152040"/>
    <w:rsid w:val="001531AB"/>
    <w:rsid w:val="00153B1F"/>
    <w:rsid w:val="00154233"/>
    <w:rsid w:val="00155674"/>
    <w:rsid w:val="001559BE"/>
    <w:rsid w:val="001603A4"/>
    <w:rsid w:val="001610F3"/>
    <w:rsid w:val="00161992"/>
    <w:rsid w:val="00165BA1"/>
    <w:rsid w:val="001662C7"/>
    <w:rsid w:val="00170589"/>
    <w:rsid w:val="001735AF"/>
    <w:rsid w:val="00174CBC"/>
    <w:rsid w:val="00177A63"/>
    <w:rsid w:val="00180775"/>
    <w:rsid w:val="00180EC4"/>
    <w:rsid w:val="0018283B"/>
    <w:rsid w:val="00183265"/>
    <w:rsid w:val="0018492B"/>
    <w:rsid w:val="001853AA"/>
    <w:rsid w:val="001858C2"/>
    <w:rsid w:val="0018699D"/>
    <w:rsid w:val="00186D3C"/>
    <w:rsid w:val="00187223"/>
    <w:rsid w:val="0019006E"/>
    <w:rsid w:val="001912F0"/>
    <w:rsid w:val="001921E2"/>
    <w:rsid w:val="00192D9F"/>
    <w:rsid w:val="001948F0"/>
    <w:rsid w:val="00196C51"/>
    <w:rsid w:val="0019775A"/>
    <w:rsid w:val="001A1780"/>
    <w:rsid w:val="001A4B56"/>
    <w:rsid w:val="001B249B"/>
    <w:rsid w:val="001B3139"/>
    <w:rsid w:val="001B3E6B"/>
    <w:rsid w:val="001B43D2"/>
    <w:rsid w:val="001B547C"/>
    <w:rsid w:val="001C0814"/>
    <w:rsid w:val="001C0C6A"/>
    <w:rsid w:val="001C2305"/>
    <w:rsid w:val="001C2751"/>
    <w:rsid w:val="001C3EE1"/>
    <w:rsid w:val="001C4682"/>
    <w:rsid w:val="001C691E"/>
    <w:rsid w:val="001C6C3A"/>
    <w:rsid w:val="001D3D15"/>
    <w:rsid w:val="001D6674"/>
    <w:rsid w:val="001D728F"/>
    <w:rsid w:val="001D7B44"/>
    <w:rsid w:val="001E08C7"/>
    <w:rsid w:val="001E0E31"/>
    <w:rsid w:val="001E1313"/>
    <w:rsid w:val="001E29A7"/>
    <w:rsid w:val="001E402C"/>
    <w:rsid w:val="001E4845"/>
    <w:rsid w:val="001E5DA9"/>
    <w:rsid w:val="001E7430"/>
    <w:rsid w:val="001E7D7B"/>
    <w:rsid w:val="001F22CE"/>
    <w:rsid w:val="001F2A76"/>
    <w:rsid w:val="001F2A7A"/>
    <w:rsid w:val="001F2CCC"/>
    <w:rsid w:val="001F47EC"/>
    <w:rsid w:val="001F516A"/>
    <w:rsid w:val="001F6D00"/>
    <w:rsid w:val="001F6F57"/>
    <w:rsid w:val="00200D04"/>
    <w:rsid w:val="00202DAA"/>
    <w:rsid w:val="002040DF"/>
    <w:rsid w:val="00204695"/>
    <w:rsid w:val="002061FE"/>
    <w:rsid w:val="00206256"/>
    <w:rsid w:val="00206AA9"/>
    <w:rsid w:val="0021237C"/>
    <w:rsid w:val="002129BA"/>
    <w:rsid w:val="002150E8"/>
    <w:rsid w:val="002155C6"/>
    <w:rsid w:val="00215DE4"/>
    <w:rsid w:val="00220CAF"/>
    <w:rsid w:val="00221AF8"/>
    <w:rsid w:val="00227311"/>
    <w:rsid w:val="002274BA"/>
    <w:rsid w:val="00230A99"/>
    <w:rsid w:val="002330F5"/>
    <w:rsid w:val="00233713"/>
    <w:rsid w:val="00235B6C"/>
    <w:rsid w:val="00237D76"/>
    <w:rsid w:val="00240CAD"/>
    <w:rsid w:val="002414F7"/>
    <w:rsid w:val="00243737"/>
    <w:rsid w:val="00245CC3"/>
    <w:rsid w:val="00252562"/>
    <w:rsid w:val="0025263D"/>
    <w:rsid w:val="00261364"/>
    <w:rsid w:val="00261CE3"/>
    <w:rsid w:val="002623ED"/>
    <w:rsid w:val="002627C4"/>
    <w:rsid w:val="00264112"/>
    <w:rsid w:val="0026458E"/>
    <w:rsid w:val="00264D79"/>
    <w:rsid w:val="002727EE"/>
    <w:rsid w:val="00273AA2"/>
    <w:rsid w:val="00273BC7"/>
    <w:rsid w:val="00273C8A"/>
    <w:rsid w:val="0027496C"/>
    <w:rsid w:val="0027657E"/>
    <w:rsid w:val="00276E7E"/>
    <w:rsid w:val="00281263"/>
    <w:rsid w:val="002816B7"/>
    <w:rsid w:val="00281B10"/>
    <w:rsid w:val="00285B5B"/>
    <w:rsid w:val="002869C0"/>
    <w:rsid w:val="00286DA9"/>
    <w:rsid w:val="002932A4"/>
    <w:rsid w:val="00294B96"/>
    <w:rsid w:val="00295A21"/>
    <w:rsid w:val="002969B0"/>
    <w:rsid w:val="00297993"/>
    <w:rsid w:val="002A11C2"/>
    <w:rsid w:val="002A3358"/>
    <w:rsid w:val="002A7BF1"/>
    <w:rsid w:val="002A7EB5"/>
    <w:rsid w:val="002B7422"/>
    <w:rsid w:val="002C1315"/>
    <w:rsid w:val="002C381B"/>
    <w:rsid w:val="002C764D"/>
    <w:rsid w:val="002D1257"/>
    <w:rsid w:val="002D1886"/>
    <w:rsid w:val="002D2F55"/>
    <w:rsid w:val="002D3D06"/>
    <w:rsid w:val="002D530F"/>
    <w:rsid w:val="002D5873"/>
    <w:rsid w:val="002E0053"/>
    <w:rsid w:val="002E55B9"/>
    <w:rsid w:val="002E6140"/>
    <w:rsid w:val="002F2B43"/>
    <w:rsid w:val="002F4885"/>
    <w:rsid w:val="002F7BF8"/>
    <w:rsid w:val="003006A2"/>
    <w:rsid w:val="00300EA0"/>
    <w:rsid w:val="00301764"/>
    <w:rsid w:val="0030347F"/>
    <w:rsid w:val="00305887"/>
    <w:rsid w:val="003079FB"/>
    <w:rsid w:val="003105A5"/>
    <w:rsid w:val="003105B6"/>
    <w:rsid w:val="003144F2"/>
    <w:rsid w:val="00315877"/>
    <w:rsid w:val="0032057B"/>
    <w:rsid w:val="0032289E"/>
    <w:rsid w:val="00324169"/>
    <w:rsid w:val="003244CA"/>
    <w:rsid w:val="0033091D"/>
    <w:rsid w:val="00332BA3"/>
    <w:rsid w:val="00333312"/>
    <w:rsid w:val="00335B6E"/>
    <w:rsid w:val="0033677C"/>
    <w:rsid w:val="00337E6F"/>
    <w:rsid w:val="00342A9F"/>
    <w:rsid w:val="0034350A"/>
    <w:rsid w:val="00346AC2"/>
    <w:rsid w:val="00347946"/>
    <w:rsid w:val="00351753"/>
    <w:rsid w:val="003518F2"/>
    <w:rsid w:val="00352164"/>
    <w:rsid w:val="00353BDB"/>
    <w:rsid w:val="00354A18"/>
    <w:rsid w:val="00354D8C"/>
    <w:rsid w:val="00357CE4"/>
    <w:rsid w:val="0036197D"/>
    <w:rsid w:val="00362FA9"/>
    <w:rsid w:val="00363327"/>
    <w:rsid w:val="003647FB"/>
    <w:rsid w:val="003654EE"/>
    <w:rsid w:val="003655ED"/>
    <w:rsid w:val="00365D85"/>
    <w:rsid w:val="00367D3E"/>
    <w:rsid w:val="0037445F"/>
    <w:rsid w:val="00376C2F"/>
    <w:rsid w:val="003773CD"/>
    <w:rsid w:val="00386976"/>
    <w:rsid w:val="00386A12"/>
    <w:rsid w:val="00387E4E"/>
    <w:rsid w:val="00387E96"/>
    <w:rsid w:val="003908B0"/>
    <w:rsid w:val="00391248"/>
    <w:rsid w:val="00391A4E"/>
    <w:rsid w:val="00391BC6"/>
    <w:rsid w:val="00393206"/>
    <w:rsid w:val="003A2147"/>
    <w:rsid w:val="003A52AE"/>
    <w:rsid w:val="003A591E"/>
    <w:rsid w:val="003A5E51"/>
    <w:rsid w:val="003A68C9"/>
    <w:rsid w:val="003A744F"/>
    <w:rsid w:val="003B03AF"/>
    <w:rsid w:val="003B04ED"/>
    <w:rsid w:val="003B04FD"/>
    <w:rsid w:val="003B28B1"/>
    <w:rsid w:val="003B54C2"/>
    <w:rsid w:val="003B5A60"/>
    <w:rsid w:val="003B5AB4"/>
    <w:rsid w:val="003B5F33"/>
    <w:rsid w:val="003B6076"/>
    <w:rsid w:val="003B6095"/>
    <w:rsid w:val="003C2ABE"/>
    <w:rsid w:val="003C3680"/>
    <w:rsid w:val="003C48C4"/>
    <w:rsid w:val="003C704E"/>
    <w:rsid w:val="003C7B7B"/>
    <w:rsid w:val="003D0707"/>
    <w:rsid w:val="003D17F3"/>
    <w:rsid w:val="003D2DC6"/>
    <w:rsid w:val="003D3CF9"/>
    <w:rsid w:val="003D5798"/>
    <w:rsid w:val="003D6C2F"/>
    <w:rsid w:val="003D7467"/>
    <w:rsid w:val="003E26AC"/>
    <w:rsid w:val="003E6872"/>
    <w:rsid w:val="003E7964"/>
    <w:rsid w:val="003F00BC"/>
    <w:rsid w:val="003F014F"/>
    <w:rsid w:val="003F08E8"/>
    <w:rsid w:val="003F0902"/>
    <w:rsid w:val="003F2680"/>
    <w:rsid w:val="003F385D"/>
    <w:rsid w:val="003F3BD6"/>
    <w:rsid w:val="003F625D"/>
    <w:rsid w:val="003F6BF5"/>
    <w:rsid w:val="003F7237"/>
    <w:rsid w:val="00402686"/>
    <w:rsid w:val="00403815"/>
    <w:rsid w:val="004041C4"/>
    <w:rsid w:val="00405B3A"/>
    <w:rsid w:val="00406E9D"/>
    <w:rsid w:val="0041220D"/>
    <w:rsid w:val="00413191"/>
    <w:rsid w:val="00415ECC"/>
    <w:rsid w:val="00416BF3"/>
    <w:rsid w:val="00421399"/>
    <w:rsid w:val="00421559"/>
    <w:rsid w:val="004221C0"/>
    <w:rsid w:val="00423975"/>
    <w:rsid w:val="00423B88"/>
    <w:rsid w:val="00427CE9"/>
    <w:rsid w:val="004332F5"/>
    <w:rsid w:val="004359F4"/>
    <w:rsid w:val="004410FB"/>
    <w:rsid w:val="00441287"/>
    <w:rsid w:val="004430E4"/>
    <w:rsid w:val="00443ECF"/>
    <w:rsid w:val="00443FFC"/>
    <w:rsid w:val="004443AB"/>
    <w:rsid w:val="004505EB"/>
    <w:rsid w:val="00450EDC"/>
    <w:rsid w:val="00451907"/>
    <w:rsid w:val="00456014"/>
    <w:rsid w:val="00456630"/>
    <w:rsid w:val="00457217"/>
    <w:rsid w:val="004616AF"/>
    <w:rsid w:val="004629EB"/>
    <w:rsid w:val="00463402"/>
    <w:rsid w:val="00463936"/>
    <w:rsid w:val="00463F5D"/>
    <w:rsid w:val="00467290"/>
    <w:rsid w:val="00472C9B"/>
    <w:rsid w:val="00473B71"/>
    <w:rsid w:val="00474FFD"/>
    <w:rsid w:val="00477343"/>
    <w:rsid w:val="00477539"/>
    <w:rsid w:val="004806B4"/>
    <w:rsid w:val="004851C6"/>
    <w:rsid w:val="0048537F"/>
    <w:rsid w:val="00485714"/>
    <w:rsid w:val="00485E67"/>
    <w:rsid w:val="00486793"/>
    <w:rsid w:val="0048721E"/>
    <w:rsid w:val="004877FF"/>
    <w:rsid w:val="00487AC0"/>
    <w:rsid w:val="00491CCD"/>
    <w:rsid w:val="00497FD7"/>
    <w:rsid w:val="004A1182"/>
    <w:rsid w:val="004A2630"/>
    <w:rsid w:val="004B006A"/>
    <w:rsid w:val="004B1E4C"/>
    <w:rsid w:val="004B265D"/>
    <w:rsid w:val="004B2961"/>
    <w:rsid w:val="004B43D8"/>
    <w:rsid w:val="004B66BA"/>
    <w:rsid w:val="004C0EFA"/>
    <w:rsid w:val="004C0FF9"/>
    <w:rsid w:val="004C17CE"/>
    <w:rsid w:val="004C59F2"/>
    <w:rsid w:val="004C5DAD"/>
    <w:rsid w:val="004D01A4"/>
    <w:rsid w:val="004D033C"/>
    <w:rsid w:val="004D5108"/>
    <w:rsid w:val="004D52BC"/>
    <w:rsid w:val="004D537D"/>
    <w:rsid w:val="004E07B3"/>
    <w:rsid w:val="004E1347"/>
    <w:rsid w:val="004E5545"/>
    <w:rsid w:val="004E5F18"/>
    <w:rsid w:val="004E6E5D"/>
    <w:rsid w:val="004E789A"/>
    <w:rsid w:val="004E7EF5"/>
    <w:rsid w:val="004F68A4"/>
    <w:rsid w:val="004F6B6D"/>
    <w:rsid w:val="004F6B97"/>
    <w:rsid w:val="004F78EA"/>
    <w:rsid w:val="004F797A"/>
    <w:rsid w:val="004F7D54"/>
    <w:rsid w:val="005019B8"/>
    <w:rsid w:val="00505B87"/>
    <w:rsid w:val="005066F4"/>
    <w:rsid w:val="00506BFA"/>
    <w:rsid w:val="00512E4A"/>
    <w:rsid w:val="005131AB"/>
    <w:rsid w:val="0051334C"/>
    <w:rsid w:val="00513F2E"/>
    <w:rsid w:val="00515E04"/>
    <w:rsid w:val="00516206"/>
    <w:rsid w:val="0052085C"/>
    <w:rsid w:val="00524B0A"/>
    <w:rsid w:val="005256C6"/>
    <w:rsid w:val="00525E77"/>
    <w:rsid w:val="0053007E"/>
    <w:rsid w:val="00530167"/>
    <w:rsid w:val="005306EE"/>
    <w:rsid w:val="00530B72"/>
    <w:rsid w:val="00533B76"/>
    <w:rsid w:val="005344BA"/>
    <w:rsid w:val="0053554B"/>
    <w:rsid w:val="00536918"/>
    <w:rsid w:val="00536F5D"/>
    <w:rsid w:val="00541F89"/>
    <w:rsid w:val="0054212E"/>
    <w:rsid w:val="0054245B"/>
    <w:rsid w:val="00545929"/>
    <w:rsid w:val="00550488"/>
    <w:rsid w:val="005513D5"/>
    <w:rsid w:val="00551D37"/>
    <w:rsid w:val="00552035"/>
    <w:rsid w:val="00552736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4563"/>
    <w:rsid w:val="005659A1"/>
    <w:rsid w:val="0056638C"/>
    <w:rsid w:val="00572C38"/>
    <w:rsid w:val="005753ED"/>
    <w:rsid w:val="00575518"/>
    <w:rsid w:val="0057597F"/>
    <w:rsid w:val="0057608C"/>
    <w:rsid w:val="00576703"/>
    <w:rsid w:val="00576FD1"/>
    <w:rsid w:val="00577C8D"/>
    <w:rsid w:val="00577DDC"/>
    <w:rsid w:val="00582922"/>
    <w:rsid w:val="00584AEF"/>
    <w:rsid w:val="005879A7"/>
    <w:rsid w:val="00587F2C"/>
    <w:rsid w:val="00593427"/>
    <w:rsid w:val="005948D3"/>
    <w:rsid w:val="005962E0"/>
    <w:rsid w:val="00596FF7"/>
    <w:rsid w:val="005A1B94"/>
    <w:rsid w:val="005B0745"/>
    <w:rsid w:val="005B080D"/>
    <w:rsid w:val="005B181B"/>
    <w:rsid w:val="005B2316"/>
    <w:rsid w:val="005B2620"/>
    <w:rsid w:val="005B55F7"/>
    <w:rsid w:val="005B6E21"/>
    <w:rsid w:val="005C24F6"/>
    <w:rsid w:val="005C26AF"/>
    <w:rsid w:val="005C56C1"/>
    <w:rsid w:val="005C6524"/>
    <w:rsid w:val="005D1C13"/>
    <w:rsid w:val="005D3530"/>
    <w:rsid w:val="005D3569"/>
    <w:rsid w:val="005D3AC4"/>
    <w:rsid w:val="005D3B6F"/>
    <w:rsid w:val="005D410F"/>
    <w:rsid w:val="005D5B82"/>
    <w:rsid w:val="005D794B"/>
    <w:rsid w:val="005E0251"/>
    <w:rsid w:val="005E4B87"/>
    <w:rsid w:val="005E619C"/>
    <w:rsid w:val="005F08BF"/>
    <w:rsid w:val="005F0A6D"/>
    <w:rsid w:val="005F22E4"/>
    <w:rsid w:val="005F23A0"/>
    <w:rsid w:val="005F2E6A"/>
    <w:rsid w:val="005F772D"/>
    <w:rsid w:val="006015F6"/>
    <w:rsid w:val="006018C0"/>
    <w:rsid w:val="0060242B"/>
    <w:rsid w:val="006056F7"/>
    <w:rsid w:val="00605734"/>
    <w:rsid w:val="00606B33"/>
    <w:rsid w:val="00611DE3"/>
    <w:rsid w:val="00612763"/>
    <w:rsid w:val="00612C7D"/>
    <w:rsid w:val="006130B5"/>
    <w:rsid w:val="00614F05"/>
    <w:rsid w:val="00615109"/>
    <w:rsid w:val="0061611E"/>
    <w:rsid w:val="0061706D"/>
    <w:rsid w:val="00617C84"/>
    <w:rsid w:val="00621084"/>
    <w:rsid w:val="00624778"/>
    <w:rsid w:val="00624F74"/>
    <w:rsid w:val="006259AD"/>
    <w:rsid w:val="0062719D"/>
    <w:rsid w:val="00627EF2"/>
    <w:rsid w:val="006347EC"/>
    <w:rsid w:val="00634C61"/>
    <w:rsid w:val="0063560B"/>
    <w:rsid w:val="00636D7F"/>
    <w:rsid w:val="00637B96"/>
    <w:rsid w:val="006410D6"/>
    <w:rsid w:val="00643F9F"/>
    <w:rsid w:val="006447E0"/>
    <w:rsid w:val="00644F56"/>
    <w:rsid w:val="00646C12"/>
    <w:rsid w:val="00647092"/>
    <w:rsid w:val="0065137A"/>
    <w:rsid w:val="00651822"/>
    <w:rsid w:val="006518F9"/>
    <w:rsid w:val="00661A9A"/>
    <w:rsid w:val="0066281B"/>
    <w:rsid w:val="00662B5B"/>
    <w:rsid w:val="00664421"/>
    <w:rsid w:val="0066663B"/>
    <w:rsid w:val="00667BB0"/>
    <w:rsid w:val="0067110E"/>
    <w:rsid w:val="00675032"/>
    <w:rsid w:val="00675072"/>
    <w:rsid w:val="0067534A"/>
    <w:rsid w:val="006756A9"/>
    <w:rsid w:val="00680DC1"/>
    <w:rsid w:val="00681F02"/>
    <w:rsid w:val="00683872"/>
    <w:rsid w:val="00685007"/>
    <w:rsid w:val="00685B0E"/>
    <w:rsid w:val="00685B7A"/>
    <w:rsid w:val="006862A1"/>
    <w:rsid w:val="00686974"/>
    <w:rsid w:val="00686C67"/>
    <w:rsid w:val="00686FC0"/>
    <w:rsid w:val="00696B7F"/>
    <w:rsid w:val="006A1D9D"/>
    <w:rsid w:val="006A253B"/>
    <w:rsid w:val="006A66D7"/>
    <w:rsid w:val="006A7431"/>
    <w:rsid w:val="006B1E07"/>
    <w:rsid w:val="006B4050"/>
    <w:rsid w:val="006B5344"/>
    <w:rsid w:val="006C3538"/>
    <w:rsid w:val="006C3FE3"/>
    <w:rsid w:val="006C7499"/>
    <w:rsid w:val="006C7523"/>
    <w:rsid w:val="006D25D9"/>
    <w:rsid w:val="006D2D46"/>
    <w:rsid w:val="006D3390"/>
    <w:rsid w:val="006D7968"/>
    <w:rsid w:val="006E0B48"/>
    <w:rsid w:val="006E162A"/>
    <w:rsid w:val="006E215B"/>
    <w:rsid w:val="006E5DEC"/>
    <w:rsid w:val="006E700D"/>
    <w:rsid w:val="006E770A"/>
    <w:rsid w:val="006F0F14"/>
    <w:rsid w:val="006F2574"/>
    <w:rsid w:val="006F362B"/>
    <w:rsid w:val="006F3B1C"/>
    <w:rsid w:val="006F3F4C"/>
    <w:rsid w:val="006F4727"/>
    <w:rsid w:val="006F5451"/>
    <w:rsid w:val="006F59FF"/>
    <w:rsid w:val="00700A83"/>
    <w:rsid w:val="00700B74"/>
    <w:rsid w:val="0070166F"/>
    <w:rsid w:val="00705357"/>
    <w:rsid w:val="00705AE4"/>
    <w:rsid w:val="00705CA1"/>
    <w:rsid w:val="00706C5E"/>
    <w:rsid w:val="0071032F"/>
    <w:rsid w:val="00712580"/>
    <w:rsid w:val="007140F4"/>
    <w:rsid w:val="00714A0F"/>
    <w:rsid w:val="007159EB"/>
    <w:rsid w:val="00716BFE"/>
    <w:rsid w:val="00723A1E"/>
    <w:rsid w:val="00723E53"/>
    <w:rsid w:val="00724BEB"/>
    <w:rsid w:val="00724C23"/>
    <w:rsid w:val="00725C4E"/>
    <w:rsid w:val="00727114"/>
    <w:rsid w:val="007306C0"/>
    <w:rsid w:val="00733767"/>
    <w:rsid w:val="00734981"/>
    <w:rsid w:val="0073796D"/>
    <w:rsid w:val="00737D8D"/>
    <w:rsid w:val="007400A3"/>
    <w:rsid w:val="00740831"/>
    <w:rsid w:val="00740CAE"/>
    <w:rsid w:val="0074113F"/>
    <w:rsid w:val="00750506"/>
    <w:rsid w:val="00751A89"/>
    <w:rsid w:val="00753CFE"/>
    <w:rsid w:val="007540C9"/>
    <w:rsid w:val="00757F0F"/>
    <w:rsid w:val="007610A9"/>
    <w:rsid w:val="00761338"/>
    <w:rsid w:val="0076139C"/>
    <w:rsid w:val="007626AE"/>
    <w:rsid w:val="00764711"/>
    <w:rsid w:val="00765286"/>
    <w:rsid w:val="0076674D"/>
    <w:rsid w:val="007674C3"/>
    <w:rsid w:val="007716D3"/>
    <w:rsid w:val="007723C1"/>
    <w:rsid w:val="007751B1"/>
    <w:rsid w:val="00775428"/>
    <w:rsid w:val="00776C43"/>
    <w:rsid w:val="00777A68"/>
    <w:rsid w:val="00780104"/>
    <w:rsid w:val="00782287"/>
    <w:rsid w:val="00784962"/>
    <w:rsid w:val="00786812"/>
    <w:rsid w:val="00786FF8"/>
    <w:rsid w:val="00790F21"/>
    <w:rsid w:val="00791964"/>
    <w:rsid w:val="00791C77"/>
    <w:rsid w:val="00791D70"/>
    <w:rsid w:val="00792FE3"/>
    <w:rsid w:val="0079477A"/>
    <w:rsid w:val="00795681"/>
    <w:rsid w:val="00795F88"/>
    <w:rsid w:val="0079608D"/>
    <w:rsid w:val="007A0104"/>
    <w:rsid w:val="007A149C"/>
    <w:rsid w:val="007A1C42"/>
    <w:rsid w:val="007A5C5C"/>
    <w:rsid w:val="007A605F"/>
    <w:rsid w:val="007A6CB2"/>
    <w:rsid w:val="007A7B97"/>
    <w:rsid w:val="007B055A"/>
    <w:rsid w:val="007B19C9"/>
    <w:rsid w:val="007B2454"/>
    <w:rsid w:val="007B726E"/>
    <w:rsid w:val="007C3B5B"/>
    <w:rsid w:val="007D31A1"/>
    <w:rsid w:val="007D3998"/>
    <w:rsid w:val="007D62DE"/>
    <w:rsid w:val="007D723D"/>
    <w:rsid w:val="007E2ED3"/>
    <w:rsid w:val="007E35DA"/>
    <w:rsid w:val="007E6AC7"/>
    <w:rsid w:val="007E6CD7"/>
    <w:rsid w:val="007F025F"/>
    <w:rsid w:val="007F07FD"/>
    <w:rsid w:val="007F201D"/>
    <w:rsid w:val="007F2662"/>
    <w:rsid w:val="007F298E"/>
    <w:rsid w:val="007F4209"/>
    <w:rsid w:val="007F5153"/>
    <w:rsid w:val="007F59B2"/>
    <w:rsid w:val="008026EF"/>
    <w:rsid w:val="00803F58"/>
    <w:rsid w:val="008077BF"/>
    <w:rsid w:val="00807CF4"/>
    <w:rsid w:val="00811D2D"/>
    <w:rsid w:val="008123DF"/>
    <w:rsid w:val="00812B0E"/>
    <w:rsid w:val="00814EAA"/>
    <w:rsid w:val="00816C34"/>
    <w:rsid w:val="00817132"/>
    <w:rsid w:val="00824C43"/>
    <w:rsid w:val="00824E78"/>
    <w:rsid w:val="00825CEC"/>
    <w:rsid w:val="0082727E"/>
    <w:rsid w:val="00830DD1"/>
    <w:rsid w:val="008341EE"/>
    <w:rsid w:val="0083575B"/>
    <w:rsid w:val="00835983"/>
    <w:rsid w:val="00835C0B"/>
    <w:rsid w:val="008368C8"/>
    <w:rsid w:val="008406D1"/>
    <w:rsid w:val="008416C2"/>
    <w:rsid w:val="00841A2B"/>
    <w:rsid w:val="00841EB1"/>
    <w:rsid w:val="0084493E"/>
    <w:rsid w:val="00844A02"/>
    <w:rsid w:val="008454DC"/>
    <w:rsid w:val="008456A0"/>
    <w:rsid w:val="00846DCB"/>
    <w:rsid w:val="00846EE1"/>
    <w:rsid w:val="0084766C"/>
    <w:rsid w:val="00850659"/>
    <w:rsid w:val="00851046"/>
    <w:rsid w:val="00851CEC"/>
    <w:rsid w:val="0085213A"/>
    <w:rsid w:val="00852F68"/>
    <w:rsid w:val="00854D4E"/>
    <w:rsid w:val="00860BF7"/>
    <w:rsid w:val="00860DDC"/>
    <w:rsid w:val="008616E5"/>
    <w:rsid w:val="008619E9"/>
    <w:rsid w:val="00863B32"/>
    <w:rsid w:val="00864325"/>
    <w:rsid w:val="00867444"/>
    <w:rsid w:val="00867A6B"/>
    <w:rsid w:val="00867B30"/>
    <w:rsid w:val="00867FEB"/>
    <w:rsid w:val="00871C2C"/>
    <w:rsid w:val="008738EB"/>
    <w:rsid w:val="00880305"/>
    <w:rsid w:val="00881A5A"/>
    <w:rsid w:val="008821AE"/>
    <w:rsid w:val="008901F3"/>
    <w:rsid w:val="00890BAD"/>
    <w:rsid w:val="00891CFD"/>
    <w:rsid w:val="008950C9"/>
    <w:rsid w:val="00895250"/>
    <w:rsid w:val="0089663D"/>
    <w:rsid w:val="008A17D3"/>
    <w:rsid w:val="008A3014"/>
    <w:rsid w:val="008B0829"/>
    <w:rsid w:val="008B083A"/>
    <w:rsid w:val="008B08C3"/>
    <w:rsid w:val="008B21A4"/>
    <w:rsid w:val="008B6D21"/>
    <w:rsid w:val="008C0161"/>
    <w:rsid w:val="008C0CB2"/>
    <w:rsid w:val="008C1352"/>
    <w:rsid w:val="008C1C05"/>
    <w:rsid w:val="008C4891"/>
    <w:rsid w:val="008C6C14"/>
    <w:rsid w:val="008C767A"/>
    <w:rsid w:val="008D45BB"/>
    <w:rsid w:val="008D6498"/>
    <w:rsid w:val="008D6BF7"/>
    <w:rsid w:val="008D7103"/>
    <w:rsid w:val="008E0035"/>
    <w:rsid w:val="008E0832"/>
    <w:rsid w:val="008E1743"/>
    <w:rsid w:val="008E1F56"/>
    <w:rsid w:val="008E2563"/>
    <w:rsid w:val="008E408B"/>
    <w:rsid w:val="008E4D3C"/>
    <w:rsid w:val="008E6EEC"/>
    <w:rsid w:val="008F06F9"/>
    <w:rsid w:val="008F4B5F"/>
    <w:rsid w:val="008F4FAF"/>
    <w:rsid w:val="008F521D"/>
    <w:rsid w:val="008F6E14"/>
    <w:rsid w:val="00901A68"/>
    <w:rsid w:val="009021AD"/>
    <w:rsid w:val="009056D5"/>
    <w:rsid w:val="00905BF1"/>
    <w:rsid w:val="00906263"/>
    <w:rsid w:val="009073CA"/>
    <w:rsid w:val="00911328"/>
    <w:rsid w:val="009117E0"/>
    <w:rsid w:val="00911EDF"/>
    <w:rsid w:val="00914E01"/>
    <w:rsid w:val="00914F41"/>
    <w:rsid w:val="00917061"/>
    <w:rsid w:val="0092067B"/>
    <w:rsid w:val="00921A3E"/>
    <w:rsid w:val="0092281D"/>
    <w:rsid w:val="009270B6"/>
    <w:rsid w:val="0092716D"/>
    <w:rsid w:val="00927D4F"/>
    <w:rsid w:val="0093045D"/>
    <w:rsid w:val="0093552E"/>
    <w:rsid w:val="009355AB"/>
    <w:rsid w:val="009357ED"/>
    <w:rsid w:val="00937676"/>
    <w:rsid w:val="0094004C"/>
    <w:rsid w:val="009409A9"/>
    <w:rsid w:val="00940DDD"/>
    <w:rsid w:val="00942DC5"/>
    <w:rsid w:val="009438F4"/>
    <w:rsid w:val="0094435B"/>
    <w:rsid w:val="00944924"/>
    <w:rsid w:val="00950ED3"/>
    <w:rsid w:val="00951235"/>
    <w:rsid w:val="00951D37"/>
    <w:rsid w:val="00956CFC"/>
    <w:rsid w:val="00960613"/>
    <w:rsid w:val="00963FC5"/>
    <w:rsid w:val="00964E33"/>
    <w:rsid w:val="0096517D"/>
    <w:rsid w:val="009675DF"/>
    <w:rsid w:val="009701AC"/>
    <w:rsid w:val="00971B1C"/>
    <w:rsid w:val="00974ACA"/>
    <w:rsid w:val="00975EE4"/>
    <w:rsid w:val="00983C41"/>
    <w:rsid w:val="009929C8"/>
    <w:rsid w:val="0099425F"/>
    <w:rsid w:val="009A1673"/>
    <w:rsid w:val="009A1CD5"/>
    <w:rsid w:val="009A278F"/>
    <w:rsid w:val="009A660E"/>
    <w:rsid w:val="009A767B"/>
    <w:rsid w:val="009A7B5A"/>
    <w:rsid w:val="009B1745"/>
    <w:rsid w:val="009B2082"/>
    <w:rsid w:val="009B2B28"/>
    <w:rsid w:val="009B54E7"/>
    <w:rsid w:val="009B65FF"/>
    <w:rsid w:val="009C07AB"/>
    <w:rsid w:val="009C08D7"/>
    <w:rsid w:val="009C1491"/>
    <w:rsid w:val="009C2627"/>
    <w:rsid w:val="009C3DE1"/>
    <w:rsid w:val="009C4E47"/>
    <w:rsid w:val="009D2DE1"/>
    <w:rsid w:val="009D30C8"/>
    <w:rsid w:val="009D3469"/>
    <w:rsid w:val="009D42F8"/>
    <w:rsid w:val="009D47D3"/>
    <w:rsid w:val="009E1781"/>
    <w:rsid w:val="009E2ABB"/>
    <w:rsid w:val="009E30C5"/>
    <w:rsid w:val="009E57B2"/>
    <w:rsid w:val="009E5DC5"/>
    <w:rsid w:val="009E682C"/>
    <w:rsid w:val="009F0699"/>
    <w:rsid w:val="009F0C21"/>
    <w:rsid w:val="009F10F5"/>
    <w:rsid w:val="009F425C"/>
    <w:rsid w:val="009F4275"/>
    <w:rsid w:val="009F555C"/>
    <w:rsid w:val="00A003A5"/>
    <w:rsid w:val="00A00AC8"/>
    <w:rsid w:val="00A00F20"/>
    <w:rsid w:val="00A04869"/>
    <w:rsid w:val="00A05FEB"/>
    <w:rsid w:val="00A06C41"/>
    <w:rsid w:val="00A07BB3"/>
    <w:rsid w:val="00A07FE3"/>
    <w:rsid w:val="00A147B9"/>
    <w:rsid w:val="00A1590E"/>
    <w:rsid w:val="00A161B2"/>
    <w:rsid w:val="00A2053B"/>
    <w:rsid w:val="00A2086C"/>
    <w:rsid w:val="00A211B2"/>
    <w:rsid w:val="00A2208A"/>
    <w:rsid w:val="00A225A3"/>
    <w:rsid w:val="00A229E8"/>
    <w:rsid w:val="00A23559"/>
    <w:rsid w:val="00A24996"/>
    <w:rsid w:val="00A27870"/>
    <w:rsid w:val="00A27907"/>
    <w:rsid w:val="00A32041"/>
    <w:rsid w:val="00A3296A"/>
    <w:rsid w:val="00A34C62"/>
    <w:rsid w:val="00A36783"/>
    <w:rsid w:val="00A36E14"/>
    <w:rsid w:val="00A42FF1"/>
    <w:rsid w:val="00A47116"/>
    <w:rsid w:val="00A53AC6"/>
    <w:rsid w:val="00A53FD1"/>
    <w:rsid w:val="00A55DEC"/>
    <w:rsid w:val="00A561C8"/>
    <w:rsid w:val="00A563F1"/>
    <w:rsid w:val="00A565E3"/>
    <w:rsid w:val="00A57412"/>
    <w:rsid w:val="00A60243"/>
    <w:rsid w:val="00A6056F"/>
    <w:rsid w:val="00A611F5"/>
    <w:rsid w:val="00A614C9"/>
    <w:rsid w:val="00A62152"/>
    <w:rsid w:val="00A6279D"/>
    <w:rsid w:val="00A637F6"/>
    <w:rsid w:val="00A6622F"/>
    <w:rsid w:val="00A678FC"/>
    <w:rsid w:val="00A709C2"/>
    <w:rsid w:val="00A72E24"/>
    <w:rsid w:val="00A73563"/>
    <w:rsid w:val="00A77C0C"/>
    <w:rsid w:val="00A82B32"/>
    <w:rsid w:val="00A83021"/>
    <w:rsid w:val="00A84555"/>
    <w:rsid w:val="00A84A2B"/>
    <w:rsid w:val="00A862D3"/>
    <w:rsid w:val="00A94266"/>
    <w:rsid w:val="00A955F6"/>
    <w:rsid w:val="00AA0750"/>
    <w:rsid w:val="00AA0AF3"/>
    <w:rsid w:val="00AA0FBA"/>
    <w:rsid w:val="00AA1F9C"/>
    <w:rsid w:val="00AA2AFA"/>
    <w:rsid w:val="00AA6944"/>
    <w:rsid w:val="00AA7BE7"/>
    <w:rsid w:val="00AB041C"/>
    <w:rsid w:val="00AB1951"/>
    <w:rsid w:val="00AB2956"/>
    <w:rsid w:val="00AB4553"/>
    <w:rsid w:val="00AB4734"/>
    <w:rsid w:val="00AC5A1E"/>
    <w:rsid w:val="00AC7674"/>
    <w:rsid w:val="00AD027D"/>
    <w:rsid w:val="00AD13C3"/>
    <w:rsid w:val="00AD1C39"/>
    <w:rsid w:val="00AD1C72"/>
    <w:rsid w:val="00AD1ED2"/>
    <w:rsid w:val="00AD4EE8"/>
    <w:rsid w:val="00AD623E"/>
    <w:rsid w:val="00AD791E"/>
    <w:rsid w:val="00AE3E32"/>
    <w:rsid w:val="00AE4B56"/>
    <w:rsid w:val="00AE4BEA"/>
    <w:rsid w:val="00AE6358"/>
    <w:rsid w:val="00AE6615"/>
    <w:rsid w:val="00AE6B82"/>
    <w:rsid w:val="00AE6F87"/>
    <w:rsid w:val="00AF3216"/>
    <w:rsid w:val="00AF74E2"/>
    <w:rsid w:val="00B00EE2"/>
    <w:rsid w:val="00B00F42"/>
    <w:rsid w:val="00B01248"/>
    <w:rsid w:val="00B01E3A"/>
    <w:rsid w:val="00B055C4"/>
    <w:rsid w:val="00B0636F"/>
    <w:rsid w:val="00B0709F"/>
    <w:rsid w:val="00B114AE"/>
    <w:rsid w:val="00B1171C"/>
    <w:rsid w:val="00B11CB7"/>
    <w:rsid w:val="00B126D2"/>
    <w:rsid w:val="00B12921"/>
    <w:rsid w:val="00B1324A"/>
    <w:rsid w:val="00B148AF"/>
    <w:rsid w:val="00B15FFB"/>
    <w:rsid w:val="00B20B30"/>
    <w:rsid w:val="00B21930"/>
    <w:rsid w:val="00B2197A"/>
    <w:rsid w:val="00B2255D"/>
    <w:rsid w:val="00B2327C"/>
    <w:rsid w:val="00B242A5"/>
    <w:rsid w:val="00B24DE1"/>
    <w:rsid w:val="00B262C5"/>
    <w:rsid w:val="00B27756"/>
    <w:rsid w:val="00B30199"/>
    <w:rsid w:val="00B3542D"/>
    <w:rsid w:val="00B37647"/>
    <w:rsid w:val="00B41FF9"/>
    <w:rsid w:val="00B427B8"/>
    <w:rsid w:val="00B43279"/>
    <w:rsid w:val="00B452C1"/>
    <w:rsid w:val="00B475FB"/>
    <w:rsid w:val="00B50939"/>
    <w:rsid w:val="00B53DD7"/>
    <w:rsid w:val="00B54EF4"/>
    <w:rsid w:val="00B56F51"/>
    <w:rsid w:val="00B577E2"/>
    <w:rsid w:val="00B60530"/>
    <w:rsid w:val="00B6290D"/>
    <w:rsid w:val="00B65000"/>
    <w:rsid w:val="00B65561"/>
    <w:rsid w:val="00B655C1"/>
    <w:rsid w:val="00B66771"/>
    <w:rsid w:val="00B70CFD"/>
    <w:rsid w:val="00B740C4"/>
    <w:rsid w:val="00B74344"/>
    <w:rsid w:val="00B746E9"/>
    <w:rsid w:val="00B81FBB"/>
    <w:rsid w:val="00B843D5"/>
    <w:rsid w:val="00B849BA"/>
    <w:rsid w:val="00B84D5A"/>
    <w:rsid w:val="00B86FDE"/>
    <w:rsid w:val="00B92527"/>
    <w:rsid w:val="00B93B59"/>
    <w:rsid w:val="00B94F2C"/>
    <w:rsid w:val="00B953E6"/>
    <w:rsid w:val="00B9677E"/>
    <w:rsid w:val="00BA119B"/>
    <w:rsid w:val="00BA2A29"/>
    <w:rsid w:val="00BA3285"/>
    <w:rsid w:val="00BA3EB1"/>
    <w:rsid w:val="00BA524C"/>
    <w:rsid w:val="00BB05E4"/>
    <w:rsid w:val="00BB2BB7"/>
    <w:rsid w:val="00BB456F"/>
    <w:rsid w:val="00BB4735"/>
    <w:rsid w:val="00BB543D"/>
    <w:rsid w:val="00BB588F"/>
    <w:rsid w:val="00BB6FAC"/>
    <w:rsid w:val="00BB762D"/>
    <w:rsid w:val="00BB7DAF"/>
    <w:rsid w:val="00BC186D"/>
    <w:rsid w:val="00BC2170"/>
    <w:rsid w:val="00BC35DB"/>
    <w:rsid w:val="00BC4F1A"/>
    <w:rsid w:val="00BC74AF"/>
    <w:rsid w:val="00BD1B41"/>
    <w:rsid w:val="00BD4139"/>
    <w:rsid w:val="00BD5277"/>
    <w:rsid w:val="00BE1EF5"/>
    <w:rsid w:val="00BE32D5"/>
    <w:rsid w:val="00BE336E"/>
    <w:rsid w:val="00BE43DC"/>
    <w:rsid w:val="00BE6AC7"/>
    <w:rsid w:val="00BF00B7"/>
    <w:rsid w:val="00BF0972"/>
    <w:rsid w:val="00BF0B52"/>
    <w:rsid w:val="00BF28FB"/>
    <w:rsid w:val="00BF2A2B"/>
    <w:rsid w:val="00BF2CB8"/>
    <w:rsid w:val="00BF309C"/>
    <w:rsid w:val="00BF43AC"/>
    <w:rsid w:val="00BF62C0"/>
    <w:rsid w:val="00BF7225"/>
    <w:rsid w:val="00C02789"/>
    <w:rsid w:val="00C02A24"/>
    <w:rsid w:val="00C05056"/>
    <w:rsid w:val="00C056A1"/>
    <w:rsid w:val="00C06056"/>
    <w:rsid w:val="00C06312"/>
    <w:rsid w:val="00C069FF"/>
    <w:rsid w:val="00C06E18"/>
    <w:rsid w:val="00C101DD"/>
    <w:rsid w:val="00C12690"/>
    <w:rsid w:val="00C12B19"/>
    <w:rsid w:val="00C12D86"/>
    <w:rsid w:val="00C17C82"/>
    <w:rsid w:val="00C2193A"/>
    <w:rsid w:val="00C25120"/>
    <w:rsid w:val="00C25A75"/>
    <w:rsid w:val="00C277F3"/>
    <w:rsid w:val="00C31EC7"/>
    <w:rsid w:val="00C36CF1"/>
    <w:rsid w:val="00C37BC0"/>
    <w:rsid w:val="00C42339"/>
    <w:rsid w:val="00C43751"/>
    <w:rsid w:val="00C4398E"/>
    <w:rsid w:val="00C45389"/>
    <w:rsid w:val="00C45EAB"/>
    <w:rsid w:val="00C46951"/>
    <w:rsid w:val="00C46A42"/>
    <w:rsid w:val="00C46C9B"/>
    <w:rsid w:val="00C506B3"/>
    <w:rsid w:val="00C507AD"/>
    <w:rsid w:val="00C51BE4"/>
    <w:rsid w:val="00C568A9"/>
    <w:rsid w:val="00C57530"/>
    <w:rsid w:val="00C61A1D"/>
    <w:rsid w:val="00C63AD9"/>
    <w:rsid w:val="00C66483"/>
    <w:rsid w:val="00C67509"/>
    <w:rsid w:val="00C73668"/>
    <w:rsid w:val="00C7393A"/>
    <w:rsid w:val="00C8055F"/>
    <w:rsid w:val="00C80E7B"/>
    <w:rsid w:val="00C8286F"/>
    <w:rsid w:val="00C82C61"/>
    <w:rsid w:val="00C83338"/>
    <w:rsid w:val="00C836CF"/>
    <w:rsid w:val="00C83C21"/>
    <w:rsid w:val="00C842B8"/>
    <w:rsid w:val="00C84303"/>
    <w:rsid w:val="00C863C9"/>
    <w:rsid w:val="00C87D74"/>
    <w:rsid w:val="00C90693"/>
    <w:rsid w:val="00C9163F"/>
    <w:rsid w:val="00C94143"/>
    <w:rsid w:val="00C94274"/>
    <w:rsid w:val="00C94D3C"/>
    <w:rsid w:val="00CA03D2"/>
    <w:rsid w:val="00CA387B"/>
    <w:rsid w:val="00CA45C1"/>
    <w:rsid w:val="00CA5981"/>
    <w:rsid w:val="00CB1226"/>
    <w:rsid w:val="00CB2196"/>
    <w:rsid w:val="00CB24D7"/>
    <w:rsid w:val="00CB38B1"/>
    <w:rsid w:val="00CB491C"/>
    <w:rsid w:val="00CB4D14"/>
    <w:rsid w:val="00CB673F"/>
    <w:rsid w:val="00CB72F3"/>
    <w:rsid w:val="00CC08BA"/>
    <w:rsid w:val="00CC6093"/>
    <w:rsid w:val="00CC77F0"/>
    <w:rsid w:val="00CD338A"/>
    <w:rsid w:val="00CD3715"/>
    <w:rsid w:val="00CD44E2"/>
    <w:rsid w:val="00CD455C"/>
    <w:rsid w:val="00CD4FD7"/>
    <w:rsid w:val="00CD51D2"/>
    <w:rsid w:val="00CD60DB"/>
    <w:rsid w:val="00CD6241"/>
    <w:rsid w:val="00CD70B2"/>
    <w:rsid w:val="00CD7D00"/>
    <w:rsid w:val="00CD7EA4"/>
    <w:rsid w:val="00CE0895"/>
    <w:rsid w:val="00CF1364"/>
    <w:rsid w:val="00CF2749"/>
    <w:rsid w:val="00CF28DA"/>
    <w:rsid w:val="00CF2F07"/>
    <w:rsid w:val="00CF3F6C"/>
    <w:rsid w:val="00D01EC3"/>
    <w:rsid w:val="00D10355"/>
    <w:rsid w:val="00D10904"/>
    <w:rsid w:val="00D12349"/>
    <w:rsid w:val="00D1391D"/>
    <w:rsid w:val="00D1727F"/>
    <w:rsid w:val="00D355F0"/>
    <w:rsid w:val="00D35B2E"/>
    <w:rsid w:val="00D4245A"/>
    <w:rsid w:val="00D461FB"/>
    <w:rsid w:val="00D47BA6"/>
    <w:rsid w:val="00D50B95"/>
    <w:rsid w:val="00D51114"/>
    <w:rsid w:val="00D5145C"/>
    <w:rsid w:val="00D521C6"/>
    <w:rsid w:val="00D53628"/>
    <w:rsid w:val="00D53CEA"/>
    <w:rsid w:val="00D61806"/>
    <w:rsid w:val="00D62417"/>
    <w:rsid w:val="00D67EB7"/>
    <w:rsid w:val="00D7375E"/>
    <w:rsid w:val="00D75894"/>
    <w:rsid w:val="00D75F02"/>
    <w:rsid w:val="00D76E33"/>
    <w:rsid w:val="00D86395"/>
    <w:rsid w:val="00D90FD1"/>
    <w:rsid w:val="00D919CC"/>
    <w:rsid w:val="00D921B1"/>
    <w:rsid w:val="00D92625"/>
    <w:rsid w:val="00D92A02"/>
    <w:rsid w:val="00D92F05"/>
    <w:rsid w:val="00D93223"/>
    <w:rsid w:val="00D95867"/>
    <w:rsid w:val="00D972C7"/>
    <w:rsid w:val="00DA1000"/>
    <w:rsid w:val="00DA1AD4"/>
    <w:rsid w:val="00DA4A62"/>
    <w:rsid w:val="00DA581C"/>
    <w:rsid w:val="00DA7DEA"/>
    <w:rsid w:val="00DB0585"/>
    <w:rsid w:val="00DB05DA"/>
    <w:rsid w:val="00DB0C59"/>
    <w:rsid w:val="00DB1293"/>
    <w:rsid w:val="00DB28DE"/>
    <w:rsid w:val="00DB2E8D"/>
    <w:rsid w:val="00DC60D7"/>
    <w:rsid w:val="00DD1212"/>
    <w:rsid w:val="00DD1FCF"/>
    <w:rsid w:val="00DD37C2"/>
    <w:rsid w:val="00DD5F0C"/>
    <w:rsid w:val="00DD7498"/>
    <w:rsid w:val="00DE01CB"/>
    <w:rsid w:val="00DE31E6"/>
    <w:rsid w:val="00DE56BE"/>
    <w:rsid w:val="00DE6E26"/>
    <w:rsid w:val="00DF140D"/>
    <w:rsid w:val="00DF657A"/>
    <w:rsid w:val="00E008F0"/>
    <w:rsid w:val="00E012B4"/>
    <w:rsid w:val="00E017AB"/>
    <w:rsid w:val="00E022BD"/>
    <w:rsid w:val="00E03C38"/>
    <w:rsid w:val="00E0515E"/>
    <w:rsid w:val="00E0758C"/>
    <w:rsid w:val="00E07631"/>
    <w:rsid w:val="00E076C1"/>
    <w:rsid w:val="00E077E2"/>
    <w:rsid w:val="00E11E75"/>
    <w:rsid w:val="00E14506"/>
    <w:rsid w:val="00E14F0A"/>
    <w:rsid w:val="00E17AE8"/>
    <w:rsid w:val="00E22D64"/>
    <w:rsid w:val="00E23BE6"/>
    <w:rsid w:val="00E24481"/>
    <w:rsid w:val="00E26797"/>
    <w:rsid w:val="00E3017F"/>
    <w:rsid w:val="00E3056F"/>
    <w:rsid w:val="00E3126F"/>
    <w:rsid w:val="00E3244B"/>
    <w:rsid w:val="00E34202"/>
    <w:rsid w:val="00E3438C"/>
    <w:rsid w:val="00E34AD9"/>
    <w:rsid w:val="00E403B6"/>
    <w:rsid w:val="00E44ED6"/>
    <w:rsid w:val="00E456FD"/>
    <w:rsid w:val="00E4601D"/>
    <w:rsid w:val="00E5701C"/>
    <w:rsid w:val="00E57476"/>
    <w:rsid w:val="00E61159"/>
    <w:rsid w:val="00E63547"/>
    <w:rsid w:val="00E6633C"/>
    <w:rsid w:val="00E6658B"/>
    <w:rsid w:val="00E7003F"/>
    <w:rsid w:val="00E704D4"/>
    <w:rsid w:val="00E7115D"/>
    <w:rsid w:val="00E71967"/>
    <w:rsid w:val="00E71E19"/>
    <w:rsid w:val="00E71F93"/>
    <w:rsid w:val="00E7596F"/>
    <w:rsid w:val="00E75FBC"/>
    <w:rsid w:val="00E76BB7"/>
    <w:rsid w:val="00E76D2D"/>
    <w:rsid w:val="00E80681"/>
    <w:rsid w:val="00E855E8"/>
    <w:rsid w:val="00E857C5"/>
    <w:rsid w:val="00E87D16"/>
    <w:rsid w:val="00E91C8C"/>
    <w:rsid w:val="00E92803"/>
    <w:rsid w:val="00E951D7"/>
    <w:rsid w:val="00EA153E"/>
    <w:rsid w:val="00EA4189"/>
    <w:rsid w:val="00EA501D"/>
    <w:rsid w:val="00EA578E"/>
    <w:rsid w:val="00EA7F84"/>
    <w:rsid w:val="00EB02E9"/>
    <w:rsid w:val="00EB0F6A"/>
    <w:rsid w:val="00EB0FED"/>
    <w:rsid w:val="00EB22E1"/>
    <w:rsid w:val="00EB554A"/>
    <w:rsid w:val="00EB5E35"/>
    <w:rsid w:val="00EB6378"/>
    <w:rsid w:val="00EB6BC3"/>
    <w:rsid w:val="00EC0A91"/>
    <w:rsid w:val="00EC1D0E"/>
    <w:rsid w:val="00EC2020"/>
    <w:rsid w:val="00EC36D5"/>
    <w:rsid w:val="00EC3730"/>
    <w:rsid w:val="00EC6C2C"/>
    <w:rsid w:val="00ED4B91"/>
    <w:rsid w:val="00ED51E6"/>
    <w:rsid w:val="00EE1BC0"/>
    <w:rsid w:val="00EE2D5D"/>
    <w:rsid w:val="00EE61B2"/>
    <w:rsid w:val="00EF2EED"/>
    <w:rsid w:val="00EF56B4"/>
    <w:rsid w:val="00EF6C83"/>
    <w:rsid w:val="00EF73BE"/>
    <w:rsid w:val="00F0051A"/>
    <w:rsid w:val="00F00F54"/>
    <w:rsid w:val="00F029D6"/>
    <w:rsid w:val="00F029DD"/>
    <w:rsid w:val="00F02F68"/>
    <w:rsid w:val="00F03149"/>
    <w:rsid w:val="00F0575A"/>
    <w:rsid w:val="00F05E24"/>
    <w:rsid w:val="00F077B4"/>
    <w:rsid w:val="00F10ADA"/>
    <w:rsid w:val="00F11B13"/>
    <w:rsid w:val="00F138ED"/>
    <w:rsid w:val="00F15181"/>
    <w:rsid w:val="00F15EEA"/>
    <w:rsid w:val="00F167F1"/>
    <w:rsid w:val="00F16823"/>
    <w:rsid w:val="00F16866"/>
    <w:rsid w:val="00F209BF"/>
    <w:rsid w:val="00F223B4"/>
    <w:rsid w:val="00F26B68"/>
    <w:rsid w:val="00F33521"/>
    <w:rsid w:val="00F367FC"/>
    <w:rsid w:val="00F36A1F"/>
    <w:rsid w:val="00F3768B"/>
    <w:rsid w:val="00F378CB"/>
    <w:rsid w:val="00F40330"/>
    <w:rsid w:val="00F40F8E"/>
    <w:rsid w:val="00F41D7E"/>
    <w:rsid w:val="00F4325B"/>
    <w:rsid w:val="00F43A93"/>
    <w:rsid w:val="00F44094"/>
    <w:rsid w:val="00F5002D"/>
    <w:rsid w:val="00F515D5"/>
    <w:rsid w:val="00F51F4A"/>
    <w:rsid w:val="00F520EE"/>
    <w:rsid w:val="00F52123"/>
    <w:rsid w:val="00F536FB"/>
    <w:rsid w:val="00F56440"/>
    <w:rsid w:val="00F56D38"/>
    <w:rsid w:val="00F70675"/>
    <w:rsid w:val="00F70D1B"/>
    <w:rsid w:val="00F7120E"/>
    <w:rsid w:val="00F73335"/>
    <w:rsid w:val="00F73FFC"/>
    <w:rsid w:val="00F754B6"/>
    <w:rsid w:val="00F776E7"/>
    <w:rsid w:val="00F80DC9"/>
    <w:rsid w:val="00F86491"/>
    <w:rsid w:val="00F86A40"/>
    <w:rsid w:val="00F86BCD"/>
    <w:rsid w:val="00F86E63"/>
    <w:rsid w:val="00F91536"/>
    <w:rsid w:val="00F93689"/>
    <w:rsid w:val="00F96B1A"/>
    <w:rsid w:val="00F97093"/>
    <w:rsid w:val="00FA176D"/>
    <w:rsid w:val="00FA3691"/>
    <w:rsid w:val="00FA36C0"/>
    <w:rsid w:val="00FA3E8E"/>
    <w:rsid w:val="00FA5D5E"/>
    <w:rsid w:val="00FA7568"/>
    <w:rsid w:val="00FB0762"/>
    <w:rsid w:val="00FB0BAF"/>
    <w:rsid w:val="00FB188E"/>
    <w:rsid w:val="00FB34E7"/>
    <w:rsid w:val="00FB40B8"/>
    <w:rsid w:val="00FB47AA"/>
    <w:rsid w:val="00FB5B67"/>
    <w:rsid w:val="00FB74B3"/>
    <w:rsid w:val="00FC1570"/>
    <w:rsid w:val="00FC3A69"/>
    <w:rsid w:val="00FC5A9E"/>
    <w:rsid w:val="00FC65F8"/>
    <w:rsid w:val="00FD0283"/>
    <w:rsid w:val="00FD2D28"/>
    <w:rsid w:val="00FD433E"/>
    <w:rsid w:val="00FD542F"/>
    <w:rsid w:val="00FD59BF"/>
    <w:rsid w:val="00FD6552"/>
    <w:rsid w:val="00FD7134"/>
    <w:rsid w:val="00FE27F5"/>
    <w:rsid w:val="00FE2CD3"/>
    <w:rsid w:val="00FE6AD8"/>
    <w:rsid w:val="00FF0724"/>
    <w:rsid w:val="00FF0856"/>
    <w:rsid w:val="00FF087C"/>
    <w:rsid w:val="00FF12B3"/>
    <w:rsid w:val="00FF155A"/>
    <w:rsid w:val="00FF331B"/>
    <w:rsid w:val="00FF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0F980"/>
  <w15:chartTrackingRefBased/>
  <w15:docId w15:val="{FB338483-A3CC-4369-86E8-8D0C3476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25D9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Transcript"/>
    <w:link w:val="SprechbaseBeschreibungZchn"/>
    <w:qFormat/>
    <w:rsid w:val="005D3530"/>
    <w:pPr>
      <w:spacing w:line="240" w:lineRule="auto"/>
    </w:pPr>
    <w:rPr>
      <w:sz w:val="20"/>
      <w:szCs w:val="18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5D3530"/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Transcript">
    <w:name w:val="Transcript"/>
    <w:basedOn w:val="Standard"/>
    <w:qFormat/>
    <w:rsid w:val="009D3469"/>
    <w:pPr>
      <w:overflowPunct w:val="0"/>
      <w:autoSpaceDE w:val="0"/>
      <w:autoSpaceDN w:val="0"/>
      <w:adjustRightInd w:val="0"/>
      <w:spacing w:line="276" w:lineRule="auto"/>
      <w:textAlignment w:val="baseline"/>
    </w:pPr>
    <w:rPr>
      <w:rFonts w:ascii="Calibri" w:eastAsia="Times New Roman" w:hAnsi="Calibri" w:cs="Times New Roman"/>
      <w:color w:val="000000"/>
      <w:sz w:val="18"/>
      <w:szCs w:val="16"/>
      <w:lang w:eastAsia="de-DE"/>
    </w:rPr>
  </w:style>
  <w:style w:type="paragraph" w:customStyle="1" w:styleId="Handschrift">
    <w:name w:val="Handschrift"/>
    <w:basedOn w:val="Standard"/>
    <w:qFormat/>
    <w:rsid w:val="00474FFD"/>
    <w:rPr>
      <w:rFonts w:ascii="Comic Sans MS" w:hAnsi="Comic Sans MS" w:cs="Times New Roman (Textkörper CS)"/>
      <w:color w:val="0070C0"/>
      <w:spacing w:val="-10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491CCD"/>
    <w:rPr>
      <w:color w:val="327A86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527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63" Type="http://schemas.openxmlformats.org/officeDocument/2006/relationships/image" Target="media/image52.png"/><Relationship Id="rId84" Type="http://schemas.openxmlformats.org/officeDocument/2006/relationships/image" Target="media/image69.wmf"/><Relationship Id="rId138" Type="http://schemas.openxmlformats.org/officeDocument/2006/relationships/image" Target="media/image116.png"/><Relationship Id="rId159" Type="http://schemas.openxmlformats.org/officeDocument/2006/relationships/hyperlink" Target="https://mathe-sicher-koennen.dzlm.de/erklaervideos?nid=688" TargetMode="External"/><Relationship Id="rId170" Type="http://schemas.openxmlformats.org/officeDocument/2006/relationships/header" Target="header6.xml"/><Relationship Id="rId107" Type="http://schemas.openxmlformats.org/officeDocument/2006/relationships/image" Target="media/image89.png"/><Relationship Id="rId11" Type="http://schemas.openxmlformats.org/officeDocument/2006/relationships/header" Target="header1.xml"/><Relationship Id="rId32" Type="http://schemas.openxmlformats.org/officeDocument/2006/relationships/image" Target="media/image24.png"/><Relationship Id="rId53" Type="http://schemas.openxmlformats.org/officeDocument/2006/relationships/image" Target="media/image42.png"/><Relationship Id="rId74" Type="http://schemas.openxmlformats.org/officeDocument/2006/relationships/image" Target="media/image63.png"/><Relationship Id="rId128" Type="http://schemas.openxmlformats.org/officeDocument/2006/relationships/image" Target="media/image106.png"/><Relationship Id="rId149" Type="http://schemas.openxmlformats.org/officeDocument/2006/relationships/image" Target="media/image124.png"/><Relationship Id="rId5" Type="http://schemas.openxmlformats.org/officeDocument/2006/relationships/webSettings" Target="webSettings.xml"/><Relationship Id="rId95" Type="http://schemas.openxmlformats.org/officeDocument/2006/relationships/hyperlink" Target="https://mathe-sicher-koennen.dzlm.de/erklaervideos?nid=709" TargetMode="External"/><Relationship Id="rId160" Type="http://schemas.openxmlformats.org/officeDocument/2006/relationships/hyperlink" Target="https://mathe-sicher-koennen.dzlm.de/erklaervideos?nid=688" TargetMode="External"/><Relationship Id="rId22" Type="http://schemas.openxmlformats.org/officeDocument/2006/relationships/image" Target="media/image13.png"/><Relationship Id="rId43" Type="http://schemas.openxmlformats.org/officeDocument/2006/relationships/image" Target="media/image33.png"/><Relationship Id="rId64" Type="http://schemas.openxmlformats.org/officeDocument/2006/relationships/image" Target="media/image53.png"/><Relationship Id="rId118" Type="http://schemas.openxmlformats.org/officeDocument/2006/relationships/image" Target="media/image97.png"/><Relationship Id="rId139" Type="http://schemas.openxmlformats.org/officeDocument/2006/relationships/image" Target="media/image117.png"/><Relationship Id="rId85" Type="http://schemas.openxmlformats.org/officeDocument/2006/relationships/image" Target="media/image70.png"/><Relationship Id="rId150" Type="http://schemas.openxmlformats.org/officeDocument/2006/relationships/image" Target="media/image125.png"/><Relationship Id="rId171" Type="http://schemas.openxmlformats.org/officeDocument/2006/relationships/fontTable" Target="fontTable.xml"/><Relationship Id="rId12" Type="http://schemas.openxmlformats.org/officeDocument/2006/relationships/footer" Target="footer1.xml"/><Relationship Id="rId33" Type="http://schemas.microsoft.com/office/2007/relationships/hdphoto" Target="media/hdphoto1.wdp"/><Relationship Id="rId108" Type="http://schemas.openxmlformats.org/officeDocument/2006/relationships/image" Target="media/image86.png"/><Relationship Id="rId129" Type="http://schemas.openxmlformats.org/officeDocument/2006/relationships/image" Target="media/image108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4.png"/><Relationship Id="rId91" Type="http://schemas.openxmlformats.org/officeDocument/2006/relationships/image" Target="media/image81.png"/><Relationship Id="rId96" Type="http://schemas.openxmlformats.org/officeDocument/2006/relationships/image" Target="media/image78.png"/><Relationship Id="rId140" Type="http://schemas.openxmlformats.org/officeDocument/2006/relationships/image" Target="media/image118.wmf"/><Relationship Id="rId145" Type="http://schemas.openxmlformats.org/officeDocument/2006/relationships/image" Target="media/image121.png"/><Relationship Id="rId161" Type="http://schemas.openxmlformats.org/officeDocument/2006/relationships/image" Target="media/image129.png"/><Relationship Id="rId166" Type="http://schemas.openxmlformats.org/officeDocument/2006/relationships/image" Target="media/image1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39.png"/><Relationship Id="rId114" Type="http://schemas.openxmlformats.org/officeDocument/2006/relationships/image" Target="media/image93.png"/><Relationship Id="rId119" Type="http://schemas.openxmlformats.org/officeDocument/2006/relationships/header" Target="header4.xml"/><Relationship Id="rId44" Type="http://schemas.openxmlformats.org/officeDocument/2006/relationships/image" Target="media/image34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670.png"/><Relationship Id="rId86" Type="http://schemas.openxmlformats.org/officeDocument/2006/relationships/image" Target="media/image71.png"/><Relationship Id="rId130" Type="http://schemas.openxmlformats.org/officeDocument/2006/relationships/image" Target="media/image109.png"/><Relationship Id="rId135" Type="http://schemas.openxmlformats.org/officeDocument/2006/relationships/image" Target="media/image113.png"/><Relationship Id="rId151" Type="http://schemas.openxmlformats.org/officeDocument/2006/relationships/hyperlink" Target="https://mathe-sicher-koennen.dzlm.de/erklaervideos?nid=688" TargetMode="External"/><Relationship Id="rId156" Type="http://schemas.openxmlformats.org/officeDocument/2006/relationships/image" Target="media/image129.jpeg"/><Relationship Id="rId172" Type="http://schemas.openxmlformats.org/officeDocument/2006/relationships/theme" Target="theme/theme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109" Type="http://schemas.openxmlformats.org/officeDocument/2006/relationships/image" Target="media/image87.png"/><Relationship Id="rId34" Type="http://schemas.openxmlformats.org/officeDocument/2006/relationships/image" Target="media/image25.png"/><Relationship Id="rId50" Type="http://schemas.openxmlformats.org/officeDocument/2006/relationships/image" Target="media/image40.wmf"/><Relationship Id="rId55" Type="http://schemas.openxmlformats.org/officeDocument/2006/relationships/image" Target="media/image45.png"/><Relationship Id="rId76" Type="http://schemas.openxmlformats.org/officeDocument/2006/relationships/image" Target="media/image65.png"/><Relationship Id="rId97" Type="http://schemas.openxmlformats.org/officeDocument/2006/relationships/hyperlink" Target="https://mathe-sicher-koennen.dzlm.de/erklaervideos?nid=709" TargetMode="External"/><Relationship Id="rId104" Type="http://schemas.openxmlformats.org/officeDocument/2006/relationships/image" Target="media/image85.png"/><Relationship Id="rId120" Type="http://schemas.openxmlformats.org/officeDocument/2006/relationships/header" Target="header5.xml"/><Relationship Id="rId125" Type="http://schemas.openxmlformats.org/officeDocument/2006/relationships/image" Target="media/image107.png"/><Relationship Id="rId141" Type="http://schemas.openxmlformats.org/officeDocument/2006/relationships/image" Target="media/image122.wmf"/><Relationship Id="rId146" Type="http://schemas.openxmlformats.org/officeDocument/2006/relationships/image" Target="media/image122.png"/><Relationship Id="rId167" Type="http://schemas.openxmlformats.org/officeDocument/2006/relationships/image" Target="media/image136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2.png"/><Relationship Id="rId162" Type="http://schemas.openxmlformats.org/officeDocument/2006/relationships/image" Target="media/image130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2.png"/><Relationship Id="rId110" Type="http://schemas.openxmlformats.org/officeDocument/2006/relationships/image" Target="media/image88.png"/><Relationship Id="rId115" Type="http://schemas.openxmlformats.org/officeDocument/2006/relationships/image" Target="media/image94.png"/><Relationship Id="rId131" Type="http://schemas.openxmlformats.org/officeDocument/2006/relationships/image" Target="media/image110.png"/><Relationship Id="rId136" Type="http://schemas.openxmlformats.org/officeDocument/2006/relationships/image" Target="media/image114.png"/><Relationship Id="rId157" Type="http://schemas.openxmlformats.org/officeDocument/2006/relationships/image" Target="media/image128.png"/><Relationship Id="rId61" Type="http://schemas.openxmlformats.org/officeDocument/2006/relationships/image" Target="media/image50.png"/><Relationship Id="rId82" Type="http://schemas.openxmlformats.org/officeDocument/2006/relationships/image" Target="media/image68.png"/><Relationship Id="rId152" Type="http://schemas.openxmlformats.org/officeDocument/2006/relationships/hyperlink" Target="https://mathe-sicher-koennen.dzlm.de/erklaervideos?nid=688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header" Target="header2.xml"/><Relationship Id="rId35" Type="http://schemas.openxmlformats.org/officeDocument/2006/relationships/image" Target="media/image26.png"/><Relationship Id="rId56" Type="http://schemas.openxmlformats.org/officeDocument/2006/relationships/image" Target="media/image43.png"/><Relationship Id="rId77" Type="http://schemas.openxmlformats.org/officeDocument/2006/relationships/image" Target="media/image66.png"/><Relationship Id="rId100" Type="http://schemas.openxmlformats.org/officeDocument/2006/relationships/header" Target="header3.xml"/><Relationship Id="rId126" Type="http://schemas.openxmlformats.org/officeDocument/2006/relationships/image" Target="media/image103.png"/><Relationship Id="rId147" Type="http://schemas.openxmlformats.org/officeDocument/2006/relationships/image" Target="media/image123.png"/><Relationship Id="rId168" Type="http://schemas.openxmlformats.org/officeDocument/2006/relationships/image" Target="media/image137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93" Type="http://schemas.openxmlformats.org/officeDocument/2006/relationships/image" Target="media/image83.png"/><Relationship Id="rId98" Type="http://schemas.openxmlformats.org/officeDocument/2006/relationships/hyperlink" Target="https://mathe-sicher-koennen.dzlm.de/erklaervideos?nid=709" TargetMode="External"/><Relationship Id="rId121" Type="http://schemas.openxmlformats.org/officeDocument/2006/relationships/image" Target="media/image100.png"/><Relationship Id="rId142" Type="http://schemas.openxmlformats.org/officeDocument/2006/relationships/image" Target="media/image119.png"/><Relationship Id="rId163" Type="http://schemas.openxmlformats.org/officeDocument/2006/relationships/image" Target="media/image132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95.png"/><Relationship Id="rId137" Type="http://schemas.openxmlformats.org/officeDocument/2006/relationships/image" Target="media/image115.png"/><Relationship Id="rId158" Type="http://schemas.openxmlformats.org/officeDocument/2006/relationships/image" Target="media/image131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62" Type="http://schemas.openxmlformats.org/officeDocument/2006/relationships/image" Target="media/image51.png"/><Relationship Id="rId83" Type="http://schemas.openxmlformats.org/officeDocument/2006/relationships/image" Target="media/image73.png"/><Relationship Id="rId88" Type="http://schemas.openxmlformats.org/officeDocument/2006/relationships/image" Target="media/image74.png"/><Relationship Id="rId111" Type="http://schemas.openxmlformats.org/officeDocument/2006/relationships/image" Target="media/image90.png"/><Relationship Id="rId132" Type="http://schemas.openxmlformats.org/officeDocument/2006/relationships/image" Target="media/image111.png"/><Relationship Id="rId153" Type="http://schemas.openxmlformats.org/officeDocument/2006/relationships/image" Target="media/image126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6.png"/><Relationship Id="rId127" Type="http://schemas.openxmlformats.org/officeDocument/2006/relationships/image" Target="media/image105.png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52" Type="http://schemas.openxmlformats.org/officeDocument/2006/relationships/image" Target="media/image42.wmf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77.png"/><Relationship Id="rId99" Type="http://schemas.openxmlformats.org/officeDocument/2006/relationships/image" Target="media/image79.png"/><Relationship Id="rId101" Type="http://schemas.openxmlformats.org/officeDocument/2006/relationships/footer" Target="footer3.xml"/><Relationship Id="rId122" Type="http://schemas.openxmlformats.org/officeDocument/2006/relationships/image" Target="media/image104.png"/><Relationship Id="rId143" Type="http://schemas.openxmlformats.org/officeDocument/2006/relationships/image" Target="media/image120.wmf"/><Relationship Id="rId148" Type="http://schemas.openxmlformats.org/officeDocument/2006/relationships/hyperlink" Target="https://mathe-sicher-koennen.dzlm.de/erklaervideos?nid=688" TargetMode="External"/><Relationship Id="rId164" Type="http://schemas.openxmlformats.org/officeDocument/2006/relationships/image" Target="media/image133.png"/><Relationship Id="rId169" Type="http://schemas.openxmlformats.org/officeDocument/2006/relationships/image" Target="media/image13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7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5.png"/><Relationship Id="rId112" Type="http://schemas.openxmlformats.org/officeDocument/2006/relationships/image" Target="media/image91.png"/><Relationship Id="rId133" Type="http://schemas.openxmlformats.org/officeDocument/2006/relationships/image" Target="media/image112.png"/><Relationship Id="rId154" Type="http://schemas.openxmlformats.org/officeDocument/2006/relationships/image" Target="media/image127.png"/><Relationship Id="rId16" Type="http://schemas.openxmlformats.org/officeDocument/2006/relationships/image" Target="media/image7.png"/><Relationship Id="rId37" Type="http://schemas.openxmlformats.org/officeDocument/2006/relationships/image" Target="media/image28.png"/><Relationship Id="rId58" Type="http://schemas.openxmlformats.org/officeDocument/2006/relationships/image" Target="media/image47.png"/><Relationship Id="rId79" Type="http://schemas.openxmlformats.org/officeDocument/2006/relationships/image" Target="media/image650.png"/><Relationship Id="rId102" Type="http://schemas.openxmlformats.org/officeDocument/2006/relationships/image" Target="media/image80.png"/><Relationship Id="rId123" Type="http://schemas.openxmlformats.org/officeDocument/2006/relationships/image" Target="media/image101.png"/><Relationship Id="rId144" Type="http://schemas.openxmlformats.org/officeDocument/2006/relationships/image" Target="media/image125.wmf"/><Relationship Id="rId90" Type="http://schemas.openxmlformats.org/officeDocument/2006/relationships/image" Target="media/image76.png"/><Relationship Id="rId165" Type="http://schemas.openxmlformats.org/officeDocument/2006/relationships/image" Target="media/image134.png"/><Relationship Id="rId27" Type="http://schemas.openxmlformats.org/officeDocument/2006/relationships/image" Target="media/image18.png"/><Relationship Id="rId48" Type="http://schemas.openxmlformats.org/officeDocument/2006/relationships/image" Target="media/image38.png"/><Relationship Id="rId69" Type="http://schemas.openxmlformats.org/officeDocument/2006/relationships/image" Target="media/image55.png"/><Relationship Id="rId113" Type="http://schemas.openxmlformats.org/officeDocument/2006/relationships/image" Target="media/image92.png"/><Relationship Id="rId134" Type="http://schemas.microsoft.com/office/2007/relationships/hdphoto" Target="media/hdphoto3.wdp"/><Relationship Id="rId80" Type="http://schemas.openxmlformats.org/officeDocument/2006/relationships/image" Target="media/image660.png"/><Relationship Id="rId155" Type="http://schemas.openxmlformats.org/officeDocument/2006/relationships/image" Target="media/image127.jpeg"/><Relationship Id="rId17" Type="http://schemas.openxmlformats.org/officeDocument/2006/relationships/image" Target="media/image8.png"/><Relationship Id="rId38" Type="http://schemas.microsoft.com/office/2007/relationships/hdphoto" Target="media/hdphoto2.wdp"/><Relationship Id="rId59" Type="http://schemas.openxmlformats.org/officeDocument/2006/relationships/image" Target="media/image48.png"/><Relationship Id="rId103" Type="http://schemas.openxmlformats.org/officeDocument/2006/relationships/image" Target="media/image84.png"/><Relationship Id="rId124" Type="http://schemas.openxmlformats.org/officeDocument/2006/relationships/image" Target="media/image10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9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9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9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ACB64-C31C-4F05-8BC9-1E5731EE4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Office-Vorlagen\Sima.dotx</Template>
  <TotalTime>0</TotalTime>
  <Pages>15</Pages>
  <Words>2239</Words>
  <Characters>13350</Characters>
  <Application>Microsoft Office Word</Application>
  <DocSecurity>0</DocSecurity>
  <Lines>242</Lines>
  <Paragraphs>90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6</cp:revision>
  <cp:lastPrinted>2025-03-19T15:52:00Z</cp:lastPrinted>
  <dcterms:created xsi:type="dcterms:W3CDTF">2025-04-27T10:35:00Z</dcterms:created>
  <dcterms:modified xsi:type="dcterms:W3CDTF">2025-04-27T11:07:00Z</dcterms:modified>
</cp:coreProperties>
</file>