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9600" behindDoc="1" locked="0" layoutInCell="1" allowOverlap="1" wp14:anchorId="0059447E" wp14:editId="4CF916C2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5F158AC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</w:t>
      </w:r>
      <w:r w:rsidR="00165BA1">
        <w:rPr>
          <w:b/>
          <w:color w:val="000000"/>
          <w:sz w:val="72"/>
          <w:szCs w:val="72"/>
          <w:lang w:eastAsia="de-DE"/>
        </w:rPr>
        <w:t>r</w:t>
      </w:r>
      <w:r w:rsidRPr="00E0758C">
        <w:rPr>
          <w:b/>
          <w:color w:val="000000"/>
          <w:sz w:val="72"/>
          <w:szCs w:val="72"/>
          <w:lang w:eastAsia="de-DE"/>
        </w:rPr>
        <w:t xml:space="preserve">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42770B0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5746DAD0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133B3BEB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073E6161" w:rsidR="00E0758C" w:rsidRPr="00E0758C" w:rsidRDefault="00050BFF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2A7FA1" wp14:editId="4375A8F6">
                  <wp:extent cx="2057400" cy="1028700"/>
                  <wp:effectExtent l="0" t="0" r="0" b="0"/>
                  <wp:docPr id="199625653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738396" name="Grafik 7757383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32" cy="10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35EBE5C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B1326BD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06E2CC95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CAE0E9A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02099B">
              <w:rPr>
                <w:b w:val="0"/>
                <w:bCs/>
                <w:color w:val="000000" w:themeColor="text1"/>
              </w:rPr>
              <w:t>zw</w:t>
            </w:r>
            <w:r w:rsidRPr="00D7375E">
              <w:rPr>
                <w:b w:val="0"/>
                <w:bCs/>
                <w:color w:val="000000" w:themeColor="text1"/>
              </w:rPr>
              <w:t xml:space="preserve">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532E4E6A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6C2108D7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02099B">
              <w:rPr>
                <w:rFonts w:eastAsiaTheme="minorHAnsi"/>
                <w:lang w:eastAsia="en-US"/>
              </w:rPr>
              <w:t>zwe</w:t>
            </w:r>
            <w:r w:rsidRPr="00E0758C">
              <w:rPr>
                <w:rFonts w:eastAsiaTheme="minorHAnsi"/>
                <w:lang w:eastAsia="en-US"/>
              </w:rPr>
              <w:t xml:space="preserve">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656E4AE2" w:rsidR="00E0758C" w:rsidRDefault="00E0758C" w:rsidP="00E0758C"/>
    <w:p w14:paraId="49834396" w14:textId="77777777" w:rsidR="009A1673" w:rsidRDefault="009A1673" w:rsidP="00E0758C"/>
    <w:p w14:paraId="058B7714" w14:textId="77777777" w:rsidR="001912F0" w:rsidRDefault="001912F0" w:rsidP="00E0758C"/>
    <w:p w14:paraId="522196BB" w14:textId="77777777" w:rsidR="009A1673" w:rsidRDefault="009A1673" w:rsidP="00E0758C"/>
    <w:p w14:paraId="2BEC818F" w14:textId="5D8BF493" w:rsidR="00F0051A" w:rsidRDefault="00F0051A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1912F0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1912F0" w:rsidRDefault="00E0758C" w:rsidP="009A1673">
            <w:pPr>
              <w:spacing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1912F0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07EF04D" w:rsidR="00E0758C" w:rsidRPr="001912F0" w:rsidRDefault="00E0758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 xml:space="preserve">Dieses Material wurde durch </w:t>
            </w:r>
            <w:r w:rsidR="003647FB" w:rsidRPr="001912F0">
              <w:rPr>
                <w:sz w:val="16"/>
                <w:szCs w:val="16"/>
              </w:rPr>
              <w:t>Corinna Mosandl</w:t>
            </w:r>
            <w:r w:rsidR="00D95867" w:rsidRPr="001912F0">
              <w:rPr>
                <w:sz w:val="16"/>
                <w:szCs w:val="16"/>
              </w:rPr>
              <w:t xml:space="preserve">, </w:t>
            </w:r>
            <w:r w:rsidR="003647FB" w:rsidRPr="001912F0">
              <w:rPr>
                <w:sz w:val="16"/>
                <w:szCs w:val="16"/>
              </w:rPr>
              <w:t>Marcus Nührenbörger</w:t>
            </w:r>
            <w:r w:rsidR="00D95867" w:rsidRPr="001912F0">
              <w:rPr>
                <w:sz w:val="16"/>
                <w:szCs w:val="16"/>
              </w:rPr>
              <w:t>, Kathrin Akinwunmi, Theresa Deutscher und Christoph Selter</w:t>
            </w:r>
            <w:r w:rsidR="003647FB" w:rsidRPr="001912F0">
              <w:rPr>
                <w:sz w:val="16"/>
                <w:szCs w:val="16"/>
              </w:rPr>
              <w:t xml:space="preserve"> </w:t>
            </w:r>
            <w:r w:rsidR="007A5C5C" w:rsidRPr="001912F0">
              <w:rPr>
                <w:sz w:val="16"/>
                <w:szCs w:val="16"/>
              </w:rPr>
              <w:t xml:space="preserve">in der 1. Auflage </w:t>
            </w:r>
            <w:r w:rsidRPr="001912F0">
              <w:rPr>
                <w:sz w:val="16"/>
                <w:szCs w:val="16"/>
              </w:rPr>
              <w:t xml:space="preserve">konzipiert und durch </w:t>
            </w:r>
            <w:r w:rsidR="00D7375E" w:rsidRPr="001912F0">
              <w:rPr>
                <w:sz w:val="16"/>
                <w:szCs w:val="16"/>
              </w:rPr>
              <w:t>Anne Tester</w:t>
            </w:r>
            <w:r w:rsidR="004D52BC" w:rsidRPr="001912F0">
              <w:rPr>
                <w:sz w:val="16"/>
                <w:szCs w:val="16"/>
              </w:rPr>
              <w:t xml:space="preserve">, </w:t>
            </w:r>
            <w:r w:rsidR="00D7375E" w:rsidRPr="001912F0">
              <w:rPr>
                <w:sz w:val="16"/>
                <w:szCs w:val="16"/>
              </w:rPr>
              <w:t>Claudia Ademmer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4D52BC" w:rsidRPr="001912F0">
              <w:rPr>
                <w:sz w:val="16"/>
                <w:szCs w:val="16"/>
              </w:rPr>
              <w:t>Lena Böing</w:t>
            </w:r>
            <w:r w:rsidR="007A5C5C" w:rsidRPr="001912F0">
              <w:rPr>
                <w:sz w:val="16"/>
                <w:szCs w:val="16"/>
              </w:rPr>
              <w:t xml:space="preserve"> und Susanne Prediger</w:t>
            </w:r>
            <w:r w:rsidR="004D52BC" w:rsidRPr="001912F0">
              <w:rPr>
                <w:sz w:val="16"/>
                <w:szCs w:val="16"/>
              </w:rPr>
              <w:t xml:space="preserve"> </w:t>
            </w:r>
            <w:r w:rsidR="009B65FF" w:rsidRPr="001912F0">
              <w:rPr>
                <w:sz w:val="16"/>
                <w:szCs w:val="16"/>
              </w:rPr>
              <w:t>für die 2. Auflage weiterentwickelt</w:t>
            </w:r>
            <w:r w:rsidRPr="001912F0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E3438C" w:rsidRPr="001912F0">
              <w:rPr>
                <w:sz w:val="16"/>
                <w:szCs w:val="16"/>
              </w:rPr>
              <w:t>k</w:t>
            </w:r>
            <w:r w:rsidRPr="001912F0">
              <w:rPr>
                <w:sz w:val="16"/>
                <w:szCs w:val="16"/>
              </w:rPr>
              <w:t>ommerziell – Weitergabe unter gleichen Bedingungen) 4.0 International weiterverwendet werden.</w:t>
            </w:r>
          </w:p>
        </w:tc>
      </w:tr>
      <w:tr w:rsidR="00E0758C" w:rsidRPr="001912F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</w:tcPr>
          <w:p w14:paraId="1303E9E1" w14:textId="5511B3FD" w:rsidR="00E0758C" w:rsidRPr="001912F0" w:rsidRDefault="003647FB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>Mosandl</w:t>
            </w:r>
            <w:r w:rsidR="00014A1F" w:rsidRPr="001912F0">
              <w:rPr>
                <w:sz w:val="16"/>
                <w:szCs w:val="16"/>
              </w:rPr>
              <w:t xml:space="preserve">, Corina, </w:t>
            </w:r>
            <w:r w:rsidRPr="001912F0">
              <w:rPr>
                <w:sz w:val="16"/>
                <w:szCs w:val="16"/>
              </w:rPr>
              <w:t>Nührenbörger</w:t>
            </w:r>
            <w:r w:rsidR="00014A1F" w:rsidRPr="001912F0">
              <w:rPr>
                <w:sz w:val="16"/>
                <w:szCs w:val="16"/>
              </w:rPr>
              <w:t>, Marcus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D95867" w:rsidRPr="001912F0">
              <w:rPr>
                <w:sz w:val="16"/>
                <w:szCs w:val="16"/>
              </w:rPr>
              <w:t>Deutscher, Theresa, Akinwunmi, Kathrin, Selter, Christoph</w:t>
            </w:r>
            <w:r w:rsidR="00D95867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7A5C5C" w:rsidRPr="001912F0">
              <w:rPr>
                <w:color w:val="7F7F7F" w:themeColor="text1" w:themeTint="80"/>
                <w:sz w:val="16"/>
                <w:szCs w:val="16"/>
              </w:rPr>
              <w:t>Ademmer, Claudia</w:t>
            </w:r>
            <w:r w:rsidR="004C0EFA" w:rsidRPr="001912F0">
              <w:rPr>
                <w:color w:val="7F7F7F" w:themeColor="text1" w:themeTint="80"/>
                <w:sz w:val="16"/>
                <w:szCs w:val="16"/>
              </w:rPr>
              <w:t>,</w:t>
            </w:r>
            <w:r w:rsidR="00014A1F" w:rsidRPr="001912F0">
              <w:rPr>
                <w:color w:val="7F7F7F" w:themeColor="text1" w:themeTint="80"/>
                <w:sz w:val="16"/>
                <w:szCs w:val="16"/>
              </w:rPr>
              <w:t xml:space="preserve"> Tester, Anne</w:t>
            </w:r>
            <w:r w:rsidR="00E0758C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(202</w:t>
            </w:r>
            <w:r w:rsidR="00EC6C2C" w:rsidRPr="001912F0">
              <w:rPr>
                <w:sz w:val="16"/>
                <w:szCs w:val="16"/>
              </w:rPr>
              <w:t>5</w:t>
            </w:r>
            <w:r w:rsidR="00E0758C" w:rsidRPr="001912F0">
              <w:rPr>
                <w:sz w:val="16"/>
                <w:szCs w:val="16"/>
              </w:rPr>
              <w:t>). Mathe sicher können Diagnose- und Förderbausteine N1: Stellenwert</w:t>
            </w:r>
            <w:r w:rsidR="000B5CA3" w:rsidRPr="001912F0">
              <w:rPr>
                <w:sz w:val="16"/>
                <w:szCs w:val="16"/>
              </w:rPr>
              <w:t>e verstehen</w:t>
            </w:r>
            <w:r w:rsidR="00D95867" w:rsidRPr="001912F0">
              <w:rPr>
                <w:sz w:val="16"/>
                <w:szCs w:val="16"/>
              </w:rPr>
              <w:t>. In Christoph Selter, Susanne Prediger, Marcus Nührenbörger &amp; Stephan Hußmann (Hrsg.), Mathe sicher können. Diagnose- und Förderkonzept zur Sicherung mathematischer Basiskompetenzen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="00014A1F" w:rsidRPr="001912F0">
              <w:rPr>
                <w:sz w:val="16"/>
                <w:szCs w:val="16"/>
              </w:rPr>
              <w:t xml:space="preserve">(2. Auflage). </w:t>
            </w:r>
            <w:r w:rsidR="00E0758C" w:rsidRPr="001912F0">
              <w:rPr>
                <w:sz w:val="16"/>
                <w:szCs w:val="16"/>
              </w:rPr>
              <w:t>Open Educational Resources</w:t>
            </w:r>
            <w:r w:rsidR="009B65FF" w:rsidRPr="001912F0">
              <w:rPr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unter mathe-sicher-koennen.dzlm.de/</w:t>
            </w:r>
            <w:r w:rsidR="009B65FF" w:rsidRPr="001912F0">
              <w:rPr>
                <w:sz w:val="16"/>
                <w:szCs w:val="16"/>
              </w:rPr>
              <w:t>nz#n1</w:t>
            </w:r>
          </w:p>
        </w:tc>
      </w:tr>
      <w:tr w:rsidR="00E0758C" w:rsidRPr="001912F0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</w:tcPr>
          <w:p w14:paraId="3D4DAC1B" w14:textId="38ED218D" w:rsidR="00E0758C" w:rsidRPr="001912F0" w:rsidRDefault="00EC6C2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  <w:highlight w:val="yellow"/>
              </w:rPr>
            </w:pPr>
            <w:r w:rsidRPr="001912F0">
              <w:rPr>
                <w:sz w:val="16"/>
                <w:szCs w:val="16"/>
              </w:rPr>
              <w:t xml:space="preserve">Gegenüber der </w:t>
            </w:r>
            <w:r w:rsidR="009B65FF" w:rsidRPr="001912F0">
              <w:rPr>
                <w:sz w:val="16"/>
                <w:szCs w:val="16"/>
              </w:rPr>
              <w:t xml:space="preserve">1. Auflage des </w:t>
            </w:r>
            <w:r w:rsidR="00E0758C" w:rsidRPr="001912F0">
              <w:rPr>
                <w:sz w:val="16"/>
                <w:szCs w:val="16"/>
              </w:rPr>
              <w:t>Material</w:t>
            </w:r>
            <w:r w:rsidR="009B65FF" w:rsidRPr="001912F0">
              <w:rPr>
                <w:sz w:val="16"/>
                <w:szCs w:val="16"/>
              </w:rPr>
              <w:t>s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Pr="001912F0">
              <w:rPr>
                <w:sz w:val="16"/>
                <w:szCs w:val="16"/>
              </w:rPr>
              <w:t xml:space="preserve">(2014) wurde die 2. Auflage </w:t>
            </w:r>
            <w:r w:rsidR="00E0758C" w:rsidRPr="001912F0">
              <w:rPr>
                <w:sz w:val="16"/>
                <w:szCs w:val="16"/>
              </w:rPr>
              <w:t>weiterentwickelt</w:t>
            </w:r>
            <w:r w:rsidRPr="001912F0">
              <w:rPr>
                <w:sz w:val="16"/>
                <w:szCs w:val="16"/>
              </w:rPr>
              <w:t xml:space="preserve">, um noch </w:t>
            </w:r>
            <w:proofErr w:type="spellStart"/>
            <w:r w:rsidRPr="001912F0">
              <w:rPr>
                <w:sz w:val="16"/>
                <w:szCs w:val="16"/>
              </w:rPr>
              <w:t>fokussiertere</w:t>
            </w:r>
            <w:proofErr w:type="spellEnd"/>
            <w:r w:rsidRPr="001912F0">
              <w:rPr>
                <w:sz w:val="16"/>
                <w:szCs w:val="16"/>
              </w:rPr>
              <w:t xml:space="preserve"> Aufgaben zu bieten, unterstützt durch Sprachangebote und Erklärvideos</w:t>
            </w:r>
            <w:r w:rsidR="00E0758C" w:rsidRPr="001912F0">
              <w:rPr>
                <w:sz w:val="16"/>
                <w:szCs w:val="16"/>
              </w:rPr>
              <w:t xml:space="preserve">. </w:t>
            </w:r>
            <w:r w:rsidRPr="001912F0">
              <w:rPr>
                <w:sz w:val="16"/>
                <w:szCs w:val="16"/>
              </w:rPr>
              <w:t xml:space="preserve">Die zu </w:t>
            </w:r>
            <w:r w:rsidR="00E0758C" w:rsidRPr="001912F0">
              <w:rPr>
                <w:sz w:val="16"/>
                <w:szCs w:val="16"/>
              </w:rPr>
              <w:t>d</w:t>
            </w:r>
            <w:r w:rsidRPr="001912F0">
              <w:rPr>
                <w:sz w:val="16"/>
                <w:szCs w:val="16"/>
              </w:rPr>
              <w:t>ies</w:t>
            </w:r>
            <w:r w:rsidR="00E0758C" w:rsidRPr="001912F0">
              <w:rPr>
                <w:sz w:val="16"/>
                <w:szCs w:val="16"/>
              </w:rPr>
              <w:t xml:space="preserve">em Diagnose- und Fördermaterial </w:t>
            </w:r>
            <w:r w:rsidRPr="001912F0">
              <w:rPr>
                <w:sz w:val="16"/>
                <w:szCs w:val="16"/>
              </w:rPr>
              <w:t xml:space="preserve">gehörigen </w:t>
            </w:r>
            <w:r w:rsidR="00416BF3" w:rsidRPr="001912F0">
              <w:rPr>
                <w:sz w:val="16"/>
                <w:szCs w:val="16"/>
              </w:rPr>
              <w:t>Didaktische</w:t>
            </w:r>
            <w:r w:rsidRPr="001912F0">
              <w:rPr>
                <w:sz w:val="16"/>
                <w:szCs w:val="16"/>
              </w:rPr>
              <w:t>n</w:t>
            </w:r>
            <w:r w:rsidR="00416BF3" w:rsidRPr="001912F0">
              <w:rPr>
                <w:sz w:val="16"/>
                <w:szCs w:val="16"/>
              </w:rPr>
              <w:t xml:space="preserve"> Kommentar</w:t>
            </w:r>
            <w:r w:rsidRPr="001912F0">
              <w:rPr>
                <w:sz w:val="16"/>
                <w:szCs w:val="16"/>
              </w:rPr>
              <w:t>e</w:t>
            </w:r>
            <w:r w:rsidR="00416BF3" w:rsidRPr="001912F0">
              <w:rPr>
                <w:sz w:val="16"/>
                <w:szCs w:val="16"/>
              </w:rPr>
              <w:t>, E</w:t>
            </w:r>
            <w:r w:rsidR="00E0758C" w:rsidRPr="001912F0">
              <w:rPr>
                <w:sz w:val="16"/>
                <w:szCs w:val="16"/>
              </w:rPr>
              <w:t>rklärvideos und Fortbildungs</w:t>
            </w:r>
            <w:r w:rsidRPr="001912F0">
              <w:rPr>
                <w:sz w:val="16"/>
                <w:szCs w:val="16"/>
              </w:rPr>
              <w:t xml:space="preserve">filme sind </w:t>
            </w:r>
            <w:r w:rsidR="00E0758C" w:rsidRPr="001912F0">
              <w:rPr>
                <w:sz w:val="16"/>
                <w:szCs w:val="16"/>
              </w:rPr>
              <w:t>zu finden unter mathe-sicher-koennen.dzlm.de</w:t>
            </w:r>
            <w:r w:rsidRPr="001912F0">
              <w:rPr>
                <w:sz w:val="16"/>
                <w:szCs w:val="16"/>
              </w:rPr>
              <w:t>/nz</w:t>
            </w:r>
            <w:r w:rsidR="00E92803">
              <w:rPr>
                <w:sz w:val="16"/>
                <w:szCs w:val="16"/>
              </w:rPr>
              <w:t>#n1</w:t>
            </w:r>
            <w:r w:rsidR="00E0758C" w:rsidRPr="001912F0">
              <w:rPr>
                <w:sz w:val="16"/>
                <w:szCs w:val="16"/>
              </w:rPr>
              <w:t xml:space="preserve">. </w:t>
            </w:r>
          </w:p>
        </w:tc>
      </w:tr>
    </w:tbl>
    <w:p w14:paraId="400CE224" w14:textId="08D23CD6" w:rsidR="00C9163F" w:rsidRDefault="00C9163F" w:rsidP="00C9163F">
      <w:pPr>
        <w:sectPr w:rsidR="00C9163F" w:rsidSect="004E789A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10452E30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02FE5390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71D87741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08F50273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74393755" w14:textId="059D4FCB" w:rsidR="001B3E6B" w:rsidRDefault="00072B46" w:rsidP="00E0758C">
            <w:pPr>
              <w:spacing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120576" behindDoc="0" locked="0" layoutInCell="1" allowOverlap="1" wp14:anchorId="32D7E9D7" wp14:editId="1AA6F4DA">
                  <wp:simplePos x="0" y="0"/>
                  <wp:positionH relativeFrom="column">
                    <wp:posOffset>2355643</wp:posOffset>
                  </wp:positionH>
                  <wp:positionV relativeFrom="paragraph">
                    <wp:posOffset>-97584</wp:posOffset>
                  </wp:positionV>
                  <wp:extent cx="2958200" cy="447807"/>
                  <wp:effectExtent l="0" t="0" r="1270" b="0"/>
                  <wp:wrapNone/>
                  <wp:docPr id="132854445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44457" name="Grafik 13285444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34" cy="45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</w:p>
          <w:p w14:paraId="3AC91B73" w14:textId="531EDA1F" w:rsidR="00E0758C" w:rsidRPr="00E0758C" w:rsidRDefault="00D01EC3" w:rsidP="00E0758C">
            <w:pPr>
              <w:spacing w:line="240" w:lineRule="auto"/>
            </w:pPr>
            <w:r>
              <w:t>oder</w:t>
            </w:r>
            <w:r w:rsidRPr="009675DF">
              <w:t xml:space="preserve"> </w:t>
            </w:r>
            <w:r w:rsidR="00C101DD">
              <w:t xml:space="preserve">schreibe </w:t>
            </w:r>
            <w:r w:rsidR="009675DF" w:rsidRPr="009675DF">
              <w:t>die Zahl zu dem Bild</w:t>
            </w:r>
            <w:r w:rsidR="009675DF">
              <w:t>.</w:t>
            </w:r>
            <w:r w:rsidR="00072B46">
              <w:rPr>
                <w:noProof/>
                <w:color w:val="7F7F7F" w:themeColor="text1" w:themeTint="80"/>
              </w:rPr>
              <w:t xml:space="preserve"> </w:t>
            </w:r>
          </w:p>
          <w:p w14:paraId="502EDA0D" w14:textId="1CE12D8E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072B4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654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284" w:type="dxa"/>
                </w:tcPr>
                <w:p w14:paraId="54886058" w14:textId="1F503AAD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284" w:type="dxa"/>
                </w:tcPr>
                <w:p w14:paraId="29BAC979" w14:textId="20819512" w:rsidR="00E0758C" w:rsidRPr="00E0758C" w:rsidRDefault="001912F0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7696" behindDoc="0" locked="0" layoutInCell="1" allowOverlap="1" wp14:anchorId="554C59FC" wp14:editId="63927FE1">
                        <wp:simplePos x="0" y="0"/>
                        <wp:positionH relativeFrom="column">
                          <wp:posOffset>1739265</wp:posOffset>
                        </wp:positionH>
                        <wp:positionV relativeFrom="paragraph">
                          <wp:posOffset>414020</wp:posOffset>
                        </wp:positionV>
                        <wp:extent cx="360000" cy="33385"/>
                        <wp:effectExtent l="0" t="0" r="0" b="5080"/>
                        <wp:wrapNone/>
                        <wp:docPr id="1068979907" name="Grafi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979907" name="Grafik 1068979907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4048" behindDoc="0" locked="0" layoutInCell="1" allowOverlap="1" wp14:anchorId="3E5220D2" wp14:editId="3A5E951E">
                        <wp:simplePos x="0" y="0"/>
                        <wp:positionH relativeFrom="column">
                          <wp:posOffset>1239717</wp:posOffset>
                        </wp:positionH>
                        <wp:positionV relativeFrom="paragraph">
                          <wp:posOffset>123190</wp:posOffset>
                        </wp:positionV>
                        <wp:extent cx="373380" cy="382270"/>
                        <wp:effectExtent l="0" t="0" r="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8752" behindDoc="0" locked="0" layoutInCell="1" allowOverlap="1" wp14:anchorId="055E2EA8" wp14:editId="1F440BE4">
                        <wp:simplePos x="0" y="0"/>
                        <wp:positionH relativeFrom="column">
                          <wp:posOffset>1740690</wp:posOffset>
                        </wp:positionH>
                        <wp:positionV relativeFrom="paragraph">
                          <wp:posOffset>121262</wp:posOffset>
                        </wp:positionV>
                        <wp:extent cx="374015" cy="268961"/>
                        <wp:effectExtent l="0" t="0" r="0" b="0"/>
                        <wp:wrapNone/>
                        <wp:docPr id="204757758" name="Grafik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57758" name="Grafik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015" cy="268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6768" behindDoc="0" locked="0" layoutInCell="1" allowOverlap="1" wp14:anchorId="2DCFBE2F" wp14:editId="4B8ED556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5744" behindDoc="0" locked="0" layoutInCell="1" allowOverlap="1" wp14:anchorId="1854AA57" wp14:editId="502F8F07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86DA9" w:rsidRPr="00E0758C" w14:paraId="63E9F45B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D8752E9" w14:textId="7059C41D" w:rsidR="00286DA9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</w:t>
                  </w:r>
                  <w:r>
                    <w:rPr>
                      <w:noProof/>
                    </w:rPr>
                    <w:t xml:space="preserve"> 16</w:t>
                  </w:r>
                  <w:r w:rsidRPr="00E0758C">
                    <w:rPr>
                      <w:noProof/>
                    </w:rPr>
                    <w:t>4</w:t>
                  </w:r>
                </w:p>
              </w:tc>
              <w:tc>
                <w:tcPr>
                  <w:tcW w:w="5284" w:type="dxa"/>
                </w:tcPr>
                <w:p w14:paraId="3B847785" w14:textId="67A37934" w:rsidR="00286DA9" w:rsidRPr="00E0758C" w:rsidRDefault="00286DA9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252649E7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BB37DB6" w14:textId="04ACAF23" w:rsidR="00E0758C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2 086</w:t>
                  </w:r>
                </w:p>
              </w:tc>
              <w:tc>
                <w:tcPr>
                  <w:tcW w:w="5284" w:type="dxa"/>
                </w:tcPr>
                <w:p w14:paraId="1FEA8690" w14:textId="612414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0338F4D1" w14:textId="14E37127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3B14B9BD" w14:textId="15AE5E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284" w:type="dxa"/>
                </w:tcPr>
                <w:p w14:paraId="153B8E70" w14:textId="1F82CF4E" w:rsidR="00A53AC6" w:rsidRPr="00E0758C" w:rsidRDefault="00161992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6672" behindDoc="0" locked="0" layoutInCell="1" allowOverlap="1" wp14:anchorId="58A288E0" wp14:editId="69466762">
                        <wp:simplePos x="0" y="0"/>
                        <wp:positionH relativeFrom="column">
                          <wp:posOffset>1538267</wp:posOffset>
                        </wp:positionH>
                        <wp:positionV relativeFrom="paragraph">
                          <wp:posOffset>127635</wp:posOffset>
                        </wp:positionV>
                        <wp:extent cx="395605" cy="36830"/>
                        <wp:effectExtent l="0" t="0" r="0" b="1270"/>
                        <wp:wrapNone/>
                        <wp:docPr id="715957573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5957573" name="Grafik 715957573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605" cy="3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375552" behindDoc="0" locked="0" layoutInCell="1" allowOverlap="1" wp14:anchorId="263A6A96" wp14:editId="7857B228">
                        <wp:simplePos x="0" y="0"/>
                        <wp:positionH relativeFrom="column">
                          <wp:posOffset>1096321</wp:posOffset>
                        </wp:positionH>
                        <wp:positionV relativeFrom="paragraph">
                          <wp:posOffset>111125</wp:posOffset>
                        </wp:positionV>
                        <wp:extent cx="373380" cy="382270"/>
                        <wp:effectExtent l="0" t="0" r="0" b="0"/>
                        <wp:wrapNone/>
                        <wp:docPr id="1100861767" name="Grafik 1100861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86DA9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3024" behindDoc="0" locked="0" layoutInCell="1" allowOverlap="1" wp14:anchorId="3C5C7F9B" wp14:editId="0FB1FDB4">
                        <wp:simplePos x="0" y="0"/>
                        <wp:positionH relativeFrom="column">
                          <wp:posOffset>637492</wp:posOffset>
                        </wp:positionH>
                        <wp:positionV relativeFrom="paragraph">
                          <wp:posOffset>102870</wp:posOffset>
                        </wp:positionV>
                        <wp:extent cx="373380" cy="382270"/>
                        <wp:effectExtent l="0" t="0" r="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535870" behindDoc="0" locked="0" layoutInCell="1" allowOverlap="1" wp14:anchorId="6E57B7FA" wp14:editId="763F5A54">
                        <wp:simplePos x="0" y="0"/>
                        <wp:positionH relativeFrom="column">
                          <wp:posOffset>14695</wp:posOffset>
                        </wp:positionH>
                        <wp:positionV relativeFrom="paragraph">
                          <wp:posOffset>27305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20D56FA0" w:rsidR="00E0758C" w:rsidRPr="00E0758C" w:rsidRDefault="00E0758C" w:rsidP="00E0758C">
            <w:pPr>
              <w:spacing w:line="240" w:lineRule="auto"/>
              <w:jc w:val="right"/>
            </w:pP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072B46">
            <w:pPr>
              <w:pStyle w:val="berschrift2"/>
              <w:spacing w:after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784950D7" w:rsidR="00E0758C" w:rsidRPr="00E0758C" w:rsidRDefault="00133821" w:rsidP="005753ED">
            <w:pPr>
              <w:spacing w:after="80" w:line="240" w:lineRule="auto"/>
            </w:pPr>
            <w:r>
              <w:t xml:space="preserve">Welche Zahl ist hier gezeichnet? Schreibe </w:t>
            </w:r>
            <w:r w:rsidR="00D01EC3">
              <w:t xml:space="preserve">sie </w:t>
            </w:r>
            <w:r>
              <w:t>in die Stellentafel und als Zahl.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7CB3FB64" w:rsidR="00E0758C" w:rsidRPr="00E0758C" w:rsidRDefault="00AC5A1E" w:rsidP="00E0758C">
                  <w:r>
                    <w:rPr>
                      <w:noProof/>
                    </w:rPr>
                    <w:drawing>
                      <wp:anchor distT="0" distB="0" distL="114300" distR="114300" simplePos="0" relativeHeight="251930112" behindDoc="0" locked="0" layoutInCell="1" allowOverlap="1" wp14:anchorId="1FC01C79" wp14:editId="7CC0FE91">
                        <wp:simplePos x="0" y="0"/>
                        <wp:positionH relativeFrom="column">
                          <wp:posOffset>1903095</wp:posOffset>
                        </wp:positionH>
                        <wp:positionV relativeFrom="paragraph">
                          <wp:posOffset>398145</wp:posOffset>
                        </wp:positionV>
                        <wp:extent cx="47577" cy="55437"/>
                        <wp:effectExtent l="0" t="0" r="3810" b="0"/>
                        <wp:wrapNone/>
                        <wp:docPr id="22599866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8064" behindDoc="0" locked="0" layoutInCell="1" allowOverlap="1" wp14:anchorId="2EDD8319" wp14:editId="4411DFBC">
                        <wp:simplePos x="0" y="0"/>
                        <wp:positionH relativeFrom="column">
                          <wp:posOffset>1843405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832698048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6016" behindDoc="0" locked="0" layoutInCell="1" allowOverlap="1" wp14:anchorId="2EAF086E" wp14:editId="1FEC374A">
                        <wp:simplePos x="0" y="0"/>
                        <wp:positionH relativeFrom="column">
                          <wp:posOffset>1784985</wp:posOffset>
                        </wp:positionH>
                        <wp:positionV relativeFrom="paragraph">
                          <wp:posOffset>398145</wp:posOffset>
                        </wp:positionV>
                        <wp:extent cx="46990" cy="55245"/>
                        <wp:effectExtent l="0" t="0" r="3810" b="0"/>
                        <wp:wrapNone/>
                        <wp:docPr id="942231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1920" behindDoc="0" locked="0" layoutInCell="1" allowOverlap="1" wp14:anchorId="6555458C" wp14:editId="6728B673">
                        <wp:simplePos x="0" y="0"/>
                        <wp:positionH relativeFrom="column">
                          <wp:posOffset>1724025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27632648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E7D7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0624" behindDoc="0" locked="0" layoutInCell="1" allowOverlap="1" wp14:anchorId="467FB2F7" wp14:editId="01ABD40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5715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6913" y="19756"/>
                                        <a:ext cx="410595" cy="388812"/>
                                        <a:chOff x="-1020" y="0"/>
                                        <a:chExt cx="410595" cy="38881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87" t="1" r="78765" b="-1"/>
                                        <a:stretch/>
                                      </pic:blipFill>
                                      <pic:spPr>
                                        <a:xfrm>
                                          <a:off x="-1020" y="333375"/>
                                          <a:ext cx="47587" cy="55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0B381EB" id="Gruppieren 34" o:spid="_x0000_s1026" style="position:absolute;margin-left:0;margin-top:3.6pt;width:163.6pt;height:33pt;z-index:251610624;mso-position-horizontal:left;mso-position-horizontal-relative:margin;mso-height-relative:margin" coordsize="2077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afik 140" o:spid="_x0000_s1027" type="#_x0000_t75" style="position:absolute;width:408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">
                              <v:imagedata r:id="rId22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">
                              <v:imagedata r:id="rId22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">
                              <v:imagedata r:id="rId22" o:title=""/>
                            </v:shape>
                            <v:group id="Gruppieren 28" o:spid="_x0000_s1030" style="position:absolute;left:16669;top:197;width:4106;height:3888" coordorigin="-1020" coordsize="410595,38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uyQAAAOA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">
                                <v:imagedata r:id="rId23" o:title=""/>
                              </v:shape>
                              <v:shape id="Grafik 138" o:spid="_x0000_s1032" type="#_x0000_t75" style="position:absolute;left:-1020;top:333375;width:47587;height:5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">
                                <v:imagedata r:id="rId24" o:title="" croptop="1f" cropbottom="-1f" cropleft="-57f" cropright="51619f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619D2CD8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333EE34D" wp14:editId="67FAE585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2E3F77A1" w:rsidR="00D461FB" w:rsidRDefault="00C101DD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3504" behindDoc="0" locked="0" layoutInCell="1" allowOverlap="1" wp14:anchorId="79412BEF" wp14:editId="2C1A76E9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177165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8624" behindDoc="0" locked="0" layoutInCell="1" allowOverlap="1" wp14:anchorId="56CBA618" wp14:editId="43E11E7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3696" behindDoc="0" locked="0" layoutInCell="1" allowOverlap="1" wp14:anchorId="192389F2" wp14:editId="37F0D97E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4720" behindDoc="0" locked="0" layoutInCell="1" allowOverlap="1" wp14:anchorId="6970D090" wp14:editId="2DD49A48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6576" behindDoc="0" locked="0" layoutInCell="1" allowOverlap="1" wp14:anchorId="6B46C14F" wp14:editId="0E509141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20240C2B" w:rsidR="00C25A75" w:rsidRPr="004D52BC" w:rsidRDefault="001912F0" w:rsidP="001E7D7B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9408" behindDoc="0" locked="0" layoutInCell="1" allowOverlap="1" wp14:anchorId="690A082E" wp14:editId="70404628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6759575</wp:posOffset>
                        </wp:positionV>
                        <wp:extent cx="408305" cy="419100"/>
                        <wp:effectExtent l="0" t="0" r="0" b="0"/>
                        <wp:wrapNone/>
                        <wp:docPr id="163689440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6256" behindDoc="0" locked="0" layoutInCell="1" allowOverlap="1" wp14:anchorId="376A6954" wp14:editId="6FE97490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93980</wp:posOffset>
                        </wp:positionV>
                        <wp:extent cx="46990" cy="55245"/>
                        <wp:effectExtent l="0" t="0" r="5080" b="0"/>
                        <wp:wrapNone/>
                        <wp:docPr id="114962162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4208" behindDoc="0" locked="0" layoutInCell="1" allowOverlap="1" wp14:anchorId="38F2EE88" wp14:editId="10783DD9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93359</wp:posOffset>
                        </wp:positionV>
                        <wp:extent cx="46990" cy="55245"/>
                        <wp:effectExtent l="0" t="0" r="3810" b="0"/>
                        <wp:wrapNone/>
                        <wp:docPr id="718014624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2160" behindDoc="0" locked="0" layoutInCell="1" allowOverlap="1" wp14:anchorId="1F184ABB" wp14:editId="12F307A0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93726</wp:posOffset>
                        </wp:positionV>
                        <wp:extent cx="46990" cy="55245"/>
                        <wp:effectExtent l="0" t="0" r="3810" b="0"/>
                        <wp:wrapNone/>
                        <wp:docPr id="55943023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A050373" w14:textId="580FB375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5E23EAA1" w:rsidR="00E0758C" w:rsidRPr="001E7D7B" w:rsidRDefault="00152040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46496" behindDoc="0" locked="0" layoutInCell="1" allowOverlap="1" wp14:anchorId="3C60E9A3" wp14:editId="512E7806">
                        <wp:simplePos x="0" y="0"/>
                        <wp:positionH relativeFrom="column">
                          <wp:posOffset>1029335</wp:posOffset>
                        </wp:positionH>
                        <wp:positionV relativeFrom="paragraph">
                          <wp:posOffset>281305</wp:posOffset>
                        </wp:positionV>
                        <wp:extent cx="46990" cy="55245"/>
                        <wp:effectExtent l="0" t="0" r="3810" b="0"/>
                        <wp:wrapNone/>
                        <wp:docPr id="45527857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9568" behindDoc="0" locked="0" layoutInCell="1" allowOverlap="1" wp14:anchorId="5B147869" wp14:editId="0FBA114F">
                        <wp:simplePos x="0" y="0"/>
                        <wp:positionH relativeFrom="column">
                          <wp:posOffset>890270</wp:posOffset>
                        </wp:positionH>
                        <wp:positionV relativeFrom="paragraph">
                          <wp:posOffset>278765</wp:posOffset>
                        </wp:positionV>
                        <wp:extent cx="46990" cy="55245"/>
                        <wp:effectExtent l="0" t="0" r="3810" b="0"/>
                        <wp:wrapNone/>
                        <wp:docPr id="1830663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3424" behindDoc="0" locked="0" layoutInCell="1" allowOverlap="1" wp14:anchorId="014C9381" wp14:editId="332228EB">
                        <wp:simplePos x="0" y="0"/>
                        <wp:positionH relativeFrom="column">
                          <wp:posOffset>708025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11338901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0352" behindDoc="0" locked="0" layoutInCell="1" allowOverlap="1" wp14:anchorId="4D482891" wp14:editId="5A8A94E0">
                        <wp:simplePos x="0" y="0"/>
                        <wp:positionH relativeFrom="column">
                          <wp:posOffset>586105</wp:posOffset>
                        </wp:positionH>
                        <wp:positionV relativeFrom="paragraph">
                          <wp:posOffset>277422</wp:posOffset>
                        </wp:positionV>
                        <wp:extent cx="47577" cy="55437"/>
                        <wp:effectExtent l="0" t="0" r="3810" b="0"/>
                        <wp:wrapNone/>
                        <wp:docPr id="143598023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776" behindDoc="0" locked="0" layoutInCell="1" allowOverlap="1" wp14:anchorId="129B390B" wp14:editId="54A88E32">
                            <wp:simplePos x="0" y="0"/>
                            <wp:positionH relativeFrom="margin">
                              <wp:posOffset>-1682</wp:posOffset>
                            </wp:positionH>
                            <wp:positionV relativeFrom="paragraph">
                              <wp:posOffset>46558</wp:posOffset>
                            </wp:positionV>
                            <wp:extent cx="1596967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96967" cy="493395"/>
                                      <a:chOff x="0" y="0"/>
                                      <a:chExt cx="1597235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88930" y="44048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0F68BDDE" id="Gruppieren 35" o:spid="_x0000_s1026" style="position:absolute;margin-left:-.15pt;margin-top:3.65pt;width:125.75pt;height:38.85pt;z-index:251659776;mso-position-horizontal-relative:margin;mso-width-relative:margin" coordsize="15972,4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">
                              <v:imagedata r:id="rId29" o:title=""/>
                            </v:shape>
                            <v:shape id="Grafik 22275" o:spid="_x0000_s1028" type="#_x0000_t75" style="position:absolute;left:11889;top:440;width:408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">
                              <v:imagedata r:id="rId22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8544" behindDoc="0" locked="0" layoutInCell="1" allowOverlap="1" wp14:anchorId="38F9F114" wp14:editId="7EBF6607">
                        <wp:simplePos x="0" y="0"/>
                        <wp:positionH relativeFrom="column">
                          <wp:posOffset>956310</wp:posOffset>
                        </wp:positionH>
                        <wp:positionV relativeFrom="paragraph">
                          <wp:posOffset>280963</wp:posOffset>
                        </wp:positionV>
                        <wp:extent cx="46990" cy="55245"/>
                        <wp:effectExtent l="0" t="0" r="3810" b="0"/>
                        <wp:wrapNone/>
                        <wp:docPr id="148431870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5472" behindDoc="0" locked="0" layoutInCell="1" allowOverlap="1" wp14:anchorId="45466E83" wp14:editId="40888A4D">
                        <wp:simplePos x="0" y="0"/>
                        <wp:positionH relativeFrom="column">
                          <wp:posOffset>774065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85132963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2400" behindDoc="0" locked="0" layoutInCell="1" allowOverlap="1" wp14:anchorId="25334411" wp14:editId="117E3E21">
                        <wp:simplePos x="0" y="0"/>
                        <wp:positionH relativeFrom="column">
                          <wp:posOffset>647065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7945513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8304" behindDoc="0" locked="0" layoutInCell="1" allowOverlap="1" wp14:anchorId="772347AA" wp14:editId="6A29A422">
                        <wp:simplePos x="0" y="0"/>
                        <wp:positionH relativeFrom="column">
                          <wp:posOffset>522605</wp:posOffset>
                        </wp:positionH>
                        <wp:positionV relativeFrom="paragraph">
                          <wp:posOffset>278130</wp:posOffset>
                        </wp:positionV>
                        <wp:extent cx="47577" cy="55437"/>
                        <wp:effectExtent l="0" t="0" r="3810" b="0"/>
                        <wp:wrapNone/>
                        <wp:docPr id="41273624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25FFAE7C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47A24FE2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</w:t>
            </w:r>
            <w:r w:rsidR="000C255E">
              <w:t>1</w:t>
            </w:r>
            <w:r w:rsidRPr="00E0758C">
              <w:t xml:space="preserve">3 kommen </w:t>
            </w:r>
            <w:r w:rsidR="00AC5A1E">
              <w:t>3</w:t>
            </w:r>
            <w:r w:rsidRPr="00E0758C">
              <w:t xml:space="preserve"> Zehner dazu. Welche Zahl ist es jetzt? </w:t>
            </w:r>
            <w:r w:rsidR="005753ED">
              <w:br/>
            </w:r>
            <w:r w:rsidR="00E87D16">
              <w:t>Zeichne</w:t>
            </w:r>
            <w:r w:rsidR="00D01EC3">
              <w:t xml:space="preserve"> und schreibe in die Stellentafel und als Zahl.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5CEE4270" w:rsidR="00E0758C" w:rsidRPr="00E0758C" w:rsidRDefault="00E0758C" w:rsidP="00E0758C">
            <w:pPr>
              <w:jc w:val="right"/>
            </w:pPr>
          </w:p>
        </w:tc>
      </w:tr>
    </w:tbl>
    <w:p w14:paraId="219D4506" w14:textId="4909F3B5" w:rsidR="00C66483" w:rsidRDefault="00C66483">
      <w:pPr>
        <w:sectPr w:rsidR="00C66483" w:rsidSect="004E789A">
          <w:headerReference w:type="default" r:id="rId30"/>
          <w:footerReference w:type="default" r:id="rId31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5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83"/>
        <w:gridCol w:w="43"/>
        <w:gridCol w:w="1659"/>
        <w:gridCol w:w="6803"/>
        <w:gridCol w:w="43"/>
        <w:gridCol w:w="28"/>
      </w:tblGrid>
      <w:tr w:rsidR="00E0758C" w:rsidRPr="00E0758C" w14:paraId="1127967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888" w:type="dxa"/>
            <w:gridSpan w:val="4"/>
          </w:tcPr>
          <w:p w14:paraId="28CB0FBD" w14:textId="7606DB19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</w:p>
        </w:tc>
      </w:tr>
      <w:tr w:rsidR="00E0758C" w:rsidRPr="00E0758C" w14:paraId="07FD7092" w14:textId="77777777" w:rsidTr="00E26797">
        <w:trPr>
          <w:gridAfter w:val="2"/>
          <w:wAfter w:w="71" w:type="dxa"/>
          <w:trHeight w:val="170"/>
        </w:trPr>
        <w:tc>
          <w:tcPr>
            <w:tcW w:w="567" w:type="dxa"/>
          </w:tcPr>
          <w:p w14:paraId="36C2F2D2" w14:textId="77777777" w:rsidR="00E0758C" w:rsidRPr="00E0758C" w:rsidRDefault="00E0758C" w:rsidP="00627EF2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888" w:type="dxa"/>
            <w:gridSpan w:val="4"/>
          </w:tcPr>
          <w:p w14:paraId="6FEA3B9A" w14:textId="77777777" w:rsidR="00E0758C" w:rsidRPr="00911328" w:rsidRDefault="00E0758C" w:rsidP="00627EF2">
            <w:pPr>
              <w:pStyle w:val="berschrift2"/>
              <w:spacing w:after="0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888" w:type="dxa"/>
            <w:gridSpan w:val="4"/>
          </w:tcPr>
          <w:p w14:paraId="08D9DEB3" w14:textId="3402C15F" w:rsidR="00E0758C" w:rsidRPr="00072B46" w:rsidRDefault="00627EF2" w:rsidP="00AC7674">
            <w:pPr>
              <w:pStyle w:val="berschrift3"/>
              <w:rPr>
                <w:sz w:val="6"/>
                <w:szCs w:val="4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127009A" wp14:editId="419B1D42">
                  <wp:simplePos x="0" y="0"/>
                  <wp:positionH relativeFrom="column">
                    <wp:posOffset>4366145</wp:posOffset>
                  </wp:positionH>
                  <wp:positionV relativeFrom="paragraph">
                    <wp:posOffset>144780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3C3680">
              <w:t>Einerwürfel, Zehnerstange, Hunderterplatte</w:t>
            </w:r>
            <w:r w:rsidR="00072B46">
              <w:br/>
            </w:r>
          </w:p>
        </w:tc>
      </w:tr>
      <w:tr w:rsidR="00E0758C" w:rsidRPr="00E0758C" w14:paraId="24A2CC51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1DA542A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505" w:type="dxa"/>
            <w:gridSpan w:val="3"/>
          </w:tcPr>
          <w:p w14:paraId="6B56BE20" w14:textId="42675940" w:rsidR="00E0758C" w:rsidRPr="00E0758C" w:rsidRDefault="00E0758C" w:rsidP="00AC7674">
            <w:r w:rsidRPr="00E0758C">
              <w:t xml:space="preserve">Wie heißen die verschiedenen Teile </w:t>
            </w:r>
            <w:r w:rsidR="00165BA1">
              <w:t xml:space="preserve">von </w:t>
            </w:r>
            <w:r w:rsidRPr="00E0758C">
              <w:t xml:space="preserve">dem Würfelmaterial? </w:t>
            </w:r>
            <w:r w:rsidR="00627EF2">
              <w:br/>
            </w:r>
            <w:r w:rsidR="00552035">
              <w:t>Was bedeuten die Namen der Teile</w:t>
            </w:r>
            <w:r w:rsidR="001F6D00">
              <w:t>?</w:t>
            </w:r>
            <w:r w:rsidR="00627EF2">
              <w:t xml:space="preserve"> </w:t>
            </w:r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E26797">
        <w:trPr>
          <w:gridAfter w:val="2"/>
          <w:wAfter w:w="71" w:type="dxa"/>
          <w:trHeight w:val="404"/>
        </w:trPr>
        <w:tc>
          <w:tcPr>
            <w:tcW w:w="567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505" w:type="dxa"/>
            <w:gridSpan w:val="3"/>
          </w:tcPr>
          <w:p w14:paraId="13FC1780" w14:textId="6DDC3F70" w:rsidR="00E0758C" w:rsidRPr="00E0758C" w:rsidRDefault="00E0758C" w:rsidP="00AC7674">
            <w:r w:rsidRPr="00E0758C">
              <w:t>Wie viele Einerwürfel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2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anchor distT="0" distB="0" distL="114300" distR="114300" simplePos="0" relativeHeight="252121600" behindDoc="0" locked="0" layoutInCell="1" allowOverlap="1" wp14:anchorId="07D83C56" wp14:editId="120C1315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-182245</wp:posOffset>
                  </wp:positionV>
                  <wp:extent cx="705485" cy="129540"/>
                  <wp:effectExtent l="0" t="0" r="5715" b="0"/>
                  <wp:wrapNone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4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803" w:type="dxa"/>
            <w:vAlign w:val="center"/>
          </w:tcPr>
          <w:p w14:paraId="5EC6173A" w14:textId="7F9F2A05" w:rsidR="00975EE4" w:rsidRDefault="00E0758C" w:rsidP="00AC7674">
            <w:pPr>
              <w:pStyle w:val="Ausflltext"/>
            </w:pPr>
            <w:r w:rsidRPr="00E0758C">
              <w:t xml:space="preserve">Ich brauche </w:t>
            </w:r>
            <w:r w:rsidRPr="00072B46">
              <w:rPr>
                <w:color w:val="808080"/>
              </w:rPr>
              <w:t>____________</w:t>
            </w:r>
            <w:r w:rsidRPr="00E0758C">
              <w:t xml:space="preserve"> Einerwürfel</w:t>
            </w:r>
            <w:r w:rsidR="00627EF2">
              <w:t xml:space="preserve">, </w:t>
            </w:r>
            <w:r w:rsidR="00552035">
              <w:t>denn</w:t>
            </w:r>
            <w:r w:rsidR="001F2A7A">
              <w:t xml:space="preserve"> </w:t>
            </w:r>
            <w:r w:rsidR="00072B46">
              <w:t xml:space="preserve">   </w:t>
            </w:r>
          </w:p>
          <w:p w14:paraId="38BA752D" w14:textId="398B0E79" w:rsidR="00E0758C" w:rsidRPr="00E0758C" w:rsidRDefault="00975EE4" w:rsidP="00AC7674">
            <w:pPr>
              <w:pStyle w:val="Ausflltext"/>
            </w:pPr>
            <w:r>
              <w:t xml:space="preserve"> </w:t>
            </w:r>
            <w:r w:rsidR="001F2A7A" w:rsidRPr="00072B46">
              <w:rPr>
                <w:color w:val="808080"/>
              </w:rPr>
              <w:t>__________</w:t>
            </w:r>
            <w:r w:rsidR="005753ED">
              <w:rPr>
                <w:color w:val="808080"/>
              </w:rPr>
              <w:t>_____</w:t>
            </w:r>
            <w:r w:rsidR="001F2A7A" w:rsidRPr="00072B46">
              <w:rPr>
                <w:color w:val="808080"/>
              </w:rPr>
              <w:t>__</w:t>
            </w:r>
            <w:r w:rsidR="001F2A7A">
              <w:t xml:space="preserve"> sind genau so viel wie eine Zehnerstange</w:t>
            </w:r>
            <w:r w:rsidR="001F2A7A" w:rsidRPr="00E0758C">
              <w:t>.</w:t>
            </w:r>
            <w:r w:rsidR="00072B46">
              <w:br/>
            </w:r>
          </w:p>
        </w:tc>
      </w:tr>
      <w:tr w:rsidR="00E0758C" w:rsidRPr="00E0758C" w14:paraId="17B51E14" w14:textId="77777777" w:rsidTr="00E26797">
        <w:trPr>
          <w:gridAfter w:val="2"/>
          <w:wAfter w:w="71" w:type="dxa"/>
          <w:trHeight w:val="319"/>
        </w:trPr>
        <w:tc>
          <w:tcPr>
            <w:tcW w:w="567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505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2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4718CE0A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803" w:type="dxa"/>
            <w:vAlign w:val="center"/>
          </w:tcPr>
          <w:p w14:paraId="1B313445" w14:textId="6C2D79B8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</w:t>
            </w:r>
            <w:r w:rsidR="00E0758C" w:rsidRPr="00072B46">
              <w:rPr>
                <w:color w:val="808080"/>
              </w:rPr>
              <w:t>______________</w:t>
            </w:r>
            <w:r w:rsidR="00E0758C" w:rsidRPr="007E35DA">
              <w:t xml:space="preserve"> Einerwürfel</w:t>
            </w:r>
            <w:r w:rsidR="00D01EC3">
              <w:t>.</w:t>
            </w:r>
          </w:p>
          <w:p w14:paraId="583E4DF1" w14:textId="6F4DDA57" w:rsidR="00E0758C" w:rsidRPr="00E0758C" w:rsidRDefault="00D01EC3" w:rsidP="00C101DD">
            <w:pPr>
              <w:spacing w:line="360" w:lineRule="auto"/>
            </w:pPr>
            <w:r>
              <w:t>O</w:t>
            </w:r>
            <w:r w:rsidR="00E0758C" w:rsidRPr="007E35DA">
              <w:t xml:space="preserve">der ich brauche </w:t>
            </w:r>
            <w:r w:rsidR="00E0758C" w:rsidRPr="00072B46">
              <w:rPr>
                <w:color w:val="808080"/>
              </w:rPr>
              <w:t xml:space="preserve">______________ </w:t>
            </w:r>
            <w:r w:rsidR="00E0758C" w:rsidRPr="007E35DA">
              <w:t>Zehnerstangen</w:t>
            </w:r>
            <w:r w:rsidR="00627EF2">
              <w:t xml:space="preserve">, denn </w:t>
            </w:r>
            <w:r w:rsidR="001F2A7A" w:rsidRPr="00072B46">
              <w:rPr>
                <w:color w:val="808080"/>
              </w:rPr>
              <w:t xml:space="preserve">________________ </w:t>
            </w:r>
            <w:r w:rsidR="001F2A7A">
              <w:t>sind genau so viel wie eine Hunderterplatte</w:t>
            </w:r>
            <w:r w:rsidR="001F2A7A" w:rsidRPr="007E35DA">
              <w:t>.</w:t>
            </w:r>
          </w:p>
        </w:tc>
      </w:tr>
      <w:tr w:rsidR="00E0758C" w:rsidRPr="00E0758C" w14:paraId="69551352" w14:textId="77777777" w:rsidTr="00E26797">
        <w:trPr>
          <w:gridAfter w:val="2"/>
          <w:wAfter w:w="71" w:type="dxa"/>
          <w:trHeight w:val="7097"/>
        </w:trPr>
        <w:tc>
          <w:tcPr>
            <w:tcW w:w="567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505" w:type="dxa"/>
            <w:gridSpan w:val="3"/>
          </w:tcPr>
          <w:p w14:paraId="6B40F9A4" w14:textId="0486FB56" w:rsidR="00552035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</w:t>
            </w:r>
            <w:r w:rsidR="000570F5">
              <w:rPr>
                <w:color w:val="000000"/>
              </w:rPr>
              <w:t xml:space="preserve"> aus</w:t>
            </w:r>
            <w:r w:rsidRPr="001F6D00">
              <w:rPr>
                <w:color w:val="000000"/>
              </w:rPr>
              <w:t xml:space="preserve">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  <w:r w:rsidR="00072B46">
              <w:rPr>
                <w:color w:val="000000"/>
              </w:rPr>
              <w:br/>
            </w:r>
            <w:r w:rsidR="000570F5">
              <w:rPr>
                <w:color w:val="000000"/>
              </w:rPr>
              <w:t>Finde verschiedene Möglichkeiten</w:t>
            </w:r>
            <w:r w:rsidR="00AA0FBA">
              <w:rPr>
                <w:color w:val="000000"/>
              </w:rPr>
              <w:t xml:space="preserve"> und trage sie in die Tabelle ein.</w:t>
            </w:r>
          </w:p>
          <w:p w14:paraId="10770A37" w14:textId="7A3C52B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19840" behindDoc="0" locked="0" layoutInCell="1" allowOverlap="1" wp14:anchorId="2D6AB2DF" wp14:editId="76BE3EB8">
                  <wp:simplePos x="0" y="0"/>
                  <wp:positionH relativeFrom="column">
                    <wp:posOffset>3732864</wp:posOffset>
                  </wp:positionH>
                  <wp:positionV relativeFrom="paragraph">
                    <wp:posOffset>154335</wp:posOffset>
                  </wp:positionV>
                  <wp:extent cx="1324298" cy="1340153"/>
                  <wp:effectExtent l="0" t="0" r="0" b="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341726" cy="135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92"/>
            </w:tblGrid>
            <w:tr w:rsidR="00ED51E6" w:rsidRPr="00E0758C" w14:paraId="7ABD9785" w14:textId="77777777" w:rsidTr="00C101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758" w:type="dxa"/>
                  <w:vAlign w:val="center"/>
                </w:tcPr>
                <w:p w14:paraId="41CF946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7E1F7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14:paraId="288B1551" w14:textId="428D6E6E" w:rsidR="00ED51E6" w:rsidRPr="00E0758C" w:rsidRDefault="00A23559" w:rsidP="00F4409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593427" w:rsidRPr="00E0758C" w14:paraId="15C4290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8BE40AE" w14:textId="2A2FB1E9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61F37C2C" w:rsidR="00593427" w:rsidRPr="004D52BC" w:rsidRDefault="00552035" w:rsidP="005753ED">
                  <w:pPr>
                    <w:pStyle w:val="SprechbaseBeschreibung"/>
                    <w:jc w:val="center"/>
                  </w:pPr>
                  <w:r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FFADEB2" w14:textId="0F6ADDBC" w:rsidR="00593427" w:rsidRPr="004D52BC" w:rsidRDefault="00AA0FBA" w:rsidP="005753ED">
                  <w:pPr>
                    <w:pStyle w:val="SprechbaseBeschreibung"/>
                    <w:jc w:val="center"/>
                  </w:pPr>
                  <w:r>
                    <w:t>50 + __</w:t>
                  </w:r>
                </w:p>
              </w:tc>
            </w:tr>
            <w:tr w:rsidR="000C648E" w:rsidRPr="00E0758C" w14:paraId="17A254C9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54EF9473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3F9C7AD4" w14:textId="10ADC233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120EFF4" w14:textId="7F006439" w:rsidR="000C648E" w:rsidRPr="004D52BC" w:rsidRDefault="00AA0FBA" w:rsidP="005753ED">
                  <w:pPr>
                    <w:pStyle w:val="SprechbaseBeschreibung"/>
                    <w:jc w:val="center"/>
                  </w:pPr>
                  <w:r>
                    <w:t>__ + 40</w:t>
                  </w:r>
                </w:p>
              </w:tc>
            </w:tr>
            <w:tr w:rsidR="000C648E" w:rsidRPr="00E0758C" w14:paraId="4DCFE363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11D259E8" w14:textId="061EF246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10 + 90</w:t>
                  </w:r>
                </w:p>
              </w:tc>
            </w:tr>
            <w:tr w:rsidR="000C648E" w:rsidRPr="00E0758C" w14:paraId="3D5A98A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6C410985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320689F" w14:textId="02CDFE8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E0758C" w:rsidRPr="00E0758C" w14:paraId="1F52D226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45E0408A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505" w:type="dxa"/>
            <w:gridSpan w:val="3"/>
          </w:tcPr>
          <w:p w14:paraId="5D5C2C0D" w14:textId="0BA5702E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72B59A38" w:rsidR="001F6D00" w:rsidRDefault="000570F5" w:rsidP="001F6D00">
            <w:pPr>
              <w:pStyle w:val="Listenabsatz"/>
            </w:pPr>
            <w:r>
              <w:t>Warum sind es</w:t>
            </w:r>
            <w:r w:rsidR="001F6D00">
              <w:t xml:space="preserve"> immer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13998AAD" w:rsidR="0041220D" w:rsidRPr="001F6D00" w:rsidRDefault="00D01EC3" w:rsidP="005753ED">
            <w:pPr>
              <w:pStyle w:val="Listenabsatz"/>
            </w:pPr>
            <w:r>
              <w:t>Warum</w:t>
            </w:r>
            <w:r w:rsidRPr="001F6D00">
              <w:t xml:space="preserve"> </w:t>
            </w:r>
            <w:r w:rsidR="004D52BC" w:rsidRPr="001F6D00">
              <w:t xml:space="preserve">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="004D52BC" w:rsidRPr="001F6D00">
              <w:t>?</w:t>
            </w:r>
          </w:p>
        </w:tc>
      </w:tr>
      <w:tr w:rsidR="00BE1EF5" w14:paraId="02860B1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lastRenderedPageBreak/>
              <w:t>1.2</w:t>
            </w:r>
          </w:p>
        </w:tc>
        <w:tc>
          <w:tcPr>
            <w:tcW w:w="8888" w:type="dxa"/>
            <w:gridSpan w:val="4"/>
          </w:tcPr>
          <w:p w14:paraId="58AD1185" w14:textId="09D86FCB" w:rsidR="00BE1EF5" w:rsidRPr="00230A99" w:rsidRDefault="00BE1EF5" w:rsidP="00146F2A">
            <w:pPr>
              <w:pStyle w:val="berschrift3"/>
            </w:pPr>
            <w:r w:rsidRPr="00230A99">
              <w:t xml:space="preserve">Tausenderwürfel </w:t>
            </w:r>
            <w:r w:rsidR="000570F5">
              <w:t>zusammen stellen</w:t>
            </w:r>
          </w:p>
        </w:tc>
      </w:tr>
      <w:tr w:rsidR="004E5F18" w14:paraId="525B8A68" w14:textId="77777777" w:rsidTr="00E26797">
        <w:trPr>
          <w:gridAfter w:val="2"/>
          <w:wAfter w:w="71" w:type="dxa"/>
          <w:trHeight w:val="344"/>
        </w:trPr>
        <w:tc>
          <w:tcPr>
            <w:tcW w:w="567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55239D6F" w14:textId="62A0942F" w:rsidR="004E5F18" w:rsidRDefault="004E5F18" w:rsidP="007400A3">
            <w:pPr>
              <w:spacing w:line="360" w:lineRule="auto"/>
            </w:pPr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E26797">
        <w:trPr>
          <w:gridAfter w:val="2"/>
          <w:wAfter w:w="71" w:type="dxa"/>
          <w:trHeight w:val="1640"/>
        </w:trPr>
        <w:tc>
          <w:tcPr>
            <w:tcW w:w="567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659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7CFAF0FB">
                  <wp:extent cx="907703" cy="940157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10" cy="99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15F7A8" w14:textId="65EDA079" w:rsidR="006B4050" w:rsidRDefault="006B4050" w:rsidP="006B4050">
            <w:pPr>
              <w:pStyle w:val="Ausflltext"/>
            </w:pPr>
            <w:r>
              <w:t>Ich brauche</w:t>
            </w:r>
            <w:r w:rsidRPr="00D53CE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</w:t>
            </w:r>
            <w:r>
              <w:t xml:space="preserve">Hunderterplatten, </w:t>
            </w:r>
            <w:r>
              <w:tab/>
              <w:t xml:space="preserve">   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H</w:t>
            </w:r>
            <w:r>
              <w:tab/>
              <w:t xml:space="preserve">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rPr>
                <w:color w:val="808080"/>
              </w:rPr>
              <w:t xml:space="preserve"> </w:t>
            </w:r>
            <w:r>
              <w:t>T.</w:t>
            </w:r>
          </w:p>
          <w:p w14:paraId="77CAB0DC" w14:textId="55A51FAA" w:rsidR="006B4050" w:rsidRDefault="006B4050" w:rsidP="006B4050">
            <w:pPr>
              <w:pStyle w:val="Ausflltext"/>
            </w:pPr>
            <w:r w:rsidRPr="007E35DA">
              <w:t>Oder ich b</w:t>
            </w:r>
            <w:r w:rsidR="007626AE">
              <w:t>rauch</w:t>
            </w:r>
            <w:r>
              <w:t>e</w:t>
            </w:r>
            <w:r w:rsidRPr="007E35DA">
              <w:t xml:space="preserve"> </w:t>
            </w:r>
            <w:r w:rsidRPr="00043A41">
              <w:rPr>
                <w:color w:val="808080"/>
              </w:rPr>
              <w:t xml:space="preserve">_____ </w:t>
            </w:r>
            <w:r w:rsidRPr="007E35DA">
              <w:t>Zehnerstangen</w:t>
            </w:r>
            <w:r>
              <w:t xml:space="preserve">,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Z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T</w:t>
            </w:r>
            <w:r w:rsidRPr="007E35DA">
              <w:t>.</w:t>
            </w:r>
          </w:p>
          <w:p w14:paraId="35EFD70B" w14:textId="3ABCA608" w:rsidR="006B4050" w:rsidRDefault="006B4050" w:rsidP="006B4050">
            <w:r>
              <w:t>Oder i</w:t>
            </w:r>
            <w:r w:rsidRPr="007E35DA">
              <w:t>ch br</w:t>
            </w:r>
            <w:r w:rsidR="007626AE">
              <w:t>a</w:t>
            </w:r>
            <w:r>
              <w:t>uche</w:t>
            </w:r>
            <w:r w:rsidRPr="007E35D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Einerwürfel</w:t>
            </w:r>
            <w:r>
              <w:t xml:space="preserve">,      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 xml:space="preserve">E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>T.</w:t>
            </w:r>
          </w:p>
          <w:p w14:paraId="064A1281" w14:textId="10F0EDFF" w:rsidR="006B4050" w:rsidRDefault="00043A41" w:rsidP="006B4050">
            <w:pPr>
              <w:pStyle w:val="Ausflltext"/>
            </w:pPr>
            <w:r>
              <w:t xml:space="preserve">     </w:t>
            </w:r>
          </w:p>
          <w:p w14:paraId="2ED35878" w14:textId="0BF7A9A9" w:rsidR="000570F5" w:rsidRDefault="000570F5" w:rsidP="00043A41">
            <w:pPr>
              <w:pStyle w:val="Ausflltext"/>
            </w:pPr>
          </w:p>
        </w:tc>
      </w:tr>
      <w:tr w:rsidR="004E5F18" w14:paraId="069E100D" w14:textId="77777777" w:rsidTr="00E26797">
        <w:trPr>
          <w:gridAfter w:val="2"/>
          <w:wAfter w:w="71" w:type="dxa"/>
          <w:trHeight w:val="5234"/>
        </w:trPr>
        <w:tc>
          <w:tcPr>
            <w:tcW w:w="567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3C064965" w14:textId="723A629C" w:rsidR="00294B96" w:rsidRDefault="007400A3" w:rsidP="007400A3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537920" behindDoc="0" locked="0" layoutInCell="1" allowOverlap="1" wp14:anchorId="3E3CD2E6" wp14:editId="7EF979DA">
                  <wp:simplePos x="0" y="0"/>
                  <wp:positionH relativeFrom="column">
                    <wp:posOffset>4303145</wp:posOffset>
                  </wp:positionH>
                  <wp:positionV relativeFrom="paragraph">
                    <wp:posOffset>31455</wp:posOffset>
                  </wp:positionV>
                  <wp:extent cx="1007745" cy="842645"/>
                  <wp:effectExtent l="0" t="0" r="0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36" cy="85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0F5">
              <w:rPr>
                <w:noProof/>
              </w:rPr>
              <w:t>Baue einen</w:t>
            </w:r>
            <w:r w:rsidR="001F6D00">
              <w:t xml:space="preserve"> </w:t>
            </w:r>
            <w:r w:rsidR="008C1C05">
              <w:t xml:space="preserve">Tausenderwürfel </w:t>
            </w:r>
            <w:r w:rsidR="000570F5">
              <w:t>aus Hunderterplatten und Zehnerstan</w:t>
            </w:r>
            <w:r w:rsidR="006B4050">
              <w:t>g</w:t>
            </w:r>
            <w:r w:rsidR="00B43279">
              <w:t>en</w:t>
            </w:r>
            <w:r w:rsidR="008C1C05">
              <w:t xml:space="preserve">. </w:t>
            </w:r>
          </w:p>
          <w:p w14:paraId="509059B9" w14:textId="03343441" w:rsidR="004E5F18" w:rsidRDefault="00AA0FBA" w:rsidP="00B43279">
            <w:r>
              <w:t>Finde</w:t>
            </w:r>
            <w:r w:rsidR="00294B96">
              <w:t xml:space="preserve"> </w:t>
            </w:r>
            <w:r>
              <w:t xml:space="preserve">verschiedene </w:t>
            </w:r>
            <w:r w:rsidR="00294B96">
              <w:t>Möglichkeiten und trag</w:t>
            </w:r>
            <w:r w:rsidR="009675DF">
              <w:t>e</w:t>
            </w:r>
            <w:r w:rsidR="00294B96">
              <w:t xml:space="preserve"> sie in die Tabelle ein. </w:t>
            </w:r>
            <w:r w:rsidR="00B43279">
              <w:t xml:space="preserve">Welche </w:t>
            </w:r>
            <w:r w:rsidR="00725C4E">
              <w:br/>
            </w:r>
            <w:r w:rsidR="00B43279">
              <w:t>Möglichkeiten gäbe es noch, we</w:t>
            </w:r>
            <w:r w:rsidR="00725C4E">
              <w:t>n</w:t>
            </w:r>
            <w:r w:rsidR="00B43279">
              <w:t xml:space="preserve">n du mehr Zehnerstangen hättest? </w:t>
            </w:r>
          </w:p>
          <w:p w14:paraId="4D492AB2" w14:textId="77777777" w:rsidR="00AA0FBA" w:rsidRDefault="00AA0FBA" w:rsidP="00B43279"/>
          <w:tbl>
            <w:tblPr>
              <w:tblStyle w:val="MSKTabelle"/>
              <w:tblW w:w="6519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2837"/>
            </w:tblGrid>
            <w:tr w:rsidR="00C277F3" w14:paraId="76AE5553" w14:textId="655ABA02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2837" w:type="dxa"/>
                </w:tcPr>
                <w:p w14:paraId="649ED75C" w14:textId="0BE6B255" w:rsidR="00C277F3" w:rsidRDefault="00A23559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C277F3" w14:paraId="03D8EC57" w14:textId="3CB8CF32" w:rsidTr="00233713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10</w:t>
                  </w:r>
                </w:p>
              </w:tc>
              <w:tc>
                <w:tcPr>
                  <w:tcW w:w="2837" w:type="dxa"/>
                </w:tcPr>
                <w:p w14:paraId="18F184C9" w14:textId="35767A04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900 + 100</w:t>
                  </w:r>
                </w:p>
              </w:tc>
            </w:tr>
            <w:tr w:rsidR="00C277F3" w14:paraId="482A5AE0" w14:textId="047FE1C6" w:rsidTr="00233713">
              <w:trPr>
                <w:trHeight w:val="340"/>
              </w:trPr>
              <w:tc>
                <w:tcPr>
                  <w:tcW w:w="1839" w:type="dxa"/>
                </w:tcPr>
                <w:p w14:paraId="33EF6514" w14:textId="69DB4F04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14:paraId="02056ED6" w14:textId="06F51351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</w:p>
              </w:tc>
              <w:tc>
                <w:tcPr>
                  <w:tcW w:w="2837" w:type="dxa"/>
                </w:tcPr>
                <w:p w14:paraId="390518BC" w14:textId="20A77442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200 + ___</w:t>
                  </w:r>
                </w:p>
              </w:tc>
            </w:tr>
            <w:tr w:rsidR="00C277F3" w14:paraId="159D6AFD" w14:textId="1392B9CB" w:rsidTr="00233713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C277F3" w:rsidRPr="00C101DD" w:rsidRDefault="00C277F3" w:rsidP="0023371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C277F3" w:rsidRPr="00C101DD" w:rsidRDefault="00C277F3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C101DD">
                    <w:rPr>
                      <w:rFonts w:ascii="Calibri" w:hAnsi="Calibri" w:cs="Calibri"/>
                      <w:noProof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2837" w:type="dxa"/>
                </w:tcPr>
                <w:p w14:paraId="7EEE5DE2" w14:textId="7CFF4E40" w:rsidR="00C277F3" w:rsidRPr="00C101DD" w:rsidRDefault="00AA0FBA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B43279">
                    <w:rPr>
                      <w:rFonts w:ascii="Calibri" w:hAnsi="Calibri" w:cs="Calibri"/>
                      <w:noProof/>
                      <w:color w:val="000000" w:themeColor="text1"/>
                    </w:rPr>
                    <w:t>___ + 400</w:t>
                  </w:r>
                </w:p>
              </w:tc>
            </w:tr>
            <w:tr w:rsidR="00C277F3" w14:paraId="0D733971" w14:textId="1994AFB3" w:rsidTr="00233713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78251E98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073A938" w14:textId="4313B2BE" w:rsidTr="00233713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5BCF0B9" w14:textId="77777777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72DD89BB" w14:textId="1C6BD0E9" w:rsidTr="00233713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F3A3D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5B9704F" w14:textId="28471312" w:rsidTr="00233713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9B36059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253D0E26" w14:textId="018402C3" w:rsidTr="00233713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06AB0C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6F2094C8" w14:textId="580DB0FE" w:rsidTr="00233713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204BE3A1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E7604DB" w14:textId="1A686BC9" w:rsidTr="00233713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32FBBEC2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1A30CF4A" w14:textId="7ED1EFEA" w:rsidTr="00233713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56EDE3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E26797">
        <w:trPr>
          <w:gridAfter w:val="2"/>
          <w:wAfter w:w="71" w:type="dxa"/>
          <w:trHeight w:hRule="exact" w:val="101"/>
        </w:trPr>
        <w:tc>
          <w:tcPr>
            <w:tcW w:w="567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505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616DA1AC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1E69DD3" w14:textId="2784F521" w:rsidR="004E5F18" w:rsidRPr="00230A99" w:rsidRDefault="00530167" w:rsidP="00230A99">
            <w:pPr>
              <w:pStyle w:val="Nummerierung"/>
            </w:pPr>
            <w:r>
              <w:t>c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1EC586D4" w14:textId="08EF6935" w:rsidR="00DE6E26" w:rsidRDefault="00DE6E26" w:rsidP="00DE6E26">
            <w:pPr>
              <w:pStyle w:val="Listenabsatz"/>
            </w:pPr>
            <w:r>
              <w:t>Warum sind es immer 1 000?</w:t>
            </w:r>
          </w:p>
          <w:p w14:paraId="01C1B04C" w14:textId="5EF78E46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</w:t>
            </w:r>
            <w:r w:rsidR="00DE6E26">
              <w:t xml:space="preserve"> </w:t>
            </w:r>
            <w:r w:rsidR="0025263D">
              <w:t>000</w:t>
            </w:r>
            <w:r w:rsidRPr="001F6D00">
              <w:t xml:space="preserve"> gefunden? </w:t>
            </w:r>
          </w:p>
          <w:p w14:paraId="56C0C720" w14:textId="72D08791" w:rsidR="00563011" w:rsidRDefault="00D01EC3" w:rsidP="00066298">
            <w:pPr>
              <w:pStyle w:val="Listenabsatz"/>
            </w:pPr>
            <w:r>
              <w:t xml:space="preserve">Warum </w:t>
            </w:r>
            <w:r w:rsidR="00066298">
              <w:t>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 w:rsidR="00066298">
              <w:t xml:space="preserve">? </w:t>
            </w:r>
          </w:p>
          <w:p w14:paraId="7B74928F" w14:textId="77777777" w:rsidR="00563011" w:rsidRPr="007400A3" w:rsidRDefault="00563011" w:rsidP="007400A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63011" w14:paraId="2DFD076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7D091B6A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0DDA747" w14:textId="6E69DF40" w:rsidR="00563011" w:rsidRPr="00230A99" w:rsidRDefault="00530167" w:rsidP="00230A99">
            <w:pPr>
              <w:pStyle w:val="Nummerierung"/>
            </w:pPr>
            <w:r>
              <w:t>d</w:t>
            </w:r>
            <w:r w:rsidR="00563011" w:rsidRPr="00230A99">
              <w:t>)</w:t>
            </w:r>
          </w:p>
        </w:tc>
        <w:tc>
          <w:tcPr>
            <w:tcW w:w="8505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3ADD97A8" w:rsidR="00E008F0" w:rsidRDefault="00043A41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6EF8A314" wp14:editId="66551653">
                      <wp:simplePos x="0" y="0"/>
                      <wp:positionH relativeFrom="column">
                        <wp:posOffset>-63515</wp:posOffset>
                      </wp:positionH>
                      <wp:positionV relativeFrom="paragraph">
                        <wp:posOffset>177682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5pt;margin-top:14pt;width:43.1pt;height:54.7pt;z-index:251748864;mso-height-relative:margin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">
                        <v:imagedata r:id="rId4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332F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23AEF6AE" wp14:editId="62553962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151511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29" style="position:absolute;margin-left:193.7pt;margin-top:11.95pt;width:50.85pt;height:56.9pt;z-index:25175091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">
                      <v:shape id="Grafik 6" o:spid="_x0000_s1030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">
                        <v:imagedata r:id="rId44" o:title="" chromakey="white"/>
                      </v:shape>
                      <v:shape id="_x0000_s1031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 w:rsidR="0025263D">
              <w:t xml:space="preserve"> </w:t>
            </w:r>
          </w:p>
          <w:p w14:paraId="4672B454" w14:textId="3865BF09" w:rsidR="00E008F0" w:rsidRDefault="004332F5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BA14693" wp14:editId="239469F7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115189</wp:posOffset>
                      </wp:positionV>
                      <wp:extent cx="1896110" cy="4318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4318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5570D665" w:rsidR="00E008F0" w:rsidRPr="00066298" w:rsidRDefault="00E008F0" w:rsidP="004332F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Ich hab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Zehnerstangen und sonst nur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Hunderterplatten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32" type="#_x0000_t62" style="position:absolute;margin-left:254.45pt;margin-top:9.05pt;width:149.3pt;height:3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" adj="-3620,8691" filled="f" strokecolor="#bfbfbf [2412]" strokeweight="1pt">
                      <v:textbox inset="2mm,0,1mm,0">
                        <w:txbxContent>
                          <w:p w14:paraId="7FD870B0" w14:textId="5570D665" w:rsidR="00E008F0" w:rsidRPr="00066298" w:rsidRDefault="00E008F0" w:rsidP="004332F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Ich hab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Zehnerstangen und sonst nur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Hunderterplatten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3D359FB" wp14:editId="487DF7B3">
                      <wp:simplePos x="0" y="0"/>
                      <wp:positionH relativeFrom="column">
                        <wp:posOffset>686054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4pt;margin-top:9.9pt;width:138pt;height:3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0C167A6D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457924B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5807130" w14:textId="31F407FA" w:rsidR="003D6C2F" w:rsidRDefault="00621084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9E2CC85" wp14:editId="636BE972">
                  <wp:extent cx="360000" cy="272386"/>
                  <wp:effectExtent l="0" t="0" r="2540" b="0"/>
                  <wp:docPr id="542703199" name="Grafik 54270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D2A977" w14:textId="0CF4D439" w:rsidR="00563011" w:rsidRDefault="00563011" w:rsidP="00563011">
            <w:pPr>
              <w:spacing w:line="240" w:lineRule="atLeast"/>
            </w:pPr>
          </w:p>
          <w:p w14:paraId="153B80A8" w14:textId="3EAC1752" w:rsidR="003D6C2F" w:rsidRDefault="003D6C2F" w:rsidP="00563011">
            <w:pPr>
              <w:spacing w:line="240" w:lineRule="atLeast"/>
            </w:pP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</w:tcPr>
          <w:p w14:paraId="6079F656" w14:textId="5DA389CE" w:rsidR="00563011" w:rsidRDefault="00530167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9114FE6" w14:textId="3F1D8532" w:rsidR="00563011" w:rsidRDefault="0025263D" w:rsidP="001531AB">
            <w:r>
              <w:t>Überleg</w:t>
            </w:r>
            <w:r w:rsidR="004332F5">
              <w:t>t</w:t>
            </w:r>
            <w:r>
              <w:t xml:space="preserve"> und erklär</w:t>
            </w:r>
            <w:r w:rsidR="004332F5">
              <w:t>t</w:t>
            </w:r>
            <w:r>
              <w:t xml:space="preserve">: </w:t>
            </w:r>
            <w:r w:rsidR="00B43279">
              <w:t xml:space="preserve">Wie könnte man </w:t>
            </w:r>
            <w:r w:rsidR="00E008F0">
              <w:t>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5E679FD2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6AEFFCCC" w14:textId="7CC835B5" w:rsidR="00F520EE" w:rsidRDefault="0025263D" w:rsidP="003D6C2F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  <w:r w:rsidR="00A611F5">
              <w:t xml:space="preserve"> </w:t>
            </w:r>
          </w:p>
        </w:tc>
      </w:tr>
      <w:tr w:rsidR="00B94F2C" w14:paraId="584568B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4B7AA5B" w14:textId="6FBBE954" w:rsidR="00B94F2C" w:rsidRDefault="00530167" w:rsidP="00230A99">
            <w:pPr>
              <w:pStyle w:val="Nummerierung"/>
            </w:pPr>
            <w:r>
              <w:t>f</w:t>
            </w:r>
            <w:r w:rsidR="00B94F2C">
              <w:t>)</w:t>
            </w:r>
          </w:p>
        </w:tc>
        <w:tc>
          <w:tcPr>
            <w:tcW w:w="8505" w:type="dxa"/>
            <w:gridSpan w:val="3"/>
          </w:tcPr>
          <w:p w14:paraId="6134EA5B" w14:textId="2C2E7BD8" w:rsidR="00593427" w:rsidRDefault="00B94F2C" w:rsidP="00B94F2C">
            <w:r>
              <w:t>Stellt euch gegenseitig Aufgaben</w:t>
            </w:r>
            <w:r w:rsidR="001C691E">
              <w:t xml:space="preserve"> zu Zahlen bis 1</w:t>
            </w:r>
            <w:r w:rsidR="00DE6E26">
              <w:t xml:space="preserve"> </w:t>
            </w:r>
            <w:r w:rsidR="001C691E">
              <w:t>000</w:t>
            </w:r>
            <w:r>
              <w:t xml:space="preserve">: </w:t>
            </w:r>
          </w:p>
          <w:p w14:paraId="60A5B41F" w14:textId="4CA4081B" w:rsidR="00593427" w:rsidRDefault="00B94F2C" w:rsidP="00593427">
            <w:pPr>
              <w:pStyle w:val="Listenabsatz"/>
            </w:pPr>
            <w:r>
              <w:t>Eine Person legt eine Zahl mit 5</w:t>
            </w:r>
            <w:r w:rsidR="00ED51E6">
              <w:t xml:space="preserve"> T</w:t>
            </w:r>
            <w:r w:rsidR="001C691E">
              <w:t>eilen</w:t>
            </w:r>
            <w:r w:rsidR="00ED51E6">
              <w:t xml:space="preserve"> vom </w:t>
            </w:r>
            <w:r w:rsidR="00B43279">
              <w:t>M</w:t>
            </w:r>
            <w:r w:rsidR="00ED51E6">
              <w:t>aterial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1AB8D453" w:rsidR="00B94F2C" w:rsidRDefault="00B94F2C" w:rsidP="00B43279">
            <w:pPr>
              <w:pStyle w:val="Listenabsatz"/>
            </w:pPr>
            <w:r>
              <w:t>Welche Zahlen lassen sich mit 5 Teilen nicht legen?</w:t>
            </w:r>
            <w:r w:rsidR="00D01EC3">
              <w:t xml:space="preserve"> Findet einige.</w:t>
            </w:r>
          </w:p>
        </w:tc>
      </w:tr>
      <w:tr w:rsidR="00BE1EF5" w14:paraId="448051DF" w14:textId="77777777" w:rsidTr="00E26797">
        <w:trPr>
          <w:gridAfter w:val="2"/>
          <w:wAfter w:w="71" w:type="dxa"/>
          <w:trHeight w:val="154"/>
        </w:trPr>
        <w:tc>
          <w:tcPr>
            <w:tcW w:w="567" w:type="dxa"/>
          </w:tcPr>
          <w:p w14:paraId="77DC674D" w14:textId="6F9B995C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888" w:type="dxa"/>
            <w:gridSpan w:val="4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E26797">
        <w:trPr>
          <w:gridAfter w:val="2"/>
          <w:wAfter w:w="71" w:type="dxa"/>
          <w:trHeight w:val="1765"/>
        </w:trPr>
        <w:tc>
          <w:tcPr>
            <w:tcW w:w="567" w:type="dxa"/>
          </w:tcPr>
          <w:p w14:paraId="6FF0F3AA" w14:textId="45073E6F" w:rsidR="00596FF7" w:rsidRDefault="00D76E33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7BB9179C" wp14:editId="43C4978E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226695</wp:posOffset>
                      </wp:positionV>
                      <wp:extent cx="696468" cy="649605"/>
                      <wp:effectExtent l="0" t="0" r="27940" b="17145"/>
                      <wp:wrapNone/>
                      <wp:docPr id="205032868" name="Textfeld 5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96468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6E3BD" w14:textId="77777777" w:rsidR="001E7D7B" w:rsidRDefault="001E7D7B" w:rsidP="00F86E63"/>
                                <w:p w14:paraId="7AFBC656" w14:textId="21037880" w:rsidR="001E7D7B" w:rsidRDefault="00072B46" w:rsidP="00F86E63">
                                  <w:pPr>
                                    <w:jc w:val="center"/>
                                  </w:pPr>
                                  <w:r>
                                    <w:t xml:space="preserve"> 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9179C" id="Textfeld 500" o:spid="_x0000_s1034" type="#_x0000_t202" style="position:absolute;margin-left:30.5pt;margin-top:17.85pt;width:54.85pt;height:51.1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" filled="f" strokecolor="#bfbfbf [2412]">
                      <v:path arrowok="t"/>
                      <o:lock v:ext="edit" aspectratio="t"/>
                      <v:textbox>
                        <w:txbxContent>
                          <w:p w14:paraId="7C26E3BD" w14:textId="77777777" w:rsidR="001E7D7B" w:rsidRDefault="001E7D7B" w:rsidP="00F86E63"/>
                          <w:p w14:paraId="7AFBC656" w14:textId="21037880" w:rsidR="001E7D7B" w:rsidRDefault="00072B46" w:rsidP="00F86E63">
                            <w:pPr>
                              <w:jc w:val="center"/>
                            </w:pPr>
                            <w:r>
                              <w:t xml:space="preserve"> 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88" w:type="dxa"/>
            <w:gridSpan w:val="4"/>
          </w:tcPr>
          <w:p w14:paraId="1EE6137C" w14:textId="627902C3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1F174520" wp14:editId="6163EE4D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37D8F751" w:rsidR="001E7D7B" w:rsidRDefault="00072B46" w:rsidP="00F86E63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5" style="position:absolute;margin-left:304.55pt;margin-top:18pt;width:117.7pt;height:51.15pt;z-index:251661824" coordsize="14953,6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">
                      <v:shape id="Textfeld 472" o:spid="_x0000_s1036" type="#_x0000_t202" style="position:absolute;width:14953;height:6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37D8F751" w:rsidR="001E7D7B" w:rsidRDefault="00072B46" w:rsidP="00F86E63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23" o:spid="_x0000_s1037" type="#_x0000_t75" style="position:absolute;left:8958;top:464;width:5334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">
                        <v:imagedata r:id="rId47" o:title=""/>
                      </v:shape>
                      <v:shape id="Grafik 22285" o:spid="_x0000_s1038" type="#_x0000_t75" style="position:absolute;left:510;top:510;width:5410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">
                        <v:imagedata r:id="rId48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65AC252C" wp14:editId="51B9ED84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497A426" w:rsidR="001E7D7B" w:rsidRDefault="00072B46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9" style="position:absolute;margin-left:181.75pt;margin-top:18pt;width:117.7pt;height:51.15pt;z-index:251663872" coordsize="14953,650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">
                      <v:shape id="Textfeld 477" o:spid="_x0000_s1040" type="#_x0000_t202" style="position:absolute;width:14953;height:6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497A426" w:rsidR="001E7D7B" w:rsidRDefault="00072B46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80" o:spid="_x0000_s1041" type="#_x0000_t75" style="position:absolute;left:9376;top:1021;width:436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">
                        <v:imagedata r:id="rId51" o:title=""/>
                      </v:shape>
                      <v:shape id="Grafik 22308" o:spid="_x0000_s1042" type="#_x0000_t75" style="position:absolute;left:324;top:1067;width:567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">
                        <v:imagedata r:id="rId52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004C31E" wp14:editId="64D9D03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6D3934E2" w:rsidR="001E7D7B" w:rsidRDefault="00072B46" w:rsidP="00072B46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3" style="position:absolute;margin-left:59.5pt;margin-top:18pt;width:117.7pt;height:51.15pt;z-index:251665920" coordsize="14947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">
                      <v:shape id="Textfeld 484" o:spid="_x0000_s1044" type="#_x0000_t202" style="position:absolute;width:14947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6D3934E2" w:rsidR="001E7D7B" w:rsidRDefault="00072B46" w:rsidP="00072B46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99" o:spid="_x0000_s1045" type="#_x0000_t75" style="position:absolute;left:9422;top:3109;width:440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">
                        <v:imagedata r:id="rId54" o:title=""/>
                      </v:shape>
                      <v:shape id="Grafik 22309" o:spid="_x0000_s1046" type="#_x0000_t75" style="position:absolute;left:324;top:2645;width:537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">
                        <v:imagedata r:id="rId55" o:title="" croptop="16494f" cropbottom="35901f" cropright="15613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24205899" w:rsidR="00596FF7" w:rsidRDefault="00596FF7" w:rsidP="00346AC2">
            <w:pPr>
              <w:spacing w:after="120"/>
            </w:pPr>
          </w:p>
          <w:p w14:paraId="745E96BE" w14:textId="1865E8BE" w:rsidR="00596FF7" w:rsidRDefault="00D76E33" w:rsidP="008E2563">
            <w:pPr>
              <w:spacing w:line="240" w:lineRule="auto"/>
            </w:pPr>
            <w:r w:rsidRPr="00D76E33">
              <w:rPr>
                <w:noProof/>
              </w:rPr>
              <w:drawing>
                <wp:anchor distT="0" distB="0" distL="114300" distR="114300" simplePos="0" relativeHeight="252364288" behindDoc="0" locked="0" layoutInCell="1" allowOverlap="1" wp14:anchorId="1C3D4A46" wp14:editId="4DDB470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15875</wp:posOffset>
                  </wp:positionV>
                  <wp:extent cx="46800" cy="46800"/>
                  <wp:effectExtent l="0" t="0" r="0" b="0"/>
                  <wp:wrapNone/>
                  <wp:docPr id="495" name="Grafik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770AB-EB59-CFD5-62A5-65D23D15EDE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Grafik 494">
                            <a:extLst>
                              <a:ext uri="{FF2B5EF4-FFF2-40B4-BE49-F238E27FC236}">
                                <a16:creationId xmlns:a16="http://schemas.microsoft.com/office/drawing/2014/main" id="{49D770AB-EB59-CFD5-62A5-65D23D15EDE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" t="1" r="78765" b="-1"/>
                          <a:stretch/>
                        </pic:blipFill>
                        <pic:spPr>
                          <a:xfrm>
                            <a:off x="0" y="0"/>
                            <a:ext cx="46800" cy="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4C9696C5" wp14:editId="67F70A0F">
                  <wp:simplePos x="0" y="0"/>
                  <wp:positionH relativeFrom="column">
                    <wp:posOffset>102116</wp:posOffset>
                  </wp:positionH>
                  <wp:positionV relativeFrom="paragraph">
                    <wp:posOffset>15759</wp:posOffset>
                  </wp:positionV>
                  <wp:extent cx="73660" cy="71755"/>
                  <wp:effectExtent l="0" t="0" r="2540" b="4445"/>
                  <wp:wrapNone/>
                  <wp:docPr id="72516159" name="Grafik 1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6159" name="Grafik 15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8" t="30727" r="25238" b="59351"/>
                          <a:stretch/>
                        </pic:blipFill>
                        <pic:spPr bwMode="auto">
                          <a:xfrm>
                            <a:off x="0" y="0"/>
                            <a:ext cx="7366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1EDFA5" w14:textId="069BA002" w:rsidR="00346AC2" w:rsidRDefault="00346AC2" w:rsidP="00346AC2"/>
          <w:p w14:paraId="5B82E66C" w14:textId="4E1E94E6" w:rsidR="00346AC2" w:rsidRPr="00346AC2" w:rsidRDefault="00346AC2" w:rsidP="00072B46">
            <w:pPr>
              <w:spacing w:before="240"/>
            </w:pP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</w:p>
        </w:tc>
      </w:tr>
      <w:tr w:rsidR="001C0814" w14:paraId="3907D3C7" w14:textId="77777777" w:rsidTr="00E26797">
        <w:trPr>
          <w:gridAfter w:val="2"/>
          <w:wAfter w:w="71" w:type="dxa"/>
          <w:trHeight w:val="4819"/>
        </w:trPr>
        <w:tc>
          <w:tcPr>
            <w:tcW w:w="567" w:type="dxa"/>
          </w:tcPr>
          <w:p w14:paraId="41C4077E" w14:textId="40A6B131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EB0740A" w14:textId="21A5A726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505" w:type="dxa"/>
            <w:gridSpan w:val="3"/>
          </w:tcPr>
          <w:p w14:paraId="42607947" w14:textId="716471A6" w:rsidR="001C0814" w:rsidRDefault="00D01EC3" w:rsidP="008E2563">
            <w:r>
              <w:t>Schreibe als Zahl.</w:t>
            </w:r>
          </w:p>
          <w:p w14:paraId="0A1963E0" w14:textId="25A2ED16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608769D2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783A1A2D" w:rsidR="002330F5" w:rsidRDefault="007400A3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5F6276E5" wp14:editId="4ACF61FD">
                        <wp:simplePos x="0" y="0"/>
                        <wp:positionH relativeFrom="column">
                          <wp:posOffset>2035175</wp:posOffset>
                        </wp:positionH>
                        <wp:positionV relativeFrom="paragraph">
                          <wp:posOffset>140335</wp:posOffset>
                        </wp:positionV>
                        <wp:extent cx="389890" cy="194945"/>
                        <wp:effectExtent l="0" t="0" r="3810" b="0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2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89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98720" behindDoc="0" locked="0" layoutInCell="1" allowOverlap="1" wp14:anchorId="6CEE3A3F" wp14:editId="7825F66F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408305</wp:posOffset>
                        </wp:positionV>
                        <wp:extent cx="432000" cy="39600"/>
                        <wp:effectExtent l="0" t="0" r="0" b="0"/>
                        <wp:wrapNone/>
                        <wp:docPr id="155097187" name="Grafi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097187" name="Grafik 155097187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320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3936" behindDoc="0" locked="0" layoutInCell="1" allowOverlap="1" wp14:anchorId="4521EF60" wp14:editId="2E9729A9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76DE2C85" wp14:editId="5AEC1965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339D6C75" wp14:editId="73F00B3D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0864" behindDoc="0" locked="0" layoutInCell="1" allowOverlap="1" wp14:anchorId="391E2CE4" wp14:editId="7B791F90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C3538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29D1B8BF" w:rsidR="002330F5" w:rsidRPr="00E855E8" w:rsidRDefault="002330F5" w:rsidP="00A84A2B">
                  <w:pPr>
                    <w:pStyle w:val="SprechbaseBeschreibung"/>
                    <w:jc w:val="center"/>
                  </w:pPr>
                  <w:r w:rsidRPr="00A84A2B">
                    <w:rPr>
                      <w:sz w:val="28"/>
                      <w:szCs w:val="24"/>
                    </w:rPr>
                    <w:t>1</w:t>
                  </w:r>
                  <w:r w:rsidR="00DE6E26">
                    <w:rPr>
                      <w:sz w:val="28"/>
                      <w:szCs w:val="24"/>
                    </w:rPr>
                    <w:t xml:space="preserve"> </w:t>
                  </w:r>
                  <w:r w:rsidRPr="00A84A2B">
                    <w:rPr>
                      <w:sz w:val="28"/>
                      <w:szCs w:val="24"/>
                    </w:rPr>
                    <w:t>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621A0C5B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250B5F3C" wp14:editId="768EC071">
                        <wp:simplePos x="0" y="0"/>
                        <wp:positionH relativeFrom="column">
                          <wp:posOffset>972185</wp:posOffset>
                        </wp:positionH>
                        <wp:positionV relativeFrom="paragraph">
                          <wp:posOffset>41275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099C4D15" wp14:editId="37AC9C2C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2FF00C95" wp14:editId="13978A98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6C56C2FB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1049C349" w:rsidR="002330F5" w:rsidRPr="00A10E5F" w:rsidRDefault="007400A3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9744" behindDoc="0" locked="0" layoutInCell="1" allowOverlap="1" wp14:anchorId="6B5E3955" wp14:editId="356E4E09">
                        <wp:simplePos x="0" y="0"/>
                        <wp:positionH relativeFrom="column">
                          <wp:posOffset>1872615</wp:posOffset>
                        </wp:positionH>
                        <wp:positionV relativeFrom="paragraph">
                          <wp:posOffset>12700</wp:posOffset>
                        </wp:positionV>
                        <wp:extent cx="391795" cy="39370"/>
                        <wp:effectExtent l="0" t="0" r="1905" b="0"/>
                        <wp:wrapNone/>
                        <wp:docPr id="1261697376" name="Grafi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1697376" name="Grafik 1261697376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9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6224" behindDoc="0" locked="0" layoutInCell="1" allowOverlap="1" wp14:anchorId="7303A884" wp14:editId="32C6E6F8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5200" behindDoc="0" locked="0" layoutInCell="1" allowOverlap="1" wp14:anchorId="3CBBA89E" wp14:editId="123267DB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2895EE1E" wp14:editId="163534AC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1EEC3446" wp14:editId="5ED7C1DD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3F3A3E01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766E3191" w:rsidR="002330F5" w:rsidRDefault="00AB2956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0768" behindDoc="0" locked="0" layoutInCell="1" allowOverlap="1" wp14:anchorId="3C9A07F2" wp14:editId="63B46DE8">
                        <wp:simplePos x="0" y="0"/>
                        <wp:positionH relativeFrom="column">
                          <wp:posOffset>666750</wp:posOffset>
                        </wp:positionH>
                        <wp:positionV relativeFrom="paragraph">
                          <wp:posOffset>386715</wp:posOffset>
                        </wp:positionV>
                        <wp:extent cx="327025" cy="39370"/>
                        <wp:effectExtent l="0" t="0" r="3175" b="0"/>
                        <wp:wrapNone/>
                        <wp:docPr id="1523406579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3406579" name="Grafik 1523406579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0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029D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38272" behindDoc="0" locked="0" layoutInCell="1" allowOverlap="1" wp14:anchorId="5A3B9273" wp14:editId="2FACED2C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456055" cy="542925"/>
                            <wp:effectExtent l="0" t="0" r="4445" b="317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56055" cy="542925"/>
                                      <a:chOff x="112" y="0"/>
                                      <a:chExt cx="1456578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6216520" id="Gruppierung 22023" o:spid="_x0000_s1026" style="position:absolute;margin-left:5.5pt;margin-top:1.75pt;width:114.65pt;height:42.75pt;z-index:251638272;mso-width-relative:margin;mso-height-relative:margin" coordorigin="1" coordsize="14565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">
                              <v:imagedata r:id="rId66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">
                              <v:imagedata r:id="rId67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">
                              <v:imagedata r:id="rId6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71DD9CB9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960" behindDoc="0" locked="0" layoutInCell="1" allowOverlap="1" wp14:anchorId="6B87C3E7" wp14:editId="7A875B0F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92964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47" style="position:absolute;margin-left:245.25pt;margin-top:7.3pt;width:145.85pt;height:83.35pt;z-index:251752960;mso-width-relative:margin;mso-height-relative:margin" coordsize="21958,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">
                      <v:shape id="Grafik 3" o:spid="_x0000_s1048" type="#_x0000_t75" style="position:absolute;width:21958;height:1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" stroked="t" strokecolor="#bfbfbf [2412]">
                        <v:imagedata r:id="rId70" o:title=""/>
                        <v:shadow on="t" color="black" opacity="26214f" origin=".5,.5" offset="-.74836mm,-.74836mm"/>
                        <v:path arrowok="t"/>
                      </v:shape>
                      <v:shape id="Textfeld 1" o:spid="_x0000_s1049" type="#_x0000_t202" style="position:absolute;left:16837;top:307;width:5121;height:1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505" w:type="dxa"/>
            <w:gridSpan w:val="3"/>
          </w:tcPr>
          <w:p w14:paraId="0832F364" w14:textId="0BB791E2" w:rsidR="00AE6615" w:rsidRDefault="00680DC1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Finde die </w:t>
            </w:r>
            <w:r w:rsidR="00AE6615">
              <w:rPr>
                <w:noProof/>
              </w:rPr>
              <w:t xml:space="preserve">Fehler </w:t>
            </w:r>
            <w:r>
              <w:rPr>
                <w:noProof/>
              </w:rPr>
              <w:t xml:space="preserve">von </w:t>
            </w:r>
            <w:r w:rsidR="00AE6615">
              <w:rPr>
                <w:noProof/>
              </w:rPr>
              <w:t>Leonie</w:t>
            </w:r>
            <w:r>
              <w:rPr>
                <w:noProof/>
              </w:rPr>
              <w:t>.</w:t>
            </w:r>
            <w:r w:rsidR="00AE6615">
              <w:rPr>
                <w:noProof/>
              </w:rPr>
              <w:t xml:space="preserve">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2458280A" w:rsidR="00AE6615" w:rsidRDefault="00DE6E26" w:rsidP="008E256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 wp14:anchorId="34BFDFB2" wp14:editId="7444D5D5">
                      <wp:simplePos x="0" y="0"/>
                      <wp:positionH relativeFrom="column">
                        <wp:posOffset>2278702</wp:posOffset>
                      </wp:positionH>
                      <wp:positionV relativeFrom="paragraph">
                        <wp:posOffset>42586</wp:posOffset>
                      </wp:positionV>
                      <wp:extent cx="645795" cy="722630"/>
                      <wp:effectExtent l="0" t="0" r="0" b="1270"/>
                      <wp:wrapNone/>
                      <wp:docPr id="20853628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41140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74669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61C308" w14:textId="77777777" w:rsidR="00DE6E26" w:rsidRPr="008D5126" w:rsidRDefault="00DE6E26" w:rsidP="00DE6E2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BFDFB2" id="_x0000_s1050" style="position:absolute;margin-left:179.45pt;margin-top:3.35pt;width:50.85pt;height:56.9pt;z-index:25212364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">
                      <v:shape id="Grafik 6" o:spid="_x0000_s1051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">
                        <v:imagedata r:id="rId44" o:title="" chromakey="white"/>
                      </v:shape>
                      <v:shape id="_x0000_s1052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2961C308" w14:textId="77777777" w:rsidR="00DE6E26" w:rsidRPr="008D5126" w:rsidRDefault="00DE6E26" w:rsidP="00DE6E2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4844001" w14:textId="6FC5E8D3" w:rsidR="00E03C38" w:rsidRDefault="00E03C38" w:rsidP="008E2563"/>
          <w:p w14:paraId="2A17BB1A" w14:textId="1924658A" w:rsidR="00E03C38" w:rsidRDefault="00E03C38" w:rsidP="008E2563"/>
          <w:p w14:paraId="1B1C371C" w14:textId="77777777" w:rsidR="00DE6E26" w:rsidRDefault="00DE6E26" w:rsidP="008E2563"/>
          <w:p w14:paraId="1C12A775" w14:textId="55C6BBCE" w:rsidR="00DE6E26" w:rsidRPr="00A53FD1" w:rsidRDefault="00DE6E26" w:rsidP="008E2563"/>
        </w:tc>
      </w:tr>
      <w:tr w:rsidR="001C0814" w14:paraId="7338D76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37980A81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BF9EDD9" w14:textId="5319C51B" w:rsidR="00AE6615" w:rsidRDefault="00A53AC6" w:rsidP="00AE6615">
            <w:r>
              <w:rPr>
                <w:noProof/>
              </w:rPr>
              <w:t>Leg</w:t>
            </w:r>
            <w:r w:rsidR="00A84A2B">
              <w:rPr>
                <w:noProof/>
              </w:rPr>
              <w:t>t</w:t>
            </w:r>
            <w:r>
              <w:rPr>
                <w:noProof/>
              </w:rPr>
              <w:t xml:space="preserve"> die Zahlen mit dem Material</w:t>
            </w:r>
            <w:r w:rsidR="005C6524">
              <w:rPr>
                <w:noProof/>
              </w:rPr>
              <w:t xml:space="preserve"> und </w:t>
            </w:r>
            <w:r w:rsidR="00AE6615">
              <w:rPr>
                <w:noProof/>
              </w:rPr>
              <w:br/>
            </w:r>
            <w:r w:rsidR="005C6524">
              <w:rPr>
                <w:noProof/>
              </w:rPr>
              <w:t xml:space="preserve">zeichnet </w:t>
            </w:r>
            <w:r>
              <w:rPr>
                <w:noProof/>
              </w:rPr>
              <w:t xml:space="preserve">sie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  <w:tr w:rsidR="00F15EEA" w14:paraId="6623D73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888" w:type="dxa"/>
            <w:gridSpan w:val="4"/>
          </w:tcPr>
          <w:p w14:paraId="4E3BC5E6" w14:textId="3B72E1E9" w:rsidR="00F15EEA" w:rsidRPr="000A5FCE" w:rsidRDefault="00F15EEA" w:rsidP="00F15EEA">
            <w:pPr>
              <w:pStyle w:val="berschrift3"/>
              <w:rPr>
                <w:noProof/>
                <w:sz w:val="8"/>
                <w:szCs w:val="6"/>
              </w:rPr>
            </w:pPr>
            <w:r>
              <w:rPr>
                <w:noProof/>
              </w:rPr>
              <w:t>Zahlen darstellen</w:t>
            </w:r>
            <w:r w:rsidR="000A5FCE">
              <w:rPr>
                <w:noProof/>
              </w:rPr>
              <w:br/>
            </w:r>
          </w:p>
        </w:tc>
      </w:tr>
      <w:tr w:rsidR="001C0814" w14:paraId="375FD68B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A1F4E52" w14:textId="77777777" w:rsidR="001C0814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  <w:p w14:paraId="7ABABFAC" w14:textId="77777777" w:rsidR="00F029DD" w:rsidRDefault="00F029DD" w:rsidP="004D033C">
            <w:pPr>
              <w:pStyle w:val="Nummerierung"/>
            </w:pPr>
          </w:p>
          <w:p w14:paraId="2301A5EF" w14:textId="06F28488" w:rsidR="00F029DD" w:rsidRPr="004D033C" w:rsidRDefault="00F029DD" w:rsidP="004D033C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F029DD" w14:paraId="25048DE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DD84A92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  <w:p w14:paraId="44726AA4" w14:textId="5EF2B087" w:rsidR="00725C4E" w:rsidRDefault="00725C4E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B0AE1" wp14:editId="688D196D">
                  <wp:extent cx="313144" cy="272386"/>
                  <wp:effectExtent l="0" t="0" r="0" b="0"/>
                  <wp:docPr id="414993951" name="Grafik 41499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23CA738" w14:textId="6B85E5E9" w:rsidR="00F029DD" w:rsidRDefault="00F029DD" w:rsidP="00F029DD">
            <w:pPr>
              <w:pStyle w:val="Nummerierung"/>
            </w:pPr>
          </w:p>
          <w:p w14:paraId="7471E260" w14:textId="77E44488" w:rsidR="00F029DD" w:rsidRDefault="00F029DD" w:rsidP="00F029DD">
            <w:pPr>
              <w:pStyle w:val="Nummerierung"/>
            </w:pPr>
            <w:r>
              <w:t>b)</w:t>
            </w:r>
          </w:p>
        </w:tc>
        <w:tc>
          <w:tcPr>
            <w:tcW w:w="8505" w:type="dxa"/>
            <w:gridSpan w:val="3"/>
          </w:tcPr>
          <w:p w14:paraId="746AC1B3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  <w:p w14:paraId="0EDCC283" w14:textId="0AE453AD" w:rsidR="00F029DD" w:rsidRDefault="00F029DD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461EC77F" w14:textId="45E7E540" w:rsidR="00F029DD" w:rsidRDefault="00F029DD" w:rsidP="00F029DD">
            <w:pPr>
              <w:pStyle w:val="Listenabsatz"/>
              <w:rPr>
                <w:noProof/>
              </w:rPr>
            </w:pPr>
            <w:r>
              <w:rPr>
                <w:noProof/>
              </w:rPr>
              <w:t>Eine Person zeichnet eine Zahl, die andere Person schreibt die Zahl auf.</w:t>
            </w:r>
          </w:p>
          <w:p w14:paraId="0FFE3C11" w14:textId="77777777" w:rsidR="00F029DD" w:rsidRDefault="00F029DD" w:rsidP="00F029DD">
            <w:pPr>
              <w:pStyle w:val="Listenabsatz"/>
              <w:numPr>
                <w:ilvl w:val="0"/>
                <w:numId w:val="56"/>
              </w:numPr>
              <w:ind w:left="279" w:hanging="279"/>
              <w:rPr>
                <w:noProof/>
              </w:rPr>
            </w:pPr>
            <w:r>
              <w:rPr>
                <w:noProof/>
              </w:rPr>
              <w:t>Wechselt euch ab.</w:t>
            </w:r>
          </w:p>
          <w:p w14:paraId="5006840C" w14:textId="25D83DE9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7D5BC932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BF6BED2" w14:textId="089E9192" w:rsidR="00F029DD" w:rsidRDefault="00F029DD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240D919D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034D90" w14:textId="3BB2EC25" w:rsidR="00F029DD" w:rsidRDefault="00F029DD" w:rsidP="00F029DD">
            <w:pPr>
              <w:pStyle w:val="Nummerierung"/>
            </w:pPr>
            <w:r>
              <w:t>c)</w:t>
            </w:r>
          </w:p>
        </w:tc>
        <w:tc>
          <w:tcPr>
            <w:tcW w:w="8505" w:type="dxa"/>
            <w:gridSpan w:val="3"/>
          </w:tcPr>
          <w:p w14:paraId="68382A5C" w14:textId="0C13C0EE" w:rsidR="00F029DD" w:rsidRDefault="00155674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Besprecht</w:t>
            </w:r>
            <w:r w:rsidR="00F029DD">
              <w:rPr>
                <w:noProof/>
              </w:rPr>
              <w:t xml:space="preserve">: Weshalb muss man bei Zahlen mit Null besonders aufpassen? </w:t>
            </w:r>
          </w:p>
          <w:p w14:paraId="6DC36DE5" w14:textId="0D5609FB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199689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0711C10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4F27A06E" w14:textId="77777777" w:rsidR="00F029DD" w:rsidRDefault="00F029DD" w:rsidP="00F029DD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3E428935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4BB6CA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CBC34D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7B42F529" w14:textId="275A1342" w:rsidR="00F029DD" w:rsidRPr="007A149C" w:rsidRDefault="00C46A42" w:rsidP="00F029DD">
            <w:pPr>
              <w:pStyle w:val="Nummerierung"/>
            </w:pPr>
            <w:r>
              <w:t>d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5E02A466" w14:textId="5B69F1F5" w:rsidR="00F029DD" w:rsidRDefault="00F029DD" w:rsidP="00F029DD">
            <w:pPr>
              <w:spacing w:line="240" w:lineRule="auto"/>
            </w:pPr>
            <w:r>
              <w:t xml:space="preserve">Lege verschiedene Zahlen mit genau 3 </w:t>
            </w:r>
            <w:r w:rsidR="00775428">
              <w:t xml:space="preserve">Teilen vom </w:t>
            </w:r>
            <w:r w:rsidR="00725C4E">
              <w:t>M</w:t>
            </w:r>
            <w:r w:rsidR="00775428">
              <w:t>aterial</w:t>
            </w:r>
            <w:r>
              <w:t>.</w:t>
            </w:r>
            <w:r>
              <w:br/>
              <w:t>Du darfst Tausenderwürfel, Hunderterplatten, Zehnerstangen und Einerwürfel benutzen. Zeichne und schreibe die Zahlen auf.</w:t>
            </w:r>
          </w:p>
          <w:p w14:paraId="52C431C9" w14:textId="614BE321" w:rsidR="00F029DD" w:rsidRDefault="00F029DD" w:rsidP="00F029DD">
            <w:pPr>
              <w:spacing w:line="240" w:lineRule="auto"/>
            </w:pPr>
          </w:p>
        </w:tc>
      </w:tr>
      <w:tr w:rsidR="00F029DD" w14:paraId="3D86EB21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E89525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3527CB9D" w14:textId="77777777" w:rsidR="00F029DD" w:rsidRDefault="00F029DD" w:rsidP="00F029DD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A8E508C" w14:textId="77777777" w:rsidTr="0093552E">
              <w:tc>
                <w:tcPr>
                  <w:tcW w:w="8016" w:type="dxa"/>
                </w:tcPr>
                <w:p w14:paraId="61F35037" w14:textId="46D2462D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3840" behindDoc="0" locked="0" layoutInCell="1" allowOverlap="1" wp14:anchorId="182C074D" wp14:editId="61D9B98C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43575043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2816" behindDoc="0" locked="0" layoutInCell="1" allowOverlap="1" wp14:anchorId="00B4F064" wp14:editId="1BE957CB">
                            <wp:simplePos x="0" y="0"/>
                            <wp:positionH relativeFrom="column">
                              <wp:posOffset>199644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384810" cy="342900"/>
                            <wp:effectExtent l="0" t="0" r="889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F029DD" w:rsidRPr="00E03C38" w:rsidRDefault="00F029DD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3" type="#_x0000_t202" style="position:absolute;margin-left:15.7pt;margin-top:1.35pt;width:30.3pt;height:27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" filled="f" stroked="f">
                            <v:textbox inset="0,0,0,0">
                              <w:txbxContent>
                                <w:p w14:paraId="7E461728" w14:textId="77777777" w:rsidR="00F029DD" w:rsidRPr="00E03C38" w:rsidRDefault="00F029DD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F029DD" w:rsidRDefault="00F029DD" w:rsidP="00F029DD">
                  <w:pPr>
                    <w:spacing w:line="240" w:lineRule="auto"/>
                  </w:pPr>
                </w:p>
                <w:p w14:paraId="01211286" w14:textId="65D1FE9C" w:rsidR="00F029DD" w:rsidRDefault="00F029DD" w:rsidP="00F029DD">
                  <w:pPr>
                    <w:spacing w:line="240" w:lineRule="auto"/>
                  </w:pPr>
                </w:p>
                <w:p w14:paraId="6CD05D51" w14:textId="5A79A28A" w:rsidR="00F029DD" w:rsidRDefault="00F029DD" w:rsidP="00F029DD">
                  <w:pPr>
                    <w:spacing w:line="240" w:lineRule="auto"/>
                  </w:pPr>
                </w:p>
                <w:p w14:paraId="1098E6F0" w14:textId="60C67A2C" w:rsidR="00F029DD" w:rsidRDefault="00F029DD" w:rsidP="00F029DD">
                  <w:pPr>
                    <w:spacing w:line="240" w:lineRule="auto"/>
                  </w:pPr>
                </w:p>
                <w:p w14:paraId="54E0439A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1EF87AAC" w14:textId="730716E4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691A5E8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BF7383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5635618A" w14:textId="64EC3B38" w:rsidR="00F029DD" w:rsidRPr="007A149C" w:rsidRDefault="00C46A42" w:rsidP="00F029DD">
            <w:pPr>
              <w:pStyle w:val="Nummerierung"/>
            </w:pPr>
            <w:r>
              <w:t>e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327D465F" w14:textId="0DB84CCB" w:rsidR="00F029DD" w:rsidRDefault="00F029DD" w:rsidP="00725C4E">
            <w:pPr>
              <w:pStyle w:val="Listenabsatz"/>
            </w:pPr>
            <w:r>
              <w:t xml:space="preserve">Welche ist die 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708D98E5" w14:textId="7BE5AB52" w:rsidR="00F029DD" w:rsidRDefault="00F029DD" w:rsidP="00725C4E">
            <w:pPr>
              <w:pStyle w:val="Listenabsatz"/>
            </w:pPr>
            <w:r>
              <w:t xml:space="preserve">Welche ist die zweitgrößte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58EBBBD4" w14:textId="77A2900D" w:rsidR="00F029DD" w:rsidRDefault="00F029DD" w:rsidP="00F029DD">
            <w:pPr>
              <w:spacing w:line="240" w:lineRule="auto"/>
            </w:pPr>
          </w:p>
        </w:tc>
      </w:tr>
      <w:tr w:rsidR="00F029DD" w14:paraId="3DACD2D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551E7FDB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0E1BD6B8" w14:textId="2BB5903D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4CBC3906" w14:textId="77777777" w:rsidTr="007A1C42">
              <w:tc>
                <w:tcPr>
                  <w:tcW w:w="8016" w:type="dxa"/>
                </w:tcPr>
                <w:p w14:paraId="6F6B4621" w14:textId="77777777" w:rsidR="00F029DD" w:rsidRDefault="00F029DD" w:rsidP="00F029DD">
                  <w:pPr>
                    <w:spacing w:line="240" w:lineRule="auto"/>
                  </w:pPr>
                </w:p>
                <w:p w14:paraId="016E5541" w14:textId="77777777" w:rsidR="00F029DD" w:rsidRDefault="00F029DD" w:rsidP="00F029DD">
                  <w:pPr>
                    <w:spacing w:line="240" w:lineRule="auto"/>
                  </w:pPr>
                </w:p>
                <w:p w14:paraId="00C95C6F" w14:textId="77777777" w:rsidR="00F029DD" w:rsidRDefault="00F029DD" w:rsidP="00F029DD">
                  <w:pPr>
                    <w:spacing w:line="240" w:lineRule="auto"/>
                  </w:pPr>
                </w:p>
                <w:p w14:paraId="47EBBC2E" w14:textId="77777777" w:rsidR="00F029DD" w:rsidRDefault="00F029DD" w:rsidP="00F029DD">
                  <w:pPr>
                    <w:spacing w:line="240" w:lineRule="auto"/>
                  </w:pPr>
                </w:p>
                <w:p w14:paraId="399F1C58" w14:textId="77777777" w:rsidR="00F029DD" w:rsidRDefault="00F029DD" w:rsidP="00F029DD">
                  <w:pPr>
                    <w:spacing w:line="240" w:lineRule="auto"/>
                  </w:pPr>
                </w:p>
                <w:p w14:paraId="280F2F37" w14:textId="77777777" w:rsidR="00F029DD" w:rsidRDefault="00F029DD" w:rsidP="00F029DD">
                  <w:pPr>
                    <w:spacing w:line="240" w:lineRule="auto"/>
                  </w:pPr>
                </w:p>
                <w:p w14:paraId="6993234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5D09025F" w14:textId="6BE46ECC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434862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9EC950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C9DC4AD" w14:textId="4302F601" w:rsidR="00F029DD" w:rsidRPr="007A149C" w:rsidRDefault="00C46A42" w:rsidP="00F029DD">
            <w:pPr>
              <w:pStyle w:val="Nummerierung"/>
            </w:pPr>
            <w:r>
              <w:t>f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66C5DCFB" w14:textId="0A05BFBA" w:rsidR="00F029DD" w:rsidRPr="00725C4E" w:rsidRDefault="00F029DD" w:rsidP="00725C4E">
            <w:pPr>
              <w:pStyle w:val="Listenabsatz"/>
            </w:pPr>
            <w:r>
              <w:t xml:space="preserve">Welche </w:t>
            </w:r>
            <w:r w:rsidRPr="00725C4E">
              <w:t xml:space="preserve">ist die kleinste Zahl, die du mit 3 Teilen legen kannst? </w:t>
            </w:r>
            <w:r w:rsidR="00725C4E">
              <w:br/>
            </w:r>
            <w:r w:rsidRPr="00725C4E">
              <w:t>Zeichne sie auf</w:t>
            </w:r>
            <w:r w:rsidR="007E6CD7" w:rsidRPr="00725C4E">
              <w:t xml:space="preserve"> und erkläre.</w:t>
            </w:r>
          </w:p>
          <w:p w14:paraId="258FE092" w14:textId="241F2139" w:rsidR="00F029DD" w:rsidRDefault="00F029DD" w:rsidP="00725C4E">
            <w:pPr>
              <w:pStyle w:val="Listenabsatz"/>
            </w:pPr>
            <w:r w:rsidRPr="00725C4E">
              <w:t xml:space="preserve">Welche ist die </w:t>
            </w:r>
            <w:r w:rsidR="00725C4E" w:rsidRPr="00725C4E">
              <w:t>zweitkleinste</w:t>
            </w:r>
            <w:r w:rsidRPr="00725C4E">
              <w:t xml:space="preserve"> Zahl</w:t>
            </w:r>
            <w:r>
              <w:t>, die du mit 3 Teilen legen kanns</w:t>
            </w:r>
            <w:r w:rsidR="00C46A42">
              <w:t>t?</w:t>
            </w:r>
            <w:r>
              <w:t xml:space="preserve"> Zeichne sie auf.</w:t>
            </w:r>
          </w:p>
          <w:p w14:paraId="6B8EE6AE" w14:textId="4DC27B33" w:rsidR="00F029DD" w:rsidRDefault="00F029DD" w:rsidP="00F029DD">
            <w:pPr>
              <w:spacing w:line="240" w:lineRule="auto"/>
            </w:pPr>
          </w:p>
        </w:tc>
      </w:tr>
      <w:tr w:rsidR="00F029DD" w14:paraId="52EA44A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E0AE054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24CDAC6" w14:textId="7F51DA0E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555C0C3" w14:textId="77777777" w:rsidTr="007A1C42">
              <w:tc>
                <w:tcPr>
                  <w:tcW w:w="8016" w:type="dxa"/>
                </w:tcPr>
                <w:p w14:paraId="0FBBB09A" w14:textId="77777777" w:rsidR="00F029DD" w:rsidRDefault="00F029DD" w:rsidP="00F029DD">
                  <w:pPr>
                    <w:spacing w:line="240" w:lineRule="auto"/>
                  </w:pPr>
                </w:p>
                <w:p w14:paraId="2E72C06A" w14:textId="7A1DED83" w:rsidR="00F029DD" w:rsidRDefault="00F029DD" w:rsidP="00F029DD">
                  <w:pPr>
                    <w:spacing w:line="240" w:lineRule="auto"/>
                  </w:pPr>
                </w:p>
                <w:p w14:paraId="034C6C64" w14:textId="77777777" w:rsidR="00F029DD" w:rsidRDefault="00F029DD" w:rsidP="00F029DD">
                  <w:pPr>
                    <w:spacing w:line="240" w:lineRule="auto"/>
                  </w:pPr>
                </w:p>
                <w:p w14:paraId="2780C90C" w14:textId="77777777" w:rsidR="00F029DD" w:rsidRDefault="00F029DD" w:rsidP="00F029DD">
                  <w:pPr>
                    <w:spacing w:line="240" w:lineRule="auto"/>
                  </w:pPr>
                </w:p>
                <w:p w14:paraId="12AD8D28" w14:textId="77777777" w:rsidR="00F029DD" w:rsidRDefault="00F029DD" w:rsidP="00F029DD">
                  <w:pPr>
                    <w:spacing w:line="240" w:lineRule="auto"/>
                  </w:pPr>
                </w:p>
                <w:p w14:paraId="270CE91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3A1BADE0" w14:textId="35D0CA4A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71032F" w14:paraId="59874D2A" w14:textId="77777777" w:rsidTr="00E26797">
        <w:trPr>
          <w:trHeight w:val="424"/>
        </w:trPr>
        <w:tc>
          <w:tcPr>
            <w:tcW w:w="567" w:type="dxa"/>
          </w:tcPr>
          <w:p w14:paraId="44520F31" w14:textId="47FF6132" w:rsidR="0071032F" w:rsidRDefault="0071032F" w:rsidP="00E26797">
            <w:pPr>
              <w:pStyle w:val="berschrift2"/>
              <w:spacing w:before="0" w:after="120"/>
            </w:pPr>
            <w:r>
              <w:lastRenderedPageBreak/>
              <w:t>2</w:t>
            </w:r>
          </w:p>
        </w:tc>
        <w:tc>
          <w:tcPr>
            <w:tcW w:w="8959" w:type="dxa"/>
            <w:gridSpan w:val="6"/>
          </w:tcPr>
          <w:p w14:paraId="1B1D991A" w14:textId="17EBC60F" w:rsidR="0071032F" w:rsidRPr="001C0C6A" w:rsidRDefault="0071032F" w:rsidP="00E26797">
            <w:pPr>
              <w:pStyle w:val="berschrift2"/>
              <w:spacing w:before="0" w:after="120"/>
            </w:pPr>
            <w:r>
              <w:t>Stellenwerte darstellen</w:t>
            </w:r>
          </w:p>
        </w:tc>
      </w:tr>
      <w:tr w:rsidR="0071032F" w14:paraId="1C7469FD" w14:textId="77777777" w:rsidTr="00E26797">
        <w:trPr>
          <w:trHeight w:val="459"/>
        </w:trPr>
        <w:tc>
          <w:tcPr>
            <w:tcW w:w="567" w:type="dxa"/>
          </w:tcPr>
          <w:p w14:paraId="463C4081" w14:textId="1F132106" w:rsidR="00FF7077" w:rsidRPr="00FF7077" w:rsidRDefault="0071032F" w:rsidP="00E26797">
            <w:pPr>
              <w:pStyle w:val="berschrift3"/>
              <w:spacing w:before="120"/>
            </w:pPr>
            <w:r w:rsidRPr="001E402C">
              <w:t>2.1</w:t>
            </w:r>
          </w:p>
        </w:tc>
        <w:tc>
          <w:tcPr>
            <w:tcW w:w="8959" w:type="dxa"/>
            <w:gridSpan w:val="6"/>
          </w:tcPr>
          <w:p w14:paraId="10836989" w14:textId="12F1179A" w:rsidR="0071032F" w:rsidRPr="001E402C" w:rsidRDefault="0071032F" w:rsidP="00E26797">
            <w:pPr>
              <w:pStyle w:val="berschrift3"/>
              <w:spacing w:before="120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A27870" w14:paraId="267281DF" w14:textId="77777777" w:rsidTr="00E26797">
        <w:trPr>
          <w:trHeight w:val="2229"/>
        </w:trPr>
        <w:tc>
          <w:tcPr>
            <w:tcW w:w="567" w:type="dxa"/>
          </w:tcPr>
          <w:p w14:paraId="7AB6750B" w14:textId="1DD408D2" w:rsidR="00A27870" w:rsidRDefault="00245CC3" w:rsidP="00A2787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62560" behindDoc="0" locked="0" layoutInCell="1" allowOverlap="1" wp14:anchorId="7156AD5B" wp14:editId="3DD80A3D">
                  <wp:simplePos x="0" y="0"/>
                  <wp:positionH relativeFrom="column">
                    <wp:posOffset>27849</wp:posOffset>
                  </wp:positionH>
                  <wp:positionV relativeFrom="paragraph">
                    <wp:posOffset>33566</wp:posOffset>
                  </wp:positionV>
                  <wp:extent cx="360000" cy="272386"/>
                  <wp:effectExtent l="0" t="0" r="0" b="0"/>
                  <wp:wrapNone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230875" w14:textId="1D37A14D" w:rsidR="00FF7077" w:rsidRDefault="00FF7077" w:rsidP="00A27870">
            <w:pPr>
              <w:spacing w:line="240" w:lineRule="atLeast"/>
            </w:pPr>
          </w:p>
          <w:p w14:paraId="003BB91D" w14:textId="455AF0E9" w:rsidR="00FF7077" w:rsidRDefault="00FF7077" w:rsidP="00A27870">
            <w:pPr>
              <w:spacing w:line="240" w:lineRule="atLeast"/>
            </w:pPr>
          </w:p>
          <w:p w14:paraId="2281BA50" w14:textId="6E2C83CF" w:rsidR="00FF7077" w:rsidRDefault="00FF7077" w:rsidP="00A27870">
            <w:pPr>
              <w:spacing w:line="240" w:lineRule="atLeast"/>
            </w:pPr>
          </w:p>
          <w:p w14:paraId="2967F9DF" w14:textId="5BCCF826" w:rsidR="00451907" w:rsidRDefault="00451907" w:rsidP="00A27870">
            <w:pPr>
              <w:spacing w:line="240" w:lineRule="atLeast"/>
            </w:pPr>
          </w:p>
          <w:p w14:paraId="6291F423" w14:textId="67DF74DF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959" w:type="dxa"/>
            <w:gridSpan w:val="6"/>
          </w:tcPr>
          <w:p w14:paraId="188FFA15" w14:textId="1E334090" w:rsidR="0025263D" w:rsidRDefault="00B242A5" w:rsidP="00A2787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2592" behindDoc="0" locked="0" layoutInCell="1" allowOverlap="1" wp14:anchorId="51E02ECA" wp14:editId="4BD5DB9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494030</wp:posOffset>
                      </wp:positionV>
                      <wp:extent cx="581025" cy="708025"/>
                      <wp:effectExtent l="0" t="0" r="3175" b="3175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8025"/>
                                <a:chOff x="0" y="0"/>
                                <a:chExt cx="581025" cy="7084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52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02ECA" id="Gruppieren 17" o:spid="_x0000_s1054" style="position:absolute;margin-left:94pt;margin-top:38.9pt;width:45.75pt;height:55.75pt;z-index:251822592;mso-height-relative:margin" coordsize="5810,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">
                      <v:shape id="Grafik 7" o:spid="_x0000_s1055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">
                        <v:imagedata r:id="rId73" o:title="" chromakey="white"/>
                      </v:shape>
                      <v:shape id="_x0000_s1056" type="#_x0000_t202" style="position:absolute;left:1248;top:5555;width:4562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C3F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 wp14:anchorId="37BF87DE" wp14:editId="2F40949A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613146</wp:posOffset>
                      </wp:positionV>
                      <wp:extent cx="679450" cy="854075"/>
                      <wp:effectExtent l="0" t="0" r="0" b="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450" cy="854075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A84A2B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F87DE" id="_x0000_s1057" style="position:absolute;margin-left:333.85pt;margin-top:48.3pt;width:53.5pt;height:67.25pt;z-index:251820544;mso-width-relative:margin;mso-height-relative:margin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">
                      <v:shape id="Grafik 10" o:spid="_x0000_s1058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">
                        <v:imagedata r:id="rId75" o:title="" chromakey="white"/>
                      </v:shape>
                      <v:shape id="_x0000_s1059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A84A2B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6524">
              <w:rPr>
                <w:noProof/>
              </w:rPr>
              <w:drawing>
                <wp:anchor distT="0" distB="0" distL="114300" distR="114300" simplePos="0" relativeHeight="252371456" behindDoc="0" locked="0" layoutInCell="1" allowOverlap="1" wp14:anchorId="21A371C4" wp14:editId="61468ADE">
                  <wp:simplePos x="0" y="0"/>
                  <wp:positionH relativeFrom="column">
                    <wp:posOffset>613234</wp:posOffset>
                  </wp:positionH>
                  <wp:positionV relativeFrom="paragraph">
                    <wp:posOffset>50422</wp:posOffset>
                  </wp:positionV>
                  <wp:extent cx="409518" cy="418388"/>
                  <wp:effectExtent l="0" t="0" r="0" b="0"/>
                  <wp:wrapNone/>
                  <wp:docPr id="209823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Grafik 29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8" cy="4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C65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677B776F" wp14:editId="5DA6C0FD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48260</wp:posOffset>
                      </wp:positionV>
                      <wp:extent cx="2219960" cy="422910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960" cy="422910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E6E5D" id="Gruppieren 15" o:spid="_x0000_s1026" style="position:absolute;margin-left:12.35pt;margin-top:3.8pt;width:174.8pt;height:33.3pt;z-index:251629056" coordorigin="" coordsize="22202,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">
                        <v:imagedata r:id="rId79" o:title=""/>
                      </v:shape>
                      <v:shape id="Grafik 291" o:spid="_x0000_s1028" type="#_x0000_t75" style="position:absolute;left:9098;width:4096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">
                        <v:imagedata r:id="rId68" o:title=""/>
                      </v:shape>
                      <v:shape id="Grafik 292" o:spid="_x0000_s1029" type="#_x0000_t75" style="position:absolute;left:13580;top:46;width:4095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">
                        <v:imagedata r:id="rId68" o:title=""/>
                      </v:shape>
                      <v:group id="Gruppieren 293" o:spid="_x0000_s1030" style="position:absolute;left:18061;top:226;width:4141;height:2102" coordorigin=",48" coordsize="414101,21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1N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">
                        <v:shape id="Grafik 294" o:spid="_x0000_s1031" type="#_x0000_t75" style="position:absolute;left:4526;top:48;width:409575;height:1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">
                          <v:imagedata r:id="rId80" o:title=""/>
                        </v:shape>
                        <v:shape id="Grafik 295" o:spid="_x0000_s1032" type="#_x0000_t75" style="position:absolute;top:163330;width:190500;height:4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">
                          <v:imagedata r:id="rId81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4552F9B" wp14:editId="1CC46D41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1130300</wp:posOffset>
                      </wp:positionV>
                      <wp:extent cx="45085" cy="143510"/>
                      <wp:effectExtent l="0" t="0" r="5715" b="0"/>
                      <wp:wrapNone/>
                      <wp:docPr id="60623766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E1C3D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52F9B" id="Textfeld 68" o:spid="_x0000_s1060" type="#_x0000_t202" style="position:absolute;margin-left:214.65pt;margin-top:89pt;width:3.55pt;height:11.3pt;z-index:2521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" fillcolor="white [3212]" stroked="f" strokeweight=".5pt">
                      <v:textbox>
                        <w:txbxContent>
                          <w:p w14:paraId="27BE1C3D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3527ADE8" wp14:editId="79C77175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1136453</wp:posOffset>
                      </wp:positionV>
                      <wp:extent cx="45085" cy="143510"/>
                      <wp:effectExtent l="0" t="0" r="5715" b="0"/>
                      <wp:wrapNone/>
                      <wp:docPr id="109484943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94726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7ADE8" id="_x0000_s1061" type="#_x0000_t202" style="position:absolute;margin-left:292.55pt;margin-top:89.5pt;width:3.55pt;height:11.3pt;z-index:2521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QWMAIAAFoEAAAOAAAAZHJzL2Uyb0RvYy54bWysVEtv2zAMvg/YfxB0X2ynS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" fillcolor="white [3212]" stroked="f" strokeweight=".5pt">
                      <v:textbox>
                        <w:txbxContent>
                          <w:p w14:paraId="75294726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775234BB" wp14:editId="690BFD87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861060</wp:posOffset>
                      </wp:positionV>
                      <wp:extent cx="45719" cy="144000"/>
                      <wp:effectExtent l="0" t="0" r="5715" b="0"/>
                      <wp:wrapNone/>
                      <wp:docPr id="738040723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5725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34BB" id="_x0000_s1062" type="#_x0000_t202" style="position:absolute;margin-left:292.6pt;margin-top:67.8pt;width:3.6pt;height:11.35pt;z-index:25216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" fillcolor="white [3212]" stroked="f" strokeweight=".5pt">
                      <v:textbox>
                        <w:txbxContent>
                          <w:p w14:paraId="61A5725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57A17F7A" wp14:editId="2B6D359F">
                      <wp:simplePos x="0" y="0"/>
                      <wp:positionH relativeFrom="column">
                        <wp:posOffset>2741498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0" r="589280" b="10160"/>
                      <wp:wrapNone/>
                      <wp:docPr id="155844700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102557"/>
                                  <a:gd name="adj2" fmla="val 348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02405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17F7A" id="Rechteckige Legende 22152" o:spid="_x0000_s1063" type="#_x0000_t62" style="position:absolute;margin-left:215.85pt;margin-top:60.1pt;width:78.6pt;height:48.2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" adj="32952,18333" fillcolor="white [3201]" strokecolor="#bfbfbf [2412]" strokeweight="1pt">
                      <v:textbox inset="2mm,1mm,2mm,1mm">
                        <w:txbxContent>
                          <w:p w14:paraId="08602405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6F2BC11B" wp14:editId="17AEF1E6">
                      <wp:simplePos x="0" y="0"/>
                      <wp:positionH relativeFrom="column">
                        <wp:posOffset>2746140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101600" r="297180" b="10160"/>
                      <wp:wrapNone/>
                      <wp:docPr id="1411892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75122"/>
                                  <a:gd name="adj2" fmla="val -6142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AC666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BC11B" id="_x0000_s1064" type="#_x0000_t62" style="position:absolute;margin-left:216.25pt;margin-top:60.1pt;width:78.6pt;height:48.2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" adj="27026,-2468" fillcolor="white [3201]" strokecolor="#bfbfbf [2412]" strokeweight="1pt">
                      <v:textbox inset="2mm,1mm,2mm,1mm">
                        <w:txbxContent>
                          <w:p w14:paraId="57BAC666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56237CE2" wp14:editId="0FCC37FB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990600" t="0" r="17780" b="10160"/>
                      <wp:wrapNone/>
                      <wp:docPr id="21431279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145748"/>
                                  <a:gd name="adj2" fmla="val 1364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89172" w14:textId="77777777" w:rsidR="00CC08BA" w:rsidRPr="00346AC2" w:rsidRDefault="00CC08BA" w:rsidP="00CC08BA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37CE2" id="_x0000_s1065" type="#_x0000_t62" style="position:absolute;margin-left:215.85pt;margin-top:60.05pt;width:78.6pt;height:48.2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" adj="-20682,13747" fillcolor="white [3201]" strokecolor="#bfbfbf [2412]" strokeweight="1pt">
                      <v:textbox inset="2mm,1mm,2mm,1mm">
                        <w:txbxContent>
                          <w:p w14:paraId="2B189172" w14:textId="77777777" w:rsidR="00CC08BA" w:rsidRPr="00346AC2" w:rsidRDefault="00CC08BA" w:rsidP="00CC08BA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613A48F8" wp14:editId="2D82D5EE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0" t="127000" r="17780" b="10160"/>
                      <wp:wrapNone/>
                      <wp:docPr id="8118336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44845"/>
                                  <a:gd name="adj2" fmla="val -6900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6D1A2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A48F8" id="_x0000_s1066" type="#_x0000_t62" style="position:absolute;margin-left:3in;margin-top:60.05pt;width:78.6pt;height:48.2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" adj="1113,-4106" fillcolor="white [3201]" strokecolor="#bfbfbf [2412]" strokeweight="1pt">
                      <v:textbox inset="2mm,1mm,2mm,1mm">
                        <w:txbxContent>
                          <w:p w14:paraId="49B6D1A2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442D7B57" wp14:editId="797EF63E">
                      <wp:simplePos x="0" y="0"/>
                      <wp:positionH relativeFrom="column">
                        <wp:posOffset>2319655</wp:posOffset>
                      </wp:positionH>
                      <wp:positionV relativeFrom="paragraph">
                        <wp:posOffset>12200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7" style="position:absolute;margin-left:182.65pt;margin-top:.95pt;width:50.85pt;height:56.9pt;z-index:251824640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">
                      <v:shape id="Grafik 6" o:spid="_x0000_s1068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">
                        <v:imagedata r:id="rId44" o:title="" chromakey="white"/>
                      </v:shape>
                      <v:shape id="_x0000_s1069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18496" behindDoc="0" locked="0" layoutInCell="1" allowOverlap="1" wp14:anchorId="654A90B5" wp14:editId="45B19960">
                      <wp:simplePos x="0" y="0"/>
                      <wp:positionH relativeFrom="column">
                        <wp:posOffset>3924181</wp:posOffset>
                      </wp:positionH>
                      <wp:positionV relativeFrom="paragraph">
                        <wp:posOffset>48260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70" style="position:absolute;margin-left:309pt;margin-top:3.8pt;width:51.75pt;height:59.45pt;z-index:251818496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">
                      <v:shape id="Grafik 8" o:spid="_x0000_s1071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">
                        <v:imagedata r:id="rId83" o:title="" chromakey="white"/>
                      </v:shape>
                      <v:shape id="_x0000_s1072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30BA8DA" wp14:editId="1DB8105C">
                      <wp:simplePos x="0" y="0"/>
                      <wp:positionH relativeFrom="column">
                        <wp:posOffset>4402058</wp:posOffset>
                      </wp:positionH>
                      <wp:positionV relativeFrom="paragraph">
                        <wp:posOffset>172336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single" w:sz="6" w:space="0" w:color="BFBFBF" w:themeColor="background1" w:themeShade="BF"/>
                                      <w:left w:val="single" w:sz="6" w:space="0" w:color="BFBFBF" w:themeColor="background1" w:themeShade="BF"/>
                                      <w:bottom w:val="single" w:sz="6" w:space="0" w:color="BFBFBF" w:themeColor="background1" w:themeShade="BF"/>
                                      <w:right w:val="single" w:sz="6" w:space="0" w:color="BFBFBF" w:themeColor="background1" w:themeShade="BF"/>
                                      <w:insideH w:val="single" w:sz="6" w:space="0" w:color="BFBFBF" w:themeColor="background1" w:themeShade="BF"/>
                                      <w:insideV w:val="single" w:sz="6" w:space="0" w:color="BFBFBF" w:themeColor="background1" w:themeShade="BF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0A5FCE"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1912F0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1912F0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vAlign w:val="center"/>
                                      </w:tcPr>
                                      <w:p w14:paraId="4C293CC8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650DB0ED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59495FFE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BA8DA" id="Textfeld 12" o:spid="_x0000_s1073" type="#_x0000_t202" style="position:absolute;margin-left:346.6pt;margin-top:13.55pt;width:89.95pt;height:4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single" w:sz="6" w:space="0" w:color="BFBFBF" w:themeColor="background1" w:themeShade="BF"/>
                                <w:left w:val="single" w:sz="6" w:space="0" w:color="BFBFBF" w:themeColor="background1" w:themeShade="BF"/>
                                <w:bottom w:val="single" w:sz="6" w:space="0" w:color="BFBFBF" w:themeColor="background1" w:themeShade="BF"/>
                                <w:right w:val="single" w:sz="6" w:space="0" w:color="BFBFBF" w:themeColor="background1" w:themeShade="BF"/>
                                <w:insideH w:val="single" w:sz="6" w:space="0" w:color="BFBFBF" w:themeColor="background1" w:themeShade="BF"/>
                                <w:insideV w:val="single" w:sz="6" w:space="0" w:color="BFBFBF" w:themeColor="background1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0A5FCE"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1912F0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1912F0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vAlign w:val="center"/>
                                </w:tcPr>
                                <w:p w14:paraId="4C293CC8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650DB0ED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59495FFE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C69E7B" w14:textId="62AEE426" w:rsidR="0025263D" w:rsidRDefault="00245CC3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5" behindDoc="0" locked="0" layoutInCell="1" allowOverlap="1" wp14:anchorId="400AA04F" wp14:editId="2D0767A6">
                      <wp:simplePos x="0" y="0"/>
                      <wp:positionH relativeFrom="column">
                        <wp:posOffset>390481</wp:posOffset>
                      </wp:positionH>
                      <wp:positionV relativeFrom="paragraph">
                        <wp:posOffset>25152</wp:posOffset>
                      </wp:positionV>
                      <wp:extent cx="1027430" cy="265430"/>
                      <wp:effectExtent l="12700" t="12700" r="13970" b="13970"/>
                      <wp:wrapNone/>
                      <wp:docPr id="1595883640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7430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90A873B" w14:textId="77777777" w:rsidR="00245CC3" w:rsidRPr="00725C4E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725C4E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400 + 30 + 5</w:t>
                                  </w:r>
                                </w:p>
                                <w:p w14:paraId="68352B4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A04F" id="Textfeld 69" o:spid="_x0000_s1074" type="#_x0000_t202" style="position:absolute;margin-left:30.75pt;margin-top:2pt;width:80.9pt;height:20.9pt;z-index:251534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" fillcolor="white [3201]" strokecolor="#d8d8d8 [2732]" strokeweight="1.5pt">
                      <v:textbox>
                        <w:txbxContent>
                          <w:p w14:paraId="790A873B" w14:textId="77777777" w:rsidR="00245CC3" w:rsidRPr="00725C4E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725C4E">
                              <w:rPr>
                                <w:rFonts w:ascii="Comic Sans MS" w:hAnsi="Comic Sans MS"/>
                                <w:color w:val="0070C0"/>
                              </w:rPr>
                              <w:t>400 + 30 + 5</w:t>
                            </w:r>
                          </w:p>
                          <w:p w14:paraId="68352B4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</w:p>
          <w:p w14:paraId="3D7E042A" w14:textId="4C01725B" w:rsidR="005D3530" w:rsidRDefault="00245CC3" w:rsidP="000A5FC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0" behindDoc="0" locked="0" layoutInCell="1" allowOverlap="1" wp14:anchorId="48CE3978" wp14:editId="22DC8EC8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33680</wp:posOffset>
                      </wp:positionV>
                      <wp:extent cx="474345" cy="340277"/>
                      <wp:effectExtent l="12700" t="12700" r="8255" b="15875"/>
                      <wp:wrapNone/>
                      <wp:docPr id="1768171254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02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8D618C1" w14:textId="5F44F885" w:rsidR="00245CC3" w:rsidRPr="00107788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10778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435</w:t>
                                  </w:r>
                                </w:p>
                                <w:p w14:paraId="7880A5BC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E3978" id="_x0000_s1075" type="#_x0000_t202" style="position:absolute;margin-left:370.2pt;margin-top:2.65pt;width:37.35pt;height:26.8pt;z-index:251533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" fillcolor="white [3201]" strokecolor="#d8d8d8 [2732]" strokeweight="1.5pt">
                      <v:textbox>
                        <w:txbxContent>
                          <w:p w14:paraId="68D618C1" w14:textId="5F44F885" w:rsidR="00245CC3" w:rsidRPr="00107788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107788">
                              <w:rPr>
                                <w:rFonts w:ascii="Comic Sans MS" w:hAnsi="Comic Sans MS"/>
                                <w:color w:val="0070C0"/>
                              </w:rPr>
                              <w:t>435</w:t>
                            </w:r>
                          </w:p>
                          <w:p w14:paraId="7880A5BC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5CC3" w14:paraId="0433BB74" w14:textId="77777777" w:rsidTr="00E26797">
        <w:trPr>
          <w:trHeight w:val="173"/>
        </w:trPr>
        <w:tc>
          <w:tcPr>
            <w:tcW w:w="567" w:type="dxa"/>
          </w:tcPr>
          <w:p w14:paraId="05AFB60A" w14:textId="69813B7D" w:rsidR="00245CC3" w:rsidRDefault="00245CC3" w:rsidP="00245CC3">
            <w:r>
              <w:rPr>
                <w:noProof/>
              </w:rPr>
              <w:t xml:space="preserve"> </w:t>
            </w:r>
          </w:p>
        </w:tc>
        <w:tc>
          <w:tcPr>
            <w:tcW w:w="8959" w:type="dxa"/>
            <w:gridSpan w:val="6"/>
          </w:tcPr>
          <w:p w14:paraId="732AA5A0" w14:textId="51ED2F38" w:rsidR="00245CC3" w:rsidRPr="00245CC3" w:rsidRDefault="00245CC3" w:rsidP="00245CC3">
            <w:pPr>
              <w:spacing w:line="240" w:lineRule="atLeast"/>
            </w:pPr>
            <w:r w:rsidRPr="00245CC3">
              <w:t xml:space="preserve">Die vier Kinder stellen die Zahl 435 unterschiedlich dar. </w:t>
            </w:r>
          </w:p>
          <w:p w14:paraId="4620DB84" w14:textId="77777777" w:rsidR="00245CC3" w:rsidRPr="00245CC3" w:rsidRDefault="00245CC3" w:rsidP="00245CC3">
            <w:pPr>
              <w:pStyle w:val="Listenabsatz"/>
            </w:pPr>
            <w:r w:rsidRPr="00245CC3">
              <w:t xml:space="preserve">Beschreibt: Was ist gleich, was ist verschieden? </w:t>
            </w:r>
          </w:p>
          <w:p w14:paraId="40E74AF7" w14:textId="7AD22839" w:rsidR="00245CC3" w:rsidRPr="00245CC3" w:rsidRDefault="00245CC3" w:rsidP="00245CC3">
            <w:pPr>
              <w:pStyle w:val="Listenabsatz"/>
            </w:pPr>
            <w:r w:rsidRPr="00245CC3">
              <w:t xml:space="preserve">Alle vier Kinder beschreiben ihre Darstellung mit der Sprechblase. </w:t>
            </w:r>
            <w:r w:rsidRPr="00245CC3">
              <w:br/>
              <w:t xml:space="preserve">Erklärt, wie sie die Hunderter, Zehner, Einer in ihren Darstellungen jeweils sehen. </w:t>
            </w:r>
          </w:p>
        </w:tc>
      </w:tr>
      <w:tr w:rsidR="00245CC3" w14:paraId="69C36CB3" w14:textId="77777777" w:rsidTr="00E26797">
        <w:trPr>
          <w:trHeight w:val="623"/>
        </w:trPr>
        <w:tc>
          <w:tcPr>
            <w:tcW w:w="567" w:type="dxa"/>
          </w:tcPr>
          <w:p w14:paraId="34B979B1" w14:textId="2A710350" w:rsidR="00245CC3" w:rsidRDefault="00245CC3" w:rsidP="006C3FE3">
            <w:pPr>
              <w:pStyle w:val="berschrift3"/>
            </w:pPr>
            <w:r>
              <w:t>2.2</w:t>
            </w:r>
          </w:p>
        </w:tc>
        <w:tc>
          <w:tcPr>
            <w:tcW w:w="8959" w:type="dxa"/>
            <w:gridSpan w:val="6"/>
          </w:tcPr>
          <w:p w14:paraId="4A7E4900" w14:textId="3CE3060A" w:rsidR="00245CC3" w:rsidRPr="00B65000" w:rsidRDefault="00245CC3" w:rsidP="00E26797">
            <w:pPr>
              <w:pStyle w:val="berschrift3"/>
            </w:pPr>
            <w:r>
              <w:rPr>
                <w:noProof/>
              </w:rPr>
              <w:t>Zahlen darstellen und erklären</w:t>
            </w:r>
          </w:p>
        </w:tc>
      </w:tr>
      <w:tr w:rsidR="006C3FE3" w14:paraId="5B5821BB" w14:textId="77777777" w:rsidTr="00E26797">
        <w:trPr>
          <w:trHeight w:val="419"/>
        </w:trPr>
        <w:tc>
          <w:tcPr>
            <w:tcW w:w="567" w:type="dxa"/>
          </w:tcPr>
          <w:p w14:paraId="5E6142C2" w14:textId="3370F9ED" w:rsidR="006C3FE3" w:rsidRPr="00E26797" w:rsidRDefault="006C3FE3" w:rsidP="00E26797">
            <w:pPr>
              <w:spacing w:line="240" w:lineRule="atLeast"/>
              <w:rPr>
                <w:noProof/>
                <w:color w:val="478791"/>
              </w:rPr>
            </w:pPr>
            <w:r w:rsidRPr="00385170">
              <w:rPr>
                <w:b/>
                <w:bCs/>
                <w:noProof/>
                <w:color w:val="478791"/>
              </w:rPr>
              <w:t>a)</w:t>
            </w:r>
          </w:p>
        </w:tc>
        <w:tc>
          <w:tcPr>
            <w:tcW w:w="8959" w:type="dxa"/>
            <w:gridSpan w:val="6"/>
          </w:tcPr>
          <w:p w14:paraId="544AF9A5" w14:textId="5C88504F" w:rsidR="006C3FE3" w:rsidRPr="006C3FE3" w:rsidRDefault="006C3FE3" w:rsidP="00E26797">
            <w:pPr>
              <w:rPr>
                <w:noProof/>
              </w:rPr>
            </w:pPr>
            <w:r w:rsidRPr="006C3FE3">
              <w:rPr>
                <w:noProof/>
              </w:rPr>
              <w:t>Fülle die Tabelle aus.</w:t>
            </w:r>
          </w:p>
        </w:tc>
      </w:tr>
      <w:tr w:rsidR="00245CC3" w14:paraId="0FD58C85" w14:textId="77777777" w:rsidTr="00E26797">
        <w:trPr>
          <w:trHeight w:val="6747"/>
        </w:trPr>
        <w:tc>
          <w:tcPr>
            <w:tcW w:w="567" w:type="dxa"/>
          </w:tcPr>
          <w:p w14:paraId="74BD540D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21E607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898265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BEE6F3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CC1A70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82C30B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04B36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3A8C22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CBEB1BC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80FA53A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D9EAD9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253A9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C6D6561" w14:textId="1CE8791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0338E19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3C9C672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D8720C4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5A2645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ECD08BE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1A29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1FD78E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4711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A3C4C3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6A77A8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0C9301A" w14:textId="53310409" w:rsidR="00245CC3" w:rsidRDefault="00245CC3" w:rsidP="00245CC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44128" behindDoc="0" locked="0" layoutInCell="1" allowOverlap="1" wp14:anchorId="585A31A6" wp14:editId="19A803CE">
                  <wp:simplePos x="0" y="0"/>
                  <wp:positionH relativeFrom="column">
                    <wp:posOffset>-76258</wp:posOffset>
                  </wp:positionH>
                  <wp:positionV relativeFrom="paragraph">
                    <wp:posOffset>255270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59" w:type="dxa"/>
            <w:gridSpan w:val="6"/>
          </w:tcPr>
          <w:tbl>
            <w:tblPr>
              <w:tblStyle w:val="MSKTabelle"/>
              <w:tblW w:w="8544" w:type="dxa"/>
              <w:tblInd w:w="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8"/>
              <w:gridCol w:w="1691"/>
              <w:gridCol w:w="1543"/>
              <w:gridCol w:w="1543"/>
              <w:gridCol w:w="709"/>
            </w:tblGrid>
            <w:tr w:rsidR="00E951D7" w:rsidRPr="00F43829" w14:paraId="52F683AB" w14:textId="2F38F689" w:rsidTr="00E951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tcW w:w="3058" w:type="dxa"/>
                  <w:tcBorders>
                    <w:right w:val="single" w:sz="4" w:space="0" w:color="A6A6A6"/>
                  </w:tcBorders>
                </w:tcPr>
                <w:p w14:paraId="114709D3" w14:textId="77777777" w:rsidR="00E951D7" w:rsidRPr="00A23559" w:rsidRDefault="00E951D7" w:rsidP="00E951D7">
                  <w:r w:rsidRPr="00A23559">
                    <w:t>Bild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6A6A6"/>
                  </w:tcBorders>
                </w:tcPr>
                <w:p w14:paraId="6D5095DA" w14:textId="6CDE6C24" w:rsidR="00E951D7" w:rsidRPr="00A23559" w:rsidRDefault="00E951D7" w:rsidP="00E951D7">
                  <w:r w:rsidRPr="00A23559">
                    <w:t>Stellentafel</w:t>
                  </w:r>
                </w:p>
              </w:tc>
              <w:tc>
                <w:tcPr>
                  <w:tcW w:w="1543" w:type="dxa"/>
                </w:tcPr>
                <w:p w14:paraId="703AF4B1" w14:textId="6EE9D05A" w:rsidR="00E951D7" w:rsidRPr="00A23559" w:rsidRDefault="00E951D7" w:rsidP="00E951D7">
                  <w:r w:rsidRPr="00A23559">
                    <w:t>Beschreibung</w:t>
                  </w:r>
                </w:p>
              </w:tc>
              <w:tc>
                <w:tcPr>
                  <w:tcW w:w="1543" w:type="dxa"/>
                  <w:tcBorders>
                    <w:right w:val="single" w:sz="4" w:space="0" w:color="A6A6A6"/>
                  </w:tcBorders>
                </w:tcPr>
                <w:p w14:paraId="4791C0DC" w14:textId="62F08F5D" w:rsidR="00E951D7" w:rsidRPr="00A23559" w:rsidRDefault="00E951D7" w:rsidP="00E951D7">
                  <w:r w:rsidRPr="00A23559">
                    <w:t>Zerlegte Zahl</w:t>
                  </w:r>
                </w:p>
              </w:tc>
              <w:tc>
                <w:tcPr>
                  <w:tcW w:w="709" w:type="dxa"/>
                  <w:tcBorders>
                    <w:left w:val="single" w:sz="4" w:space="0" w:color="A6A6A6"/>
                    <w:bottom w:val="single" w:sz="4" w:space="0" w:color="A6A6A6"/>
                  </w:tcBorders>
                </w:tcPr>
                <w:p w14:paraId="3DA08AB8" w14:textId="77777777" w:rsidR="00E951D7" w:rsidRPr="00A23559" w:rsidRDefault="00E951D7" w:rsidP="00E951D7">
                  <w:r w:rsidRPr="00A23559">
                    <w:t>Zahl</w:t>
                  </w:r>
                </w:p>
              </w:tc>
            </w:tr>
            <w:tr w:rsidR="00E951D7" w14:paraId="0F8BA36E" w14:textId="134FB463" w:rsidTr="006C3FE3">
              <w:trPr>
                <w:trHeight w:val="1081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56261442" w14:textId="0EE8EFCC" w:rsidR="00E951D7" w:rsidRDefault="00E951D7" w:rsidP="00E951D7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7312" behindDoc="0" locked="0" layoutInCell="1" allowOverlap="1" wp14:anchorId="1B77134D" wp14:editId="218F832C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6288" behindDoc="0" locked="0" layoutInCell="1" allowOverlap="1" wp14:anchorId="3653555A" wp14:editId="2ED0F68E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5264" behindDoc="0" locked="0" layoutInCell="1" allowOverlap="1" wp14:anchorId="70F39EFD" wp14:editId="205D1A9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238336" behindDoc="0" locked="0" layoutInCell="1" allowOverlap="1" wp14:anchorId="766D3D31" wp14:editId="3262B48D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1482E941" w:rsidR="00E951D7" w:rsidRDefault="00E951D7" w:rsidP="00E951D7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244480" behindDoc="0" locked="0" layoutInCell="1" allowOverlap="1" wp14:anchorId="081237B7" wp14:editId="18934E43">
                        <wp:simplePos x="0" y="0"/>
                        <wp:positionH relativeFrom="column">
                          <wp:posOffset>1446149</wp:posOffset>
                        </wp:positionH>
                        <wp:positionV relativeFrom="page">
                          <wp:posOffset>250952</wp:posOffset>
                        </wp:positionV>
                        <wp:extent cx="93600" cy="39600"/>
                        <wp:effectExtent l="0" t="0" r="0" b="0"/>
                        <wp:wrapNone/>
                        <wp:docPr id="572161465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2161465" name="Grafik 572161465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DE1AF3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p w14:paraId="560B8953" w14:textId="51DEC3B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13A025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3F121C2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1D5D0A2" w14:textId="77777777" w:rsidR="00E951D7" w:rsidRPr="007724DD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2B19712" w14:textId="77777777" w:rsidR="00E951D7" w:rsidRPr="007724DD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71FD3434" w14:textId="77777777" w:rsidR="00E951D7" w:rsidRPr="007724DD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19C8953E" w14:textId="77777777" w:rsidR="00E951D7" w:rsidRPr="007724DD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2BE794D" w14:textId="77777777" w:rsidTr="001912F0">
                    <w:trPr>
                      <w:trHeight w:val="232"/>
                    </w:trPr>
                    <w:tc>
                      <w:tcPr>
                        <w:tcW w:w="0" w:type="dxa"/>
                      </w:tcPr>
                      <w:p w14:paraId="34CED996" w14:textId="77777777" w:rsidR="00E951D7" w:rsidRPr="00BD49A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7E7E2C06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96BEEE5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CB8A5D3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14:paraId="40405D28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07012649" w14:textId="6ADED72D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7552" behindDoc="0" locked="0" layoutInCell="1" allowOverlap="1" wp14:anchorId="01F1CC97" wp14:editId="6A1D0CF7">
                            <wp:simplePos x="0" y="0"/>
                            <wp:positionH relativeFrom="column">
                              <wp:posOffset>-38860</wp:posOffset>
                            </wp:positionH>
                            <wp:positionV relativeFrom="paragraph">
                              <wp:posOffset>36705</wp:posOffset>
                            </wp:positionV>
                            <wp:extent cx="1095375" cy="598170"/>
                            <wp:effectExtent l="0" t="0" r="1873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170"/>
                                    </a:xfrm>
                                    <a:prstGeom prst="wedgeRoundRectCallout">
                                      <a:avLst>
                                        <a:gd name="adj1" fmla="val 64976"/>
                                        <a:gd name="adj2" fmla="val 27253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2A1E72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1EDED2C8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6549148D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F1CC97" id="_x0000_s1076" type="#_x0000_t62" style="position:absolute;left:0;text-align:left;margin-left:-3.05pt;margin-top:2.9pt;width:86.25pt;height:47.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" adj="24835,16687" fillcolor="white [3201]" strokecolor="#bfbfbf [2412]" strokeweight="1pt">
                            <v:textbox inset="2mm,1mm,2mm,1mm">
                              <w:txbxContent>
                                <w:p w14:paraId="442A1E72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1EDED2C8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6549148D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  <w:vAlign w:val="center"/>
                </w:tcPr>
                <w:p w14:paraId="0042ADBD" w14:textId="67A1D25D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300</w:t>
                  </w:r>
                  <w:r>
                    <w:t xml:space="preserve"> </w:t>
                  </w:r>
                  <w:r w:rsidRPr="005D3530">
                    <w:t>+</w:t>
                  </w:r>
                  <w:r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0FD5D9" w14:textId="25D3459C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312</w:t>
                  </w:r>
                </w:p>
              </w:tc>
            </w:tr>
            <w:tr w:rsidR="00E951D7" w14:paraId="50F0478E" w14:textId="5699A8FB" w:rsidTr="006C3FE3">
              <w:trPr>
                <w:trHeight w:val="960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095A47" w14:textId="766DEB8D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2432" behindDoc="0" locked="0" layoutInCell="1" allowOverlap="1" wp14:anchorId="072FFEC5" wp14:editId="7A714F9C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1408" behindDoc="0" locked="0" layoutInCell="1" allowOverlap="1" wp14:anchorId="188E1407" wp14:editId="461EA2EC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0384" behindDoc="0" locked="0" layoutInCell="1" allowOverlap="1" wp14:anchorId="7EA3B0E5" wp14:editId="119617E0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39360" behindDoc="0" locked="0" layoutInCell="1" allowOverlap="1" wp14:anchorId="55D59AB9" wp14:editId="238071AF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19894A5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5504" behindDoc="0" locked="0" layoutInCell="1" allowOverlap="1" wp14:anchorId="41E3F043" wp14:editId="662E2B1E">
                        <wp:simplePos x="0" y="0"/>
                        <wp:positionH relativeFrom="column">
                          <wp:posOffset>1449324</wp:posOffset>
                        </wp:positionH>
                        <wp:positionV relativeFrom="paragraph">
                          <wp:posOffset>28575</wp:posOffset>
                        </wp:positionV>
                        <wp:extent cx="43180" cy="39370"/>
                        <wp:effectExtent l="0" t="0" r="0" b="0"/>
                        <wp:wrapNone/>
                        <wp:docPr id="2036409570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6409570" name="Grafik 2036409570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A460E13" w14:textId="63982A6E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1A5A53FB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28B4E2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54288C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487483D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14EB1A3D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7EFE613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1654720B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40A7C9C4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7FF43FC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83F1AB1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0CD15E36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94BE5A9" w14:textId="3E2F9346" w:rsidR="00E951D7" w:rsidRPr="005D3530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576" behindDoc="0" locked="0" layoutInCell="1" allowOverlap="1" wp14:anchorId="4231AE29" wp14:editId="778755BD">
                            <wp:simplePos x="0" y="0"/>
                            <wp:positionH relativeFrom="column">
                              <wp:posOffset>-37628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F2E67F" w14:textId="77777777" w:rsidR="00E951D7" w:rsidRPr="00B6500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31AE29" id="_x0000_s1077" type="#_x0000_t62" style="position:absolute;margin-left:-2.95pt;margin-top:3.85pt;width:86.25pt;height:43.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" adj="-5111,12393" fillcolor="white [3201]" strokecolor="#bfbfbf [2412]" strokeweight="1pt">
                            <v:textbox inset="2mm,2mm,2mm,2mm">
                              <w:txbxContent>
                                <w:p w14:paraId="75F2E67F" w14:textId="77777777" w:rsidR="00E951D7" w:rsidRPr="00B6500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4331B5" w14:textId="748B133D" w:rsidR="00E951D7" w:rsidRPr="005D3530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D6A120" w14:textId="6E68EACB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02E99FB0" w14:textId="458B2EE1" w:rsidTr="006C3FE3">
              <w:trPr>
                <w:trHeight w:val="904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F5E10A" w14:textId="4A6CA2D3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76D7573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195A1E5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4B260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AFFCC3E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24B223E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:rsidRPr="001F2A7A" w14:paraId="5810AB03" w14:textId="77777777" w:rsidTr="001912F0">
                    <w:trPr>
                      <w:trHeight w:val="274"/>
                    </w:trPr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600EA783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2D3D3DCF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2178F349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3819FD21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</w:tr>
                </w:tbl>
                <w:p w14:paraId="047D2FA7" w14:textId="127D6BA2" w:rsidR="00E951D7" w:rsidRPr="00627EF2" w:rsidRDefault="00E951D7" w:rsidP="00E951D7">
                  <w:pPr>
                    <w:widowControl w:val="0"/>
                    <w:spacing w:line="240" w:lineRule="auto"/>
                    <w:jc w:val="center"/>
                    <w:rPr>
                      <w:rFonts w:ascii="Bradley Hand ITC" w:hAnsi="Bradley Hand ITC"/>
                    </w:rPr>
                  </w:pPr>
                  <w:r w:rsidRPr="00FF0724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Stimmt das?</w: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23B961D" w14:textId="2A09DC48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9600" behindDoc="0" locked="0" layoutInCell="1" allowOverlap="1" wp14:anchorId="5754880D" wp14:editId="1DF13716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1095375" cy="552450"/>
                            <wp:effectExtent l="0" t="0" r="2381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244"/>
                                        <a:gd name="adj2" fmla="val 2421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D266BDB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06047BCA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54880D" id="_x0000_s1078" type="#_x0000_t62" style="position:absolute;left:0;text-align:left;margin-left:-3pt;margin-top:3.3pt;width:86.25pt;height:43.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" adj="25757,16030" fillcolor="white [3201]" strokecolor="#bfbfbf [2412]" strokeweight="1pt">
                            <v:textbox inset="2mm,2mm,2mm,2mm">
                              <w:txbxContent>
                                <w:p w14:paraId="3D266BDB" w14:textId="77777777" w:rsidR="00E951D7" w:rsidRPr="005D353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06047BCA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199BE3B" w14:textId="156F0F47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400 + 9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223CFDA" w14:textId="77777777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020EC1A" w14:textId="147CEBA9" w:rsidTr="006C3FE3">
              <w:trPr>
                <w:trHeight w:val="1004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9FCCF9" w14:textId="1D7A2C84" w:rsidR="00E951D7" w:rsidRDefault="00F33521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43456" behindDoc="0" locked="0" layoutInCell="1" allowOverlap="1" wp14:anchorId="6B3648BF" wp14:editId="6808117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1878997" cy="441954"/>
                            <wp:effectExtent l="0" t="0" r="635" b="3175"/>
                            <wp:wrapNone/>
                            <wp:docPr id="120" name="Gruppierung 2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878997" cy="441954"/>
                                      <a:chOff x="28539" y="89599"/>
                                      <a:chExt cx="1905036" cy="4482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5642" y="133944"/>
                                        <a:ext cx="396570" cy="403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099" y="119403"/>
                                        <a:ext cx="410919" cy="418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8539" y="112460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6228697" id="Gruppierung 22024" o:spid="_x0000_s1026" style="position:absolute;margin-left:-1.2pt;margin-top:10.75pt;width:147.95pt;height:34.8pt;z-index:252243456;mso-width-relative:margin;mso-height-relative:margin" coordorigin="285,895" coordsize="19050,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">
                            <o:lock v:ext="edit" aspectratio="t"/>
                            <v:shape id="Grafik 122" o:spid="_x0000_s1027" type="#_x0000_t75" style="position:absolute;left:4856;top:1339;width:3966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">
                              <v:imagedata r:id="rId91" o:title=""/>
                            </v:shape>
                            <v:shape id="Grafik 123" o:spid="_x0000_s1028" type="#_x0000_t75" style="position:absolute;left:9510;top:1194;width:4110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">
                              <v:imagedata r:id="rId92" o:title=""/>
                            </v:shape>
                            <v:shape id="Grafik 124" o:spid="_x0000_s1029" type="#_x0000_t75" style="position:absolute;left:285;top:1124;width:4096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">
                              <v:imagedata r:id="rId92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">
                              <v:imagedata r:id="rId93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618BAF18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6528" behindDoc="0" locked="0" layoutInCell="1" allowOverlap="1" wp14:anchorId="20194D42" wp14:editId="14390261">
                        <wp:simplePos x="0" y="0"/>
                        <wp:positionH relativeFrom="column">
                          <wp:posOffset>1458595</wp:posOffset>
                        </wp:positionH>
                        <wp:positionV relativeFrom="paragraph">
                          <wp:posOffset>57912</wp:posOffset>
                        </wp:positionV>
                        <wp:extent cx="377825" cy="39370"/>
                        <wp:effectExtent l="0" t="0" r="3175" b="0"/>
                        <wp:wrapNone/>
                        <wp:docPr id="1738964920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8964920" name="Grafik 1738964920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8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0E20E1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2017ED3F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7DBAB55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148C381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0F810DB9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64F82E5F" w14:textId="49FD984F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7401D81F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50F55198" w14:textId="702B77AB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6E480789" w14:textId="7B88F428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C56125F" w14:textId="5E5272DA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6D0BAD3C" w14:textId="3CC5313E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5261C3" w14:textId="1B1449C5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0624" behindDoc="0" locked="0" layoutInCell="1" allowOverlap="1" wp14:anchorId="745ED3FE" wp14:editId="49DB1165">
                            <wp:simplePos x="0" y="0"/>
                            <wp:positionH relativeFrom="column">
                              <wp:posOffset>-44069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A206A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5ED3FE" id="_x0000_s1079" type="#_x0000_t62" style="position:absolute;margin-left:-3.45pt;margin-top:3.55pt;width:86.25pt;height:43.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" adj="-4859,12143" fillcolor="white [3201]" strokecolor="#bfbfbf [2412]" strokeweight="1pt">
                            <v:textbox inset="2mm,2mm,2mm,2mm">
                              <w:txbxContent>
                                <w:p w14:paraId="16A206A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344BD9A" w14:textId="6F25CF30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F2A9849" w14:textId="57B60A25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199648C" w14:textId="43E2D1C0" w:rsidTr="00E951D7">
              <w:trPr>
                <w:trHeight w:val="954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0E9B80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D7FEA8C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05CD0AE3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2627500D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D36D54B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BA17E87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11D0375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F55A6BE" w14:textId="1DE7D8C9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3EAB579" w14:textId="627458BB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2E408C8B" w14:textId="247CE33D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7D5C8310" w14:textId="662664D0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14:paraId="1DAD2C6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30D3E4" w14:textId="1363AB8F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1648" behindDoc="0" locked="0" layoutInCell="1" allowOverlap="1" wp14:anchorId="71B946DE" wp14:editId="743737B0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27669</wp:posOffset>
                            </wp:positionV>
                            <wp:extent cx="1095375" cy="552450"/>
                            <wp:effectExtent l="0" t="0" r="2508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928"/>
                                        <a:gd name="adj2" fmla="val -4214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E52148C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B946DE" id="_x0000_s1080" type="#_x0000_t62" style="position:absolute;margin-left:-3pt;margin-top:2.2pt;width:86.25pt;height:43.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" adj="25904,1696" fillcolor="white [3201]" strokecolor="#bfbfbf [2412]" strokeweight="1pt">
                            <v:textbox inset="2mm,2mm,2mm,2mm">
                              <w:txbxContent>
                                <w:p w14:paraId="5E52148C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78CDC83" w14:textId="10E1D224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1F43B73" w14:textId="1A43D941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36A14E72" w14:textId="56031CC1" w:rsidTr="006C3FE3">
              <w:trPr>
                <w:trHeight w:val="976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B32A6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64B4730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1A8914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62099B7B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59EA802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  <w:right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52A024E6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973FA60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9ADCDD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BBE0247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636A238D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  <w:right w:val="single" w:sz="4" w:space="0" w:color="A6A6A6"/>
                        </w:tcBorders>
                      </w:tcPr>
                      <w:p w14:paraId="79E2B62E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F85BEA" w14:textId="37A8FC4B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2672" behindDoc="0" locked="0" layoutInCell="1" allowOverlap="1" wp14:anchorId="68E389C2" wp14:editId="05605FA4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63972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D32E0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389C2" id="_x0000_s1081" type="#_x0000_t62" style="position:absolute;margin-left:-2.55pt;margin-top:5.05pt;width:86.25pt;height:43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" adj="-3069,4564" fillcolor="white [3201]" strokecolor="#bfbfbf [2412]" strokeweight="1pt">
                            <v:textbox inset="2mm,2mm,2mm,2mm">
                              <w:txbxContent>
                                <w:p w14:paraId="22D32E0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955C0A3" w14:textId="48128DF5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CC1DD5" w14:textId="36E2A55B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2002</w:t>
                  </w:r>
                </w:p>
              </w:tc>
            </w:tr>
          </w:tbl>
          <w:p w14:paraId="050B64BD" w14:textId="77777777" w:rsidR="00155674" w:rsidRPr="00E26797" w:rsidRDefault="00155674" w:rsidP="00245CC3">
            <w:pPr>
              <w:spacing w:line="240" w:lineRule="auto"/>
              <w:rPr>
                <w:sz w:val="20"/>
                <w:szCs w:val="20"/>
              </w:rPr>
            </w:pPr>
          </w:p>
          <w:p w14:paraId="137013A8" w14:textId="0413C223" w:rsidR="00245CC3" w:rsidRDefault="00245CC3" w:rsidP="00245CC3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64DD7DB4" wp14:editId="284DEEEE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2851</wp:posOffset>
                      </wp:positionV>
                      <wp:extent cx="0" cy="501933"/>
                      <wp:effectExtent l="0" t="0" r="12700" b="6350"/>
                      <wp:wrapNone/>
                      <wp:docPr id="914820385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193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B5AA5" id="Gerade Verbindung 1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pt,.2pt" to="44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" strokecolor="white [3209]" strokeweight="1pt">
                      <v:stroke joinstyle="miter"/>
                    </v:line>
                  </w:pict>
                </mc:Fallback>
              </mc:AlternateContent>
            </w:r>
            <w:r>
              <w:t xml:space="preserve">Besprecht: </w:t>
            </w:r>
          </w:p>
          <w:p w14:paraId="15B7301B" w14:textId="3D24D80E" w:rsidR="00245CC3" w:rsidRDefault="00245CC3" w:rsidP="00245CC3">
            <w:pPr>
              <w:pStyle w:val="Listenabsatz"/>
              <w:numPr>
                <w:ilvl w:val="0"/>
                <w:numId w:val="56"/>
              </w:numPr>
              <w:spacing w:line="240" w:lineRule="auto"/>
            </w:pPr>
            <w:r>
              <w:t xml:space="preserve">Wo </w:t>
            </w:r>
            <w:r w:rsidR="00155674">
              <w:t xml:space="preserve">findet man </w:t>
            </w:r>
            <w:r>
              <w:t xml:space="preserve">die Zehner in den verschiedenen Darstellungen? </w:t>
            </w:r>
          </w:p>
          <w:p w14:paraId="654B2BA0" w14:textId="4F372D33" w:rsidR="00245CC3" w:rsidRDefault="00245CC3" w:rsidP="00E26797">
            <w:pPr>
              <w:pStyle w:val="Listenabsatz"/>
              <w:numPr>
                <w:ilvl w:val="0"/>
                <w:numId w:val="56"/>
              </w:numPr>
              <w:spacing w:after="120" w:line="240" w:lineRule="auto"/>
              <w:ind w:left="357" w:hanging="357"/>
            </w:pPr>
            <w:r>
              <w:t xml:space="preserve">Woran erkennt man jeweils, dass es Zehner sind?       </w:t>
            </w:r>
          </w:p>
        </w:tc>
      </w:tr>
      <w:tr w:rsidR="006C3FE3" w14:paraId="14D3915E" w14:textId="77777777" w:rsidTr="008A4BEC">
        <w:trPr>
          <w:gridAfter w:val="1"/>
          <w:wAfter w:w="28" w:type="dxa"/>
          <w:trHeight w:val="707"/>
        </w:trPr>
        <w:tc>
          <w:tcPr>
            <w:tcW w:w="567" w:type="dxa"/>
          </w:tcPr>
          <w:p w14:paraId="3C95D921" w14:textId="0339740D" w:rsidR="006C3FE3" w:rsidRPr="00E26797" w:rsidRDefault="006C3FE3" w:rsidP="002A11C2">
            <w:pPr>
              <w:spacing w:line="240" w:lineRule="atLeast"/>
              <w:rPr>
                <w:b/>
                <w:bCs/>
                <w:noProof/>
                <w:color w:val="478791"/>
              </w:rPr>
            </w:pPr>
            <w:r w:rsidRPr="00C35D3B">
              <w:rPr>
                <w:b/>
                <w:bCs/>
                <w:noProof/>
                <w:color w:val="478791"/>
              </w:rPr>
              <w:t>b)</w:t>
            </w: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EAF4031" wp14:editId="25E627E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227174</wp:posOffset>
                      </wp:positionV>
                      <wp:extent cx="287655" cy="183515"/>
                      <wp:effectExtent l="0" t="0" r="0" b="6985"/>
                      <wp:wrapNone/>
                      <wp:docPr id="27438378" name="Gruppieren 3">
                        <a:hlinkClick xmlns:a="http://schemas.openxmlformats.org/drawingml/2006/main" r:id="rId9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308663826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17440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87F65" id="Gruppieren 3" o:spid="_x0000_s1026" href="https://mathe-sicher-koennen.dzlm.de/erklaervideos?nid=709" style="position:absolute;margin-left:-.25pt;margin-top:17.9pt;width:22.65pt;height:14.45pt;z-index:252383744" coordsize="288000,18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" fillcolor="#a6a6a6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" stroked="f" strokeweight="1pt"/>
                    </v:group>
                  </w:pict>
                </mc:Fallback>
              </mc:AlternateContent>
            </w:r>
          </w:p>
        </w:tc>
        <w:tc>
          <w:tcPr>
            <w:tcW w:w="8931" w:type="dxa"/>
            <w:gridSpan w:val="5"/>
          </w:tcPr>
          <w:p w14:paraId="7A90A0A5" w14:textId="0676E202" w:rsidR="006C3FE3" w:rsidRDefault="006C3FE3" w:rsidP="00E951D7">
            <w:r>
              <w:rPr>
                <w:noProof/>
              </w:rPr>
              <w:drawing>
                <wp:anchor distT="0" distB="0" distL="114300" distR="114300" simplePos="0" relativeHeight="252382720" behindDoc="0" locked="0" layoutInCell="1" allowOverlap="1" wp14:anchorId="4AF2C936" wp14:editId="555C2A76">
                  <wp:simplePos x="0" y="0"/>
                  <wp:positionH relativeFrom="column">
                    <wp:posOffset>4917328</wp:posOffset>
                  </wp:positionH>
                  <wp:positionV relativeFrom="paragraph">
                    <wp:posOffset>-10001</wp:posOffset>
                  </wp:positionV>
                  <wp:extent cx="551432" cy="551432"/>
                  <wp:effectExtent l="0" t="0" r="1270" b="1270"/>
                  <wp:wrapNone/>
                  <wp:docPr id="1403772008" name="Grafik 72" descr="Ein Bild, das Muster, Quadrat, Design, Kunst enthält.&#10;&#10;Automatisch generierte Beschreibun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772008" name="Grafik 72" descr="Ein Bild, das Muster, Quadrat, Design, Kunst enthält.&#10;&#10;Automatisch generierte Beschreibung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2" cy="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Seht euch das Erklärvideo an. </w:t>
            </w:r>
          </w:p>
          <w:p w14:paraId="4E3FF8C8" w14:textId="13B08BBE" w:rsidR="006C3FE3" w:rsidRDefault="006C3FE3" w:rsidP="00E951D7">
            <w:r>
              <w:t xml:space="preserve">Erklärt euch gegenseitig mit der Stellentafel und dem Würfelmaterial: </w:t>
            </w:r>
          </w:p>
          <w:p w14:paraId="40F51280" w14:textId="668EDCDD" w:rsidR="006C3FE3" w:rsidRPr="00A23559" w:rsidRDefault="0009026D" w:rsidP="00E951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0" behindDoc="0" locked="0" layoutInCell="1" allowOverlap="1" wp14:anchorId="1398D1DE" wp14:editId="0BB1B81E">
                      <wp:simplePos x="0" y="0"/>
                      <wp:positionH relativeFrom="column">
                        <wp:posOffset>4325316</wp:posOffset>
                      </wp:positionH>
                      <wp:positionV relativeFrom="paragraph">
                        <wp:posOffset>178628</wp:posOffset>
                      </wp:positionV>
                      <wp:extent cx="1769166" cy="322288"/>
                      <wp:effectExtent l="0" t="0" r="2540" b="1905"/>
                      <wp:wrapNone/>
                      <wp:docPr id="1370218579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166" cy="322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6EA7B" w14:textId="4A9A8677" w:rsidR="0009026D" w:rsidRPr="00DB7406" w:rsidRDefault="0009026D" w:rsidP="0009026D">
                                  <w:pPr>
                                    <w:spacing w:line="240" w:lineRule="auto"/>
                                    <w:rPr>
                                      <w:color w:val="327A86"/>
                                      <w:sz w:val="14"/>
                                      <w:szCs w:val="14"/>
                                    </w:rPr>
                                  </w:pPr>
                                  <w:hyperlink r:id="rId97" w:history="1">
                                    <w:r w:rsidRPr="00DB7406">
                                      <w:rPr>
                                        <w:rStyle w:val="Hyperlink"/>
                                        <w:noProof/>
                                        <w:color w:val="327A86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mathe-sicher-koennen.dzlm.de/erklaervideos?nid=709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8D1DE" id="Textfeld 74" o:spid="_x0000_s1082" type="#_x0000_t202" style="position:absolute;margin-left:340.6pt;margin-top:14.05pt;width:139.3pt;height:25.4pt;z-index:251531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" fillcolor="white [3201]" stroked="f" strokeweight=".5pt">
                      <v:textbox>
                        <w:txbxContent>
                          <w:p w14:paraId="4C76EA7B" w14:textId="4A9A8677" w:rsidR="0009026D" w:rsidRPr="00DB7406" w:rsidRDefault="0009026D" w:rsidP="0009026D">
                            <w:pPr>
                              <w:spacing w:line="240" w:lineRule="auto"/>
                              <w:rPr>
                                <w:color w:val="327A86"/>
                                <w:sz w:val="14"/>
                                <w:szCs w:val="14"/>
                              </w:rPr>
                            </w:pPr>
                            <w:hyperlink r:id="rId98" w:history="1">
                              <w:r w:rsidRPr="00DB7406">
                                <w:rPr>
                                  <w:rStyle w:val="Hyperlink"/>
                                  <w:noProof/>
                                  <w:color w:val="327A86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mathe-sicher-koennen.dzlm.de/erklaervideos?nid=709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3FE3">
              <w:t>Warum sind die Zahlen 3000, 300, 30 und 3 unterschiedlich?</w:t>
            </w:r>
            <w:r w:rsidR="006C3FE3">
              <w:rPr>
                <w:noProof/>
              </w:rPr>
              <w:t xml:space="preserve"> </w:t>
            </w:r>
          </w:p>
        </w:tc>
      </w:tr>
      <w:tr w:rsidR="00245CC3" w14:paraId="7CF825F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B63DAF" w14:textId="18338C72" w:rsidR="00245CC3" w:rsidRPr="001E402C" w:rsidRDefault="00245CC3" w:rsidP="00245CC3">
            <w:pPr>
              <w:pStyle w:val="berschrift3"/>
            </w:pPr>
            <w:r w:rsidRPr="001E402C">
              <w:lastRenderedPageBreak/>
              <w:t>2.</w:t>
            </w:r>
            <w:r>
              <w:t>3</w:t>
            </w:r>
          </w:p>
        </w:tc>
        <w:tc>
          <w:tcPr>
            <w:tcW w:w="8888" w:type="dxa"/>
            <w:gridSpan w:val="4"/>
          </w:tcPr>
          <w:p w14:paraId="20692689" w14:textId="621F880A" w:rsidR="00245CC3" w:rsidRPr="004C17CE" w:rsidRDefault="00245CC3" w:rsidP="00245CC3">
            <w:pPr>
              <w:pStyle w:val="berschrift3"/>
              <w:rPr>
                <w:sz w:val="13"/>
                <w:szCs w:val="11"/>
              </w:rPr>
            </w:pPr>
            <w:r>
              <w:t>Stellenwert-Quartett</w:t>
            </w:r>
            <w:r>
              <w:br/>
            </w:r>
          </w:p>
        </w:tc>
      </w:tr>
      <w:tr w:rsidR="00245CC3" w14:paraId="0B4E2B7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1654792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45776C2D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81C6232" w14:textId="6EF35FDE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3344" behindDoc="0" locked="0" layoutInCell="1" allowOverlap="1" wp14:anchorId="4A8FBC9C" wp14:editId="1B2F86F8">
                  <wp:simplePos x="0" y="0"/>
                  <wp:positionH relativeFrom="column">
                    <wp:posOffset>2676098</wp:posOffset>
                  </wp:positionH>
                  <wp:positionV relativeFrom="paragraph">
                    <wp:posOffset>-88900</wp:posOffset>
                  </wp:positionV>
                  <wp:extent cx="2214950" cy="478215"/>
                  <wp:effectExtent l="0" t="0" r="0" b="4445"/>
                  <wp:wrapNone/>
                  <wp:docPr id="10297115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1154" name="Grafik 10297115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50" cy="4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Spielt das Quartett zu dritt oder zu viert. </w:t>
            </w:r>
            <w:r>
              <w:rPr>
                <w:noProof/>
              </w:rPr>
              <w:br/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245CC3" w:rsidRPr="00563011" w:rsidRDefault="00245CC3" w:rsidP="00245CC3"/>
        </w:tc>
      </w:tr>
      <w:tr w:rsidR="00245CC3" w14:paraId="5AC5190F" w14:textId="77777777" w:rsidTr="00E26797">
        <w:trPr>
          <w:gridAfter w:val="2"/>
          <w:wAfter w:w="71" w:type="dxa"/>
          <w:trHeight w:val="1406"/>
        </w:trPr>
        <w:tc>
          <w:tcPr>
            <w:tcW w:w="567" w:type="dxa"/>
          </w:tcPr>
          <w:p w14:paraId="50E592D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23E7D66" w14:textId="77777777" w:rsidR="00245CC3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p w14:paraId="1CECEA47" w14:textId="32D650C8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Die Karten werden gemischt und an alle verteilt. </w:t>
            </w:r>
          </w:p>
          <w:p w14:paraId="47E46B7A" w14:textId="11D1FD85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(2)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f</w:t>
            </w:r>
            <w:r>
              <w:rPr>
                <w:noProof/>
              </w:rPr>
              <w:t xml:space="preserve">ragt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 xml:space="preserve">ie </w:t>
            </w:r>
            <w:r w:rsidR="00E951D7">
              <w:rPr>
                <w:noProof/>
              </w:rPr>
              <w:t xml:space="preserve">zweite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nach einer Karte, die zu </w:t>
            </w:r>
            <w:r w:rsidR="004A1182">
              <w:rPr>
                <w:noProof/>
              </w:rPr>
              <w:t>ihre</w:t>
            </w:r>
            <w:r>
              <w:rPr>
                <w:noProof/>
              </w:rPr>
              <w:t>m Quartett fehlt:</w:t>
            </w:r>
          </w:p>
          <w:p w14:paraId="45FBC63E" w14:textId="46C205C2" w:rsidR="00245CC3" w:rsidRDefault="00245CC3" w:rsidP="00E951D7">
            <w:pPr>
              <w:pStyle w:val="Listenabsatz"/>
              <w:numPr>
                <w:ilvl w:val="0"/>
                <w:numId w:val="0"/>
              </w:numPr>
              <w:ind w:left="568"/>
              <w:rPr>
                <w:noProof/>
              </w:rPr>
            </w:pPr>
            <w:r>
              <w:rPr>
                <w:noProof/>
              </w:rPr>
              <w:t xml:space="preserve"> „Leonie, hast du die 386 als Würfelbild ?“ </w:t>
            </w:r>
          </w:p>
          <w:p w14:paraId="3F7861C5" w14:textId="68B78C80" w:rsidR="00245CC3" w:rsidRDefault="00245CC3" w:rsidP="00245CC3">
            <w:pPr>
              <w:ind w:left="284"/>
              <w:rPr>
                <w:noProof/>
              </w:rPr>
            </w:pPr>
            <w:r>
              <w:rPr>
                <w:noProof/>
              </w:rPr>
              <w:t xml:space="preserve">      („…in der Stellentafel?“ „…als zerlegte Zahl?“ „… als Zahl?“)</w:t>
            </w:r>
          </w:p>
          <w:p w14:paraId="084BA806" w14:textId="76DD70E7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Hat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>ie</w:t>
            </w:r>
            <w:r w:rsidR="00E951D7">
              <w:rPr>
                <w:noProof/>
              </w:rPr>
              <w:t xml:space="preserve"> zweite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</w:t>
            </w:r>
            <w:r>
              <w:rPr>
                <w:noProof/>
              </w:rPr>
              <w:t>die Karte, muss sie die Karte an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abgeben. </w:t>
            </w:r>
          </w:p>
          <w:p w14:paraId="4BAA1C9B" w14:textId="5249F7A3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(4)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darf so lange nach Karten fragen, bis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„Nein“ sagt. </w:t>
            </w:r>
            <w:r>
              <w:rPr>
                <w:noProof/>
              </w:rPr>
              <w:br/>
              <w:t xml:space="preserve">Diese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>stellt dann die Fragen</w:t>
            </w:r>
            <w:r>
              <w:rPr>
                <w:noProof/>
              </w:rPr>
              <w:t xml:space="preserve">. </w:t>
            </w:r>
          </w:p>
          <w:p w14:paraId="51060C79" w14:textId="01271E09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(5) Hat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ein vollständiges Quartett, legt </w:t>
            </w:r>
            <w:r w:rsidR="004A1182">
              <w:rPr>
                <w:noProof/>
              </w:rPr>
              <w:t>sie</w:t>
            </w:r>
            <w:r>
              <w:rPr>
                <w:noProof/>
              </w:rPr>
              <w:t xml:space="preserve"> die 4 Karten offen </w:t>
            </w:r>
            <w:r>
              <w:rPr>
                <w:noProof/>
              </w:rPr>
              <w:br/>
              <w:t>vor sich auf dem Tisch ab.</w:t>
            </w:r>
          </w:p>
          <w:p w14:paraId="59799F68" w14:textId="43639EA1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(6) Wer als erstes keine Karten auf der Hand hat, gewinnt.</w:t>
            </w:r>
          </w:p>
          <w:p w14:paraId="29E53F96" w14:textId="77777777" w:rsidR="00245CC3" w:rsidRPr="009056D5" w:rsidRDefault="00245CC3" w:rsidP="00245CC3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  <w:sz w:val="13"/>
                <w:szCs w:val="13"/>
              </w:rPr>
            </w:pPr>
          </w:p>
        </w:tc>
      </w:tr>
      <w:tr w:rsidR="00245CC3" w14:paraId="29F7047F" w14:textId="77777777" w:rsidTr="00E26797">
        <w:trPr>
          <w:gridAfter w:val="2"/>
          <w:wAfter w:w="71" w:type="dxa"/>
          <w:trHeight w:val="669"/>
        </w:trPr>
        <w:tc>
          <w:tcPr>
            <w:tcW w:w="567" w:type="dxa"/>
          </w:tcPr>
          <w:p w14:paraId="565F3DCC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1ED2A3C9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4BC60D9" w14:textId="77777777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  <w:r w:rsidRPr="000D488F">
              <w:rPr>
                <w:noProof/>
              </w:rPr>
              <w:t>Erstellt eigene Quartett-Karten und spielt damit.</w:t>
            </w:r>
            <w:r>
              <w:rPr>
                <w:noProof/>
              </w:rPr>
              <w:br/>
            </w:r>
          </w:p>
          <w:p w14:paraId="2BE5CD05" w14:textId="47913FEC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</w:p>
        </w:tc>
      </w:tr>
      <w:tr w:rsidR="00245CC3" w14:paraId="4233EF1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03529A3" w14:textId="0F19B9B9" w:rsidR="00245CC3" w:rsidRPr="001E402C" w:rsidRDefault="00245CC3" w:rsidP="00245CC3">
            <w:pPr>
              <w:pStyle w:val="berschrift3"/>
              <w:spacing w:before="0" w:after="0"/>
            </w:pPr>
            <w:r w:rsidRPr="001E402C">
              <w:t>2.</w:t>
            </w:r>
            <w:r>
              <w:t>4</w:t>
            </w:r>
          </w:p>
        </w:tc>
        <w:tc>
          <w:tcPr>
            <w:tcW w:w="8888" w:type="dxa"/>
            <w:gridSpan w:val="4"/>
          </w:tcPr>
          <w:p w14:paraId="33B61485" w14:textId="77777777" w:rsidR="00245CC3" w:rsidRDefault="00245CC3" w:rsidP="00245CC3">
            <w:pPr>
              <w:pStyle w:val="berschrift3"/>
              <w:spacing w:before="0" w:after="0"/>
            </w:pPr>
            <w:r>
              <w:t>Stellenwerte erklären</w:t>
            </w:r>
          </w:p>
          <w:p w14:paraId="528B39C4" w14:textId="3055F3E8" w:rsidR="00245CC3" w:rsidRPr="000A5FCE" w:rsidRDefault="00245CC3" w:rsidP="00245CC3">
            <w:pPr>
              <w:rPr>
                <w:lang w:eastAsia="de-DE"/>
              </w:rPr>
            </w:pPr>
          </w:p>
        </w:tc>
      </w:tr>
      <w:tr w:rsidR="00245CC3" w14:paraId="1801B6A5" w14:textId="77777777" w:rsidTr="00E26797">
        <w:trPr>
          <w:gridAfter w:val="2"/>
          <w:wAfter w:w="71" w:type="dxa"/>
          <w:trHeight w:val="385"/>
        </w:trPr>
        <w:tc>
          <w:tcPr>
            <w:tcW w:w="567" w:type="dxa"/>
          </w:tcPr>
          <w:p w14:paraId="4FCD2130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0B7F152B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7CF5521" w14:textId="12845A51" w:rsidR="00245CC3" w:rsidRPr="00563011" w:rsidRDefault="00245CC3" w:rsidP="00245CC3">
            <w:pPr>
              <w:spacing w:line="240" w:lineRule="auto"/>
            </w:pPr>
            <w:r>
              <w:rPr>
                <w:noProof/>
              </w:rPr>
              <w:t>Trage die Zahl in die Stellentafel ein, schreibe sie als Zahl und ergänze die Sätze.</w:t>
            </w:r>
          </w:p>
        </w:tc>
      </w:tr>
      <w:tr w:rsidR="00245CC3" w14:paraId="1F53B07C" w14:textId="77777777" w:rsidTr="00E26797">
        <w:trPr>
          <w:gridAfter w:val="2"/>
          <w:wAfter w:w="71" w:type="dxa"/>
          <w:trHeight w:val="2127"/>
        </w:trPr>
        <w:tc>
          <w:tcPr>
            <w:tcW w:w="567" w:type="dxa"/>
          </w:tcPr>
          <w:p w14:paraId="14C8A1C0" w14:textId="3DDD5266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6FF1F300" w14:textId="77777777" w:rsidR="00245CC3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245CC3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09995C28" w14:textId="77777777" w:rsidTr="000A5FCE">
              <w:trPr>
                <w:trHeight w:val="674"/>
              </w:trPr>
              <w:tc>
                <w:tcPr>
                  <w:tcW w:w="3715" w:type="dxa"/>
                </w:tcPr>
                <w:p w14:paraId="20BA93EE" w14:textId="0C58A51B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9248" behindDoc="0" locked="0" layoutInCell="1" allowOverlap="1" wp14:anchorId="08C49CFA" wp14:editId="031E2866">
                        <wp:simplePos x="0" y="0"/>
                        <wp:positionH relativeFrom="column">
                          <wp:posOffset>444500</wp:posOffset>
                        </wp:positionH>
                        <wp:positionV relativeFrom="paragraph">
                          <wp:posOffset>128270</wp:posOffset>
                        </wp:positionV>
                        <wp:extent cx="408940" cy="69215"/>
                        <wp:effectExtent l="0" t="0" r="0" b="0"/>
                        <wp:wrapNone/>
                        <wp:docPr id="643830496" name="Grafik 643830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8940" cy="69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7200" behindDoc="0" locked="0" layoutInCell="1" allowOverlap="1" wp14:anchorId="1BC3A51B" wp14:editId="3B25A1C7">
                        <wp:simplePos x="0" y="0"/>
                        <wp:positionH relativeFrom="column">
                          <wp:posOffset>-3372</wp:posOffset>
                        </wp:positionH>
                        <wp:positionV relativeFrom="paragraph">
                          <wp:posOffset>83820</wp:posOffset>
                        </wp:positionV>
                        <wp:extent cx="409575" cy="418465"/>
                        <wp:effectExtent l="0" t="0" r="0" b="635"/>
                        <wp:wrapNone/>
                        <wp:docPr id="583967021" name="Grafik 583967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C9C4A3" w14:textId="25873FDC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8224" behindDoc="0" locked="0" layoutInCell="1" allowOverlap="1" wp14:anchorId="4883E932" wp14:editId="222867AD">
                        <wp:simplePos x="0" y="0"/>
                        <wp:positionH relativeFrom="column">
                          <wp:posOffset>443865</wp:posOffset>
                        </wp:positionH>
                        <wp:positionV relativeFrom="paragraph">
                          <wp:posOffset>36633</wp:posOffset>
                        </wp:positionV>
                        <wp:extent cx="408940" cy="114300"/>
                        <wp:effectExtent l="0" t="0" r="0" b="0"/>
                        <wp:wrapNone/>
                        <wp:docPr id="1730418653" name="Grafik 1730418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9BB5C1" w14:textId="77777777" w:rsidR="00245CC3" w:rsidRPr="000A5FCE" w:rsidRDefault="00245CC3" w:rsidP="00245CC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73D1FE2F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BF4D7A1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B012417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D24FB6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048CC4A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E</w:t>
                        </w:r>
                      </w:p>
                    </w:tc>
                  </w:tr>
                  <w:tr w:rsidR="00245CC3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245CC3" w:rsidRPr="000A5FCE" w:rsidRDefault="00245CC3" w:rsidP="00245CC3">
                        <w:pPr>
                          <w:spacing w:line="240" w:lineRule="auto"/>
                          <w:rPr>
                            <w:sz w:val="32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15012AD0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68D4363E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3031C9B5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245CC3" w:rsidRDefault="00245CC3" w:rsidP="00245CC3">
                  <w:pPr>
                    <w:spacing w:line="240" w:lineRule="auto"/>
                  </w:pPr>
                </w:p>
              </w:tc>
              <w:tc>
                <w:tcPr>
                  <w:tcW w:w="2291" w:type="dxa"/>
                  <w:vAlign w:val="center"/>
                </w:tcPr>
                <w:p w14:paraId="315E4C14" w14:textId="77777777" w:rsidR="00245CC3" w:rsidRPr="00333F2C" w:rsidRDefault="00245CC3" w:rsidP="00245CC3">
                  <w:pPr>
                    <w:spacing w:line="240" w:lineRule="auto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9048516" w14:textId="77777777" w:rsidR="00245CC3" w:rsidRPr="00700A83" w:rsidRDefault="00245CC3" w:rsidP="00245CC3">
            <w:pPr>
              <w:spacing w:line="240" w:lineRule="auto"/>
              <w:rPr>
                <w:noProof/>
                <w:sz w:val="10"/>
                <w:szCs w:val="10"/>
              </w:rPr>
            </w:pPr>
          </w:p>
          <w:p w14:paraId="3DDDAD1A" w14:textId="586AE0C1" w:rsidR="00245CC3" w:rsidRDefault="00245CC3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Die Zahl hat 1 </w:t>
            </w:r>
            <w:r w:rsidRPr="000A5FCE">
              <w:rPr>
                <w:noProof/>
                <w:color w:val="808080"/>
              </w:rPr>
              <w:t>____________</w:t>
            </w:r>
            <w:r>
              <w:rPr>
                <w:noProof/>
              </w:rPr>
              <w:t xml:space="preserve">. Daher schreibe ich die Ziffer 1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  <w:p w14:paraId="5B71298B" w14:textId="578294BF" w:rsidR="00245CC3" w:rsidRPr="001029C2" w:rsidRDefault="00245CC3" w:rsidP="00245CC3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>Die Zahl hat 5</w:t>
            </w:r>
            <w:r w:rsidRPr="000A5FCE">
              <w:rPr>
                <w:noProof/>
                <w:color w:val="808080"/>
              </w:rPr>
              <w:t xml:space="preserve"> ____________</w:t>
            </w:r>
            <w:r>
              <w:rPr>
                <w:noProof/>
              </w:rPr>
              <w:t xml:space="preserve">. Daher schreibe ich die Ziffer 5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</w:tc>
      </w:tr>
      <w:tr w:rsidR="00245CC3" w14:paraId="3614908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68A6499B" w14:textId="6EAEEC11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46176" behindDoc="0" locked="0" layoutInCell="1" allowOverlap="1" wp14:anchorId="47A34049" wp14:editId="4F34E4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360000" cy="272386"/>
                  <wp:effectExtent l="0" t="0" r="0" b="0"/>
                  <wp:wrapNone/>
                  <wp:docPr id="511865913" name="Grafik 51186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E62A0DD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083FBA10" w14:textId="511807AC" w:rsidR="00791D70" w:rsidRDefault="00245CC3" w:rsidP="00791D70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Erklärt, warum die </w:t>
            </w:r>
            <w:r w:rsidR="00791D70">
              <w:rPr>
                <w:noProof/>
              </w:rPr>
              <w:t xml:space="preserve">Zahl nicht zur </w:t>
            </w:r>
            <w:r>
              <w:rPr>
                <w:noProof/>
              </w:rPr>
              <w:t xml:space="preserve">Stellentafel </w:t>
            </w:r>
            <w:r w:rsidR="00791D70">
              <w:rPr>
                <w:noProof/>
              </w:rPr>
              <w:t xml:space="preserve">passt: Was fehlt? </w:t>
            </w:r>
          </w:p>
          <w:p w14:paraId="77E1D0E9" w14:textId="66657DE7" w:rsidR="00245CC3" w:rsidRDefault="00791D70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Wozu genau brauchen wir in den Zahlschreibweisen die Nullen?</w:t>
            </w:r>
          </w:p>
          <w:p w14:paraId="3CE847BA" w14:textId="77777777" w:rsidR="00245CC3" w:rsidRPr="009056D5" w:rsidRDefault="00245CC3" w:rsidP="00245CC3">
            <w:pPr>
              <w:spacing w:line="240" w:lineRule="auto"/>
              <w:rPr>
                <w:sz w:val="11"/>
                <w:szCs w:val="11"/>
              </w:rPr>
            </w:pPr>
          </w:p>
        </w:tc>
      </w:tr>
      <w:tr w:rsidR="00245CC3" w14:paraId="140A2834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DFA2CDD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11980A9B" w14:textId="77777777" w:rsidR="00245CC3" w:rsidRPr="008E408B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291"/>
            </w:tblGrid>
            <w:tr w:rsidR="00245CC3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1701" w:type="dxa"/>
                </w:tcPr>
                <w:p w14:paraId="53C2F132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7791067D" w14:textId="77777777" w:rsidTr="007A1C42"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F3E93C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57CCAA86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B58A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5F4753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17400CFA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38BD2377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D9D9FA9" w14:textId="3E63355E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245CC3" w:rsidRDefault="00245CC3" w:rsidP="00245CC3"/>
              </w:tc>
              <w:tc>
                <w:tcPr>
                  <w:tcW w:w="2291" w:type="dxa"/>
                  <w:vAlign w:val="center"/>
                </w:tcPr>
                <w:p w14:paraId="0D8DFBD5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53EB2FE3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  <w:r w:rsidRPr="006E0B48">
                    <w:rPr>
                      <w:rFonts w:ascii="Comic Sans MS" w:hAnsi="Comic Sans MS"/>
                      <w:color w:val="0070C0"/>
                      <w:sz w:val="24"/>
                    </w:rPr>
                    <w:t>19</w:t>
                  </w:r>
                  <w:r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Pr="006E0B48"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  <w:t>f</w:t>
                  </w:r>
                </w:p>
                <w:p w14:paraId="73F0CA62" w14:textId="6B14870D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B6D113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45CC3" w14:paraId="253C599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32793C" w14:textId="77777777" w:rsidR="00245CC3" w:rsidRDefault="00245CC3" w:rsidP="00245CC3">
            <w:pPr>
              <w:spacing w:line="240" w:lineRule="atLeast"/>
            </w:pPr>
          </w:p>
          <w:p w14:paraId="7DC3D41A" w14:textId="7D4B4B2E" w:rsidR="00245CC3" w:rsidRDefault="00F33521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254720" behindDoc="0" locked="0" layoutInCell="1" allowOverlap="1" wp14:anchorId="4C90238A" wp14:editId="0F1C63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0" b="0"/>
                  <wp:wrapNone/>
                  <wp:docPr id="1297734770" name="Grafik 129773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D7B64" w14:textId="77777777" w:rsidR="00245CC3" w:rsidRDefault="00245CC3" w:rsidP="00245CC3">
            <w:pPr>
              <w:spacing w:line="240" w:lineRule="atLeast"/>
            </w:pPr>
          </w:p>
          <w:p w14:paraId="079FF916" w14:textId="77777777" w:rsidR="00245CC3" w:rsidRDefault="00245CC3" w:rsidP="00245CC3">
            <w:pPr>
              <w:spacing w:line="240" w:lineRule="atLeast"/>
            </w:pPr>
          </w:p>
          <w:p w14:paraId="2E7A0E4B" w14:textId="77777777" w:rsidR="00245CC3" w:rsidRDefault="00245CC3" w:rsidP="00245CC3">
            <w:pPr>
              <w:spacing w:line="240" w:lineRule="atLeast"/>
            </w:pPr>
          </w:p>
          <w:p w14:paraId="64B515E0" w14:textId="30D6A919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12151B0E" w14:textId="0DA3ABF1" w:rsidR="00245CC3" w:rsidRPr="008E408B" w:rsidRDefault="00245CC3" w:rsidP="00245CC3">
            <w:pPr>
              <w:pStyle w:val="Nummerierung"/>
            </w:pPr>
            <w:r>
              <w:t>c)</w:t>
            </w:r>
          </w:p>
        </w:tc>
        <w:tc>
          <w:tcPr>
            <w:tcW w:w="8462" w:type="dxa"/>
            <w:gridSpan w:val="2"/>
          </w:tcPr>
          <w:p w14:paraId="07A56BE3" w14:textId="352BDB60" w:rsidR="00245CC3" w:rsidRDefault="00791D70" w:rsidP="00245CC3">
            <w:pPr>
              <w:rPr>
                <w:noProof/>
              </w:rPr>
            </w:pPr>
            <w:r>
              <w:rPr>
                <w:noProof/>
              </w:rPr>
              <w:t>Zeichne die 2</w:t>
            </w:r>
            <w:r w:rsidR="007F07FD">
              <w:rPr>
                <w:noProof/>
              </w:rPr>
              <w:t xml:space="preserve"> </w:t>
            </w:r>
            <w:r>
              <w:rPr>
                <w:noProof/>
              </w:rPr>
              <w:t>222. Nun zeichne in einer zweiten Farb</w:t>
            </w:r>
            <w:r w:rsidR="007F07FD">
              <w:rPr>
                <w:noProof/>
              </w:rPr>
              <w:t>e</w:t>
            </w:r>
            <w:r>
              <w:rPr>
                <w:noProof/>
              </w:rPr>
              <w:t xml:space="preserve"> 3 Zehner dazu. </w:t>
            </w:r>
          </w:p>
          <w:p w14:paraId="7028A879" w14:textId="77777777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062836DC" w14:textId="718119F7" w:rsidR="00245CC3" w:rsidRDefault="00245CC3" w:rsidP="00245CC3">
            <w:pPr>
              <w:rPr>
                <w:noProof/>
              </w:rPr>
            </w:pPr>
            <w:r>
              <w:t xml:space="preserve">Besprecht: Was genau </w:t>
            </w:r>
            <w:r>
              <w:rPr>
                <w:noProof/>
              </w:rPr>
              <w:t>verändert sich in der Stellentafel?</w:t>
            </w:r>
          </w:p>
          <w:p w14:paraId="2314D317" w14:textId="0A6E7E9A" w:rsidR="00245CC3" w:rsidRPr="009056D5" w:rsidRDefault="00245CC3" w:rsidP="00245CC3">
            <w:pPr>
              <w:spacing w:line="240" w:lineRule="auto"/>
              <w:rPr>
                <w:sz w:val="10"/>
                <w:szCs w:val="10"/>
              </w:rPr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94"/>
              <w:gridCol w:w="1842"/>
              <w:gridCol w:w="1418"/>
            </w:tblGrid>
            <w:tr w:rsidR="00245CC3" w:rsidRPr="00F43829" w14:paraId="4CA1B825" w14:textId="77777777" w:rsidTr="000A5F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494" w:type="dxa"/>
                </w:tcPr>
                <w:p w14:paraId="4297BA92" w14:textId="1CC7C003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842" w:type="dxa"/>
                </w:tcPr>
                <w:p w14:paraId="22C25F7D" w14:textId="6DBE8F98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1418" w:type="dxa"/>
                </w:tcPr>
                <w:p w14:paraId="15D5F842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1C79372A" w14:textId="77777777" w:rsidTr="000A5FCE">
              <w:trPr>
                <w:trHeight w:val="1157"/>
              </w:trPr>
              <w:tc>
                <w:tcPr>
                  <w:tcW w:w="4494" w:type="dxa"/>
                </w:tcPr>
                <w:p w14:paraId="32BB5B53" w14:textId="4DAF5FE4" w:rsidR="00245CC3" w:rsidRDefault="00245CC3" w:rsidP="00245CC3"/>
              </w:tc>
              <w:tc>
                <w:tcPr>
                  <w:tcW w:w="1842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04C06F0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592C77C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AFBD23D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BD411B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2C778592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C95F199" w14:textId="77777777" w:rsidTr="00D72141">
                    <w:tc>
                      <w:tcPr>
                        <w:tcW w:w="367" w:type="dxa"/>
                      </w:tcPr>
                      <w:p w14:paraId="7FB2D0F1" w14:textId="30D567B8" w:rsidR="00245CC3" w:rsidRPr="001912F0" w:rsidRDefault="00AB2956" w:rsidP="00245CC3">
                        <w:pPr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0A06B0C1" w14:textId="7B727626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DB79FED" w14:textId="4259BBFE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487F0956" w14:textId="5E008FDF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245CC3" w14:paraId="7527CF07" w14:textId="77777777" w:rsidTr="00D72141">
                    <w:tc>
                      <w:tcPr>
                        <w:tcW w:w="367" w:type="dxa"/>
                      </w:tcPr>
                      <w:p w14:paraId="2F624DC1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94DB06A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475C166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4895FAB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BD59080" w14:textId="694E5062" w:rsidR="00245CC3" w:rsidRDefault="00245CC3" w:rsidP="00245CC3"/>
              </w:tc>
              <w:tc>
                <w:tcPr>
                  <w:tcW w:w="1418" w:type="dxa"/>
                  <w:vAlign w:val="center"/>
                </w:tcPr>
                <w:p w14:paraId="4B15855F" w14:textId="604B8481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13AA658E" w14:textId="46B63CB0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</w:p>
                <w:p w14:paraId="0B06BC79" w14:textId="77777777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2C4319AA" w14:textId="2FE5ED03" w:rsidR="00245CC3" w:rsidRDefault="00245CC3" w:rsidP="00245CC3">
            <w:pPr>
              <w:spacing w:line="240" w:lineRule="auto"/>
            </w:pPr>
          </w:p>
        </w:tc>
      </w:tr>
    </w:tbl>
    <w:p w14:paraId="5B33553E" w14:textId="7A27BCCB" w:rsidR="009D3469" w:rsidRDefault="009D3469" w:rsidP="008E408B">
      <w:pPr>
        <w:sectPr w:rsidR="009D3469" w:rsidSect="004E789A">
          <w:headerReference w:type="default" r:id="rId100"/>
          <w:footerReference w:type="default" r:id="rId10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39B727A4" w:rsidR="00146F2A" w:rsidRPr="00B74344" w:rsidRDefault="00463402" w:rsidP="007A1C42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Material </w:t>
            </w:r>
            <w:r w:rsidR="00146F2A" w:rsidRPr="00B74344">
              <w:rPr>
                <w:color w:val="70BCC9" w:themeColor="text2" w:themeTint="99"/>
              </w:rPr>
              <w:t>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64E04B66" w14:textId="0B5F5D0A" w:rsidR="003C704E" w:rsidRDefault="003C704E" w:rsidP="00795681">
            <w:pPr>
              <w:spacing w:line="360" w:lineRule="auto"/>
            </w:pPr>
            <w:r w:rsidRPr="00C66483">
              <w:t>Schreibe die Zahl</w:t>
            </w:r>
            <w:r w:rsidR="00443ECF">
              <w:t>en zu den Bildern.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192"/>
              <w:gridCol w:w="2292"/>
            </w:tblGrid>
            <w:tr w:rsidR="003C704E" w14:paraId="32960889" w14:textId="77777777" w:rsidTr="009438F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192" w:type="dxa"/>
                </w:tcPr>
                <w:p w14:paraId="0BB98184" w14:textId="0C0C0D08" w:rsidR="003C704E" w:rsidRPr="0053695B" w:rsidRDefault="009438F4" w:rsidP="009438F4">
                  <w:pPr>
                    <w:jc w:val="left"/>
                  </w:pPr>
                  <w:r>
                    <w:t>Bild</w:t>
                  </w:r>
                </w:p>
              </w:tc>
              <w:tc>
                <w:tcPr>
                  <w:tcW w:w="2292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5D53635F" w14:textId="455C944B" w:rsidR="003C704E" w:rsidRPr="006C3538" w:rsidRDefault="00BF2A2B" w:rsidP="006C3538">
                  <w:r>
                    <w:rPr>
                      <w:noProof/>
                    </w:rPr>
                    <w:drawing>
                      <wp:anchor distT="0" distB="0" distL="114300" distR="114300" simplePos="0" relativeHeight="252009984" behindDoc="0" locked="0" layoutInCell="1" allowOverlap="1" wp14:anchorId="2EA7ADA2" wp14:editId="15511F9D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74930</wp:posOffset>
                        </wp:positionV>
                        <wp:extent cx="684000" cy="196566"/>
                        <wp:effectExtent l="0" t="0" r="1905" b="0"/>
                        <wp:wrapNone/>
                        <wp:docPr id="1961682797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1682797" name="Grafik 1961682797"/>
                                <pic:cNvPicPr/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00" cy="196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BF2A2B">
              <w:trPr>
                <w:trHeight w:val="874"/>
              </w:trPr>
              <w:tc>
                <w:tcPr>
                  <w:tcW w:w="5192" w:type="dxa"/>
                </w:tcPr>
                <w:p w14:paraId="24FA5C21" w14:textId="7B076084" w:rsidR="003C704E" w:rsidRPr="00351952" w:rsidRDefault="006447E0" w:rsidP="003C704E">
                  <w:pPr>
                    <w:rPr>
                      <w:noProof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6128" behindDoc="0" locked="0" layoutInCell="1" allowOverlap="1" wp14:anchorId="36FA779A" wp14:editId="1CFAB3EA">
                        <wp:simplePos x="0" y="0"/>
                        <wp:positionH relativeFrom="column">
                          <wp:posOffset>2221230</wp:posOffset>
                        </wp:positionH>
                        <wp:positionV relativeFrom="paragraph">
                          <wp:posOffset>56964</wp:posOffset>
                        </wp:positionV>
                        <wp:extent cx="401134" cy="194877"/>
                        <wp:effectExtent l="0" t="0" r="0" b="0"/>
                        <wp:wrapNone/>
                        <wp:docPr id="1727575863" name="Grafik 17275758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1134" cy="194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F2A2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8576" behindDoc="0" locked="0" layoutInCell="1" allowOverlap="1" wp14:anchorId="1649D0E3" wp14:editId="054AB7EE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50165</wp:posOffset>
                            </wp:positionV>
                            <wp:extent cx="2164080" cy="387350"/>
                            <wp:effectExtent l="0" t="0" r="0" b="635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164080" cy="387350"/>
                                      <a:chOff x="101" y="0"/>
                                      <a:chExt cx="2365762" cy="424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88E9E96" id="Gruppieren 351" o:spid="_x0000_s1026" style="position:absolute;margin-left:.15pt;margin-top:3.95pt;width:170.4pt;height:30.5pt;z-index:251608576;mso-position-horizontal-relative:margin;mso-position-vertical-relative:margin;mso-width-relative:margin;mso-height-relative:margin" coordorigin="1" coordsize="23657,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">
                              <v:imagedata r:id="rId107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">
                              <v:imagedata r:id="rId107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">
                              <v:imagedata r:id="rId107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">
                              <v:imagedata r:id="rId107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">
                              <v:imagedata r:id="rId107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6BE378B3" w:rsidR="003C704E" w:rsidRPr="00AF0A92" w:rsidRDefault="00BF2A2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8176" behindDoc="0" locked="0" layoutInCell="1" allowOverlap="1" wp14:anchorId="6B6EF33D" wp14:editId="58D4DD9D">
                        <wp:simplePos x="0" y="0"/>
                        <wp:positionH relativeFrom="column">
                          <wp:posOffset>2228912</wp:posOffset>
                        </wp:positionH>
                        <wp:positionV relativeFrom="paragraph">
                          <wp:posOffset>96242</wp:posOffset>
                        </wp:positionV>
                        <wp:extent cx="393963" cy="191394"/>
                        <wp:effectExtent l="0" t="0" r="0" b="0"/>
                        <wp:wrapNone/>
                        <wp:docPr id="1787928946" name="Grafik 1787928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9116" cy="193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1535895B" w14:textId="52B915E8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09BB3A41" w14:textId="50A2962A" w:rsidR="003C704E" w:rsidRPr="00AF0A92" w:rsidRDefault="00443ECF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08960" behindDoc="0" locked="0" layoutInCell="1" allowOverlap="1" wp14:anchorId="74776E4C" wp14:editId="78B00F8A">
                        <wp:simplePos x="0" y="0"/>
                        <wp:positionH relativeFrom="column">
                          <wp:posOffset>1647577</wp:posOffset>
                        </wp:positionH>
                        <wp:positionV relativeFrom="paragraph">
                          <wp:posOffset>175769</wp:posOffset>
                        </wp:positionV>
                        <wp:extent cx="482729" cy="138561"/>
                        <wp:effectExtent l="0" t="0" r="0" b="1270"/>
                        <wp:wrapNone/>
                        <wp:docPr id="878224126" name="Grafik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8224126" name="Grafik 878224126"/>
                                <pic:cNvPicPr/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30" cy="14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55674"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2032" behindDoc="0" locked="0" layoutInCell="1" allowOverlap="1" wp14:anchorId="2FE067AD" wp14:editId="643694E3">
                        <wp:simplePos x="0" y="0"/>
                        <wp:positionH relativeFrom="column">
                          <wp:posOffset>1642934</wp:posOffset>
                        </wp:positionH>
                        <wp:positionV relativeFrom="paragraph">
                          <wp:posOffset>27237</wp:posOffset>
                        </wp:positionV>
                        <wp:extent cx="520945" cy="98968"/>
                        <wp:effectExtent l="0" t="0" r="0" b="3175"/>
                        <wp:wrapNone/>
                        <wp:docPr id="197434949" name="Grafik 197434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30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606" cy="11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0320" behindDoc="1" locked="0" layoutInCell="1" allowOverlap="1" wp14:anchorId="4FDB926D" wp14:editId="18138E1F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1344" behindDoc="0" locked="0" layoutInCell="1" allowOverlap="1" wp14:anchorId="120A3F5A" wp14:editId="41400CA2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2368" behindDoc="0" locked="0" layoutInCell="1" allowOverlap="1" wp14:anchorId="2CA552DE" wp14:editId="513186BB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018A96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292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0D846925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3238806B" w:rsidR="003C704E" w:rsidRDefault="003C704E" w:rsidP="00115A09">
            <w:r>
              <w:t xml:space="preserve">Tara </w:t>
            </w:r>
            <w:r w:rsidR="007E6CD7">
              <w:t>legt</w:t>
            </w:r>
            <w:r w:rsidR="00115A09">
              <w:t xml:space="preserve"> eine Zahl</w:t>
            </w:r>
            <w:r w:rsidR="007E6CD7">
              <w:t xml:space="preserve"> und Jonas legt eine Zahl.</w:t>
            </w:r>
          </w:p>
          <w:p w14:paraId="16458BB5" w14:textId="0EEC01B3" w:rsidR="0033091D" w:rsidRDefault="003C704E" w:rsidP="009355AB">
            <w:pPr>
              <w:spacing w:after="120"/>
            </w:pPr>
            <w:r>
              <w:t xml:space="preserve">Wie viel haben sie zusammen? </w:t>
            </w:r>
            <w:r w:rsidR="00443ECF">
              <w:t>Schreibe dies als Zahl in die dritte Spalte.</w:t>
            </w:r>
          </w:p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832"/>
              <w:gridCol w:w="2817"/>
              <w:gridCol w:w="302"/>
              <w:gridCol w:w="1352"/>
            </w:tblGrid>
            <w:tr w:rsidR="00261364" w:rsidRPr="00D73BE2" w14:paraId="4DA1A432" w14:textId="77777777" w:rsidTr="009355A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44"/>
              </w:trPr>
              <w:tc>
                <w:tcPr>
                  <w:tcW w:w="3068" w:type="dxa"/>
                  <w:gridSpan w:val="2"/>
                </w:tcPr>
                <w:p w14:paraId="496DD549" w14:textId="6A3CBC66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3119" w:type="dxa"/>
                  <w:gridSpan w:val="2"/>
                </w:tcPr>
                <w:p w14:paraId="23355A3A" w14:textId="57FD23C3" w:rsidR="0033091D" w:rsidRPr="00D73BE2" w:rsidRDefault="00261364" w:rsidP="00261364">
                  <w:r>
                    <w:t>Jonas</w:t>
                  </w:r>
                </w:p>
              </w:tc>
              <w:tc>
                <w:tcPr>
                  <w:tcW w:w="1352" w:type="dxa"/>
                  <w:tcBorders>
                    <w:bottom w:val="single" w:sz="4" w:space="0" w:color="A6A6A6"/>
                  </w:tcBorders>
                </w:tcPr>
                <w:p w14:paraId="50D31A38" w14:textId="55364ED9" w:rsidR="0033091D" w:rsidRPr="00D73BE2" w:rsidRDefault="009355AB" w:rsidP="009355AB">
                  <w:pPr>
                    <w:spacing w:line="240" w:lineRule="auto"/>
                  </w:pPr>
                  <w:r w:rsidRPr="009355AB">
                    <w:rPr>
                      <w:sz w:val="18"/>
                      <w:szCs w:val="18"/>
                    </w:rPr>
                    <w:t xml:space="preserve">Zahl für beide </w:t>
                  </w:r>
                  <w:r w:rsidR="00443ECF" w:rsidRPr="009355AB">
                    <w:rPr>
                      <w:sz w:val="20"/>
                      <w:szCs w:val="20"/>
                    </w:rPr>
                    <w:t>z</w:t>
                  </w:r>
                  <w:r w:rsidR="00155674" w:rsidRPr="009355AB">
                    <w:rPr>
                      <w:sz w:val="20"/>
                      <w:szCs w:val="20"/>
                    </w:rPr>
                    <w:t>usammen</w:t>
                  </w:r>
                  <w:r w:rsidR="00155674">
                    <w:t xml:space="preserve"> </w:t>
                  </w:r>
                </w:p>
              </w:tc>
            </w:tr>
            <w:tr w:rsidR="00006F03" w:rsidRPr="00D73BE2" w14:paraId="4D926A29" w14:textId="77777777" w:rsidTr="00791D70">
              <w:trPr>
                <w:trHeight w:hRule="exact" w:val="68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480894E6" w14:textId="4D1C61C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54E10436" wp14:editId="0353B62F">
                        <wp:simplePos x="0" y="0"/>
                        <wp:positionH relativeFrom="column">
                          <wp:posOffset>-395</wp:posOffset>
                        </wp:positionH>
                        <wp:positionV relativeFrom="paragraph">
                          <wp:posOffset>22567</wp:posOffset>
                        </wp:positionV>
                        <wp:extent cx="371346" cy="379636"/>
                        <wp:effectExtent l="0" t="0" r="0" b="1905"/>
                        <wp:wrapNone/>
                        <wp:docPr id="1121232918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1232918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283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9BEE30" w14:textId="3CC4D977" w:rsidR="00115A09" w:rsidRDefault="00BF2A2B" w:rsidP="00115A0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9200" behindDoc="0" locked="0" layoutInCell="1" allowOverlap="1" wp14:anchorId="6D9E45FB" wp14:editId="7946C66B">
                        <wp:simplePos x="0" y="0"/>
                        <wp:positionH relativeFrom="column">
                          <wp:posOffset>262255</wp:posOffset>
                        </wp:positionH>
                        <wp:positionV relativeFrom="paragraph">
                          <wp:posOffset>45085</wp:posOffset>
                        </wp:positionV>
                        <wp:extent cx="360000" cy="30975"/>
                        <wp:effectExtent l="0" t="0" r="2540" b="7620"/>
                        <wp:wrapNone/>
                        <wp:docPr id="14228485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B4349A3" w14:textId="4DBFDBF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1248" behindDoc="0" locked="0" layoutInCell="1" allowOverlap="1" wp14:anchorId="54676EC5" wp14:editId="2B36F6C6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56515</wp:posOffset>
                        </wp:positionV>
                        <wp:extent cx="360000" cy="30975"/>
                        <wp:effectExtent l="0" t="0" r="2540" b="7620"/>
                        <wp:wrapNone/>
                        <wp:docPr id="932754834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006F03" w:rsidRPr="00D73BE2" w14:paraId="1B788188" w14:textId="77777777" w:rsidTr="00791D70">
              <w:trPr>
                <w:trHeight w:hRule="exact" w:val="894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04FF939F" w14:textId="59D2A7ED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830784" behindDoc="0" locked="0" layoutInCell="1" allowOverlap="1" wp14:anchorId="499C80F9" wp14:editId="16B99266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A095E2" w14:textId="62A1498F" w:rsidR="00115A09" w:rsidRDefault="002816B7" w:rsidP="00115A09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41760" behindDoc="0" locked="0" layoutInCell="1" allowOverlap="1" wp14:anchorId="398B1E3D" wp14:editId="77E67231">
                        <wp:simplePos x="0" y="0"/>
                        <wp:positionH relativeFrom="column">
                          <wp:posOffset>292735</wp:posOffset>
                        </wp:positionH>
                        <wp:positionV relativeFrom="paragraph">
                          <wp:posOffset>253365</wp:posOffset>
                        </wp:positionV>
                        <wp:extent cx="71755" cy="29845"/>
                        <wp:effectExtent l="0" t="0" r="4445" b="8255"/>
                        <wp:wrapNone/>
                        <wp:docPr id="573277991" name="Grafi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205156" name="Grafik 1041205156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0" y="0"/>
                                  <a:ext cx="71755" cy="29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1760" behindDoc="0" locked="0" layoutInCell="1" allowOverlap="1" wp14:anchorId="6F7FF233" wp14:editId="0FF8C2F7">
                        <wp:simplePos x="0" y="0"/>
                        <wp:positionH relativeFrom="column">
                          <wp:posOffset>290894</wp:posOffset>
                        </wp:positionH>
                        <wp:positionV relativeFrom="paragraph">
                          <wp:posOffset>41663</wp:posOffset>
                        </wp:positionV>
                        <wp:extent cx="348122" cy="177372"/>
                        <wp:effectExtent l="0" t="0" r="0" b="63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5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096" cy="18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5D0925F" w14:textId="30ADCE71" w:rsidR="00115A09" w:rsidRDefault="00BF2A2B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4F06B797" wp14:editId="59EE830B">
                        <wp:simplePos x="0" y="0"/>
                        <wp:positionH relativeFrom="column">
                          <wp:posOffset>1148080</wp:posOffset>
                        </wp:positionH>
                        <wp:positionV relativeFrom="paragraph">
                          <wp:posOffset>36195</wp:posOffset>
                        </wp:positionV>
                        <wp:extent cx="467360" cy="245745"/>
                        <wp:effectExtent l="0" t="0" r="2540" b="0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7360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2832" behindDoc="0" locked="0" layoutInCell="1" allowOverlap="1" wp14:anchorId="559F1E9B" wp14:editId="68321FDB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55245</wp:posOffset>
                        </wp:positionV>
                        <wp:extent cx="429260" cy="437515"/>
                        <wp:effectExtent l="0" t="0" r="2540" b="0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60" cy="43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6ADC130F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3296" behindDoc="0" locked="0" layoutInCell="1" allowOverlap="1" wp14:anchorId="5BEFD410" wp14:editId="76A5E62A">
                        <wp:simplePos x="0" y="0"/>
                        <wp:positionH relativeFrom="column">
                          <wp:posOffset>1147445</wp:posOffset>
                        </wp:positionH>
                        <wp:positionV relativeFrom="paragraph">
                          <wp:posOffset>114300</wp:posOffset>
                        </wp:positionV>
                        <wp:extent cx="324000" cy="34200"/>
                        <wp:effectExtent l="0" t="0" r="0" b="4445"/>
                        <wp:wrapNone/>
                        <wp:docPr id="513888552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888552" name="Grafik 513888552"/>
                                <pic:cNvPicPr/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00" cy="3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006F03" w:rsidRPr="00D73BE2" w14:paraId="2AF1EE49" w14:textId="77777777" w:rsidTr="00791D70">
              <w:trPr>
                <w:trHeight w:hRule="exact" w:val="85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790DF972" w14:textId="290F4D3B" w:rsidR="00115A09" w:rsidRDefault="000F6611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9472" behindDoc="0" locked="0" layoutInCell="1" allowOverlap="1" wp14:anchorId="559AA020" wp14:editId="3D80E23F">
                        <wp:simplePos x="0" y="0"/>
                        <wp:positionH relativeFrom="column">
                          <wp:posOffset>-7926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FD676CC" w14:textId="71B60B4E" w:rsidR="00115A09" w:rsidRDefault="002816B7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8416" behindDoc="0" locked="0" layoutInCell="1" allowOverlap="1" wp14:anchorId="04B0D1E8" wp14:editId="0905100E">
                        <wp:simplePos x="0" y="0"/>
                        <wp:positionH relativeFrom="column">
                          <wp:posOffset>1314754</wp:posOffset>
                        </wp:positionH>
                        <wp:positionV relativeFrom="paragraph">
                          <wp:posOffset>294005</wp:posOffset>
                        </wp:positionV>
                        <wp:extent cx="161925" cy="58420"/>
                        <wp:effectExtent l="0" t="0" r="9525" b="0"/>
                        <wp:wrapNone/>
                        <wp:docPr id="1400321468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73" t="-38004" r="-2236" b="-58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925" cy="58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2026368" behindDoc="0" locked="0" layoutInCell="1" allowOverlap="1" wp14:anchorId="7BB5D95A" wp14:editId="7837CE78">
                        <wp:simplePos x="0" y="0"/>
                        <wp:positionH relativeFrom="column">
                          <wp:posOffset>1092835</wp:posOffset>
                        </wp:positionH>
                        <wp:positionV relativeFrom="paragraph">
                          <wp:posOffset>299720</wp:posOffset>
                        </wp:positionV>
                        <wp:extent cx="216000" cy="32286"/>
                        <wp:effectExtent l="0" t="0" r="0" b="6350"/>
                        <wp:wrapNone/>
                        <wp:docPr id="108949263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48563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0" cy="32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2784" behindDoc="0" locked="0" layoutInCell="1" allowOverlap="1" wp14:anchorId="576FFA5B" wp14:editId="205E3A47">
                        <wp:simplePos x="0" y="0"/>
                        <wp:positionH relativeFrom="column">
                          <wp:posOffset>1093896</wp:posOffset>
                        </wp:positionH>
                        <wp:positionV relativeFrom="paragraph">
                          <wp:posOffset>100591</wp:posOffset>
                        </wp:positionV>
                        <wp:extent cx="399180" cy="203111"/>
                        <wp:effectExtent l="0" t="0" r="0" b="635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4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672" cy="215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0496" behindDoc="0" locked="0" layoutInCell="1" allowOverlap="1" wp14:anchorId="0FF533F8" wp14:editId="14745512">
                        <wp:simplePos x="0" y="0"/>
                        <wp:positionH relativeFrom="column">
                          <wp:posOffset>240030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1520" behindDoc="0" locked="0" layoutInCell="1" allowOverlap="1" wp14:anchorId="469E7442" wp14:editId="4DF05746">
                        <wp:simplePos x="0" y="0"/>
                        <wp:positionH relativeFrom="column">
                          <wp:posOffset>640409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5AD0095D" w14:textId="07AEE08D" w:rsidR="00115A09" w:rsidRDefault="00BF2A2B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0866F7B5" wp14:editId="25094F95">
                        <wp:simplePos x="0" y="0"/>
                        <wp:positionH relativeFrom="column">
                          <wp:posOffset>1287780</wp:posOffset>
                        </wp:positionH>
                        <wp:positionV relativeFrom="paragraph">
                          <wp:posOffset>93345</wp:posOffset>
                        </wp:positionV>
                        <wp:extent cx="374400" cy="246891"/>
                        <wp:effectExtent l="0" t="0" r="0" b="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2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400" cy="246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700736" behindDoc="0" locked="0" layoutInCell="1" allowOverlap="1" wp14:anchorId="4A047AF9" wp14:editId="1755BAAE">
                        <wp:simplePos x="0" y="0"/>
                        <wp:positionH relativeFrom="column">
                          <wp:posOffset>848360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9712" behindDoc="0" locked="0" layoutInCell="1" allowOverlap="1" wp14:anchorId="2832E6A1" wp14:editId="75960549">
                        <wp:simplePos x="0" y="0"/>
                        <wp:positionH relativeFrom="column">
                          <wp:posOffset>441325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29EB4D62" wp14:editId="1850FA10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126DD5E" w:rsidR="00115A09" w:rsidRDefault="00115A09" w:rsidP="00115A09"/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5113D1B8" w:rsidR="003C704E" w:rsidRPr="00BF2A2B" w:rsidRDefault="003C704E" w:rsidP="00BF2A2B">
            <w:pPr>
              <w:spacing w:line="240" w:lineRule="auto"/>
              <w:rPr>
                <w:sz w:val="2"/>
                <w:szCs w:val="2"/>
              </w:rPr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3B779CD4" w:rsidR="003C704E" w:rsidRPr="00CE7DCF" w:rsidRDefault="003C704E" w:rsidP="003C704E">
            <w:pPr>
              <w:jc w:val="right"/>
            </w:pP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49A90A9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89EFBDE" w14:textId="588BCACC" w:rsidR="003C704E" w:rsidRDefault="003C704E" w:rsidP="00795681">
            <w:pPr>
              <w:spacing w:line="360" w:lineRule="auto"/>
            </w:pPr>
            <w:r w:rsidRPr="002C381B">
              <w:t>Trage in die Stellentafel ein und schreibe die Zahl auf.</w:t>
            </w:r>
          </w:p>
          <w:tbl>
            <w:tblPr>
              <w:tblStyle w:val="MSKTabelle"/>
              <w:tblW w:w="746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416"/>
            </w:tblGrid>
            <w:tr w:rsidR="003C704E" w14:paraId="73D70E02" w14:textId="77777777" w:rsidTr="001D3D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41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0344081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07E12AD1" w:rsidR="00D61806" w:rsidRDefault="00D61806" w:rsidP="00795681">
            <w:pPr>
              <w:tabs>
                <w:tab w:val="left" w:pos="6613"/>
              </w:tabs>
              <w:spacing w:line="360" w:lineRule="auto"/>
            </w:pPr>
            <w:r w:rsidRPr="00D521C6">
              <w:t>Erkläre deine Lösung zur letzten Aufgabe (6</w:t>
            </w:r>
            <w:r w:rsidR="00140364">
              <w:t xml:space="preserve"> </w:t>
            </w:r>
            <w:r w:rsidRPr="00D521C6">
              <w:t>T, 2</w:t>
            </w:r>
            <w:r w:rsidR="00140364">
              <w:t xml:space="preserve"> </w:t>
            </w:r>
            <w:r w:rsidRPr="00D521C6">
              <w:t>H, 42 Z, 5 E)</w:t>
            </w:r>
            <w:r w:rsidR="00BF0972">
              <w:t>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468"/>
            </w:tblGrid>
            <w:tr w:rsidR="00D61806" w14:paraId="46B73BA3" w14:textId="77777777" w:rsidTr="001D3D15">
              <w:tc>
                <w:tcPr>
                  <w:tcW w:w="7468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21AEF64E" w14:textId="77777777" w:rsidR="006447E0" w:rsidRDefault="006447E0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76C83832" w:rsidR="00D61806" w:rsidRPr="00D521C6" w:rsidRDefault="00D61806" w:rsidP="005879A7">
            <w:pPr>
              <w:tabs>
                <w:tab w:val="left" w:pos="6613"/>
              </w:tabs>
              <w:spacing w:line="240" w:lineRule="auto"/>
              <w:jc w:val="right"/>
            </w:pPr>
          </w:p>
        </w:tc>
      </w:tr>
    </w:tbl>
    <w:p w14:paraId="313D6C3B" w14:textId="5533B788" w:rsidR="003C704E" w:rsidRDefault="003C704E">
      <w:pPr>
        <w:sectPr w:rsidR="003C704E" w:rsidSect="004E789A">
          <w:headerReference w:type="default" r:id="rId119"/>
          <w:headerReference w:type="first" r:id="rId12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14:paraId="109ABB8A" w14:textId="77777777" w:rsidTr="00BF00B7">
        <w:tc>
          <w:tcPr>
            <w:tcW w:w="610" w:type="dxa"/>
          </w:tcPr>
          <w:p w14:paraId="3D03EBB6" w14:textId="19F14957" w:rsidR="00B74344" w:rsidRDefault="00B74344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2"/>
          </w:tcPr>
          <w:p w14:paraId="5A768A0B" w14:textId="57D38D3A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BF00B7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2"/>
          </w:tcPr>
          <w:p w14:paraId="35BA7C65" w14:textId="68213B1A" w:rsidR="00B74344" w:rsidRPr="00B74344" w:rsidRDefault="00463402" w:rsidP="00B74344">
            <w:pPr>
              <w:pStyle w:val="berschrift2"/>
            </w:pPr>
            <w:r>
              <w:t>M</w:t>
            </w:r>
            <w:r w:rsidR="00B74344" w:rsidRPr="00B74344">
              <w:t>aterial bündeln und entbündeln</w:t>
            </w:r>
          </w:p>
        </w:tc>
      </w:tr>
      <w:tr w:rsidR="00B74344" w14:paraId="3F4B2AF2" w14:textId="77777777" w:rsidTr="00BF00B7">
        <w:tc>
          <w:tcPr>
            <w:tcW w:w="610" w:type="dxa"/>
          </w:tcPr>
          <w:p w14:paraId="595551C1" w14:textId="4C25211A" w:rsidR="00B74344" w:rsidRPr="00B74344" w:rsidRDefault="00B74344" w:rsidP="00BA524C">
            <w:pPr>
              <w:pStyle w:val="berschrift3"/>
              <w:spacing w:before="0"/>
            </w:pPr>
            <w:r>
              <w:t>1.1</w:t>
            </w:r>
          </w:p>
        </w:tc>
        <w:tc>
          <w:tcPr>
            <w:tcW w:w="8461" w:type="dxa"/>
            <w:gridSpan w:val="2"/>
          </w:tcPr>
          <w:p w14:paraId="392E4649" w14:textId="6E8BBF93" w:rsidR="00B74344" w:rsidRPr="00B74344" w:rsidRDefault="00F33521" w:rsidP="00BA524C">
            <w:pPr>
              <w:pStyle w:val="berschrift3"/>
              <w:spacing w:before="0"/>
            </w:pPr>
            <w:r>
              <w:t>Bündeln als Tauschen von Einern</w:t>
            </w:r>
            <w:r w:rsidR="001E1313">
              <w:t xml:space="preserve"> in </w:t>
            </w:r>
            <w:r>
              <w:t>Zehner</w:t>
            </w:r>
          </w:p>
        </w:tc>
      </w:tr>
      <w:tr w:rsidR="00643F9F" w14:paraId="7B73E87A" w14:textId="77777777" w:rsidTr="00BF00B7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07C5737D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</w:tcPr>
          <w:p w14:paraId="396E7087" w14:textId="5AE93C44" w:rsidR="00154233" w:rsidRDefault="00020CFB" w:rsidP="008901F3">
            <w:pPr>
              <w:spacing w:after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14462DEE" wp14:editId="62F57305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-27585</wp:posOffset>
                      </wp:positionV>
                      <wp:extent cx="1841500" cy="554355"/>
                      <wp:effectExtent l="0" t="0" r="292100" b="17145"/>
                      <wp:wrapNone/>
                      <wp:docPr id="193987915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0" cy="554355"/>
                              </a:xfrm>
                              <a:prstGeom prst="wedgeRoundRectCallout">
                                <a:avLst>
                                  <a:gd name="adj1" fmla="val 62583"/>
                                  <a:gd name="adj2" fmla="val -775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E6939" w14:textId="228EDCE6" w:rsidR="00A84555" w:rsidRDefault="00BA524C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Das ist blöd, ich kann ja </w:t>
                                  </w:r>
                                  <w:r w:rsidR="005C652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nicht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315 aufschreiben, oder doch? </w:t>
                                  </w:r>
                                </w:p>
                                <w:p w14:paraId="6DA61191" w14:textId="77777777" w:rsidR="007F07FD" w:rsidRPr="007F07FD" w:rsidRDefault="007F07FD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62DEE" id="_x0000_s1082" type="#_x0000_t62" style="position:absolute;margin-left:191.95pt;margin-top:-2.15pt;width:145pt;height:43.6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" adj="24318,9125" fillcolor="white [3201]" strokecolor="#bfbfbf [2412]" strokeweight="1pt">
                      <v:textbox inset="2mm,1mm,2mm,1mm">
                        <w:txbxContent>
                          <w:p w14:paraId="057E6939" w14:textId="228EDCE6" w:rsidR="00A84555" w:rsidRDefault="00BA524C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 ist blöd, ich kann ja </w:t>
                            </w:r>
                            <w:r w:rsidR="005C652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nicht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315 aufschreiben, oder doch? </w:t>
                            </w:r>
                          </w:p>
                          <w:p w14:paraId="6DA61191" w14:textId="77777777" w:rsidR="007F07FD" w:rsidRPr="007F07FD" w:rsidRDefault="007F07FD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7F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6CD86040" wp14:editId="56C46886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-102115</wp:posOffset>
                      </wp:positionV>
                      <wp:extent cx="650472" cy="747395"/>
                      <wp:effectExtent l="0" t="0" r="0" b="190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472" cy="747395"/>
                                <a:chOff x="0" y="-25180"/>
                                <a:chExt cx="578485" cy="7480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2518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3" style="position:absolute;margin-left:352.65pt;margin-top:-8.05pt;width:51.2pt;height:58.85pt;z-index:251778560;mso-width-relative:margin;mso-height-relative:margin" coordorigin=",-251" coordsize="5784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">
                      <v:shape id="Grafik 4" o:spid="_x0000_s1084" type="#_x0000_t75" style="position:absolute;top:-251;width:5784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">
                        <v:imagedata r:id="rId122" o:title="" chromakey="white"/>
                      </v:shape>
                      <v:shape id="_x0000_s1085" type="#_x0000_t202" style="position:absolute;left:109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B547C">
              <w:t xml:space="preserve">Jonas </w:t>
            </w:r>
            <w:r w:rsidR="00A84555">
              <w:t>will</w:t>
            </w:r>
            <w:r w:rsidR="001B547C">
              <w:t xml:space="preserve"> zu</w:t>
            </w:r>
            <w:r w:rsidR="00CB38B1">
              <w:t xml:space="preserve"> diese</w:t>
            </w:r>
            <w:r w:rsidR="001B547C">
              <w:t xml:space="preserve">m Bild </w:t>
            </w:r>
            <w:r w:rsidR="00BA524C">
              <w:br/>
            </w:r>
            <w:r w:rsidR="00A84555">
              <w:t>die</w:t>
            </w:r>
            <w:r w:rsidR="00CB38B1">
              <w:t xml:space="preserve"> Zahl</w:t>
            </w:r>
            <w:r w:rsidR="00A84555">
              <w:t xml:space="preserve"> aufschreiben</w:t>
            </w:r>
            <w:r w:rsidR="00DD37C2">
              <w:t>.</w:t>
            </w:r>
            <w:r w:rsidR="001D3D15">
              <w:t xml:space="preserve"> </w:t>
            </w:r>
          </w:p>
          <w:p w14:paraId="6583DAC4" w14:textId="77777777" w:rsidR="007F07FD" w:rsidRPr="00107788" w:rsidRDefault="007F07FD" w:rsidP="008901F3">
            <w:pPr>
              <w:spacing w:after="120" w:line="240" w:lineRule="auto"/>
              <w:rPr>
                <w:sz w:val="20"/>
              </w:rPr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881"/>
              <w:gridCol w:w="2016"/>
            </w:tblGrid>
            <w:tr w:rsidR="00A84555" w:rsidRPr="00F43829" w14:paraId="676853F6" w14:textId="77777777" w:rsidTr="00A84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4EE6612D" w14:textId="72838668" w:rsidR="00A84555" w:rsidRPr="00F43829" w:rsidRDefault="00A84555" w:rsidP="00A84555">
                  <w:r>
                    <w:t>Bild</w:t>
                  </w:r>
                </w:p>
              </w:tc>
              <w:tc>
                <w:tcPr>
                  <w:tcW w:w="1881" w:type="dxa"/>
                </w:tcPr>
                <w:p w14:paraId="772AC9F2" w14:textId="5BAB8FA1" w:rsidR="00A84555" w:rsidRPr="00F43829" w:rsidRDefault="00A84555" w:rsidP="00A84555">
                  <w:r w:rsidRPr="00F43829">
                    <w:t>Stellentafel</w:t>
                  </w:r>
                </w:p>
              </w:tc>
              <w:tc>
                <w:tcPr>
                  <w:tcW w:w="2016" w:type="dxa"/>
                </w:tcPr>
                <w:p w14:paraId="3F923782" w14:textId="6FBFFCEE" w:rsidR="00A84555" w:rsidRPr="00F43829" w:rsidRDefault="00A84555" w:rsidP="00A84555">
                  <w:r>
                    <w:t>Zahl</w:t>
                  </w:r>
                </w:p>
              </w:tc>
            </w:tr>
            <w:tr w:rsidR="00A84555" w14:paraId="73134531" w14:textId="77777777" w:rsidTr="00A84555">
              <w:tc>
                <w:tcPr>
                  <w:tcW w:w="3715" w:type="dxa"/>
                </w:tcPr>
                <w:p w14:paraId="2869E720" w14:textId="5F436808" w:rsidR="00A84555" w:rsidRDefault="00BF28FB" w:rsidP="00A84555">
                  <w:r>
                    <w:rPr>
                      <w:noProof/>
                    </w:rPr>
                    <w:drawing>
                      <wp:anchor distT="0" distB="0" distL="114300" distR="114300" simplePos="0" relativeHeight="251536895" behindDoc="0" locked="0" layoutInCell="1" allowOverlap="1" wp14:anchorId="0A5FC2CC" wp14:editId="77792E7D">
                        <wp:simplePos x="0" y="0"/>
                        <wp:positionH relativeFrom="column">
                          <wp:posOffset>945515</wp:posOffset>
                        </wp:positionH>
                        <wp:positionV relativeFrom="paragraph">
                          <wp:posOffset>21854</wp:posOffset>
                        </wp:positionV>
                        <wp:extent cx="644752" cy="462915"/>
                        <wp:effectExtent l="0" t="0" r="3175" b="0"/>
                        <wp:wrapNone/>
                        <wp:docPr id="139616926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44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4752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056D5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66976" behindDoc="0" locked="0" layoutInCell="1" allowOverlap="1" wp14:anchorId="72740515" wp14:editId="7036B36D">
                        <wp:simplePos x="0" y="0"/>
                        <wp:positionH relativeFrom="column">
                          <wp:posOffset>265489</wp:posOffset>
                        </wp:positionH>
                        <wp:positionV relativeFrom="paragraph">
                          <wp:posOffset>111641</wp:posOffset>
                        </wp:positionV>
                        <wp:extent cx="608655" cy="170121"/>
                        <wp:effectExtent l="0" t="0" r="1270" b="0"/>
                        <wp:wrapNone/>
                        <wp:docPr id="605359980" name="Grafik 605359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716" cy="17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1D4798A" w14:textId="77777777" w:rsidR="00A84555" w:rsidRDefault="00A84555" w:rsidP="00A84555"/>
                <w:p w14:paraId="000042C5" w14:textId="24ACF423" w:rsidR="00A84555" w:rsidRDefault="00A84555" w:rsidP="00A84555"/>
              </w:tc>
              <w:tc>
                <w:tcPr>
                  <w:tcW w:w="1881" w:type="dxa"/>
                  <w:vAlign w:val="center"/>
                </w:tcPr>
                <w:tbl>
                  <w:tblPr>
                    <w:tblStyle w:val="MSKTabelle"/>
                    <w:tblW w:w="1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553"/>
                  </w:tblGrid>
                  <w:tr w:rsidR="00A84555" w14:paraId="60366FDC" w14:textId="77777777" w:rsidTr="006F59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50E3EE2" w14:textId="77777777" w:rsidR="00A84555" w:rsidRDefault="00A84555" w:rsidP="00A84555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E8F2A3D" w14:textId="2B5EE641" w:rsidR="00A84555" w:rsidRDefault="00A84555" w:rsidP="00A84555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542806" w14:textId="77777777" w:rsidR="00A84555" w:rsidRDefault="00A84555" w:rsidP="00A84555">
                        <w:r>
                          <w:t>Z</w:t>
                        </w:r>
                      </w:p>
                    </w:tc>
                    <w:tc>
                      <w:tcPr>
                        <w:tcW w:w="553" w:type="dxa"/>
                        <w:shd w:val="clear" w:color="auto" w:fill="F2F2F2" w:themeFill="background1" w:themeFillShade="F2"/>
                        <w:hideMark/>
                      </w:tcPr>
                      <w:p w14:paraId="48903B0E" w14:textId="324F03FF" w:rsidR="00A84555" w:rsidRDefault="00A84555" w:rsidP="00A84555">
                        <w:r>
                          <w:t>E</w:t>
                        </w:r>
                      </w:p>
                    </w:tc>
                  </w:tr>
                  <w:tr w:rsidR="00A84555" w14:paraId="69EAA4FD" w14:textId="77777777" w:rsidTr="00A84555">
                    <w:tc>
                      <w:tcPr>
                        <w:tcW w:w="367" w:type="dxa"/>
                      </w:tcPr>
                      <w:p w14:paraId="56CF589E" w14:textId="6639D07A" w:rsidR="00A84555" w:rsidRDefault="00A84555" w:rsidP="00A8455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B8792F1" w14:textId="40F31CB3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B1D16D2" w14:textId="632726DF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36014617" w14:textId="0BF40894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</w:tbl>
                <w:p w14:paraId="69C8666F" w14:textId="0605D397" w:rsidR="00A84555" w:rsidRDefault="00A84555" w:rsidP="00A84555"/>
              </w:tc>
              <w:tc>
                <w:tcPr>
                  <w:tcW w:w="2016" w:type="dxa"/>
                  <w:vAlign w:val="center"/>
                </w:tcPr>
                <w:p w14:paraId="480E9913" w14:textId="56F44281" w:rsidR="00A84555" w:rsidRPr="00333F2C" w:rsidRDefault="00A84555" w:rsidP="00A84555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6C80396" w14:textId="403D5016" w:rsidR="00486793" w:rsidRDefault="00486793" w:rsidP="008901F3">
            <w:pPr>
              <w:pStyle w:val="Listenabsatz"/>
              <w:spacing w:before="120"/>
            </w:pPr>
            <w:r>
              <w:t>Wie kann Jonas 3 Zehner und 15 Einer als Zahl aufschreiben?</w:t>
            </w:r>
          </w:p>
          <w:p w14:paraId="0E5DBE74" w14:textId="50D50FC5" w:rsidR="002E55B9" w:rsidRDefault="00486793" w:rsidP="00486793">
            <w:pPr>
              <w:pStyle w:val="Listenabsatz"/>
            </w:pPr>
            <w:r>
              <w:t xml:space="preserve">In der Stellentafel können 15 in der Einerstelle stehen, wieso aber </w:t>
            </w:r>
            <w:r w:rsidR="00BA524C">
              <w:t xml:space="preserve">nicht </w:t>
            </w:r>
            <w:r>
              <w:t>in der Zahl?</w:t>
            </w:r>
          </w:p>
          <w:p w14:paraId="6904E28B" w14:textId="53956C81" w:rsidR="00486793" w:rsidRDefault="00486793" w:rsidP="00486793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295A21" w:rsidRPr="0018283B" w14:paraId="52926D6E" w14:textId="77777777" w:rsidTr="00A14541">
        <w:trPr>
          <w:trHeight w:val="83"/>
        </w:trPr>
        <w:tc>
          <w:tcPr>
            <w:tcW w:w="610" w:type="dxa"/>
          </w:tcPr>
          <w:p w14:paraId="4C8B6004" w14:textId="30209030" w:rsidR="00096CD9" w:rsidRDefault="00486793" w:rsidP="00643F9F">
            <w:pPr>
              <w:spacing w:line="240" w:lineRule="atLeast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6C48532F" wp14:editId="43DCC6DA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99F08C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4E3FEAA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04858D4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B69348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292CA14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7F4CA4E7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EE21A2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99D56AB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A7C08D2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1127325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EAB803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D89959" w14:textId="1289711A" w:rsidR="00096CD9" w:rsidRDefault="00096CD9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5CDC8E31" w:rsidR="00B93B59" w:rsidRPr="007610A9" w:rsidRDefault="00B93B59" w:rsidP="007610A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BE665D5" w14:textId="683ADFFC" w:rsidR="00295A21" w:rsidRDefault="00486793" w:rsidP="00901A68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 wp14:anchorId="6A4A4C64" wp14:editId="2BF4B40D">
                      <wp:simplePos x="0" y="0"/>
                      <wp:positionH relativeFrom="column">
                        <wp:posOffset>4522470</wp:posOffset>
                      </wp:positionH>
                      <wp:positionV relativeFrom="paragraph">
                        <wp:posOffset>-105287</wp:posOffset>
                      </wp:positionV>
                      <wp:extent cx="545285" cy="608173"/>
                      <wp:effectExtent l="0" t="0" r="0" b="1905"/>
                      <wp:wrapNone/>
                      <wp:docPr id="1598848028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45285" cy="608173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503240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3332949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460254" w14:textId="77777777" w:rsidR="00B93B59" w:rsidRPr="008D5126" w:rsidRDefault="00B93B59" w:rsidP="00B93B59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4A4C64" id="_x0000_s1086" style="position:absolute;left:0;text-align:left;margin-left:356.1pt;margin-top:-8.3pt;width:42.95pt;height:47.9pt;flip:x;z-index:251974144;mso-width-relative:margin;mso-height-relative:margin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">
                      <v:shape id="Grafik 8" o:spid="_x0000_s108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">
                        <v:imagedata r:id="rId125" o:title="" chromakey="white"/>
                      </v:shape>
                      <v:shape id="_x0000_s108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" filled="f" stroked="f" strokeweight=".5pt">
                        <v:textbox inset="0,0,0,0">
                          <w:txbxContent>
                            <w:p w14:paraId="5F460254" w14:textId="77777777" w:rsidR="00B93B59" w:rsidRPr="008D5126" w:rsidRDefault="00B93B59" w:rsidP="00B93B59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309B1A7" wp14:editId="3C0663AB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1270</wp:posOffset>
                      </wp:positionV>
                      <wp:extent cx="1807210" cy="663575"/>
                      <wp:effectExtent l="0" t="0" r="199390" b="9525"/>
                      <wp:wrapNone/>
                      <wp:docPr id="158015589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210" cy="663575"/>
                              </a:xfrm>
                              <a:prstGeom prst="wedgeRoundRectCallout">
                                <a:avLst>
                                  <a:gd name="adj1" fmla="val 59578"/>
                                  <a:gd name="adj2" fmla="val -335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AC716" w14:textId="60B7DC50" w:rsidR="00B93B59" w:rsidRPr="009D3469" w:rsidRDefault="00154233" w:rsidP="002C764D">
                                  <w:pPr>
                                    <w:pStyle w:val="Transcript"/>
                                    <w:spacing w:line="240" w:lineRule="auto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Wir können doch bündeln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: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Ich tausche 10 Einer in einen Zehner,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 xml:space="preserve">denn 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>das ist gleich viel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B1A7" id="Rechteckige Legende 113" o:spid="_x0000_s1089" type="#_x0000_t62" style="position:absolute;left:0;text-align:left;margin-left:199.3pt;margin-top:.1pt;width:142.3pt;height:52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" adj="23669,3560" fillcolor="white [3201]" strokecolor="#bfbfbf [2412]" strokeweight="1pt">
                      <v:textbox inset="1mm,,1mm">
                        <w:txbxContent>
                          <w:p w14:paraId="3F2AC716" w14:textId="60B7DC50" w:rsidR="00B93B59" w:rsidRPr="009D3469" w:rsidRDefault="00154233" w:rsidP="002C764D">
                            <w:pPr>
                              <w:pStyle w:val="Transcript"/>
                              <w:spacing w:line="24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Wir können doch bündeln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: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br/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Ich tausche 10 Einer in einen Zehner,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 xml:space="preserve">denn 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>das ist gleich viel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B59">
              <w:t xml:space="preserve">Rico </w:t>
            </w:r>
            <w:r w:rsidR="006F59FF">
              <w:t>hat eine Idee.</w:t>
            </w:r>
            <w:r w:rsidR="00B93B59">
              <w:t xml:space="preserve"> </w:t>
            </w:r>
          </w:p>
          <w:p w14:paraId="6A2E5522" w14:textId="130A6BDE" w:rsidR="006F59FF" w:rsidRDefault="00B452C1" w:rsidP="00154233">
            <w:pPr>
              <w:pStyle w:val="Listenabsatz"/>
            </w:pPr>
            <w:r w:rsidRPr="006F59FF">
              <w:t>Veränder</w:t>
            </w:r>
            <w:r>
              <w:t>t</w:t>
            </w:r>
            <w:r w:rsidRPr="006F59FF">
              <w:t xml:space="preserve"> </w:t>
            </w:r>
            <w:r w:rsidR="006F59FF" w:rsidRPr="006F59FF">
              <w:t>das Bild</w:t>
            </w:r>
            <w:r w:rsidR="006F59FF">
              <w:t xml:space="preserve">: Wie sieht es aus, </w:t>
            </w:r>
            <w:r w:rsidR="006F59FF">
              <w:br/>
              <w:t>nachdem Rico gebündelt hat?</w:t>
            </w:r>
          </w:p>
          <w:p w14:paraId="664F0CFE" w14:textId="05AF6ADF" w:rsidR="00B93B59" w:rsidRPr="006F59FF" w:rsidRDefault="006F59FF" w:rsidP="00154233">
            <w:pPr>
              <w:pStyle w:val="Listenabsatz"/>
            </w:pPr>
            <w:r>
              <w:t>Was steht dann in der Stellentafel?</w:t>
            </w:r>
            <w:r w:rsidRPr="006F59FF">
              <w:t xml:space="preserve"> </w:t>
            </w:r>
          </w:p>
          <w:p w14:paraId="044D964C" w14:textId="77777777" w:rsidR="00BA524C" w:rsidRDefault="00BA524C" w:rsidP="00BA524C">
            <w:pPr>
              <w:rPr>
                <w:color w:val="FF00FF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5164085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2F8B950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18E05ECC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72A16F41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363604D4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3265A5FB" w14:textId="77777777" w:rsidTr="00E27FE8">
              <w:tc>
                <w:tcPr>
                  <w:tcW w:w="2226" w:type="dxa"/>
                </w:tcPr>
                <w:p w14:paraId="05A1BF57" w14:textId="77777777" w:rsidR="00BA524C" w:rsidRDefault="00BA524C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1280" behindDoc="0" locked="0" layoutInCell="1" allowOverlap="1" wp14:anchorId="009D555F" wp14:editId="3028FD6F">
                        <wp:simplePos x="0" y="0"/>
                        <wp:positionH relativeFrom="column">
                          <wp:posOffset>764385</wp:posOffset>
                        </wp:positionH>
                        <wp:positionV relativeFrom="paragraph">
                          <wp:posOffset>64940</wp:posOffset>
                        </wp:positionV>
                        <wp:extent cx="535259" cy="462915"/>
                        <wp:effectExtent l="0" t="0" r="0" b="0"/>
                        <wp:wrapNone/>
                        <wp:docPr id="404174541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92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5259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2304" behindDoc="0" locked="0" layoutInCell="1" allowOverlap="1" wp14:anchorId="7F34A8CF" wp14:editId="2F8F4B17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182090</wp:posOffset>
                        </wp:positionV>
                        <wp:extent cx="608655" cy="170121"/>
                        <wp:effectExtent l="0" t="0" r="1270" b="0"/>
                        <wp:wrapNone/>
                        <wp:docPr id="1550379093" name="Grafik 1550379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55" cy="170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29362122" w14:textId="77777777" w:rsidR="00BA524C" w:rsidRDefault="00BA524C" w:rsidP="00BA524C"/>
                <w:p w14:paraId="1CA1D57E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078808D6" w14:textId="3CA368C8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C7A6DA" w14:textId="77777777" w:rsidR="00BA524C" w:rsidRDefault="00BA524C" w:rsidP="00BA524C"/>
                <w:p w14:paraId="6E58BA01" w14:textId="77777777" w:rsidR="00BA524C" w:rsidRDefault="00BA524C" w:rsidP="00BA524C"/>
                <w:p w14:paraId="5CE4BD23" w14:textId="77777777" w:rsidR="00BA524C" w:rsidRDefault="00BA524C" w:rsidP="00BA524C"/>
              </w:tc>
              <w:tc>
                <w:tcPr>
                  <w:tcW w:w="2551" w:type="dxa"/>
                </w:tcPr>
                <w:p w14:paraId="4E38BC75" w14:textId="77777777" w:rsidR="00BA524C" w:rsidRPr="00474FFD" w:rsidRDefault="00BA524C" w:rsidP="00BA524C">
                  <w:pPr>
                    <w:pStyle w:val="Handschrift"/>
                    <w:spacing w:before="40"/>
                  </w:pPr>
                  <w:r w:rsidRPr="00474FFD">
                    <w:t xml:space="preserve">Ich habe 3 Zehner und  </w:t>
                  </w:r>
                  <w:r w:rsidRPr="00474FFD">
                    <w:br/>
                    <w:t>15 Einer.</w:t>
                  </w:r>
                </w:p>
                <w:p w14:paraId="71A2BF0D" w14:textId="77777777" w:rsidR="00BA524C" w:rsidRPr="00474FFD" w:rsidRDefault="00BA524C" w:rsidP="00BA524C">
                  <w:pPr>
                    <w:pStyle w:val="Handschrift"/>
                  </w:pPr>
                  <w:r w:rsidRPr="00474FFD">
                    <w:t xml:space="preserve">Ich bündele 10 Einer </w:t>
                  </w:r>
                  <w:r>
                    <w:br/>
                  </w:r>
                  <w:r w:rsidRPr="00474FFD">
                    <w:t>in 1 Zehner.</w:t>
                  </w:r>
                </w:p>
                <w:p w14:paraId="0B883ACE" w14:textId="61C7EBC5" w:rsidR="00BA524C" w:rsidRDefault="00BA524C" w:rsidP="00BA524C">
                  <w:pPr>
                    <w:pStyle w:val="Handschrift"/>
                  </w:pPr>
                  <w:r w:rsidRPr="00474FFD">
                    <w:t xml:space="preserve">Dann habe ich </w:t>
                  </w:r>
                  <w:r w:rsidR="005C6524">
                    <w:t>…</w:t>
                  </w: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4F23877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444A5AA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8942068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5AC11B8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53094CF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3C9C8A6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0D9C7AC8" w14:textId="77777777" w:rsidTr="001912F0">
                    <w:trPr>
                      <w:trHeight w:hRule="exact" w:val="397"/>
                    </w:trPr>
                    <w:tc>
                      <w:tcPr>
                        <w:tcW w:w="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211076B6" w14:textId="77777777" w:rsidR="00BA524C" w:rsidRDefault="00BA524C" w:rsidP="00BA524C">
                        <w:pPr>
                          <w:jc w:val="both"/>
                        </w:pPr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FA6EA7A" w14:textId="77777777" w:rsidR="00BA524C" w:rsidRDefault="00BA524C" w:rsidP="00BF28F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117E134E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2CB747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E4524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  <w:tr w:rsidR="00BA524C" w14:paraId="67829DB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471F0925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CAEBD04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695FD8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32AD01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C7D21B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8E9D059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5CEAAFC3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534B863" w14:textId="662DC2D0" w:rsidR="00295A21" w:rsidRPr="0018283B" w:rsidRDefault="00295A21" w:rsidP="00486793"/>
        </w:tc>
      </w:tr>
      <w:tr w:rsidR="001E1313" w:rsidRPr="0018283B" w14:paraId="29E582A2" w14:textId="77777777" w:rsidTr="001E1313">
        <w:tc>
          <w:tcPr>
            <w:tcW w:w="610" w:type="dxa"/>
          </w:tcPr>
          <w:p w14:paraId="5F997796" w14:textId="77777777" w:rsidR="001E1313" w:rsidRPr="0018283B" w:rsidRDefault="001E131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D8D9999" w14:textId="77777777" w:rsidR="001E1313" w:rsidRDefault="001E1313" w:rsidP="007610A9">
            <w:pPr>
              <w:pStyle w:val="Nummerierung"/>
            </w:pPr>
          </w:p>
        </w:tc>
        <w:tc>
          <w:tcPr>
            <w:tcW w:w="8036" w:type="dxa"/>
          </w:tcPr>
          <w:p w14:paraId="5C4A4FD5" w14:textId="77777777" w:rsidR="001E1313" w:rsidRDefault="001E1313" w:rsidP="001B547C">
            <w:pPr>
              <w:spacing w:line="240" w:lineRule="auto"/>
              <w:rPr>
                <w:noProof/>
              </w:rPr>
            </w:pPr>
          </w:p>
        </w:tc>
      </w:tr>
      <w:tr w:rsidR="00486793" w:rsidRPr="0018283B" w14:paraId="0CF57758" w14:textId="77777777" w:rsidTr="00BF00B7">
        <w:trPr>
          <w:trHeight w:val="1245"/>
        </w:trPr>
        <w:tc>
          <w:tcPr>
            <w:tcW w:w="610" w:type="dxa"/>
          </w:tcPr>
          <w:p w14:paraId="5789E070" w14:textId="641C7CAA" w:rsidR="00486793" w:rsidRPr="0018283B" w:rsidRDefault="0048679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5F74085F" w14:textId="0B628EEA" w:rsidR="00486793" w:rsidRDefault="00486793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296791D" w14:textId="77777777" w:rsidR="00BA524C" w:rsidRDefault="00BA524C" w:rsidP="00BA524C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Gehe vor wie Rico: Bündele die Einer so, dass du die Zahl direkt ablesen kannst.</w:t>
            </w:r>
          </w:p>
          <w:p w14:paraId="6B40E662" w14:textId="77777777" w:rsidR="00BA524C" w:rsidRDefault="00BA524C" w:rsidP="00BA524C">
            <w:pPr>
              <w:spacing w:line="240" w:lineRule="auto"/>
              <w:rPr>
                <w:noProof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1C55FCA8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3D31EA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454B0F62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6B99F6F8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0CA4762B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5D4D0C22" w14:textId="77777777" w:rsidTr="00E27FE8">
              <w:tc>
                <w:tcPr>
                  <w:tcW w:w="2226" w:type="dxa"/>
                </w:tcPr>
                <w:p w14:paraId="29CA72E1" w14:textId="47BDD6C1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6A5DDE8" w14:textId="4D7FC8BD" w:rsidR="00BA524C" w:rsidRDefault="006447E0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6400" behindDoc="0" locked="0" layoutInCell="1" allowOverlap="1" wp14:anchorId="39C9B52C" wp14:editId="27407AF0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125231</wp:posOffset>
                        </wp:positionV>
                        <wp:extent cx="397510" cy="288062"/>
                        <wp:effectExtent l="0" t="0" r="0" b="4445"/>
                        <wp:wrapNone/>
                        <wp:docPr id="1448486350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91" t="13046" r="32796" b="198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4349" cy="2930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7424" behindDoc="0" locked="0" layoutInCell="1" allowOverlap="1" wp14:anchorId="2886FFE3" wp14:editId="6FB90AE6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27449</wp:posOffset>
                        </wp:positionV>
                        <wp:extent cx="549697" cy="88636"/>
                        <wp:effectExtent l="0" t="0" r="0" b="635"/>
                        <wp:wrapNone/>
                        <wp:docPr id="1050336815" name="Grafik 1050336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20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285" cy="91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7664" behindDoc="0" locked="0" layoutInCell="1" allowOverlap="1" wp14:anchorId="216C4D71" wp14:editId="34F08172">
                        <wp:simplePos x="0" y="0"/>
                        <wp:positionH relativeFrom="column">
                          <wp:posOffset>313690</wp:posOffset>
                        </wp:positionH>
                        <wp:positionV relativeFrom="paragraph">
                          <wp:posOffset>16510</wp:posOffset>
                        </wp:positionV>
                        <wp:extent cx="370840" cy="379095"/>
                        <wp:effectExtent l="0" t="0" r="0" b="0"/>
                        <wp:wrapNone/>
                        <wp:docPr id="527420506" name="Grafik 527420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43EE1A7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6B638B5F" w14:textId="63F78750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64E6B531" w14:textId="77777777" w:rsidR="00BA524C" w:rsidRDefault="00BA524C" w:rsidP="00BA524C"/>
                <w:p w14:paraId="01C21868" w14:textId="7A6BC8CE" w:rsidR="00BA524C" w:rsidRDefault="00BA524C" w:rsidP="00BA524C"/>
                <w:p w14:paraId="0E2F0E13" w14:textId="41670DE2" w:rsidR="00BA524C" w:rsidRPr="00486793" w:rsidRDefault="00BA524C" w:rsidP="00BA524C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3E3B9C89" w14:textId="77777777" w:rsidR="00BA524C" w:rsidRPr="00EA7F84" w:rsidRDefault="00BA524C" w:rsidP="00BA524C">
                  <w:pPr>
                    <w:pStyle w:val="Handschrift"/>
                    <w:spacing w:before="40"/>
                  </w:pPr>
                  <w:r w:rsidRPr="00EA7F84">
                    <w:t xml:space="preserve">Ich habe 1 Hunderter,  </w:t>
                  </w:r>
                  <w:r>
                    <w:br/>
                  </w:r>
                  <w:r w:rsidRPr="00EA7F84">
                    <w:t xml:space="preserve">2 Zehner, </w:t>
                  </w:r>
                  <w:r>
                    <w:t>14</w:t>
                  </w:r>
                  <w:r w:rsidRPr="00EA7F84">
                    <w:t xml:space="preserve"> Einer.</w:t>
                  </w:r>
                </w:p>
                <w:p w14:paraId="0FF11601" w14:textId="20F33815" w:rsidR="00BA524C" w:rsidRPr="00EA7F84" w:rsidRDefault="00BA524C" w:rsidP="00BA524C">
                  <w:pPr>
                    <w:pStyle w:val="Handschrift"/>
                  </w:pPr>
                  <w:r w:rsidRPr="00EA7F84">
                    <w:t xml:space="preserve">Ich tausche </w:t>
                  </w:r>
                  <w:r>
                    <w:t>1</w:t>
                  </w:r>
                  <w:r w:rsidRPr="00EA7F84">
                    <w:t>0 Einer in ____ Zehner</w:t>
                  </w:r>
                  <w:r>
                    <w:t xml:space="preserve">. </w:t>
                  </w:r>
                  <w:r>
                    <w:br/>
                    <w:t xml:space="preserve">Dann habe ich </w:t>
                  </w:r>
                  <w:r w:rsidR="005C6524">
                    <w:t>…</w:t>
                  </w:r>
                </w:p>
                <w:p w14:paraId="2EE5DCDC" w14:textId="77777777" w:rsidR="00BA524C" w:rsidRDefault="00BA524C" w:rsidP="00BA524C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4356BC1D" w14:textId="77777777" w:rsidR="00BA524C" w:rsidRPr="00486793" w:rsidRDefault="00BA524C" w:rsidP="00BA524C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34CCD18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717B765B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8786863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E496406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08F0DA6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B0B807C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:rsidRPr="00786FF8" w14:paraId="4ACF46C1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464E676" w14:textId="77777777" w:rsidR="00BA524C" w:rsidRPr="00786FF8" w:rsidRDefault="00BA524C" w:rsidP="00BA524C">
                        <w:r w:rsidRPr="00786FF8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3DEA276A" w14:textId="77777777" w:rsidR="00BA524C" w:rsidRPr="00786FF8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F6F296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EC53F9B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025F25B" w14:textId="6224A3EE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14</w:t>
                        </w:r>
                      </w:p>
                    </w:tc>
                  </w:tr>
                  <w:tr w:rsidR="00BA524C" w14:paraId="7208794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CDA2EB6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93EC0C1" w14:textId="3B12FFEE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7756E46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F145C2F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B21280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A21FE4C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525918A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BA524C" w:rsidRPr="00333F2C" w14:paraId="599B66F5" w14:textId="77777777" w:rsidTr="00E27FE8">
              <w:tc>
                <w:tcPr>
                  <w:tcW w:w="2226" w:type="dxa"/>
                </w:tcPr>
                <w:p w14:paraId="6FD76C9C" w14:textId="53D28100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366E8AF8" w14:textId="294BD1D2" w:rsidR="00BA524C" w:rsidRDefault="00FA3691" w:rsidP="00BA524C">
                  <w:r>
                    <w:rPr>
                      <w:noProof/>
                    </w:rPr>
                    <w:drawing>
                      <wp:anchor distT="0" distB="0" distL="114300" distR="114300" simplePos="0" relativeHeight="252348928" behindDoc="0" locked="0" layoutInCell="1" allowOverlap="1" wp14:anchorId="140AA065" wp14:editId="5EB7B4BD">
                        <wp:simplePos x="0" y="0"/>
                        <wp:positionH relativeFrom="column">
                          <wp:posOffset>275940</wp:posOffset>
                        </wp:positionH>
                        <wp:positionV relativeFrom="paragraph">
                          <wp:posOffset>34783</wp:posOffset>
                        </wp:positionV>
                        <wp:extent cx="703939" cy="270344"/>
                        <wp:effectExtent l="0" t="0" r="1270" b="0"/>
                        <wp:wrapNone/>
                        <wp:docPr id="101822852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3939" cy="2703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9D60DF5" w14:textId="56574B8F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33E23CE2" w14:textId="0241521B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9466B85" w14:textId="77777777" w:rsidR="00BA524C" w:rsidRDefault="00BA524C" w:rsidP="00BA524C"/>
                <w:p w14:paraId="6D977061" w14:textId="77777777" w:rsidR="00BA524C" w:rsidRDefault="00BA524C" w:rsidP="00BA524C"/>
                <w:p w14:paraId="65BF39BD" w14:textId="77777777" w:rsidR="00BA524C" w:rsidRDefault="00BA524C" w:rsidP="00BA524C"/>
              </w:tc>
              <w:tc>
                <w:tcPr>
                  <w:tcW w:w="2551" w:type="dxa"/>
                </w:tcPr>
                <w:p w14:paraId="7416F547" w14:textId="3F0C7A58" w:rsidR="00BA524C" w:rsidRDefault="00BA524C" w:rsidP="00BA524C">
                  <w:pPr>
                    <w:pStyle w:val="Handschrift"/>
                  </w:pPr>
                  <w:r>
                    <w:t>Ich habe</w:t>
                  </w:r>
                </w:p>
                <w:p w14:paraId="2FCC9B08" w14:textId="77777777" w:rsidR="00BA524C" w:rsidRDefault="00BA524C" w:rsidP="00BA524C">
                  <w:pPr>
                    <w:pStyle w:val="Handschrift"/>
                  </w:pPr>
                </w:p>
                <w:p w14:paraId="57644D82" w14:textId="77777777" w:rsidR="00BA524C" w:rsidRDefault="00BA524C" w:rsidP="00BA524C">
                  <w:pPr>
                    <w:pStyle w:val="Handschrift"/>
                  </w:pPr>
                  <w:r>
                    <w:t>Ich tausche 30 Einer in</w:t>
                  </w:r>
                </w:p>
                <w:p w14:paraId="1299B7CF" w14:textId="1EF79846" w:rsidR="00BA524C" w:rsidRDefault="00BA524C" w:rsidP="00BA524C">
                  <w:pPr>
                    <w:pStyle w:val="Handschrift"/>
                  </w:pPr>
                  <w:r w:rsidRPr="00EA7F84">
                    <w:t>____ Zehner</w:t>
                  </w:r>
                  <w:r w:rsidR="008901F3">
                    <w:t xml:space="preserve">. </w:t>
                  </w:r>
                </w:p>
                <w:p w14:paraId="2E2D3686" w14:textId="4B4381CD" w:rsidR="00BA524C" w:rsidRDefault="00BA524C" w:rsidP="00BA524C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  <w:r w:rsidR="005C6524">
                    <w:t>…</w:t>
                  </w:r>
                </w:p>
                <w:p w14:paraId="1791809C" w14:textId="77777777" w:rsidR="00BA524C" w:rsidRDefault="00BA524C" w:rsidP="00BA524C">
                  <w:pPr>
                    <w:pStyle w:val="Handschrift"/>
                  </w:pPr>
                </w:p>
                <w:p w14:paraId="43FF908D" w14:textId="77777777" w:rsidR="00BA524C" w:rsidRDefault="00BA524C" w:rsidP="00BA524C">
                  <w:pPr>
                    <w:pStyle w:val="Handschrift"/>
                  </w:pPr>
                </w:p>
                <w:p w14:paraId="3E594DAF" w14:textId="77777777" w:rsidR="00BA524C" w:rsidRDefault="00BA524C" w:rsidP="00BA524C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11F9EA6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30611F6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AEBC69D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2F2A03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66B8FAE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773D0D7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6EAA51F3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5161846" w14:textId="77777777" w:rsidR="00BA524C" w:rsidRDefault="00BA524C" w:rsidP="00BA524C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4BAE2AB1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3A8AC67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8EADF09" w14:textId="7AE614FF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57B1A3C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31</w:t>
                        </w:r>
                      </w:p>
                    </w:tc>
                  </w:tr>
                  <w:tr w:rsidR="00BA524C" w14:paraId="6097D1AD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716D589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620A9ECB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C7AAA29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8DECDA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68327BA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3B53C226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74BFFA7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171FCA2" w14:textId="77777777" w:rsidR="00486793" w:rsidRDefault="00486793" w:rsidP="001B547C">
            <w:pPr>
              <w:spacing w:line="240" w:lineRule="auto"/>
              <w:rPr>
                <w:noProof/>
              </w:rPr>
            </w:pPr>
          </w:p>
        </w:tc>
      </w:tr>
    </w:tbl>
    <w:p w14:paraId="61B633AD" w14:textId="08EC7C32" w:rsidR="001E1313" w:rsidRDefault="001E131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A7F84" w:rsidRPr="0018283B" w14:paraId="757F7CFD" w14:textId="77777777" w:rsidTr="004B2FA3">
        <w:tc>
          <w:tcPr>
            <w:tcW w:w="610" w:type="dxa"/>
          </w:tcPr>
          <w:p w14:paraId="39071226" w14:textId="40B4F066" w:rsidR="00EA7F84" w:rsidRDefault="00EA7F84" w:rsidP="00EA7F84">
            <w:pPr>
              <w:pStyle w:val="berschrift3"/>
              <w:rPr>
                <w:noProof/>
              </w:rPr>
            </w:pPr>
            <w:r>
              <w:rPr>
                <w:noProof/>
              </w:rPr>
              <w:t>1.2</w:t>
            </w:r>
          </w:p>
        </w:tc>
        <w:tc>
          <w:tcPr>
            <w:tcW w:w="8461" w:type="dxa"/>
            <w:gridSpan w:val="2"/>
          </w:tcPr>
          <w:p w14:paraId="1F1EA3D2" w14:textId="1B9C6F50" w:rsidR="00EA7F84" w:rsidRPr="00486793" w:rsidRDefault="00EA7F84" w:rsidP="00EA7F84">
            <w:pPr>
              <w:pStyle w:val="berschrift3"/>
              <w:rPr>
                <w:noProof/>
                <w:sz w:val="21"/>
                <w:szCs w:val="21"/>
              </w:rPr>
            </w:pPr>
            <w:r>
              <w:t>Bündeln als Tauschen von Zehnern in Hunderter</w:t>
            </w:r>
          </w:p>
        </w:tc>
      </w:tr>
      <w:tr w:rsidR="00EA7F84" w:rsidRPr="0018283B" w14:paraId="6F7F702A" w14:textId="77777777" w:rsidTr="00A36783">
        <w:trPr>
          <w:trHeight w:val="5688"/>
        </w:trPr>
        <w:tc>
          <w:tcPr>
            <w:tcW w:w="610" w:type="dxa"/>
          </w:tcPr>
          <w:p w14:paraId="0C164EF1" w14:textId="77777777" w:rsidR="00EA7F84" w:rsidRPr="0018283B" w:rsidRDefault="00EA7F84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4EDF230E" w14:textId="3CBBA9C3" w:rsidR="00EA7F84" w:rsidRDefault="00EA7F84" w:rsidP="007610A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469529B" w14:textId="1435DA34" w:rsidR="00EA7F84" w:rsidRDefault="00EA7F84" w:rsidP="001E1313">
            <w:pPr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Wie kannnst du hier bündeln? W</w:t>
            </w:r>
            <w:r w:rsidR="008901F3">
              <w:rPr>
                <w:noProof/>
                <w:sz w:val="21"/>
                <w:szCs w:val="21"/>
              </w:rPr>
              <w:t xml:space="preserve">arum </w:t>
            </w:r>
            <w:r>
              <w:rPr>
                <w:noProof/>
                <w:sz w:val="21"/>
                <w:szCs w:val="21"/>
              </w:rPr>
              <w:t>darfst du so bündeln</w:t>
            </w:r>
            <w:r w:rsidR="00A36783">
              <w:rPr>
                <w:noProof/>
                <w:sz w:val="21"/>
                <w:szCs w:val="21"/>
              </w:rPr>
              <w:t>?</w:t>
            </w:r>
          </w:p>
          <w:p w14:paraId="20D4EF98" w14:textId="6CB1155B" w:rsidR="00EA7F84" w:rsidRDefault="00EA7F84" w:rsidP="001E1313">
            <w:pPr>
              <w:rPr>
                <w:noProof/>
                <w:sz w:val="21"/>
                <w:szCs w:val="21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73887CB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00644C3" w14:textId="77777777" w:rsidR="00A36783" w:rsidRPr="00F43829" w:rsidRDefault="00A36783" w:rsidP="00A36783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7B88B4D8" w14:textId="77777777" w:rsidR="00A36783" w:rsidRPr="00F43829" w:rsidRDefault="00A36783" w:rsidP="00A36783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468EB1AA" w14:textId="77777777" w:rsidR="00A36783" w:rsidRPr="00F43829" w:rsidRDefault="00A36783" w:rsidP="00A36783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6B428F83" w14:textId="77777777" w:rsidR="00A36783" w:rsidRPr="00F43829" w:rsidRDefault="00A36783" w:rsidP="00A36783">
                  <w:r>
                    <w:t>Zahl</w:t>
                  </w:r>
                </w:p>
              </w:tc>
            </w:tr>
            <w:tr w:rsidR="00A36783" w:rsidRPr="00333F2C" w14:paraId="56908E53" w14:textId="77777777" w:rsidTr="00E27FE8">
              <w:tc>
                <w:tcPr>
                  <w:tcW w:w="2226" w:type="dxa"/>
                </w:tcPr>
                <w:p w14:paraId="56264AEE" w14:textId="6B94EE19" w:rsidR="00A36783" w:rsidRDefault="00135CDD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4048" behindDoc="0" locked="0" layoutInCell="1" allowOverlap="1" wp14:anchorId="3B187A7B" wp14:editId="26D33034">
                        <wp:simplePos x="0" y="0"/>
                        <wp:positionH relativeFrom="column">
                          <wp:posOffset>998550</wp:posOffset>
                        </wp:positionH>
                        <wp:positionV relativeFrom="paragraph">
                          <wp:posOffset>168275</wp:posOffset>
                        </wp:positionV>
                        <wp:extent cx="360000" cy="115715"/>
                        <wp:effectExtent l="0" t="0" r="2540" b="0"/>
                        <wp:wrapNone/>
                        <wp:docPr id="1569893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989375" name=""/>
                                <pic:cNvPicPr/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11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3024" behindDoc="0" locked="0" layoutInCell="1" allowOverlap="1" wp14:anchorId="5ABF9556" wp14:editId="6A6459BA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165100</wp:posOffset>
                        </wp:positionV>
                        <wp:extent cx="972000" cy="494282"/>
                        <wp:effectExtent l="0" t="0" r="0" b="1270"/>
                        <wp:wrapNone/>
                        <wp:docPr id="173326664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266643" name=""/>
                                <pic:cNvPicPr/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000" cy="494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6783"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1615786F" w14:textId="47265C2D" w:rsidR="00A36783" w:rsidRDefault="00A36783" w:rsidP="00A36783"/>
                <w:p w14:paraId="50BA0A59" w14:textId="10FB08B5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5750A13" w14:textId="2D9377EB" w:rsidR="00135CDD" w:rsidRDefault="00135CDD" w:rsidP="00A36783">
                  <w:pPr>
                    <w:rPr>
                      <w:sz w:val="20"/>
                      <w:szCs w:val="20"/>
                    </w:rPr>
                  </w:pPr>
                </w:p>
                <w:p w14:paraId="0C2BD1E0" w14:textId="2A0EEC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1F342D" w14:textId="24493191" w:rsidR="00A36783" w:rsidRDefault="00A36783" w:rsidP="00A36783"/>
                <w:p w14:paraId="302165DC" w14:textId="49B20138" w:rsidR="00A36783" w:rsidRDefault="00A36783" w:rsidP="00A36783"/>
                <w:p w14:paraId="0C4D75A7" w14:textId="77777777" w:rsidR="00A36783" w:rsidRPr="00486793" w:rsidRDefault="00A36783" w:rsidP="00A36783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12A73B26" w14:textId="3913442C" w:rsidR="00A36783" w:rsidRPr="00EA7F84" w:rsidRDefault="00A36783" w:rsidP="00A36783">
                  <w:pPr>
                    <w:pStyle w:val="Handschrift"/>
                    <w:spacing w:before="40"/>
                  </w:pPr>
                  <w:r w:rsidRPr="00EA7F84">
                    <w:t xml:space="preserve">Ich habe </w:t>
                  </w:r>
                  <w:r w:rsidR="005C6524">
                    <w:t xml:space="preserve">20 </w:t>
                  </w:r>
                  <w:r>
                    <w:t>Zehner</w:t>
                  </w:r>
                  <w:r w:rsidR="008901F3">
                    <w:t xml:space="preserve">, </w:t>
                  </w:r>
                  <w:r>
                    <w:t xml:space="preserve">5 Einer. </w:t>
                  </w:r>
                </w:p>
                <w:p w14:paraId="79C8DF8E" w14:textId="77777777" w:rsidR="00A36783" w:rsidRDefault="00A36783" w:rsidP="00A36783">
                  <w:pPr>
                    <w:pStyle w:val="Handschrift"/>
                  </w:pPr>
                  <w:r w:rsidRPr="00EA7F84">
                    <w:t xml:space="preserve">Ich tausche </w:t>
                  </w:r>
                </w:p>
                <w:p w14:paraId="3494CC1D" w14:textId="31D2A9CD" w:rsidR="00A36783" w:rsidRPr="00EA7F84" w:rsidRDefault="00A36783" w:rsidP="00A36783">
                  <w:pPr>
                    <w:pStyle w:val="Handschrift"/>
                  </w:pPr>
                  <w:r>
                    <w:br/>
                    <w:t xml:space="preserve">Dann habe ich </w:t>
                  </w:r>
                </w:p>
                <w:p w14:paraId="4B674DED" w14:textId="77777777" w:rsidR="00A36783" w:rsidRDefault="00A36783" w:rsidP="00A36783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55254B52" w14:textId="77777777" w:rsidR="00A36783" w:rsidRPr="00486793" w:rsidRDefault="00A36783" w:rsidP="00A36783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73"/>
                    <w:gridCol w:w="407"/>
                    <w:gridCol w:w="390"/>
                  </w:tblGrid>
                  <w:tr w:rsidR="00107788" w14:paraId="6DB9F0BB" w14:textId="77777777" w:rsidTr="003B5AB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1357D440" w14:textId="77777777" w:rsidR="003B5AB4" w:rsidRDefault="003B5AB4" w:rsidP="003B5AB4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B764EF4" w14:textId="77777777" w:rsidR="003B5AB4" w:rsidRDefault="003B5AB4" w:rsidP="003B5AB4">
                        <w:r>
                          <w:t>T</w:t>
                        </w:r>
                      </w:p>
                    </w:tc>
                    <w:tc>
                      <w:tcPr>
                        <w:tcW w:w="373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4BFA6DA" w14:textId="77777777" w:rsidR="003B5AB4" w:rsidRDefault="003B5AB4" w:rsidP="003B5AB4">
                        <w:r>
                          <w:t>H</w:t>
                        </w:r>
                      </w:p>
                    </w:tc>
                    <w:tc>
                      <w:tcPr>
                        <w:tcW w:w="407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770EC95" w14:textId="77777777" w:rsidR="003B5AB4" w:rsidRDefault="003B5AB4" w:rsidP="003B5AB4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23105D7" w14:textId="77777777" w:rsidR="003B5AB4" w:rsidRDefault="003B5AB4" w:rsidP="003B5AB4">
                        <w:r>
                          <w:t>E</w:t>
                        </w:r>
                      </w:p>
                    </w:tc>
                  </w:tr>
                  <w:tr w:rsidR="003B5AB4" w14:paraId="2F477CE9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15517CB" w14:textId="77777777" w:rsidR="003B5AB4" w:rsidRDefault="003B5AB4" w:rsidP="003B5AB4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87E82EB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78711F60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26CD93F2" w14:textId="1C344D61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7B17E4F" w14:textId="078D8570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</w:tr>
                  <w:tr w:rsidR="003B5AB4" w14:paraId="33F9F2BE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48FB2CF" w14:textId="77777777" w:rsidR="003B5AB4" w:rsidRPr="006F59FF" w:rsidRDefault="003B5AB4" w:rsidP="003B5AB4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77CBA9EE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5B42FD87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34051DCD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35521AE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87C1429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7B1E5ADB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A36783" w:rsidRPr="00333F2C" w14:paraId="0F56C6C1" w14:textId="77777777" w:rsidTr="00E27FE8">
              <w:tc>
                <w:tcPr>
                  <w:tcW w:w="2226" w:type="dxa"/>
                </w:tcPr>
                <w:p w14:paraId="02B0EF48" w14:textId="1A4B7879" w:rsidR="00A36783" w:rsidRDefault="00A36783" w:rsidP="00A36783"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8D84A90" w14:textId="4484F762" w:rsidR="00A36783" w:rsidRDefault="00FA3691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0976" behindDoc="0" locked="0" layoutInCell="1" allowOverlap="1" wp14:anchorId="518C704E" wp14:editId="489DA8ED">
                        <wp:simplePos x="0" y="0"/>
                        <wp:positionH relativeFrom="column">
                          <wp:posOffset>639749</wp:posOffset>
                        </wp:positionH>
                        <wp:positionV relativeFrom="paragraph">
                          <wp:posOffset>17780</wp:posOffset>
                        </wp:positionV>
                        <wp:extent cx="702310" cy="269875"/>
                        <wp:effectExtent l="0" t="0" r="2540" b="0"/>
                        <wp:wrapNone/>
                        <wp:docPr id="209743488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2310" cy="269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2000" behindDoc="0" locked="0" layoutInCell="1" allowOverlap="1" wp14:anchorId="5F63FB7B" wp14:editId="63666603">
                        <wp:simplePos x="0" y="0"/>
                        <wp:positionH relativeFrom="column">
                          <wp:posOffset>11734</wp:posOffset>
                        </wp:positionH>
                        <wp:positionV relativeFrom="paragraph">
                          <wp:posOffset>19685</wp:posOffset>
                        </wp:positionV>
                        <wp:extent cx="611505" cy="292735"/>
                        <wp:effectExtent l="0" t="0" r="0" b="0"/>
                        <wp:wrapNone/>
                        <wp:docPr id="120042129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0421291" name=""/>
                                <pic:cNvPicPr/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" cy="29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CB152FF" w14:textId="7A6049CF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9CA0BEE" w14:textId="332B2A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173876B7" w14:textId="77777777" w:rsidR="00A36783" w:rsidRDefault="00A36783" w:rsidP="00A36783"/>
                <w:p w14:paraId="6C2F085E" w14:textId="77777777" w:rsidR="00A36783" w:rsidRDefault="00A36783" w:rsidP="00A36783"/>
                <w:p w14:paraId="6360FFB3" w14:textId="77777777" w:rsidR="00A36783" w:rsidRDefault="00A36783" w:rsidP="00A36783"/>
              </w:tc>
              <w:tc>
                <w:tcPr>
                  <w:tcW w:w="2551" w:type="dxa"/>
                </w:tcPr>
                <w:p w14:paraId="1B3E521E" w14:textId="77777777" w:rsidR="00A36783" w:rsidRDefault="00A36783" w:rsidP="00A36783">
                  <w:pPr>
                    <w:pStyle w:val="Handschrift"/>
                  </w:pPr>
                  <w:r>
                    <w:t>Ich habe</w:t>
                  </w:r>
                </w:p>
                <w:p w14:paraId="40E10571" w14:textId="77777777" w:rsidR="00A36783" w:rsidRDefault="00A36783" w:rsidP="00A36783">
                  <w:pPr>
                    <w:pStyle w:val="Handschrift"/>
                  </w:pPr>
                </w:p>
                <w:p w14:paraId="2BB5A105" w14:textId="5AB3AB6B" w:rsidR="00A36783" w:rsidRDefault="00A36783" w:rsidP="00A36783">
                  <w:pPr>
                    <w:pStyle w:val="Handschrift"/>
                  </w:pPr>
                  <w:r>
                    <w:t xml:space="preserve">Ich tausche </w:t>
                  </w:r>
                </w:p>
                <w:p w14:paraId="71EF1202" w14:textId="77777777" w:rsidR="00A36783" w:rsidRDefault="00A36783" w:rsidP="00A36783">
                  <w:pPr>
                    <w:pStyle w:val="Handschrift"/>
                  </w:pPr>
                </w:p>
                <w:p w14:paraId="7B92C4B8" w14:textId="77777777" w:rsidR="00A36783" w:rsidRDefault="00A36783" w:rsidP="00A36783">
                  <w:pPr>
                    <w:pStyle w:val="Handschrift"/>
                  </w:pPr>
                </w:p>
                <w:p w14:paraId="4891B98F" w14:textId="77777777" w:rsidR="00A36783" w:rsidRDefault="00A36783" w:rsidP="00A36783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</w:p>
                <w:p w14:paraId="19888063" w14:textId="77777777" w:rsidR="00A36783" w:rsidRDefault="00A36783" w:rsidP="00A36783">
                  <w:pPr>
                    <w:pStyle w:val="Handschrift"/>
                  </w:pPr>
                </w:p>
                <w:p w14:paraId="24B21CD9" w14:textId="77777777" w:rsidR="00A36783" w:rsidRDefault="00A36783" w:rsidP="00A36783">
                  <w:pPr>
                    <w:pStyle w:val="Handschrift"/>
                  </w:pPr>
                </w:p>
                <w:p w14:paraId="6009843A" w14:textId="77777777" w:rsidR="00A36783" w:rsidRDefault="00A36783" w:rsidP="00A36783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0FD3A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68228547" w14:textId="77777777" w:rsidR="00A36783" w:rsidRDefault="00A36783" w:rsidP="00A36783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0F5FD754" w14:textId="77777777" w:rsidR="00A36783" w:rsidRDefault="00A36783" w:rsidP="00A36783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AD45F85" w14:textId="77777777" w:rsidR="00A36783" w:rsidRDefault="00A36783" w:rsidP="00A36783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0615F62" w14:textId="77777777" w:rsidR="00A36783" w:rsidRDefault="00A36783" w:rsidP="00A36783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952C5C" w14:textId="77777777" w:rsidR="00A36783" w:rsidRDefault="00A36783" w:rsidP="00A36783">
                        <w:r>
                          <w:t>E</w:t>
                        </w:r>
                      </w:p>
                    </w:tc>
                  </w:tr>
                  <w:tr w:rsidR="00A36783" w14:paraId="23AE72F2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588D3E4" w14:textId="77777777" w:rsidR="00A36783" w:rsidRDefault="00A36783" w:rsidP="00A36783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D35A214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97A158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D15A322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2201411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31</w:t>
                        </w:r>
                      </w:p>
                    </w:tc>
                  </w:tr>
                  <w:tr w:rsidR="00A36783" w14:paraId="2BB3C799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67C6C2E" w14:textId="77777777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E4F0F62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0DE104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7E3C0E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2D2CA9D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AFCF4E7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454BFDDC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6150B011" w14:textId="39A62232" w:rsidR="00EA7F84" w:rsidRPr="00486793" w:rsidRDefault="00EA7F84" w:rsidP="001E1313">
            <w:pPr>
              <w:rPr>
                <w:noProof/>
                <w:sz w:val="21"/>
                <w:szCs w:val="21"/>
              </w:rPr>
            </w:pPr>
          </w:p>
        </w:tc>
      </w:tr>
      <w:tr w:rsidR="00A36783" w:rsidRPr="0018283B" w14:paraId="782FEB95" w14:textId="77777777" w:rsidTr="00A36783">
        <w:trPr>
          <w:trHeight w:val="2551"/>
        </w:trPr>
        <w:tc>
          <w:tcPr>
            <w:tcW w:w="610" w:type="dxa"/>
          </w:tcPr>
          <w:p w14:paraId="62941170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656DEA20" w14:textId="6235A1E8" w:rsidR="00A36783" w:rsidRDefault="00A36783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FA1000E" w14:textId="6F6D4760" w:rsidR="00A36783" w:rsidRDefault="00A36783" w:rsidP="008901F3">
            <w:pPr>
              <w:spacing w:after="120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Erkläre, was hat Leonie falsch gemacht hat</w:t>
            </w:r>
            <w:r w:rsidR="008901F3">
              <w:rPr>
                <w:noProof/>
                <w:sz w:val="21"/>
                <w:szCs w:val="21"/>
              </w:rPr>
              <w:t>.</w:t>
            </w:r>
            <w:r>
              <w:rPr>
                <w:noProof/>
                <w:sz w:val="21"/>
                <w:szCs w:val="21"/>
              </w:rPr>
              <w:t xml:space="preserve"> Wieso darf sie das so nicht? Korrig</w:t>
            </w:r>
            <w:r w:rsidR="008901F3">
              <w:rPr>
                <w:noProof/>
                <w:sz w:val="21"/>
                <w:szCs w:val="21"/>
              </w:rPr>
              <w:t>i</w:t>
            </w:r>
            <w:r>
              <w:rPr>
                <w:noProof/>
                <w:sz w:val="21"/>
                <w:szCs w:val="21"/>
              </w:rPr>
              <w:t xml:space="preserve">ere. </w:t>
            </w: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0B85F863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0E8BF939" w14:textId="77777777" w:rsidR="00A36783" w:rsidRPr="00F43829" w:rsidRDefault="00A36783" w:rsidP="00E27FE8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2AE4B4FC" w14:textId="77777777" w:rsidR="00A36783" w:rsidRPr="00F43829" w:rsidRDefault="00A36783" w:rsidP="00E27FE8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22FFE0A5" w14:textId="77777777" w:rsidR="00A36783" w:rsidRPr="00F43829" w:rsidRDefault="00A36783" w:rsidP="00E27FE8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4D59DD27" w14:textId="54D2398B" w:rsidR="00A36783" w:rsidRPr="00F43829" w:rsidRDefault="00A36783" w:rsidP="00E27FE8">
                  <w:r>
                    <w:t>Zahl</w:t>
                  </w:r>
                </w:p>
              </w:tc>
            </w:tr>
            <w:tr w:rsidR="00A36783" w:rsidRPr="00333F2C" w14:paraId="6C4457FD" w14:textId="77777777" w:rsidTr="00E27FE8">
              <w:tc>
                <w:tcPr>
                  <w:tcW w:w="2226" w:type="dxa"/>
                </w:tcPr>
                <w:p w14:paraId="19F6976B" w14:textId="11B27B54" w:rsidR="00A36783" w:rsidRPr="00486793" w:rsidRDefault="00A36783" w:rsidP="00403815">
                  <w:pPr>
                    <w:rPr>
                      <w:sz w:val="20"/>
                      <w:szCs w:val="20"/>
                    </w:rPr>
                  </w:pPr>
                </w:p>
                <w:p w14:paraId="241BA822" w14:textId="77777777" w:rsidR="00A36783" w:rsidRDefault="00A36783" w:rsidP="00E27FE8"/>
                <w:p w14:paraId="540DE609" w14:textId="77777777" w:rsidR="00A36783" w:rsidRDefault="00A36783" w:rsidP="00E27FE8"/>
                <w:p w14:paraId="343EBE43" w14:textId="77777777" w:rsidR="00A36783" w:rsidRPr="00486793" w:rsidRDefault="00A36783" w:rsidP="00E27FE8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5F04F971" w14:textId="6B5F93E0" w:rsidR="00A36783" w:rsidRPr="00EA7F84" w:rsidRDefault="00402686" w:rsidP="00402686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CB8D6DC" wp14:editId="5AFE9033">
                        <wp:extent cx="1562100" cy="299985"/>
                        <wp:effectExtent l="0" t="0" r="0" b="5080"/>
                        <wp:docPr id="1914513137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4513137" name="Grafik 1914513137"/>
                                <pic:cNvPicPr/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4862" cy="30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6783">
                    <w:br/>
                  </w:r>
                </w:p>
                <w:p w14:paraId="5CE24289" w14:textId="77777777" w:rsidR="00A36783" w:rsidRDefault="00A36783" w:rsidP="00E27FE8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6F1F5D7B" w14:textId="77777777" w:rsidR="00A36783" w:rsidRPr="00486793" w:rsidRDefault="00A36783" w:rsidP="00E27FE8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74055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21521E1D" w14:textId="77777777" w:rsidR="00A36783" w:rsidRDefault="00A36783" w:rsidP="00E27FE8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659FDB3" w14:textId="77777777" w:rsidR="00A36783" w:rsidRDefault="00A36783" w:rsidP="00E27FE8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5669A97" w14:textId="77777777" w:rsidR="00A36783" w:rsidRDefault="00A36783" w:rsidP="00E27FE8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C454F2C" w14:textId="77777777" w:rsidR="00A36783" w:rsidRDefault="00A36783" w:rsidP="00E27FE8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39FB2D4A" w14:textId="77777777" w:rsidR="00A36783" w:rsidRDefault="00A36783" w:rsidP="00E27FE8">
                        <w:r>
                          <w:t>E</w:t>
                        </w:r>
                      </w:p>
                    </w:tc>
                  </w:tr>
                  <w:tr w:rsidR="00A36783" w14:paraId="7252A406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BB5FB31" w14:textId="77777777" w:rsidR="00A36783" w:rsidRDefault="00A36783" w:rsidP="00E27FE8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F7232A2" w14:textId="77777777" w:rsidR="00A36783" w:rsidRDefault="00A36783" w:rsidP="00E27FE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B0D54A8" w14:textId="77777777" w:rsidR="00A36783" w:rsidRDefault="00A36783" w:rsidP="00E27FE8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97588C7" w14:textId="77777777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0CE24D" w14:textId="43935DF3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36783" w14:paraId="5858F5BF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27F0332" w14:textId="3091D2AD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Falsch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DAA395A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66727A2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E685EF3" w14:textId="50F01A8D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50F55BD" w14:textId="26377EE6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1</w:t>
                        </w:r>
                      </w:p>
                    </w:tc>
                  </w:tr>
                  <w:tr w:rsidR="00A36783" w14:paraId="7B8B1A8D" w14:textId="77777777" w:rsidTr="008901F3">
                    <w:trPr>
                      <w:trHeight w:hRule="exact" w:val="47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76B645A" w14:textId="2182BB36" w:rsidR="00A36783" w:rsidRPr="006F59FF" w:rsidRDefault="00A36783" w:rsidP="008901F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Richtig g</w:t>
                        </w:r>
                        <w:r w:rsidRPr="006F59FF">
                          <w:rPr>
                            <w:sz w:val="16"/>
                            <w:szCs w:val="16"/>
                          </w:rPr>
                          <w:t>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DF5B95F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6D541D5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E4B7DCA" w14:textId="7E11379D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25A07F" w14:textId="2FA23D2A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2867B13" w14:textId="77777777" w:rsidR="00A36783" w:rsidRDefault="00A36783" w:rsidP="00E27FE8"/>
              </w:tc>
              <w:tc>
                <w:tcPr>
                  <w:tcW w:w="708" w:type="dxa"/>
                  <w:vAlign w:val="center"/>
                </w:tcPr>
                <w:p w14:paraId="1C2C584E" w14:textId="6179903E" w:rsidR="00A36783" w:rsidRPr="00333F2C" w:rsidRDefault="00A36783" w:rsidP="00E27FE8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318208" behindDoc="0" locked="0" layoutInCell="1" allowOverlap="1" wp14:anchorId="43BEB960" wp14:editId="3E256173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645795" cy="722630"/>
                            <wp:effectExtent l="0" t="0" r="0" b="1270"/>
                            <wp:wrapNone/>
                            <wp:docPr id="1681951989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630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6763503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85040751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29DC7" w14:textId="77777777" w:rsidR="00A36783" w:rsidRPr="008D5126" w:rsidRDefault="00A36783" w:rsidP="00A36783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3BEB960" id="_x0000_s1090" style="position:absolute;margin-left:4pt;margin-top:35.85pt;width:50.85pt;height:56.9pt;z-index:252318208;mso-width-relative:margin;mso-height-relative:margin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">
                            <v:shape id="Grafik 6" o:spid="_x0000_s1091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">
                              <v:imagedata r:id="rId44" o:title="" chromakey="white"/>
                            </v:shape>
                            <v:shape id="_x0000_s1092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21529DC7" w14:textId="77777777" w:rsidR="00A36783" w:rsidRPr="008D5126" w:rsidRDefault="00A36783" w:rsidP="00A36783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59F37E3" w14:textId="77777777" w:rsidR="00A36783" w:rsidRPr="00486793" w:rsidRDefault="00A36783" w:rsidP="00E27FE8">
            <w:pPr>
              <w:rPr>
                <w:noProof/>
                <w:sz w:val="21"/>
                <w:szCs w:val="21"/>
              </w:rPr>
            </w:pPr>
          </w:p>
        </w:tc>
      </w:tr>
    </w:tbl>
    <w:p w14:paraId="57319533" w14:textId="3FE47F44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A36783" w:rsidRPr="0018283B" w14:paraId="511C2F92" w14:textId="77777777" w:rsidTr="00257CED">
        <w:tc>
          <w:tcPr>
            <w:tcW w:w="610" w:type="dxa"/>
          </w:tcPr>
          <w:p w14:paraId="6F97771B" w14:textId="3F91A91C" w:rsidR="00A36783" w:rsidRPr="0018283B" w:rsidRDefault="00A36783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w:t>1.3</w:t>
            </w:r>
          </w:p>
        </w:tc>
        <w:tc>
          <w:tcPr>
            <w:tcW w:w="8461" w:type="dxa"/>
            <w:gridSpan w:val="4"/>
          </w:tcPr>
          <w:p w14:paraId="31F64E07" w14:textId="35AFBE35" w:rsidR="00A36783" w:rsidRDefault="001F516A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7256ACC1" wp14:editId="3B18595C">
                      <wp:simplePos x="0" y="0"/>
                      <wp:positionH relativeFrom="column">
                        <wp:posOffset>4167709</wp:posOffset>
                      </wp:positionH>
                      <wp:positionV relativeFrom="paragraph">
                        <wp:posOffset>69850</wp:posOffset>
                      </wp:positionV>
                      <wp:extent cx="1275715" cy="750570"/>
                      <wp:effectExtent l="12700" t="0" r="19685" b="278130"/>
                      <wp:wrapNone/>
                      <wp:docPr id="138552910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46183"/>
                                  <a:gd name="adj2" fmla="val 81318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DD9CBF" w14:textId="77777777" w:rsidR="00BA524C" w:rsidRDefault="00BA524C" w:rsidP="00BA52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56ACC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2" o:spid="_x0000_s1093" type="#_x0000_t106" style="position:absolute;margin-left:328.15pt;margin-top:5.5pt;width:100.45pt;height:59.1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" adj="20776,28365" filled="f" strokecolor="#bfbfbf [2412]" strokeweight="1pt">
                      <v:stroke joinstyle="miter"/>
                      <v:textbox>
                        <w:txbxContent>
                          <w:p w14:paraId="09DD9CBF" w14:textId="77777777" w:rsidR="00BA524C" w:rsidRDefault="00BA524C" w:rsidP="00BA52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24C" w:rsidRPr="00E0758C">
              <w:rPr>
                <w:noProof/>
              </w:rPr>
              <w:drawing>
                <wp:anchor distT="0" distB="0" distL="114300" distR="114300" simplePos="0" relativeHeight="251532795" behindDoc="0" locked="0" layoutInCell="1" allowOverlap="1" wp14:anchorId="7009037C" wp14:editId="0E1935F6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168275</wp:posOffset>
                  </wp:positionV>
                  <wp:extent cx="749776" cy="504000"/>
                  <wp:effectExtent l="0" t="0" r="0" b="0"/>
                  <wp:wrapNone/>
                  <wp:docPr id="1440256707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783">
              <w:rPr>
                <w:noProof/>
              </w:rPr>
              <w:t>Bündeln im Kopf</w:t>
            </w:r>
          </w:p>
        </w:tc>
      </w:tr>
      <w:tr w:rsidR="00A36783" w:rsidRPr="0018283B" w14:paraId="36A28A68" w14:textId="77777777" w:rsidTr="00E27FE8">
        <w:tc>
          <w:tcPr>
            <w:tcW w:w="610" w:type="dxa"/>
          </w:tcPr>
          <w:p w14:paraId="3EB61C3D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13AD06B1" wp14:editId="6BC85820">
                  <wp:extent cx="360000" cy="272386"/>
                  <wp:effectExtent l="0" t="0" r="2540" b="0"/>
                  <wp:docPr id="1837338927" name="Grafik 1837338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6633F6" w14:textId="0194B244" w:rsidR="00A36783" w:rsidRPr="0018283B" w:rsidRDefault="00BA524C" w:rsidP="00E27FE8">
            <w:pPr>
              <w:pStyle w:val="Nummerierung"/>
            </w:pPr>
            <w:r>
              <w:t>a</w:t>
            </w:r>
            <w:r w:rsidR="00A36783">
              <w:t>)</w:t>
            </w:r>
          </w:p>
        </w:tc>
        <w:tc>
          <w:tcPr>
            <w:tcW w:w="8036" w:type="dxa"/>
            <w:gridSpan w:val="3"/>
          </w:tcPr>
          <w:p w14:paraId="2C6900BF" w14:textId="1F2BDCB7" w:rsidR="00A36783" w:rsidRDefault="00A36783" w:rsidP="00E27FE8">
            <w:pPr>
              <w:rPr>
                <w:noProof/>
              </w:rPr>
            </w:pPr>
            <w:r>
              <w:rPr>
                <w:noProof/>
              </w:rPr>
              <w:t xml:space="preserve">Stellt euch das Bündeln im Kopf vor. Erklärt, wie ihr tauschen würdet. </w:t>
            </w:r>
          </w:p>
          <w:p w14:paraId="4B6A1005" w14:textId="0F446CAC" w:rsidR="00BA524C" w:rsidRDefault="00BA524C" w:rsidP="00E27FE8">
            <w:pPr>
              <w:rPr>
                <w:noProof/>
              </w:rPr>
            </w:pPr>
            <w:r>
              <w:rPr>
                <w:noProof/>
              </w:rPr>
              <w:t>Wenn ihr euch nicht sicher seid, kontrolliert mit Material.</w:t>
            </w:r>
            <w:r w:rsidRPr="00E0758C">
              <w:rPr>
                <w:noProof/>
              </w:rPr>
              <w:t xml:space="preserve"> </w:t>
            </w:r>
          </w:p>
          <w:p w14:paraId="4AE46279" w14:textId="7BEF07AF" w:rsidR="00BA524C" w:rsidRPr="0018283B" w:rsidRDefault="00BA524C" w:rsidP="00E27FE8"/>
        </w:tc>
      </w:tr>
      <w:tr w:rsidR="00A36783" w14:paraId="6721B86C" w14:textId="77777777" w:rsidTr="00E27FE8">
        <w:tc>
          <w:tcPr>
            <w:tcW w:w="610" w:type="dxa"/>
          </w:tcPr>
          <w:p w14:paraId="14A49871" w14:textId="77777777" w:rsidR="00A36783" w:rsidRDefault="00A36783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978E6AB" w14:textId="77777777" w:rsidR="00A36783" w:rsidRDefault="00A36783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A36783" w14:paraId="3B08426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7E35E9C3" w14:textId="77777777" w:rsidR="00A36783" w:rsidRDefault="00A36783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7555CE28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7D2B928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6A1631A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07B08A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42EA783E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46E8C27C" w14:textId="51E2EFDF" w:rsidR="00A36783" w:rsidRDefault="00A36783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A79F10D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321700A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14D41431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27174623" w14:textId="77777777" w:rsidR="00A36783" w:rsidRPr="001912F0" w:rsidRDefault="00A36783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A36783" w14:paraId="7D582E9C" w14:textId="77777777" w:rsidTr="00402686">
              <w:trPr>
                <w:trHeight w:val="329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3813BFF6" w14:textId="791A1D86" w:rsidR="00A36783" w:rsidRPr="00A2053B" w:rsidRDefault="00A36783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8B8073F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76FAF5A4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4AE9B2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0982E35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B0104BE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A36783" w14:paraId="4C603A64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11FC06B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A25A915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1D446CD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47ACD47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6003BFB" w14:textId="77777777" w:rsidTr="001912F0">
              <w:tc>
                <w:tcPr>
                  <w:tcW w:w="0" w:type="dxa"/>
                </w:tcPr>
                <w:p w14:paraId="22ACF8A7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0CBEED7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0A969596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0" w:type="dxa"/>
                  <w:vAlign w:val="center"/>
                </w:tcPr>
                <w:p w14:paraId="4DF5490C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</w:tr>
            <w:tr w:rsidR="00A36783" w14:paraId="4461F243" w14:textId="77777777" w:rsidTr="00402686">
              <w:trPr>
                <w:trHeight w:val="329"/>
              </w:trPr>
              <w:tc>
                <w:tcPr>
                  <w:tcW w:w="567" w:type="dxa"/>
                </w:tcPr>
                <w:p w14:paraId="6209F83A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384C66D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07BD1905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7C758AFC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C97D2D2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A36783" w14:paraId="0B57D1CB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677FC45D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2B9D0A37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429D9F1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3EC4D22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B5C1415" w14:textId="77777777" w:rsidTr="001912F0">
              <w:tc>
                <w:tcPr>
                  <w:tcW w:w="0" w:type="dxa"/>
                  <w:vAlign w:val="center"/>
                </w:tcPr>
                <w:p w14:paraId="43181450" w14:textId="77777777" w:rsidR="00A36783" w:rsidRDefault="00A36783" w:rsidP="001912F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DD02A6A" w14:textId="77777777" w:rsidR="00A36783" w:rsidRPr="00A2053B" w:rsidRDefault="00A36783" w:rsidP="00BF28FB">
                  <w:pPr>
                    <w:jc w:val="center"/>
                    <w:rPr>
                      <w:rFonts w:ascii="Comic Sans MS" w:hAnsi="Comic Sans MS"/>
                      <w:szCs w:val="21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5F7E6D3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125ED69E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</w:tr>
            <w:tr w:rsidR="00A36783" w14:paraId="2954B19D" w14:textId="77777777" w:rsidTr="00402686">
              <w:trPr>
                <w:trHeight w:val="329"/>
              </w:trPr>
              <w:tc>
                <w:tcPr>
                  <w:tcW w:w="517" w:type="dxa"/>
                </w:tcPr>
                <w:p w14:paraId="767B5BAB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5789A7E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2ECBB8DA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587F5E62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12EAFF9" w14:textId="77777777" w:rsidR="00A36783" w:rsidRDefault="00A36783" w:rsidP="00E27FE8"/>
        </w:tc>
      </w:tr>
      <w:tr w:rsidR="00BA524C" w14:paraId="3A635E14" w14:textId="77777777" w:rsidTr="00E27FE8">
        <w:tc>
          <w:tcPr>
            <w:tcW w:w="610" w:type="dxa"/>
          </w:tcPr>
          <w:p w14:paraId="05C32270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0CD14B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p w14:paraId="48C60356" w14:textId="77777777" w:rsidR="00BA524C" w:rsidRDefault="00BA524C" w:rsidP="00E27FE8"/>
        </w:tc>
        <w:tc>
          <w:tcPr>
            <w:tcW w:w="2679" w:type="dxa"/>
          </w:tcPr>
          <w:p w14:paraId="6F7AD2F4" w14:textId="77777777" w:rsidR="00BA524C" w:rsidRDefault="00BA524C" w:rsidP="00E27FE8"/>
        </w:tc>
        <w:tc>
          <w:tcPr>
            <w:tcW w:w="2679" w:type="dxa"/>
          </w:tcPr>
          <w:p w14:paraId="55FBDD3D" w14:textId="77777777" w:rsidR="00BA524C" w:rsidRDefault="00BA524C" w:rsidP="00E27FE8"/>
        </w:tc>
      </w:tr>
      <w:tr w:rsidR="00BA524C" w:rsidRPr="0018283B" w14:paraId="012C26D3" w14:textId="77777777" w:rsidTr="00E27FE8">
        <w:tc>
          <w:tcPr>
            <w:tcW w:w="610" w:type="dxa"/>
          </w:tcPr>
          <w:p w14:paraId="111CF4D8" w14:textId="148432A7" w:rsidR="00BA524C" w:rsidRPr="0018283B" w:rsidRDefault="00BA524C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EE9B233" w14:textId="13465A8F" w:rsidR="00BA524C" w:rsidRPr="0018283B" w:rsidRDefault="00BA524C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30712F31" w14:textId="77777777" w:rsidR="00BA524C" w:rsidRPr="0018283B" w:rsidRDefault="00BA524C" w:rsidP="00BA524C"/>
        </w:tc>
      </w:tr>
      <w:tr w:rsidR="00BA524C" w14:paraId="1CCDCA50" w14:textId="77777777" w:rsidTr="00E27FE8">
        <w:tc>
          <w:tcPr>
            <w:tcW w:w="610" w:type="dxa"/>
          </w:tcPr>
          <w:p w14:paraId="15DA0CB9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26E528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BA524C" w14:paraId="4A0495D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14320D9B" w14:textId="77777777" w:rsidR="00BA524C" w:rsidRDefault="00BA524C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5F40BBEA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5175DA39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31418AD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3A78DEB5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1608A03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2CF5ACB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7EF4D6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27A5F35" w14:textId="2F7E3D47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0BA363D3" w14:textId="30FD3AB6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7</w:t>
                  </w:r>
                </w:p>
              </w:tc>
              <w:tc>
                <w:tcPr>
                  <w:tcW w:w="0" w:type="dxa"/>
                  <w:vAlign w:val="center"/>
                </w:tcPr>
                <w:p w14:paraId="16395AE4" w14:textId="77777777" w:rsidR="00BA524C" w:rsidRPr="001912F0" w:rsidRDefault="00BA524C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BA524C" w14:paraId="313772E4" w14:textId="77777777" w:rsidTr="00402686">
              <w:trPr>
                <w:trHeight w:val="406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5F9B5CDF" w14:textId="77777777" w:rsidR="00BA524C" w:rsidRPr="00A2053B" w:rsidRDefault="00BA524C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646B14C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410CAC17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E32D562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1F30E114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73F5844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BA524C" w14:paraId="2C24D84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1429EE77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7AE02D4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59AF5050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5A8E9F9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65432223" w14:textId="77777777" w:rsidTr="001912F0">
              <w:tc>
                <w:tcPr>
                  <w:tcW w:w="0" w:type="dxa"/>
                </w:tcPr>
                <w:p w14:paraId="1C8A58C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27C0E6E" w14:textId="35F56EB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6C42406A" w14:textId="580E418C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44AE1407" w14:textId="684271A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14</w:t>
                  </w:r>
                </w:p>
              </w:tc>
            </w:tr>
            <w:tr w:rsidR="00BA524C" w14:paraId="04556A07" w14:textId="77777777" w:rsidTr="00402686">
              <w:trPr>
                <w:trHeight w:val="406"/>
              </w:trPr>
              <w:tc>
                <w:tcPr>
                  <w:tcW w:w="567" w:type="dxa"/>
                </w:tcPr>
                <w:p w14:paraId="5B81917F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14B7ADD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65952935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265ACC1E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5BD13AD3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BA524C" w14:paraId="089EA89E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04CA97E8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6B325E4B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06585A3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68A745C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9D8BD4C" w14:textId="77777777" w:rsidTr="001912F0">
              <w:tc>
                <w:tcPr>
                  <w:tcW w:w="0" w:type="dxa"/>
                  <w:vAlign w:val="center"/>
                </w:tcPr>
                <w:p w14:paraId="49B77BE8" w14:textId="374B0270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1F194A33" w14:textId="59A558C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284054FB" w14:textId="3D33801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dxa"/>
                </w:tcPr>
                <w:p w14:paraId="4708DB7A" w14:textId="23A4B6E0" w:rsidR="00BA524C" w:rsidRPr="00A2053B" w:rsidRDefault="00BA524C" w:rsidP="00E27FE8">
                  <w:pPr>
                    <w:rPr>
                      <w:rFonts w:ascii="Comic Sans MS" w:hAnsi="Comic Sans MS"/>
                      <w:szCs w:val="21"/>
                    </w:rPr>
                  </w:pPr>
                </w:p>
              </w:tc>
            </w:tr>
            <w:tr w:rsidR="00BA524C" w14:paraId="30A66ACE" w14:textId="77777777" w:rsidTr="00402686">
              <w:trPr>
                <w:trHeight w:val="406"/>
              </w:trPr>
              <w:tc>
                <w:tcPr>
                  <w:tcW w:w="517" w:type="dxa"/>
                </w:tcPr>
                <w:p w14:paraId="4AE2EE9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EE8ED5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48E67A40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4CECB9F3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B5C3E45" w14:textId="77777777" w:rsidR="00BA524C" w:rsidRDefault="00BA524C" w:rsidP="00E27FE8"/>
        </w:tc>
      </w:tr>
    </w:tbl>
    <w:p w14:paraId="6A9A5B86" w14:textId="77777777" w:rsidR="00A36783" w:rsidRDefault="00A36783"/>
    <w:p w14:paraId="611B471F" w14:textId="77777777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14:paraId="63EFD36B" w14:textId="77777777" w:rsidTr="007A1C42">
        <w:tc>
          <w:tcPr>
            <w:tcW w:w="610" w:type="dxa"/>
          </w:tcPr>
          <w:bookmarkEnd w:id="1"/>
          <w:p w14:paraId="0F97C8E1" w14:textId="48DF2C24" w:rsidR="006259AD" w:rsidRPr="00B74344" w:rsidRDefault="006259AD" w:rsidP="007A1C42">
            <w:pPr>
              <w:pStyle w:val="berschrift3"/>
            </w:pPr>
            <w:r>
              <w:t>1.</w:t>
            </w:r>
            <w:r w:rsidR="008901F3">
              <w:t>4</w:t>
            </w:r>
          </w:p>
        </w:tc>
        <w:tc>
          <w:tcPr>
            <w:tcW w:w="8461" w:type="dxa"/>
            <w:gridSpan w:val="2"/>
          </w:tcPr>
          <w:p w14:paraId="4D021516" w14:textId="45B5B89F" w:rsidR="006259AD" w:rsidRPr="00B74344" w:rsidRDefault="00BB2BB7" w:rsidP="004851C6">
            <w:pPr>
              <w:pStyle w:val="berschrift3"/>
            </w:pPr>
            <w:r>
              <w:t xml:space="preserve">Zusammenlegen mit </w:t>
            </w:r>
            <w:r w:rsidR="008901F3">
              <w:t>Bündeln</w:t>
            </w:r>
            <w:r w:rsidR="00F33521">
              <w:t xml:space="preserve"> </w:t>
            </w:r>
            <w:r>
              <w:t>von Material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24FFBC6C" w:rsidR="009D47D3" w:rsidRDefault="009D47D3" w:rsidP="004851C6">
            <w:pPr>
              <w:spacing w:line="240" w:lineRule="auto"/>
            </w:pPr>
            <w:r>
              <w:t xml:space="preserve">Tara </w:t>
            </w:r>
            <w:r w:rsidR="00BF0972">
              <w:t xml:space="preserve">legt eine Zahl und </w:t>
            </w:r>
            <w:r>
              <w:t xml:space="preserve">Jonas </w:t>
            </w:r>
            <w:r w:rsidR="00BF0972">
              <w:t xml:space="preserve">legt </w:t>
            </w:r>
            <w:r w:rsidR="00B6290D">
              <w:t xml:space="preserve">eine </w:t>
            </w:r>
            <w:r w:rsidR="00063430">
              <w:t>Zahl.</w:t>
            </w:r>
            <w:r>
              <w:t xml:space="preserve"> </w:t>
            </w:r>
          </w:p>
          <w:p w14:paraId="107914C7" w14:textId="393433B8" w:rsidR="009D47D3" w:rsidRDefault="009D47D3" w:rsidP="004851C6">
            <w:pPr>
              <w:pStyle w:val="Listenabsatz"/>
              <w:spacing w:line="240" w:lineRule="auto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1C0CF6EB" w14:textId="4F5D59DD" w:rsidR="008901F3" w:rsidRDefault="008901F3" w:rsidP="004851C6">
            <w:pPr>
              <w:pStyle w:val="Listenabsatz"/>
              <w:spacing w:line="240" w:lineRule="auto"/>
            </w:pPr>
            <w:r>
              <w:t>Wie lautet die Additionsaufgabe?</w:t>
            </w:r>
            <w:r w:rsidR="008406D1">
              <w:rPr>
                <w:noProof/>
              </w:rPr>
              <w:t xml:space="preserve"> </w:t>
            </w:r>
          </w:p>
          <w:p w14:paraId="27CBE5C4" w14:textId="35EA144D" w:rsidR="000600D0" w:rsidRDefault="0092281D" w:rsidP="004851C6">
            <w:pPr>
              <w:pStyle w:val="Listenabsatz"/>
              <w:spacing w:line="240" w:lineRule="auto"/>
            </w:pPr>
            <w:r>
              <w:t>Markier</w:t>
            </w:r>
            <w:r w:rsidR="00DD37C2">
              <w:t>e</w:t>
            </w:r>
            <w:r>
              <w:t xml:space="preserve"> </w:t>
            </w:r>
            <w:r w:rsidR="00F33521">
              <w:t xml:space="preserve">durch </w:t>
            </w:r>
            <w:r w:rsidR="00777A68">
              <w:t>E</w:t>
            </w:r>
            <w:r w:rsidR="00F33521">
              <w:t>inkreisen</w:t>
            </w:r>
            <w:r>
              <w:t xml:space="preserve">, was </w:t>
            </w:r>
            <w:r w:rsidR="00F33521">
              <w:t xml:space="preserve">gebündelt </w:t>
            </w:r>
            <w:r>
              <w:t xml:space="preserve">werden </w:t>
            </w:r>
            <w:r w:rsidR="0084493E">
              <w:t>muss</w:t>
            </w:r>
            <w:r>
              <w:t xml:space="preserve">. </w:t>
            </w:r>
          </w:p>
          <w:p w14:paraId="101EC1AE" w14:textId="2A15FD3C" w:rsidR="009D47D3" w:rsidRDefault="0092281D" w:rsidP="009D47D3">
            <w:pPr>
              <w:pStyle w:val="Listenabsatz"/>
              <w:spacing w:line="240" w:lineRule="auto"/>
            </w:pPr>
            <w:r>
              <w:t>Schreib</w:t>
            </w:r>
            <w:r w:rsidR="00DD37C2">
              <w:t>e</w:t>
            </w:r>
            <w:r>
              <w:t xml:space="preserve"> </w:t>
            </w:r>
            <w:r w:rsidR="008901F3">
              <w:t xml:space="preserve">das Ergebnis als </w:t>
            </w:r>
            <w:r>
              <w:t>Zahl</w:t>
            </w:r>
            <w:r w:rsidR="000600D0">
              <w:t xml:space="preserve"> auf</w:t>
            </w:r>
            <w:r>
              <w:t xml:space="preserve">. </w:t>
            </w:r>
            <w:r w:rsidR="00052B94">
              <w:br/>
            </w:r>
          </w:p>
          <w:tbl>
            <w:tblPr>
              <w:tblStyle w:val="MSKTabelle"/>
              <w:tblW w:w="8029" w:type="dxa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905"/>
            </w:tblGrid>
            <w:tr w:rsidR="009D47D3" w14:paraId="73EA6FAD" w14:textId="77777777" w:rsidTr="00CA598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47165FB8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4AE243A9" w:rsidR="009D47D3" w:rsidRDefault="009D47D3" w:rsidP="000425FD">
                  <w:r>
                    <w:t>Jonas</w:t>
                  </w:r>
                </w:p>
              </w:tc>
              <w:tc>
                <w:tcPr>
                  <w:tcW w:w="1902" w:type="dxa"/>
                  <w:hideMark/>
                </w:tcPr>
                <w:p w14:paraId="59963E8C" w14:textId="3699A9FF" w:rsidR="009D47D3" w:rsidRDefault="00A36783" w:rsidP="000425FD">
                  <w:r>
                    <w:t>Additionsaufgabe mit Ergebnis</w:t>
                  </w:r>
                </w:p>
              </w:tc>
            </w:tr>
            <w:tr w:rsidR="009D47D3" w14:paraId="6540FEE6" w14:textId="77777777" w:rsidTr="000F77E3">
              <w:trPr>
                <w:trHeight w:val="567"/>
              </w:trPr>
              <w:tc>
                <w:tcPr>
                  <w:tcW w:w="3062" w:type="dxa"/>
                  <w:vAlign w:val="center"/>
                </w:tcPr>
                <w:p w14:paraId="217EC2F0" w14:textId="7B8F6176" w:rsidR="009D47D3" w:rsidRPr="00052B94" w:rsidRDefault="00090F1B" w:rsidP="000F77E3">
                  <w:pPr>
                    <w:rPr>
                      <w:sz w:val="10"/>
                      <w:szCs w:val="10"/>
                    </w:rPr>
                  </w:pPr>
                  <w:r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037632" behindDoc="0" locked="0" layoutInCell="1" allowOverlap="1" wp14:anchorId="6B74A17E" wp14:editId="22459CF0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136525</wp:posOffset>
                        </wp:positionV>
                        <wp:extent cx="323850" cy="37465"/>
                        <wp:effectExtent l="0" t="0" r="0" b="635"/>
                        <wp:wrapNone/>
                        <wp:docPr id="481806954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7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339712" behindDoc="0" locked="0" layoutInCell="1" allowOverlap="1" wp14:anchorId="547BDE62" wp14:editId="469C5E9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41275</wp:posOffset>
                        </wp:positionV>
                        <wp:extent cx="464185" cy="97155"/>
                        <wp:effectExtent l="0" t="0" r="5715" b="4445"/>
                        <wp:wrapNone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5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4185" cy="9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43CC79AA" w:rsidR="009D47D3" w:rsidRPr="00052B94" w:rsidRDefault="005C6524" w:rsidP="000F77E3">
                  <w:pPr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73504" behindDoc="0" locked="0" layoutInCell="1" allowOverlap="1" wp14:anchorId="1B0597FD" wp14:editId="41344A75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47625</wp:posOffset>
                        </wp:positionV>
                        <wp:extent cx="368935" cy="53975"/>
                        <wp:effectExtent l="0" t="0" r="0" b="0"/>
                        <wp:wrapNone/>
                        <wp:docPr id="354310436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77A68">
                    <w:rPr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1905" w:type="dxa"/>
                  <w:vAlign w:val="center"/>
                </w:tcPr>
                <w:p w14:paraId="4ADEED43" w14:textId="495399EF" w:rsidR="009D47D3" w:rsidRPr="00052B94" w:rsidRDefault="009D47D3" w:rsidP="000F77E3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c>
            </w:tr>
            <w:tr w:rsidR="009D47D3" w14:paraId="1ABB034D" w14:textId="77777777" w:rsidTr="00052B94">
              <w:trPr>
                <w:trHeight w:val="722"/>
              </w:trPr>
              <w:tc>
                <w:tcPr>
                  <w:tcW w:w="3062" w:type="dxa"/>
                  <w:vAlign w:val="center"/>
                </w:tcPr>
                <w:p w14:paraId="69CEAD69" w14:textId="700393A9" w:rsidR="009D47D3" w:rsidRDefault="00D50B95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0704" behindDoc="0" locked="0" layoutInCell="1" allowOverlap="1" wp14:anchorId="0DAADB99" wp14:editId="5E3C0FBA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213995</wp:posOffset>
                        </wp:positionV>
                        <wp:extent cx="431800" cy="35560"/>
                        <wp:effectExtent l="0" t="0" r="0" b="2540"/>
                        <wp:wrapNone/>
                        <wp:docPr id="1532748131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35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8688" behindDoc="0" locked="0" layoutInCell="1" allowOverlap="1" wp14:anchorId="6E30A1B9" wp14:editId="09A2D39A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60960</wp:posOffset>
                        </wp:positionV>
                        <wp:extent cx="462915" cy="139700"/>
                        <wp:effectExtent l="0" t="0" r="0" b="0"/>
                        <wp:wrapNone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2915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43161010" w:rsidR="009D47D3" w:rsidRDefault="00FB34E7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5024" behindDoc="0" locked="0" layoutInCell="1" allowOverlap="1" wp14:anchorId="18634DF4" wp14:editId="0B49DBBC">
                            <wp:simplePos x="0" y="0"/>
                            <wp:positionH relativeFrom="margin">
                              <wp:posOffset>-1270</wp:posOffset>
                            </wp:positionH>
                            <wp:positionV relativeFrom="margin">
                              <wp:posOffset>12700</wp:posOffset>
                            </wp:positionV>
                            <wp:extent cx="1223645" cy="414020"/>
                            <wp:effectExtent l="0" t="0" r="0" b="5080"/>
                            <wp:wrapNone/>
                            <wp:docPr id="54" name="Gruppier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223645" cy="414020"/>
                                      <a:chOff x="0" y="0"/>
                                      <a:chExt cx="1279730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4901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C7B653" id="Gruppieren 54" o:spid="_x0000_s1026" style="position:absolute;margin-left:-.1pt;margin-top:1pt;width:96.35pt;height:32.6pt;z-index:251585024;mso-position-horizontal-relative:margin;mso-position-vertical-relative:margin;mso-width-relative:margin;mso-height-relative:margin" coordsize="12797,419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">
                            <o:lock v:ext="edit" aspectratio="t"/>
                            <v:shape id="Grafik 200" o:spid="_x0000_s1027" type="#_x0000_t75" style="position:absolute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199" o:spid="_x0000_s1028" type="#_x0000_t75" style="position:absolute;left:4349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">
                              <v:imagedata r:id="rId141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42752" behindDoc="0" locked="0" layoutInCell="1" allowOverlap="1" wp14:anchorId="54D2A85B" wp14:editId="10C48557">
                        <wp:simplePos x="0" y="0"/>
                        <wp:positionH relativeFrom="column">
                          <wp:posOffset>1336040</wp:posOffset>
                        </wp:positionH>
                        <wp:positionV relativeFrom="paragraph">
                          <wp:posOffset>26035</wp:posOffset>
                        </wp:positionV>
                        <wp:extent cx="368935" cy="53975"/>
                        <wp:effectExtent l="0" t="0" r="0" b="0"/>
                        <wp:wrapNone/>
                        <wp:docPr id="1358056068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05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CA5981">
              <w:trPr>
                <w:trHeight w:hRule="exact" w:val="950"/>
              </w:trPr>
              <w:tc>
                <w:tcPr>
                  <w:tcW w:w="3062" w:type="dxa"/>
                  <w:vAlign w:val="center"/>
                </w:tcPr>
                <w:p w14:paraId="1C153818" w14:textId="0979428C" w:rsidR="009D47D3" w:rsidRDefault="00051FC7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993600" behindDoc="0" locked="0" layoutInCell="1" allowOverlap="1" wp14:anchorId="1B875437" wp14:editId="296BC4DC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-99060</wp:posOffset>
                        </wp:positionV>
                        <wp:extent cx="741680" cy="419100"/>
                        <wp:effectExtent l="0" t="0" r="0" b="0"/>
                        <wp:wrapNone/>
                        <wp:docPr id="471089578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89578" name="Grafik 471089578"/>
                                <pic:cNvPicPr/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8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04B1766B" w:rsidR="009D47D3" w:rsidRDefault="00052B94" w:rsidP="004851C6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7072" behindDoc="0" locked="0" layoutInCell="1" allowOverlap="1" wp14:anchorId="057BCA2B" wp14:editId="2B7F7F8F">
                            <wp:simplePos x="0" y="0"/>
                            <wp:positionH relativeFrom="margin">
                              <wp:posOffset>-5080</wp:posOffset>
                            </wp:positionH>
                            <wp:positionV relativeFrom="margin">
                              <wp:posOffset>-23495</wp:posOffset>
                            </wp:positionV>
                            <wp:extent cx="1655445" cy="419100"/>
                            <wp:effectExtent l="0" t="0" r="0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5445" cy="419100"/>
                                      <a:chOff x="0" y="0"/>
                                      <a:chExt cx="1730375" cy="4201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076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3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9DCBBD" id="Gruppieren 51" o:spid="_x0000_s1026" style="position:absolute;margin-left:-.4pt;margin-top:-1.85pt;width:130.35pt;height:33pt;z-index:251587072;mso-position-horizontal-relative:margin;mso-position-vertical-relative:margin;mso-width-relative:margin;mso-height-relative:margin" coordsize="17303,420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">
                            <v:shape id="Grafik 210" o:spid="_x0000_s1027" type="#_x0000_t75" style="position:absolute;top:10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">
                              <v:imagedata r:id="rId141" o:title="" recolortarget="#727272 [1449]"/>
                            </v:shape>
                            <v:shape id="Grafik 207" o:spid="_x0000_s1030" type="#_x0000_t75" style="position:absolute;left:13208;top:127;width:409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">
                              <v:imagedata r:id="rId144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29D9C3D" w14:textId="786F12DC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CA5981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76DA6631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5824" behindDoc="0" locked="0" layoutInCell="1" allowOverlap="1" wp14:anchorId="338F676E" wp14:editId="184B451C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695960</wp:posOffset>
                        </wp:positionV>
                        <wp:extent cx="323850" cy="27305"/>
                        <wp:effectExtent l="0" t="0" r="0" b="0"/>
                        <wp:wrapNone/>
                        <wp:docPr id="1798662216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2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674112" behindDoc="0" locked="0" layoutInCell="1" allowOverlap="1" wp14:anchorId="35FF258D" wp14:editId="1315EA6F">
                        <wp:simplePos x="0" y="0"/>
                        <wp:positionH relativeFrom="column">
                          <wp:posOffset>432435</wp:posOffset>
                        </wp:positionH>
                        <wp:positionV relativeFrom="paragraph">
                          <wp:posOffset>573405</wp:posOffset>
                        </wp:positionV>
                        <wp:extent cx="395605" cy="116840"/>
                        <wp:effectExtent l="0" t="0" r="0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1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605" cy="1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18C3134B" wp14:editId="554D56A2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1C7DA9CA" wp14:editId="13015BD9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176AA11B" wp14:editId="362D42E3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2CD13682" wp14:editId="016BDB01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0B2FFD3" wp14:editId="21BD755B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D6AAA89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3776" behindDoc="0" locked="0" layoutInCell="1" allowOverlap="1" wp14:anchorId="50277177" wp14:editId="3F075B6D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639445</wp:posOffset>
                        </wp:positionV>
                        <wp:extent cx="126000" cy="54000"/>
                        <wp:effectExtent l="0" t="0" r="1270" b="0"/>
                        <wp:wrapNone/>
                        <wp:docPr id="230985141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985141" name="Grafik 230985141"/>
                                <pic:cNvPicPr/>
                              </pic:nvPicPr>
                              <pic:blipFill>
                                <a:blip r:embed="rId14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" cy="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F00BC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18FEB61" wp14:editId="7C4BDC2D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106045</wp:posOffset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FFD78D3" id="Gruppieren 47" o:spid="_x0000_s1026" style="position:absolute;margin-left:.15pt;margin-top:8.35pt;width:135.25pt;height:68pt;z-index:251593216;mso-position-horizontal-relative:margin;mso-position-vertical-relative:margin;mso-width-relative:margin;mso-height-relative:margin" coordsize="17176,863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">
                              <v:imagedata r:id="rId141" o:title="" recolortarget="#727272 [1449]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">
                              <v:imagedata r:id="rId141" o:title="" recolortarget="#727272 [1449]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">
                              <v:imagedata r:id="rId141" o:title="" recolortarget="#727272 [1449]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">
                              <v:imagedata r:id="rId141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66BFD83D" w14:textId="77777777" w:rsidR="009B2B28" w:rsidRDefault="009B2B28" w:rsidP="004851C6">
            <w:pPr>
              <w:spacing w:line="240" w:lineRule="auto"/>
              <w:rPr>
                <w:sz w:val="10"/>
                <w:szCs w:val="10"/>
              </w:rPr>
            </w:pPr>
          </w:p>
          <w:p w14:paraId="251914E6" w14:textId="760F56D4" w:rsidR="008901F3" w:rsidRPr="009B2B28" w:rsidRDefault="008901F3" w:rsidP="004851C6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58BF10F1" wp14:editId="48D19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>
                        <a:hlinkClick xmlns:a="http://schemas.openxmlformats.org/drawingml/2006/main" r:id="rId14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59E4B" id="Gruppieren 3" o:spid="_x0000_s1026" href="https://mathe-sicher-koennen.dzlm.de/erklaervideos?nid=688" style="position:absolute;margin-left:0;margin-top:.3pt;width:22.65pt;height:14.45pt;z-index:251790848" coordsize="288000,18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4BB44B64" w:rsidR="00264112" w:rsidRDefault="00052B94" w:rsidP="0026411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5CA2737E" wp14:editId="24BA185B">
                  <wp:simplePos x="0" y="0"/>
                  <wp:positionH relativeFrom="column">
                    <wp:posOffset>4364898</wp:posOffset>
                  </wp:positionH>
                  <wp:positionV relativeFrom="paragraph">
                    <wp:posOffset>36575</wp:posOffset>
                  </wp:positionV>
                  <wp:extent cx="627017" cy="627017"/>
                  <wp:effectExtent l="0" t="0" r="1905" b="1905"/>
                  <wp:wrapNone/>
                  <wp:docPr id="426557118" name="Grafik 67" descr="Ein Bild, das Muster, Quadrat, Symmetrie, Design enthält.&#10;&#10;Automatisch generierte Beschreibun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57118" name="Grafik 67" descr="Ein Bild, das Muster, Quadrat, Symmetrie, Design enthält.&#10;&#10;Automatisch generierte Beschreibung">
                            <a:hlinkClick r:id="rId148"/>
                          </pic:cNvPr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112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264112">
              <w:rPr>
                <w:noProof/>
              </w:rPr>
              <w:t xml:space="preserve">Erklärvideo fasst zusammen, was ihr bisher erarbeitet habt. </w:t>
            </w:r>
          </w:p>
          <w:p w14:paraId="26881B72" w14:textId="459C0C12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24288" behindDoc="0" locked="0" layoutInCell="1" allowOverlap="1" wp14:anchorId="58782B72" wp14:editId="598B789D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bis </w:t>
            </w:r>
            <w:r w:rsidR="005D3AC4">
              <w:rPr>
                <w:noProof/>
              </w:rPr>
              <w:t>Minute 4:18 (</w:t>
            </w:r>
            <w:r w:rsidR="00777A68">
              <w:rPr>
                <w:noProof/>
              </w:rPr>
              <w:t>bis</w:t>
            </w:r>
            <w:r w:rsidR="005D3AC4">
              <w:rPr>
                <w:noProof/>
              </w:rPr>
              <w:t xml:space="preserve"> noch 2:39 </w:t>
            </w:r>
            <w:r>
              <w:rPr>
                <w:noProof/>
              </w:rPr>
              <w:t>Minute</w:t>
            </w:r>
            <w:r w:rsidR="005D3AC4">
              <w:rPr>
                <w:noProof/>
              </w:rPr>
              <w:t>n übrig</w:t>
            </w:r>
            <w:r w:rsidR="00777A68">
              <w:rPr>
                <w:noProof/>
              </w:rPr>
              <w:t xml:space="preserve"> sind</w:t>
            </w:r>
            <w:r w:rsidR="005D3AC4">
              <w:rPr>
                <w:noProof/>
              </w:rPr>
              <w:t>).</w:t>
            </w:r>
          </w:p>
          <w:p w14:paraId="14E60C98" w14:textId="5D9AA31A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</w:t>
            </w:r>
            <w:r w:rsidR="00530167">
              <w:rPr>
                <w:noProof/>
              </w:rPr>
              <w:t>b</w:t>
            </w:r>
            <w:r>
              <w:rPr>
                <w:noProof/>
              </w:rPr>
              <w:t>en nach.</w:t>
            </w:r>
          </w:p>
          <w:p w14:paraId="4390C36D" w14:textId="7805CA8E" w:rsidR="00552736" w:rsidRDefault="00552736" w:rsidP="00552736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216CD28F" wp14:editId="044EA3C0">
                      <wp:simplePos x="0" y="0"/>
                      <wp:positionH relativeFrom="column">
                        <wp:posOffset>3882362</wp:posOffset>
                      </wp:positionH>
                      <wp:positionV relativeFrom="paragraph">
                        <wp:posOffset>146022</wp:posOffset>
                      </wp:positionV>
                      <wp:extent cx="1749287" cy="322288"/>
                      <wp:effectExtent l="0" t="0" r="3810" b="1905"/>
                      <wp:wrapNone/>
                      <wp:docPr id="1678268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9287" cy="322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E00CE" w14:textId="3BE83083" w:rsidR="00552736" w:rsidRPr="00E86328" w:rsidRDefault="00552736" w:rsidP="00552736">
                                  <w:pPr>
                                    <w:spacing w:line="240" w:lineRule="auto"/>
                                    <w:rPr>
                                      <w:color w:val="327A86"/>
                                      <w:sz w:val="14"/>
                                      <w:szCs w:val="14"/>
                                    </w:rPr>
                                  </w:pPr>
                                  <w:hyperlink r:id="rId151" w:history="1">
                                    <w:r w:rsidRPr="00E86328">
                                      <w:rPr>
                                        <w:rStyle w:val="Hyperlink"/>
                                        <w:noProof/>
                                        <w:color w:val="327A86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mathe-sicher-koennen.dzlm.de/erklaervideos?nid=688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CD28F" id="_x0000_s1095" type="#_x0000_t202" style="position:absolute;left:0;text-align:left;margin-left:305.7pt;margin-top:11.5pt;width:137.75pt;height:25.4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" fillcolor="white [3201]" stroked="f" strokeweight=".5pt">
                      <v:textbox>
                        <w:txbxContent>
                          <w:p w14:paraId="38DE00CE" w14:textId="3BE83083" w:rsidR="00552736" w:rsidRPr="00E86328" w:rsidRDefault="00552736" w:rsidP="00552736">
                            <w:pPr>
                              <w:spacing w:line="240" w:lineRule="auto"/>
                              <w:rPr>
                                <w:color w:val="327A86"/>
                                <w:sz w:val="14"/>
                                <w:szCs w:val="14"/>
                              </w:rPr>
                            </w:pPr>
                            <w:hyperlink r:id="rId152" w:history="1">
                              <w:r w:rsidRPr="00E86328">
                                <w:rPr>
                                  <w:rStyle w:val="Hyperlink"/>
                                  <w:noProof/>
                                  <w:color w:val="327A86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mathe-sicher-koennen.dzlm.de/erklaervideos?nid=688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7BF1"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</w:tc>
      </w:tr>
    </w:tbl>
    <w:p w14:paraId="6CBFDEF3" w14:textId="7DC27125" w:rsidR="00EA7F84" w:rsidRDefault="00EA7F8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3F014F" w14:paraId="496A7009" w14:textId="77777777" w:rsidTr="001E7D7B">
        <w:tc>
          <w:tcPr>
            <w:tcW w:w="610" w:type="dxa"/>
          </w:tcPr>
          <w:p w14:paraId="1D962E87" w14:textId="73D7623F" w:rsidR="003F014F" w:rsidRPr="00B74344" w:rsidRDefault="00264112" w:rsidP="003F014F">
            <w:pPr>
              <w:pStyle w:val="berschrift3"/>
            </w:pPr>
            <w:r>
              <w:t>1.</w:t>
            </w:r>
            <w:r w:rsidR="00BB2BB7">
              <w:t>5</w:t>
            </w:r>
          </w:p>
        </w:tc>
        <w:tc>
          <w:tcPr>
            <w:tcW w:w="8461" w:type="dxa"/>
            <w:gridSpan w:val="2"/>
          </w:tcPr>
          <w:p w14:paraId="2583B95A" w14:textId="1DDD95CA" w:rsidR="003F014F" w:rsidRPr="00B74344" w:rsidRDefault="009438F4" w:rsidP="003F014F">
            <w:pPr>
              <w:pStyle w:val="berschrift3"/>
            </w:pPr>
            <w:r>
              <w:t xml:space="preserve">Wegnehmen mit </w:t>
            </w:r>
            <w:r w:rsidR="008901F3">
              <w:t xml:space="preserve">Entbündeln </w:t>
            </w:r>
            <w:r>
              <w:t>von</w:t>
            </w:r>
            <w:r w:rsidR="00264112">
              <w:t xml:space="preserve">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6CFEE83C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32C93CDB" w14:textId="639D42BC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 wp14:anchorId="7E309AD8" wp14:editId="7A9F2445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6" style="position:absolute;margin-left:317.6pt;margin-top:12.95pt;width:45.55pt;height:56.9pt;z-index:251782656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">
                      <v:shape id="Grafik 4" o:spid="_x0000_s1097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">
                        <v:imagedata r:id="rId154" o:title="" chromakey="white"/>
                      </v:shape>
                      <v:shape id="_x0000_s1098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>Von 2 Zehner</w:t>
            </w:r>
            <w:r w:rsidR="008901F3">
              <w:t>n</w:t>
            </w:r>
            <w:r w:rsidR="007F4209" w:rsidRPr="004F6B97">
              <w:t xml:space="preserve"> sollen 4 Einer weggenommen werden.</w:t>
            </w:r>
            <w:r w:rsidR="00552736">
              <w:rPr>
                <w:noProof/>
              </w:rPr>
              <w:t xml:space="preserve"> </w:t>
            </w:r>
          </w:p>
          <w:p w14:paraId="4BCA1D27" w14:textId="1BC30D7D" w:rsidR="00B65561" w:rsidRDefault="00052B94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60A822FA" wp14:editId="224CA2E0">
                      <wp:simplePos x="0" y="0"/>
                      <wp:positionH relativeFrom="column">
                        <wp:posOffset>4032</wp:posOffset>
                      </wp:positionH>
                      <wp:positionV relativeFrom="paragraph">
                        <wp:posOffset>69942</wp:posOffset>
                      </wp:positionV>
                      <wp:extent cx="3998595" cy="510540"/>
                      <wp:effectExtent l="0" t="0" r="154305" b="1016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510540"/>
                                <a:chOff x="0" y="217503"/>
                                <a:chExt cx="3999185" cy="511525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93848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052B94">
                                    <w:pPr>
                                      <w:spacing w:line="240" w:lineRule="auto"/>
                                      <w:jc w:val="both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176256" cy="4540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9" style="position:absolute;margin-left:.3pt;margin-top:5.5pt;width:314.85pt;height:40.2pt;z-index:251682304;mso-width-relative:margin;mso-height-relative:margin" coordorigin=",2175" coordsize="39991,5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Rechteckige Legende 316" o:spid="_x0000_s1100" type="#_x0000_t62" style="position:absolute;left:15235;top:2351;width:24756;height:4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052B94">
                              <w:pPr>
                                <w:spacing w:line="240" w:lineRule="auto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101" type="#_x0000_t75" alt="Macintosh HD:Users:cmosandl:Desktop:DSC00294.JPG" style="position:absolute;top:2175;width:11762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">
                        <v:imagedata r:id="rId156" o:title="DSC00294" croptop="13717f" cropbottom="18289f" grayscale="t"/>
                      </v:shape>
                    </v:group>
                  </w:pict>
                </mc:Fallback>
              </mc:AlternateContent>
            </w:r>
            <w:r w:rsidR="000F77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2F5241E4" wp14:editId="1DE90DD6">
                      <wp:simplePos x="0" y="0"/>
                      <wp:positionH relativeFrom="column">
                        <wp:posOffset>1047444</wp:posOffset>
                      </wp:positionH>
                      <wp:positionV relativeFrom="paragraph">
                        <wp:posOffset>398129</wp:posOffset>
                      </wp:positionV>
                      <wp:extent cx="584260" cy="694690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6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F5241E4" id="_x0000_s1102" style="position:absolute;margin-left:82.5pt;margin-top:31.35pt;width:46pt;height:54.7pt;z-index:251784704;mso-width-relative:margin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">
                      <v:shape id="Grafik 10" o:spid="_x0000_s1103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">
                        <v:imagedata r:id="rId158" o:title="" chromakey="white"/>
                      </v:shape>
                      <v:shape id="_x0000_s1104" type="#_x0000_t202" style="position:absolute;left:1247;top:5478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885471" w14:textId="54E7018E" w:rsidR="00B65561" w:rsidRDefault="0084493E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3F39945" wp14:editId="7E296EE0">
                      <wp:simplePos x="0" y="0"/>
                      <wp:positionH relativeFrom="column">
                        <wp:posOffset>1758005</wp:posOffset>
                      </wp:positionH>
                      <wp:positionV relativeFrom="paragraph">
                        <wp:posOffset>213081</wp:posOffset>
                      </wp:positionV>
                      <wp:extent cx="2189666" cy="468351"/>
                      <wp:effectExtent l="330200" t="0" r="7620" b="14605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9666" cy="468351"/>
                              </a:xfrm>
                              <a:prstGeom prst="wedgeRoundRectCallout">
                                <a:avLst>
                                  <a:gd name="adj1" fmla="val -63377"/>
                                  <a:gd name="adj2" fmla="val 737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177624FB" w:rsidR="001E7D7B" w:rsidRPr="0084493E" w:rsidRDefault="001E7D7B" w:rsidP="00052B94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449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Aber du kannst </w:t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zurücktauschen, 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also entbündeln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39945" id="Rechteckige Legende 22306" o:spid="_x0000_s1105" type="#_x0000_t62" style="position:absolute;margin-left:138.45pt;margin-top:16.8pt;width:172.4pt;height:3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" adj="-2889,12393" fillcolor="white [3201]" strokecolor="#bfbfbf [2412]" strokeweight="1pt">
                      <v:textbox>
                        <w:txbxContent>
                          <w:p w14:paraId="6577E03A" w14:textId="177624FB" w:rsidR="001E7D7B" w:rsidRPr="0084493E" w:rsidRDefault="001E7D7B" w:rsidP="00052B94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449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Aber du kannst </w:t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zurücktauschen, 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also entbündeln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491E8C02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04A6208B" wp14:editId="7EAB3EB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23AE9154" w14:textId="03405531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</w:t>
            </w:r>
            <w:r w:rsidR="0084493E">
              <w:rPr>
                <w:noProof/>
              </w:rPr>
              <w:t>muss</w:t>
            </w:r>
            <w:r>
              <w:rPr>
                <w:noProof/>
              </w:rPr>
              <w:t xml:space="preserve"> Jonas</w:t>
            </w:r>
            <w:r w:rsidR="00BB588F">
              <w:rPr>
                <w:noProof/>
              </w:rPr>
              <w:t xml:space="preserve"> </w:t>
            </w:r>
            <w:r w:rsidR="00443FFC">
              <w:rPr>
                <w:noProof/>
              </w:rPr>
              <w:t>tauschen</w:t>
            </w:r>
            <w:r>
              <w:rPr>
                <w:noProof/>
              </w:rPr>
              <w:t>, damit er die Aufgabe lösen kann?</w:t>
            </w:r>
          </w:p>
          <w:p w14:paraId="7B0A036D" w14:textId="40C46DA0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0C5104FD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0A65B86F" w:rsidR="00B65561" w:rsidRPr="00B65561" w:rsidRDefault="00AF74E2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7B612A33" wp14:editId="111B80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87655" cy="183515"/>
                      <wp:effectExtent l="0" t="0" r="4445" b="0"/>
                      <wp:wrapNone/>
                      <wp:docPr id="1038612959" name="Gruppieren 3">
                        <a:hlinkClick xmlns:a="http://schemas.openxmlformats.org/drawingml/2006/main" r:id="rId1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38582388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812355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EA442D" id="Gruppieren 3" o:spid="_x0000_s1026" href="https://mathe-sicher-koennen.dzlm.de/erklaervideos?nid=688" style="position:absolute;margin-left:0;margin-top:.45pt;width:22.65pt;height:14.45pt;z-index:251847168" coordsize="288000,18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</w:tcPr>
          <w:p w14:paraId="784E4DC0" w14:textId="36A60490" w:rsidR="00CD60DB" w:rsidRDefault="006018C0" w:rsidP="005D3AC4">
            <w:pPr>
              <w:pStyle w:val="Listenabsatz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3072" behindDoc="0" locked="0" layoutInCell="1" allowOverlap="1" wp14:anchorId="7320FA09" wp14:editId="029B3DC9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279219</wp:posOffset>
                  </wp:positionV>
                  <wp:extent cx="627017" cy="627017"/>
                  <wp:effectExtent l="0" t="0" r="1905" b="1905"/>
                  <wp:wrapNone/>
                  <wp:docPr id="1637464373" name="Grafik 67" descr="Ein Bild, das Muster, Quadrat, Symmetrie, Design enthält.&#10;&#10;Automatisch generierte Beschreibun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64373" name="Grafik 67" descr="Ein Bild, das Muster, Quadrat, Symmetrie, Design enthält.&#10;&#10;Automatisch generierte Beschreibung">
                            <a:hlinkClick r:id="rId151"/>
                          </pic:cNvPr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561"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</w:t>
            </w:r>
            <w:r w:rsidR="00090F1B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BF0972">
              <w:rPr>
                <w:noProof/>
              </w:rPr>
              <w:t>Tauschen</w:t>
            </w:r>
            <w:r w:rsidR="005D3AC4">
              <w:rPr>
                <w:noProof/>
              </w:rPr>
              <w:t xml:space="preserve"> an,</w:t>
            </w:r>
            <w:r w:rsidR="00402686">
              <w:rPr>
                <w:noProof/>
              </w:rPr>
              <w:t xml:space="preserve"> ab Minute 4:18</w:t>
            </w:r>
            <w:r w:rsidR="00BF0972">
              <w:rPr>
                <w:noProof/>
              </w:rPr>
              <w:t xml:space="preserve"> </w:t>
            </w:r>
            <w:r w:rsidR="005D3AC4">
              <w:rPr>
                <w:noProof/>
              </w:rPr>
              <w:t xml:space="preserve"> (noch 2:39 übrig)</w:t>
            </w:r>
            <w:r w:rsidR="00AE6B82">
              <w:rPr>
                <w:noProof/>
              </w:rPr>
              <w:t>.</w:t>
            </w:r>
            <w:r w:rsidR="005D3AC4">
              <w:rPr>
                <w:noProof/>
              </w:rPr>
              <w:t xml:space="preserve"> </w:t>
            </w:r>
          </w:p>
          <w:p w14:paraId="5719873D" w14:textId="0286E098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>Tara und Jonas das Problem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08B4470F" w:rsidR="00B65561" w:rsidRPr="004F6B97" w:rsidRDefault="00B65561" w:rsidP="0084493E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 w:rsidR="0084493E">
              <w:rPr>
                <w:noProof/>
              </w:rPr>
              <w:br/>
            </w:r>
            <w:r>
              <w:rPr>
                <w:noProof/>
              </w:rPr>
              <w:t xml:space="preserve">Legt das Material so wie Tara und Jonas und sprecht wie sie. </w:t>
            </w:r>
          </w:p>
        </w:tc>
      </w:tr>
    </w:tbl>
    <w:p w14:paraId="5FD08904" w14:textId="231619B0" w:rsidR="008901F3" w:rsidRDefault="0055273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2CE58946" wp14:editId="37F89241">
                <wp:simplePos x="0" y="0"/>
                <wp:positionH relativeFrom="column">
                  <wp:posOffset>4579344</wp:posOffset>
                </wp:positionH>
                <wp:positionV relativeFrom="paragraph">
                  <wp:posOffset>243095</wp:posOffset>
                </wp:positionV>
                <wp:extent cx="1855304" cy="322288"/>
                <wp:effectExtent l="0" t="0" r="0" b="1905"/>
                <wp:wrapNone/>
                <wp:docPr id="90047216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304" cy="32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8997F" w14:textId="77777777" w:rsidR="00552736" w:rsidRPr="00E86328" w:rsidRDefault="00552736" w:rsidP="00552736">
                            <w:pPr>
                              <w:spacing w:line="240" w:lineRule="auto"/>
                              <w:rPr>
                                <w:color w:val="327A86"/>
                                <w:sz w:val="14"/>
                                <w:szCs w:val="14"/>
                              </w:rPr>
                            </w:pPr>
                            <w:hyperlink r:id="rId159" w:history="1">
                              <w:r w:rsidRPr="00E86328">
                                <w:rPr>
                                  <w:rStyle w:val="Hyperlink"/>
                                  <w:noProof/>
                                  <w:color w:val="327A86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mathe-sicher-koennen.dzlm.de/erklaervideos?nid=688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8946" id="_x0000_s1106" type="#_x0000_t202" style="position:absolute;margin-left:360.6pt;margin-top:19.15pt;width:146.1pt;height:25.4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" fillcolor="white [3201]" stroked="f" strokeweight=".5pt">
                <v:textbox>
                  <w:txbxContent>
                    <w:p w14:paraId="0C08997F" w14:textId="77777777" w:rsidR="00552736" w:rsidRPr="00E86328" w:rsidRDefault="00552736" w:rsidP="00552736">
                      <w:pPr>
                        <w:spacing w:line="240" w:lineRule="auto"/>
                        <w:rPr>
                          <w:color w:val="327A86"/>
                          <w:sz w:val="14"/>
                          <w:szCs w:val="14"/>
                        </w:rPr>
                      </w:pPr>
                      <w:hyperlink r:id="rId160" w:history="1">
                        <w:r w:rsidRPr="00E86328">
                          <w:rPr>
                            <w:rStyle w:val="Hyperlink"/>
                            <w:noProof/>
                            <w:color w:val="327A86"/>
                            <w:sz w:val="14"/>
                            <w:szCs w:val="14"/>
                            <w:u w:val="none"/>
                          </w:rPr>
                          <w:t>mathe-sicher-koennen.dzlm.de/erklaervideos?nid=688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901F3"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8901F3" w14:paraId="6AC28E21" w14:textId="77777777" w:rsidTr="00E27FE8">
        <w:tc>
          <w:tcPr>
            <w:tcW w:w="610" w:type="dxa"/>
          </w:tcPr>
          <w:p w14:paraId="4626FEB4" w14:textId="6463A23E" w:rsidR="008901F3" w:rsidRDefault="008901F3" w:rsidP="00E27FE8">
            <w:pPr>
              <w:pStyle w:val="berschrift3"/>
            </w:pPr>
            <w:r>
              <w:lastRenderedPageBreak/>
              <w:t>1.</w:t>
            </w:r>
            <w:r w:rsidR="00BB2BB7">
              <w:t>6</w:t>
            </w:r>
          </w:p>
        </w:tc>
        <w:tc>
          <w:tcPr>
            <w:tcW w:w="8461" w:type="dxa"/>
          </w:tcPr>
          <w:p w14:paraId="610611BC" w14:textId="43D1DA37" w:rsidR="008901F3" w:rsidRDefault="00BB2BB7" w:rsidP="00E27FE8">
            <w:pPr>
              <w:pStyle w:val="berschrift3"/>
            </w:pPr>
            <w:r>
              <w:t>Minusrechnen mit Wegnehmen und Entbündeln</w:t>
            </w:r>
            <w:r w:rsidR="008901F3">
              <w:t xml:space="preserve"> </w:t>
            </w:r>
          </w:p>
          <w:p w14:paraId="40E34B0A" w14:textId="77777777" w:rsidR="008901F3" w:rsidRPr="002A7BF1" w:rsidRDefault="008901F3" w:rsidP="00E27FE8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 xml:space="preserve">Lege mit Material und ergänze die Tabelle. </w:t>
            </w:r>
            <w:r>
              <w:rPr>
                <w:lang w:eastAsia="de-DE"/>
              </w:rPr>
              <w:br/>
            </w:r>
          </w:p>
        </w:tc>
      </w:tr>
      <w:tr w:rsidR="008901F3" w14:paraId="53DD8D95" w14:textId="77777777" w:rsidTr="00E27FE8">
        <w:tc>
          <w:tcPr>
            <w:tcW w:w="610" w:type="dxa"/>
          </w:tcPr>
          <w:p w14:paraId="44D37D7A" w14:textId="77777777" w:rsidR="008901F3" w:rsidRDefault="008901F3" w:rsidP="00E27FE8">
            <w:pPr>
              <w:pStyle w:val="berschrift3"/>
            </w:pPr>
          </w:p>
        </w:tc>
        <w:tc>
          <w:tcPr>
            <w:tcW w:w="8461" w:type="dxa"/>
          </w:tcPr>
          <w:tbl>
            <w:tblPr>
              <w:tblStyle w:val="Tabellenraster"/>
              <w:tblW w:w="8453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698"/>
              <w:gridCol w:w="2693"/>
              <w:gridCol w:w="2693"/>
            </w:tblGrid>
            <w:tr w:rsidR="008901F3" w14:paraId="001CE2E6" w14:textId="77777777" w:rsidTr="00BB2BB7">
              <w:tc>
                <w:tcPr>
                  <w:tcW w:w="1369" w:type="dxa"/>
                  <w:shd w:val="clear" w:color="auto" w:fill="D9D9D9" w:themeFill="background1" w:themeFillShade="D9"/>
                </w:tcPr>
                <w:p w14:paraId="008183F8" w14:textId="24DD4DCA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  <w:r w:rsidR="00BB2BB7">
                    <w:rPr>
                      <w:b/>
                      <w:bCs/>
                    </w:rPr>
                    <w:br/>
                    <w:t>mit Ergebnis</w:t>
                  </w:r>
                </w:p>
              </w:tc>
              <w:tc>
                <w:tcPr>
                  <w:tcW w:w="1698" w:type="dxa"/>
                  <w:shd w:val="clear" w:color="auto" w:fill="D9D9D9" w:themeFill="background1" w:themeFillShade="D9"/>
                </w:tcPr>
                <w:p w14:paraId="03B081FC" w14:textId="77777777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25775F91" w14:textId="39D0B771" w:rsidR="008901F3" w:rsidRPr="00F11B13" w:rsidRDefault="00BB2BB7" w:rsidP="00E27FE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Beschreib</w:t>
                  </w:r>
                  <w:r w:rsidR="008901F3">
                    <w:rPr>
                      <w:b/>
                      <w:bCs/>
                    </w:rPr>
                    <w:t xml:space="preserve">ung des </w:t>
                  </w:r>
                  <w:r>
                    <w:rPr>
                      <w:b/>
                      <w:bCs/>
                    </w:rPr>
                    <w:t>Entb</w:t>
                  </w:r>
                  <w:r w:rsidR="008901F3">
                    <w:rPr>
                      <w:b/>
                      <w:bCs/>
                    </w:rPr>
                    <w:t>ündelns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F99F36F" w14:textId="68040D53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Bild nach </w:t>
                  </w:r>
                  <w:r>
                    <w:rPr>
                      <w:b/>
                      <w:bCs/>
                    </w:rPr>
                    <w:t xml:space="preserve">dem </w:t>
                  </w:r>
                  <w:r w:rsidR="00584AEF">
                    <w:rPr>
                      <w:b/>
                      <w:bCs/>
                    </w:rPr>
                    <w:t>Entb</w:t>
                  </w:r>
                  <w:r>
                    <w:rPr>
                      <w:b/>
                      <w:bCs/>
                    </w:rPr>
                    <w:t>ündeln</w:t>
                  </w:r>
                </w:p>
              </w:tc>
            </w:tr>
            <w:tr w:rsidR="008901F3" w14:paraId="5E862916" w14:textId="77777777" w:rsidTr="005D3AC4">
              <w:trPr>
                <w:trHeight w:val="850"/>
              </w:trPr>
              <w:tc>
                <w:tcPr>
                  <w:tcW w:w="1369" w:type="dxa"/>
                </w:tcPr>
                <w:p w14:paraId="6F394D1F" w14:textId="7178C765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1102 – 11 </w:t>
                  </w:r>
                  <w:r w:rsidR="00BB2BB7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</w:tcPr>
                <w:p w14:paraId="0450879E" w14:textId="6EB843E6" w:rsidR="008901F3" w:rsidRDefault="009E57B2" w:rsidP="00E27FE8">
                  <w:pPr>
                    <w:spacing w:before="80"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1216" behindDoc="0" locked="0" layoutInCell="1" allowOverlap="1" wp14:anchorId="060AFB43" wp14:editId="178AD71A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14605</wp:posOffset>
                        </wp:positionV>
                        <wp:extent cx="1046118" cy="468000"/>
                        <wp:effectExtent l="0" t="0" r="1905" b="8255"/>
                        <wp:wrapNone/>
                        <wp:docPr id="155339463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3394635" name=""/>
                                <pic:cNvPicPr/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6118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206F62BC" w14:textId="7E8012DF" w:rsidR="008901F3" w:rsidRDefault="008901F3" w:rsidP="00E27FE8">
                  <w:pPr>
                    <w:spacing w:line="240" w:lineRule="atLeast"/>
                    <w:rPr>
                      <w:noProof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</w:t>
                  </w:r>
                  <w:r w:rsidR="002F7BF8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in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10 Zehner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693" w:type="dxa"/>
                </w:tcPr>
                <w:p w14:paraId="6C2B91D2" w14:textId="21A0FB25" w:rsidR="008901F3" w:rsidRDefault="005D3AC4" w:rsidP="00E27FE8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7120" behindDoc="0" locked="0" layoutInCell="1" allowOverlap="1" wp14:anchorId="021236C6" wp14:editId="0EED097E">
                            <wp:simplePos x="0" y="0"/>
                            <wp:positionH relativeFrom="column">
                              <wp:posOffset>826135</wp:posOffset>
                            </wp:positionH>
                            <wp:positionV relativeFrom="paragraph">
                              <wp:posOffset>468449</wp:posOffset>
                            </wp:positionV>
                            <wp:extent cx="160655" cy="56424"/>
                            <wp:effectExtent l="12700" t="12700" r="17145" b="20320"/>
                            <wp:wrapNone/>
                            <wp:docPr id="1415677768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0655" cy="5642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C8260F" id="Gerade Verbindung 11" o:spid="_x0000_s1026" style="position:absolute;flip:y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05pt,36.9pt" to="77.7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6E215B"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0192" behindDoc="0" locked="0" layoutInCell="1" allowOverlap="1" wp14:anchorId="6E626778" wp14:editId="3691EF01">
                            <wp:simplePos x="0" y="0"/>
                            <wp:positionH relativeFrom="column">
                              <wp:posOffset>1125729</wp:posOffset>
                            </wp:positionH>
                            <wp:positionV relativeFrom="paragraph">
                              <wp:posOffset>1092</wp:posOffset>
                            </wp:positionV>
                            <wp:extent cx="70434" cy="51207"/>
                            <wp:effectExtent l="0" t="0" r="25400" b="25400"/>
                            <wp:wrapNone/>
                            <wp:docPr id="1693777229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0434" cy="51207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766A9C" id="Gerade Verbindung 11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5pt,.1pt" to="94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" strokecolor="#0070c0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="009A7B5A">
                    <w:rPr>
                      <w:noProof/>
                    </w:rPr>
                    <w:drawing>
                      <wp:inline distT="0" distB="0" distL="0" distR="0" wp14:anchorId="620916E9" wp14:editId="1F4FF880">
                        <wp:extent cx="1197529" cy="540000"/>
                        <wp:effectExtent l="0" t="0" r="3175" b="0"/>
                        <wp:docPr id="13832656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3265669" name=""/>
                                <pic:cNvPicPr/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529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4275">
                    <w:t xml:space="preserve"> </w:t>
                  </w:r>
                </w:p>
              </w:tc>
            </w:tr>
            <w:tr w:rsidR="008901F3" w14:paraId="76869587" w14:textId="77777777" w:rsidTr="005D3AC4">
              <w:tc>
                <w:tcPr>
                  <w:tcW w:w="1369" w:type="dxa"/>
                </w:tcPr>
                <w:p w14:paraId="5BE31E50" w14:textId="41865159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125 – 8 </w:t>
                  </w:r>
                  <w:r w:rsidR="00DD7498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  <w:vAlign w:val="center"/>
                </w:tcPr>
                <w:p w14:paraId="330EBD6D" w14:textId="735EC844" w:rsidR="008901F3" w:rsidRDefault="009A7B5A" w:rsidP="009A7B5A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A85EE68" wp14:editId="0F17EF97">
                        <wp:extent cx="941070" cy="455930"/>
                        <wp:effectExtent l="0" t="0" r="0" b="1270"/>
                        <wp:docPr id="11001896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0189675" name="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070" cy="455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5785DAA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5234E7B" w14:textId="36402D06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11A950CD" w14:textId="77777777" w:rsidTr="00BB2BB7">
              <w:tc>
                <w:tcPr>
                  <w:tcW w:w="1369" w:type="dxa"/>
                </w:tcPr>
                <w:p w14:paraId="24235BDF" w14:textId="5F980E12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125 – 18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  <w:p w14:paraId="7B884F34" w14:textId="77777777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1698" w:type="dxa"/>
                </w:tcPr>
                <w:p w14:paraId="37536BE3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65EAFD2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98BC249" w14:textId="77777777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4A1B30A5" w14:textId="77777777" w:rsidTr="00BB2BB7">
              <w:tc>
                <w:tcPr>
                  <w:tcW w:w="1369" w:type="dxa"/>
                </w:tcPr>
                <w:p w14:paraId="278D79A1" w14:textId="05A3427A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1175 – 200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</w:tc>
              <w:tc>
                <w:tcPr>
                  <w:tcW w:w="1698" w:type="dxa"/>
                </w:tcPr>
                <w:p w14:paraId="797FCEF5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3733730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BD1C90F" w14:textId="3ECD8AE8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39492D82" w14:textId="77777777" w:rsidTr="00BB2BB7">
              <w:tc>
                <w:tcPr>
                  <w:tcW w:w="1369" w:type="dxa"/>
                </w:tcPr>
                <w:p w14:paraId="10260EE0" w14:textId="77777777" w:rsidR="008901F3" w:rsidRDefault="008901F3" w:rsidP="00E27FE8">
                  <w:pPr>
                    <w:spacing w:line="240" w:lineRule="atLeast"/>
                  </w:pPr>
                </w:p>
                <w:p w14:paraId="1F154E31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1698" w:type="dxa"/>
                </w:tcPr>
                <w:p w14:paraId="0F6564BA" w14:textId="77777777" w:rsidR="008901F3" w:rsidRDefault="008901F3" w:rsidP="00E27FE8">
                  <w:pPr>
                    <w:spacing w:line="240" w:lineRule="atLeast"/>
                  </w:pPr>
                </w:p>
                <w:p w14:paraId="3FD5EC84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0CDF5F98" w14:textId="77777777" w:rsidR="008901F3" w:rsidRPr="00C94D3C" w:rsidRDefault="008901F3" w:rsidP="00E27FE8">
                  <w:pPr>
                    <w:spacing w:line="240" w:lineRule="atLeast"/>
                    <w:jc w:val="right"/>
                    <w:rPr>
                      <w:sz w:val="2"/>
                      <w:szCs w:val="2"/>
                    </w:rPr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2182FDA3" w14:textId="1B978AFB" w:rsidR="008901F3" w:rsidRDefault="006E215B" w:rsidP="005D3AC4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3264" behindDoc="0" locked="0" layoutInCell="1" allowOverlap="1" wp14:anchorId="371B9528" wp14:editId="446ABCD6">
                            <wp:simplePos x="0" y="0"/>
                            <wp:positionH relativeFrom="column">
                              <wp:posOffset>599034</wp:posOffset>
                            </wp:positionH>
                            <wp:positionV relativeFrom="paragraph">
                              <wp:posOffset>341629</wp:posOffset>
                            </wp:positionV>
                            <wp:extent cx="526694" cy="153543"/>
                            <wp:effectExtent l="0" t="0" r="26035" b="37465"/>
                            <wp:wrapNone/>
                            <wp:docPr id="198042657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26694" cy="153543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DBBB51" id="Gerade Verbindung 11" o:spid="_x0000_s1026" style="position:absolute;flip:y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26.9pt" to="88.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C8708D0" wp14:editId="07ACEB7A">
                        <wp:extent cx="1530412" cy="540000"/>
                        <wp:effectExtent l="0" t="0" r="0" b="0"/>
                        <wp:docPr id="48788652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886523" name=""/>
                                <pic:cNvPicPr/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0412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639F28" w14:textId="77777777" w:rsidR="008901F3" w:rsidRDefault="008901F3" w:rsidP="00E27FE8">
            <w:pPr>
              <w:pStyle w:val="berschrift3"/>
            </w:pPr>
          </w:p>
        </w:tc>
      </w:tr>
    </w:tbl>
    <w:p w14:paraId="786497F8" w14:textId="77777777" w:rsidR="008901F3" w:rsidRDefault="008901F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14F" w14:paraId="311A1D93" w14:textId="77777777" w:rsidTr="007A1C42">
        <w:tc>
          <w:tcPr>
            <w:tcW w:w="610" w:type="dxa"/>
          </w:tcPr>
          <w:p w14:paraId="281111E4" w14:textId="0ADD3B20" w:rsidR="003F014F" w:rsidRPr="00B74344" w:rsidRDefault="003F014F" w:rsidP="003F014F">
            <w:pPr>
              <w:pStyle w:val="berschrift3"/>
            </w:pPr>
            <w:r>
              <w:t>1.</w:t>
            </w:r>
            <w:r w:rsidR="00BB2BB7">
              <w:t>7</w:t>
            </w:r>
          </w:p>
        </w:tc>
        <w:tc>
          <w:tcPr>
            <w:tcW w:w="8461" w:type="dxa"/>
            <w:gridSpan w:val="2"/>
          </w:tcPr>
          <w:p w14:paraId="31E81FD6" w14:textId="165D2BD1" w:rsidR="003F014F" w:rsidRPr="00B74344" w:rsidRDefault="00BB2BB7" w:rsidP="003F014F">
            <w:pPr>
              <w:pStyle w:val="berschrift3"/>
            </w:pPr>
            <w:r>
              <w:t>Immer um 10 und 100 weniger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4D974C33" w:rsidR="002A7BF1" w:rsidRPr="00F11B13" w:rsidRDefault="00043D46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208" behindDoc="0" locked="0" layoutInCell="1" allowOverlap="1" wp14:anchorId="5C8AB535" wp14:editId="2B6FAC49">
                      <wp:simplePos x="0" y="0"/>
                      <wp:positionH relativeFrom="column">
                        <wp:posOffset>46377</wp:posOffset>
                      </wp:positionH>
                      <wp:positionV relativeFrom="paragraph">
                        <wp:posOffset>578609</wp:posOffset>
                      </wp:positionV>
                      <wp:extent cx="777296" cy="1547839"/>
                      <wp:effectExtent l="0" t="0" r="0" b="190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96" cy="1547839"/>
                                <a:chOff x="-10222" y="0"/>
                                <a:chExt cx="777757" cy="154846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74" y="435634"/>
                                  <a:ext cx="720090" cy="383543"/>
                                  <a:chOff x="56269" y="56072"/>
                                  <a:chExt cx="720306" cy="489740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69" y="73514"/>
                                    <a:ext cx="720306" cy="4722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6472B2F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-10222" y="0"/>
                                  <a:ext cx="720090" cy="435610"/>
                                  <a:chOff x="46061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46061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1B38486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76336"/>
                                  <a:chOff x="56287" y="56072"/>
                                  <a:chExt cx="720306" cy="377307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77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69FFAF63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83900"/>
                                  <a:chOff x="56287" y="56072"/>
                                  <a:chExt cx="720306" cy="384891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84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55EB2A5D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AB535" id="Gruppieren 10" o:spid="_x0000_s1104" style="position:absolute;margin-left:3.65pt;margin-top:45.55pt;width:61.2pt;height:121.9pt;z-index:251806208;mso-width-relative:margin;mso-height-relative:margin" coordorigin="-102" coordsize="7777,15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">
                      <v:group id="Gruppieren 9" o:spid="_x0000_s1105" style="position:absolute;left:301;top:4356;width:7201;height:3835" coordorigin="562,560" coordsize="7203,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">
                        <v:shape id="Freihandform 7" o:spid="_x0000_s1106" style="position:absolute;left:5046;top:560;width:1422;height:4107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7" type="#_x0000_t202" style="position:absolute;left:562;top:735;width:7203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" filled="f" stroked="f" strokeweight=".5pt">
                          <v:textbox>
                            <w:txbxContent>
                              <w:p w14:paraId="7687AB90" w14:textId="6472B2F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08" style="position:absolute;left:-102;width:7200;height:4356" coordorigin="460,560" coordsize="7203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">
                        <v:shape id="Freihandform 7" o:spid="_x0000_s1109" style="position:absolute;left:5046;top:560;width:1422;height:4107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0" type="#_x0000_t202" style="position:absolute;left:460;top:737;width:7203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" filled="f" stroked="f" strokeweight=".5pt">
                          <v:textbox>
                            <w:txbxContent>
                              <w:p w14:paraId="08F8973E" w14:textId="1B38486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1" style="position:absolute;left:258;top:8195;width:7201;height:3763" coordorigin="562,560" coordsize="7203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">
                        <v:shape id="Freihandform 7" o:spid="_x0000_s1112" style="position:absolute;left:5046;top:560;width:1422;height:3451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3" type="#_x0000_t202" style="position:absolute;left:562;top:560;width:7203;height: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" filled="f" stroked="f" strokeweight=".5pt">
                          <v:textbox>
                            <w:txbxContent>
                              <w:p w14:paraId="14A6B957" w14:textId="69FFAF63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4" style="position:absolute;left:474;top:11645;width:7201;height:3839" coordorigin="562,560" coordsize="720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">
                        <v:shape id="Freihandform 7" o:spid="_x0000_s1115" style="position:absolute;left:5046;top:560;width:1422;height:3451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6" type="#_x0000_t202" style="position:absolute;left:562;top:560;width:7203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" filled="f" stroked="f" strokeweight=".5pt">
                          <v:textbox>
                            <w:txbxContent>
                              <w:p w14:paraId="37B0BB43" w14:textId="55EB2A5D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90F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FFCDF43" wp14:editId="569EFB45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600068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12610088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BB2BB7">
                                    <w:t xml:space="preserve">entbündele ich die </w:t>
                                  </w:r>
                                  <w:r w:rsidR="00D972C7" w:rsidRPr="005142C6">
                                    <w:t xml:space="preserve">Hunderter </w:t>
                                  </w:r>
                                  <w:r w:rsidR="00BB2BB7">
                                    <w:t xml:space="preserve">und tausche sie </w:t>
                                  </w:r>
                                  <w:r w:rsidR="002F7BF8">
                                    <w:t>in</w:t>
                                  </w:r>
                                  <w:r w:rsidR="00D972C7" w:rsidRPr="005142C6">
                                    <w:t xml:space="preserve"> zehn Zehner</w:t>
                                  </w:r>
                                  <w:r w:rsidR="00621084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17" type="#_x0000_t62" style="position:absolute;margin-left:262.7pt;margin-top:47.25pt;width:128.65pt;height:61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12610088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BB2BB7">
                              <w:t xml:space="preserve">entbündele ich die </w:t>
                            </w:r>
                            <w:r w:rsidR="00D972C7" w:rsidRPr="005142C6">
                              <w:t xml:space="preserve">Hunderter </w:t>
                            </w:r>
                            <w:r w:rsidR="00BB2BB7">
                              <w:t xml:space="preserve">und tausche sie </w:t>
                            </w:r>
                            <w:r w:rsidR="002F7BF8">
                              <w:t>in</w:t>
                            </w:r>
                            <w:r w:rsidR="00D972C7" w:rsidRPr="005142C6">
                              <w:t xml:space="preserve"> zehn Zehner</w:t>
                            </w:r>
                            <w:r w:rsidR="00621084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2C7">
              <w:t xml:space="preserve">Die Zahl wird </w:t>
            </w:r>
            <w:r w:rsidR="007F5153">
              <w:t>immer</w:t>
            </w:r>
            <w:r w:rsidR="00D972C7">
              <w:t xml:space="preserve"> </w:t>
            </w:r>
            <w:r w:rsidR="00F11B13">
              <w:t xml:space="preserve">um 10 </w:t>
            </w:r>
            <w:r>
              <w:t>weniger</w:t>
            </w:r>
            <w:r w:rsidR="00D972C7">
              <w:t>. Leg</w:t>
            </w:r>
            <w:r w:rsidR="00DD37C2">
              <w:t>e</w:t>
            </w:r>
            <w:r w:rsidR="00D972C7">
              <w:t xml:space="preserve"> </w:t>
            </w:r>
            <w:r w:rsidR="00BF0972">
              <w:t xml:space="preserve">mit </w:t>
            </w:r>
            <w:r w:rsidR="00D972C7">
              <w:t>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42C5DCD" w:rsidR="002A7BF1" w:rsidRPr="00F11B13" w:rsidRDefault="007F5153" w:rsidP="002A7BF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</w:t>
                  </w:r>
                  <w:r w:rsidR="00F11B13"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64F11B99" w:rsidR="002A7BF1" w:rsidRDefault="006E215B" w:rsidP="002A7BF1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E97E3" wp14:editId="15969735">
                        <wp:extent cx="662012" cy="306000"/>
                        <wp:effectExtent l="0" t="0" r="5080" b="0"/>
                        <wp:docPr id="35687511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875110" name="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01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61757531" w:rsidR="002A7BF1" w:rsidRDefault="006E215B" w:rsidP="002A7BF1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5D660C6" wp14:editId="7F0DF239">
                        <wp:extent cx="658682" cy="306000"/>
                        <wp:effectExtent l="0" t="0" r="8255" b="0"/>
                        <wp:docPr id="1322146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214646" name="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68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0F6611" w:rsidRPr="00D53CEA" w:rsidRDefault="000F6611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77BB321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4C1BD1B0" w:rsidR="00E4601D" w:rsidRDefault="00043D46" w:rsidP="00F11B13">
            <w:pPr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304" behindDoc="0" locked="0" layoutInCell="1" allowOverlap="1" wp14:anchorId="419EACD3" wp14:editId="58B04843">
                      <wp:simplePos x="0" y="0"/>
                      <wp:positionH relativeFrom="column">
                        <wp:posOffset>63327</wp:posOffset>
                      </wp:positionH>
                      <wp:positionV relativeFrom="paragraph">
                        <wp:posOffset>579062</wp:posOffset>
                      </wp:positionV>
                      <wp:extent cx="777268" cy="1508125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68" cy="1508125"/>
                                <a:chOff x="-10219" y="0"/>
                                <a:chExt cx="777754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0" y="435634"/>
                                  <a:ext cx="720090" cy="383875"/>
                                  <a:chOff x="56285" y="56072"/>
                                  <a:chExt cx="720306" cy="49016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5" y="73747"/>
                                    <a:ext cx="720306" cy="472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209316AC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-10219" y="0"/>
                                  <a:ext cx="720090" cy="435610"/>
                                  <a:chOff x="46064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46064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55F5DD5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1B6B290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791165DA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EACD3" id="_x0000_s1118" style="position:absolute;margin-left:5pt;margin-top:45.6pt;width:61.2pt;height:118.75pt;z-index:251810304;mso-width-relative:margin;mso-height-relative:margin" coordorigin="-102" coordsize="7777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">
                      <v:group id="Gruppieren 9" o:spid="_x0000_s1119" style="position:absolute;left:301;top:4356;width:7201;height:3839" coordorigin="562,560" coordsize="7203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">
                        <v:shape id="Freihandform 7" o:spid="_x0000_s1120" style="position:absolute;left:5046;top:560;width:1422;height:4107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1" type="#_x0000_t202" style="position:absolute;left:562;top:737;width:7203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" filled="f" stroked="f" strokeweight=".5pt">
                          <v:textbox>
                            <w:txbxContent>
                              <w:p w14:paraId="360CF35A" w14:textId="209316AC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2" style="position:absolute;left:-102;width:7200;height:4356" coordorigin="460,560" coordsize="7203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">
                        <v:shape id="Freihandform 7" o:spid="_x0000_s1123" style="position:absolute;left:5046;top:560;width:1422;height:4107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4" type="#_x0000_t202" style="position:absolute;left:460;top:737;width:7203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" filled="f" stroked="f" strokeweight=".5pt">
                          <v:textbox>
                            <w:txbxContent>
                              <w:p w14:paraId="29E09884" w14:textId="55F5DD5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5" style="position:absolute;left:258;top:8195;width:7201;height:3441" coordorigin="562,560" coordsize="7203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">
                        <v:shape id="Freihandform 7" o:spid="_x0000_s1126" style="position:absolute;left:5046;top:560;width:1422;height:3451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7" type="#_x0000_t202" style="position:absolute;left:562;top:560;width:720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" filled="f" stroked="f" strokeweight=".5pt">
                          <v:textbox>
                            <w:txbxContent>
                              <w:p w14:paraId="2847CB1C" w14:textId="1B6B290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8" style="position:absolute;left:474;top:11645;width:7201;height:3442" coordorigin="562,560" coordsize="7203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">
                        <v:shape id="Freihandform 7" o:spid="_x0000_s1129" style="position:absolute;left:5046;top:560;width:1422;height:3451;flip:y;visibility:visible;mso-wrap-style:square;v-text-anchor:middle" coordsize="207490,46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0" type="#_x0000_t202" style="position:absolute;left:562;top:560;width:720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" filled="f" stroked="f" strokeweight=".5pt">
                          <v:textbox>
                            <w:txbxContent>
                              <w:p w14:paraId="6547ABC4" w14:textId="791165DA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B58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DF676FC" wp14:editId="7631344C">
                      <wp:simplePos x="0" y="0"/>
                      <wp:positionH relativeFrom="column">
                        <wp:posOffset>3338195</wp:posOffset>
                      </wp:positionH>
                      <wp:positionV relativeFrom="paragraph">
                        <wp:posOffset>501892</wp:posOffset>
                      </wp:positionV>
                      <wp:extent cx="1774825" cy="863600"/>
                      <wp:effectExtent l="317500" t="0" r="15875" b="127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825" cy="863600"/>
                              </a:xfrm>
                              <a:prstGeom prst="wedgeRoundRectCallout">
                                <a:avLst>
                                  <a:gd name="adj1" fmla="val -67088"/>
                                  <a:gd name="adj2" fmla="val 3058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1360E7A8" w:rsidR="00E4601D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107788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Jetzt tausche ich</w:t>
                                  </w:r>
                                  <w:r w:rsidRPr="00107788">
                                    <w:rPr>
                                      <w:color w:val="8080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0F77E3">
                                    <w:rPr>
                                      <w:color w:val="808080"/>
                                    </w:rPr>
                                    <w:t>_______</w:t>
                                  </w:r>
                                </w:p>
                                <w:p w14:paraId="33249BFE" w14:textId="6E840B65" w:rsidR="00090F1B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0F77E3">
                                    <w:rPr>
                                      <w:color w:val="808080"/>
                                    </w:rPr>
                                    <w:t>_____________________ ____________________.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31" type="#_x0000_t62" style="position:absolute;margin-left:262.85pt;margin-top:39.5pt;width:139.75pt;height:6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" adj="-3691,17407" fillcolor="white [3212]" strokecolor="#bfbfbf [2412]" strokeweight="1pt">
                      <v:textbox>
                        <w:txbxContent>
                          <w:p w14:paraId="430CC2B3" w14:textId="1360E7A8" w:rsidR="00E4601D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10778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Jetzt tausche ich</w:t>
                            </w:r>
                            <w:r w:rsidRPr="00107788">
                              <w:rPr>
                                <w:color w:val="8080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F77E3">
                              <w:rPr>
                                <w:color w:val="808080"/>
                              </w:rPr>
                              <w:t>_______</w:t>
                            </w:r>
                          </w:p>
                          <w:p w14:paraId="33249BFE" w14:textId="6E840B65" w:rsidR="00090F1B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0F77E3">
                              <w:rPr>
                                <w:color w:val="808080"/>
                              </w:rPr>
                              <w:t>_____________________ ____________________.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AC0">
              <w:t xml:space="preserve">Die Zahl wird </w:t>
            </w:r>
            <w:r w:rsidR="007F5153">
              <w:t>immer</w:t>
            </w:r>
            <w:r w:rsidR="00487AC0">
              <w:t xml:space="preserve"> </w:t>
            </w:r>
            <w:r w:rsidR="00F11B13">
              <w:t xml:space="preserve">um 100 </w:t>
            </w:r>
            <w:r w:rsidR="00BB2BB7">
              <w:t>weniger</w:t>
            </w:r>
            <w:r w:rsidR="00487AC0">
              <w:t>. Leg</w:t>
            </w:r>
            <w:r w:rsidR="00DD37C2">
              <w:t xml:space="preserve">e </w:t>
            </w:r>
            <w:r w:rsidR="00BF0972">
              <w:t xml:space="preserve">mit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0FB97016" w:rsidR="00E4601D" w:rsidRDefault="006E215B" w:rsidP="00E4601D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6DAEEE3" wp14:editId="77DD9DDE">
                        <wp:extent cx="706027" cy="306000"/>
                        <wp:effectExtent l="0" t="0" r="0" b="0"/>
                        <wp:docPr id="143406679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66790" name="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27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0D52E2EA" w:rsidR="00E4601D" w:rsidRDefault="00E4601D" w:rsidP="00E4601D">
                  <w:r>
                    <w:t>1</w:t>
                  </w:r>
                  <w:r w:rsidR="00E71E19">
                    <w:t>1</w:t>
                  </w:r>
                  <w:r>
                    <w:t>0</w:t>
                  </w:r>
                  <w:r w:rsidR="00E71E19">
                    <w:t>2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7F5153" w:rsidRPr="008026EF" w:rsidRDefault="007F5153" w:rsidP="003F014F"/>
        </w:tc>
      </w:tr>
    </w:tbl>
    <w:p w14:paraId="13E8A5DB" w14:textId="1A5035C9" w:rsidR="00052B94" w:rsidRDefault="00052B9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39446411" w:rsidR="00C863C9" w:rsidRDefault="00C863C9" w:rsidP="00C863C9">
            <w:pPr>
              <w:pStyle w:val="berschrift3"/>
            </w:pPr>
            <w:r>
              <w:t>1.</w:t>
            </w:r>
            <w:r w:rsidR="00BB2BB7">
              <w:t>8</w:t>
            </w:r>
          </w:p>
        </w:tc>
        <w:tc>
          <w:tcPr>
            <w:tcW w:w="8461" w:type="dxa"/>
            <w:gridSpan w:val="2"/>
          </w:tcPr>
          <w:p w14:paraId="07B5285F" w14:textId="280C226F" w:rsidR="00C863C9" w:rsidRDefault="001F516A" w:rsidP="00C94D3C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526B9472" wp14:editId="4DB50793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109855</wp:posOffset>
                      </wp:positionV>
                      <wp:extent cx="1275715" cy="750570"/>
                      <wp:effectExtent l="12700" t="0" r="146685" b="24130"/>
                      <wp:wrapNone/>
                      <wp:docPr id="9336082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59003"/>
                                  <a:gd name="adj2" fmla="val 41700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6FE75" w14:textId="77777777" w:rsidR="001F516A" w:rsidRDefault="001F516A" w:rsidP="001F51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B9472" id="_x0000_s1132" type="#_x0000_t106" style="position:absolute;margin-left:318.35pt;margin-top:8.65pt;width:100.45pt;height:59.1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" adj="23545,19807" filled="f" strokecolor="#bfbfbf [2412]" strokeweight="1pt">
                      <v:stroke joinstyle="miter"/>
                      <v:textbox>
                        <w:txbxContent>
                          <w:p w14:paraId="39F6FE75" w14:textId="77777777" w:rsidR="001F516A" w:rsidRDefault="001F516A" w:rsidP="001F51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58C">
              <w:rPr>
                <w:noProof/>
              </w:rPr>
              <w:drawing>
                <wp:anchor distT="0" distB="0" distL="114300" distR="114300" simplePos="0" relativeHeight="252334592" behindDoc="0" locked="0" layoutInCell="1" allowOverlap="1" wp14:anchorId="784D9233" wp14:editId="674A0685">
                  <wp:simplePos x="0" y="0"/>
                  <wp:positionH relativeFrom="column">
                    <wp:posOffset>4290045</wp:posOffset>
                  </wp:positionH>
                  <wp:positionV relativeFrom="paragraph">
                    <wp:posOffset>169963</wp:posOffset>
                  </wp:positionV>
                  <wp:extent cx="851137" cy="572135"/>
                  <wp:effectExtent l="0" t="0" r="0" b="0"/>
                  <wp:wrapNone/>
                  <wp:docPr id="421580223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37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Entbündeln</w:t>
            </w:r>
            <w:r w:rsidRPr="00C94D3C">
              <w:t xml:space="preserve"> </w:t>
            </w:r>
            <w:r w:rsidR="00C863C9" w:rsidRPr="00C94D3C">
              <w:t xml:space="preserve">und </w:t>
            </w:r>
            <w:r w:rsidR="00C94D3C">
              <w:t>W</w:t>
            </w:r>
            <w:r w:rsidR="00F03149" w:rsidRPr="00C94D3C">
              <w:t xml:space="preserve">egnehmen </w:t>
            </w:r>
            <w:r w:rsidR="00C863C9" w:rsidRPr="00C94D3C">
              <w:t>im Kopf</w:t>
            </w:r>
          </w:p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5A2B8199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vor, was </w:t>
            </w:r>
            <w:r w:rsidR="00DD37C2">
              <w:t>du</w:t>
            </w:r>
            <w:r w:rsidRPr="00CD60DB">
              <w:t xml:space="preserve"> </w:t>
            </w:r>
            <w:r w:rsidR="00BB2BB7">
              <w:br/>
            </w:r>
            <w:r w:rsidRPr="00CD60DB">
              <w:t>tauschen und wegnehmen w</w:t>
            </w:r>
            <w:r w:rsidR="00DD37C2">
              <w:t>illst</w:t>
            </w:r>
            <w:r w:rsidRPr="00CD60DB">
              <w:t>. Was bleibt übrig?</w:t>
            </w:r>
            <w:r w:rsidR="00B81FBB">
              <w:t xml:space="preserve"> Erkläre.</w:t>
            </w:r>
            <w:r w:rsidR="001F516A" w:rsidRPr="00E0758C">
              <w:rPr>
                <w:noProof/>
              </w:rPr>
              <w:t xml:space="preserve"> 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Pr="009A278F" w:rsidRDefault="00C863C9" w:rsidP="003F014F">
            <w:pPr>
              <w:spacing w:line="240" w:lineRule="atLeast"/>
              <w:rPr>
                <w:sz w:val="6"/>
                <w:szCs w:val="6"/>
              </w:rPr>
            </w:pPr>
          </w:p>
        </w:tc>
        <w:tc>
          <w:tcPr>
            <w:tcW w:w="425" w:type="dxa"/>
          </w:tcPr>
          <w:p w14:paraId="3A287BE4" w14:textId="77777777" w:rsidR="00C863C9" w:rsidRPr="009A278F" w:rsidRDefault="00C863C9" w:rsidP="003F014F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36" w:type="dxa"/>
          </w:tcPr>
          <w:p w14:paraId="03AE3228" w14:textId="2B76D248" w:rsidR="00C863C9" w:rsidRPr="009A278F" w:rsidRDefault="00C863C9" w:rsidP="003F014F">
            <w:pPr>
              <w:rPr>
                <w:sz w:val="6"/>
                <w:szCs w:val="6"/>
              </w:rPr>
            </w:pPr>
          </w:p>
          <w:tbl>
            <w:tblPr>
              <w:tblStyle w:val="Tabellenraster"/>
              <w:tblW w:w="80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1987"/>
              <w:gridCol w:w="2407"/>
              <w:gridCol w:w="1703"/>
            </w:tblGrid>
            <w:tr w:rsidR="00BB2BB7" w:rsidRPr="00F11B13" w14:paraId="49D6F25E" w14:textId="2CD784D1" w:rsidTr="0070166F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Lege hin</w:t>
                  </w:r>
                </w:p>
              </w:tc>
              <w:tc>
                <w:tcPr>
                  <w:tcW w:w="1987" w:type="dxa"/>
                  <w:shd w:val="clear" w:color="auto" w:fill="D9D9D9" w:themeFill="background1" w:themeFillShade="D9"/>
                </w:tcPr>
                <w:p w14:paraId="03A84DC4" w14:textId="37D632B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Nimm in </w:t>
                  </w:r>
                  <w:r>
                    <w:rPr>
                      <w:b/>
                      <w:bCs/>
                    </w:rPr>
                    <w:br/>
                    <w:t>Gedanken weg</w:t>
                  </w:r>
                </w:p>
              </w:tc>
              <w:tc>
                <w:tcPr>
                  <w:tcW w:w="2407" w:type="dxa"/>
                  <w:shd w:val="clear" w:color="auto" w:fill="D9D9D9" w:themeFill="background1" w:themeFillShade="D9"/>
                </w:tcPr>
                <w:p w14:paraId="6ABC0349" w14:textId="7E8CE3F5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  <w:tc>
                <w:tcPr>
                  <w:tcW w:w="1703" w:type="dxa"/>
                  <w:shd w:val="clear" w:color="auto" w:fill="D9D9D9" w:themeFill="background1" w:themeFillShade="D9"/>
                </w:tcPr>
                <w:p w14:paraId="630F0F94" w14:textId="6BE45043" w:rsidR="00BB2BB7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Aufgabe </w:t>
                  </w:r>
                  <w:r>
                    <w:rPr>
                      <w:b/>
                      <w:bCs/>
                    </w:rPr>
                    <w:br/>
                    <w:t>mit Ergebnis</w:t>
                  </w:r>
                </w:p>
              </w:tc>
            </w:tr>
            <w:tr w:rsidR="00BB2BB7" w14:paraId="378D4792" w14:textId="53D58FCF" w:rsidTr="0070166F">
              <w:tc>
                <w:tcPr>
                  <w:tcW w:w="1937" w:type="dxa"/>
                </w:tcPr>
                <w:p w14:paraId="561CDABC" w14:textId="0D3E4567" w:rsidR="00BB2BB7" w:rsidRPr="00E11E75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1987" w:type="dxa"/>
                </w:tcPr>
                <w:p w14:paraId="2C004F4A" w14:textId="07D5DD71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22EEA06D" w14:textId="329CFA10" w:rsidR="00BB2BB7" w:rsidRDefault="00BB2BB7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 Einer</w:t>
                  </w:r>
                </w:p>
              </w:tc>
              <w:tc>
                <w:tcPr>
                  <w:tcW w:w="1703" w:type="dxa"/>
                </w:tcPr>
                <w:p w14:paraId="42FAD962" w14:textId="1017BF7B" w:rsidR="00BB2BB7" w:rsidRPr="00C863C9" w:rsidRDefault="00BB2BB7" w:rsidP="00C863C9">
                  <w:pPr>
                    <w:spacing w:before="40" w:after="40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B2BB7" w14:paraId="70FA6839" w14:textId="2C724EA2" w:rsidTr="0070166F">
              <w:tc>
                <w:tcPr>
                  <w:tcW w:w="1937" w:type="dxa"/>
                </w:tcPr>
                <w:p w14:paraId="369C0A34" w14:textId="28F9485A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B403C18" w14:textId="0798B148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0A4E17F9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83F6203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7BDD7A79" w14:textId="729FD9AA" w:rsidTr="0070166F">
              <w:tc>
                <w:tcPr>
                  <w:tcW w:w="1937" w:type="dxa"/>
                </w:tcPr>
                <w:p w14:paraId="0C364A94" w14:textId="7E59668E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9D7C4AB" w14:textId="373BAE40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05A090BE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796E4105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43AFE364" w14:textId="15C15D2C" w:rsidTr="0070166F">
              <w:tc>
                <w:tcPr>
                  <w:tcW w:w="1937" w:type="dxa"/>
                </w:tcPr>
                <w:p w14:paraId="41FF7AF0" w14:textId="46C048D3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1C2D4C" w14:textId="489C8233" w:rsidR="00BB2BB7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2407" w:type="dxa"/>
                </w:tcPr>
                <w:p w14:paraId="31026380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6201A4E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290BEB90" w14:textId="089DFA75" w:rsidTr="0070166F">
              <w:tc>
                <w:tcPr>
                  <w:tcW w:w="1937" w:type="dxa"/>
                </w:tcPr>
                <w:p w14:paraId="74913626" w14:textId="59B6AE6D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D742D3" w14:textId="596D13C6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3A2B453C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2F9DFEFF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187A7F8B" w14:textId="5B4C41B8" w:rsidTr="0070166F">
              <w:tc>
                <w:tcPr>
                  <w:tcW w:w="1937" w:type="dxa"/>
                </w:tcPr>
                <w:p w14:paraId="6BB825E3" w14:textId="504E7B64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12925321" w14:textId="6DE08577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128BCE6A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17821BD1" w14:textId="77777777" w:rsidR="00BB2BB7" w:rsidRDefault="00BB2BB7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Pr="009A278F" w:rsidRDefault="00C863C9" w:rsidP="003F014F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876B4F6" w14:textId="77777777" w:rsidR="00C863C9" w:rsidRPr="009A278F" w:rsidRDefault="00C863C9" w:rsidP="003F014F">
            <w:pPr>
              <w:pStyle w:val="Nummerierung"/>
              <w:rPr>
                <w:sz w:val="18"/>
                <w:szCs w:val="18"/>
              </w:rPr>
            </w:pPr>
          </w:p>
        </w:tc>
        <w:tc>
          <w:tcPr>
            <w:tcW w:w="8036" w:type="dxa"/>
          </w:tcPr>
          <w:p w14:paraId="5D0929E4" w14:textId="77777777" w:rsidR="00C863C9" w:rsidRPr="009A278F" w:rsidRDefault="00C863C9" w:rsidP="003F014F">
            <w:pPr>
              <w:rPr>
                <w:sz w:val="18"/>
                <w:szCs w:val="18"/>
              </w:rPr>
            </w:pPr>
          </w:p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73FEEEAC" wp14:editId="167D0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4EA21A0" w14:textId="774C4112" w:rsidR="002A7BF1" w:rsidRDefault="00C863C9" w:rsidP="003F014F">
            <w:r w:rsidRPr="00CD60DB">
              <w:t>Überlegt gemeinsam</w:t>
            </w:r>
            <w:r>
              <w:t>:</w:t>
            </w:r>
            <w:r w:rsidRPr="00CD60DB">
              <w:t xml:space="preserve"> Wann kommt die 9 </w:t>
            </w:r>
            <w:r w:rsidR="001F516A">
              <w:t xml:space="preserve">im Ergebnis </w:t>
            </w:r>
            <w:r w:rsidRPr="00CD60DB">
              <w:t>einmal, zweimal oder dreimal vor</w:t>
            </w:r>
            <w:r w:rsidR="009A278F">
              <w:t>?</w:t>
            </w:r>
            <w:r w:rsidR="00B81FBB">
              <w:t xml:space="preserve"> Erklärt.</w:t>
            </w:r>
          </w:p>
        </w:tc>
      </w:tr>
    </w:tbl>
    <w:p w14:paraId="41965977" w14:textId="1CF3D641" w:rsidR="002A7BF1" w:rsidRPr="009A278F" w:rsidRDefault="002A7BF1">
      <w:pPr>
        <w:rPr>
          <w:sz w:val="16"/>
          <w:szCs w:val="16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2A7BF1" w14:paraId="1232CAAF" w14:textId="77777777" w:rsidTr="009A278F">
        <w:tc>
          <w:tcPr>
            <w:tcW w:w="610" w:type="dxa"/>
          </w:tcPr>
          <w:p w14:paraId="54C59427" w14:textId="4A4A11E0" w:rsidR="002A7BF1" w:rsidRDefault="002A7BF1" w:rsidP="003F014F">
            <w:pPr>
              <w:pStyle w:val="berschrift3"/>
            </w:pPr>
            <w:r>
              <w:t>1.</w:t>
            </w:r>
            <w:r w:rsidR="00BB2BB7">
              <w:t>9</w:t>
            </w:r>
          </w:p>
        </w:tc>
        <w:tc>
          <w:tcPr>
            <w:tcW w:w="8462" w:type="dxa"/>
            <w:gridSpan w:val="2"/>
          </w:tcPr>
          <w:p w14:paraId="3AD18046" w14:textId="6FEA61C0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</w:t>
            </w:r>
          </w:p>
        </w:tc>
      </w:tr>
      <w:tr w:rsidR="003F014F" w14:paraId="6C125BCB" w14:textId="77777777" w:rsidTr="009A278F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65CBA49F" w:rsidR="003F014F" w:rsidRDefault="003F014F" w:rsidP="003F014F">
            <w:r>
              <w:t>Wie musst du tauschen, damit du die Hälfte wegnehmen kannst?</w:t>
            </w:r>
            <w:r w:rsidR="00B81FBB">
              <w:t xml:space="preserve"> Was bleibt übrig?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9A278F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1F038814" w14:textId="593EFB05" w:rsidR="003F014F" w:rsidRDefault="003F014F" w:rsidP="003F014F">
            <w:r>
              <w:t xml:space="preserve">Stelle dir die Zahl 7 000 mit Material </w:t>
            </w:r>
            <w:r w:rsidR="00D1391D">
              <w:t xml:space="preserve">in Gedanken </w:t>
            </w:r>
            <w:r>
              <w:t xml:space="preserve">vor. </w:t>
            </w:r>
          </w:p>
          <w:p w14:paraId="658824C8" w14:textId="3A09F45F" w:rsidR="003F014F" w:rsidRDefault="003F014F" w:rsidP="003F014F">
            <w:r>
              <w:t>Wie müsstest du tauschen, damit du die Hälfte wegnehmen kannst?</w:t>
            </w:r>
            <w:r w:rsidR="00B81FBB">
              <w:t xml:space="preserve"> Was bleibt übrig?</w:t>
            </w:r>
          </w:p>
          <w:p w14:paraId="32F7EB5E" w14:textId="12C50AB4" w:rsidR="009A278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9A278F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3CE9CE23">
                  <wp:extent cx="313200" cy="273600"/>
                  <wp:effectExtent l="0" t="0" r="4445" b="635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7" w:type="dxa"/>
          </w:tcPr>
          <w:p w14:paraId="0E7A3F53" w14:textId="77777777" w:rsidR="00BB2BB7" w:rsidRDefault="009A278F" w:rsidP="008901F3">
            <w:r>
              <w:rPr>
                <w:noProof/>
              </w:rPr>
              <w:drawing>
                <wp:anchor distT="0" distB="0" distL="114300" distR="114300" simplePos="0" relativeHeight="251995648" behindDoc="0" locked="0" layoutInCell="1" allowOverlap="1" wp14:anchorId="45C86576" wp14:editId="266BEE3C">
                  <wp:simplePos x="0" y="0"/>
                  <wp:positionH relativeFrom="column">
                    <wp:posOffset>3413575</wp:posOffset>
                  </wp:positionH>
                  <wp:positionV relativeFrom="paragraph">
                    <wp:posOffset>89705</wp:posOffset>
                  </wp:positionV>
                  <wp:extent cx="1736266" cy="719975"/>
                  <wp:effectExtent l="0" t="0" r="3810" b="4445"/>
                  <wp:wrapNone/>
                  <wp:docPr id="47606509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06509" name="Grafik 47606509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66" cy="71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2C7">
              <w:t>Sucht euch eine Zahl aus</w:t>
            </w:r>
            <w:r w:rsidR="008901F3">
              <w:t xml:space="preserve">: </w:t>
            </w:r>
          </w:p>
          <w:p w14:paraId="487AD331" w14:textId="77777777" w:rsidR="00BB2BB7" w:rsidRDefault="00BB2BB7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Das erste Kind </w:t>
            </w:r>
            <w:r w:rsidR="00D972C7">
              <w:t xml:space="preserve">legt die Zahl mit dem Material. </w:t>
            </w:r>
          </w:p>
          <w:p w14:paraId="751FEFED" w14:textId="4A677864" w:rsidR="00BB2BB7" w:rsidRDefault="00D972C7" w:rsidP="00BB2BB7">
            <w:pPr>
              <w:pStyle w:val="Listenabsatz"/>
              <w:numPr>
                <w:ilvl w:val="0"/>
                <w:numId w:val="63"/>
              </w:numPr>
            </w:pPr>
            <w:r>
              <w:t>D</w:t>
            </w:r>
            <w:r w:rsidR="00AB1951">
              <w:t xml:space="preserve">as </w:t>
            </w:r>
            <w:r>
              <w:t xml:space="preserve">andere </w:t>
            </w:r>
            <w:r w:rsidR="00BB2BB7">
              <w:t xml:space="preserve">entbündelt </w:t>
            </w:r>
            <w:r w:rsidR="00D1391D">
              <w:t xml:space="preserve">in Gedanken </w:t>
            </w:r>
            <w:r>
              <w:t xml:space="preserve">und halbiert </w:t>
            </w:r>
            <w:r w:rsidR="008901F3">
              <w:br/>
            </w:r>
            <w:r>
              <w:t xml:space="preserve">die Zahl. </w:t>
            </w:r>
          </w:p>
          <w:p w14:paraId="3B23DD90" w14:textId="2B04E05C" w:rsidR="00D972C7" w:rsidRDefault="000903EF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Was müsst ihr tauschen, damit ihr die Hälfte </w:t>
            </w:r>
            <w:r w:rsidR="008901F3">
              <w:br/>
            </w:r>
            <w:r>
              <w:t>wegnehmen könnt</w:t>
            </w:r>
            <w:r w:rsidR="009A278F">
              <w:t>?</w:t>
            </w:r>
            <w:r w:rsidR="00B81FBB">
              <w:t xml:space="preserve"> Was bleibt übrig?</w:t>
            </w:r>
          </w:p>
        </w:tc>
      </w:tr>
    </w:tbl>
    <w:p w14:paraId="1A539BEF" w14:textId="77777777" w:rsidR="00BB2BB7" w:rsidRDefault="00BB2BB7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7"/>
      </w:tblGrid>
      <w:tr w:rsidR="00B37647" w14:paraId="1AC239E6" w14:textId="77777777" w:rsidTr="009A278F">
        <w:tc>
          <w:tcPr>
            <w:tcW w:w="610" w:type="dxa"/>
          </w:tcPr>
          <w:p w14:paraId="339FB7D5" w14:textId="658AD67E" w:rsidR="00B37647" w:rsidRPr="00B74344" w:rsidRDefault="00B37647" w:rsidP="00B37647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9A278F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2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9A278F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273DC701" w14:textId="621DC496" w:rsidR="000052CA" w:rsidRDefault="00D972C7" w:rsidP="00474FFD">
            <w:pPr>
              <w:spacing w:after="120" w:line="240" w:lineRule="auto"/>
            </w:pPr>
            <w:r>
              <w:t xml:space="preserve">Welche Zahlen sind in der Stellentafel dargestellt? </w:t>
            </w:r>
            <w:r w:rsidR="005D3AC4">
              <w:br/>
            </w:r>
            <w:r w:rsidR="00F03149">
              <w:t>Warum musst du erst bündeln</w:t>
            </w:r>
            <w:r w:rsidR="003A5E51">
              <w:t xml:space="preserve">, bevor du </w:t>
            </w:r>
            <w:r w:rsidR="00B81FBB">
              <w:t xml:space="preserve">sie </w:t>
            </w:r>
            <w:r w:rsidR="003A5E51">
              <w:t>als Zahl</w:t>
            </w:r>
            <w:r w:rsidR="00B81FBB">
              <w:t>en</w:t>
            </w:r>
            <w:r w:rsidR="003A5E51">
              <w:t xml:space="preserve"> schreiben kannst</w:t>
            </w:r>
            <w:r w:rsidR="00F03149">
              <w:t xml:space="preserve">? </w:t>
            </w:r>
          </w:p>
        </w:tc>
      </w:tr>
      <w:tr w:rsidR="007B2454" w14:paraId="03A0DCBF" w14:textId="77777777" w:rsidTr="009A278F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376" behindDoc="0" locked="0" layoutInCell="1" allowOverlap="1" wp14:anchorId="4CD61F24" wp14:editId="571ADA66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8BFC1B" id="Gerade Verbindung 11" o:spid="_x0000_s1026" style="position:absolute;flip: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 xml:space="preserve">   </w:t>
                  </w:r>
                  <w:r w:rsidRPr="005D3AC4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5424" behindDoc="0" locked="0" layoutInCell="1" allowOverlap="1" wp14:anchorId="7C7EADB6" wp14:editId="3C396DC5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3B676B" id="Gerade Verbindung 11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9A278F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9A278F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7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9A27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2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9A278F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2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9A278F">
        <w:tc>
          <w:tcPr>
            <w:tcW w:w="610" w:type="dxa"/>
            <w:tcBorders>
              <w:bottom w:val="single" w:sz="4" w:space="0" w:color="FFFFFF" w:themeColor="background1"/>
            </w:tcBorders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382C4C6F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tcBorders>
              <w:bottom w:val="single" w:sz="4" w:space="0" w:color="FFFFFF" w:themeColor="background1"/>
            </w:tcBorders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1" w:type="dxa"/>
            <w:gridSpan w:val="4"/>
            <w:tcBorders>
              <w:bottom w:val="single" w:sz="4" w:space="0" w:color="FFFFFF" w:themeColor="background1"/>
            </w:tcBorders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9A278F" w:rsidRPr="0005153C" w14:paraId="30D64BC9" w14:textId="77777777" w:rsidTr="00474F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4FB3920C" w14:textId="77777777" w:rsidR="009A278F" w:rsidRDefault="009A278F" w:rsidP="0094435B"/>
              </w:tc>
              <w:tc>
                <w:tcPr>
                  <w:tcW w:w="4304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9A278F" w:rsidRPr="0005153C" w:rsidRDefault="009A278F" w:rsidP="00BB588F">
                  <w:pPr>
                    <w:jc w:val="left"/>
                  </w:pPr>
                  <w:r>
                    <w:t>Beschreibung mit Bündeln</w:t>
                  </w:r>
                </w:p>
              </w:tc>
              <w:tc>
                <w:tcPr>
                  <w:tcW w:w="285" w:type="dxa"/>
                  <w:tcBorders>
                    <w:top w:val="single" w:sz="6" w:space="0" w:color="D9D9D9" w:themeColor="background1" w:themeShade="D9"/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9A278F" w:rsidRPr="0005153C" w:rsidRDefault="009A278F" w:rsidP="0094435B"/>
              </w:tc>
              <w:tc>
                <w:tcPr>
                  <w:tcW w:w="1701" w:type="dxa"/>
                  <w:gridSpan w:val="4"/>
                  <w:tcBorders>
                    <w:top w:val="single" w:sz="6" w:space="0" w:color="D9D9D9" w:themeColor="background1" w:themeShade="D9"/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9A278F" w:rsidRPr="0005153C" w:rsidRDefault="009A278F" w:rsidP="0094435B">
                  <w:r>
                    <w:t>Stellentafel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BFBFBF" w:themeFill="background1" w:themeFillShade="BF"/>
                </w:tcPr>
                <w:p w14:paraId="1F1CD9A5" w14:textId="47F5E32F" w:rsidR="009A278F" w:rsidRDefault="009A278F" w:rsidP="0094435B">
                  <w:r>
                    <w:t>Zahl</w:t>
                  </w:r>
                </w:p>
              </w:tc>
            </w:tr>
            <w:tr w:rsidR="00107788" w:rsidRPr="0005153C" w14:paraId="31EFDBED" w14:textId="0568A4E4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single" w:sz="6" w:space="0" w:color="D9D9D9" w:themeColor="background1" w:themeShade="D9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C42339" w14:paraId="5931B814" w14:textId="4EA0115E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DB3EC3C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5F719721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55D099A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05EB2BE" w14:textId="09B5247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 xml:space="preserve">12 </w:t>
                  </w:r>
                  <w:r w:rsidR="00D1391D">
                    <w:rPr>
                      <w:noProof/>
                    </w:rPr>
                    <w:t>Hunderter</w:t>
                  </w:r>
                  <w:r>
                    <w:rPr>
                      <w:noProof/>
                    </w:rPr>
                    <w:t>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2DEF322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3A179219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005BC6" w14:textId="58AEA8B4" w:rsidR="00C069FF" w:rsidRPr="00B74344" w:rsidRDefault="00FD542F" w:rsidP="007A1C42">
            <w:pPr>
              <w:pStyle w:val="berschrift3"/>
            </w:pPr>
            <w:r>
              <w:t xml:space="preserve">Tauschen </w:t>
            </w:r>
            <w:r w:rsidR="00817132">
              <w:t xml:space="preserve">bei </w:t>
            </w:r>
            <w:r w:rsidR="009B2082">
              <w:t>Subtrak</w:t>
            </w:r>
            <w:r w:rsidR="00014A1F">
              <w:t>t</w:t>
            </w:r>
            <w:r w:rsidR="009B2082">
              <w:t>ions</w:t>
            </w:r>
            <w:r>
              <w:t xml:space="preserve">- und </w:t>
            </w:r>
            <w:r w:rsidR="00817132">
              <w:t>Additions</w:t>
            </w:r>
            <w:r w:rsidR="0061611E">
              <w:t>-A</w:t>
            </w:r>
            <w:r w:rsidR="00817132">
              <w:t>ufgaben</w:t>
            </w:r>
            <w:r w:rsidR="000C365F">
              <w:t xml:space="preserve"> </w:t>
            </w:r>
          </w:p>
        </w:tc>
      </w:tr>
      <w:tr w:rsidR="000903EF" w14:paraId="23440A4A" w14:textId="77777777" w:rsidTr="009A278F">
        <w:trPr>
          <w:trHeight w:val="227"/>
        </w:trPr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69AFAE" w14:textId="77777777" w:rsidR="000903EF" w:rsidRPr="00B86FDE" w:rsidRDefault="000903EF" w:rsidP="00233713">
            <w:pPr>
              <w:pStyle w:val="berschrift3"/>
              <w:spacing w:before="0" w:after="0"/>
              <w:rPr>
                <w:color w:val="000000" w:themeColor="text1"/>
              </w:rPr>
            </w:pP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856A19" w14:textId="1E801F8E" w:rsidR="000903EF" w:rsidRPr="00B86FDE" w:rsidRDefault="000903EF" w:rsidP="00233713">
            <w:pPr>
              <w:pStyle w:val="berschrift3"/>
              <w:spacing w:before="0" w:after="0"/>
              <w:rPr>
                <w:b w:val="0"/>
                <w:bCs w:val="0"/>
                <w:color w:val="000000" w:themeColor="text1"/>
                <w:sz w:val="22"/>
                <w:szCs w:val="21"/>
              </w:rPr>
            </w:pP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Rechne und stelle dir dazu die Handlung mit Material </w:t>
            </w:r>
            <w:r w:rsidR="00D1391D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in Gedanken </w:t>
            </w: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vor. </w:t>
            </w:r>
            <w:r w:rsidR="00B81FBB">
              <w:rPr>
                <w:b w:val="0"/>
                <w:bCs w:val="0"/>
                <w:color w:val="000000" w:themeColor="text1"/>
                <w:sz w:val="22"/>
                <w:szCs w:val="21"/>
              </w:rPr>
              <w:t>Erkläre.</w:t>
            </w:r>
          </w:p>
        </w:tc>
      </w:tr>
      <w:tr w:rsidR="00FA36C0" w14:paraId="1A25E1AB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>1 000 −  10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2E299EC2" w:rsidR="00013062" w:rsidRDefault="00D1391D" w:rsidP="00013062">
                  <w:pPr>
                    <w:pStyle w:val="Nummerierung"/>
                  </w:pPr>
                  <w:r>
                    <w:t>b</w:t>
                  </w:r>
                  <w:r w:rsidR="0094435B">
                    <w:t>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>1 000 −  50 =</w:t>
                  </w:r>
                </w:p>
                <w:p w14:paraId="49078AC2" w14:textId="637D8A6C" w:rsidR="00013062" w:rsidRDefault="000C365F" w:rsidP="00013062">
                  <w:r>
                    <w:t>1</w:t>
                  </w:r>
                  <w:r w:rsidR="00013062">
                    <w:t xml:space="preserve">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0A8F778B" w:rsidR="00013062" w:rsidRDefault="00D1391D" w:rsidP="00013062">
                  <w:pPr>
                    <w:pStyle w:val="Nummerierung"/>
                  </w:pPr>
                  <w:r>
                    <w:t>c</w:t>
                  </w:r>
                  <w:r w:rsidR="00013062">
                    <w:t>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>  900 +  10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62344AFE" w:rsidR="00013062" w:rsidRPr="00F96B1A" w:rsidRDefault="00013062" w:rsidP="00013062"/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>  999 +  10 =</w:t>
                  </w:r>
                </w:p>
                <w:p w14:paraId="22B82E69" w14:textId="11A9DAEF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BE6DE" w14:textId="17C051DB" w:rsidR="00C069FF" w:rsidRPr="00B74344" w:rsidRDefault="00C069FF" w:rsidP="00233713">
            <w:pPr>
              <w:pStyle w:val="berschrift3"/>
            </w:pPr>
            <w:r>
              <w:t>2.4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84AF55" w14:textId="4B376AED" w:rsidR="00C069FF" w:rsidRPr="00B74344" w:rsidRDefault="0061611E" w:rsidP="00233713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 wp14:anchorId="4FE12AE5" wp14:editId="2123968C">
                  <wp:simplePos x="0" y="0"/>
                  <wp:positionH relativeFrom="column">
                    <wp:posOffset>2672840</wp:posOffset>
                  </wp:positionH>
                  <wp:positionV relativeFrom="paragraph">
                    <wp:posOffset>97790</wp:posOffset>
                  </wp:positionV>
                  <wp:extent cx="2582334" cy="1373885"/>
                  <wp:effectExtent l="0" t="0" r="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4" cy="137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9FF"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9A278F">
        <w:tc>
          <w:tcPr>
            <w:tcW w:w="610" w:type="dxa"/>
            <w:tcBorders>
              <w:top w:val="single" w:sz="4" w:space="0" w:color="FFFFFF" w:themeColor="background1"/>
            </w:tcBorders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  <w:tcBorders>
              <w:top w:val="single" w:sz="4" w:space="0" w:color="FFFFFF" w:themeColor="background1"/>
            </w:tcBorders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7CACEADB" w14:textId="5E98E43F" w:rsidR="00830DD1" w:rsidRDefault="00830DD1" w:rsidP="00830DD1">
            <w:r>
              <w:t xml:space="preserve">Erstellt auch eigene </w:t>
            </w:r>
            <w:r w:rsidR="00FD542F">
              <w:t>Spielkarten</w:t>
            </w:r>
            <w:r>
              <w:t>.</w:t>
            </w:r>
          </w:p>
        </w:tc>
        <w:tc>
          <w:tcPr>
            <w:tcW w:w="3974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0BADC88" w14:textId="0C559B67" w:rsidR="00830DD1" w:rsidRPr="00830DD1" w:rsidRDefault="00830DD1" w:rsidP="00830DD1">
            <w:pPr>
              <w:spacing w:line="240" w:lineRule="atLeast"/>
            </w:pPr>
          </w:p>
        </w:tc>
      </w:tr>
    </w:tbl>
    <w:p w14:paraId="1A872D31" w14:textId="7BF732CB" w:rsidR="00A42FF1" w:rsidRDefault="00A42FF1" w:rsidP="000F6611"/>
    <w:sectPr w:rsidR="00A42FF1" w:rsidSect="004E789A">
      <w:headerReference w:type="default" r:id="rId170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4EC85" w14:textId="77777777" w:rsidR="009E1D77" w:rsidRDefault="009E1D77" w:rsidP="00F56440">
      <w:r>
        <w:separator/>
      </w:r>
    </w:p>
    <w:p w14:paraId="77228BA5" w14:textId="77777777" w:rsidR="009E1D77" w:rsidRDefault="009E1D77" w:rsidP="00F56440"/>
    <w:p w14:paraId="03543746" w14:textId="77777777" w:rsidR="009E1D77" w:rsidRDefault="009E1D77" w:rsidP="00F56440"/>
    <w:p w14:paraId="50D9357F" w14:textId="77777777" w:rsidR="009E1D77" w:rsidRDefault="009E1D77" w:rsidP="00F56440"/>
    <w:p w14:paraId="37E62467" w14:textId="77777777" w:rsidR="009E1D77" w:rsidRDefault="009E1D77"/>
    <w:p w14:paraId="130F570A" w14:textId="77777777" w:rsidR="009E1D77" w:rsidRDefault="009E1D77"/>
    <w:p w14:paraId="4E8AE962" w14:textId="77777777" w:rsidR="009E1D77" w:rsidRDefault="009E1D77"/>
  </w:endnote>
  <w:endnote w:type="continuationSeparator" w:id="0">
    <w:p w14:paraId="19FD9D10" w14:textId="77777777" w:rsidR="009E1D77" w:rsidRDefault="009E1D77" w:rsidP="00F56440">
      <w:r>
        <w:continuationSeparator/>
      </w:r>
    </w:p>
    <w:p w14:paraId="317F2BF5" w14:textId="77777777" w:rsidR="009E1D77" w:rsidRDefault="009E1D77" w:rsidP="00F56440"/>
    <w:p w14:paraId="76C611DE" w14:textId="77777777" w:rsidR="009E1D77" w:rsidRDefault="009E1D77" w:rsidP="00F56440"/>
    <w:p w14:paraId="27A876DF" w14:textId="77777777" w:rsidR="009E1D77" w:rsidRDefault="009E1D77" w:rsidP="00F56440"/>
    <w:p w14:paraId="04E5215B" w14:textId="77777777" w:rsidR="009E1D77" w:rsidRDefault="009E1D77"/>
    <w:p w14:paraId="653D5974" w14:textId="77777777" w:rsidR="009E1D77" w:rsidRDefault="009E1D77"/>
    <w:p w14:paraId="7D9D9639" w14:textId="77777777" w:rsidR="009E1D77" w:rsidRDefault="009E1D77"/>
  </w:endnote>
  <w:endnote w:type="continuationNotice" w:id="1">
    <w:p w14:paraId="041AA54C" w14:textId="77777777" w:rsidR="009E1D77" w:rsidRDefault="009E1D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202500870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8984613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F4389" w14:textId="77777777" w:rsidR="009E1D77" w:rsidRDefault="009E1D77" w:rsidP="00F56440">
      <w:r>
        <w:separator/>
      </w:r>
    </w:p>
    <w:p w14:paraId="75AE940A" w14:textId="77777777" w:rsidR="009E1D77" w:rsidRDefault="009E1D77" w:rsidP="00F56440"/>
    <w:p w14:paraId="45724974" w14:textId="77777777" w:rsidR="009E1D77" w:rsidRDefault="009E1D77" w:rsidP="00F56440"/>
    <w:p w14:paraId="4C78D0DD" w14:textId="77777777" w:rsidR="009E1D77" w:rsidRDefault="009E1D77" w:rsidP="00F56440"/>
    <w:p w14:paraId="51F19370" w14:textId="77777777" w:rsidR="009E1D77" w:rsidRDefault="009E1D77"/>
    <w:p w14:paraId="3BB211C5" w14:textId="77777777" w:rsidR="009E1D77" w:rsidRDefault="009E1D77"/>
    <w:p w14:paraId="3960837D" w14:textId="77777777" w:rsidR="009E1D77" w:rsidRDefault="009E1D77"/>
  </w:footnote>
  <w:footnote w:type="continuationSeparator" w:id="0">
    <w:p w14:paraId="3128598B" w14:textId="77777777" w:rsidR="009E1D77" w:rsidRDefault="009E1D77" w:rsidP="00F56440">
      <w:r>
        <w:continuationSeparator/>
      </w:r>
    </w:p>
    <w:p w14:paraId="73FFF180" w14:textId="77777777" w:rsidR="009E1D77" w:rsidRDefault="009E1D77" w:rsidP="00F56440"/>
    <w:p w14:paraId="3CE0AAB2" w14:textId="77777777" w:rsidR="009E1D77" w:rsidRDefault="009E1D77" w:rsidP="00F56440"/>
    <w:p w14:paraId="1201376C" w14:textId="77777777" w:rsidR="009E1D77" w:rsidRDefault="009E1D77" w:rsidP="00F56440"/>
    <w:p w14:paraId="53B7EC05" w14:textId="77777777" w:rsidR="009E1D77" w:rsidRDefault="009E1D77"/>
    <w:p w14:paraId="51E66816" w14:textId="77777777" w:rsidR="009E1D77" w:rsidRDefault="009E1D77"/>
    <w:p w14:paraId="0F33FFE4" w14:textId="77777777" w:rsidR="009E1D77" w:rsidRDefault="009E1D77"/>
  </w:footnote>
  <w:footnote w:type="continuationNotice" w:id="1">
    <w:p w14:paraId="076539C4" w14:textId="77777777" w:rsidR="009E1D77" w:rsidRDefault="009E1D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1903210330" name="Grafik 1903210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980981035" name="Grafik 980981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303660502" name="Grafik 303660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50694391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1681095162" name="Grafik 1681095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77941702" name="Grafik 1477941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416874359" name="Grafik 416874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02020152" name="Grafik 1902020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F567A7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0805AD24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E4C39"/>
    <w:multiLevelType w:val="hybridMultilevel"/>
    <w:tmpl w:val="C8FE43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8B2AA8"/>
    <w:multiLevelType w:val="hybridMultilevel"/>
    <w:tmpl w:val="4C8CF58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0C5063"/>
    <w:multiLevelType w:val="hybridMultilevel"/>
    <w:tmpl w:val="7AAEF0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4927EC"/>
    <w:multiLevelType w:val="hybridMultilevel"/>
    <w:tmpl w:val="81EE2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31677B"/>
    <w:multiLevelType w:val="hybridMultilevel"/>
    <w:tmpl w:val="549A301E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58B27F60"/>
    <w:multiLevelType w:val="hybridMultilevel"/>
    <w:tmpl w:val="B62A050E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17134E"/>
    <w:multiLevelType w:val="hybridMultilevel"/>
    <w:tmpl w:val="03F63D50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6C7892"/>
    <w:multiLevelType w:val="hybridMultilevel"/>
    <w:tmpl w:val="3CCE3CB2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3"/>
  </w:num>
  <w:num w:numId="2" w16cid:durableId="1890722409">
    <w:abstractNumId w:val="18"/>
  </w:num>
  <w:num w:numId="3" w16cid:durableId="861477659">
    <w:abstractNumId w:val="34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3"/>
  </w:num>
  <w:num w:numId="15" w16cid:durableId="665329144">
    <w:abstractNumId w:val="36"/>
  </w:num>
  <w:num w:numId="16" w16cid:durableId="396826084">
    <w:abstractNumId w:val="24"/>
  </w:num>
  <w:num w:numId="17" w16cid:durableId="1016611047">
    <w:abstractNumId w:val="46"/>
  </w:num>
  <w:num w:numId="18" w16cid:durableId="941302841">
    <w:abstractNumId w:val="38"/>
  </w:num>
  <w:num w:numId="19" w16cid:durableId="1034427687">
    <w:abstractNumId w:val="19"/>
  </w:num>
  <w:num w:numId="20" w16cid:durableId="55250783">
    <w:abstractNumId w:val="47"/>
  </w:num>
  <w:num w:numId="21" w16cid:durableId="1953054881">
    <w:abstractNumId w:val="34"/>
    <w:lvlOverride w:ilvl="0">
      <w:startOverride w:val="1"/>
    </w:lvlOverride>
  </w:num>
  <w:num w:numId="22" w16cid:durableId="161705712">
    <w:abstractNumId w:val="17"/>
  </w:num>
  <w:num w:numId="23" w16cid:durableId="1397119607">
    <w:abstractNumId w:val="21"/>
  </w:num>
  <w:num w:numId="24" w16cid:durableId="1163010829">
    <w:abstractNumId w:val="25"/>
  </w:num>
  <w:num w:numId="25" w16cid:durableId="636379521">
    <w:abstractNumId w:val="43"/>
  </w:num>
  <w:num w:numId="26" w16cid:durableId="1065562993">
    <w:abstractNumId w:val="10"/>
  </w:num>
  <w:num w:numId="27" w16cid:durableId="2134129770">
    <w:abstractNumId w:val="45"/>
  </w:num>
  <w:num w:numId="28" w16cid:durableId="2101751788">
    <w:abstractNumId w:val="45"/>
    <w:lvlOverride w:ilvl="0">
      <w:startOverride w:val="1"/>
    </w:lvlOverride>
  </w:num>
  <w:num w:numId="29" w16cid:durableId="910046536">
    <w:abstractNumId w:val="45"/>
    <w:lvlOverride w:ilvl="0">
      <w:startOverride w:val="1"/>
    </w:lvlOverride>
  </w:num>
  <w:num w:numId="30" w16cid:durableId="1044797299">
    <w:abstractNumId w:val="27"/>
  </w:num>
  <w:num w:numId="31" w16cid:durableId="1679773133">
    <w:abstractNumId w:val="27"/>
  </w:num>
  <w:num w:numId="32" w16cid:durableId="770785746">
    <w:abstractNumId w:val="32"/>
  </w:num>
  <w:num w:numId="33" w16cid:durableId="1458184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32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33"/>
  </w:num>
  <w:num w:numId="45" w16cid:durableId="1357342241">
    <w:abstractNumId w:val="29"/>
  </w:num>
  <w:num w:numId="46" w16cid:durableId="592401443">
    <w:abstractNumId w:val="28"/>
  </w:num>
  <w:num w:numId="47" w16cid:durableId="1028406397">
    <w:abstractNumId w:val="20"/>
  </w:num>
  <w:num w:numId="48" w16cid:durableId="560022178">
    <w:abstractNumId w:val="16"/>
  </w:num>
  <w:num w:numId="49" w16cid:durableId="1760902172">
    <w:abstractNumId w:val="39"/>
  </w:num>
  <w:num w:numId="50" w16cid:durableId="1947231070">
    <w:abstractNumId w:val="37"/>
  </w:num>
  <w:num w:numId="51" w16cid:durableId="1587761442">
    <w:abstractNumId w:val="41"/>
  </w:num>
  <w:num w:numId="52" w16cid:durableId="1358777441">
    <w:abstractNumId w:val="15"/>
  </w:num>
  <w:num w:numId="53" w16cid:durableId="1893223799">
    <w:abstractNumId w:val="14"/>
  </w:num>
  <w:num w:numId="54" w16cid:durableId="255679096">
    <w:abstractNumId w:val="26"/>
  </w:num>
  <w:num w:numId="55" w16cid:durableId="1993752251">
    <w:abstractNumId w:val="35"/>
  </w:num>
  <w:num w:numId="56" w16cid:durableId="877281763">
    <w:abstractNumId w:val="42"/>
  </w:num>
  <w:num w:numId="57" w16cid:durableId="1991015714">
    <w:abstractNumId w:val="31"/>
  </w:num>
  <w:num w:numId="58" w16cid:durableId="1129401608">
    <w:abstractNumId w:val="44"/>
  </w:num>
  <w:num w:numId="59" w16cid:durableId="1341547638">
    <w:abstractNumId w:val="22"/>
  </w:num>
  <w:num w:numId="60" w16cid:durableId="1753165456">
    <w:abstractNumId w:val="11"/>
  </w:num>
  <w:num w:numId="61" w16cid:durableId="1484926680">
    <w:abstractNumId w:val="30"/>
  </w:num>
  <w:num w:numId="62" w16cid:durableId="1248804647">
    <w:abstractNumId w:val="12"/>
  </w:num>
  <w:num w:numId="63" w16cid:durableId="614599769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908"/>
    <w:rsid w:val="00004F79"/>
    <w:rsid w:val="000052CA"/>
    <w:rsid w:val="00006F03"/>
    <w:rsid w:val="00010863"/>
    <w:rsid w:val="00011C8C"/>
    <w:rsid w:val="00013060"/>
    <w:rsid w:val="00013062"/>
    <w:rsid w:val="000143AD"/>
    <w:rsid w:val="00014A1F"/>
    <w:rsid w:val="00015F19"/>
    <w:rsid w:val="00020370"/>
    <w:rsid w:val="000207D8"/>
    <w:rsid w:val="0002099B"/>
    <w:rsid w:val="00020CFB"/>
    <w:rsid w:val="00021B05"/>
    <w:rsid w:val="00024CED"/>
    <w:rsid w:val="00026500"/>
    <w:rsid w:val="00026F34"/>
    <w:rsid w:val="00030B49"/>
    <w:rsid w:val="00035105"/>
    <w:rsid w:val="000358FA"/>
    <w:rsid w:val="0003654F"/>
    <w:rsid w:val="0004084B"/>
    <w:rsid w:val="000425FD"/>
    <w:rsid w:val="00042F87"/>
    <w:rsid w:val="00043A41"/>
    <w:rsid w:val="00043D46"/>
    <w:rsid w:val="00045C57"/>
    <w:rsid w:val="00045CF3"/>
    <w:rsid w:val="00047413"/>
    <w:rsid w:val="0005096B"/>
    <w:rsid w:val="00050BFF"/>
    <w:rsid w:val="0005153C"/>
    <w:rsid w:val="00051DD5"/>
    <w:rsid w:val="00051FC7"/>
    <w:rsid w:val="00052B94"/>
    <w:rsid w:val="00054B8E"/>
    <w:rsid w:val="000570F5"/>
    <w:rsid w:val="000600D0"/>
    <w:rsid w:val="000625E2"/>
    <w:rsid w:val="00063430"/>
    <w:rsid w:val="00066298"/>
    <w:rsid w:val="00072B46"/>
    <w:rsid w:val="00075A3F"/>
    <w:rsid w:val="00076180"/>
    <w:rsid w:val="00076A10"/>
    <w:rsid w:val="000771BD"/>
    <w:rsid w:val="00081AEE"/>
    <w:rsid w:val="000829E6"/>
    <w:rsid w:val="00085A82"/>
    <w:rsid w:val="0009026D"/>
    <w:rsid w:val="000903EF"/>
    <w:rsid w:val="00090F1B"/>
    <w:rsid w:val="00091B11"/>
    <w:rsid w:val="0009400B"/>
    <w:rsid w:val="000959F5"/>
    <w:rsid w:val="00095D18"/>
    <w:rsid w:val="00096CD9"/>
    <w:rsid w:val="000970F9"/>
    <w:rsid w:val="00097784"/>
    <w:rsid w:val="000A0B9B"/>
    <w:rsid w:val="000A2473"/>
    <w:rsid w:val="000A412F"/>
    <w:rsid w:val="000A468E"/>
    <w:rsid w:val="000A5256"/>
    <w:rsid w:val="000A5FCE"/>
    <w:rsid w:val="000B5CA3"/>
    <w:rsid w:val="000B7134"/>
    <w:rsid w:val="000B742C"/>
    <w:rsid w:val="000C255E"/>
    <w:rsid w:val="000C365F"/>
    <w:rsid w:val="000C3F7A"/>
    <w:rsid w:val="000C56AC"/>
    <w:rsid w:val="000C648E"/>
    <w:rsid w:val="000C6DD0"/>
    <w:rsid w:val="000C7083"/>
    <w:rsid w:val="000D30D1"/>
    <w:rsid w:val="000D3297"/>
    <w:rsid w:val="000D3531"/>
    <w:rsid w:val="000D488F"/>
    <w:rsid w:val="000E1DE9"/>
    <w:rsid w:val="000E2765"/>
    <w:rsid w:val="000E3580"/>
    <w:rsid w:val="000E373E"/>
    <w:rsid w:val="000F13CD"/>
    <w:rsid w:val="000F1545"/>
    <w:rsid w:val="000F32C4"/>
    <w:rsid w:val="000F3431"/>
    <w:rsid w:val="000F3516"/>
    <w:rsid w:val="000F6611"/>
    <w:rsid w:val="000F77E3"/>
    <w:rsid w:val="000F7F6B"/>
    <w:rsid w:val="00101357"/>
    <w:rsid w:val="00101766"/>
    <w:rsid w:val="001029C2"/>
    <w:rsid w:val="001030F4"/>
    <w:rsid w:val="00104F4B"/>
    <w:rsid w:val="00104F94"/>
    <w:rsid w:val="00107788"/>
    <w:rsid w:val="00110ED7"/>
    <w:rsid w:val="0011235C"/>
    <w:rsid w:val="001126D0"/>
    <w:rsid w:val="00112BD0"/>
    <w:rsid w:val="00114F3B"/>
    <w:rsid w:val="00115A09"/>
    <w:rsid w:val="00120536"/>
    <w:rsid w:val="00120B0D"/>
    <w:rsid w:val="00120E67"/>
    <w:rsid w:val="0012488A"/>
    <w:rsid w:val="001312A6"/>
    <w:rsid w:val="00131D0C"/>
    <w:rsid w:val="00132A72"/>
    <w:rsid w:val="00133343"/>
    <w:rsid w:val="00133821"/>
    <w:rsid w:val="00133C95"/>
    <w:rsid w:val="00133CDA"/>
    <w:rsid w:val="00135CDD"/>
    <w:rsid w:val="001369FE"/>
    <w:rsid w:val="00140364"/>
    <w:rsid w:val="001406AA"/>
    <w:rsid w:val="00140BC5"/>
    <w:rsid w:val="00146763"/>
    <w:rsid w:val="0014695C"/>
    <w:rsid w:val="00146ED1"/>
    <w:rsid w:val="00146F2A"/>
    <w:rsid w:val="00150886"/>
    <w:rsid w:val="00152040"/>
    <w:rsid w:val="001531AB"/>
    <w:rsid w:val="00153B1F"/>
    <w:rsid w:val="00154233"/>
    <w:rsid w:val="00155674"/>
    <w:rsid w:val="001559BE"/>
    <w:rsid w:val="001603A4"/>
    <w:rsid w:val="001610F3"/>
    <w:rsid w:val="00161992"/>
    <w:rsid w:val="00165BA1"/>
    <w:rsid w:val="001662C7"/>
    <w:rsid w:val="00170589"/>
    <w:rsid w:val="001735AF"/>
    <w:rsid w:val="00174CBC"/>
    <w:rsid w:val="00177A63"/>
    <w:rsid w:val="00180775"/>
    <w:rsid w:val="00180EC4"/>
    <w:rsid w:val="0018283B"/>
    <w:rsid w:val="00183265"/>
    <w:rsid w:val="0018492B"/>
    <w:rsid w:val="001853AA"/>
    <w:rsid w:val="001858C2"/>
    <w:rsid w:val="0018699D"/>
    <w:rsid w:val="00186D3C"/>
    <w:rsid w:val="00187223"/>
    <w:rsid w:val="0019006E"/>
    <w:rsid w:val="001912F0"/>
    <w:rsid w:val="001921E2"/>
    <w:rsid w:val="00192D9F"/>
    <w:rsid w:val="001948F0"/>
    <w:rsid w:val="00196C51"/>
    <w:rsid w:val="0019775A"/>
    <w:rsid w:val="001A1780"/>
    <w:rsid w:val="001A4B56"/>
    <w:rsid w:val="001B249B"/>
    <w:rsid w:val="001B3139"/>
    <w:rsid w:val="001B3E6B"/>
    <w:rsid w:val="001B43D2"/>
    <w:rsid w:val="001B547C"/>
    <w:rsid w:val="001C0814"/>
    <w:rsid w:val="001C0C6A"/>
    <w:rsid w:val="001C2305"/>
    <w:rsid w:val="001C2751"/>
    <w:rsid w:val="001C3EE1"/>
    <w:rsid w:val="001C4682"/>
    <w:rsid w:val="001C691E"/>
    <w:rsid w:val="001C6C3A"/>
    <w:rsid w:val="001D3D15"/>
    <w:rsid w:val="001D6674"/>
    <w:rsid w:val="001D728F"/>
    <w:rsid w:val="001D7B44"/>
    <w:rsid w:val="001E08C7"/>
    <w:rsid w:val="001E0E31"/>
    <w:rsid w:val="001E1313"/>
    <w:rsid w:val="001E29A7"/>
    <w:rsid w:val="001E402C"/>
    <w:rsid w:val="001E4845"/>
    <w:rsid w:val="001E5DA9"/>
    <w:rsid w:val="001E7430"/>
    <w:rsid w:val="001E7D7B"/>
    <w:rsid w:val="001F22CE"/>
    <w:rsid w:val="001F2A76"/>
    <w:rsid w:val="001F2A7A"/>
    <w:rsid w:val="001F2CCC"/>
    <w:rsid w:val="001F47EC"/>
    <w:rsid w:val="001F516A"/>
    <w:rsid w:val="001F6D00"/>
    <w:rsid w:val="001F6F57"/>
    <w:rsid w:val="00200D04"/>
    <w:rsid w:val="00202DAA"/>
    <w:rsid w:val="002040DF"/>
    <w:rsid w:val="00204695"/>
    <w:rsid w:val="002061FE"/>
    <w:rsid w:val="00206256"/>
    <w:rsid w:val="00206AA9"/>
    <w:rsid w:val="0021237C"/>
    <w:rsid w:val="002129BA"/>
    <w:rsid w:val="002150E8"/>
    <w:rsid w:val="002155C6"/>
    <w:rsid w:val="00215DE4"/>
    <w:rsid w:val="00220CAF"/>
    <w:rsid w:val="00221AF8"/>
    <w:rsid w:val="00227311"/>
    <w:rsid w:val="002274BA"/>
    <w:rsid w:val="00230A99"/>
    <w:rsid w:val="002330F5"/>
    <w:rsid w:val="00233713"/>
    <w:rsid w:val="00235B6C"/>
    <w:rsid w:val="00237D76"/>
    <w:rsid w:val="00240CAD"/>
    <w:rsid w:val="002414F7"/>
    <w:rsid w:val="00243737"/>
    <w:rsid w:val="00245CC3"/>
    <w:rsid w:val="00252562"/>
    <w:rsid w:val="0025263D"/>
    <w:rsid w:val="00261364"/>
    <w:rsid w:val="00261CE3"/>
    <w:rsid w:val="002623ED"/>
    <w:rsid w:val="002627C4"/>
    <w:rsid w:val="00264112"/>
    <w:rsid w:val="0026458E"/>
    <w:rsid w:val="00264D79"/>
    <w:rsid w:val="002727EE"/>
    <w:rsid w:val="00273AA2"/>
    <w:rsid w:val="00273BC7"/>
    <w:rsid w:val="00273C8A"/>
    <w:rsid w:val="0027496C"/>
    <w:rsid w:val="0027657E"/>
    <w:rsid w:val="00276E7E"/>
    <w:rsid w:val="00281263"/>
    <w:rsid w:val="002816B7"/>
    <w:rsid w:val="00281B10"/>
    <w:rsid w:val="00285B5B"/>
    <w:rsid w:val="002869C0"/>
    <w:rsid w:val="00286DA9"/>
    <w:rsid w:val="002932A4"/>
    <w:rsid w:val="00294B96"/>
    <w:rsid w:val="00295A21"/>
    <w:rsid w:val="002969B0"/>
    <w:rsid w:val="00297993"/>
    <w:rsid w:val="002A11C2"/>
    <w:rsid w:val="002A3358"/>
    <w:rsid w:val="002A7BF1"/>
    <w:rsid w:val="002A7EB5"/>
    <w:rsid w:val="002B7422"/>
    <w:rsid w:val="002C1315"/>
    <w:rsid w:val="002C381B"/>
    <w:rsid w:val="002C764D"/>
    <w:rsid w:val="002D1257"/>
    <w:rsid w:val="002D1886"/>
    <w:rsid w:val="002D2F55"/>
    <w:rsid w:val="002D3D06"/>
    <w:rsid w:val="002D530F"/>
    <w:rsid w:val="002D5873"/>
    <w:rsid w:val="002E0053"/>
    <w:rsid w:val="002E55B9"/>
    <w:rsid w:val="002E6140"/>
    <w:rsid w:val="002F2B43"/>
    <w:rsid w:val="002F4885"/>
    <w:rsid w:val="002F7BF8"/>
    <w:rsid w:val="003006A2"/>
    <w:rsid w:val="00300EA0"/>
    <w:rsid w:val="00301764"/>
    <w:rsid w:val="0030347F"/>
    <w:rsid w:val="00305887"/>
    <w:rsid w:val="003079FB"/>
    <w:rsid w:val="003105A5"/>
    <w:rsid w:val="003105B6"/>
    <w:rsid w:val="003144F2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2A9F"/>
    <w:rsid w:val="0034350A"/>
    <w:rsid w:val="00346AC2"/>
    <w:rsid w:val="00347946"/>
    <w:rsid w:val="00351753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248"/>
    <w:rsid w:val="00391A4E"/>
    <w:rsid w:val="00391BC6"/>
    <w:rsid w:val="00393206"/>
    <w:rsid w:val="003A2147"/>
    <w:rsid w:val="003A52AE"/>
    <w:rsid w:val="003A591E"/>
    <w:rsid w:val="003A5E51"/>
    <w:rsid w:val="003A68C9"/>
    <w:rsid w:val="003A744F"/>
    <w:rsid w:val="003B03AF"/>
    <w:rsid w:val="003B04ED"/>
    <w:rsid w:val="003B04FD"/>
    <w:rsid w:val="003B28B1"/>
    <w:rsid w:val="003B54C2"/>
    <w:rsid w:val="003B5A60"/>
    <w:rsid w:val="003B5AB4"/>
    <w:rsid w:val="003B5F33"/>
    <w:rsid w:val="003B6076"/>
    <w:rsid w:val="003B6095"/>
    <w:rsid w:val="003C2ABE"/>
    <w:rsid w:val="003C3680"/>
    <w:rsid w:val="003C48C4"/>
    <w:rsid w:val="003C704E"/>
    <w:rsid w:val="003C7B7B"/>
    <w:rsid w:val="003D0707"/>
    <w:rsid w:val="003D17F3"/>
    <w:rsid w:val="003D2DC6"/>
    <w:rsid w:val="003D3CF9"/>
    <w:rsid w:val="003D5798"/>
    <w:rsid w:val="003D6C2F"/>
    <w:rsid w:val="003D7467"/>
    <w:rsid w:val="003E26AC"/>
    <w:rsid w:val="003E6872"/>
    <w:rsid w:val="003E7964"/>
    <w:rsid w:val="003F00BC"/>
    <w:rsid w:val="003F014F"/>
    <w:rsid w:val="003F08E8"/>
    <w:rsid w:val="003F0902"/>
    <w:rsid w:val="003F2680"/>
    <w:rsid w:val="003F385D"/>
    <w:rsid w:val="003F3BD6"/>
    <w:rsid w:val="003F625D"/>
    <w:rsid w:val="003F6BF5"/>
    <w:rsid w:val="003F7237"/>
    <w:rsid w:val="00402686"/>
    <w:rsid w:val="00403815"/>
    <w:rsid w:val="004041C4"/>
    <w:rsid w:val="00405B3A"/>
    <w:rsid w:val="00406E9D"/>
    <w:rsid w:val="0041220D"/>
    <w:rsid w:val="00413191"/>
    <w:rsid w:val="00415ECC"/>
    <w:rsid w:val="00416BF3"/>
    <w:rsid w:val="00421399"/>
    <w:rsid w:val="00421559"/>
    <w:rsid w:val="004221C0"/>
    <w:rsid w:val="00423975"/>
    <w:rsid w:val="00423B88"/>
    <w:rsid w:val="00427CE9"/>
    <w:rsid w:val="004332F5"/>
    <w:rsid w:val="004359F4"/>
    <w:rsid w:val="004410FB"/>
    <w:rsid w:val="00441287"/>
    <w:rsid w:val="004430E4"/>
    <w:rsid w:val="00443ECF"/>
    <w:rsid w:val="00443FFC"/>
    <w:rsid w:val="004443AB"/>
    <w:rsid w:val="004505EB"/>
    <w:rsid w:val="00450EDC"/>
    <w:rsid w:val="00451907"/>
    <w:rsid w:val="00456014"/>
    <w:rsid w:val="00456630"/>
    <w:rsid w:val="00457217"/>
    <w:rsid w:val="004616AF"/>
    <w:rsid w:val="004629EB"/>
    <w:rsid w:val="00463402"/>
    <w:rsid w:val="00463936"/>
    <w:rsid w:val="00463F5D"/>
    <w:rsid w:val="00467290"/>
    <w:rsid w:val="00472C9B"/>
    <w:rsid w:val="00473B71"/>
    <w:rsid w:val="00474FFD"/>
    <w:rsid w:val="00477343"/>
    <w:rsid w:val="00477539"/>
    <w:rsid w:val="004806B4"/>
    <w:rsid w:val="004851C6"/>
    <w:rsid w:val="0048537F"/>
    <w:rsid w:val="00485714"/>
    <w:rsid w:val="00485E67"/>
    <w:rsid w:val="00486793"/>
    <w:rsid w:val="0048721E"/>
    <w:rsid w:val="004877FF"/>
    <w:rsid w:val="00487AC0"/>
    <w:rsid w:val="00491CCD"/>
    <w:rsid w:val="00497FD7"/>
    <w:rsid w:val="004A1182"/>
    <w:rsid w:val="004A2630"/>
    <w:rsid w:val="004B006A"/>
    <w:rsid w:val="004B1E4C"/>
    <w:rsid w:val="004B265D"/>
    <w:rsid w:val="004B2961"/>
    <w:rsid w:val="004B43D8"/>
    <w:rsid w:val="004B66BA"/>
    <w:rsid w:val="004C0EFA"/>
    <w:rsid w:val="004C0FF9"/>
    <w:rsid w:val="004C17CE"/>
    <w:rsid w:val="004C59F2"/>
    <w:rsid w:val="004C5DAD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89A"/>
    <w:rsid w:val="004E7EF5"/>
    <w:rsid w:val="004F68A4"/>
    <w:rsid w:val="004F6B6D"/>
    <w:rsid w:val="004F6B97"/>
    <w:rsid w:val="004F78EA"/>
    <w:rsid w:val="004F797A"/>
    <w:rsid w:val="004F7D54"/>
    <w:rsid w:val="005019B8"/>
    <w:rsid w:val="00505B87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4B0A"/>
    <w:rsid w:val="005256C6"/>
    <w:rsid w:val="00525E77"/>
    <w:rsid w:val="0053007E"/>
    <w:rsid w:val="00530167"/>
    <w:rsid w:val="005306EE"/>
    <w:rsid w:val="00530B72"/>
    <w:rsid w:val="00533B76"/>
    <w:rsid w:val="005344BA"/>
    <w:rsid w:val="0053554B"/>
    <w:rsid w:val="00536918"/>
    <w:rsid w:val="00536F5D"/>
    <w:rsid w:val="00541F89"/>
    <w:rsid w:val="0054212E"/>
    <w:rsid w:val="0054245B"/>
    <w:rsid w:val="00545929"/>
    <w:rsid w:val="00550488"/>
    <w:rsid w:val="005513D5"/>
    <w:rsid w:val="00551D37"/>
    <w:rsid w:val="00552035"/>
    <w:rsid w:val="00552736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2C38"/>
    <w:rsid w:val="005753ED"/>
    <w:rsid w:val="00575518"/>
    <w:rsid w:val="0057597F"/>
    <w:rsid w:val="0057608C"/>
    <w:rsid w:val="00576703"/>
    <w:rsid w:val="00576FD1"/>
    <w:rsid w:val="00577C8D"/>
    <w:rsid w:val="00577DDC"/>
    <w:rsid w:val="00582922"/>
    <w:rsid w:val="00584AEF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B55F7"/>
    <w:rsid w:val="005B6E21"/>
    <w:rsid w:val="005C24F6"/>
    <w:rsid w:val="005C26AF"/>
    <w:rsid w:val="005C56C1"/>
    <w:rsid w:val="005C6524"/>
    <w:rsid w:val="005D1C13"/>
    <w:rsid w:val="005D3530"/>
    <w:rsid w:val="005D3569"/>
    <w:rsid w:val="005D3AC4"/>
    <w:rsid w:val="005D3B6F"/>
    <w:rsid w:val="005D410F"/>
    <w:rsid w:val="005D5B82"/>
    <w:rsid w:val="005D794B"/>
    <w:rsid w:val="005E0251"/>
    <w:rsid w:val="005E4B87"/>
    <w:rsid w:val="005E619C"/>
    <w:rsid w:val="005F08BF"/>
    <w:rsid w:val="005F0A6D"/>
    <w:rsid w:val="005F22E4"/>
    <w:rsid w:val="005F23A0"/>
    <w:rsid w:val="005F2E6A"/>
    <w:rsid w:val="005F772D"/>
    <w:rsid w:val="006015F6"/>
    <w:rsid w:val="006018C0"/>
    <w:rsid w:val="0060242B"/>
    <w:rsid w:val="006056F7"/>
    <w:rsid w:val="00605734"/>
    <w:rsid w:val="00606B33"/>
    <w:rsid w:val="00611DE3"/>
    <w:rsid w:val="00612763"/>
    <w:rsid w:val="00612C7D"/>
    <w:rsid w:val="006130B5"/>
    <w:rsid w:val="00614F05"/>
    <w:rsid w:val="00615109"/>
    <w:rsid w:val="0061611E"/>
    <w:rsid w:val="0061706D"/>
    <w:rsid w:val="00617C84"/>
    <w:rsid w:val="00621084"/>
    <w:rsid w:val="00624778"/>
    <w:rsid w:val="00624F74"/>
    <w:rsid w:val="006259AD"/>
    <w:rsid w:val="0062719D"/>
    <w:rsid w:val="00627EF2"/>
    <w:rsid w:val="006347EC"/>
    <w:rsid w:val="00634C61"/>
    <w:rsid w:val="0063560B"/>
    <w:rsid w:val="00636D7F"/>
    <w:rsid w:val="00637B96"/>
    <w:rsid w:val="006410D6"/>
    <w:rsid w:val="00643F9F"/>
    <w:rsid w:val="006447E0"/>
    <w:rsid w:val="00644F56"/>
    <w:rsid w:val="00646C12"/>
    <w:rsid w:val="00647092"/>
    <w:rsid w:val="0065137A"/>
    <w:rsid w:val="00651822"/>
    <w:rsid w:val="006518F9"/>
    <w:rsid w:val="00661A9A"/>
    <w:rsid w:val="0066281B"/>
    <w:rsid w:val="00662B5B"/>
    <w:rsid w:val="00664421"/>
    <w:rsid w:val="0066663B"/>
    <w:rsid w:val="00667BB0"/>
    <w:rsid w:val="0067110E"/>
    <w:rsid w:val="00675032"/>
    <w:rsid w:val="00675072"/>
    <w:rsid w:val="0067534A"/>
    <w:rsid w:val="006756A9"/>
    <w:rsid w:val="00680DC1"/>
    <w:rsid w:val="00681F02"/>
    <w:rsid w:val="00683872"/>
    <w:rsid w:val="00685007"/>
    <w:rsid w:val="00685B0E"/>
    <w:rsid w:val="00685B7A"/>
    <w:rsid w:val="006862A1"/>
    <w:rsid w:val="00686974"/>
    <w:rsid w:val="00686C67"/>
    <w:rsid w:val="00686FC0"/>
    <w:rsid w:val="00696B7F"/>
    <w:rsid w:val="006A1D9D"/>
    <w:rsid w:val="006A253B"/>
    <w:rsid w:val="006A66D7"/>
    <w:rsid w:val="006A7431"/>
    <w:rsid w:val="006B1E07"/>
    <w:rsid w:val="006B4050"/>
    <w:rsid w:val="006B5344"/>
    <w:rsid w:val="006C3538"/>
    <w:rsid w:val="006C3FE3"/>
    <w:rsid w:val="006C7499"/>
    <w:rsid w:val="006C7523"/>
    <w:rsid w:val="006D25D9"/>
    <w:rsid w:val="006D2D46"/>
    <w:rsid w:val="006D3390"/>
    <w:rsid w:val="006D7968"/>
    <w:rsid w:val="006E0B48"/>
    <w:rsid w:val="006E162A"/>
    <w:rsid w:val="006E215B"/>
    <w:rsid w:val="006E5DEC"/>
    <w:rsid w:val="006E700D"/>
    <w:rsid w:val="006E770A"/>
    <w:rsid w:val="006F0F14"/>
    <w:rsid w:val="006F2574"/>
    <w:rsid w:val="006F362B"/>
    <w:rsid w:val="006F3B1C"/>
    <w:rsid w:val="006F3F4C"/>
    <w:rsid w:val="006F4727"/>
    <w:rsid w:val="006F5451"/>
    <w:rsid w:val="006F59FF"/>
    <w:rsid w:val="00700A83"/>
    <w:rsid w:val="00700B74"/>
    <w:rsid w:val="0070166F"/>
    <w:rsid w:val="00705357"/>
    <w:rsid w:val="00705AE4"/>
    <w:rsid w:val="00705CA1"/>
    <w:rsid w:val="00706C5E"/>
    <w:rsid w:val="0071032F"/>
    <w:rsid w:val="00712580"/>
    <w:rsid w:val="007140F4"/>
    <w:rsid w:val="00714A0F"/>
    <w:rsid w:val="007159EB"/>
    <w:rsid w:val="00716BFE"/>
    <w:rsid w:val="00723A1E"/>
    <w:rsid w:val="00723E53"/>
    <w:rsid w:val="00724BEB"/>
    <w:rsid w:val="00724C23"/>
    <w:rsid w:val="00725C4E"/>
    <w:rsid w:val="00727114"/>
    <w:rsid w:val="007306C0"/>
    <w:rsid w:val="00733767"/>
    <w:rsid w:val="00734981"/>
    <w:rsid w:val="0073796D"/>
    <w:rsid w:val="00737D8D"/>
    <w:rsid w:val="007400A3"/>
    <w:rsid w:val="00740831"/>
    <w:rsid w:val="00740CAE"/>
    <w:rsid w:val="0074113F"/>
    <w:rsid w:val="00750506"/>
    <w:rsid w:val="00751A89"/>
    <w:rsid w:val="00753CFE"/>
    <w:rsid w:val="007540C9"/>
    <w:rsid w:val="00757F0F"/>
    <w:rsid w:val="007610A9"/>
    <w:rsid w:val="00761338"/>
    <w:rsid w:val="0076139C"/>
    <w:rsid w:val="007626AE"/>
    <w:rsid w:val="00764711"/>
    <w:rsid w:val="00765286"/>
    <w:rsid w:val="0076674D"/>
    <w:rsid w:val="007674C3"/>
    <w:rsid w:val="007716D3"/>
    <w:rsid w:val="007723C1"/>
    <w:rsid w:val="007751B1"/>
    <w:rsid w:val="00775428"/>
    <w:rsid w:val="00776C43"/>
    <w:rsid w:val="00777A68"/>
    <w:rsid w:val="00780104"/>
    <w:rsid w:val="00782287"/>
    <w:rsid w:val="00784962"/>
    <w:rsid w:val="00786812"/>
    <w:rsid w:val="00786FF8"/>
    <w:rsid w:val="00790F21"/>
    <w:rsid w:val="00791964"/>
    <w:rsid w:val="00791C77"/>
    <w:rsid w:val="00791D70"/>
    <w:rsid w:val="00792FE3"/>
    <w:rsid w:val="0079477A"/>
    <w:rsid w:val="00795681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055A"/>
    <w:rsid w:val="007B19C9"/>
    <w:rsid w:val="007B2454"/>
    <w:rsid w:val="007B726E"/>
    <w:rsid w:val="007C3B5B"/>
    <w:rsid w:val="007D31A1"/>
    <w:rsid w:val="007D3998"/>
    <w:rsid w:val="007D62DE"/>
    <w:rsid w:val="007D723D"/>
    <w:rsid w:val="007E2ED3"/>
    <w:rsid w:val="007E35DA"/>
    <w:rsid w:val="007E6AC7"/>
    <w:rsid w:val="007E6CD7"/>
    <w:rsid w:val="007F025F"/>
    <w:rsid w:val="007F07FD"/>
    <w:rsid w:val="007F201D"/>
    <w:rsid w:val="007F2662"/>
    <w:rsid w:val="007F298E"/>
    <w:rsid w:val="007F4209"/>
    <w:rsid w:val="007F5153"/>
    <w:rsid w:val="007F59B2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41EE"/>
    <w:rsid w:val="0083575B"/>
    <w:rsid w:val="00835983"/>
    <w:rsid w:val="00835C0B"/>
    <w:rsid w:val="008368C8"/>
    <w:rsid w:val="008406D1"/>
    <w:rsid w:val="008416C2"/>
    <w:rsid w:val="00841A2B"/>
    <w:rsid w:val="00841EB1"/>
    <w:rsid w:val="0084493E"/>
    <w:rsid w:val="00844A02"/>
    <w:rsid w:val="008454DC"/>
    <w:rsid w:val="008456A0"/>
    <w:rsid w:val="00846DCB"/>
    <w:rsid w:val="00846EE1"/>
    <w:rsid w:val="0084766C"/>
    <w:rsid w:val="00850659"/>
    <w:rsid w:val="00851046"/>
    <w:rsid w:val="00851CEC"/>
    <w:rsid w:val="0085213A"/>
    <w:rsid w:val="00852F68"/>
    <w:rsid w:val="00854D4E"/>
    <w:rsid w:val="00860BF7"/>
    <w:rsid w:val="00860DDC"/>
    <w:rsid w:val="008616E5"/>
    <w:rsid w:val="008619E9"/>
    <w:rsid w:val="00863B32"/>
    <w:rsid w:val="00864325"/>
    <w:rsid w:val="00867444"/>
    <w:rsid w:val="00867A6B"/>
    <w:rsid w:val="00867B30"/>
    <w:rsid w:val="00867FEB"/>
    <w:rsid w:val="00871C2C"/>
    <w:rsid w:val="008738EB"/>
    <w:rsid w:val="00875803"/>
    <w:rsid w:val="00880305"/>
    <w:rsid w:val="00881A5A"/>
    <w:rsid w:val="008821AE"/>
    <w:rsid w:val="008901F3"/>
    <w:rsid w:val="00890BAD"/>
    <w:rsid w:val="00891CFD"/>
    <w:rsid w:val="008950C9"/>
    <w:rsid w:val="00895250"/>
    <w:rsid w:val="0089663D"/>
    <w:rsid w:val="008A17D3"/>
    <w:rsid w:val="008A3014"/>
    <w:rsid w:val="008B0829"/>
    <w:rsid w:val="008B083A"/>
    <w:rsid w:val="008B08C3"/>
    <w:rsid w:val="008B21A4"/>
    <w:rsid w:val="008B6D21"/>
    <w:rsid w:val="008C0161"/>
    <w:rsid w:val="008C0CB2"/>
    <w:rsid w:val="008C1352"/>
    <w:rsid w:val="008C1C05"/>
    <w:rsid w:val="008C4891"/>
    <w:rsid w:val="008C6C14"/>
    <w:rsid w:val="008C767A"/>
    <w:rsid w:val="008D45BB"/>
    <w:rsid w:val="008D6498"/>
    <w:rsid w:val="008D6BF7"/>
    <w:rsid w:val="008D7103"/>
    <w:rsid w:val="008E0035"/>
    <w:rsid w:val="008E0832"/>
    <w:rsid w:val="008E1743"/>
    <w:rsid w:val="008E1F56"/>
    <w:rsid w:val="008E2563"/>
    <w:rsid w:val="008E408B"/>
    <w:rsid w:val="008E4D3C"/>
    <w:rsid w:val="008E6EEC"/>
    <w:rsid w:val="008F06F9"/>
    <w:rsid w:val="008F4B5F"/>
    <w:rsid w:val="008F4FAF"/>
    <w:rsid w:val="008F521D"/>
    <w:rsid w:val="008F6E14"/>
    <w:rsid w:val="00901A68"/>
    <w:rsid w:val="009021AD"/>
    <w:rsid w:val="009056D5"/>
    <w:rsid w:val="00905BF1"/>
    <w:rsid w:val="00906263"/>
    <w:rsid w:val="009073CA"/>
    <w:rsid w:val="00911328"/>
    <w:rsid w:val="009117E0"/>
    <w:rsid w:val="00911EDF"/>
    <w:rsid w:val="00914E01"/>
    <w:rsid w:val="00914F41"/>
    <w:rsid w:val="00917061"/>
    <w:rsid w:val="0092067B"/>
    <w:rsid w:val="00921A3E"/>
    <w:rsid w:val="0092281D"/>
    <w:rsid w:val="009270B6"/>
    <w:rsid w:val="0092716D"/>
    <w:rsid w:val="00927D4F"/>
    <w:rsid w:val="0093045D"/>
    <w:rsid w:val="0093552E"/>
    <w:rsid w:val="009355AB"/>
    <w:rsid w:val="009357ED"/>
    <w:rsid w:val="00937676"/>
    <w:rsid w:val="0094004C"/>
    <w:rsid w:val="009409A9"/>
    <w:rsid w:val="00940DDD"/>
    <w:rsid w:val="00942DC5"/>
    <w:rsid w:val="009438F4"/>
    <w:rsid w:val="0094435B"/>
    <w:rsid w:val="00944924"/>
    <w:rsid w:val="00950ED3"/>
    <w:rsid w:val="00951235"/>
    <w:rsid w:val="00951D37"/>
    <w:rsid w:val="00956CFC"/>
    <w:rsid w:val="00960613"/>
    <w:rsid w:val="00963FC5"/>
    <w:rsid w:val="00964E33"/>
    <w:rsid w:val="0096517D"/>
    <w:rsid w:val="009675DF"/>
    <w:rsid w:val="009701AC"/>
    <w:rsid w:val="00971B1C"/>
    <w:rsid w:val="00974ACA"/>
    <w:rsid w:val="00975EE4"/>
    <w:rsid w:val="00980FC3"/>
    <w:rsid w:val="00983C41"/>
    <w:rsid w:val="009929C8"/>
    <w:rsid w:val="0099425F"/>
    <w:rsid w:val="009A1673"/>
    <w:rsid w:val="009A1CD5"/>
    <w:rsid w:val="009A278F"/>
    <w:rsid w:val="009A660E"/>
    <w:rsid w:val="009A767B"/>
    <w:rsid w:val="009A7B5A"/>
    <w:rsid w:val="009B1745"/>
    <w:rsid w:val="009B2082"/>
    <w:rsid w:val="009B2B28"/>
    <w:rsid w:val="009B54E7"/>
    <w:rsid w:val="009B65FF"/>
    <w:rsid w:val="009C07AB"/>
    <w:rsid w:val="009C08D7"/>
    <w:rsid w:val="009C1491"/>
    <w:rsid w:val="009C2627"/>
    <w:rsid w:val="009C3DE1"/>
    <w:rsid w:val="009C4E47"/>
    <w:rsid w:val="009D2DE1"/>
    <w:rsid w:val="009D30C8"/>
    <w:rsid w:val="009D3469"/>
    <w:rsid w:val="009D42F8"/>
    <w:rsid w:val="009D47D3"/>
    <w:rsid w:val="009E1781"/>
    <w:rsid w:val="009E1D77"/>
    <w:rsid w:val="009E2ABB"/>
    <w:rsid w:val="009E30C5"/>
    <w:rsid w:val="009E57B2"/>
    <w:rsid w:val="009E5DC5"/>
    <w:rsid w:val="009E682C"/>
    <w:rsid w:val="009F0699"/>
    <w:rsid w:val="009F0C21"/>
    <w:rsid w:val="009F10F5"/>
    <w:rsid w:val="009F425C"/>
    <w:rsid w:val="009F4275"/>
    <w:rsid w:val="009F555C"/>
    <w:rsid w:val="00A003A5"/>
    <w:rsid w:val="00A00AC8"/>
    <w:rsid w:val="00A00F20"/>
    <w:rsid w:val="00A04111"/>
    <w:rsid w:val="00A04869"/>
    <w:rsid w:val="00A05FEB"/>
    <w:rsid w:val="00A06C41"/>
    <w:rsid w:val="00A07BB3"/>
    <w:rsid w:val="00A07FE3"/>
    <w:rsid w:val="00A147B9"/>
    <w:rsid w:val="00A1590E"/>
    <w:rsid w:val="00A161B2"/>
    <w:rsid w:val="00A2053B"/>
    <w:rsid w:val="00A2086C"/>
    <w:rsid w:val="00A211B2"/>
    <w:rsid w:val="00A2208A"/>
    <w:rsid w:val="00A225A3"/>
    <w:rsid w:val="00A229E8"/>
    <w:rsid w:val="00A23559"/>
    <w:rsid w:val="00A24996"/>
    <w:rsid w:val="00A27870"/>
    <w:rsid w:val="00A27907"/>
    <w:rsid w:val="00A32041"/>
    <w:rsid w:val="00A3296A"/>
    <w:rsid w:val="00A34C62"/>
    <w:rsid w:val="00A36783"/>
    <w:rsid w:val="00A36E14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243"/>
    <w:rsid w:val="00A6056F"/>
    <w:rsid w:val="00A611F5"/>
    <w:rsid w:val="00A614C9"/>
    <w:rsid w:val="00A62152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4555"/>
    <w:rsid w:val="00A84A2B"/>
    <w:rsid w:val="00A862D3"/>
    <w:rsid w:val="00A94266"/>
    <w:rsid w:val="00A955F6"/>
    <w:rsid w:val="00AA0750"/>
    <w:rsid w:val="00AA0AF3"/>
    <w:rsid w:val="00AA0FBA"/>
    <w:rsid w:val="00AA1F9C"/>
    <w:rsid w:val="00AA2AFA"/>
    <w:rsid w:val="00AA6944"/>
    <w:rsid w:val="00AA7BE7"/>
    <w:rsid w:val="00AB041C"/>
    <w:rsid w:val="00AB1951"/>
    <w:rsid w:val="00AB2956"/>
    <w:rsid w:val="00AB4553"/>
    <w:rsid w:val="00AB4734"/>
    <w:rsid w:val="00AC5A1E"/>
    <w:rsid w:val="00AC7674"/>
    <w:rsid w:val="00AD027D"/>
    <w:rsid w:val="00AD13C3"/>
    <w:rsid w:val="00AD1C39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B82"/>
    <w:rsid w:val="00AE6F87"/>
    <w:rsid w:val="00AF3216"/>
    <w:rsid w:val="00AF74E2"/>
    <w:rsid w:val="00B00EE2"/>
    <w:rsid w:val="00B00F42"/>
    <w:rsid w:val="00B01248"/>
    <w:rsid w:val="00B01E3A"/>
    <w:rsid w:val="00B055C4"/>
    <w:rsid w:val="00B0636F"/>
    <w:rsid w:val="00B0709F"/>
    <w:rsid w:val="00B114AE"/>
    <w:rsid w:val="00B1171C"/>
    <w:rsid w:val="00B11CB7"/>
    <w:rsid w:val="00B126D2"/>
    <w:rsid w:val="00B12921"/>
    <w:rsid w:val="00B1324A"/>
    <w:rsid w:val="00B148AF"/>
    <w:rsid w:val="00B15FFB"/>
    <w:rsid w:val="00B20B30"/>
    <w:rsid w:val="00B21930"/>
    <w:rsid w:val="00B2197A"/>
    <w:rsid w:val="00B2255D"/>
    <w:rsid w:val="00B2327C"/>
    <w:rsid w:val="00B242A5"/>
    <w:rsid w:val="00B24DE1"/>
    <w:rsid w:val="00B262C5"/>
    <w:rsid w:val="00B27756"/>
    <w:rsid w:val="00B30199"/>
    <w:rsid w:val="00B3542D"/>
    <w:rsid w:val="00B37647"/>
    <w:rsid w:val="00B41FF9"/>
    <w:rsid w:val="00B427B8"/>
    <w:rsid w:val="00B43279"/>
    <w:rsid w:val="00B452C1"/>
    <w:rsid w:val="00B475FB"/>
    <w:rsid w:val="00B50939"/>
    <w:rsid w:val="00B53DD7"/>
    <w:rsid w:val="00B54EF4"/>
    <w:rsid w:val="00B56F51"/>
    <w:rsid w:val="00B577E2"/>
    <w:rsid w:val="00B60530"/>
    <w:rsid w:val="00B6290D"/>
    <w:rsid w:val="00B65000"/>
    <w:rsid w:val="00B65561"/>
    <w:rsid w:val="00B655C1"/>
    <w:rsid w:val="00B66771"/>
    <w:rsid w:val="00B70CFD"/>
    <w:rsid w:val="00B740C4"/>
    <w:rsid w:val="00B74344"/>
    <w:rsid w:val="00B746E9"/>
    <w:rsid w:val="00B81FBB"/>
    <w:rsid w:val="00B843D5"/>
    <w:rsid w:val="00B849BA"/>
    <w:rsid w:val="00B84D5A"/>
    <w:rsid w:val="00B86FDE"/>
    <w:rsid w:val="00B92527"/>
    <w:rsid w:val="00B93B59"/>
    <w:rsid w:val="00B94F2C"/>
    <w:rsid w:val="00B953E6"/>
    <w:rsid w:val="00B9677E"/>
    <w:rsid w:val="00BA119B"/>
    <w:rsid w:val="00BA2A29"/>
    <w:rsid w:val="00BA3285"/>
    <w:rsid w:val="00BA3EB1"/>
    <w:rsid w:val="00BA524C"/>
    <w:rsid w:val="00BB05E4"/>
    <w:rsid w:val="00BB2BB7"/>
    <w:rsid w:val="00BB456F"/>
    <w:rsid w:val="00BB4735"/>
    <w:rsid w:val="00BB543D"/>
    <w:rsid w:val="00BB588F"/>
    <w:rsid w:val="00BB6FAC"/>
    <w:rsid w:val="00BB762D"/>
    <w:rsid w:val="00BB7DAF"/>
    <w:rsid w:val="00BC186D"/>
    <w:rsid w:val="00BC2170"/>
    <w:rsid w:val="00BC35DB"/>
    <w:rsid w:val="00BC4F1A"/>
    <w:rsid w:val="00BC74AF"/>
    <w:rsid w:val="00BD1B41"/>
    <w:rsid w:val="00BD4139"/>
    <w:rsid w:val="00BD5277"/>
    <w:rsid w:val="00BE1EF5"/>
    <w:rsid w:val="00BE32D5"/>
    <w:rsid w:val="00BE336E"/>
    <w:rsid w:val="00BE43DC"/>
    <w:rsid w:val="00BE6AC7"/>
    <w:rsid w:val="00BF00B7"/>
    <w:rsid w:val="00BF0972"/>
    <w:rsid w:val="00BF0B52"/>
    <w:rsid w:val="00BF28FB"/>
    <w:rsid w:val="00BF2A2B"/>
    <w:rsid w:val="00BF2CB8"/>
    <w:rsid w:val="00BF309C"/>
    <w:rsid w:val="00BF43AC"/>
    <w:rsid w:val="00BF62C0"/>
    <w:rsid w:val="00BF7225"/>
    <w:rsid w:val="00C02789"/>
    <w:rsid w:val="00C02A24"/>
    <w:rsid w:val="00C05056"/>
    <w:rsid w:val="00C056A1"/>
    <w:rsid w:val="00C06056"/>
    <w:rsid w:val="00C06312"/>
    <w:rsid w:val="00C069FF"/>
    <w:rsid w:val="00C06E18"/>
    <w:rsid w:val="00C101DD"/>
    <w:rsid w:val="00C12690"/>
    <w:rsid w:val="00C12B19"/>
    <w:rsid w:val="00C12D86"/>
    <w:rsid w:val="00C17C82"/>
    <w:rsid w:val="00C2193A"/>
    <w:rsid w:val="00C25120"/>
    <w:rsid w:val="00C25A75"/>
    <w:rsid w:val="00C277F3"/>
    <w:rsid w:val="00C31EC7"/>
    <w:rsid w:val="00C36CF1"/>
    <w:rsid w:val="00C37BC0"/>
    <w:rsid w:val="00C42339"/>
    <w:rsid w:val="00C43751"/>
    <w:rsid w:val="00C4398E"/>
    <w:rsid w:val="00C45389"/>
    <w:rsid w:val="00C45EAB"/>
    <w:rsid w:val="00C46951"/>
    <w:rsid w:val="00C46A42"/>
    <w:rsid w:val="00C46C9B"/>
    <w:rsid w:val="00C506B3"/>
    <w:rsid w:val="00C507AD"/>
    <w:rsid w:val="00C51BE4"/>
    <w:rsid w:val="00C568A9"/>
    <w:rsid w:val="00C57530"/>
    <w:rsid w:val="00C61A1D"/>
    <w:rsid w:val="00C63AD9"/>
    <w:rsid w:val="00C66483"/>
    <w:rsid w:val="00C67509"/>
    <w:rsid w:val="00C73668"/>
    <w:rsid w:val="00C7393A"/>
    <w:rsid w:val="00C8055F"/>
    <w:rsid w:val="00C80E7B"/>
    <w:rsid w:val="00C8286F"/>
    <w:rsid w:val="00C82C61"/>
    <w:rsid w:val="00C83338"/>
    <w:rsid w:val="00C836CF"/>
    <w:rsid w:val="00C83C21"/>
    <w:rsid w:val="00C842B8"/>
    <w:rsid w:val="00C84303"/>
    <w:rsid w:val="00C863C9"/>
    <w:rsid w:val="00C87D74"/>
    <w:rsid w:val="00C90693"/>
    <w:rsid w:val="00C9163F"/>
    <w:rsid w:val="00C94143"/>
    <w:rsid w:val="00C94274"/>
    <w:rsid w:val="00C94D3C"/>
    <w:rsid w:val="00CA03D2"/>
    <w:rsid w:val="00CA387B"/>
    <w:rsid w:val="00CA45C1"/>
    <w:rsid w:val="00CA5981"/>
    <w:rsid w:val="00CB1226"/>
    <w:rsid w:val="00CB2196"/>
    <w:rsid w:val="00CB24D7"/>
    <w:rsid w:val="00CB38B1"/>
    <w:rsid w:val="00CB491C"/>
    <w:rsid w:val="00CB4D14"/>
    <w:rsid w:val="00CB673F"/>
    <w:rsid w:val="00CB72F3"/>
    <w:rsid w:val="00CC08BA"/>
    <w:rsid w:val="00CC6093"/>
    <w:rsid w:val="00CC77F0"/>
    <w:rsid w:val="00CD338A"/>
    <w:rsid w:val="00CD3715"/>
    <w:rsid w:val="00CD44E2"/>
    <w:rsid w:val="00CD455C"/>
    <w:rsid w:val="00CD4FD7"/>
    <w:rsid w:val="00CD51D2"/>
    <w:rsid w:val="00CD60DB"/>
    <w:rsid w:val="00CD6241"/>
    <w:rsid w:val="00CD70B2"/>
    <w:rsid w:val="00CD7D00"/>
    <w:rsid w:val="00CD7EA4"/>
    <w:rsid w:val="00CE0895"/>
    <w:rsid w:val="00CF1364"/>
    <w:rsid w:val="00CF2749"/>
    <w:rsid w:val="00CF28DA"/>
    <w:rsid w:val="00CF2F07"/>
    <w:rsid w:val="00CF3F6C"/>
    <w:rsid w:val="00D01EC3"/>
    <w:rsid w:val="00D10355"/>
    <w:rsid w:val="00D10904"/>
    <w:rsid w:val="00D12349"/>
    <w:rsid w:val="00D1391D"/>
    <w:rsid w:val="00D1727F"/>
    <w:rsid w:val="00D355F0"/>
    <w:rsid w:val="00D35B2E"/>
    <w:rsid w:val="00D4245A"/>
    <w:rsid w:val="00D461FB"/>
    <w:rsid w:val="00D47BA6"/>
    <w:rsid w:val="00D50B95"/>
    <w:rsid w:val="00D51114"/>
    <w:rsid w:val="00D5145C"/>
    <w:rsid w:val="00D521C6"/>
    <w:rsid w:val="00D53628"/>
    <w:rsid w:val="00D53CEA"/>
    <w:rsid w:val="00D61806"/>
    <w:rsid w:val="00D62417"/>
    <w:rsid w:val="00D67EB7"/>
    <w:rsid w:val="00D7375E"/>
    <w:rsid w:val="00D75894"/>
    <w:rsid w:val="00D75F02"/>
    <w:rsid w:val="00D76E33"/>
    <w:rsid w:val="00D86395"/>
    <w:rsid w:val="00D90FD1"/>
    <w:rsid w:val="00D919CC"/>
    <w:rsid w:val="00D921B1"/>
    <w:rsid w:val="00D92625"/>
    <w:rsid w:val="00D92A02"/>
    <w:rsid w:val="00D92F05"/>
    <w:rsid w:val="00D93223"/>
    <w:rsid w:val="00D95867"/>
    <w:rsid w:val="00D972C7"/>
    <w:rsid w:val="00DA1000"/>
    <w:rsid w:val="00DA1AD4"/>
    <w:rsid w:val="00DA4A62"/>
    <w:rsid w:val="00DA581C"/>
    <w:rsid w:val="00DA5D06"/>
    <w:rsid w:val="00DA7DEA"/>
    <w:rsid w:val="00DB0585"/>
    <w:rsid w:val="00DB05DA"/>
    <w:rsid w:val="00DB0C59"/>
    <w:rsid w:val="00DB1293"/>
    <w:rsid w:val="00DB28DE"/>
    <w:rsid w:val="00DB2E8D"/>
    <w:rsid w:val="00DB7406"/>
    <w:rsid w:val="00DC60D7"/>
    <w:rsid w:val="00DD1212"/>
    <w:rsid w:val="00DD1FCF"/>
    <w:rsid w:val="00DD37C2"/>
    <w:rsid w:val="00DD5F0C"/>
    <w:rsid w:val="00DD7498"/>
    <w:rsid w:val="00DE01CB"/>
    <w:rsid w:val="00DE31E6"/>
    <w:rsid w:val="00DE56BE"/>
    <w:rsid w:val="00DE6E26"/>
    <w:rsid w:val="00DF140D"/>
    <w:rsid w:val="00DF657A"/>
    <w:rsid w:val="00E008F0"/>
    <w:rsid w:val="00E012B4"/>
    <w:rsid w:val="00E017AB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26797"/>
    <w:rsid w:val="00E3017F"/>
    <w:rsid w:val="00E3056F"/>
    <w:rsid w:val="00E3126F"/>
    <w:rsid w:val="00E3244B"/>
    <w:rsid w:val="00E34202"/>
    <w:rsid w:val="00E3438C"/>
    <w:rsid w:val="00E34AD9"/>
    <w:rsid w:val="00E403B6"/>
    <w:rsid w:val="00E44ED6"/>
    <w:rsid w:val="00E456FD"/>
    <w:rsid w:val="00E4601D"/>
    <w:rsid w:val="00E5701C"/>
    <w:rsid w:val="00E57476"/>
    <w:rsid w:val="00E61159"/>
    <w:rsid w:val="00E63547"/>
    <w:rsid w:val="00E6633C"/>
    <w:rsid w:val="00E6658B"/>
    <w:rsid w:val="00E7003F"/>
    <w:rsid w:val="00E704D4"/>
    <w:rsid w:val="00E7115D"/>
    <w:rsid w:val="00E71967"/>
    <w:rsid w:val="00E71E19"/>
    <w:rsid w:val="00E71F93"/>
    <w:rsid w:val="00E7596F"/>
    <w:rsid w:val="00E75FBC"/>
    <w:rsid w:val="00E76BB7"/>
    <w:rsid w:val="00E76D2D"/>
    <w:rsid w:val="00E80681"/>
    <w:rsid w:val="00E855E8"/>
    <w:rsid w:val="00E857C5"/>
    <w:rsid w:val="00E86328"/>
    <w:rsid w:val="00E87D16"/>
    <w:rsid w:val="00E91C8C"/>
    <w:rsid w:val="00E92803"/>
    <w:rsid w:val="00E951D7"/>
    <w:rsid w:val="00EA153E"/>
    <w:rsid w:val="00EA4189"/>
    <w:rsid w:val="00EA501D"/>
    <w:rsid w:val="00EA578E"/>
    <w:rsid w:val="00EA7F84"/>
    <w:rsid w:val="00EB02E9"/>
    <w:rsid w:val="00EB0F6A"/>
    <w:rsid w:val="00EB0FED"/>
    <w:rsid w:val="00EB22E1"/>
    <w:rsid w:val="00EB554A"/>
    <w:rsid w:val="00EB5E35"/>
    <w:rsid w:val="00EB6378"/>
    <w:rsid w:val="00EB6BC3"/>
    <w:rsid w:val="00EC0A91"/>
    <w:rsid w:val="00EC1D0E"/>
    <w:rsid w:val="00EC2020"/>
    <w:rsid w:val="00EC36D5"/>
    <w:rsid w:val="00EC3730"/>
    <w:rsid w:val="00EC6C2C"/>
    <w:rsid w:val="00ED4B91"/>
    <w:rsid w:val="00ED51E6"/>
    <w:rsid w:val="00EE1BC0"/>
    <w:rsid w:val="00EE2D5D"/>
    <w:rsid w:val="00EE61B2"/>
    <w:rsid w:val="00EF2EED"/>
    <w:rsid w:val="00EF56B4"/>
    <w:rsid w:val="00EF6C83"/>
    <w:rsid w:val="00EF73BE"/>
    <w:rsid w:val="00F0051A"/>
    <w:rsid w:val="00F00F54"/>
    <w:rsid w:val="00F029D6"/>
    <w:rsid w:val="00F029DD"/>
    <w:rsid w:val="00F02F68"/>
    <w:rsid w:val="00F03149"/>
    <w:rsid w:val="00F0575A"/>
    <w:rsid w:val="00F05E24"/>
    <w:rsid w:val="00F077B4"/>
    <w:rsid w:val="00F10ADA"/>
    <w:rsid w:val="00F11B13"/>
    <w:rsid w:val="00F138ED"/>
    <w:rsid w:val="00F15181"/>
    <w:rsid w:val="00F15EEA"/>
    <w:rsid w:val="00F167F1"/>
    <w:rsid w:val="00F16823"/>
    <w:rsid w:val="00F16866"/>
    <w:rsid w:val="00F209BF"/>
    <w:rsid w:val="00F223B4"/>
    <w:rsid w:val="00F26B68"/>
    <w:rsid w:val="00F33521"/>
    <w:rsid w:val="00F367FC"/>
    <w:rsid w:val="00F36A1F"/>
    <w:rsid w:val="00F3768B"/>
    <w:rsid w:val="00F378CB"/>
    <w:rsid w:val="00F40330"/>
    <w:rsid w:val="00F40F8E"/>
    <w:rsid w:val="00F41D7E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56D38"/>
    <w:rsid w:val="00F70675"/>
    <w:rsid w:val="00F70D1B"/>
    <w:rsid w:val="00F7120E"/>
    <w:rsid w:val="00F73335"/>
    <w:rsid w:val="00F73FFC"/>
    <w:rsid w:val="00F754B6"/>
    <w:rsid w:val="00F776E7"/>
    <w:rsid w:val="00F80DC9"/>
    <w:rsid w:val="00F86491"/>
    <w:rsid w:val="00F86A40"/>
    <w:rsid w:val="00F86BCD"/>
    <w:rsid w:val="00F86E63"/>
    <w:rsid w:val="00F91536"/>
    <w:rsid w:val="00F93689"/>
    <w:rsid w:val="00F96B1A"/>
    <w:rsid w:val="00F97093"/>
    <w:rsid w:val="00FA176D"/>
    <w:rsid w:val="00FA3691"/>
    <w:rsid w:val="00FA36C0"/>
    <w:rsid w:val="00FA3E8E"/>
    <w:rsid w:val="00FA5D5E"/>
    <w:rsid w:val="00FA7568"/>
    <w:rsid w:val="00FB0762"/>
    <w:rsid w:val="00FB0BAF"/>
    <w:rsid w:val="00FB188E"/>
    <w:rsid w:val="00FB34E7"/>
    <w:rsid w:val="00FB40B8"/>
    <w:rsid w:val="00FB47AA"/>
    <w:rsid w:val="00FB5B67"/>
    <w:rsid w:val="00FB74B3"/>
    <w:rsid w:val="00FC1570"/>
    <w:rsid w:val="00FC3A69"/>
    <w:rsid w:val="00FC5A9E"/>
    <w:rsid w:val="00FC65F8"/>
    <w:rsid w:val="00FD0283"/>
    <w:rsid w:val="00FD2D28"/>
    <w:rsid w:val="00FD433E"/>
    <w:rsid w:val="00FD542F"/>
    <w:rsid w:val="00FD59BF"/>
    <w:rsid w:val="00FD6552"/>
    <w:rsid w:val="00FD7134"/>
    <w:rsid w:val="00FE27F5"/>
    <w:rsid w:val="00FE2CD3"/>
    <w:rsid w:val="00FE6AD8"/>
    <w:rsid w:val="00FF0724"/>
    <w:rsid w:val="00FF0856"/>
    <w:rsid w:val="00FF087C"/>
    <w:rsid w:val="00FF12B3"/>
    <w:rsid w:val="00FF155A"/>
    <w:rsid w:val="00FF331B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  <w:style w:type="paragraph" w:customStyle="1" w:styleId="Handschrift">
    <w:name w:val="Handschrift"/>
    <w:basedOn w:val="Standard"/>
    <w:qFormat/>
    <w:rsid w:val="00474FFD"/>
    <w:rPr>
      <w:rFonts w:ascii="Comic Sans MS" w:hAnsi="Comic Sans MS" w:cs="Times New Roman (Textkörper CS)"/>
      <w:color w:val="0070C0"/>
      <w:spacing w:val="-10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91CCD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27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69.wmf"/><Relationship Id="rId138" Type="http://schemas.openxmlformats.org/officeDocument/2006/relationships/image" Target="media/image116.png"/><Relationship Id="rId159" Type="http://schemas.openxmlformats.org/officeDocument/2006/relationships/hyperlink" Target="https://mathe-sicher-koennen.dzlm.de/erklaervideos?nid=688" TargetMode="External"/><Relationship Id="rId170" Type="http://schemas.openxmlformats.org/officeDocument/2006/relationships/header" Target="header6.xml"/><Relationship Id="rId107" Type="http://schemas.openxmlformats.org/officeDocument/2006/relationships/image" Target="media/image89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06.png"/><Relationship Id="rId149" Type="http://schemas.openxmlformats.org/officeDocument/2006/relationships/image" Target="media/image124.png"/><Relationship Id="rId5" Type="http://schemas.openxmlformats.org/officeDocument/2006/relationships/webSettings" Target="webSettings.xml"/><Relationship Id="rId95" Type="http://schemas.openxmlformats.org/officeDocument/2006/relationships/hyperlink" Target="https://mathe-sicher-koennen.dzlm.de/erklaervideos?nid=709" TargetMode="External"/><Relationship Id="rId160" Type="http://schemas.openxmlformats.org/officeDocument/2006/relationships/hyperlink" Target="https://mathe-sicher-koennen.dzlm.de/erklaervideos?nid=688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3.png"/><Relationship Id="rId64" Type="http://schemas.openxmlformats.org/officeDocument/2006/relationships/image" Target="media/image53.png"/><Relationship Id="rId118" Type="http://schemas.openxmlformats.org/officeDocument/2006/relationships/image" Target="media/image97.png"/><Relationship Id="rId139" Type="http://schemas.openxmlformats.org/officeDocument/2006/relationships/image" Target="media/image117.png"/><Relationship Id="rId85" Type="http://schemas.openxmlformats.org/officeDocument/2006/relationships/image" Target="media/image70.png"/><Relationship Id="rId150" Type="http://schemas.openxmlformats.org/officeDocument/2006/relationships/image" Target="media/image125.png"/><Relationship Id="rId171" Type="http://schemas.openxmlformats.org/officeDocument/2006/relationships/fontTable" Target="fontTable.xml"/><Relationship Id="rId12" Type="http://schemas.openxmlformats.org/officeDocument/2006/relationships/footer" Target="footer1.xml"/><Relationship Id="rId33" Type="http://schemas.microsoft.com/office/2007/relationships/hdphoto" Target="media/hdphoto1.wdp"/><Relationship Id="rId108" Type="http://schemas.openxmlformats.org/officeDocument/2006/relationships/image" Target="media/image86.png"/><Relationship Id="rId129" Type="http://schemas.openxmlformats.org/officeDocument/2006/relationships/image" Target="media/image10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91" Type="http://schemas.openxmlformats.org/officeDocument/2006/relationships/image" Target="media/image81.png"/><Relationship Id="rId96" Type="http://schemas.openxmlformats.org/officeDocument/2006/relationships/image" Target="media/image78.png"/><Relationship Id="rId140" Type="http://schemas.openxmlformats.org/officeDocument/2006/relationships/image" Target="media/image118.wmf"/><Relationship Id="rId145" Type="http://schemas.openxmlformats.org/officeDocument/2006/relationships/image" Target="media/image121.png"/><Relationship Id="rId161" Type="http://schemas.openxmlformats.org/officeDocument/2006/relationships/image" Target="media/image130.png"/><Relationship Id="rId166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3.png"/><Relationship Id="rId119" Type="http://schemas.openxmlformats.org/officeDocument/2006/relationships/header" Target="header4.xml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70.png"/><Relationship Id="rId86" Type="http://schemas.openxmlformats.org/officeDocument/2006/relationships/image" Target="media/image71.png"/><Relationship Id="rId130" Type="http://schemas.openxmlformats.org/officeDocument/2006/relationships/image" Target="media/image109.png"/><Relationship Id="rId135" Type="http://schemas.openxmlformats.org/officeDocument/2006/relationships/image" Target="media/image113.png"/><Relationship Id="rId151" Type="http://schemas.openxmlformats.org/officeDocument/2006/relationships/hyperlink" Target="https://mathe-sicher-koennen.dzlm.de/erklaervideos?nid=688" TargetMode="External"/><Relationship Id="rId156" Type="http://schemas.openxmlformats.org/officeDocument/2006/relationships/image" Target="media/image129.jpeg"/><Relationship Id="rId172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87.png"/><Relationship Id="rId34" Type="http://schemas.openxmlformats.org/officeDocument/2006/relationships/image" Target="media/image25.png"/><Relationship Id="rId50" Type="http://schemas.openxmlformats.org/officeDocument/2006/relationships/image" Target="media/image40.wmf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hyperlink" Target="https://mathe-sicher-koennen.dzlm.de/erklaervideos?nid=709" TargetMode="External"/><Relationship Id="rId104" Type="http://schemas.openxmlformats.org/officeDocument/2006/relationships/image" Target="media/image85.png"/><Relationship Id="rId120" Type="http://schemas.openxmlformats.org/officeDocument/2006/relationships/header" Target="header5.xml"/><Relationship Id="rId125" Type="http://schemas.openxmlformats.org/officeDocument/2006/relationships/image" Target="media/image107.png"/><Relationship Id="rId141" Type="http://schemas.openxmlformats.org/officeDocument/2006/relationships/image" Target="media/image122.wmf"/><Relationship Id="rId146" Type="http://schemas.openxmlformats.org/officeDocument/2006/relationships/image" Target="media/image122.png"/><Relationship Id="rId167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2.png"/><Relationship Id="rId162" Type="http://schemas.openxmlformats.org/officeDocument/2006/relationships/image" Target="media/image13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2.png"/><Relationship Id="rId110" Type="http://schemas.openxmlformats.org/officeDocument/2006/relationships/image" Target="media/image88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4.png"/><Relationship Id="rId157" Type="http://schemas.openxmlformats.org/officeDocument/2006/relationships/image" Target="media/image128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52" Type="http://schemas.openxmlformats.org/officeDocument/2006/relationships/hyperlink" Target="https://mathe-sicher-koennen.dzlm.de/erklaervideos?nid=688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eader" Target="header2.xml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66.png"/><Relationship Id="rId100" Type="http://schemas.openxmlformats.org/officeDocument/2006/relationships/header" Target="header3.xml"/><Relationship Id="rId126" Type="http://schemas.openxmlformats.org/officeDocument/2006/relationships/image" Target="media/image103.png"/><Relationship Id="rId147" Type="http://schemas.openxmlformats.org/officeDocument/2006/relationships/image" Target="media/image123.png"/><Relationship Id="rId168" Type="http://schemas.openxmlformats.org/officeDocument/2006/relationships/image" Target="media/image13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3.png"/><Relationship Id="rId98" Type="http://schemas.openxmlformats.org/officeDocument/2006/relationships/hyperlink" Target="https://mathe-sicher-koennen.dzlm.de/erklaervideos?nid=709" TargetMode="External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2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95.png"/><Relationship Id="rId137" Type="http://schemas.openxmlformats.org/officeDocument/2006/relationships/image" Target="media/image115.png"/><Relationship Id="rId158" Type="http://schemas.openxmlformats.org/officeDocument/2006/relationships/image" Target="media/image129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3.png"/><Relationship Id="rId88" Type="http://schemas.openxmlformats.org/officeDocument/2006/relationships/image" Target="media/image74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2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52" Type="http://schemas.openxmlformats.org/officeDocument/2006/relationships/image" Target="media/image42.w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7.png"/><Relationship Id="rId99" Type="http://schemas.openxmlformats.org/officeDocument/2006/relationships/image" Target="media/image79.png"/><Relationship Id="rId101" Type="http://schemas.openxmlformats.org/officeDocument/2006/relationships/footer" Target="footer3.xml"/><Relationship Id="rId122" Type="http://schemas.openxmlformats.org/officeDocument/2006/relationships/image" Target="media/image104.png"/><Relationship Id="rId143" Type="http://schemas.openxmlformats.org/officeDocument/2006/relationships/image" Target="media/image120.wmf"/><Relationship Id="rId148" Type="http://schemas.openxmlformats.org/officeDocument/2006/relationships/hyperlink" Target="https://mathe-sicher-koennen.dzlm.de/erklaervideos?nid=688" TargetMode="External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5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27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50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25.wmf"/><Relationship Id="rId90" Type="http://schemas.openxmlformats.org/officeDocument/2006/relationships/image" Target="media/image76.png"/><Relationship Id="rId165" Type="http://schemas.openxmlformats.org/officeDocument/2006/relationships/image" Target="media/image134.png"/><Relationship Id="rId27" Type="http://schemas.openxmlformats.org/officeDocument/2006/relationships/image" Target="media/image18.png"/><Relationship Id="rId48" Type="http://schemas.openxmlformats.org/officeDocument/2006/relationships/image" Target="media/image38.png"/><Relationship Id="rId69" Type="http://schemas.openxmlformats.org/officeDocument/2006/relationships/image" Target="media/image55.png"/><Relationship Id="rId113" Type="http://schemas.openxmlformats.org/officeDocument/2006/relationships/image" Target="media/image92.png"/><Relationship Id="rId134" Type="http://schemas.microsoft.com/office/2007/relationships/hdphoto" Target="media/hdphoto3.wdp"/><Relationship Id="rId80" Type="http://schemas.openxmlformats.org/officeDocument/2006/relationships/image" Target="media/image660.png"/><Relationship Id="rId155" Type="http://schemas.openxmlformats.org/officeDocument/2006/relationships/image" Target="media/image127.jpeg"/><Relationship Id="rId17" Type="http://schemas.openxmlformats.org/officeDocument/2006/relationships/image" Target="media/image8.png"/><Relationship Id="rId38" Type="http://schemas.microsoft.com/office/2007/relationships/hdphoto" Target="media/hdphoto2.wdp"/><Relationship Id="rId59" Type="http://schemas.openxmlformats.org/officeDocument/2006/relationships/image" Target="media/image48.png"/><Relationship Id="rId103" Type="http://schemas.openxmlformats.org/officeDocument/2006/relationships/image" Target="media/image84.png"/><Relationship Id="rId124" Type="http://schemas.openxmlformats.org/officeDocument/2006/relationships/image" Target="media/image10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9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15</Pages>
  <Words>2135</Words>
  <Characters>13453</Characters>
  <Application>Microsoft Office Word</Application>
  <DocSecurity>0</DocSecurity>
  <Lines>112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4</cp:revision>
  <cp:lastPrinted>2025-03-19T15:52:00Z</cp:lastPrinted>
  <dcterms:created xsi:type="dcterms:W3CDTF">2025-07-08T21:03:00Z</dcterms:created>
  <dcterms:modified xsi:type="dcterms:W3CDTF">2025-07-08T21:21:00Z</dcterms:modified>
</cp:coreProperties>
</file>