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E8DF7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39E9069C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95264" behindDoc="1" locked="0" layoutInCell="1" allowOverlap="1" wp14:anchorId="521FFC8B" wp14:editId="3827FFF3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BAF6C42" w14:textId="77777777" w:rsidR="00E0758C" w:rsidRDefault="00016CC1" w:rsidP="00016CC1">
      <w:pPr>
        <w:rPr>
          <w:color w:val="FF00FF"/>
          <w:sz w:val="28"/>
          <w:szCs w:val="28"/>
          <w:lang w:eastAsia="de-DE"/>
        </w:rPr>
      </w:pPr>
      <w:r>
        <w:rPr>
          <w:color w:val="FF00FF"/>
          <w:sz w:val="28"/>
          <w:szCs w:val="28"/>
          <w:lang w:eastAsia="de-DE"/>
        </w:rPr>
        <w:br/>
      </w:r>
    </w:p>
    <w:p w14:paraId="45340143" w14:textId="46E4F06F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344789">
        <w:rPr>
          <w:b/>
          <w:color w:val="327A86" w:themeColor="text2"/>
          <w:sz w:val="56"/>
          <w:szCs w:val="56"/>
          <w:lang w:eastAsia="de-DE"/>
        </w:rPr>
        <w:t>2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344789">
        <w:rPr>
          <w:b/>
          <w:color w:val="327A86" w:themeColor="text2"/>
          <w:sz w:val="56"/>
          <w:szCs w:val="56"/>
          <w:lang w:eastAsia="de-DE"/>
        </w:rPr>
        <w:t xml:space="preserve">Zahlen ordnen </w:t>
      </w:r>
      <w:r w:rsidR="00C30485">
        <w:rPr>
          <w:b/>
          <w:color w:val="327A86" w:themeColor="text2"/>
          <w:sz w:val="56"/>
          <w:szCs w:val="56"/>
          <w:lang w:eastAsia="de-DE"/>
        </w:rPr>
        <w:t>u</w:t>
      </w:r>
      <w:r w:rsidR="00344789">
        <w:rPr>
          <w:b/>
          <w:color w:val="327A86" w:themeColor="text2"/>
          <w:sz w:val="56"/>
          <w:szCs w:val="56"/>
          <w:lang w:eastAsia="de-DE"/>
        </w:rPr>
        <w:t>nd vergleichen</w:t>
      </w:r>
    </w:p>
    <w:p w14:paraId="7721484B" w14:textId="77777777" w:rsidR="00E0758C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F8638E7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F82FBAD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3EFE14A2" w14:textId="77777777" w:rsidR="00E0758C" w:rsidRPr="00A976D2" w:rsidRDefault="00E0758C" w:rsidP="00A976D2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14F64887" wp14:editId="0EAA5914">
                  <wp:extent cx="2330832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2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46A5D33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0D6F701E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0B41EBC9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AFF26DA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2982792D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73BF3" w:rsidRPr="00E0758C" w14:paraId="64E67C2D" w14:textId="77777777" w:rsidTr="001649D3">
        <w:trPr>
          <w:cantSplit/>
          <w:trHeight w:val="68"/>
          <w:jc w:val="center"/>
        </w:trPr>
        <w:tc>
          <w:tcPr>
            <w:tcW w:w="1870" w:type="dxa"/>
          </w:tcPr>
          <w:p w14:paraId="072CEE4B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61BE59FB" w14:textId="77777777" w:rsidR="00773BF3" w:rsidRPr="00644F56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5E8EEEDD" w14:textId="348AF826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Zahlen am Zahlenstrahl lesen und darstellen</w:t>
            </w:r>
            <w:r w:rsidR="00C30485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.</w:t>
            </w:r>
          </w:p>
          <w:p w14:paraId="2C6E77B7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4F382BF" w14:textId="3459905E" w:rsidR="00773BF3" w:rsidRPr="00D7375E" w:rsidRDefault="00773BF3" w:rsidP="00773BF3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9100CA">
              <w:rPr>
                <w:b w:val="0"/>
                <w:bCs/>
                <w:color w:val="000000"/>
              </w:rPr>
              <w:t>7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2CEB9601" w14:textId="77777777" w:rsidR="00773BF3" w:rsidRPr="00E0758C" w:rsidRDefault="00773BF3" w:rsidP="00773BF3"/>
        </w:tc>
      </w:tr>
      <w:tr w:rsidR="00773BF3" w:rsidRPr="00E0758C" w14:paraId="452356BF" w14:textId="77777777" w:rsidTr="00D64848">
        <w:trPr>
          <w:cantSplit/>
          <w:trHeight w:val="1028"/>
          <w:jc w:val="center"/>
        </w:trPr>
        <w:tc>
          <w:tcPr>
            <w:tcW w:w="1870" w:type="dxa"/>
          </w:tcPr>
          <w:p w14:paraId="7936C60D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B </w:t>
            </w:r>
          </w:p>
          <w:p w14:paraId="4558DCA7" w14:textId="77777777" w:rsidR="00773BF3" w:rsidRPr="00773BF3" w:rsidRDefault="00773BF3" w:rsidP="00773BF3"/>
        </w:tc>
        <w:tc>
          <w:tcPr>
            <w:tcW w:w="7201" w:type="dxa"/>
            <w:gridSpan w:val="2"/>
          </w:tcPr>
          <w:p w14:paraId="7D15DD23" w14:textId="43E30A17" w:rsidR="00773BF3" w:rsidRDefault="00773BF3" w:rsidP="00773BF3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344789">
              <w:rPr>
                <w:rFonts w:eastAsiaTheme="minorHAnsi"/>
                <w:color w:val="000000" w:themeColor="text1"/>
                <w:lang w:eastAsia="en-US"/>
              </w:rPr>
              <w:t xml:space="preserve">Zahlen </w:t>
            </w:r>
            <w:r w:rsidR="00831EC7">
              <w:rPr>
                <w:rFonts w:eastAsiaTheme="minorHAnsi"/>
                <w:color w:val="000000" w:themeColor="text1"/>
                <w:lang w:eastAsia="en-US"/>
              </w:rPr>
              <w:t xml:space="preserve">einordnen und </w:t>
            </w:r>
            <w:r w:rsidR="008A67C2">
              <w:rPr>
                <w:rFonts w:eastAsiaTheme="minorHAnsi"/>
                <w:color w:val="000000" w:themeColor="text1"/>
                <w:lang w:eastAsia="en-US"/>
              </w:rPr>
              <w:t>vergleichen</w:t>
            </w:r>
            <w:r w:rsidR="00C30485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4AD18C30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3FBECAB" w14:textId="77777777" w:rsidR="00773BF3" w:rsidRPr="00A00CB5" w:rsidRDefault="00773BF3" w:rsidP="00773BF3">
            <w:pPr>
              <w:pStyle w:val="Nummerierung"/>
              <w:rPr>
                <w:rFonts w:eastAsiaTheme="minorHAnsi"/>
                <w:color w:val="000000"/>
                <w:lang w:eastAsia="en-US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</w:t>
            </w:r>
            <w:r w:rsidRPr="00A00CB5">
              <w:rPr>
                <w:b w:val="0"/>
                <w:bCs/>
                <w:color w:val="000000"/>
              </w:rPr>
              <w:t>heiten (</w:t>
            </w:r>
            <w:r w:rsidR="00A00CB5" w:rsidRPr="00A00CB5">
              <w:rPr>
                <w:b w:val="0"/>
                <w:bCs/>
                <w:color w:val="000000"/>
              </w:rPr>
              <w:t>4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2B35727" w14:textId="77777777" w:rsidR="00773BF3" w:rsidRPr="00E0758C" w:rsidRDefault="00773BF3" w:rsidP="00773BF3">
            <w:pPr>
              <w:rPr>
                <w:b/>
                <w:color w:val="327A86" w:themeColor="text2"/>
              </w:rPr>
            </w:pPr>
          </w:p>
        </w:tc>
      </w:tr>
      <w:tr w:rsidR="00773BF3" w:rsidRPr="00E0758C" w14:paraId="38B71D30" w14:textId="77777777" w:rsidTr="00D64848">
        <w:trPr>
          <w:cantSplit/>
          <w:trHeight w:val="876"/>
          <w:jc w:val="center"/>
        </w:trPr>
        <w:tc>
          <w:tcPr>
            <w:tcW w:w="1870" w:type="dxa"/>
          </w:tcPr>
          <w:p w14:paraId="77C3C695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2CA6433B" w14:textId="77777777" w:rsidR="00773BF3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6E0714" w14:textId="3441A22A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in Schritten zählen</w:t>
            </w:r>
            <w:r w:rsidR="00C30485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.</w:t>
            </w:r>
          </w:p>
          <w:p w14:paraId="7512392B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7281B96" w14:textId="77777777" w:rsidR="00773BF3" w:rsidRPr="00016CC1" w:rsidRDefault="00773BF3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(6 Seiten)</w:t>
            </w:r>
          </w:p>
        </w:tc>
      </w:tr>
    </w:tbl>
    <w:p w14:paraId="63E79027" w14:textId="77777777" w:rsidR="00E0758C" w:rsidRPr="00E0758C" w:rsidRDefault="00E0758C" w:rsidP="00E0758C"/>
    <w:tbl>
      <w:tblPr>
        <w:tblStyle w:val="EinfacheTabelle41"/>
        <w:tblW w:w="9071" w:type="dxa"/>
        <w:jc w:val="center"/>
        <w:tblCellMar>
          <w:top w:w="85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0AAA5DD7" w14:textId="77777777" w:rsidTr="0055281F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5922094" w14:textId="77777777" w:rsidR="00E0758C" w:rsidRPr="00E0758C" w:rsidRDefault="00E0758C" w:rsidP="00E0758C">
            <w:pPr>
              <w:spacing w:line="240" w:lineRule="atLeast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58792EEE" wp14:editId="3C0A3CA0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11F8A3A3" w14:textId="77777777" w:rsidR="00E0758C" w:rsidRPr="0084766C" w:rsidRDefault="00E0758C" w:rsidP="0084766C">
            <w:pPr>
              <w:pStyle w:val="Impressum"/>
            </w:pPr>
            <w:r w:rsidRPr="0084766C">
              <w:t xml:space="preserve">Dieses Material wurde durch </w:t>
            </w:r>
            <w:r w:rsidR="00976A0D" w:rsidRPr="00976A0D">
              <w:t xml:space="preserve">Corinna Mosandl &amp; Marcus </w:t>
            </w:r>
            <w:proofErr w:type="spellStart"/>
            <w:r w:rsidR="00976A0D" w:rsidRPr="00976A0D">
              <w:t>Nührenbörger</w:t>
            </w:r>
            <w:proofErr w:type="spellEnd"/>
            <w:r w:rsidR="00976A0D" w:rsidRPr="00976A0D">
              <w:t xml:space="preserve"> </w:t>
            </w:r>
            <w:r w:rsidR="00624488">
              <w:t xml:space="preserve">in der 1. Auflage </w:t>
            </w:r>
            <w:r w:rsidRPr="0084766C">
              <w:t xml:space="preserve">konzipiert und durch Daniela Götze, </w:t>
            </w:r>
            <w:r w:rsidR="00773BF3">
              <w:t>Anne Tester</w:t>
            </w:r>
            <w:r w:rsidR="00624488">
              <w:t xml:space="preserve">, </w:t>
            </w:r>
            <w:r w:rsidR="00773BF3">
              <w:t xml:space="preserve">Claudia Ademmer </w:t>
            </w:r>
            <w:r w:rsidR="00624488">
              <w:t>und Lena Böing in der 2. Auflage überarbeitet</w:t>
            </w:r>
            <w:r w:rsidRPr="0084766C"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E0758C" w:rsidRPr="00976A0D" w14:paraId="4157EAAF" w14:textId="77777777" w:rsidTr="0055281F">
        <w:trPr>
          <w:cantSplit/>
          <w:jc w:val="center"/>
        </w:trPr>
        <w:tc>
          <w:tcPr>
            <w:tcW w:w="1871" w:type="dxa"/>
          </w:tcPr>
          <w:p w14:paraId="44DEA85E" w14:textId="77777777" w:rsidR="00E0758C" w:rsidRP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2CEDFEE2" w14:textId="77777777" w:rsidR="00E0758C" w:rsidRPr="00976A0D" w:rsidRDefault="00976A0D" w:rsidP="0084766C">
            <w:pPr>
              <w:pStyle w:val="Impressum"/>
            </w:pPr>
            <w:r>
              <w:t xml:space="preserve">Corinna Mosandl &amp; Marcus </w:t>
            </w:r>
            <w:proofErr w:type="spellStart"/>
            <w:r>
              <w:t>Nührenbörger</w:t>
            </w:r>
            <w:proofErr w:type="spellEnd"/>
            <w:r w:rsidR="00A3606A">
              <w:t xml:space="preserve">, </w:t>
            </w:r>
            <w:r w:rsidR="00A3606A" w:rsidRPr="00C24E9F">
              <w:rPr>
                <w:color w:val="7F7F7F" w:themeColor="text1" w:themeTint="80"/>
              </w:rPr>
              <w:t>Anne Tester</w:t>
            </w:r>
            <w:r w:rsidRPr="00C24E9F">
              <w:rPr>
                <w:color w:val="7F7F7F" w:themeColor="text1" w:themeTint="80"/>
              </w:rPr>
              <w:t xml:space="preserve"> &amp;</w:t>
            </w:r>
            <w:r w:rsidR="00624488" w:rsidRPr="00C24E9F">
              <w:rPr>
                <w:color w:val="7F7F7F" w:themeColor="text1" w:themeTint="80"/>
              </w:rPr>
              <w:t xml:space="preserve"> Lena Böing</w:t>
            </w:r>
            <w:r w:rsidRPr="00C24E9F">
              <w:rPr>
                <w:color w:val="7F7F7F" w:themeColor="text1" w:themeTint="80"/>
              </w:rPr>
              <w:t xml:space="preserve"> </w:t>
            </w:r>
            <w:r w:rsidR="00E0758C" w:rsidRPr="0084766C">
              <w:t>(202</w:t>
            </w:r>
            <w:r w:rsidR="00773BF3">
              <w:t>3</w:t>
            </w:r>
            <w:r w:rsidR="00E0758C" w:rsidRPr="0084766C">
              <w:t>). Mathe sicher können Diagnose- und Förderbausteine N</w:t>
            </w:r>
            <w:r w:rsidR="00B80FB3">
              <w:t>2</w:t>
            </w:r>
            <w:r w:rsidR="00E0758C" w:rsidRPr="0084766C">
              <w:t>: Zahlen</w:t>
            </w:r>
            <w:r w:rsidR="00B80FB3">
              <w:t xml:space="preserve"> ordnen und vergleichen</w:t>
            </w:r>
            <w:r w:rsidR="00E0758C" w:rsidRPr="0084766C">
              <w:t xml:space="preserve"> </w:t>
            </w:r>
            <w:r w:rsidR="00624488">
              <w:t xml:space="preserve">(2. Auflage). </w:t>
            </w:r>
            <w:r w:rsidR="00E0758C" w:rsidRPr="00976A0D">
              <w:t xml:space="preserve">Open Educational Resources unter </w:t>
            </w:r>
            <w:r w:rsidR="00624488" w:rsidRPr="00014A1F">
              <w:t>mathe-sicher-koennen.dzlm.de/nz#n</w:t>
            </w:r>
            <w:r w:rsidR="00624488">
              <w:t>2</w:t>
            </w:r>
          </w:p>
        </w:tc>
      </w:tr>
      <w:tr w:rsidR="00E0758C" w:rsidRPr="00E0758C" w14:paraId="077E61A0" w14:textId="77777777" w:rsidTr="0055281F">
        <w:trPr>
          <w:cantSplit/>
          <w:jc w:val="center"/>
        </w:trPr>
        <w:tc>
          <w:tcPr>
            <w:tcW w:w="1871" w:type="dxa"/>
          </w:tcPr>
          <w:p w14:paraId="64D31975" w14:textId="77777777" w:rsidR="00E0758C" w:rsidRP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4675231F" w14:textId="77777777" w:rsid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  <w:p w14:paraId="71B3C506" w14:textId="77777777" w:rsidR="00AD6B15" w:rsidRDefault="00AD6B15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</w:p>
          <w:p w14:paraId="11848E33" w14:textId="7DE8CD2D" w:rsidR="00AD6B15" w:rsidRPr="00E0758C" w:rsidRDefault="00AD6B15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>
              <w:rPr>
                <w:b/>
                <w:color w:val="737373" w:themeColor="accent3"/>
                <w:sz w:val="17"/>
                <w:szCs w:val="18"/>
              </w:rPr>
              <w:t>Virtuelles Arbeitsmittel</w:t>
            </w:r>
          </w:p>
        </w:tc>
        <w:tc>
          <w:tcPr>
            <w:tcW w:w="7200" w:type="dxa"/>
          </w:tcPr>
          <w:p w14:paraId="7B86CD7E" w14:textId="77957D13" w:rsidR="00E0758C" w:rsidRDefault="00E0758C" w:rsidP="0084766C">
            <w:pPr>
              <w:pStyle w:val="Impressum"/>
            </w:pPr>
            <w:r w:rsidRPr="0084766C">
              <w:t xml:space="preserve">Das Material ist in </w:t>
            </w:r>
            <w:r w:rsidR="00624488">
              <w:t xml:space="preserve">der 1. Auflage in </w:t>
            </w:r>
            <w:r w:rsidRPr="0084766C">
              <w:t>Print auch bei Cornelsen kaufbar, wurde hier jedoch</w:t>
            </w:r>
            <w:r w:rsidR="00624488">
              <w:t xml:space="preserve"> für die 2. Auflage </w:t>
            </w:r>
            <w:r w:rsidRPr="0084766C">
              <w:t>weiterentwickelt. Zu dem Diagnose- und Fördermaterial sind auch Handreichungen sowie Erklärvideos und Fortbildungsangebote</w:t>
            </w:r>
            <w:r w:rsidR="00C30485">
              <w:t xml:space="preserve"> verfügbar</w:t>
            </w:r>
            <w:r w:rsidRPr="0084766C">
              <w:t xml:space="preserve">, alles zu finden unter mathe-sicher-koennen.dzlm.de. </w:t>
            </w:r>
          </w:p>
          <w:p w14:paraId="254FF533" w14:textId="7C665FEE" w:rsidR="00207B8D" w:rsidRPr="0084766C" w:rsidRDefault="00C52197" w:rsidP="00F34AE1">
            <w:pPr>
              <w:pStyle w:val="Impressum"/>
              <w:jc w:val="left"/>
            </w:pPr>
            <w:r>
              <w:t xml:space="preserve">Benutzt </w:t>
            </w:r>
            <w:r w:rsidR="00F34AE1">
              <w:t xml:space="preserve">wird ab Aufgabe 3.3 immer mal </w:t>
            </w:r>
            <w:r w:rsidR="0055281F">
              <w:t>w</w:t>
            </w:r>
            <w:r w:rsidR="00F34AE1">
              <w:t xml:space="preserve">ieder </w:t>
            </w:r>
            <w:r>
              <w:t xml:space="preserve">ein </w:t>
            </w:r>
            <w:r w:rsidR="00F34AE1">
              <w:t>digitaler (</w:t>
            </w:r>
            <w:r>
              <w:t>zoombarer</w:t>
            </w:r>
            <w:r w:rsidR="00F34AE1">
              <w:t>,</w:t>
            </w:r>
            <w:r>
              <w:t xml:space="preserve"> </w:t>
            </w:r>
            <w:r w:rsidR="00F34AE1">
              <w:t xml:space="preserve">dynamischer) </w:t>
            </w:r>
            <w:r>
              <w:t>Zahlenstrahl</w:t>
            </w:r>
            <w:r w:rsidR="00F34AE1">
              <w:t>, der auch am Smartphone funktioniert.</w:t>
            </w:r>
            <w:r>
              <w:t xml:space="preserve"> </w:t>
            </w:r>
            <w:hyperlink r:id="rId11" w:history="1">
              <w:r w:rsidR="00207B8D" w:rsidRPr="00875544">
                <w:rPr>
                  <w:rStyle w:val="Hyperlink"/>
                </w:rPr>
                <w:t>https://vam.dzlm.de/vams/apps/ZahlenstrahlQ.html</w:t>
              </w:r>
            </w:hyperlink>
            <w:r w:rsidR="00F34AE1">
              <w:t xml:space="preserve"> sowie Erklärvideos, alle verlinkt unter </w:t>
            </w:r>
            <w:r w:rsidR="00F34AE1" w:rsidRPr="00014A1F">
              <w:t>mathe-sicher-koennen.dzlm.de/nz#n</w:t>
            </w:r>
            <w:r w:rsidR="00F34AE1">
              <w:t>2</w:t>
            </w:r>
            <w:r w:rsidR="0055281F">
              <w:t>.</w:t>
            </w:r>
            <w:r w:rsidR="00F34AE1">
              <w:t xml:space="preserve"> </w:t>
            </w:r>
            <w:r w:rsidR="0055281F" w:rsidRPr="0055281F">
              <w:rPr>
                <w:color w:val="FF00FF"/>
              </w:rPr>
              <w:t>Zwei weitere Erklärvideos werden bis spätestens Juni 2024 eingebaut.</w:t>
            </w:r>
          </w:p>
        </w:tc>
      </w:tr>
    </w:tbl>
    <w:p w14:paraId="1673DE2A" w14:textId="77777777" w:rsidR="00C9163F" w:rsidRDefault="00C9163F" w:rsidP="00C9163F">
      <w:pPr>
        <w:sectPr w:rsidR="00C9163F" w:rsidSect="00C75E4D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1092"/>
        <w:gridCol w:w="1700"/>
        <w:gridCol w:w="1985"/>
        <w:gridCol w:w="3234"/>
        <w:gridCol w:w="25"/>
      </w:tblGrid>
      <w:tr w:rsidR="00AC7674" w:rsidRPr="00E0758C" w14:paraId="472B1F06" w14:textId="77777777" w:rsidTr="007A1C42">
        <w:tc>
          <w:tcPr>
            <w:tcW w:w="610" w:type="dxa"/>
          </w:tcPr>
          <w:bookmarkEnd w:id="0"/>
          <w:p w14:paraId="761EBD15" w14:textId="77777777" w:rsidR="00AC7674" w:rsidRPr="00E0758C" w:rsidRDefault="00AC7674" w:rsidP="00672EEB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7"/>
          </w:tcPr>
          <w:p w14:paraId="1448C7F1" w14:textId="11AF11CA" w:rsidR="00AC7674" w:rsidRPr="00E0758C" w:rsidRDefault="000C3056" w:rsidP="00672EEB">
            <w:pPr>
              <w:pStyle w:val="berschrift1"/>
              <w:spacing w:line="240" w:lineRule="auto"/>
              <w:rPr>
                <w:noProof/>
              </w:rPr>
            </w:pPr>
            <w:r>
              <w:t>Kann ich</w:t>
            </w:r>
            <w:r w:rsidR="00344789" w:rsidRPr="00344789">
              <w:t xml:space="preserve"> Zahlen am Zahlenstrahl lesen und darstellen</w:t>
            </w:r>
            <w:r>
              <w:t>?</w:t>
            </w:r>
          </w:p>
        </w:tc>
      </w:tr>
      <w:tr w:rsidR="00AC7674" w:rsidRPr="00E0758C" w14:paraId="599BC7D9" w14:textId="77777777" w:rsidTr="007A1C42">
        <w:tc>
          <w:tcPr>
            <w:tcW w:w="610" w:type="dxa"/>
          </w:tcPr>
          <w:p w14:paraId="5C52050A" w14:textId="77777777" w:rsidR="00AC7674" w:rsidRPr="00AC7674" w:rsidRDefault="00AC7674" w:rsidP="00CA074C">
            <w:pPr>
              <w:pStyle w:val="berschrift6"/>
            </w:pPr>
            <w:r w:rsidRPr="00AC7674">
              <w:t>1</w:t>
            </w:r>
          </w:p>
        </w:tc>
        <w:tc>
          <w:tcPr>
            <w:tcW w:w="8461" w:type="dxa"/>
            <w:gridSpan w:val="7"/>
          </w:tcPr>
          <w:p w14:paraId="519844FF" w14:textId="77777777" w:rsidR="00AC7674" w:rsidRPr="00AC7674" w:rsidRDefault="005A396A" w:rsidP="00CA074C">
            <w:pPr>
              <w:pStyle w:val="berschrift6"/>
              <w:rPr>
                <w:noProof/>
              </w:rPr>
            </w:pPr>
            <w:r w:rsidRPr="005A396A">
              <w:t>Zahlen an der Hunderterkette</w:t>
            </w:r>
          </w:p>
        </w:tc>
      </w:tr>
      <w:tr w:rsidR="005A396A" w:rsidRPr="00E0758C" w14:paraId="3E1A56F4" w14:textId="77777777" w:rsidTr="00105045">
        <w:tc>
          <w:tcPr>
            <w:tcW w:w="610" w:type="dxa"/>
          </w:tcPr>
          <w:p w14:paraId="484EA82C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C967FBF" w14:textId="187E472B" w:rsidR="005A396A" w:rsidRPr="00E0758C" w:rsidRDefault="00D967E3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6FC489A2" wp14:editId="06046AFF">
                      <wp:simplePos x="0" y="0"/>
                      <wp:positionH relativeFrom="column">
                        <wp:posOffset>218602</wp:posOffset>
                      </wp:positionH>
                      <wp:positionV relativeFrom="paragraph">
                        <wp:posOffset>328093</wp:posOffset>
                      </wp:positionV>
                      <wp:extent cx="5396053" cy="384175"/>
                      <wp:effectExtent l="0" t="0" r="1905" b="9525"/>
                      <wp:wrapNone/>
                      <wp:docPr id="1708788544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053" cy="384175"/>
                                <a:chOff x="-58368" y="0"/>
                                <a:chExt cx="5396239" cy="384810"/>
                              </a:xfrm>
                            </wpg:grpSpPr>
                            <wpg:grpSp>
                              <wpg:cNvPr id="412086970" name="Gruppieren 30"/>
                              <wpg:cNvGrpSpPr/>
                              <wpg:grpSpPr>
                                <a:xfrm>
                                  <a:off x="2495550" y="6350"/>
                                  <a:ext cx="359410" cy="358775"/>
                                  <a:chOff x="-181121" y="-604685"/>
                                  <a:chExt cx="360993" cy="360244"/>
                                </a:xfrm>
                              </wpg:grpSpPr>
                              <wps:wsp>
                                <wps:cNvPr id="298156243" name="Abgerundetes Rechteck 10"/>
                                <wps:cNvSpPr/>
                                <wps:spPr>
                                  <a:xfrm>
                                    <a:off x="-181121" y="-460685"/>
                                    <a:ext cx="360993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9696F2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6650627" name="Gerade Verbindung 29"/>
                                <wps:cNvCnPr/>
                                <wps:spPr>
                                  <a:xfrm>
                                    <a:off x="1189" y="-604685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04582627" name="Gruppieren 30"/>
                              <wpg:cNvGrpSpPr/>
                              <wpg:grpSpPr>
                                <a:xfrm>
                                  <a:off x="4978461" y="10607"/>
                                  <a:ext cx="359410" cy="351042"/>
                                  <a:chOff x="-47522" y="-600247"/>
                                  <a:chExt cx="360561" cy="352162"/>
                                </a:xfrm>
                              </wpg:grpSpPr>
                              <wps:wsp>
                                <wps:cNvPr id="1277762122" name="Abgerundetes Rechteck 10"/>
                                <wps:cNvSpPr/>
                                <wps:spPr>
                                  <a:xfrm>
                                    <a:off x="-47522" y="-46432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46586C" w14:textId="77777777" w:rsidR="009A4DAC" w:rsidRPr="00052B48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388333" name="Gerade Verbindung 29"/>
                                <wps:cNvCnPr/>
                                <wps:spPr>
                                  <a:xfrm>
                                    <a:off x="136661" y="-600247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56520075" name="Gruppieren 30"/>
                              <wpg:cNvGrpSpPr/>
                              <wpg:grpSpPr>
                                <a:xfrm>
                                  <a:off x="908050" y="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389262992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EADC20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926143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72621012" name="Gruppieren 30"/>
                              <wpg:cNvGrpSpPr/>
                              <wpg:grpSpPr>
                                <a:xfrm>
                                  <a:off x="1704885" y="0"/>
                                  <a:ext cx="359410" cy="359410"/>
                                  <a:chOff x="-68469" y="-604520"/>
                                  <a:chExt cx="360561" cy="360245"/>
                                </a:xfrm>
                              </wpg:grpSpPr>
                              <wps:wsp>
                                <wps:cNvPr id="1494374732" name="Abgerundetes Rechteck 10"/>
                                <wps:cNvSpPr/>
                                <wps:spPr>
                                  <a:xfrm>
                                    <a:off x="-6846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17D5D1B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3602483" name="Gerade Verbindung 29"/>
                                <wps:cNvCnPr/>
                                <wps:spPr>
                                  <a:xfrm>
                                    <a:off x="90975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8007584" name="Gruppieren 30"/>
                              <wpg:cNvGrpSpPr/>
                              <wpg:grpSpPr>
                                <a:xfrm>
                                  <a:off x="3397250" y="2540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1505369698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767B829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45592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99235041" name="Gruppieren 30"/>
                              <wpg:cNvGrpSpPr/>
                              <wpg:grpSpPr>
                                <a:xfrm>
                                  <a:off x="4159250" y="635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202686039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AF1720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051710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92238317" name="Gruppieren 30"/>
                              <wpg:cNvGrpSpPr/>
                              <wpg:grpSpPr>
                                <a:xfrm>
                                  <a:off x="-58368" y="6350"/>
                                  <a:ext cx="265262" cy="358775"/>
                                  <a:chOff x="-145184" y="-604685"/>
                                  <a:chExt cx="266430" cy="360244"/>
                                </a:xfrm>
                              </wpg:grpSpPr>
                              <wps:wsp>
                                <wps:cNvPr id="320433596" name="Abgerundetes Rechteck 10"/>
                                <wps:cNvSpPr/>
                                <wps:spPr>
                                  <a:xfrm>
                                    <a:off x="-145184" y="-460685"/>
                                    <a:ext cx="266430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9E8E28" w14:textId="77777777" w:rsidR="009A4DAC" w:rsidRPr="00052B48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1381478" name="Gerade Verbindung 29"/>
                                <wps:cNvCnPr/>
                                <wps:spPr>
                                  <a:xfrm>
                                    <a:off x="1189" y="-604685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C489A2" id="Gruppieren 1" o:spid="_x0000_s1026" style="position:absolute;margin-left:17.2pt;margin-top:25.85pt;width:424.9pt;height:30.25pt;z-index:251682304;mso-width-relative:margin;mso-height-relative:margin" coordorigin="-583" coordsize="53962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">
                      <v:group id="_x0000_s1027" style="position:absolute;left:24955;top:63;width:3594;height:3588" coordorigin="-1811,-6046" coordsize="3609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">
                        <v:roundrect id="_x0000_s1028" style="position:absolute;left:-1811;top:-4606;width:3609;height:21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19696F2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29" style="position:absolute;visibility:visible;mso-wrap-style:square" from="11,-6046" to="11,-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" strokecolor="black [3213]">
                          <v:stroke joinstyle="miter"/>
                        </v:line>
                      </v:group>
                      <v:group id="_x0000_s1030" style="position:absolute;left:49784;top:106;width:3594;height:3510" coordorigin="-475,-6002" coordsize="3605,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">
                        <v:roundrect id="_x0000_s1031" style="position:absolute;left:-475;top:-4643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5B46586C" w14:textId="77777777" w:rsidR="009A4DAC" w:rsidRPr="00052B48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32" style="position:absolute;visibility:visible;mso-wrap-style:square" from="1366,-6002" to="1366,-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" strokecolor="black [3213]">
                          <v:stroke joinstyle="miter"/>
                        </v:line>
                      </v:group>
                      <v:group id="_x0000_s1033" style="position:absolute;left:9080;width:3594;height:3594" coordorigin="-1480,-6045" coordsize="3605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">
                        <v:roundrect id="_x0000_s1034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8EADC20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35" style="position:absolute;visibility:visible;mso-wrap-style:square" from="379,-6045" to="379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" strokecolor="black [3213]">
                          <v:stroke joinstyle="miter"/>
                        </v:line>
                      </v:group>
                      <v:group id="_x0000_s1036" style="position:absolute;left:17048;width:3594;height:3594" coordorigin="-684,-6045" coordsize="3605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">
                        <v:roundrect id="_x0000_s1037" style="position:absolute;left:-684;top:-4605;width:3604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17D5D1B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38" style="position:absolute;visibility:visible;mso-wrap-style:square" from="909,-6045" to="909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" strokecolor="black [3213]">
                          <v:stroke joinstyle="miter"/>
                        </v:line>
                      </v:group>
                      <v:group id="_x0000_s1039" style="position:absolute;left:33972;top:254;width:3594;height:3594" coordorigin="-1480,-6045" coordsize="3605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">
                        <v:roundrect id="_x0000_s1040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767B829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41" style="position:absolute;visibility:visible;mso-wrap-style:square" from="379,-6045" to="379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" strokecolor="black [3213]">
                          <v:stroke joinstyle="miter"/>
                        </v:line>
                      </v:group>
                      <v:group id="_x0000_s1042" style="position:absolute;left:41592;top:63;width:3594;height:3594" coordorigin="-1480,-6045" coordsize="3605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">
                        <v:roundrect id="_x0000_s1043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7BAF1720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44" style="position:absolute;visibility:visible;mso-wrap-style:square" from="379,-6045" to="379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" strokecolor="black [3213]">
                          <v:stroke joinstyle="miter"/>
                        </v:line>
                      </v:group>
                      <v:group id="_x0000_s1045" style="position:absolute;left:-583;top:63;width:2651;height:3588" coordorigin="-1451,-6046" coordsize="2664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">
                        <v:roundrect id="_x0000_s1046" style="position:absolute;left:-1451;top:-4606;width:2663;height:21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1B9E8E28" w14:textId="77777777" w:rsidR="009A4DAC" w:rsidRPr="00052B48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47" style="position:absolute;visibility:visible;mso-wrap-style:square" from="11,-6046" to="11,-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04AF7B1D" w14:textId="77777777" w:rsidR="00583B56" w:rsidRDefault="005A396A" w:rsidP="00583B56">
            <w:pPr>
              <w:pStyle w:val="Ausflltext"/>
            </w:pPr>
            <w:r w:rsidRPr="005A396A">
              <w:t>Trage die passenden Zahlen ein.</w:t>
            </w:r>
          </w:p>
          <w:p w14:paraId="5B12A7E7" w14:textId="0D6191DB" w:rsidR="00DD7347" w:rsidRDefault="003A6648" w:rsidP="00DD7347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FA13D65" wp14:editId="02753878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121006</wp:posOffset>
                      </wp:positionV>
                      <wp:extent cx="39370" cy="39370"/>
                      <wp:effectExtent l="0" t="0" r="11430" b="11430"/>
                      <wp:wrapNone/>
                      <wp:docPr id="8494026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6A2C79" id="Oval 31" o:spid="_x0000_s1026" style="position:absolute;margin-left:399.5pt;margin-top:9.55pt;width:3.1pt;height:3.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  </w: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5C9463" wp14:editId="04250087">
                      <wp:extent cx="39600" cy="39600"/>
                      <wp:effectExtent l="0" t="0" r="11430" b="11430"/>
                      <wp:docPr id="20081310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2550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2AA958" wp14:editId="1A91E24F">
                      <wp:extent cx="39600" cy="39600"/>
                      <wp:effectExtent l="0" t="0" r="11430" b="11430"/>
                      <wp:docPr id="10516220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6969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674703" wp14:editId="69A3AB11">
                      <wp:extent cx="39600" cy="39600"/>
                      <wp:effectExtent l="0" t="0" r="11430" b="11430"/>
                      <wp:docPr id="756039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77635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BA8C87" wp14:editId="46E6981F">
                      <wp:extent cx="39600" cy="39600"/>
                      <wp:effectExtent l="0" t="0" r="11430" b="11430"/>
                      <wp:docPr id="145344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D871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0753E0" wp14:editId="1766BB26">
                      <wp:extent cx="39600" cy="39600"/>
                      <wp:effectExtent l="0" t="0" r="11430" b="11430"/>
                      <wp:docPr id="20765286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66B3E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7652AC" wp14:editId="5B266B22">
                      <wp:extent cx="39600" cy="39600"/>
                      <wp:effectExtent l="0" t="0" r="11430" b="11430"/>
                      <wp:docPr id="11456315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6BD1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A5F9A0" wp14:editId="6BE8D862">
                      <wp:extent cx="39600" cy="39600"/>
                      <wp:effectExtent l="0" t="0" r="11430" b="11430"/>
                      <wp:docPr id="15568427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1346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2CD2E0" wp14:editId="5EC20A0E">
                      <wp:extent cx="39600" cy="39600"/>
                      <wp:effectExtent l="0" t="0" r="11430" b="11430"/>
                      <wp:docPr id="1108871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C520B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9EC4" wp14:editId="5508AED9">
                      <wp:extent cx="39600" cy="39600"/>
                      <wp:effectExtent l="0" t="0" r="11430" b="11430"/>
                      <wp:docPr id="1307225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3571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358334" wp14:editId="4928AD06">
                      <wp:extent cx="39600" cy="39600"/>
                      <wp:effectExtent l="0" t="0" r="11430" b="11430"/>
                      <wp:docPr id="16667954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7F96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2E416F" wp14:editId="38829220">
                      <wp:extent cx="39600" cy="39600"/>
                      <wp:effectExtent l="0" t="0" r="11430" b="11430"/>
                      <wp:docPr id="825910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BE6A6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B9065D" wp14:editId="042CB264">
                      <wp:extent cx="39600" cy="39600"/>
                      <wp:effectExtent l="0" t="0" r="11430" b="11430"/>
                      <wp:docPr id="15393141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9DE5F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300963" wp14:editId="41C454DC">
                      <wp:extent cx="39600" cy="39600"/>
                      <wp:effectExtent l="0" t="0" r="11430" b="11430"/>
                      <wp:docPr id="10969898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6403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99CDAC" wp14:editId="23F84E0C">
                      <wp:extent cx="39600" cy="39600"/>
                      <wp:effectExtent l="0" t="0" r="11430" b="11430"/>
                      <wp:docPr id="6511690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BC14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EE7A01" wp14:editId="07D6D8D6">
                      <wp:extent cx="39600" cy="39600"/>
                      <wp:effectExtent l="0" t="0" r="11430" b="11430"/>
                      <wp:docPr id="204987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D8B45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8E5B12" wp14:editId="58493F3D">
                      <wp:extent cx="39600" cy="39600"/>
                      <wp:effectExtent l="0" t="0" r="11430" b="11430"/>
                      <wp:docPr id="1918341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A8CA0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3444A" wp14:editId="0D0BFB87">
                      <wp:extent cx="39600" cy="39600"/>
                      <wp:effectExtent l="0" t="0" r="11430" b="11430"/>
                      <wp:docPr id="3845514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798E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1F2334" wp14:editId="1FBD20E5">
                      <wp:extent cx="39600" cy="39600"/>
                      <wp:effectExtent l="0" t="0" r="11430" b="11430"/>
                      <wp:docPr id="1621962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A9B2B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6902A7" wp14:editId="35A3A32B">
                      <wp:extent cx="39600" cy="39600"/>
                      <wp:effectExtent l="0" t="0" r="11430" b="11430"/>
                      <wp:docPr id="21446423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EDD7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7369F" wp14:editId="61B78861">
                      <wp:extent cx="39600" cy="39600"/>
                      <wp:effectExtent l="0" t="0" r="11430" b="11430"/>
                      <wp:docPr id="697195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E7F1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12E895" wp14:editId="58F7D052">
                      <wp:extent cx="39600" cy="39600"/>
                      <wp:effectExtent l="0" t="0" r="11430" b="11430"/>
                      <wp:docPr id="18892373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F9589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2F7AA4" wp14:editId="35FFC6E3">
                      <wp:extent cx="39600" cy="39600"/>
                      <wp:effectExtent l="0" t="0" r="11430" b="11430"/>
                      <wp:docPr id="8073885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9A49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19EA9A" wp14:editId="307DB7ED">
                      <wp:extent cx="39600" cy="39600"/>
                      <wp:effectExtent l="0" t="0" r="11430" b="11430"/>
                      <wp:docPr id="342534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BFB8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51EC35" wp14:editId="6205C12F">
                      <wp:extent cx="39600" cy="39600"/>
                      <wp:effectExtent l="0" t="0" r="11430" b="11430"/>
                      <wp:docPr id="682448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05B6D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15983" wp14:editId="11D109DC">
                      <wp:extent cx="39600" cy="39600"/>
                      <wp:effectExtent l="0" t="0" r="11430" b="11430"/>
                      <wp:docPr id="16843489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8C363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E2ACF4" wp14:editId="1B73F1F9">
                      <wp:extent cx="39600" cy="39600"/>
                      <wp:effectExtent l="0" t="0" r="11430" b="11430"/>
                      <wp:docPr id="58146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5CA4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C4A7E8" wp14:editId="4A16A803">
                      <wp:extent cx="39600" cy="39600"/>
                      <wp:effectExtent l="0" t="0" r="11430" b="11430"/>
                      <wp:docPr id="640405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A1B5E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5069C6" wp14:editId="62384AA9">
                      <wp:extent cx="39600" cy="39600"/>
                      <wp:effectExtent l="0" t="0" r="11430" b="11430"/>
                      <wp:docPr id="16253783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217C3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085B83" wp14:editId="249531DA">
                      <wp:extent cx="39600" cy="39600"/>
                      <wp:effectExtent l="0" t="0" r="11430" b="11430"/>
                      <wp:docPr id="13438200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4D6A1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C873B8" wp14:editId="0AA646B9">
                      <wp:extent cx="39600" cy="39600"/>
                      <wp:effectExtent l="0" t="0" r="11430" b="11430"/>
                      <wp:docPr id="13489095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E37EA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12E570C" wp14:editId="27F3E879">
                      <wp:extent cx="39600" cy="39600"/>
                      <wp:effectExtent l="0" t="0" r="11430" b="11430"/>
                      <wp:docPr id="111149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578B2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714A25" wp14:editId="532A2573">
                      <wp:extent cx="39600" cy="39600"/>
                      <wp:effectExtent l="0" t="0" r="11430" b="11430"/>
                      <wp:docPr id="6431864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B701D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0B47CA" wp14:editId="12EB8F29">
                      <wp:extent cx="39600" cy="39600"/>
                      <wp:effectExtent l="0" t="0" r="11430" b="11430"/>
                      <wp:docPr id="20620002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E8F0C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D010AD" wp14:editId="71DFDE53">
                      <wp:extent cx="39600" cy="39600"/>
                      <wp:effectExtent l="0" t="0" r="11430" b="11430"/>
                      <wp:docPr id="9705954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B25C6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C38C35" wp14:editId="34610C77">
                      <wp:extent cx="39600" cy="39600"/>
                      <wp:effectExtent l="0" t="0" r="11430" b="11430"/>
                      <wp:docPr id="468938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F75A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B155BDB" wp14:editId="0A2803E1">
                      <wp:extent cx="39600" cy="39600"/>
                      <wp:effectExtent l="0" t="0" r="11430" b="11430"/>
                      <wp:docPr id="186071334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9EC8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1994EE" wp14:editId="3C298FA0">
                      <wp:extent cx="39600" cy="39600"/>
                      <wp:effectExtent l="0" t="0" r="11430" b="11430"/>
                      <wp:docPr id="8941316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7673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F134FA" wp14:editId="2177D281">
                      <wp:extent cx="39600" cy="39600"/>
                      <wp:effectExtent l="0" t="0" r="11430" b="11430"/>
                      <wp:docPr id="101322996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1B77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5CDFA" wp14:editId="0CD36F7D">
                      <wp:extent cx="39600" cy="39600"/>
                      <wp:effectExtent l="0" t="0" r="11430" b="11430"/>
                      <wp:docPr id="3845493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B0A1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FB6346" wp14:editId="2668D2F9">
                      <wp:extent cx="39600" cy="39600"/>
                      <wp:effectExtent l="0" t="0" r="11430" b="11430"/>
                      <wp:docPr id="20967692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511CC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1F14CE8" wp14:editId="1E7255A7">
                      <wp:extent cx="39600" cy="39600"/>
                      <wp:effectExtent l="0" t="0" r="11430" b="11430"/>
                      <wp:docPr id="7072845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75C5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3D290" wp14:editId="234CAE2D">
                      <wp:extent cx="39600" cy="39600"/>
                      <wp:effectExtent l="0" t="0" r="11430" b="11430"/>
                      <wp:docPr id="17332836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E80EF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55C94A" wp14:editId="4FC2CB44">
                      <wp:extent cx="39600" cy="39600"/>
                      <wp:effectExtent l="0" t="0" r="11430" b="11430"/>
                      <wp:docPr id="171730137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BD69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0DBE84" wp14:editId="7EFCBE26">
                      <wp:extent cx="39600" cy="39600"/>
                      <wp:effectExtent l="0" t="0" r="11430" b="11430"/>
                      <wp:docPr id="14079072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3380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9C5EA6" wp14:editId="4117BED3">
                      <wp:extent cx="39600" cy="39600"/>
                      <wp:effectExtent l="0" t="0" r="11430" b="11430"/>
                      <wp:docPr id="9073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D672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7B4C10" wp14:editId="47008AA1">
                      <wp:extent cx="39600" cy="39600"/>
                      <wp:effectExtent l="0" t="0" r="11430" b="11430"/>
                      <wp:docPr id="364917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C27B0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1DAA96" wp14:editId="7AD3247E">
                      <wp:extent cx="39600" cy="39600"/>
                      <wp:effectExtent l="0" t="0" r="11430" b="11430"/>
                      <wp:docPr id="16622938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9878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131480" wp14:editId="112BE618">
                      <wp:extent cx="39600" cy="39600"/>
                      <wp:effectExtent l="0" t="0" r="11430" b="11430"/>
                      <wp:docPr id="19459017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ED92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137526" wp14:editId="5C26E4FC">
                      <wp:extent cx="39600" cy="39600"/>
                      <wp:effectExtent l="0" t="0" r="11430" b="11430"/>
                      <wp:docPr id="1971874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F005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C95275" wp14:editId="5B2B6F36">
                      <wp:extent cx="39600" cy="39600"/>
                      <wp:effectExtent l="0" t="0" r="11430" b="11430"/>
                      <wp:docPr id="1354731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A66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1F061C" wp14:editId="2C565863">
                      <wp:extent cx="39600" cy="39600"/>
                      <wp:effectExtent l="0" t="0" r="11430" b="11430"/>
                      <wp:docPr id="5694496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4CC9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F0FA66" wp14:editId="0789ABC7">
                      <wp:extent cx="39600" cy="39600"/>
                      <wp:effectExtent l="0" t="0" r="11430" b="11430"/>
                      <wp:docPr id="18555154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4AF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36BB7C" wp14:editId="478FB4A7">
                      <wp:extent cx="39600" cy="39600"/>
                      <wp:effectExtent l="0" t="0" r="11430" b="11430"/>
                      <wp:docPr id="8898315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10BD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497DEA" wp14:editId="6F124FD2">
                      <wp:extent cx="39600" cy="39600"/>
                      <wp:effectExtent l="0" t="0" r="11430" b="11430"/>
                      <wp:docPr id="2581617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03A0C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7DD8DA" wp14:editId="2C8D0D5F">
                      <wp:extent cx="39600" cy="39600"/>
                      <wp:effectExtent l="0" t="0" r="11430" b="11430"/>
                      <wp:docPr id="1001923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8AAF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AACA51" wp14:editId="3A46C683">
                      <wp:extent cx="39600" cy="39600"/>
                      <wp:effectExtent l="0" t="0" r="11430" b="11430"/>
                      <wp:docPr id="17000279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9FE6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7E01B3" wp14:editId="483A50A1">
                      <wp:extent cx="39600" cy="39600"/>
                      <wp:effectExtent l="0" t="0" r="11430" b="11430"/>
                      <wp:docPr id="3126708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8A5B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027B65" wp14:editId="0033FD72">
                      <wp:extent cx="39600" cy="39600"/>
                      <wp:effectExtent l="0" t="0" r="11430" b="11430"/>
                      <wp:docPr id="6144184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08709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532AA7" wp14:editId="658EA06E">
                      <wp:extent cx="39600" cy="39600"/>
                      <wp:effectExtent l="0" t="0" r="11430" b="11430"/>
                      <wp:docPr id="10572413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1794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FB4EBA" wp14:editId="2BAD87A3">
                      <wp:extent cx="39600" cy="39600"/>
                      <wp:effectExtent l="0" t="0" r="11430" b="11430"/>
                      <wp:docPr id="1036318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A4F8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70F9C3" wp14:editId="3B393AC0">
                      <wp:extent cx="39600" cy="39600"/>
                      <wp:effectExtent l="0" t="0" r="11430" b="11430"/>
                      <wp:docPr id="9299438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6647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254A11" wp14:editId="1D8FBCFB">
                      <wp:extent cx="39600" cy="39600"/>
                      <wp:effectExtent l="0" t="0" r="11430" b="11430"/>
                      <wp:docPr id="672163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AB174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D8CAFE" wp14:editId="2E51ABDF">
                      <wp:extent cx="39600" cy="39600"/>
                      <wp:effectExtent l="0" t="0" r="11430" b="11430"/>
                      <wp:docPr id="14981835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B676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96C15" wp14:editId="0E3B56D1">
                      <wp:extent cx="39600" cy="39600"/>
                      <wp:effectExtent l="0" t="0" r="11430" b="11430"/>
                      <wp:docPr id="18630052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8D93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73A920" wp14:editId="157E4A5F">
                      <wp:extent cx="39600" cy="39600"/>
                      <wp:effectExtent l="0" t="0" r="11430" b="11430"/>
                      <wp:docPr id="19147337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F1C4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1E82F5" wp14:editId="28F7EC10">
                      <wp:extent cx="39600" cy="39600"/>
                      <wp:effectExtent l="0" t="0" r="11430" b="11430"/>
                      <wp:docPr id="1612960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EF3E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01D140" wp14:editId="4A27FB94">
                      <wp:extent cx="39600" cy="39600"/>
                      <wp:effectExtent l="0" t="0" r="11430" b="11430"/>
                      <wp:docPr id="8599684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F783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130EF2" wp14:editId="7AEB2777">
                      <wp:extent cx="39600" cy="39600"/>
                      <wp:effectExtent l="0" t="0" r="11430" b="11430"/>
                      <wp:docPr id="6669430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0AA0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5F3E86" wp14:editId="2A56041B">
                      <wp:extent cx="39600" cy="39600"/>
                      <wp:effectExtent l="0" t="0" r="11430" b="11430"/>
                      <wp:docPr id="19348456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D897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2AE06" wp14:editId="40E84DA9">
                      <wp:extent cx="39600" cy="39600"/>
                      <wp:effectExtent l="0" t="0" r="11430" b="11430"/>
                      <wp:docPr id="1599589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E618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9AAF4B" wp14:editId="2AF81BAC">
                      <wp:extent cx="39600" cy="39600"/>
                      <wp:effectExtent l="0" t="0" r="11430" b="11430"/>
                      <wp:docPr id="1285262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9A0B5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E9AAC9" wp14:editId="0B4A4FB5">
                      <wp:extent cx="39600" cy="39600"/>
                      <wp:effectExtent l="0" t="0" r="11430" b="11430"/>
                      <wp:docPr id="1851487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74BC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DFCCAC" wp14:editId="3CE08B66">
                      <wp:extent cx="39600" cy="39600"/>
                      <wp:effectExtent l="0" t="0" r="11430" b="11430"/>
                      <wp:docPr id="24485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DE246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B632D" wp14:editId="0D50AE2F">
                      <wp:extent cx="39600" cy="39600"/>
                      <wp:effectExtent l="0" t="0" r="11430" b="11430"/>
                      <wp:docPr id="623381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F77A7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A2FB79" wp14:editId="6B370AA7">
                      <wp:extent cx="39600" cy="39600"/>
                      <wp:effectExtent l="0" t="0" r="11430" b="11430"/>
                      <wp:docPr id="322954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C4E1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850D5B" wp14:editId="39A090BE">
                      <wp:extent cx="39600" cy="39600"/>
                      <wp:effectExtent l="0" t="0" r="11430" b="11430"/>
                      <wp:docPr id="10323754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66C2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77938A" wp14:editId="5FDDAE66">
                      <wp:extent cx="39600" cy="39600"/>
                      <wp:effectExtent l="0" t="0" r="11430" b="11430"/>
                      <wp:docPr id="2066024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396E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B6A7F" wp14:editId="5678760A">
                      <wp:extent cx="39600" cy="39600"/>
                      <wp:effectExtent l="0" t="0" r="11430" b="11430"/>
                      <wp:docPr id="1185967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3A230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B9F1AB" wp14:editId="6655488E">
                      <wp:extent cx="39600" cy="39600"/>
                      <wp:effectExtent l="0" t="0" r="11430" b="11430"/>
                      <wp:docPr id="116465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BE6C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E3F0E4" wp14:editId="70CD5124">
                      <wp:extent cx="39600" cy="39600"/>
                      <wp:effectExtent l="0" t="0" r="11430" b="11430"/>
                      <wp:docPr id="12556272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CA67C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61DA4" wp14:editId="0FAEBEF4">
                      <wp:extent cx="39600" cy="39600"/>
                      <wp:effectExtent l="0" t="0" r="11430" b="11430"/>
                      <wp:docPr id="14057799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F8C1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AE1469" wp14:editId="3DE04745">
                      <wp:extent cx="39600" cy="39600"/>
                      <wp:effectExtent l="0" t="0" r="11430" b="11430"/>
                      <wp:docPr id="5804313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04AF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EBC65A" wp14:editId="601AF77C">
                      <wp:extent cx="39600" cy="39600"/>
                      <wp:effectExtent l="0" t="0" r="11430" b="11430"/>
                      <wp:docPr id="2846693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0E632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29AF3B" wp14:editId="05952C96">
                      <wp:extent cx="39600" cy="39600"/>
                      <wp:effectExtent l="0" t="0" r="11430" b="11430"/>
                      <wp:docPr id="808949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582A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C04BCF" wp14:editId="46DC367B">
                      <wp:extent cx="39600" cy="39600"/>
                      <wp:effectExtent l="0" t="0" r="11430" b="11430"/>
                      <wp:docPr id="19424015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6646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72B9D6" wp14:editId="0922EB2C">
                      <wp:extent cx="39600" cy="39600"/>
                      <wp:effectExtent l="0" t="0" r="11430" b="11430"/>
                      <wp:docPr id="9127540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5AA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18FBA8" wp14:editId="1BA4AC56">
                      <wp:extent cx="39600" cy="39600"/>
                      <wp:effectExtent l="0" t="0" r="11430" b="11430"/>
                      <wp:docPr id="4784243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0BEB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0543D" wp14:editId="17741F4F">
                      <wp:extent cx="39600" cy="39600"/>
                      <wp:effectExtent l="0" t="0" r="11430" b="11430"/>
                      <wp:docPr id="582943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95BB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B5FC1" wp14:editId="5CE1D8CA">
                      <wp:extent cx="39600" cy="39600"/>
                      <wp:effectExtent l="0" t="0" r="11430" b="11430"/>
                      <wp:docPr id="1536592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1C325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B7ACA0" wp14:editId="5F4694F9">
                      <wp:extent cx="39600" cy="39600"/>
                      <wp:effectExtent l="0" t="0" r="11430" b="11430"/>
                      <wp:docPr id="18961496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E5F9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A3B916" wp14:editId="31CDFB43">
                      <wp:extent cx="39600" cy="39600"/>
                      <wp:effectExtent l="0" t="0" r="11430" b="11430"/>
                      <wp:docPr id="20770899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0CA3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C65945" wp14:editId="462CF4E8">
                      <wp:extent cx="39600" cy="39600"/>
                      <wp:effectExtent l="0" t="0" r="11430" b="11430"/>
                      <wp:docPr id="4256801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9401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27A9BF" wp14:editId="45BC51A1">
                      <wp:extent cx="39600" cy="39600"/>
                      <wp:effectExtent l="0" t="0" r="11430" b="11430"/>
                      <wp:docPr id="13868442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2979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9BD297" wp14:editId="64947629">
                      <wp:extent cx="39600" cy="39600"/>
                      <wp:effectExtent l="0" t="0" r="11430" b="11430"/>
                      <wp:docPr id="13241550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BB77A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1B7740" wp14:editId="2E85F995">
                      <wp:extent cx="39600" cy="39600"/>
                      <wp:effectExtent l="0" t="0" r="11430" b="11430"/>
                      <wp:docPr id="13036505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EC7F0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D03B5F" wp14:editId="64C4982D">
                      <wp:extent cx="39600" cy="39600"/>
                      <wp:effectExtent l="0" t="0" r="11430" b="11430"/>
                      <wp:docPr id="5020107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E1D1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4D759" wp14:editId="650EE863">
                      <wp:extent cx="39600" cy="39600"/>
                      <wp:effectExtent l="0" t="0" r="11430" b="11430"/>
                      <wp:docPr id="6415482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74D7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9192EF" wp14:editId="07F60957">
                      <wp:extent cx="39600" cy="39600"/>
                      <wp:effectExtent l="0" t="0" r="11430" b="11430"/>
                      <wp:docPr id="18699053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5B81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75C034BD" w14:textId="48892C15" w:rsidR="00DD7347" w:rsidRDefault="00DD7347" w:rsidP="00DD7347">
            <w:pPr>
              <w:pStyle w:val="Ausflltext"/>
              <w:tabs>
                <w:tab w:val="left" w:pos="2211"/>
              </w:tabs>
            </w:pPr>
          </w:p>
          <w:p w14:paraId="69B41F1C" w14:textId="11A1BCB2" w:rsidR="00600F31" w:rsidRPr="00E0758C" w:rsidRDefault="00600F31" w:rsidP="00DD7347">
            <w:pPr>
              <w:pStyle w:val="Ausflltext"/>
            </w:pPr>
          </w:p>
        </w:tc>
      </w:tr>
      <w:tr w:rsidR="005A396A" w:rsidRPr="00E0758C" w14:paraId="03BDBFEA" w14:textId="77777777" w:rsidTr="00D77266">
        <w:trPr>
          <w:trHeight w:val="1622"/>
        </w:trPr>
        <w:tc>
          <w:tcPr>
            <w:tcW w:w="610" w:type="dxa"/>
          </w:tcPr>
          <w:p w14:paraId="1386AA0E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036A5A4" w14:textId="77777777" w:rsidR="005A396A" w:rsidRPr="00E0758C" w:rsidRDefault="003A6648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 wp14:anchorId="2C0FB587" wp14:editId="1E70C6BE">
                      <wp:simplePos x="0" y="0"/>
                      <wp:positionH relativeFrom="column">
                        <wp:posOffset>216985</wp:posOffset>
                      </wp:positionH>
                      <wp:positionV relativeFrom="paragraph">
                        <wp:posOffset>338048</wp:posOffset>
                      </wp:positionV>
                      <wp:extent cx="5380965" cy="661670"/>
                      <wp:effectExtent l="0" t="0" r="4445" b="11430"/>
                      <wp:wrapNone/>
                      <wp:docPr id="1140420468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0965" cy="661670"/>
                                <a:chOff x="-53268" y="0"/>
                                <a:chExt cx="5380965" cy="662150"/>
                              </a:xfrm>
                            </wpg:grpSpPr>
                            <wpg:grpSp>
                              <wpg:cNvPr id="654814424" name="Gruppieren 36"/>
                              <wpg:cNvGrpSpPr/>
                              <wpg:grpSpPr>
                                <a:xfrm>
                                  <a:off x="-53268" y="10160"/>
                                  <a:ext cx="4028368" cy="651990"/>
                                  <a:chOff x="-53268" y="0"/>
                                  <a:chExt cx="4028368" cy="651990"/>
                                </a:xfrm>
                              </wpg:grpSpPr>
                              <wpg:grpSp>
                                <wpg:cNvPr id="1636418544" name="Gruppieren 33"/>
                                <wpg:cNvGrpSpPr/>
                                <wpg:grpSpPr>
                                  <a:xfrm>
                                    <a:off x="96520" y="0"/>
                                    <a:ext cx="3878580" cy="651990"/>
                                    <a:chOff x="166276" y="16042"/>
                                    <a:chExt cx="3878808" cy="652510"/>
                                  </a:xfrm>
                                </wpg:grpSpPr>
                                <wps:wsp>
                                  <wps:cNvPr id="647499560" name="Abgerundetes Rechteck 10"/>
                                  <wps:cNvSpPr/>
                                  <wps:spPr>
                                    <a:xfrm>
                                      <a:off x="2414337" y="453190"/>
                                      <a:ext cx="359410" cy="21536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9F37F8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44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4673145" name="Abgerundetes Rechteck 10"/>
                                  <wps:cNvSpPr/>
                                  <wps:spPr>
                                    <a:xfrm>
                                      <a:off x="633663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DAAC6E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5399462" name="Abgerundetes Rechteck 10"/>
                                  <wps:cNvSpPr/>
                                  <wps:spPr>
                                    <a:xfrm>
                                      <a:off x="1872916" y="409074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03EA4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31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8560071" name="Abgerundetes Rechteck 10"/>
                                  <wps:cNvSpPr/>
                                  <wps:spPr>
                                    <a:xfrm>
                                      <a:off x="3164305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EA49E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51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372726" name="Gerade Verbindung 29"/>
                                  <wps:cNvCnPr/>
                                  <wps:spPr>
                                    <a:xfrm>
                                      <a:off x="166276" y="30504"/>
                                      <a:ext cx="0" cy="14341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550835" name="Abgerundetes Rechteck 10"/>
                                  <wps:cNvSpPr/>
                                  <wps:spPr>
                                    <a:xfrm>
                                      <a:off x="3685674" y="360947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BEFEDE" w14:textId="77777777" w:rsidR="00FC5729" w:rsidRPr="00FC5729" w:rsidRDefault="00FC5729" w:rsidP="00FC5729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sz w:val="21"/>
                                            <w:szCs w:val="21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Freihandform 10">
                                    <a:extLst>
                                      <a:ext uri="{FF2B5EF4-FFF2-40B4-BE49-F238E27FC236}">
                                        <a16:creationId xmlns:a16="http://schemas.microsoft.com/office/drawing/2014/main" id="{C40DEC33-3708-46DC-7174-BEFF42F07C0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V="1">
                                      <a:off x="787722" y="16042"/>
                                      <a:ext cx="99695" cy="400050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82056354" name="Abgerundetes Rechteck 10"/>
                                <wps:cNvSpPr/>
                                <wps:spPr>
                                  <a:xfrm>
                                    <a:off x="-53268" y="139700"/>
                                    <a:ext cx="265262" cy="2153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797974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0468947" name="Abgerundetes Rechteck 10"/>
                              <wps:cNvSpPr/>
                              <wps:spPr>
                                <a:xfrm>
                                  <a:off x="4000500" y="139700"/>
                                  <a:ext cx="359410" cy="215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A25601" w14:textId="77777777" w:rsidR="00FC5729" w:rsidRPr="00FC5729" w:rsidRDefault="00FC5729" w:rsidP="00FC572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8970784" name="Gruppieren 30"/>
                              <wpg:cNvGrpSpPr/>
                              <wpg:grpSpPr>
                                <a:xfrm>
                                  <a:off x="4968287" y="0"/>
                                  <a:ext cx="359410" cy="342263"/>
                                  <a:chOff x="-68148" y="-604520"/>
                                  <a:chExt cx="360561" cy="343360"/>
                                </a:xfrm>
                              </wpg:grpSpPr>
                              <wps:wsp>
                                <wps:cNvPr id="1750625885" name="Abgerundetes Rechteck 10"/>
                                <wps:cNvSpPr/>
                                <wps:spPr>
                                  <a:xfrm>
                                    <a:off x="-68148" y="-477404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003435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411773" name="Gerade Verbindung 29"/>
                                <wps:cNvCnPr/>
                                <wps:spPr>
                                  <a:xfrm>
                                    <a:off x="131560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0FB587" id="Gruppieren 37" o:spid="_x0000_s1048" style="position:absolute;margin-left:17.1pt;margin-top:26.6pt;width:423.7pt;height:52.1pt;z-index:251683328;mso-width-relative:margin" coordorigin="-532" coordsize="5380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">
                      <v:group id="Gruppieren 36" o:spid="_x0000_s1049" style="position:absolute;left:-532;top:101;width:40283;height:6520" coordorigin="-532" coordsize="40283,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">
                        <v:group id="Gruppieren 33" o:spid="_x0000_s1050" style="position:absolute;left:965;width:38786;height:6519" coordorigin="1662,160" coordsize="38788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">
                          <v:roundrect id="_x0000_s1051" style="position:absolute;left:24143;top:4531;width:3594;height:21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6B9F37F8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44</w:t>
                                  </w:r>
                                </w:p>
                              </w:txbxContent>
                            </v:textbox>
                          </v:roundrect>
                          <v:roundrect id="_x0000_s1052" style="position:absolute;left:6336;top:4010;width:3594;height:21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FDAAC6E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roundrect>
                          <v:roundrect id="_x0000_s1053" style="position:absolute;left:18729;top:4090;width:3594;height:21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B03EA4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31</w:t>
                                  </w:r>
                                </w:p>
                              </w:txbxContent>
                            </v:textbox>
                          </v:roundrect>
                          <v:roundrect id="_x0000_s1054" style="position:absolute;left:31643;top:4010;width:3594;height:21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1EA49E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51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55" style="position:absolute;visibility:visible;mso-wrap-style:square" from="1662,305" to="1662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" strokecolor="black [3213]">
                            <v:stroke joinstyle="miter"/>
                          </v:line>
                          <v:roundrect id="_x0000_s1056" style="position:absolute;left:36856;top:3609;width:3594;height:21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57BEFEDE" w14:textId="77777777" w:rsidR="00FC5729" w:rsidRPr="00FC5729" w:rsidRDefault="00FC5729" w:rsidP="00FC572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roundrect>
                          <v:shape id="Freihandform 10" o:spid="_x0000_s1057" style="position:absolute;left:7877;top:160;width:997;height:4000;flip:y;visibility:visible;mso-wrap-style:square;v-text-anchor:middle" coordsize="152948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" path="m,c71966,54239,143933,108479,152400,161925,160867,215371,68792,261938,50800,320675,32808,379412,38629,446881,44450,514350e" filled="f" strokecolor="#0070c0" strokeweight="1pt">
                            <v:stroke joinstyle="miter"/>
                            <v:path arrowok="t" o:connecttype="custom" o:connectlocs="0,0;99338,125942;33113,249414;28974,400050" o:connectangles="0,0,0,0"/>
                          </v:shape>
                        </v:group>
                        <v:roundrect id="_x0000_s1058" style="position:absolute;left:-532;top:1397;width:2651;height:21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3C797974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roundrect id="_x0000_s1059" style="position:absolute;left:40005;top:1397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" fillcolor="white [3212]" strokecolor="black [3213]" strokeweight="1pt">
                        <v:stroke joinstyle="miter"/>
                        <v:textbox inset="1mm,0,1mm,0">
                          <w:txbxContent>
                            <w:p w14:paraId="60A25601" w14:textId="77777777" w:rsidR="00FC5729" w:rsidRPr="00FC5729" w:rsidRDefault="00FC5729" w:rsidP="00FC5729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98</w:t>
                              </w:r>
                            </w:p>
                          </w:txbxContent>
                        </v:textbox>
                      </v:roundrect>
                      <v:group id="_x0000_s1060" style="position:absolute;left:49682;width:3594;height:3422" coordorigin="-681,-6045" coordsize="3605,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">
                        <v:roundrect id="_x0000_s1061" style="position:absolute;left:-681;top:-4774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41003435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62" style="position:absolute;visibility:visible;mso-wrap-style:square" from="1315,-6045" to="1315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1" w:type="dxa"/>
            <w:gridSpan w:val="4"/>
          </w:tcPr>
          <w:p w14:paraId="3B7D5427" w14:textId="7CD178AD" w:rsidR="00583B56" w:rsidRDefault="00DD7347" w:rsidP="002329E7">
            <w:pPr>
              <w:pStyle w:val="Ausflltext"/>
            </w:pPr>
            <w:r>
              <w:t>V</w:t>
            </w:r>
            <w:r w:rsidR="005A396A" w:rsidRPr="005A396A">
              <w:t xml:space="preserve">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an der Hunderterkette. </w:t>
            </w:r>
          </w:p>
          <w:p w14:paraId="52123243" w14:textId="4BD82BF4" w:rsidR="00600F31" w:rsidRPr="00E0758C" w:rsidRDefault="00A93A99" w:rsidP="00052B48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1697C506" wp14:editId="0AE2E9E3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120015</wp:posOffset>
                      </wp:positionV>
                      <wp:extent cx="39370" cy="39370"/>
                      <wp:effectExtent l="0" t="0" r="11430" b="11430"/>
                      <wp:wrapNone/>
                      <wp:docPr id="4562526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C460D0" id="Oval 31" o:spid="_x0000_s1026" style="position:absolute;margin-left:399.5pt;margin-top:9.45pt;width:3.1pt;height:3.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967E3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74EA5831" wp14:editId="3F1B06DC">
                      <wp:simplePos x="0" y="0"/>
                      <wp:positionH relativeFrom="column">
                        <wp:posOffset>5126349</wp:posOffset>
                      </wp:positionH>
                      <wp:positionV relativeFrom="paragraph">
                        <wp:posOffset>122555</wp:posOffset>
                      </wp:positionV>
                      <wp:extent cx="39370" cy="39370"/>
                      <wp:effectExtent l="0" t="0" r="11430" b="11430"/>
                      <wp:wrapNone/>
                      <wp:docPr id="13473441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BAC8A1" id="Oval 31" o:spid="_x0000_s1026" style="position:absolute;margin-left:403.65pt;margin-top:9.65pt;width:3.1pt;height:3.1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</w:t>
            </w:r>
            <w:r w:rsidR="00052B48">
              <w:t xml:space="preserve">  </w: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A06719" wp14:editId="121F5213">
                      <wp:extent cx="39600" cy="39600"/>
                      <wp:effectExtent l="0" t="0" r="11430" b="11430"/>
                      <wp:docPr id="2005564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BEE6B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255908" wp14:editId="569C5C39">
                      <wp:extent cx="39600" cy="39600"/>
                      <wp:effectExtent l="0" t="0" r="11430" b="11430"/>
                      <wp:docPr id="9499062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4812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F49203" wp14:editId="478ACED3">
                      <wp:extent cx="39600" cy="39600"/>
                      <wp:effectExtent l="0" t="0" r="11430" b="11430"/>
                      <wp:docPr id="5749020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5ED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4343F6" wp14:editId="332D3F82">
                      <wp:extent cx="39600" cy="39600"/>
                      <wp:effectExtent l="0" t="0" r="11430" b="11430"/>
                      <wp:docPr id="20789666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A5B3A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750ED7" wp14:editId="69EA234F">
                      <wp:extent cx="39600" cy="39600"/>
                      <wp:effectExtent l="0" t="0" r="11430" b="11430"/>
                      <wp:docPr id="11616593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93553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155A73" wp14:editId="565979AB">
                      <wp:extent cx="39600" cy="39600"/>
                      <wp:effectExtent l="0" t="0" r="11430" b="11430"/>
                      <wp:docPr id="3514589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91EA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1D6AC6" wp14:editId="419D8B82">
                      <wp:extent cx="39600" cy="39600"/>
                      <wp:effectExtent l="0" t="0" r="11430" b="11430"/>
                      <wp:docPr id="690338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D9DBB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962C1" wp14:editId="53FDD3C4">
                      <wp:extent cx="39600" cy="39600"/>
                      <wp:effectExtent l="0" t="0" r="11430" b="11430"/>
                      <wp:docPr id="323807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5C9C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B09A4" wp14:editId="4BB1E25D">
                      <wp:extent cx="39600" cy="39600"/>
                      <wp:effectExtent l="0" t="0" r="11430" b="11430"/>
                      <wp:docPr id="17826846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C083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42C6C2" wp14:editId="0245F3AA">
                      <wp:extent cx="39600" cy="39600"/>
                      <wp:effectExtent l="0" t="0" r="11430" b="11430"/>
                      <wp:docPr id="8063298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8141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E5E7E0" wp14:editId="50A1671F">
                      <wp:extent cx="39600" cy="39600"/>
                      <wp:effectExtent l="0" t="0" r="11430" b="11430"/>
                      <wp:docPr id="11709968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D3CB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4E5F7" wp14:editId="5AFDEA1A">
                      <wp:extent cx="39600" cy="39600"/>
                      <wp:effectExtent l="0" t="0" r="11430" b="11430"/>
                      <wp:docPr id="5325817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2CF19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C4FC8D" wp14:editId="5A0AD01E">
                      <wp:extent cx="39600" cy="39600"/>
                      <wp:effectExtent l="0" t="0" r="11430" b="11430"/>
                      <wp:docPr id="16522984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5F1E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7E0783" wp14:editId="6BDF0595">
                      <wp:extent cx="39600" cy="39600"/>
                      <wp:effectExtent l="0" t="0" r="11430" b="11430"/>
                      <wp:docPr id="6907485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3560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503B61" wp14:editId="65E61A8A">
                      <wp:extent cx="39600" cy="39600"/>
                      <wp:effectExtent l="0" t="0" r="11430" b="11430"/>
                      <wp:docPr id="46077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6494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34EC28" wp14:editId="47951240">
                      <wp:extent cx="39600" cy="39600"/>
                      <wp:effectExtent l="0" t="0" r="11430" b="11430"/>
                      <wp:docPr id="9668447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89E97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A236A8" wp14:editId="3CE9ED3A">
                      <wp:extent cx="39600" cy="39600"/>
                      <wp:effectExtent l="0" t="0" r="11430" b="11430"/>
                      <wp:docPr id="542558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6D83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4FB0046" wp14:editId="753EAAF3">
                      <wp:extent cx="39600" cy="39600"/>
                      <wp:effectExtent l="0" t="0" r="11430" b="11430"/>
                      <wp:docPr id="379521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B1F1B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8B6156" wp14:editId="0031272A">
                      <wp:extent cx="39600" cy="39600"/>
                      <wp:effectExtent l="0" t="0" r="11430" b="11430"/>
                      <wp:docPr id="654212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AC66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E52DF6" wp14:editId="78B82589">
                      <wp:extent cx="39600" cy="39600"/>
                      <wp:effectExtent l="0" t="0" r="11430" b="11430"/>
                      <wp:docPr id="12688797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9556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FF5AE3" wp14:editId="4B84EA36">
                      <wp:extent cx="39600" cy="39600"/>
                      <wp:effectExtent l="0" t="0" r="11430" b="11430"/>
                      <wp:docPr id="936188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054F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0E25FB" wp14:editId="451A01FE">
                      <wp:extent cx="39600" cy="39600"/>
                      <wp:effectExtent l="0" t="0" r="11430" b="11430"/>
                      <wp:docPr id="8486995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7722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78FFDA" wp14:editId="11CB4817">
                      <wp:extent cx="39600" cy="39600"/>
                      <wp:effectExtent l="0" t="0" r="11430" b="11430"/>
                      <wp:docPr id="444085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8280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8773B7" wp14:editId="3E995387">
                      <wp:extent cx="39600" cy="39600"/>
                      <wp:effectExtent l="0" t="0" r="11430" b="11430"/>
                      <wp:docPr id="20175780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6CF4A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022A8F" wp14:editId="1B262C39">
                      <wp:extent cx="39600" cy="39600"/>
                      <wp:effectExtent l="0" t="0" r="11430" b="11430"/>
                      <wp:docPr id="18077961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DB09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EC0FF9" wp14:editId="227B59CE">
                      <wp:extent cx="39600" cy="39600"/>
                      <wp:effectExtent l="0" t="0" r="11430" b="11430"/>
                      <wp:docPr id="2157737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A76E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62997F" wp14:editId="7130F82B">
                      <wp:extent cx="39600" cy="39600"/>
                      <wp:effectExtent l="0" t="0" r="11430" b="11430"/>
                      <wp:docPr id="11713938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2EF0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A04595" wp14:editId="7EAD7CA2">
                      <wp:extent cx="39600" cy="39600"/>
                      <wp:effectExtent l="0" t="0" r="11430" b="11430"/>
                      <wp:docPr id="1126597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E934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8CEFD9" wp14:editId="60934C29">
                      <wp:extent cx="39600" cy="39600"/>
                      <wp:effectExtent l="0" t="0" r="11430" b="11430"/>
                      <wp:docPr id="1860590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3993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1220C3" wp14:editId="0DDD9DBC">
                      <wp:extent cx="39600" cy="39600"/>
                      <wp:effectExtent l="0" t="0" r="11430" b="11430"/>
                      <wp:docPr id="1868587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F779F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253ADA" wp14:editId="09F8EACD">
                      <wp:extent cx="39600" cy="39600"/>
                      <wp:effectExtent l="0" t="0" r="11430" b="11430"/>
                      <wp:docPr id="4674766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3BD0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532423" wp14:editId="2D54621C">
                      <wp:extent cx="39600" cy="39600"/>
                      <wp:effectExtent l="0" t="0" r="11430" b="11430"/>
                      <wp:docPr id="1993452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47F9C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85B5CC" wp14:editId="1944A963">
                      <wp:extent cx="39600" cy="39600"/>
                      <wp:effectExtent l="0" t="0" r="11430" b="11430"/>
                      <wp:docPr id="2118720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2C53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5CB533" wp14:editId="7A22ECF0">
                      <wp:extent cx="39600" cy="39600"/>
                      <wp:effectExtent l="0" t="0" r="11430" b="11430"/>
                      <wp:docPr id="15096843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697C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58A72" wp14:editId="28E8B950">
                      <wp:extent cx="39600" cy="39600"/>
                      <wp:effectExtent l="0" t="0" r="11430" b="11430"/>
                      <wp:docPr id="1728524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FF2E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FC4AC" wp14:editId="0319EACA">
                      <wp:extent cx="39600" cy="39600"/>
                      <wp:effectExtent l="0" t="0" r="11430" b="11430"/>
                      <wp:docPr id="18836485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2E223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B1123" wp14:editId="1450E7C1">
                      <wp:extent cx="39600" cy="39600"/>
                      <wp:effectExtent l="0" t="0" r="11430" b="11430"/>
                      <wp:docPr id="14908960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3CDF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C975D7" wp14:editId="7ED79C92">
                      <wp:extent cx="39600" cy="39600"/>
                      <wp:effectExtent l="0" t="0" r="11430" b="11430"/>
                      <wp:docPr id="1075347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BD3C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BAF30B" wp14:editId="309E8C7E">
                      <wp:extent cx="39600" cy="39600"/>
                      <wp:effectExtent l="0" t="0" r="11430" b="11430"/>
                      <wp:docPr id="152964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F915B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FF8DFE" wp14:editId="4D809690">
                      <wp:extent cx="39600" cy="39600"/>
                      <wp:effectExtent l="0" t="0" r="11430" b="11430"/>
                      <wp:docPr id="1310210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D84B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3B10F8" wp14:editId="591CF584">
                      <wp:extent cx="39600" cy="39600"/>
                      <wp:effectExtent l="0" t="0" r="11430" b="11430"/>
                      <wp:docPr id="7811825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B8E0E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76ECC" wp14:editId="4703B5AD">
                      <wp:extent cx="39600" cy="39600"/>
                      <wp:effectExtent l="0" t="0" r="11430" b="11430"/>
                      <wp:docPr id="13532985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89A77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A63EF4" wp14:editId="745D76D3">
                      <wp:extent cx="39600" cy="39600"/>
                      <wp:effectExtent l="0" t="0" r="11430" b="11430"/>
                      <wp:docPr id="15924034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5C809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762F61A" wp14:editId="40A479B5">
                      <wp:extent cx="39600" cy="39600"/>
                      <wp:effectExtent l="0" t="0" r="11430" b="11430"/>
                      <wp:docPr id="187497611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567A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E39F2B" wp14:editId="00DDF4BE">
                      <wp:extent cx="39600" cy="39600"/>
                      <wp:effectExtent l="0" t="0" r="11430" b="11430"/>
                      <wp:docPr id="2788909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120F6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9AF8E3" wp14:editId="5E02C449">
                      <wp:extent cx="39600" cy="39600"/>
                      <wp:effectExtent l="0" t="0" r="11430" b="11430"/>
                      <wp:docPr id="531188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F153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A7DBC1" wp14:editId="2B310541">
                      <wp:extent cx="39600" cy="39600"/>
                      <wp:effectExtent l="0" t="0" r="11430" b="11430"/>
                      <wp:docPr id="15657691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79DA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A23D72" wp14:editId="12A360AA">
                      <wp:extent cx="39600" cy="39600"/>
                      <wp:effectExtent l="0" t="0" r="11430" b="11430"/>
                      <wp:docPr id="1878731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2583C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1A8470" wp14:editId="20C00944">
                      <wp:extent cx="39600" cy="39600"/>
                      <wp:effectExtent l="0" t="0" r="11430" b="11430"/>
                      <wp:docPr id="1816226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832CE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CE6169" wp14:editId="02302F54">
                      <wp:extent cx="39600" cy="39600"/>
                      <wp:effectExtent l="0" t="0" r="11430" b="11430"/>
                      <wp:docPr id="5920035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C556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6C4F04" wp14:editId="0D9450C8">
                      <wp:extent cx="39600" cy="39600"/>
                      <wp:effectExtent l="0" t="0" r="11430" b="11430"/>
                      <wp:docPr id="327319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B28C9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33ED6A" wp14:editId="0DEBC308">
                      <wp:extent cx="39600" cy="39600"/>
                      <wp:effectExtent l="0" t="0" r="11430" b="11430"/>
                      <wp:docPr id="4908084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E0A0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F6E6" wp14:editId="28A5C121">
                      <wp:extent cx="39600" cy="39600"/>
                      <wp:effectExtent l="0" t="0" r="11430" b="11430"/>
                      <wp:docPr id="67451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1FEF4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B8CABA" wp14:editId="79EEE3CE">
                      <wp:extent cx="39600" cy="39600"/>
                      <wp:effectExtent l="0" t="0" r="11430" b="11430"/>
                      <wp:docPr id="16955657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52122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46B4E" wp14:editId="5CA6475A">
                      <wp:extent cx="39600" cy="39600"/>
                      <wp:effectExtent l="0" t="0" r="11430" b="11430"/>
                      <wp:docPr id="3863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47B8E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1DB5F0" wp14:editId="720C28BA">
                      <wp:extent cx="39600" cy="39600"/>
                      <wp:effectExtent l="0" t="0" r="11430" b="11430"/>
                      <wp:docPr id="1668131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81609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052BB0" wp14:editId="57834A06">
                      <wp:extent cx="39600" cy="39600"/>
                      <wp:effectExtent l="0" t="0" r="11430" b="11430"/>
                      <wp:docPr id="1697404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1C5E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9CA2CB5" wp14:editId="62BBBBF1">
                      <wp:extent cx="39600" cy="39600"/>
                      <wp:effectExtent l="0" t="0" r="11430" b="11430"/>
                      <wp:docPr id="546046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CAAEF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000397" wp14:editId="5725FEBE">
                      <wp:extent cx="39600" cy="39600"/>
                      <wp:effectExtent l="0" t="0" r="11430" b="11430"/>
                      <wp:docPr id="1690202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A0025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2485C" wp14:editId="67AA91F8">
                      <wp:extent cx="39600" cy="39600"/>
                      <wp:effectExtent l="0" t="0" r="11430" b="11430"/>
                      <wp:docPr id="52363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1E2F9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8258BE" wp14:editId="15AEB3DC">
                      <wp:extent cx="39600" cy="39600"/>
                      <wp:effectExtent l="0" t="0" r="11430" b="11430"/>
                      <wp:docPr id="74538114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7C2A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EB91A4" wp14:editId="6A36AD73">
                      <wp:extent cx="39600" cy="39600"/>
                      <wp:effectExtent l="0" t="0" r="11430" b="11430"/>
                      <wp:docPr id="285965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53ADE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8983E" wp14:editId="4EA90D43">
                      <wp:extent cx="39600" cy="39600"/>
                      <wp:effectExtent l="0" t="0" r="11430" b="11430"/>
                      <wp:docPr id="7773190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83ACC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0D6766" wp14:editId="466EA02D">
                      <wp:extent cx="39600" cy="39600"/>
                      <wp:effectExtent l="0" t="0" r="11430" b="11430"/>
                      <wp:docPr id="433809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9A3D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EB5693" wp14:editId="1D03BA36">
                      <wp:extent cx="39600" cy="39600"/>
                      <wp:effectExtent l="0" t="0" r="11430" b="11430"/>
                      <wp:docPr id="9390799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A8526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C7AD04" wp14:editId="330B779E">
                      <wp:extent cx="39600" cy="39600"/>
                      <wp:effectExtent l="0" t="0" r="11430" b="11430"/>
                      <wp:docPr id="20604559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FE4B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2D690" wp14:editId="59F8C59C">
                      <wp:extent cx="39600" cy="39600"/>
                      <wp:effectExtent l="0" t="0" r="11430" b="11430"/>
                      <wp:docPr id="11110011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1FFF2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61ADE" wp14:editId="37C1CA03">
                      <wp:extent cx="39600" cy="39600"/>
                      <wp:effectExtent l="0" t="0" r="11430" b="11430"/>
                      <wp:docPr id="242779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220B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8F1D3A" wp14:editId="206FB4DA">
                      <wp:extent cx="39600" cy="39600"/>
                      <wp:effectExtent l="0" t="0" r="11430" b="11430"/>
                      <wp:docPr id="9278123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0BEB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D25178" wp14:editId="7879C7EA">
                      <wp:extent cx="39600" cy="39600"/>
                      <wp:effectExtent l="0" t="0" r="11430" b="11430"/>
                      <wp:docPr id="3603398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40C5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CEE322" wp14:editId="72F7491A">
                      <wp:extent cx="39600" cy="39600"/>
                      <wp:effectExtent l="0" t="0" r="11430" b="11430"/>
                      <wp:docPr id="18812056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8081F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890CD" wp14:editId="13BC5645">
                      <wp:extent cx="39600" cy="39600"/>
                      <wp:effectExtent l="0" t="0" r="11430" b="11430"/>
                      <wp:docPr id="6408844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CC1F9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FEEDE9" wp14:editId="3B46573B">
                      <wp:extent cx="39600" cy="39600"/>
                      <wp:effectExtent l="0" t="0" r="11430" b="11430"/>
                      <wp:docPr id="10770080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8A83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69F0D" wp14:editId="148D34D3">
                      <wp:extent cx="39600" cy="39600"/>
                      <wp:effectExtent l="0" t="0" r="11430" b="11430"/>
                      <wp:docPr id="163753263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69F73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E89106" wp14:editId="08303396">
                      <wp:extent cx="39600" cy="39600"/>
                      <wp:effectExtent l="0" t="0" r="11430" b="11430"/>
                      <wp:docPr id="1223278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3CB2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055811" wp14:editId="3C37A60F">
                      <wp:extent cx="39600" cy="39600"/>
                      <wp:effectExtent l="0" t="0" r="11430" b="11430"/>
                      <wp:docPr id="270934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FDC0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7D5F67" wp14:editId="3DEA5980">
                      <wp:extent cx="39600" cy="39600"/>
                      <wp:effectExtent l="0" t="0" r="11430" b="11430"/>
                      <wp:docPr id="369010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0871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151D74" wp14:editId="62786B59">
                      <wp:extent cx="39600" cy="39600"/>
                      <wp:effectExtent l="0" t="0" r="11430" b="11430"/>
                      <wp:docPr id="1578083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0E52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FFBCE3" wp14:editId="40BB2C18">
                      <wp:extent cx="39600" cy="39600"/>
                      <wp:effectExtent l="0" t="0" r="11430" b="11430"/>
                      <wp:docPr id="9604406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590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AEAA32" wp14:editId="67976ABC">
                      <wp:extent cx="39600" cy="39600"/>
                      <wp:effectExtent l="0" t="0" r="11430" b="11430"/>
                      <wp:docPr id="39935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1B967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BB09C3" wp14:editId="36E69C38">
                      <wp:extent cx="39600" cy="39600"/>
                      <wp:effectExtent l="0" t="0" r="11430" b="11430"/>
                      <wp:docPr id="10023526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807F1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4D5165" wp14:editId="4803D5BA">
                      <wp:extent cx="39600" cy="39600"/>
                      <wp:effectExtent l="0" t="0" r="11430" b="11430"/>
                      <wp:docPr id="554545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8B7EC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7A4F1" wp14:editId="562B220D">
                      <wp:extent cx="39600" cy="39600"/>
                      <wp:effectExtent l="0" t="0" r="11430" b="11430"/>
                      <wp:docPr id="16744918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6F92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41C72" wp14:editId="4FC632A0">
                      <wp:extent cx="39600" cy="39600"/>
                      <wp:effectExtent l="0" t="0" r="11430" b="11430"/>
                      <wp:docPr id="4914461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3C94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C6DAAA" wp14:editId="0190FF2B">
                      <wp:extent cx="39600" cy="39600"/>
                      <wp:effectExtent l="0" t="0" r="11430" b="11430"/>
                      <wp:docPr id="1046963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347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58518D" wp14:editId="3299BC56">
                      <wp:extent cx="39600" cy="39600"/>
                      <wp:effectExtent l="0" t="0" r="11430" b="11430"/>
                      <wp:docPr id="10623254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7561A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6A3D8F" wp14:editId="4EDAED0F">
                      <wp:extent cx="39600" cy="39600"/>
                      <wp:effectExtent l="0" t="0" r="11430" b="11430"/>
                      <wp:docPr id="4142359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E4CFE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C67997" wp14:editId="3FC5382C">
                      <wp:extent cx="39600" cy="39600"/>
                      <wp:effectExtent l="0" t="0" r="11430" b="11430"/>
                      <wp:docPr id="9549638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0FF29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349529" wp14:editId="0C08B872">
                      <wp:extent cx="39600" cy="39600"/>
                      <wp:effectExtent l="0" t="0" r="11430" b="11430"/>
                      <wp:docPr id="609054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F6347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4B1E9" wp14:editId="45989354">
                      <wp:extent cx="39600" cy="39600"/>
                      <wp:effectExtent l="0" t="0" r="11430" b="11430"/>
                      <wp:docPr id="5090856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D78D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B56AFB6" wp14:editId="0958D3E9">
                      <wp:extent cx="39600" cy="39600"/>
                      <wp:effectExtent l="0" t="0" r="11430" b="11430"/>
                      <wp:docPr id="1680493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6E69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AA2950" wp14:editId="2FC655AE">
                      <wp:extent cx="39600" cy="39600"/>
                      <wp:effectExtent l="0" t="0" r="11430" b="11430"/>
                      <wp:docPr id="10806425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856A5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DF4EE7" wp14:editId="66D1CB5A">
                      <wp:extent cx="39600" cy="39600"/>
                      <wp:effectExtent l="0" t="0" r="11430" b="11430"/>
                      <wp:docPr id="20369390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4940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B14992" wp14:editId="19731F0E">
                      <wp:extent cx="39600" cy="39600"/>
                      <wp:effectExtent l="0" t="0" r="11430" b="11430"/>
                      <wp:docPr id="10699078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2FDE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D6D919" wp14:editId="707B0A04">
                      <wp:extent cx="39600" cy="39600"/>
                      <wp:effectExtent l="0" t="0" r="11430" b="11430"/>
                      <wp:docPr id="662519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7AEC7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5CB6F0" wp14:editId="3B3C228E">
                      <wp:extent cx="39600" cy="39600"/>
                      <wp:effectExtent l="0" t="0" r="11430" b="11430"/>
                      <wp:docPr id="14471813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7430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D2A4DB" wp14:editId="0D067908">
                      <wp:extent cx="39600" cy="39600"/>
                      <wp:effectExtent l="0" t="0" r="11430" b="11430"/>
                      <wp:docPr id="3339919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CE12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DD449" wp14:editId="4C5DDA68">
                      <wp:extent cx="39600" cy="39600"/>
                      <wp:effectExtent l="0" t="0" r="11430" b="11430"/>
                      <wp:docPr id="6430286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9BE0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" w:type="dxa"/>
            <w:vAlign w:val="bottom"/>
          </w:tcPr>
          <w:p w14:paraId="1F1F02DE" w14:textId="72CF4C4B" w:rsidR="005A396A" w:rsidRPr="00E0758C" w:rsidRDefault="005A396A" w:rsidP="00105045">
            <w:pPr>
              <w:jc w:val="right"/>
            </w:pPr>
          </w:p>
        </w:tc>
      </w:tr>
      <w:tr w:rsidR="00A75E70" w:rsidRPr="00E0758C" w14:paraId="4B445B89" w14:textId="77777777" w:rsidTr="00A75E70">
        <w:tc>
          <w:tcPr>
            <w:tcW w:w="624" w:type="dxa"/>
            <w:gridSpan w:val="2"/>
          </w:tcPr>
          <w:p w14:paraId="21782F81" w14:textId="77777777" w:rsidR="00A75E70" w:rsidRPr="00AC7674" w:rsidRDefault="00A75E70" w:rsidP="00CA074C">
            <w:pPr>
              <w:pStyle w:val="berschrift6"/>
            </w:pPr>
            <w:r w:rsidRPr="00AC7674">
              <w:t>2</w:t>
            </w:r>
          </w:p>
        </w:tc>
        <w:tc>
          <w:tcPr>
            <w:tcW w:w="8447" w:type="dxa"/>
            <w:gridSpan w:val="6"/>
          </w:tcPr>
          <w:p w14:paraId="1AC323E2" w14:textId="7D379CD3" w:rsidR="00A75E70" w:rsidRPr="00AC7674" w:rsidRDefault="005A396A" w:rsidP="00CA074C">
            <w:pPr>
              <w:pStyle w:val="berschrift6"/>
            </w:pPr>
            <w:r>
              <w:t xml:space="preserve">Zahlen am </w:t>
            </w:r>
            <w:r w:rsidR="00D70637">
              <w:t>Hunderter-Zahl</w:t>
            </w:r>
            <w:r>
              <w:t>enstrahl</w:t>
            </w:r>
          </w:p>
        </w:tc>
      </w:tr>
      <w:tr w:rsidR="005A396A" w:rsidRPr="00E0758C" w14:paraId="48DC45C7" w14:textId="77777777" w:rsidTr="00105045">
        <w:tc>
          <w:tcPr>
            <w:tcW w:w="610" w:type="dxa"/>
          </w:tcPr>
          <w:p w14:paraId="187866B9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E09736A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2B9D89CB" w14:textId="77777777" w:rsidR="005A396A" w:rsidRDefault="00B9190E" w:rsidP="004F1321">
            <w:pPr>
              <w:pStyle w:val="Ausflltext"/>
              <w:spacing w:after="120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EC20765" wp14:editId="3C8D9445">
                      <wp:simplePos x="0" y="0"/>
                      <wp:positionH relativeFrom="column">
                        <wp:posOffset>4388485</wp:posOffset>
                      </wp:positionH>
                      <wp:positionV relativeFrom="paragraph">
                        <wp:posOffset>233356</wp:posOffset>
                      </wp:positionV>
                      <wp:extent cx="0" cy="134620"/>
                      <wp:effectExtent l="0" t="0" r="12700" b="5080"/>
                      <wp:wrapNone/>
                      <wp:docPr id="177340586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C437EE" id="Gerade Verbindung 3" o:spid="_x0000_s1026" style="position:absolute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5pt,18.35pt" to="345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49D1B99B" wp14:editId="6B0F1460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86404573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9EB8C8" id="Gerade Verbindung 3" o:spid="_x0000_s1026" style="position:absolute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17.45pt" to="293.6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27562698" wp14:editId="33BFDBA4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209550</wp:posOffset>
                      </wp:positionV>
                      <wp:extent cx="0" cy="134620"/>
                      <wp:effectExtent l="0" t="0" r="12700" b="5080"/>
                      <wp:wrapNone/>
                      <wp:docPr id="1478766985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9C532D" id="Gerade Verbindung 3" o:spid="_x0000_s1026" style="position:absolute;flip:x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16.5pt" to="52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16B26E78" wp14:editId="2EB18383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219696</wp:posOffset>
                      </wp:positionV>
                      <wp:extent cx="0" cy="134620"/>
                      <wp:effectExtent l="0" t="0" r="12700" b="5080"/>
                      <wp:wrapNone/>
                      <wp:docPr id="4192237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E0BEFD" id="Gerade Verbindung 3" o:spid="_x0000_s1026" style="position:absolute;flip:x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17.3pt" to="202.8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25D60EAC" wp14:editId="6259EBA2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73710817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8FE275" id="Gerade Verbindung 3" o:spid="_x0000_s1026" style="position:absolute;flip:x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7.45pt" to="111.6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6325E160" wp14:editId="6C3476D6">
                      <wp:simplePos x="0" y="0"/>
                      <wp:positionH relativeFrom="column">
                        <wp:posOffset>258134</wp:posOffset>
                      </wp:positionH>
                      <wp:positionV relativeFrom="paragraph">
                        <wp:posOffset>212090</wp:posOffset>
                      </wp:positionV>
                      <wp:extent cx="0" cy="134620"/>
                      <wp:effectExtent l="0" t="0" r="12700" b="5080"/>
                      <wp:wrapNone/>
                      <wp:docPr id="16256094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7247F1" id="Gerade Verbindung 3" o:spid="_x0000_s1026" style="position:absolute;flip:x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16.7pt" to="20.3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2F67E0CA" wp14:editId="19E7C9C6">
                      <wp:simplePos x="0" y="0"/>
                      <wp:positionH relativeFrom="column">
                        <wp:posOffset>4903215</wp:posOffset>
                      </wp:positionH>
                      <wp:positionV relativeFrom="paragraph">
                        <wp:posOffset>237179</wp:posOffset>
                      </wp:positionV>
                      <wp:extent cx="0" cy="134861"/>
                      <wp:effectExtent l="0" t="0" r="12700" b="5080"/>
                      <wp:wrapNone/>
                      <wp:docPr id="1027248608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8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607A05" id="Gerade Verbindung 3" o:spid="_x0000_s1026" style="position:absolute;flip:x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18.7pt" to="386.1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Trage die </w:t>
            </w:r>
            <w:r w:rsidR="009A4DAC">
              <w:t xml:space="preserve">ungefähr </w:t>
            </w:r>
            <w:r w:rsidR="005A396A" w:rsidRPr="005A396A">
              <w:t>passenden Zahlen ein.</w:t>
            </w:r>
            <w:r>
              <w:rPr>
                <w:rFonts w:cs="Times New Roman (Textkörper CS)"/>
                <w:noProof/>
                <w:spacing w:val="30"/>
              </w:rPr>
              <w:t xml:space="preserve"> </w:t>
            </w:r>
          </w:p>
          <w:p w14:paraId="55BBF3E1" w14:textId="77777777" w:rsidR="005A396A" w:rsidRDefault="009A4DAC" w:rsidP="004F1321">
            <w:pPr>
              <w:pStyle w:val="Ausflltext"/>
            </w:pPr>
            <w:r>
              <w:t xml:space="preserve">  </w:t>
            </w: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inline distT="0" distB="0" distL="0" distR="0" wp14:anchorId="67C190F7" wp14:editId="07AB61A5">
                      <wp:extent cx="5029200" cy="359644"/>
                      <wp:effectExtent l="0" t="0" r="0" b="8890"/>
                      <wp:docPr id="926842809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359644"/>
                                <a:chOff x="0" y="0"/>
                                <a:chExt cx="5085080" cy="359644"/>
                              </a:xfrm>
                            </wpg:grpSpPr>
                            <wpg:grpSp>
                              <wpg:cNvPr id="298964096" name="Gruppieren 34"/>
                              <wpg:cNvGrpSpPr/>
                              <wpg:grpSpPr>
                                <a:xfrm>
                                  <a:off x="8021" y="144379"/>
                                  <a:ext cx="5063758" cy="215265"/>
                                  <a:chOff x="0" y="0"/>
                                  <a:chExt cx="5063758" cy="215265"/>
                                </a:xfrm>
                              </wpg:grpSpPr>
                              <wps:wsp>
                                <wps:cNvPr id="1259836109" name="Abgerundetes Rechteck 10"/>
                                <wps:cNvSpPr/>
                                <wps:spPr>
                                  <a:xfrm>
                                    <a:off x="47043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ABD920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0325456" name="Abgerundetes Rechteck 10"/>
                                <wps:cNvSpPr/>
                                <wps:spPr>
                                  <a:xfrm>
                                    <a:off x="0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F4BDC3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611609" name="Abgerundetes Rechteck 10"/>
                                <wps:cNvSpPr/>
                                <wps:spPr>
                                  <a:xfrm>
                                    <a:off x="417095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882E02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331336" name="Abgerundetes Rechteck 10"/>
                                <wps:cNvSpPr/>
                                <wps:spPr>
                                  <a:xfrm>
                                    <a:off x="1183106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A38D0A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842936" name="Abgerundetes Rechteck 10"/>
                                <wps:cNvSpPr/>
                                <wps:spPr>
                                  <a:xfrm>
                                    <a:off x="234615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10B1FD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505157" name="Abgerundetes Rechteck 10"/>
                                <wps:cNvSpPr/>
                                <wps:spPr>
                                  <a:xfrm>
                                    <a:off x="3525253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2BD236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329998" name="Abgerundetes Rechteck 10"/>
                                <wps:cNvSpPr/>
                                <wps:spPr>
                                  <a:xfrm>
                                    <a:off x="41709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13F0AF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50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190F7" id="Gruppieren 35" o:spid="_x0000_s1063" style="width:396pt;height:28.3pt;mso-position-horizontal-relative:char;mso-position-vertical-relative:line" coordsize="50850,3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">
                      <v:group id="Gruppieren 34" o:spid="_x0000_s1064" style="position:absolute;left:80;top:1443;width:50637;height:2153" coordsize="50637,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">
                        <v:roundrect id="_x0000_s1065" style="position:absolute;left:47043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" fillcolor="white [3212]" stroked="f" strokeweight="1pt">
                          <v:stroke joinstyle="miter"/>
                          <v:textbox inset="1mm,0,1mm,0">
                            <w:txbxContent>
                              <w:p w14:paraId="03ABD920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66" style="position:absolute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33F4BDC3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67" style="position:absolute;left:4170;width:3595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3882E02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68" style="position:absolute;left:11831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2A38D0A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69" style="position:absolute;left:23461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610B1FD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0" style="position:absolute;left:35252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C2BD236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1" style="position:absolute;left:41709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613F0AF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72" type="#_x0000_t75" style="position:absolute;width:50850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">
                        <v:imagedata r:id="rId15" o:title="" cropbottom="41655f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2687F55A" w14:textId="77777777" w:rsidR="004F1321" w:rsidRPr="00E0758C" w:rsidRDefault="004F1321" w:rsidP="004F1321">
            <w:pPr>
              <w:pStyle w:val="Ausflltext"/>
            </w:pPr>
          </w:p>
        </w:tc>
      </w:tr>
      <w:tr w:rsidR="005A396A" w:rsidRPr="00E0758C" w14:paraId="0B038BDF" w14:textId="77777777" w:rsidTr="00600F31">
        <w:trPr>
          <w:trHeight w:val="1155"/>
        </w:trPr>
        <w:tc>
          <w:tcPr>
            <w:tcW w:w="610" w:type="dxa"/>
          </w:tcPr>
          <w:p w14:paraId="456DB317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7C645B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5"/>
          </w:tcPr>
          <w:p w14:paraId="6B22B938" w14:textId="17269C27" w:rsidR="008D6618" w:rsidRDefault="00B9190E" w:rsidP="002329E7">
            <w:pPr>
              <w:pStyle w:val="Ausflltext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34C7A423" wp14:editId="1E7DFC67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217805</wp:posOffset>
                      </wp:positionV>
                      <wp:extent cx="0" cy="134620"/>
                      <wp:effectExtent l="0" t="0" r="12700" b="5080"/>
                      <wp:wrapNone/>
                      <wp:docPr id="110307989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C80C2A" id="Gerade Verbindung 3" o:spid="_x0000_s1026" style="position:absolute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05pt,17.15pt" to="17.0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51C50D7F" wp14:editId="6248AD05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222561</wp:posOffset>
                      </wp:positionV>
                      <wp:extent cx="0" cy="134620"/>
                      <wp:effectExtent l="0" t="0" r="12700" b="5080"/>
                      <wp:wrapNone/>
                      <wp:docPr id="159565970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B7596B" id="Gerade Verbindung 3" o:spid="_x0000_s1026" style="position:absolute;flip:x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pt,17.5pt" to="382.9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E45637">
              <w:t xml:space="preserve">ungefähr </w:t>
            </w:r>
            <w:r w:rsidR="005A396A" w:rsidRPr="005A396A">
              <w:t>mit den richtigen Stellen a</w:t>
            </w:r>
            <w:r w:rsidR="005A396A">
              <w:t>uf dem Zahlenstrahl</w:t>
            </w:r>
            <w:r w:rsidR="005A396A" w:rsidRPr="005A396A">
              <w:t xml:space="preserve">. </w:t>
            </w:r>
          </w:p>
          <w:p w14:paraId="2E288218" w14:textId="77777777" w:rsidR="00052B48" w:rsidRDefault="008D6618" w:rsidP="002329E7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159C568B" wp14:editId="67851B3F">
                      <wp:simplePos x="0" y="0"/>
                      <wp:positionH relativeFrom="column">
                        <wp:posOffset>2204</wp:posOffset>
                      </wp:positionH>
                      <wp:positionV relativeFrom="paragraph">
                        <wp:posOffset>20649</wp:posOffset>
                      </wp:positionV>
                      <wp:extent cx="5074920" cy="664496"/>
                      <wp:effectExtent l="0" t="0" r="5080" b="8890"/>
                      <wp:wrapNone/>
                      <wp:docPr id="319511346" name="Gruppieren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4920" cy="664496"/>
                                <a:chOff x="0" y="0"/>
                                <a:chExt cx="5074920" cy="664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497136" name="Grafik 831497136">
                                  <a:extLst>
                                    <a:ext uri="{FF2B5EF4-FFF2-40B4-BE49-F238E27FC236}">
                                      <a16:creationId xmlns:a16="http://schemas.microsoft.com/office/drawing/2014/main" id="{9AFC86AE-243B-8EB5-4DCE-496206CD2442}"/>
                                    </a:ext>
                                  </a:extLst>
                                </pic:cNvPr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395"/>
                                <a:stretch/>
                              </pic:blipFill>
                              <pic:spPr bwMode="auto">
                                <a:xfrm>
                                  <a:off x="0" y="48899"/>
                                  <a:ext cx="5074920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67329623" name="Abgerundetes Rechteck 10"/>
                              <wps:cNvSpPr/>
                              <wps:spPr>
                                <a:xfrm>
                                  <a:off x="34229" y="185814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BD6BD4D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498182" name="Abgerundetes Rechteck 10"/>
                              <wps:cNvSpPr/>
                              <wps:spPr>
                                <a:xfrm>
                                  <a:off x="4674686" y="185814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056BEA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686508" name="Abgerundetes Rechteck 10"/>
                              <wps:cNvSpPr/>
                              <wps:spPr>
                                <a:xfrm>
                                  <a:off x="1564748" y="400983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21408C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262583" name="Abgerundetes Rechteck 10"/>
                              <wps:cNvSpPr/>
                              <wps:spPr>
                                <a:xfrm>
                                  <a:off x="2161309" y="449866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4A7CEE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44804" name="Abgerundetes Rechteck 10"/>
                              <wps:cNvSpPr/>
                              <wps:spPr>
                                <a:xfrm>
                                  <a:off x="2792349" y="359168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93DD6C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40819" name="Abgerundetes Rechteck 10"/>
                              <wps:cNvSpPr/>
                              <wps:spPr>
                                <a:xfrm>
                                  <a:off x="3779846" y="308100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370AB68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185801" name="Abgerundetes Rechteck 10"/>
                              <wps:cNvSpPr/>
                              <wps:spPr>
                                <a:xfrm>
                                  <a:off x="4244381" y="356959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BBD813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825362" name="Freihandform 10"/>
                              <wps:cNvSpPr/>
                              <wps:spPr>
                                <a:xfrm rot="18954451" flipH="1" flipV="1">
                                  <a:off x="789098" y="0"/>
                                  <a:ext cx="45719" cy="399441"/>
                                </a:xfrm>
                                <a:custGeom>
                                  <a:avLst/>
                                  <a:gdLst>
                                    <a:gd name="connsiteX0" fmla="*/ 0 w 152948"/>
                                    <a:gd name="connsiteY0" fmla="*/ 0 h 514350"/>
                                    <a:gd name="connsiteX1" fmla="*/ 152400 w 152948"/>
                                    <a:gd name="connsiteY1" fmla="*/ 161925 h 514350"/>
                                    <a:gd name="connsiteX2" fmla="*/ 50800 w 152948"/>
                                    <a:gd name="connsiteY2" fmla="*/ 320675 h 514350"/>
                                    <a:gd name="connsiteX3" fmla="*/ 44450 w 152948"/>
                                    <a:gd name="connsiteY3" fmla="*/ 514350 h 514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2948" h="514350">
                                      <a:moveTo>
                                        <a:pt x="0" y="0"/>
                                      </a:moveTo>
                                      <a:cubicBezTo>
                                        <a:pt x="71966" y="54239"/>
                                        <a:pt x="143933" y="108479"/>
                                        <a:pt x="152400" y="161925"/>
                                      </a:cubicBezTo>
                                      <a:cubicBezTo>
                                        <a:pt x="160867" y="215371"/>
                                        <a:pt x="68792" y="261938"/>
                                        <a:pt x="50800" y="320675"/>
                                      </a:cubicBezTo>
                                      <a:cubicBezTo>
                                        <a:pt x="32808" y="379412"/>
                                        <a:pt x="38629" y="446881"/>
                                        <a:pt x="44450" y="51435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61735080" name="Abgerundetes Rechteck 10"/>
                              <wps:cNvSpPr/>
                              <wps:spPr>
                                <a:xfrm>
                                  <a:off x="880171" y="30806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B97E27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C568B" id="Gruppieren 38" o:spid="_x0000_s1073" style="position:absolute;margin-left:.15pt;margin-top:1.65pt;width:399.6pt;height:52.3pt;z-index:251684352;mso-position-horizontal-relative:text;mso-position-vertical-relative:text;mso-width-relative:margin;mso-height-relative:margin" coordsize="50749,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">
                      <v:shape id="Grafik 831497136" o:spid="_x0000_s1074" type="#_x0000_t75" style="position:absolute;top:488;width:50749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">
                        <v:imagedata r:id="rId17" o:title="" cropbottom="40236f"/>
                        <o:lock v:ext="edit" aspectratio="f"/>
                      </v:shape>
                      <v:roundrect id="_x0000_s1075" style="position:absolute;left:342;top:1858;width:3554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" fillcolor="white [3212]" stroked="f" strokeweight="1pt">
                        <v:stroke joinstyle="miter"/>
                        <v:textbox inset="1mm,0,1mm,0">
                          <w:txbxContent>
                            <w:p w14:paraId="4BD6BD4D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76" style="position:absolute;left:46746;top:1858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" fillcolor="white [3212]" stroked="f" strokeweight="1pt">
                        <v:stroke joinstyle="miter"/>
                        <v:textbox inset="1mm,0,1mm,0">
                          <w:txbxContent>
                            <w:p w14:paraId="2B056BEA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77" style="position:absolute;left:15647;top:4009;width:3555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" fillcolor="white [3212]" strokecolor="black [3213]" strokeweight="1pt">
                        <v:stroke joinstyle="miter"/>
                        <v:textbox inset="1mm,0,1mm,0">
                          <w:txbxContent>
                            <w:p w14:paraId="3421408C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v:roundrect id="_x0000_s1078" style="position:absolute;left:21613;top:4498;width:3549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" fillcolor="white [3212]" strokecolor="black [3213]" strokeweight="1pt">
                        <v:stroke joinstyle="miter"/>
                        <v:textbox inset="1mm,0,1mm,0">
                          <w:txbxContent>
                            <w:p w14:paraId="374A7CEE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079" style="position:absolute;left:27923;top:3591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" fillcolor="white [3212]" strokecolor="black [3213]" strokeweight="1pt">
                        <v:stroke joinstyle="miter"/>
                        <v:textbox inset="1mm,0,1mm,0">
                          <w:txbxContent>
                            <w:p w14:paraId="1B93DD6C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080" style="position:absolute;left:37798;top:3081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" fillcolor="white [3212]" strokecolor="black [3213]" strokeweight="1pt">
                        <v:stroke joinstyle="miter"/>
                        <v:textbox inset="1mm,0,1mm,0">
                          <w:txbxContent>
                            <w:p w14:paraId="7370AB68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64</w:t>
                              </w:r>
                            </w:p>
                          </w:txbxContent>
                        </v:textbox>
                      </v:roundrect>
                      <v:roundrect id="_x0000_s1081" style="position:absolute;left:42443;top:3569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" fillcolor="white [3212]" strokecolor="black [3213]" strokeweight="1pt">
                        <v:stroke joinstyle="miter"/>
                        <v:textbox inset="1mm,0,1mm,0">
                          <w:txbxContent>
                            <w:p w14:paraId="16BBD813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99</w:t>
                              </w:r>
                            </w:p>
                          </w:txbxContent>
                        </v:textbox>
                      </v:roundrect>
                      <v:shape id="Freihandform 10" o:spid="_x0000_s1082" style="position:absolute;left:7890;width:458;height:3994;rotation:-2889645fd;flip:x y;visibility:visible;mso-wrap-style:square;v-text-anchor:middle" coordsize="152948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" path="m,c71966,54239,143933,108479,152400,161925,160867,215371,68792,261938,50800,320675,32808,379412,38629,446881,44450,514350e" filled="f" strokecolor="#0070c0" strokeweight="1.5pt">
                        <v:stroke joinstyle="miter"/>
                        <v:path arrowok="t" o:connecttype="custom" o:connectlocs="0,0;45555,125750;15185,249034;13287,399441" o:connectangles="0,0,0,0"/>
                      </v:shape>
                      <v:roundrect id="_x0000_s1083" style="position:absolute;left:8801;top:3080;width:355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" fillcolor="white [3212]" strokecolor="black [3213]" strokeweight="1pt">
                        <v:stroke joinstyle="miter"/>
                        <v:textbox inset="1mm,0,1mm,0">
                          <w:txbxContent>
                            <w:p w14:paraId="72B97E27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6313AA02" w14:textId="77777777" w:rsidR="00052B48" w:rsidRDefault="00052B48" w:rsidP="002329E7">
            <w:pPr>
              <w:pStyle w:val="Ausflltext"/>
            </w:pPr>
          </w:p>
          <w:p w14:paraId="046E0006" w14:textId="77777777" w:rsidR="005A396A" w:rsidRPr="008D6618" w:rsidRDefault="005A396A" w:rsidP="002329E7">
            <w:pPr>
              <w:pStyle w:val="Ausflltext"/>
              <w:rPr>
                <w:sz w:val="24"/>
                <w:szCs w:val="24"/>
              </w:rPr>
            </w:pPr>
          </w:p>
        </w:tc>
      </w:tr>
      <w:tr w:rsidR="00A75E70" w:rsidRPr="00E0758C" w14:paraId="72CFCF9C" w14:textId="77777777" w:rsidTr="00D77266">
        <w:tc>
          <w:tcPr>
            <w:tcW w:w="610" w:type="dxa"/>
          </w:tcPr>
          <w:p w14:paraId="2219AB80" w14:textId="77777777" w:rsidR="00A75E70" w:rsidRPr="00E0758C" w:rsidRDefault="00A75E70" w:rsidP="00A75E7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DD51DE6" w14:textId="77777777" w:rsidR="00A75E70" w:rsidRPr="00E0758C" w:rsidRDefault="005A396A" w:rsidP="00A75E70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</w:t>
            </w:r>
            <w:r w:rsidR="00A75E70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1" w:type="dxa"/>
            <w:gridSpan w:val="4"/>
          </w:tcPr>
          <w:p w14:paraId="03E8D694" w14:textId="77777777" w:rsidR="005A396A" w:rsidRDefault="005A396A" w:rsidP="004F1321">
            <w:pPr>
              <w:spacing w:after="120"/>
            </w:pPr>
            <w:r w:rsidRPr="005A396A">
              <w:t>Beschreibe, wie du die richtige Stelle für die Zahl 99 am Zahlenstrahl gefunden hast.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597"/>
            </w:tblGrid>
            <w:tr w:rsidR="00131F82" w14:paraId="26625657" w14:textId="77777777" w:rsidTr="00131F82">
              <w:tc>
                <w:tcPr>
                  <w:tcW w:w="7597" w:type="dxa"/>
                </w:tcPr>
                <w:p w14:paraId="167C8CF6" w14:textId="77777777" w:rsidR="00131F82" w:rsidRDefault="00131F82" w:rsidP="00A75E70">
                  <w:r>
                    <w:t xml:space="preserve"> </w:t>
                  </w:r>
                </w:p>
                <w:p w14:paraId="43387EC0" w14:textId="77777777" w:rsidR="00131F82" w:rsidRDefault="00131F82" w:rsidP="00A75E70"/>
                <w:p w14:paraId="69636D3B" w14:textId="77777777" w:rsidR="00131F82" w:rsidRDefault="00131F82" w:rsidP="00A75E70"/>
              </w:tc>
            </w:tr>
          </w:tbl>
          <w:p w14:paraId="2596FC48" w14:textId="77777777" w:rsidR="00A75E70" w:rsidRPr="00E0758C" w:rsidRDefault="00A75E70" w:rsidP="00A75E70"/>
        </w:tc>
        <w:tc>
          <w:tcPr>
            <w:tcW w:w="25" w:type="dxa"/>
            <w:vAlign w:val="bottom"/>
          </w:tcPr>
          <w:p w14:paraId="2C59243C" w14:textId="77777777" w:rsidR="00A75E70" w:rsidRPr="00E0758C" w:rsidRDefault="00463F1E" w:rsidP="00A75E70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05504" behindDoc="0" locked="0" layoutInCell="1" allowOverlap="1" wp14:anchorId="7E5FAAD9" wp14:editId="4D56F6A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224155</wp:posOffset>
                  </wp:positionV>
                  <wp:extent cx="222885" cy="700405"/>
                  <wp:effectExtent l="0" t="0" r="5715" b="0"/>
                  <wp:wrapNone/>
                  <wp:docPr id="1718849402" name="Grafik 1718849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6A2" w:rsidRPr="00E0758C" w14:paraId="0E3001F4" w14:textId="77777777" w:rsidTr="00D77266">
        <w:tc>
          <w:tcPr>
            <w:tcW w:w="624" w:type="dxa"/>
            <w:gridSpan w:val="2"/>
          </w:tcPr>
          <w:p w14:paraId="295C8E42" w14:textId="77777777" w:rsidR="003006A2" w:rsidRPr="00AC7674" w:rsidRDefault="00A75E70" w:rsidP="00CA074C">
            <w:pPr>
              <w:pStyle w:val="berschrift6"/>
            </w:pPr>
            <w:r>
              <w:t>3</w:t>
            </w:r>
          </w:p>
        </w:tc>
        <w:tc>
          <w:tcPr>
            <w:tcW w:w="8447" w:type="dxa"/>
            <w:gridSpan w:val="6"/>
          </w:tcPr>
          <w:p w14:paraId="5ECA33BF" w14:textId="77777777" w:rsidR="003006A2" w:rsidRPr="00AC7674" w:rsidRDefault="00EA5A0E" w:rsidP="00CA074C">
            <w:pPr>
              <w:pStyle w:val="berschrift6"/>
            </w:pPr>
            <w:r>
              <w:t xml:space="preserve">Zoomen </w:t>
            </w:r>
            <w:r w:rsidR="005A396A" w:rsidRPr="005A396A">
              <w:t>am Zahlenstrahl</w:t>
            </w:r>
          </w:p>
        </w:tc>
      </w:tr>
      <w:tr w:rsidR="005A396A" w:rsidRPr="00E0758C" w14:paraId="795AA164" w14:textId="77777777" w:rsidTr="00D77266">
        <w:tc>
          <w:tcPr>
            <w:tcW w:w="610" w:type="dxa"/>
          </w:tcPr>
          <w:p w14:paraId="62C79FC4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F490FE7" w14:textId="483D7D45" w:rsidR="005A396A" w:rsidRPr="00E0758C" w:rsidRDefault="00D967E3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7088" behindDoc="0" locked="0" layoutInCell="1" allowOverlap="1" wp14:anchorId="5E71CA7B" wp14:editId="509780BE">
                      <wp:simplePos x="0" y="0"/>
                      <wp:positionH relativeFrom="column">
                        <wp:posOffset>225863</wp:posOffset>
                      </wp:positionH>
                      <wp:positionV relativeFrom="paragraph">
                        <wp:posOffset>340298</wp:posOffset>
                      </wp:positionV>
                      <wp:extent cx="4943451" cy="467878"/>
                      <wp:effectExtent l="0" t="0" r="0" b="2540"/>
                      <wp:wrapNone/>
                      <wp:docPr id="1263631592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3451" cy="467878"/>
                                <a:chOff x="1320" y="0"/>
                                <a:chExt cx="5043914" cy="467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9649708" name="Grafik 17496497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73796079" name="Abgerundetes Rechteck 4"/>
                              <wps:cNvSpPr/>
                              <wps:spPr>
                                <a:xfrm>
                                  <a:off x="4567079" y="21011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379376" w14:textId="77777777" w:rsidR="00024511" w:rsidRPr="006E4B94" w:rsidRDefault="00024511" w:rsidP="00024511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859060" name="Abgerundetes Rechteck 4"/>
                              <wps:cNvSpPr/>
                              <wps:spPr>
                                <a:xfrm>
                                  <a:off x="1320" y="215961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21049D" w14:textId="77777777" w:rsidR="00024511" w:rsidRPr="006E4B94" w:rsidRDefault="00024511" w:rsidP="00024511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71CA7B" id="_x0000_s1084" style="position:absolute;margin-left:17.8pt;margin-top:26.8pt;width:389.25pt;height:36.85pt;z-index:252057088;mso-position-horizontal-relative:text;mso-position-vertical-relative:text" coordorigin="13" coordsize="50439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">
                      <v:shape id="Grafik 1749649708" o:spid="_x0000_s1085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">
                        <v:imagedata r:id="rId20" o:title=""/>
                        <o:lock v:ext="edit" aspectratio="f"/>
                      </v:shape>
                      <v:roundrect id="_x0000_s1086" style="position:absolute;left:45670;top:2101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" fillcolor="white [3212]" stroked="f" strokeweight="1pt">
                        <v:stroke joinstyle="miter"/>
                        <v:textbox inset="1mm,0,1mm,0">
                          <w:txbxContent>
                            <w:p w14:paraId="7B379376" w14:textId="77777777" w:rsidR="00024511" w:rsidRPr="006E4B94" w:rsidRDefault="00024511" w:rsidP="00024511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_x0000_s1087" style="position:absolute;left:13;top:2159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" fillcolor="white [3212]" stroked="f" strokeweight="1pt">
                        <v:stroke joinstyle="miter"/>
                        <v:textbox inset="1mm,0,1mm,0">
                          <w:txbxContent>
                            <w:p w14:paraId="1E21049D" w14:textId="77777777" w:rsidR="00024511" w:rsidRPr="006E4B94" w:rsidRDefault="00024511" w:rsidP="00024511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50F3C165" w14:textId="40106652" w:rsidR="005A396A" w:rsidRDefault="00024511" w:rsidP="002329E7">
            <w:pPr>
              <w:pStyle w:val="Ausfll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9136" behindDoc="0" locked="0" layoutInCell="1" allowOverlap="1" wp14:anchorId="2AE9BFEA" wp14:editId="70F55427">
                  <wp:simplePos x="0" y="0"/>
                  <wp:positionH relativeFrom="column">
                    <wp:posOffset>456922</wp:posOffset>
                  </wp:positionH>
                  <wp:positionV relativeFrom="paragraph">
                    <wp:posOffset>159182</wp:posOffset>
                  </wp:positionV>
                  <wp:extent cx="508828" cy="864228"/>
                  <wp:effectExtent l="0" t="126682" r="0" b="63183"/>
                  <wp:wrapNone/>
                  <wp:docPr id="3510091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23970">
                            <a:off x="0" y="0"/>
                            <a:ext cx="515315" cy="87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Welche Zahlen liegen unter der Lupe?</w:t>
            </w:r>
          </w:p>
          <w:p w14:paraId="324F2D8A" w14:textId="61A313DA" w:rsidR="004F1321" w:rsidRDefault="004F1321" w:rsidP="002329E7">
            <w:pPr>
              <w:pStyle w:val="Ausflltext"/>
              <w:rPr>
                <w:noProof/>
              </w:rPr>
            </w:pPr>
          </w:p>
          <w:p w14:paraId="356E95D0" w14:textId="77777777" w:rsidR="00800099" w:rsidRDefault="00800099" w:rsidP="008D6618">
            <w:pPr>
              <w:pStyle w:val="Ausflltext"/>
            </w:pPr>
          </w:p>
          <w:p w14:paraId="73B17176" w14:textId="77777777" w:rsidR="00C12EF9" w:rsidRPr="00C12EF9" w:rsidRDefault="00C12EF9" w:rsidP="008D6618">
            <w:pPr>
              <w:pStyle w:val="Ausflltext"/>
              <w:rPr>
                <w:sz w:val="10"/>
                <w:szCs w:val="10"/>
              </w:rPr>
            </w:pPr>
          </w:p>
        </w:tc>
      </w:tr>
      <w:tr w:rsidR="00024511" w:rsidRPr="00E0758C" w14:paraId="52BE5A61" w14:textId="77777777" w:rsidTr="00D77266">
        <w:tc>
          <w:tcPr>
            <w:tcW w:w="2127" w:type="dxa"/>
            <w:gridSpan w:val="4"/>
          </w:tcPr>
          <w:p w14:paraId="776FC43D" w14:textId="77777777" w:rsidR="00024511" w:rsidRDefault="00024511" w:rsidP="002329E7">
            <w:pPr>
              <w:pStyle w:val="Ausflltext"/>
              <w:rPr>
                <w:noProof/>
              </w:rPr>
            </w:pPr>
          </w:p>
        </w:tc>
        <w:tc>
          <w:tcPr>
            <w:tcW w:w="1700" w:type="dxa"/>
          </w:tcPr>
          <w:p w14:paraId="66B94A76" w14:textId="4D03C5EF" w:rsidR="003158DF" w:rsidRPr="004A0029" w:rsidRDefault="003158DF" w:rsidP="00D77266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10, 11, 15</w:t>
            </w:r>
          </w:p>
        </w:tc>
        <w:tc>
          <w:tcPr>
            <w:tcW w:w="1985" w:type="dxa"/>
          </w:tcPr>
          <w:p w14:paraId="44953BA2" w14:textId="77AD5D69" w:rsidR="003158DF" w:rsidRDefault="003158DF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104, 120, 13</w:t>
            </w:r>
            <w:r w:rsidR="004A0029">
              <w:rPr>
                <w:noProof/>
              </w:rPr>
              <w:t>9</w:t>
            </w:r>
          </w:p>
          <w:p w14:paraId="6D6A7951" w14:textId="031A91E1" w:rsidR="00C12EF9" w:rsidRPr="00C12EF9" w:rsidRDefault="00C12EF9" w:rsidP="00C12EF9">
            <w:pPr>
              <w:pStyle w:val="Ausflltext"/>
              <w:ind w:left="360"/>
              <w:rPr>
                <w:noProof/>
                <w:sz w:val="10"/>
                <w:szCs w:val="10"/>
              </w:rPr>
            </w:pPr>
          </w:p>
        </w:tc>
        <w:tc>
          <w:tcPr>
            <w:tcW w:w="3259" w:type="dxa"/>
            <w:gridSpan w:val="2"/>
          </w:tcPr>
          <w:p w14:paraId="4009CB05" w14:textId="12038517" w:rsidR="00024511" w:rsidRDefault="00D77266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199, 190, 175</w:t>
            </w:r>
          </w:p>
        </w:tc>
      </w:tr>
      <w:tr w:rsidR="005A396A" w:rsidRPr="00E0758C" w14:paraId="1B19B352" w14:textId="77777777" w:rsidTr="00D77266">
        <w:tc>
          <w:tcPr>
            <w:tcW w:w="610" w:type="dxa"/>
          </w:tcPr>
          <w:p w14:paraId="24EE7E54" w14:textId="77777777" w:rsidR="004F1321" w:rsidRPr="00E0758C" w:rsidRDefault="004F1321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C711FE0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1" w:type="dxa"/>
            <w:gridSpan w:val="4"/>
          </w:tcPr>
          <w:p w14:paraId="4AE0B987" w14:textId="77777777" w:rsidR="005A396A" w:rsidRDefault="004F1321" w:rsidP="002329E7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594240" behindDoc="0" locked="0" layoutInCell="1" allowOverlap="1" wp14:anchorId="177B3C6E" wp14:editId="605EB1E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246380</wp:posOffset>
                  </wp:positionV>
                  <wp:extent cx="4819650" cy="361315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93"/>
                          <a:stretch/>
                        </pic:blipFill>
                        <pic:spPr bwMode="auto">
                          <a:xfrm>
                            <a:off x="0" y="0"/>
                            <a:ext cx="481965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</w:t>
            </w:r>
            <w:r w:rsidR="005A396A">
              <w:t>auf dem Tausenderstrahl</w:t>
            </w:r>
            <w:r w:rsidR="005A396A" w:rsidRPr="005A396A">
              <w:t xml:space="preserve">. </w:t>
            </w:r>
          </w:p>
          <w:p w14:paraId="2A3A5220" w14:textId="77777777" w:rsidR="004F1321" w:rsidRDefault="004F1321" w:rsidP="002329E7">
            <w:pPr>
              <w:pStyle w:val="Ausflltext"/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7A945447" wp14:editId="787330E0">
                      <wp:simplePos x="0" y="0"/>
                      <wp:positionH relativeFrom="column">
                        <wp:posOffset>-48012</wp:posOffset>
                      </wp:positionH>
                      <wp:positionV relativeFrom="paragraph">
                        <wp:posOffset>184899</wp:posOffset>
                      </wp:positionV>
                      <wp:extent cx="4539509" cy="517800"/>
                      <wp:effectExtent l="0" t="0" r="0" b="15875"/>
                      <wp:wrapNone/>
                      <wp:docPr id="658112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39509" cy="517800"/>
                                <a:chOff x="0" y="0"/>
                                <a:chExt cx="4539509" cy="517800"/>
                              </a:xfrm>
                            </wpg:grpSpPr>
                            <wps:wsp>
                              <wps:cNvPr id="1180221685" name="Abgerundetes Rechteck 10"/>
                              <wps:cNvSpPr/>
                              <wps:spPr>
                                <a:xfrm>
                                  <a:off x="718876" y="15117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812060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460339" name="Abgerundetes Rechteck 10"/>
                              <wps:cNvSpPr/>
                              <wps:spPr>
                                <a:xfrm>
                                  <a:off x="0" y="1466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BE2F45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006769" name="Abgerundetes Rechteck 10"/>
                              <wps:cNvSpPr/>
                              <wps:spPr>
                                <a:xfrm>
                                  <a:off x="1393604" y="254271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B698FB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0671336" name="Abgerundetes Rechteck 10"/>
                              <wps:cNvSpPr/>
                              <wps:spPr>
                                <a:xfrm>
                                  <a:off x="1838579" y="30317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82AC47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952173" name="Abgerundetes Rechteck 10"/>
                              <wps:cNvSpPr/>
                              <wps:spPr>
                                <a:xfrm>
                                  <a:off x="2532937" y="185814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0AE47C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666067" name="Abgerundetes Rechteck 10"/>
                              <wps:cNvSpPr/>
                              <wps:spPr>
                                <a:xfrm>
                                  <a:off x="3056149" y="220042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39C1C7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899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354211" name="Abgerundetes Rechteck 10"/>
                              <wps:cNvSpPr/>
                              <wps:spPr>
                                <a:xfrm>
                                  <a:off x="3550023" y="205373"/>
                                  <a:ext cx="39600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9D40D1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728791" name="Abgerundetes Rechteck 10"/>
                              <wps:cNvSpPr/>
                              <wps:spPr>
                                <a:xfrm>
                                  <a:off x="3970549" y="0"/>
                                  <a:ext cx="56896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8C1B32" w14:textId="77777777" w:rsidR="004F1321" w:rsidRPr="00FC5729" w:rsidRDefault="004F1321" w:rsidP="004F132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45447" id="Gruppieren 39" o:spid="_x0000_s1088" style="position:absolute;margin-left:-3.8pt;margin-top:14.55pt;width:357.45pt;height:40.75pt;z-index:251686400;mso-position-horizontal-relative:text;mso-position-vertical-relative:text;mso-height-relative:margin" coordsize="45395,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">
                      <v:roundrect id="_x0000_s1089" style="position:absolute;left:7188;top:1511;width:355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" fillcolor="white [3212]" strokecolor="black [3213]" strokeweight="1pt">
                        <v:stroke joinstyle="miter"/>
                        <v:textbox inset="1mm,0,1mm,0">
                          <w:txbxContent>
                            <w:p w14:paraId="04812060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90" style="position:absolute;top:146;width:3549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" fillcolor="white [3212]" stroked="f" strokeweight="1pt">
                        <v:stroke joinstyle="miter"/>
                        <v:textbox inset="1mm,0,1mm,0">
                          <w:txbxContent>
                            <w:p w14:paraId="39BE2F45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1" style="position:absolute;left:13936;top:2542;width:3549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" fillcolor="white [3212]" strokecolor="black [3213]" strokeweight="1pt">
                        <v:stroke joinstyle="miter"/>
                        <v:textbox inset="1mm,0,1mm,0">
                          <w:txbxContent>
                            <w:p w14:paraId="32B698FB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250</w:t>
                              </w:r>
                            </w:p>
                          </w:txbxContent>
                        </v:textbox>
                      </v:roundrect>
                      <v:roundrect id="_x0000_s1092" style="position:absolute;left:18385;top:3031;width:355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" fillcolor="white [3212]" strokecolor="black [3213]" strokeweight="1pt">
                        <v:stroke joinstyle="miter"/>
                        <v:textbox inset="1mm,0,1mm,0">
                          <w:txbxContent>
                            <w:p w14:paraId="0182AC47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093" style="position:absolute;left:25329;top:1858;width:355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" fillcolor="white [3212]" strokecolor="black [3213]" strokeweight="1pt">
                        <v:stroke joinstyle="miter"/>
                        <v:textbox inset="1mm,0,1mm,0">
                          <w:txbxContent>
                            <w:p w14:paraId="670AE47C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605</w:t>
                              </w:r>
                            </w:p>
                          </w:txbxContent>
                        </v:textbox>
                      </v:roundrect>
                      <v:roundrect id="_x0000_s1094" style="position:absolute;left:30561;top:2200;width:355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" fillcolor="white [3212]" strokecolor="black [3213]" strokeweight="1pt">
                        <v:stroke joinstyle="miter"/>
                        <v:textbox inset="1mm,0,1mm,0">
                          <w:txbxContent>
                            <w:p w14:paraId="3339C1C7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899</w:t>
                              </w:r>
                            </w:p>
                          </w:txbxContent>
                        </v:textbox>
                      </v:roundrect>
                      <v:roundrect id="_x0000_s1095" style="position:absolute;left:35500;top:2053;width:396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" fillcolor="white [3212]" strokecolor="black [3213]" strokeweight="1pt">
                        <v:stroke joinstyle="miter"/>
                        <v:textbox inset="1mm,0,1mm,0">
                          <w:txbxContent>
                            <w:p w14:paraId="259D40D1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1010</w:t>
                              </w:r>
                            </w:p>
                          </w:txbxContent>
                        </v:textbox>
                      </v:roundrect>
                      <v:roundrect id="_x0000_s1096" style="position:absolute;left:39705;width:569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" fillcolor="white [3212]" stroked="f" strokeweight="1pt">
                        <v:stroke joinstyle="miter"/>
                        <v:textbox inset="1mm,0,1mm,0">
                          <w:txbxContent>
                            <w:p w14:paraId="658C1B32" w14:textId="77777777" w:rsidR="004F1321" w:rsidRPr="00FC5729" w:rsidRDefault="004F1321" w:rsidP="004F1321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A6D668D" w14:textId="77777777" w:rsidR="005A396A" w:rsidRPr="00E0758C" w:rsidRDefault="005A396A" w:rsidP="002329E7">
            <w:pPr>
              <w:pStyle w:val="Ausflltext"/>
            </w:pPr>
          </w:p>
        </w:tc>
        <w:tc>
          <w:tcPr>
            <w:tcW w:w="25" w:type="dxa"/>
            <w:tcBorders>
              <w:left w:val="nil"/>
            </w:tcBorders>
            <w:vAlign w:val="bottom"/>
          </w:tcPr>
          <w:p w14:paraId="7203E94A" w14:textId="77777777" w:rsidR="005A396A" w:rsidRPr="00E0758C" w:rsidRDefault="00463F1E" w:rsidP="00105045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06528" behindDoc="0" locked="0" layoutInCell="1" allowOverlap="1" wp14:anchorId="5E7895C8" wp14:editId="1C427A4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322580</wp:posOffset>
                  </wp:positionV>
                  <wp:extent cx="222885" cy="700405"/>
                  <wp:effectExtent l="0" t="0" r="5715" b="0"/>
                  <wp:wrapNone/>
                  <wp:docPr id="1755366273" name="Grafik 175536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0118CC" w14:textId="73254297" w:rsidR="004F1321" w:rsidRDefault="00A93A99" w:rsidP="004F1321"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5645AAD" wp14:editId="18A044D5">
                <wp:simplePos x="0" y="0"/>
                <wp:positionH relativeFrom="column">
                  <wp:posOffset>5778779</wp:posOffset>
                </wp:positionH>
                <wp:positionV relativeFrom="paragraph">
                  <wp:posOffset>-7449185</wp:posOffset>
                </wp:positionV>
                <wp:extent cx="39370" cy="39370"/>
                <wp:effectExtent l="0" t="0" r="11430" b="11430"/>
                <wp:wrapNone/>
                <wp:docPr id="1815536566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8F8248" id="Oval 31" o:spid="_x0000_s1026" style="position:absolute;margin-left:455pt;margin-top:-586.55pt;width:3.1pt;height:3.1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792112F0" w14:textId="77777777" w:rsidR="004F1321" w:rsidRPr="004F1321" w:rsidRDefault="004F1321" w:rsidP="004F1321">
      <w:pPr>
        <w:sectPr w:rsidR="004F1321" w:rsidRPr="004F1321" w:rsidSect="00C75E4D">
          <w:headerReference w:type="default" r:id="rId23"/>
          <w:footerReference w:type="default" r:id="rId2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30898931" w14:textId="77777777" w:rsidTr="008D64E8">
        <w:tc>
          <w:tcPr>
            <w:tcW w:w="610" w:type="dxa"/>
          </w:tcPr>
          <w:p w14:paraId="04E0704F" w14:textId="77777777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1414890" w14:textId="15A951A8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t xml:space="preserve">Ich kann Zahlen </w:t>
            </w:r>
            <w:r w:rsidR="00FA3C81">
              <w:t>am Zahlenstrahl</w:t>
            </w:r>
            <w:r w:rsidRPr="00AC7674">
              <w:t xml:space="preserve"> lesen und darstellen</w:t>
            </w:r>
            <w:r w:rsidR="00C30485">
              <w:t>.</w:t>
            </w:r>
          </w:p>
        </w:tc>
      </w:tr>
      <w:tr w:rsidR="00E0758C" w:rsidRPr="00E0758C" w14:paraId="21BE6F49" w14:textId="77777777" w:rsidTr="008D64E8">
        <w:trPr>
          <w:trHeight w:val="170"/>
        </w:trPr>
        <w:tc>
          <w:tcPr>
            <w:tcW w:w="610" w:type="dxa"/>
          </w:tcPr>
          <w:p w14:paraId="2760DE37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4A39AD69" w14:textId="77777777" w:rsidR="00E0758C" w:rsidRPr="00911328" w:rsidRDefault="00E0758C" w:rsidP="00AC7674">
            <w:pPr>
              <w:pStyle w:val="berschrift2"/>
            </w:pPr>
            <w:r w:rsidRPr="003C3680">
              <w:t xml:space="preserve">Zahlen </w:t>
            </w:r>
            <w:r w:rsidR="00F63CC8" w:rsidRPr="00F63CC8">
              <w:t>an der Hunderterkette</w:t>
            </w:r>
          </w:p>
        </w:tc>
      </w:tr>
      <w:tr w:rsidR="00E0758C" w:rsidRPr="00E0758C" w14:paraId="1C7F8756" w14:textId="77777777" w:rsidTr="008D64E8">
        <w:tc>
          <w:tcPr>
            <w:tcW w:w="610" w:type="dxa"/>
          </w:tcPr>
          <w:p w14:paraId="21C00AB4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5F67644B" w14:textId="77777777" w:rsidR="00E0758C" w:rsidRPr="00911328" w:rsidRDefault="00A3606A" w:rsidP="00AC7674">
            <w:pPr>
              <w:pStyle w:val="berschrift3"/>
            </w:pPr>
            <w:r w:rsidRPr="002B391A"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23F038EF" wp14:editId="3D58F1EB">
                  <wp:simplePos x="0" y="0"/>
                  <wp:positionH relativeFrom="column">
                    <wp:posOffset>3080251</wp:posOffset>
                  </wp:positionH>
                  <wp:positionV relativeFrom="paragraph">
                    <wp:posOffset>215265</wp:posOffset>
                  </wp:positionV>
                  <wp:extent cx="2275549" cy="466619"/>
                  <wp:effectExtent l="0" t="0" r="0" b="3810"/>
                  <wp:wrapNone/>
                  <wp:docPr id="385630190" name="Grafik 385630190" descr="Wie finde ich schnell eine Zahl ? Wie ist die Hunderterkette aufgebaut ?  Wie viele rote Perlen gibt es ? Wie viele blaue Perl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6DA50-28BF-D041-1ADD-A0DB57456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Wie finde ich schnell eine Zahl ? Wie ist die Hunderterkette aufgebaut ?  Wie viele rote Perlen gibt es ? Wie viele blaue Perlen">
                            <a:extLst>
                              <a:ext uri="{FF2B5EF4-FFF2-40B4-BE49-F238E27FC236}">
                                <a16:creationId xmlns:a16="http://schemas.microsoft.com/office/drawing/2014/main" id="{56E6DA50-28BF-D041-1ADD-A0DB57456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8" b="10378"/>
                          <a:stretch/>
                        </pic:blipFill>
                        <pic:spPr bwMode="auto">
                          <a:xfrm>
                            <a:off x="0" y="0"/>
                            <a:ext cx="2275549" cy="4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F63CC8">
              <w:t>Aufbau der Hunderterkette</w:t>
            </w:r>
          </w:p>
        </w:tc>
      </w:tr>
      <w:tr w:rsidR="00F63CC8" w:rsidRPr="00E0758C" w14:paraId="1361631D" w14:textId="77777777" w:rsidTr="008D64E8">
        <w:tc>
          <w:tcPr>
            <w:tcW w:w="610" w:type="dxa"/>
          </w:tcPr>
          <w:p w14:paraId="6377ABE8" w14:textId="77777777" w:rsidR="00F63CC8" w:rsidRPr="00E0758C" w:rsidRDefault="00F63CC8" w:rsidP="00F63CC8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0CCAB388" wp14:editId="77ADA6B0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0ACFEE" w14:textId="77777777" w:rsidR="00F63CC8" w:rsidRPr="00E0758C" w:rsidRDefault="00F63CC8" w:rsidP="00F63CC8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16D79F7A" w14:textId="77777777" w:rsidR="00F63CC8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fällt euch </w:t>
            </w:r>
            <w:r w:rsidR="00CC730A">
              <w:rPr>
                <w:noProof/>
              </w:rPr>
              <w:t xml:space="preserve">an der Kette </w:t>
            </w:r>
            <w:r>
              <w:rPr>
                <w:noProof/>
              </w:rPr>
              <w:t>auf?</w:t>
            </w:r>
          </w:p>
          <w:p w14:paraId="690DBFC5" w14:textId="77777777" w:rsidR="002A1096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Woran erkennt ihr, dass es 100 Perlen sind?</w:t>
            </w:r>
          </w:p>
          <w:p w14:paraId="4F82D39A" w14:textId="77777777" w:rsidR="002A1096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viele rote Abschnitte gibt es? Wie viele rote Perlen sind nebeneinander? Be</w:t>
            </w:r>
            <w:r w:rsidR="00F50798">
              <w:rPr>
                <w:noProof/>
              </w:rPr>
              <w:t>schreib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das Muster. </w:t>
            </w:r>
          </w:p>
          <w:p w14:paraId="68FC93CF" w14:textId="59DC9D91" w:rsidR="002A1096" w:rsidRDefault="002A1096" w:rsidP="00CC730A">
            <w:pPr>
              <w:pStyle w:val="Listenabsatz"/>
            </w:pPr>
            <w:r>
              <w:rPr>
                <w:noProof/>
              </w:rPr>
              <w:t xml:space="preserve">Wo ist die Zahl 40? Wie viele Perlen sind links von der 40? </w:t>
            </w:r>
            <w:r w:rsidR="00CC730A">
              <w:rPr>
                <w:noProof/>
              </w:rPr>
              <w:br/>
            </w:r>
            <w:r>
              <w:rPr>
                <w:noProof/>
              </w:rPr>
              <w:t>Wie viele Perlen sind rechts von der 40?</w:t>
            </w:r>
          </w:p>
          <w:p w14:paraId="3CBF5660" w14:textId="77777777" w:rsidR="00F63CC8" w:rsidRPr="00E0758C" w:rsidRDefault="00F63CC8" w:rsidP="00F63CC8"/>
        </w:tc>
      </w:tr>
      <w:tr w:rsidR="00F63CC8" w:rsidRPr="00E0758C" w14:paraId="3CD46E91" w14:textId="77777777" w:rsidTr="008D64E8">
        <w:tc>
          <w:tcPr>
            <w:tcW w:w="610" w:type="dxa"/>
          </w:tcPr>
          <w:p w14:paraId="1A2418E5" w14:textId="77777777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DBB5FF" w14:textId="77777777" w:rsidR="00F63CC8" w:rsidRPr="00E0758C" w:rsidRDefault="00F63CC8" w:rsidP="00F63CC8">
            <w:pPr>
              <w:pStyle w:val="Nummerierung"/>
            </w:pPr>
            <w:r w:rsidRPr="00E0758C">
              <w:t>b)</w:t>
            </w:r>
          </w:p>
        </w:tc>
        <w:tc>
          <w:tcPr>
            <w:tcW w:w="8036" w:type="dxa"/>
          </w:tcPr>
          <w:p w14:paraId="08E1E94E" w14:textId="77777777" w:rsidR="00F63CC8" w:rsidRPr="00FB6DC4" w:rsidRDefault="00F63CC8" w:rsidP="00A3606A">
            <w:pPr>
              <w:pStyle w:val="Listenabsatz"/>
            </w:pPr>
            <w:r>
              <w:t>In welchem Abschnitt</w:t>
            </w:r>
            <w:r w:rsidRPr="00FB6DC4">
              <w:t xml:space="preserve"> befinden sich die Zahlen 11 bis 20?</w:t>
            </w:r>
            <w:r w:rsidR="002A1096">
              <w:t xml:space="preserve"> </w:t>
            </w:r>
            <w:r w:rsidR="00A3606A">
              <w:br/>
              <w:t>Was genau ist eigentlich ein Abschnitt?</w:t>
            </w:r>
          </w:p>
          <w:p w14:paraId="5DC01DF1" w14:textId="77777777" w:rsidR="00F63CC8" w:rsidRDefault="00F63CC8" w:rsidP="00A3606A">
            <w:pPr>
              <w:pStyle w:val="Listenabsatz"/>
            </w:pPr>
            <w:r>
              <w:t>Wo befinden sich die Zahlen 80 bis</w:t>
            </w:r>
            <w:r w:rsidRPr="00FB6DC4">
              <w:t xml:space="preserve"> 89?</w:t>
            </w:r>
          </w:p>
          <w:p w14:paraId="2E4980C4" w14:textId="77777777" w:rsidR="00F63CC8" w:rsidRDefault="00F63CC8" w:rsidP="00A3606A">
            <w:pPr>
              <w:pStyle w:val="Listenabsatz"/>
            </w:pPr>
            <w:r>
              <w:t>Welche Zahlen befinden sich im fünften Abschnitt?</w:t>
            </w:r>
            <w:r w:rsidR="002A1096">
              <w:rPr>
                <w:noProof/>
                <w:lang w:eastAsia="de-DE"/>
              </w:rPr>
              <w:t xml:space="preserve"> </w:t>
            </w:r>
          </w:p>
          <w:p w14:paraId="54DDAD5A" w14:textId="77777777" w:rsidR="002A1096" w:rsidRDefault="002A1096" w:rsidP="00A3606A">
            <w:pPr>
              <w:pStyle w:val="Listenabsatz"/>
            </w:pPr>
            <w:r>
              <w:t xml:space="preserve">Wo sind die Zahlen 0, 1, 15 und 21? </w:t>
            </w:r>
          </w:p>
          <w:p w14:paraId="575040D7" w14:textId="77777777" w:rsidR="00F63CC8" w:rsidRPr="00E0758C" w:rsidRDefault="00F63CC8" w:rsidP="00F63CC8"/>
        </w:tc>
      </w:tr>
      <w:tr w:rsidR="00F63CC8" w:rsidRPr="00E0758C" w14:paraId="1908B3E3" w14:textId="77777777" w:rsidTr="008D64E8">
        <w:tc>
          <w:tcPr>
            <w:tcW w:w="610" w:type="dxa"/>
          </w:tcPr>
          <w:p w14:paraId="3CA2912F" w14:textId="7A773484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3A8901D" w14:textId="77777777" w:rsidR="00F63CC8" w:rsidRPr="00E0758C" w:rsidRDefault="00F63CC8" w:rsidP="00F63CC8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</w:tcPr>
          <w:p w14:paraId="34AD92C9" w14:textId="77777777" w:rsidR="00A3606A" w:rsidRPr="00A3606A" w:rsidRDefault="00A3606A" w:rsidP="00A3606A">
            <w:pPr>
              <w:pStyle w:val="Listenabsatz"/>
            </w:pPr>
            <w:r w:rsidRPr="00A3606A">
              <w:t>Warum werden die Zahlen zwischen die Perlen gesteckt?</w:t>
            </w:r>
          </w:p>
          <w:p w14:paraId="01E4F23B" w14:textId="77777777" w:rsidR="00F63CC8" w:rsidRPr="00FB6DC4" w:rsidRDefault="00F63CC8" w:rsidP="00A3606A">
            <w:pPr>
              <w:pStyle w:val="Listenabsatz"/>
            </w:pPr>
            <w:r w:rsidRPr="00FB6DC4">
              <w:t>Steck</w:t>
            </w:r>
            <w:r w:rsidR="00F50798">
              <w:t>e</w:t>
            </w:r>
            <w:r w:rsidRPr="00FB6DC4">
              <w:t xml:space="preserve"> die Zahlenkarten an die richtige Stelle.</w:t>
            </w:r>
          </w:p>
          <w:p w14:paraId="472D604E" w14:textId="77777777" w:rsidR="00F63CC8" w:rsidRDefault="00F63CC8" w:rsidP="00A3606A">
            <w:pPr>
              <w:pStyle w:val="Listenabsatz"/>
            </w:pPr>
            <w:r>
              <w:t>Beschreib</w:t>
            </w:r>
            <w:r w:rsidR="00F50798">
              <w:t>e</w:t>
            </w:r>
            <w:r>
              <w:t xml:space="preserve">, wie </w:t>
            </w:r>
            <w:r w:rsidR="00F50798">
              <w:t xml:space="preserve">du </w:t>
            </w:r>
            <w:r>
              <w:t>vorgeh</w:t>
            </w:r>
            <w:r w:rsidR="00F50798">
              <w:t>s</w:t>
            </w:r>
            <w:r>
              <w:t>t.</w:t>
            </w:r>
            <w:r w:rsidR="002A1096">
              <w:t xml:space="preserve"> </w:t>
            </w:r>
          </w:p>
          <w:p w14:paraId="32D463E2" w14:textId="77777777" w:rsidR="00F63CC8" w:rsidRPr="00E0758C" w:rsidRDefault="00F63CC8" w:rsidP="00F63CC8"/>
        </w:tc>
      </w:tr>
      <w:tr w:rsidR="00BE1EF5" w14:paraId="72549BC3" w14:textId="77777777" w:rsidTr="008D64E8">
        <w:tc>
          <w:tcPr>
            <w:tcW w:w="610" w:type="dxa"/>
          </w:tcPr>
          <w:p w14:paraId="7DE9DCAF" w14:textId="77777777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0FC421E2" w14:textId="77777777" w:rsidR="00BE1EF5" w:rsidRPr="00230A99" w:rsidRDefault="00F63CC8" w:rsidP="00146F2A">
            <w:pPr>
              <w:pStyle w:val="berschrift3"/>
            </w:pPr>
            <w:r>
              <w:t>Zahlen eintragen</w:t>
            </w:r>
          </w:p>
        </w:tc>
      </w:tr>
      <w:tr w:rsidR="00F63CC8" w14:paraId="608866B0" w14:textId="77777777" w:rsidTr="008D64E8">
        <w:tc>
          <w:tcPr>
            <w:tcW w:w="610" w:type="dxa"/>
          </w:tcPr>
          <w:p w14:paraId="32E87EAD" w14:textId="77777777" w:rsidR="00F63CC8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508FD6" w14:textId="65B58631" w:rsidR="00F63CC8" w:rsidRPr="00230A99" w:rsidRDefault="00D967E3" w:rsidP="00F63CC8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5860462D" wp14:editId="5044832D">
                      <wp:simplePos x="0" y="0"/>
                      <wp:positionH relativeFrom="column">
                        <wp:posOffset>230301</wp:posOffset>
                      </wp:positionH>
                      <wp:positionV relativeFrom="paragraph">
                        <wp:posOffset>342629</wp:posOffset>
                      </wp:positionV>
                      <wp:extent cx="264795" cy="358775"/>
                      <wp:effectExtent l="0" t="0" r="1905" b="0"/>
                      <wp:wrapNone/>
                      <wp:docPr id="790323635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795" cy="358775"/>
                                <a:chOff x="-131214" y="-604685"/>
                                <a:chExt cx="266430" cy="360244"/>
                              </a:xfrm>
                            </wpg:grpSpPr>
                            <wps:wsp>
                              <wps:cNvPr id="1386789126" name="Abgerundetes Rechteck 10"/>
                              <wps:cNvSpPr/>
                              <wps:spPr>
                                <a:xfrm>
                                  <a:off x="-131214" y="-460685"/>
                                  <a:ext cx="266430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C50BB5" w14:textId="77777777" w:rsidR="004E349C" w:rsidRPr="00052B48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52B48"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136726" name="Gerade Verbindung 29"/>
                              <wps:cNvCnPr/>
                              <wps:spPr>
                                <a:xfrm>
                                  <a:off x="1189" y="-604685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60462D" id="Gruppieren 30" o:spid="_x0000_s1097" style="position:absolute;margin-left:18.15pt;margin-top:27pt;width:20.85pt;height:28.25pt;z-index:251693568;mso-position-horizontal-relative:text;mso-position-vertical-relative:text;mso-width-relative:margin;mso-height-relative:margin" coordorigin="-1312,-6046" coordsize="2664,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">
                      <v:roundrect id="_x0000_s1098" style="position:absolute;left:-1312;top:-4606;width:2664;height:21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" fillcolor="white [3212]" stroked="f" strokeweight="1pt">
                        <v:stroke joinstyle="miter"/>
                        <v:textbox inset="1mm,0,1mm,0">
                          <w:txbxContent>
                            <w:p w14:paraId="11C50BB5" w14:textId="77777777" w:rsidR="004E349C" w:rsidRPr="00052B48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B48"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line id="Gerade Verbindung 29" o:spid="_x0000_s1099" style="position:absolute;visibility:visible;mso-wrap-style:square" from="11,-6046" to="11,-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F63CC8" w:rsidRPr="00230A99">
              <w:t>a)</w:t>
            </w:r>
          </w:p>
        </w:tc>
        <w:tc>
          <w:tcPr>
            <w:tcW w:w="8036" w:type="dxa"/>
          </w:tcPr>
          <w:p w14:paraId="59AAC82D" w14:textId="77777777" w:rsidR="00F63CC8" w:rsidRDefault="00F63CC8" w:rsidP="002329E7">
            <w:pPr>
              <w:pStyle w:val="Ausflltext"/>
            </w:pPr>
            <w:r w:rsidRPr="005A396A">
              <w:t>Trage die passenden Zahlen ein.</w:t>
            </w:r>
          </w:p>
          <w:p w14:paraId="07CE5279" w14:textId="1E16EF04" w:rsidR="004E349C" w:rsidRDefault="00D967E3" w:rsidP="004E349C">
            <w:pPr>
              <w:pStyle w:val="Ausflltext"/>
              <w:tabs>
                <w:tab w:val="left" w:pos="2211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4A69D224" wp14:editId="50F5E234">
                      <wp:simplePos x="0" y="0"/>
                      <wp:positionH relativeFrom="column">
                        <wp:posOffset>4989627</wp:posOffset>
                      </wp:positionH>
                      <wp:positionV relativeFrom="paragraph">
                        <wp:posOffset>82285</wp:posOffset>
                      </wp:positionV>
                      <wp:extent cx="359410" cy="356870"/>
                      <wp:effectExtent l="0" t="0" r="0" b="0"/>
                      <wp:wrapNone/>
                      <wp:docPr id="1617330559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6870"/>
                                <a:chOff x="-137627" y="-604520"/>
                                <a:chExt cx="360561" cy="358535"/>
                              </a:xfrm>
                            </wpg:grpSpPr>
                            <wps:wsp>
                              <wps:cNvPr id="1778534977" name="Abgerundetes Rechteck 10"/>
                              <wps:cNvSpPr/>
                              <wps:spPr>
                                <a:xfrm>
                                  <a:off x="-137627" y="-46222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261BCC" w14:textId="77777777" w:rsidR="004E349C" w:rsidRPr="00052B48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52B48"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317197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9D224" id="_x0000_s1100" style="position:absolute;margin-left:392.9pt;margin-top:6.5pt;width:28.3pt;height:28.1pt;z-index:251688448;mso-position-horizontal-relative:text;mso-position-vertical-relative:text;mso-width-relative:margin;mso-height-relative:margin" coordorigin="-1376,-6045" coordsize="3605,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">
                      <v:roundrect id="_x0000_s1101" style="position:absolute;left:-1376;top:-4622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" fillcolor="white [3212]" stroked="f" strokeweight="1pt">
                        <v:stroke joinstyle="miter"/>
                        <v:textbox inset="1mm,0,1mm,0">
                          <w:txbxContent>
                            <w:p w14:paraId="6B261BCC" w14:textId="77777777" w:rsidR="004E349C" w:rsidRPr="00052B48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B48"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line id="Gerade Verbindung 29" o:spid="_x0000_s1102" style="position:absolute;visibility:visible;mso-wrap-style:square" from="379,-6045" to="379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2745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64B5C795" wp14:editId="723CDA61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79375</wp:posOffset>
                      </wp:positionV>
                      <wp:extent cx="359410" cy="359410"/>
                      <wp:effectExtent l="0" t="0" r="8890" b="8890"/>
                      <wp:wrapNone/>
                      <wp:docPr id="175802162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789336396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0B8280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061468" name="Gerade Verbindung 29"/>
                              <wps:cNvCnPr/>
                              <wps:spPr>
                                <a:xfrm>
                                  <a:off x="42057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B5C795" id="_x0000_s1103" style="position:absolute;margin-left:263.8pt;margin-top:6.25pt;width:28.3pt;height:28.3pt;z-index:251691520;mso-position-horizontal-relative:text;mso-position-vertical-relative:text;mso-width-relative:margin;mso-height-relative:margin" coordorigin="-1480,-6045" coordsize="3605,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">
                      <v:roundrect id="_x0000_s1104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" fillcolor="white [3212]" strokecolor="black [3213]" strokeweight="1pt">
                        <v:stroke joinstyle="miter"/>
                        <v:textbox inset="1mm,0,1mm,0">
                          <w:txbxContent>
                            <w:p w14:paraId="4C0B8280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05" style="position:absolute;visibility:visible;mso-wrap-style:square" from="420,-6045" to="420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2745E0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4421A9A" wp14:editId="5C4B5F27">
                      <wp:simplePos x="0" y="0"/>
                      <wp:positionH relativeFrom="column">
                        <wp:posOffset>5071745</wp:posOffset>
                      </wp:positionH>
                      <wp:positionV relativeFrom="paragraph">
                        <wp:posOffset>120015</wp:posOffset>
                      </wp:positionV>
                      <wp:extent cx="39370" cy="39370"/>
                      <wp:effectExtent l="0" t="0" r="11430" b="11430"/>
                      <wp:wrapNone/>
                      <wp:docPr id="54398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A761B6" id="Oval 31" o:spid="_x0000_s1026" style="position:absolute;margin-left:399.35pt;margin-top:9.45pt;width:3.1pt;height:3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62860122" wp14:editId="2392C2B6">
                      <wp:simplePos x="0" y="0"/>
                      <wp:positionH relativeFrom="column">
                        <wp:posOffset>4271523</wp:posOffset>
                      </wp:positionH>
                      <wp:positionV relativeFrom="paragraph">
                        <wp:posOffset>80835</wp:posOffset>
                      </wp:positionV>
                      <wp:extent cx="359410" cy="359410"/>
                      <wp:effectExtent l="0" t="0" r="8890" b="8890"/>
                      <wp:wrapNone/>
                      <wp:docPr id="1347911887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1380707622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8761730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6198096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860122" id="_x0000_s1106" style="position:absolute;margin-left:336.35pt;margin-top:6.35pt;width:28.3pt;height:28.3pt;z-index:251692544;mso-position-horizontal-relative:text;mso-position-vertical-relative:text;mso-width-relative:margin;mso-height-relative:margin" coordorigin="-1480,-6045" coordsize="3605,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">
                      <v:roundrect id="_x0000_s1107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" fillcolor="white [3212]" strokecolor="black [3213]" strokeweight="1pt">
                        <v:stroke joinstyle="miter"/>
                        <v:textbox inset="1mm,0,1mm,0">
                          <w:txbxContent>
                            <w:p w14:paraId="58761730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08" style="position:absolute;visibility:visible;mso-wrap-style:square" from="379,-6045" to="379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424" behindDoc="0" locked="0" layoutInCell="1" allowOverlap="1" wp14:anchorId="27EE0922" wp14:editId="7626FE47">
                      <wp:simplePos x="0" y="0"/>
                      <wp:positionH relativeFrom="column">
                        <wp:posOffset>2450360</wp:posOffset>
                      </wp:positionH>
                      <wp:positionV relativeFrom="paragraph">
                        <wp:posOffset>83820</wp:posOffset>
                      </wp:positionV>
                      <wp:extent cx="359410" cy="358775"/>
                      <wp:effectExtent l="0" t="0" r="8890" b="9525"/>
                      <wp:wrapNone/>
                      <wp:docPr id="513807857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8775"/>
                                <a:chOff x="-181121" y="-604685"/>
                                <a:chExt cx="360993" cy="360244"/>
                              </a:xfrm>
                            </wpg:grpSpPr>
                            <wps:wsp>
                              <wps:cNvPr id="477431352" name="Abgerundetes Rechteck 10"/>
                              <wps:cNvSpPr/>
                              <wps:spPr>
                                <a:xfrm>
                                  <a:off x="-181121" y="-460685"/>
                                  <a:ext cx="360993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497A36" w14:textId="77777777" w:rsidR="004E349C" w:rsidRPr="004E349C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4E349C">
                                      <w:rPr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3138649" name="Gerade Verbindung 29"/>
                              <wps:cNvCnPr/>
                              <wps:spPr>
                                <a:xfrm>
                                  <a:off x="1189" y="-604685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EE0922" id="_x0000_s1109" style="position:absolute;margin-left:192.95pt;margin-top:6.6pt;width:28.3pt;height:28.25pt;z-index:251687424;mso-position-horizontal-relative:text;mso-position-vertical-relative:text;mso-width-relative:margin;mso-height-relative:margin" coordorigin="-1811,-6046" coordsize="3609,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">
                      <v:roundrect id="_x0000_s1110" style="position:absolute;left:-1811;top:-4606;width:3609;height:21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" fillcolor="white [3212]" strokecolor="black [3213]" strokeweight="1pt">
                        <v:stroke joinstyle="miter"/>
                        <v:textbox inset="1mm,0,1mm,0">
                          <w:txbxContent>
                            <w:p w14:paraId="3B497A36" w14:textId="77777777" w:rsidR="004E349C" w:rsidRPr="004E349C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4E349C">
                                <w:rPr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xbxContent>
                        </v:textbox>
                      </v:roundrect>
                      <v:line id="Gerade Verbindung 29" o:spid="_x0000_s1111" style="position:absolute;visibility:visible;mso-wrap-style:square" from="11,-6046" to="11,-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6446700E" wp14:editId="38536455">
                      <wp:simplePos x="0" y="0"/>
                      <wp:positionH relativeFrom="column">
                        <wp:posOffset>1881583</wp:posOffset>
                      </wp:positionH>
                      <wp:positionV relativeFrom="paragraph">
                        <wp:posOffset>81915</wp:posOffset>
                      </wp:positionV>
                      <wp:extent cx="359410" cy="359410"/>
                      <wp:effectExtent l="0" t="0" r="8890" b="8890"/>
                      <wp:wrapNone/>
                      <wp:docPr id="609124033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64495398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A7A3AB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908501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46700E" id="_x0000_s1112" style="position:absolute;margin-left:148.15pt;margin-top:6.45pt;width:28.3pt;height:28.3pt;z-index:251690496;mso-position-horizontal-relative:text;mso-position-vertical-relative:text;mso-width-relative:margin;mso-height-relative:margin" coordorigin="-1480,-6045" coordsize="3605,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">
                      <v:roundrect id="_x0000_s1113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" fillcolor="white [3212]" strokecolor="black [3213]" strokeweight="1pt">
                        <v:stroke joinstyle="miter"/>
                        <v:textbox inset="1mm,0,1mm,0">
                          <w:txbxContent>
                            <w:p w14:paraId="5DA7A3AB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14" style="position:absolute;visibility:visible;mso-wrap-style:square" from="379,-6045" to="379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74A1E318" wp14:editId="03F3BAD6">
                      <wp:simplePos x="0" y="0"/>
                      <wp:positionH relativeFrom="column">
                        <wp:posOffset>1123200</wp:posOffset>
                      </wp:positionH>
                      <wp:positionV relativeFrom="paragraph">
                        <wp:posOffset>79200</wp:posOffset>
                      </wp:positionV>
                      <wp:extent cx="359410" cy="359410"/>
                      <wp:effectExtent l="0" t="0" r="8890" b="8890"/>
                      <wp:wrapNone/>
                      <wp:docPr id="741027971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1244964240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91A27E4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261142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1E318" id="_x0000_s1115" style="position:absolute;margin-left:88.45pt;margin-top:6.25pt;width:28.3pt;height:28.3pt;z-index:251689472;mso-position-horizontal-relative:text;mso-position-vertical-relative:text;mso-width-relative:margin;mso-height-relative:margin" coordorigin="-1480,-6045" coordsize="3605,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">
                      <v:roundrect id="_x0000_s1116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" fillcolor="white [3212]" strokecolor="black [3213]" strokeweight="1pt">
                        <v:stroke joinstyle="miter"/>
                        <v:textbox inset="1mm,0,1mm,0">
                          <w:txbxContent>
                            <w:p w14:paraId="191A27E4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17" style="position:absolute;visibility:visible;mso-wrap-style:square" from="379,-6045" to="379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t xml:space="preserve">   </w: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9FBE89B" wp14:editId="20172CF2">
                      <wp:extent cx="39600" cy="39600"/>
                      <wp:effectExtent l="0" t="0" r="11430" b="11430"/>
                      <wp:docPr id="17864251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E560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240C74" wp14:editId="65FE99BD">
                      <wp:extent cx="39600" cy="39600"/>
                      <wp:effectExtent l="0" t="0" r="11430" b="11430"/>
                      <wp:docPr id="17902975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1644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5CD6D0" wp14:editId="4BA9E86A">
                      <wp:extent cx="39600" cy="39600"/>
                      <wp:effectExtent l="0" t="0" r="11430" b="11430"/>
                      <wp:docPr id="716759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21CD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1847" wp14:editId="2C1E399B">
                      <wp:extent cx="39600" cy="39600"/>
                      <wp:effectExtent l="0" t="0" r="11430" b="11430"/>
                      <wp:docPr id="4210554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C378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4B2AC" wp14:editId="49972F46">
                      <wp:extent cx="39600" cy="39600"/>
                      <wp:effectExtent l="0" t="0" r="11430" b="11430"/>
                      <wp:docPr id="1457925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450D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FD7283" wp14:editId="611EDC83">
                      <wp:extent cx="39600" cy="39600"/>
                      <wp:effectExtent l="0" t="0" r="11430" b="11430"/>
                      <wp:docPr id="4213856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74A2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E6E05" wp14:editId="76CFAD40">
                      <wp:extent cx="39600" cy="39600"/>
                      <wp:effectExtent l="0" t="0" r="11430" b="11430"/>
                      <wp:docPr id="1678788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88C7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365E9F" wp14:editId="78D8C2AA">
                      <wp:extent cx="39600" cy="39600"/>
                      <wp:effectExtent l="0" t="0" r="11430" b="11430"/>
                      <wp:docPr id="162050258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CA63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B0E9D9" wp14:editId="5407E77F">
                      <wp:extent cx="39600" cy="39600"/>
                      <wp:effectExtent l="0" t="0" r="11430" b="11430"/>
                      <wp:docPr id="1872835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08F0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48DFC8" wp14:editId="5CBDE408">
                      <wp:extent cx="39600" cy="39600"/>
                      <wp:effectExtent l="0" t="0" r="11430" b="11430"/>
                      <wp:docPr id="21296543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B0CE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E1E1B7" wp14:editId="239D2F61">
                      <wp:extent cx="39600" cy="39600"/>
                      <wp:effectExtent l="0" t="0" r="11430" b="11430"/>
                      <wp:docPr id="2855968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66F2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2F667E" wp14:editId="157BC9D7">
                      <wp:extent cx="39600" cy="39600"/>
                      <wp:effectExtent l="0" t="0" r="11430" b="11430"/>
                      <wp:docPr id="15749455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8621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FAFD52" wp14:editId="5FD4FFD0">
                      <wp:extent cx="39600" cy="39600"/>
                      <wp:effectExtent l="0" t="0" r="11430" b="11430"/>
                      <wp:docPr id="17071544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1690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966C447" wp14:editId="468498FB">
                      <wp:extent cx="39600" cy="39600"/>
                      <wp:effectExtent l="0" t="0" r="11430" b="11430"/>
                      <wp:docPr id="12344426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533D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EDB012" wp14:editId="2488890B">
                      <wp:extent cx="39600" cy="39600"/>
                      <wp:effectExtent l="0" t="0" r="11430" b="11430"/>
                      <wp:docPr id="6022146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787D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FE310E" wp14:editId="46ACB98E">
                      <wp:extent cx="39600" cy="39600"/>
                      <wp:effectExtent l="0" t="0" r="11430" b="11430"/>
                      <wp:docPr id="15968767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59B3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5763C3" wp14:editId="129B0E41">
                      <wp:extent cx="39600" cy="39600"/>
                      <wp:effectExtent l="0" t="0" r="11430" b="11430"/>
                      <wp:docPr id="554351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84D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7E81FE" wp14:editId="4D4DD7D2">
                      <wp:extent cx="39600" cy="39600"/>
                      <wp:effectExtent l="0" t="0" r="11430" b="11430"/>
                      <wp:docPr id="3142440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0A9B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D785E" wp14:editId="22DF8943">
                      <wp:extent cx="39600" cy="39600"/>
                      <wp:effectExtent l="0" t="0" r="11430" b="11430"/>
                      <wp:docPr id="12377157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30B9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A1A461" wp14:editId="782C23A8">
                      <wp:extent cx="39600" cy="39600"/>
                      <wp:effectExtent l="0" t="0" r="11430" b="11430"/>
                      <wp:docPr id="4715216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0A575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60DEFD" wp14:editId="2F576C99">
                      <wp:extent cx="39600" cy="39600"/>
                      <wp:effectExtent l="0" t="0" r="11430" b="11430"/>
                      <wp:docPr id="11036664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58A5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DF782" wp14:editId="0F3D0C79">
                      <wp:extent cx="39600" cy="39600"/>
                      <wp:effectExtent l="0" t="0" r="11430" b="11430"/>
                      <wp:docPr id="1290784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341C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14340E" wp14:editId="061DDC79">
                      <wp:extent cx="39600" cy="39600"/>
                      <wp:effectExtent l="0" t="0" r="11430" b="11430"/>
                      <wp:docPr id="5188737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9EFE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9FCA33" wp14:editId="071CE1DE">
                      <wp:extent cx="39600" cy="39600"/>
                      <wp:effectExtent l="0" t="0" r="11430" b="11430"/>
                      <wp:docPr id="2865767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5CF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11C53B" wp14:editId="16C8627F">
                      <wp:extent cx="39600" cy="39600"/>
                      <wp:effectExtent l="0" t="0" r="11430" b="11430"/>
                      <wp:docPr id="1127662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B99CA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775192" wp14:editId="1C8100B1">
                      <wp:extent cx="39600" cy="39600"/>
                      <wp:effectExtent l="0" t="0" r="11430" b="11430"/>
                      <wp:docPr id="17638074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6EA5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04580D" wp14:editId="6DB2A4B7">
                      <wp:extent cx="39600" cy="39600"/>
                      <wp:effectExtent l="0" t="0" r="11430" b="11430"/>
                      <wp:docPr id="2473534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3EFE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65F0F2" wp14:editId="56D9667A">
                      <wp:extent cx="39600" cy="39600"/>
                      <wp:effectExtent l="0" t="0" r="11430" b="11430"/>
                      <wp:docPr id="18028255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15A56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3D4C2E" wp14:editId="63A07632">
                      <wp:extent cx="39600" cy="39600"/>
                      <wp:effectExtent l="0" t="0" r="11430" b="11430"/>
                      <wp:docPr id="1925461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C2FB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DE3552D" wp14:editId="3547603D">
                      <wp:extent cx="39600" cy="39600"/>
                      <wp:effectExtent l="0" t="0" r="11430" b="11430"/>
                      <wp:docPr id="8374714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25D2B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43C32E" wp14:editId="58A365F8">
                      <wp:extent cx="39600" cy="39600"/>
                      <wp:effectExtent l="0" t="0" r="11430" b="11430"/>
                      <wp:docPr id="4365367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43B5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8BC605" wp14:editId="00386904">
                      <wp:extent cx="39600" cy="39600"/>
                      <wp:effectExtent l="0" t="0" r="11430" b="11430"/>
                      <wp:docPr id="77941156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F348A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215E9A" wp14:editId="0E36EA81">
                      <wp:extent cx="39600" cy="39600"/>
                      <wp:effectExtent l="0" t="0" r="11430" b="11430"/>
                      <wp:docPr id="2111290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2B90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F0D51" wp14:editId="013EC024">
                      <wp:extent cx="39600" cy="39600"/>
                      <wp:effectExtent l="0" t="0" r="11430" b="11430"/>
                      <wp:docPr id="5315619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7366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5DD75A" wp14:editId="2E1B9354">
                      <wp:extent cx="39600" cy="39600"/>
                      <wp:effectExtent l="0" t="0" r="11430" b="11430"/>
                      <wp:docPr id="8879402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A59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EFD794" wp14:editId="762E2F57">
                      <wp:extent cx="39600" cy="39600"/>
                      <wp:effectExtent l="0" t="0" r="11430" b="11430"/>
                      <wp:docPr id="19105237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37E2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4DB1011" wp14:editId="430458EE">
                      <wp:extent cx="39600" cy="39600"/>
                      <wp:effectExtent l="0" t="0" r="11430" b="11430"/>
                      <wp:docPr id="149689577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B6F4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D48CDD" wp14:editId="2D2CAB11">
                      <wp:extent cx="39600" cy="39600"/>
                      <wp:effectExtent l="0" t="0" r="11430" b="11430"/>
                      <wp:docPr id="1884886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470C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5AB682B" wp14:editId="3BC80DEA">
                      <wp:extent cx="39600" cy="39600"/>
                      <wp:effectExtent l="0" t="0" r="11430" b="11430"/>
                      <wp:docPr id="79396276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B5C3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CAB11D" wp14:editId="6EF9569C">
                      <wp:extent cx="39600" cy="39600"/>
                      <wp:effectExtent l="0" t="0" r="11430" b="11430"/>
                      <wp:docPr id="14846198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98DD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E7C9DE6" wp14:editId="3DC26ABB">
                      <wp:extent cx="39600" cy="39600"/>
                      <wp:effectExtent l="0" t="0" r="11430" b="11430"/>
                      <wp:docPr id="15719820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E6069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6854A3E" wp14:editId="227E2336">
                      <wp:extent cx="39600" cy="39600"/>
                      <wp:effectExtent l="0" t="0" r="11430" b="11430"/>
                      <wp:docPr id="14613311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B024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199DAA" wp14:editId="5DC274CC">
                      <wp:extent cx="39600" cy="39600"/>
                      <wp:effectExtent l="0" t="0" r="11430" b="11430"/>
                      <wp:docPr id="6988928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D71B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07A17C" wp14:editId="27CAD0B0">
                      <wp:extent cx="39600" cy="39600"/>
                      <wp:effectExtent l="0" t="0" r="11430" b="11430"/>
                      <wp:docPr id="18942675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75CD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B4C415" wp14:editId="73D332CA">
                      <wp:extent cx="39600" cy="39600"/>
                      <wp:effectExtent l="0" t="0" r="11430" b="11430"/>
                      <wp:docPr id="51185935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38CE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50756F" wp14:editId="11B5D528">
                      <wp:extent cx="39600" cy="39600"/>
                      <wp:effectExtent l="0" t="0" r="11430" b="11430"/>
                      <wp:docPr id="6428837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074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BF0AFE" wp14:editId="4715733C">
                      <wp:extent cx="39600" cy="39600"/>
                      <wp:effectExtent l="0" t="0" r="11430" b="11430"/>
                      <wp:docPr id="6345929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289D9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F2B125" wp14:editId="2582A4F2">
                      <wp:extent cx="39600" cy="39600"/>
                      <wp:effectExtent l="0" t="0" r="11430" b="11430"/>
                      <wp:docPr id="2835078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54C1D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FE9CDA" wp14:editId="05D40EDF">
                      <wp:extent cx="39600" cy="39600"/>
                      <wp:effectExtent l="0" t="0" r="11430" b="11430"/>
                      <wp:docPr id="4204916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5B51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4B32EA" wp14:editId="66ED13CC">
                      <wp:extent cx="39600" cy="39600"/>
                      <wp:effectExtent l="0" t="0" r="11430" b="11430"/>
                      <wp:docPr id="10198941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F747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1D5C51" wp14:editId="716B55C8">
                      <wp:extent cx="39600" cy="39600"/>
                      <wp:effectExtent l="0" t="0" r="11430" b="11430"/>
                      <wp:docPr id="17822083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C9CE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C6C900" wp14:editId="0E19DBB2">
                      <wp:extent cx="39600" cy="39600"/>
                      <wp:effectExtent l="0" t="0" r="11430" b="11430"/>
                      <wp:docPr id="2563821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4ADC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0DF536" wp14:editId="5F84DF46">
                      <wp:extent cx="39600" cy="39600"/>
                      <wp:effectExtent l="0" t="0" r="11430" b="11430"/>
                      <wp:docPr id="20905037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33FB6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766549" wp14:editId="641867BA">
                      <wp:extent cx="39600" cy="39600"/>
                      <wp:effectExtent l="0" t="0" r="11430" b="11430"/>
                      <wp:docPr id="949986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DAB3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502BFB" wp14:editId="79B3F4C0">
                      <wp:extent cx="39600" cy="39600"/>
                      <wp:effectExtent l="0" t="0" r="11430" b="11430"/>
                      <wp:docPr id="20712892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FF5B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C16F47" wp14:editId="22D69E22">
                      <wp:extent cx="39600" cy="39600"/>
                      <wp:effectExtent l="0" t="0" r="11430" b="11430"/>
                      <wp:docPr id="10705689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1F492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7D3FB1" wp14:editId="46012BC3">
                      <wp:extent cx="39600" cy="39600"/>
                      <wp:effectExtent l="0" t="0" r="11430" b="11430"/>
                      <wp:docPr id="17200819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C6BC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F8B61A" wp14:editId="216ECA41">
                      <wp:extent cx="39600" cy="39600"/>
                      <wp:effectExtent l="0" t="0" r="11430" b="11430"/>
                      <wp:docPr id="4769513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7057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51EC0B" wp14:editId="0BD91FF7">
                      <wp:extent cx="39600" cy="39600"/>
                      <wp:effectExtent l="0" t="0" r="11430" b="11430"/>
                      <wp:docPr id="12166231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942E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AC0286" wp14:editId="18E9A693">
                      <wp:extent cx="39600" cy="39600"/>
                      <wp:effectExtent l="0" t="0" r="11430" b="11430"/>
                      <wp:docPr id="12866081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3EDD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A80B5A" wp14:editId="07C84D25">
                      <wp:extent cx="39600" cy="39600"/>
                      <wp:effectExtent l="0" t="0" r="11430" b="11430"/>
                      <wp:docPr id="20701638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1DE00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4448ED" wp14:editId="18AE86B0">
                      <wp:extent cx="39600" cy="39600"/>
                      <wp:effectExtent l="0" t="0" r="11430" b="11430"/>
                      <wp:docPr id="6258031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0846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71D890" wp14:editId="7C8E0937">
                      <wp:extent cx="39600" cy="39600"/>
                      <wp:effectExtent l="0" t="0" r="11430" b="11430"/>
                      <wp:docPr id="21003288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5FCB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047B63" wp14:editId="76FE8145">
                      <wp:extent cx="39600" cy="39600"/>
                      <wp:effectExtent l="0" t="0" r="11430" b="11430"/>
                      <wp:docPr id="15873335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659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B21B18" wp14:editId="77C63843">
                      <wp:extent cx="39600" cy="39600"/>
                      <wp:effectExtent l="0" t="0" r="11430" b="11430"/>
                      <wp:docPr id="15914189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C512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696CA9" wp14:editId="097A4EB6">
                      <wp:extent cx="39600" cy="39600"/>
                      <wp:effectExtent l="0" t="0" r="11430" b="11430"/>
                      <wp:docPr id="20516163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624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2A6240" wp14:editId="59080BB0">
                      <wp:extent cx="39600" cy="39600"/>
                      <wp:effectExtent l="0" t="0" r="11430" b="11430"/>
                      <wp:docPr id="11254815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684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B541FF" wp14:editId="58B18C0E">
                      <wp:extent cx="39600" cy="39600"/>
                      <wp:effectExtent l="0" t="0" r="11430" b="11430"/>
                      <wp:docPr id="54838255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5E8D9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56ECAC" wp14:editId="57C2586D">
                      <wp:extent cx="39600" cy="39600"/>
                      <wp:effectExtent l="0" t="0" r="11430" b="11430"/>
                      <wp:docPr id="758989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D05F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C7348C" wp14:editId="5637CEBA">
                      <wp:extent cx="39600" cy="39600"/>
                      <wp:effectExtent l="0" t="0" r="11430" b="11430"/>
                      <wp:docPr id="20878923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9BC6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60296AE" wp14:editId="1C5B5446">
                      <wp:extent cx="39600" cy="39600"/>
                      <wp:effectExtent l="0" t="0" r="11430" b="11430"/>
                      <wp:docPr id="18582673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330F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BCCAB5" wp14:editId="43B97452">
                      <wp:extent cx="39600" cy="39600"/>
                      <wp:effectExtent l="0" t="0" r="11430" b="11430"/>
                      <wp:docPr id="9243914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23C5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B03D4A" wp14:editId="502C0F02">
                      <wp:extent cx="39600" cy="39600"/>
                      <wp:effectExtent l="0" t="0" r="11430" b="11430"/>
                      <wp:docPr id="1712726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49A3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48925F" wp14:editId="0C242DC4">
                      <wp:extent cx="39600" cy="39600"/>
                      <wp:effectExtent l="0" t="0" r="11430" b="11430"/>
                      <wp:docPr id="14974359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2A08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2FC7737" wp14:editId="0A766FF8">
                      <wp:extent cx="39600" cy="39600"/>
                      <wp:effectExtent l="0" t="0" r="11430" b="11430"/>
                      <wp:docPr id="1644542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55EC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B241A6" wp14:editId="5D8D8539">
                      <wp:extent cx="39600" cy="39600"/>
                      <wp:effectExtent l="0" t="0" r="11430" b="11430"/>
                      <wp:docPr id="10323749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FB45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CC895" wp14:editId="4BE7ACAF">
                      <wp:extent cx="39600" cy="39600"/>
                      <wp:effectExtent l="0" t="0" r="11430" b="11430"/>
                      <wp:docPr id="933129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1505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D88407" wp14:editId="3A4DBAD6">
                      <wp:extent cx="39600" cy="39600"/>
                      <wp:effectExtent l="0" t="0" r="11430" b="11430"/>
                      <wp:docPr id="95147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9A2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0589B8" wp14:editId="168139DA">
                      <wp:extent cx="39600" cy="39600"/>
                      <wp:effectExtent l="0" t="0" r="11430" b="11430"/>
                      <wp:docPr id="30632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80A1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952A26" wp14:editId="537ED85C">
                      <wp:extent cx="39600" cy="39600"/>
                      <wp:effectExtent l="0" t="0" r="11430" b="11430"/>
                      <wp:docPr id="12820146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A02E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3F121F" wp14:editId="42A6FACA">
                      <wp:extent cx="39600" cy="39600"/>
                      <wp:effectExtent l="0" t="0" r="11430" b="11430"/>
                      <wp:docPr id="13184501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9F4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EFF4D2" wp14:editId="028FE32D">
                      <wp:extent cx="39600" cy="39600"/>
                      <wp:effectExtent l="0" t="0" r="11430" b="11430"/>
                      <wp:docPr id="7613908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B037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0AE261" wp14:editId="6D9B8372">
                      <wp:extent cx="39600" cy="39600"/>
                      <wp:effectExtent l="0" t="0" r="11430" b="11430"/>
                      <wp:docPr id="19411382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2ABD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0EA5F4" wp14:editId="07012696">
                      <wp:extent cx="39600" cy="39600"/>
                      <wp:effectExtent l="0" t="0" r="11430" b="11430"/>
                      <wp:docPr id="10007927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2694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31EAA9" wp14:editId="60043FA2">
                      <wp:extent cx="39600" cy="39600"/>
                      <wp:effectExtent l="0" t="0" r="11430" b="11430"/>
                      <wp:docPr id="18329866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2209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0A0A23" wp14:editId="0233A3DB">
                      <wp:extent cx="39600" cy="39600"/>
                      <wp:effectExtent l="0" t="0" r="11430" b="11430"/>
                      <wp:docPr id="12521697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4A4E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21B272" wp14:editId="31C78780">
                      <wp:extent cx="39600" cy="39600"/>
                      <wp:effectExtent l="0" t="0" r="11430" b="11430"/>
                      <wp:docPr id="15684511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2D235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A5F9F0" wp14:editId="50724E1E">
                      <wp:extent cx="39600" cy="39600"/>
                      <wp:effectExtent l="0" t="0" r="11430" b="11430"/>
                      <wp:docPr id="54987850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2A98A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2BBE3F" wp14:editId="452E5F90">
                      <wp:extent cx="39600" cy="39600"/>
                      <wp:effectExtent l="0" t="0" r="11430" b="11430"/>
                      <wp:docPr id="2502254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237D4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14E7A3" wp14:editId="00072745">
                      <wp:extent cx="39600" cy="39600"/>
                      <wp:effectExtent l="0" t="0" r="11430" b="11430"/>
                      <wp:docPr id="43044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D9D2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7A2762" wp14:editId="42459F9D">
                      <wp:extent cx="39600" cy="39600"/>
                      <wp:effectExtent l="0" t="0" r="11430" b="11430"/>
                      <wp:docPr id="250109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BDD61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091651" wp14:editId="6BA9D174">
                      <wp:extent cx="39600" cy="39600"/>
                      <wp:effectExtent l="0" t="0" r="11430" b="11430"/>
                      <wp:docPr id="12997452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2129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D53989" wp14:editId="4B0D3A46">
                      <wp:extent cx="39600" cy="39600"/>
                      <wp:effectExtent l="0" t="0" r="11430" b="11430"/>
                      <wp:docPr id="16966912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34FD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8172DC" wp14:editId="62203D2F">
                      <wp:extent cx="39600" cy="39600"/>
                      <wp:effectExtent l="0" t="0" r="11430" b="11430"/>
                      <wp:docPr id="2762080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519F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9D8170F" wp14:editId="41F94BE7">
                      <wp:extent cx="39600" cy="39600"/>
                      <wp:effectExtent l="0" t="0" r="11430" b="11430"/>
                      <wp:docPr id="168723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8551A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E1B244" wp14:editId="548089E8">
                      <wp:extent cx="39600" cy="39600"/>
                      <wp:effectExtent l="0" t="0" r="11430" b="11430"/>
                      <wp:docPr id="19087718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C892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23773C1" wp14:editId="0460913A">
                      <wp:extent cx="39600" cy="39600"/>
                      <wp:effectExtent l="0" t="0" r="11430" b="11430"/>
                      <wp:docPr id="18892757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147B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B016F2" wp14:editId="096CF039">
                      <wp:extent cx="39600" cy="39600"/>
                      <wp:effectExtent l="0" t="0" r="11430" b="11430"/>
                      <wp:docPr id="15654488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055E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113EA38F" w14:textId="77777777" w:rsidR="004E349C" w:rsidRDefault="004E349C" w:rsidP="004E349C">
            <w:pPr>
              <w:pStyle w:val="Ausflltext"/>
              <w:tabs>
                <w:tab w:val="left" w:pos="2211"/>
              </w:tabs>
            </w:pPr>
          </w:p>
          <w:p w14:paraId="386B1CA3" w14:textId="77777777" w:rsidR="00F63CC8" w:rsidRDefault="00F63CC8" w:rsidP="00F63CC8">
            <w:pPr>
              <w:spacing w:line="240" w:lineRule="auto"/>
            </w:pPr>
          </w:p>
          <w:p w14:paraId="6AD74BEB" w14:textId="77777777" w:rsidR="00D70637" w:rsidRDefault="00D70637" w:rsidP="00F63CC8">
            <w:pPr>
              <w:spacing w:line="240" w:lineRule="auto"/>
            </w:pPr>
          </w:p>
        </w:tc>
      </w:tr>
      <w:tr w:rsidR="00F63CC8" w14:paraId="6C25BEA8" w14:textId="77777777" w:rsidTr="008D64E8">
        <w:trPr>
          <w:trHeight w:val="1994"/>
        </w:trPr>
        <w:tc>
          <w:tcPr>
            <w:tcW w:w="610" w:type="dxa"/>
          </w:tcPr>
          <w:p w14:paraId="6BD85290" w14:textId="77777777" w:rsidR="00F110CF" w:rsidRPr="00F110CF" w:rsidRDefault="00F110CF" w:rsidP="00F110CF"/>
        </w:tc>
        <w:tc>
          <w:tcPr>
            <w:tcW w:w="425" w:type="dxa"/>
          </w:tcPr>
          <w:p w14:paraId="64E45C57" w14:textId="77777777" w:rsidR="00F63CC8" w:rsidRPr="00230A99" w:rsidRDefault="00F63CC8" w:rsidP="00F63CC8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27B76361" w14:textId="77777777" w:rsidR="002C56D1" w:rsidRDefault="002C56D1" w:rsidP="002329E7">
            <w:pPr>
              <w:pStyle w:val="Ausflltext"/>
            </w:pPr>
            <w:r w:rsidRPr="002C56D1">
              <w:t xml:space="preserve">Verbinde die </w:t>
            </w:r>
            <w:r w:rsidR="00F81DC4">
              <w:t>Zahlen</w:t>
            </w:r>
            <w:r w:rsidR="00F81DC4" w:rsidRPr="002C56D1">
              <w:t xml:space="preserve"> </w:t>
            </w:r>
            <w:r w:rsidRPr="002C56D1">
              <w:t xml:space="preserve">mit der richtigen Stelle. </w:t>
            </w:r>
          </w:p>
          <w:p w14:paraId="416C37AF" w14:textId="77777777" w:rsidR="004E349C" w:rsidRDefault="002745E0" w:rsidP="004E349C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334877ED" wp14:editId="3696E840">
                      <wp:simplePos x="0" y="0"/>
                      <wp:positionH relativeFrom="column">
                        <wp:posOffset>5073995</wp:posOffset>
                      </wp:positionH>
                      <wp:positionV relativeFrom="paragraph">
                        <wp:posOffset>116840</wp:posOffset>
                      </wp:positionV>
                      <wp:extent cx="39370" cy="39370"/>
                      <wp:effectExtent l="0" t="0" r="11430" b="11430"/>
                      <wp:wrapNone/>
                      <wp:docPr id="1676097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F5F475" id="Oval 31" o:spid="_x0000_s1026" style="position:absolute;margin-left:399.55pt;margin-top:9.2pt;width:3.1pt;height:3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4E349C">
              <w:t xml:space="preserve">   </w: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DE8890" wp14:editId="1E29D4F4">
                      <wp:extent cx="39600" cy="39600"/>
                      <wp:effectExtent l="0" t="0" r="11430" b="11430"/>
                      <wp:docPr id="3242400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894A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DB69E9" wp14:editId="0D7ADE3F">
                      <wp:extent cx="39600" cy="39600"/>
                      <wp:effectExtent l="0" t="0" r="11430" b="11430"/>
                      <wp:docPr id="3994181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DEA4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ACDF1E" wp14:editId="2BF85FA3">
                      <wp:extent cx="39600" cy="39600"/>
                      <wp:effectExtent l="0" t="0" r="11430" b="11430"/>
                      <wp:docPr id="153850837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423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79AC9B" wp14:editId="40DF9F95">
                      <wp:extent cx="39600" cy="39600"/>
                      <wp:effectExtent l="0" t="0" r="11430" b="11430"/>
                      <wp:docPr id="14019834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AFAE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F9F8E9" wp14:editId="59CEDE0E">
                      <wp:extent cx="39600" cy="39600"/>
                      <wp:effectExtent l="0" t="0" r="11430" b="11430"/>
                      <wp:docPr id="492343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BE85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29B000" wp14:editId="0A51E5F1">
                      <wp:extent cx="39600" cy="39600"/>
                      <wp:effectExtent l="0" t="0" r="11430" b="11430"/>
                      <wp:docPr id="1069853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A5CA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EEFE49" wp14:editId="259DDEAF">
                      <wp:extent cx="39600" cy="39600"/>
                      <wp:effectExtent l="0" t="0" r="11430" b="11430"/>
                      <wp:docPr id="19013933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4B4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74A0D7" wp14:editId="794B2A99">
                      <wp:extent cx="39600" cy="39600"/>
                      <wp:effectExtent l="0" t="0" r="11430" b="11430"/>
                      <wp:docPr id="6750281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F5B1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AE2F42" wp14:editId="5C57E498">
                      <wp:extent cx="39600" cy="39600"/>
                      <wp:effectExtent l="0" t="0" r="11430" b="11430"/>
                      <wp:docPr id="4766732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91A5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E99175" wp14:editId="457E011B">
                      <wp:extent cx="39600" cy="39600"/>
                      <wp:effectExtent l="0" t="0" r="11430" b="11430"/>
                      <wp:docPr id="3346267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FD5F1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FD4D37" wp14:editId="4987F9BE">
                      <wp:extent cx="39600" cy="39600"/>
                      <wp:effectExtent l="0" t="0" r="11430" b="11430"/>
                      <wp:docPr id="718165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629A6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84C1CC" wp14:editId="000B6570">
                      <wp:extent cx="39600" cy="39600"/>
                      <wp:effectExtent l="0" t="0" r="11430" b="11430"/>
                      <wp:docPr id="3073226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C6ED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3F2140" wp14:editId="20EB75FE">
                      <wp:extent cx="39600" cy="39600"/>
                      <wp:effectExtent l="0" t="0" r="11430" b="11430"/>
                      <wp:docPr id="14144592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7F07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1A6785" wp14:editId="04020F6B">
                      <wp:extent cx="39600" cy="39600"/>
                      <wp:effectExtent l="0" t="0" r="11430" b="11430"/>
                      <wp:docPr id="9741952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B5B0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1634E4" wp14:editId="14F7F170">
                      <wp:extent cx="39600" cy="39600"/>
                      <wp:effectExtent l="0" t="0" r="11430" b="11430"/>
                      <wp:docPr id="11785391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67219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F60AAA" wp14:editId="2803DF58">
                      <wp:extent cx="39600" cy="39600"/>
                      <wp:effectExtent l="0" t="0" r="11430" b="11430"/>
                      <wp:docPr id="11285619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F81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9C06AA" wp14:editId="77B87D79">
                      <wp:extent cx="39600" cy="39600"/>
                      <wp:effectExtent l="0" t="0" r="11430" b="11430"/>
                      <wp:docPr id="14932663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FF2F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B2835D" wp14:editId="0A668318">
                      <wp:extent cx="39600" cy="39600"/>
                      <wp:effectExtent l="0" t="0" r="11430" b="11430"/>
                      <wp:docPr id="20958714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5ED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BFF062" wp14:editId="7375B012">
                      <wp:extent cx="39600" cy="39600"/>
                      <wp:effectExtent l="0" t="0" r="11430" b="11430"/>
                      <wp:docPr id="10804275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A6FF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F0A5E4" wp14:editId="1F18DF57">
                      <wp:extent cx="39600" cy="39600"/>
                      <wp:effectExtent l="0" t="0" r="11430" b="11430"/>
                      <wp:docPr id="8986607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3E41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3CD956" wp14:editId="716A6BB7">
                      <wp:extent cx="39600" cy="39600"/>
                      <wp:effectExtent l="0" t="0" r="11430" b="11430"/>
                      <wp:docPr id="17409629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D5CED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B34385" wp14:editId="6A31F857">
                      <wp:extent cx="39600" cy="39600"/>
                      <wp:effectExtent l="0" t="0" r="11430" b="11430"/>
                      <wp:docPr id="262709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DE93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111632" wp14:editId="1C8D47EB">
                      <wp:extent cx="39600" cy="39600"/>
                      <wp:effectExtent l="0" t="0" r="11430" b="11430"/>
                      <wp:docPr id="6025925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1EB4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0CCE58" wp14:editId="4D550D37">
                      <wp:extent cx="39600" cy="39600"/>
                      <wp:effectExtent l="0" t="0" r="11430" b="11430"/>
                      <wp:docPr id="2628257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E6272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E8CB93" wp14:editId="47D6A303">
                      <wp:extent cx="39600" cy="39600"/>
                      <wp:effectExtent l="0" t="0" r="11430" b="11430"/>
                      <wp:docPr id="4367201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C2C1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38976A" wp14:editId="66157182">
                      <wp:extent cx="39600" cy="39600"/>
                      <wp:effectExtent l="0" t="0" r="11430" b="11430"/>
                      <wp:docPr id="17654028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B1B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B06450" wp14:editId="0D0533F9">
                      <wp:extent cx="39600" cy="39600"/>
                      <wp:effectExtent l="0" t="0" r="11430" b="11430"/>
                      <wp:docPr id="8594245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2C7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BA781F2" wp14:editId="0430D405">
                      <wp:extent cx="39600" cy="39600"/>
                      <wp:effectExtent l="0" t="0" r="11430" b="11430"/>
                      <wp:docPr id="15019276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BBFD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4272A5" wp14:editId="703511EF">
                      <wp:extent cx="39600" cy="39600"/>
                      <wp:effectExtent l="0" t="0" r="11430" b="11430"/>
                      <wp:docPr id="335629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658E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FDF08A" wp14:editId="2F01BB92">
                      <wp:extent cx="39600" cy="39600"/>
                      <wp:effectExtent l="0" t="0" r="11430" b="11430"/>
                      <wp:docPr id="1483146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AE0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8596EB" wp14:editId="4FFBAF21">
                      <wp:extent cx="39600" cy="39600"/>
                      <wp:effectExtent l="0" t="0" r="11430" b="11430"/>
                      <wp:docPr id="3310243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4551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57A6546" wp14:editId="438BF191">
                      <wp:extent cx="39600" cy="39600"/>
                      <wp:effectExtent l="0" t="0" r="11430" b="11430"/>
                      <wp:docPr id="9164242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3750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BF17EC" wp14:editId="4005A72E">
                      <wp:extent cx="39600" cy="39600"/>
                      <wp:effectExtent l="0" t="0" r="11430" b="11430"/>
                      <wp:docPr id="1878983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F09D2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EB5F83" wp14:editId="67BBE939">
                      <wp:extent cx="39600" cy="39600"/>
                      <wp:effectExtent l="0" t="0" r="11430" b="11430"/>
                      <wp:docPr id="19386498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3A187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EF183C" wp14:editId="2581782F">
                      <wp:extent cx="39600" cy="39600"/>
                      <wp:effectExtent l="0" t="0" r="11430" b="11430"/>
                      <wp:docPr id="8270870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381E5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EC7A5D" wp14:editId="751F3313">
                      <wp:extent cx="39600" cy="39600"/>
                      <wp:effectExtent l="0" t="0" r="11430" b="11430"/>
                      <wp:docPr id="17311982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9595B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F75251" wp14:editId="531DD55A">
                      <wp:extent cx="39600" cy="39600"/>
                      <wp:effectExtent l="0" t="0" r="11430" b="11430"/>
                      <wp:docPr id="2563539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28DC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8EB510" wp14:editId="0FC4F8B6">
                      <wp:extent cx="39600" cy="39600"/>
                      <wp:effectExtent l="0" t="0" r="11430" b="11430"/>
                      <wp:docPr id="11837794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295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86260D" wp14:editId="3F6E8296">
                      <wp:extent cx="39600" cy="39600"/>
                      <wp:effectExtent l="0" t="0" r="11430" b="11430"/>
                      <wp:docPr id="3999167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84C0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94815F" wp14:editId="1533DAED">
                      <wp:extent cx="39600" cy="39600"/>
                      <wp:effectExtent l="0" t="0" r="11430" b="11430"/>
                      <wp:docPr id="16881681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47D77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627F88" wp14:editId="3AC3382F">
                      <wp:extent cx="39600" cy="39600"/>
                      <wp:effectExtent l="0" t="0" r="11430" b="11430"/>
                      <wp:docPr id="17495665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719C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E4F2A41" wp14:editId="6E14FA58">
                      <wp:extent cx="39600" cy="39600"/>
                      <wp:effectExtent l="0" t="0" r="11430" b="11430"/>
                      <wp:docPr id="569040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CC8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D4F00A" wp14:editId="45098307">
                      <wp:extent cx="39600" cy="39600"/>
                      <wp:effectExtent l="0" t="0" r="11430" b="11430"/>
                      <wp:docPr id="6647975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F2E7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F483C1" wp14:editId="776F3F47">
                      <wp:extent cx="39600" cy="39600"/>
                      <wp:effectExtent l="0" t="0" r="11430" b="11430"/>
                      <wp:docPr id="1207484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3C9F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DB8188" wp14:editId="5D04DFBF">
                      <wp:extent cx="39600" cy="39600"/>
                      <wp:effectExtent l="0" t="0" r="11430" b="11430"/>
                      <wp:docPr id="7388757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17C3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089C13" wp14:editId="28584EC9">
                      <wp:extent cx="39600" cy="39600"/>
                      <wp:effectExtent l="0" t="0" r="11430" b="11430"/>
                      <wp:docPr id="3398231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FFBD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D32C3D" wp14:editId="66551B57">
                      <wp:extent cx="39600" cy="39600"/>
                      <wp:effectExtent l="0" t="0" r="11430" b="11430"/>
                      <wp:docPr id="20165037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0F62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06CA1F" wp14:editId="2184E839">
                      <wp:extent cx="39600" cy="39600"/>
                      <wp:effectExtent l="0" t="0" r="11430" b="11430"/>
                      <wp:docPr id="89977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D79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CD87D6" wp14:editId="21E0C7E7">
                      <wp:extent cx="39600" cy="39600"/>
                      <wp:effectExtent l="0" t="0" r="11430" b="11430"/>
                      <wp:docPr id="15202395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B6D4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61B45F" wp14:editId="0A518DFC">
                      <wp:extent cx="39600" cy="39600"/>
                      <wp:effectExtent l="0" t="0" r="11430" b="11430"/>
                      <wp:docPr id="9897956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91231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C0BE7B" wp14:editId="7E586EE3">
                      <wp:extent cx="39600" cy="39600"/>
                      <wp:effectExtent l="0" t="0" r="11430" b="11430"/>
                      <wp:docPr id="16311595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4490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A3048F" wp14:editId="05F2B2CD">
                      <wp:extent cx="39600" cy="39600"/>
                      <wp:effectExtent l="0" t="0" r="11430" b="11430"/>
                      <wp:docPr id="9900294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BFF5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1593" wp14:editId="12C27D99">
                      <wp:extent cx="39600" cy="39600"/>
                      <wp:effectExtent l="0" t="0" r="11430" b="11430"/>
                      <wp:docPr id="10821401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13B1E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591E37" wp14:editId="57E8F055">
                      <wp:extent cx="39600" cy="39600"/>
                      <wp:effectExtent l="0" t="0" r="11430" b="11430"/>
                      <wp:docPr id="12683996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06C32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8CA3E" wp14:editId="4F536C70">
                      <wp:extent cx="39600" cy="39600"/>
                      <wp:effectExtent l="0" t="0" r="11430" b="11430"/>
                      <wp:docPr id="7119980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785C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73DC34" wp14:editId="4DD396B9">
                      <wp:extent cx="39600" cy="39600"/>
                      <wp:effectExtent l="0" t="0" r="11430" b="11430"/>
                      <wp:docPr id="11382317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EF5D0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4A1D42" wp14:editId="3B5155F4">
                      <wp:extent cx="39600" cy="39600"/>
                      <wp:effectExtent l="0" t="0" r="11430" b="11430"/>
                      <wp:docPr id="59235627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9CF1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5B3779" wp14:editId="586C01E2">
                      <wp:extent cx="39600" cy="39600"/>
                      <wp:effectExtent l="0" t="0" r="11430" b="11430"/>
                      <wp:docPr id="10915993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7E51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912EA4" wp14:editId="56B726DD">
                      <wp:extent cx="39600" cy="39600"/>
                      <wp:effectExtent l="0" t="0" r="11430" b="11430"/>
                      <wp:docPr id="15559643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083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5ACB98" wp14:editId="754161DA">
                      <wp:extent cx="39600" cy="39600"/>
                      <wp:effectExtent l="0" t="0" r="11430" b="11430"/>
                      <wp:docPr id="118031434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C6B58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53EE04" wp14:editId="76DEF906">
                      <wp:extent cx="39600" cy="39600"/>
                      <wp:effectExtent l="0" t="0" r="11430" b="11430"/>
                      <wp:docPr id="52754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E9EA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30458C2" wp14:editId="38CDF4CD">
                      <wp:extent cx="39600" cy="39600"/>
                      <wp:effectExtent l="0" t="0" r="11430" b="11430"/>
                      <wp:docPr id="9711623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D0AD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352CA5" wp14:editId="22FE9D6B">
                      <wp:extent cx="39600" cy="39600"/>
                      <wp:effectExtent l="0" t="0" r="11430" b="11430"/>
                      <wp:docPr id="12088464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5649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E9E5CB" wp14:editId="54216101">
                      <wp:extent cx="39600" cy="39600"/>
                      <wp:effectExtent l="0" t="0" r="11430" b="11430"/>
                      <wp:docPr id="11108529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EF5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934F6A" wp14:editId="715A4622">
                      <wp:extent cx="39600" cy="39600"/>
                      <wp:effectExtent l="0" t="0" r="11430" b="11430"/>
                      <wp:docPr id="7188603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3E7E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418222" wp14:editId="7F2A2EE2">
                      <wp:extent cx="39600" cy="39600"/>
                      <wp:effectExtent l="0" t="0" r="11430" b="11430"/>
                      <wp:docPr id="6280476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A599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55A0D2" wp14:editId="40075069">
                      <wp:extent cx="39600" cy="39600"/>
                      <wp:effectExtent l="0" t="0" r="11430" b="11430"/>
                      <wp:docPr id="14778332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002B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4A7DB" wp14:editId="0EC862FD">
                      <wp:extent cx="39600" cy="39600"/>
                      <wp:effectExtent l="0" t="0" r="11430" b="11430"/>
                      <wp:docPr id="402940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E6B8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8A4313" wp14:editId="2B3C0E77">
                      <wp:extent cx="39600" cy="39600"/>
                      <wp:effectExtent l="0" t="0" r="11430" b="11430"/>
                      <wp:docPr id="15948141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87B5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03A78C" wp14:editId="393F882B">
                      <wp:extent cx="39600" cy="39600"/>
                      <wp:effectExtent l="0" t="0" r="11430" b="11430"/>
                      <wp:docPr id="6452257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C51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579916" wp14:editId="1C98B510">
                      <wp:extent cx="39600" cy="39600"/>
                      <wp:effectExtent l="0" t="0" r="11430" b="11430"/>
                      <wp:docPr id="259621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256F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66F903" wp14:editId="6E6BA587">
                      <wp:extent cx="39600" cy="39600"/>
                      <wp:effectExtent l="0" t="0" r="11430" b="11430"/>
                      <wp:docPr id="19138009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319D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BA2A26" wp14:editId="2AEFC242">
                      <wp:extent cx="39600" cy="39600"/>
                      <wp:effectExtent l="0" t="0" r="11430" b="11430"/>
                      <wp:docPr id="18427117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0EADB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FC1845" wp14:editId="443BF50B">
                      <wp:extent cx="39600" cy="39600"/>
                      <wp:effectExtent l="0" t="0" r="11430" b="11430"/>
                      <wp:docPr id="17528580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2D6CC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348900" wp14:editId="3978B551">
                      <wp:extent cx="39600" cy="39600"/>
                      <wp:effectExtent l="0" t="0" r="11430" b="11430"/>
                      <wp:docPr id="12055524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6D52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6D0C8FA" wp14:editId="72BB15E1">
                      <wp:extent cx="39600" cy="39600"/>
                      <wp:effectExtent l="0" t="0" r="11430" b="11430"/>
                      <wp:docPr id="2597381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CE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434AA2" wp14:editId="4692DFEC">
                      <wp:extent cx="39600" cy="39600"/>
                      <wp:effectExtent l="0" t="0" r="11430" b="11430"/>
                      <wp:docPr id="10056481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9AE2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A54DFC" wp14:editId="5FAD6994">
                      <wp:extent cx="39600" cy="39600"/>
                      <wp:effectExtent l="0" t="0" r="11430" b="11430"/>
                      <wp:docPr id="13782433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E8C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B832FA" wp14:editId="27885CFD">
                      <wp:extent cx="39600" cy="39600"/>
                      <wp:effectExtent l="0" t="0" r="11430" b="11430"/>
                      <wp:docPr id="21289640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0DD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642A48" wp14:editId="5EB6D3DC">
                      <wp:extent cx="39600" cy="39600"/>
                      <wp:effectExtent l="0" t="0" r="11430" b="11430"/>
                      <wp:docPr id="15188828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EC50D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6EA989B" wp14:editId="10ED4B8D">
                      <wp:extent cx="39600" cy="39600"/>
                      <wp:effectExtent l="0" t="0" r="11430" b="11430"/>
                      <wp:docPr id="2343751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0855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782082" wp14:editId="6D841595">
                      <wp:extent cx="39600" cy="39600"/>
                      <wp:effectExtent l="0" t="0" r="11430" b="11430"/>
                      <wp:docPr id="9826372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D28E4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3CE6CB" wp14:editId="5E6EE8B7">
                      <wp:extent cx="39600" cy="39600"/>
                      <wp:effectExtent l="0" t="0" r="11430" b="11430"/>
                      <wp:docPr id="4298335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5711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E28EC4" wp14:editId="118BF0B0">
                      <wp:extent cx="39600" cy="39600"/>
                      <wp:effectExtent l="0" t="0" r="11430" b="11430"/>
                      <wp:docPr id="15785060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0ECF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9D509A" wp14:editId="6E29F46A">
                      <wp:extent cx="39600" cy="39600"/>
                      <wp:effectExtent l="0" t="0" r="11430" b="11430"/>
                      <wp:docPr id="2064253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BEB12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9289DB" wp14:editId="42BF806F">
                      <wp:extent cx="39600" cy="39600"/>
                      <wp:effectExtent l="0" t="0" r="11430" b="11430"/>
                      <wp:docPr id="16757335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BFBE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EEF0D" wp14:editId="1D159F90">
                      <wp:extent cx="39600" cy="39600"/>
                      <wp:effectExtent l="0" t="0" r="11430" b="11430"/>
                      <wp:docPr id="149271575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65A0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9728FC" wp14:editId="7F0C24EF">
                      <wp:extent cx="39600" cy="39600"/>
                      <wp:effectExtent l="0" t="0" r="11430" b="11430"/>
                      <wp:docPr id="11957866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46E7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F1D96A" wp14:editId="4C2E8343">
                      <wp:extent cx="39600" cy="39600"/>
                      <wp:effectExtent l="0" t="0" r="11430" b="11430"/>
                      <wp:docPr id="4970433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238B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6E6D52" wp14:editId="3A649D4F">
                      <wp:extent cx="39600" cy="39600"/>
                      <wp:effectExtent l="0" t="0" r="11430" b="11430"/>
                      <wp:docPr id="13831066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6F6F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3B438" wp14:editId="60559DFC">
                      <wp:extent cx="39600" cy="39600"/>
                      <wp:effectExtent l="0" t="0" r="11430" b="11430"/>
                      <wp:docPr id="141442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9989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9ABDFD" wp14:editId="7E776CE5">
                      <wp:extent cx="39600" cy="39600"/>
                      <wp:effectExtent l="0" t="0" r="11430" b="11430"/>
                      <wp:docPr id="21211837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8E4C9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99932A" wp14:editId="0CAF8369">
                      <wp:extent cx="39600" cy="39600"/>
                      <wp:effectExtent l="0" t="0" r="11430" b="11430"/>
                      <wp:docPr id="16596603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C10F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50FBC1" wp14:editId="71D7062F">
                      <wp:extent cx="39600" cy="39600"/>
                      <wp:effectExtent l="0" t="0" r="11430" b="11430"/>
                      <wp:docPr id="14683535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02EB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152891" wp14:editId="03C2274F">
                      <wp:extent cx="39600" cy="39600"/>
                      <wp:effectExtent l="0" t="0" r="11430" b="11430"/>
                      <wp:docPr id="3626033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B612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6AB300" wp14:editId="7A61F4C4">
                      <wp:extent cx="39600" cy="39600"/>
                      <wp:effectExtent l="0" t="0" r="11430" b="11430"/>
                      <wp:docPr id="16702208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77E7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F80761" wp14:editId="383FD79A">
                      <wp:extent cx="39600" cy="39600"/>
                      <wp:effectExtent l="0" t="0" r="11430" b="11430"/>
                      <wp:docPr id="1110321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3B06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3EEDBD" wp14:editId="7D332760">
                      <wp:extent cx="39600" cy="39600"/>
                      <wp:effectExtent l="0" t="0" r="11430" b="11430"/>
                      <wp:docPr id="1664583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97C4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6FA11E4C" w14:textId="77777777" w:rsidR="00757C7A" w:rsidRDefault="00583B56" w:rsidP="00757C7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E7A852A" wp14:editId="7F3DC444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166370</wp:posOffset>
                      </wp:positionV>
                      <wp:extent cx="360000" cy="216000"/>
                      <wp:effectExtent l="0" t="0" r="8890" b="12700"/>
                      <wp:wrapNone/>
                      <wp:docPr id="476937619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03570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7A852A" id="Abgerundetes Rechteck 10" o:spid="_x0000_s1118" style="position:absolute;margin-left:298.75pt;margin-top:13.1pt;width:28.35pt;height:17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" fillcolor="white [3212]" strokecolor="black [3213]" strokeweight="1pt">
                      <v:stroke joinstyle="miter"/>
                      <v:textbox inset="1mm,0,1mm,0">
                        <w:txbxContent>
                          <w:p w14:paraId="03803570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98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123A596" wp14:editId="530044CB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245110</wp:posOffset>
                      </wp:positionV>
                      <wp:extent cx="360000" cy="216000"/>
                      <wp:effectExtent l="0" t="0" r="8890" b="12700"/>
                      <wp:wrapNone/>
                      <wp:docPr id="1502638986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8CB1A" w14:textId="77777777" w:rsidR="00757C7A" w:rsidRPr="004E349C" w:rsidRDefault="00583B56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23A596" id="_x0000_s1119" style="position:absolute;margin-left:166.05pt;margin-top:19.3pt;width:28.35pt;height:17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" fillcolor="white [3212]" strokecolor="black [3213]" strokeweight="1pt">
                      <v:stroke joinstyle="miter"/>
                      <v:textbox inset="1mm,0,1mm,0">
                        <w:txbxContent>
                          <w:p w14:paraId="4688CB1A" w14:textId="77777777" w:rsidR="00757C7A" w:rsidRPr="004E349C" w:rsidRDefault="00583B56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52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9483C30" wp14:editId="78AAFEDC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125730</wp:posOffset>
                      </wp:positionV>
                      <wp:extent cx="360000" cy="216000"/>
                      <wp:effectExtent l="0" t="0" r="8890" b="12700"/>
                      <wp:wrapNone/>
                      <wp:docPr id="1035721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1354F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483C30" id="_x0000_s1120" style="position:absolute;margin-left:87.45pt;margin-top:9.9pt;width:28.35pt;height:17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" fillcolor="white [3212]" strokecolor="black [3213]" strokeweight="1pt">
                      <v:stroke joinstyle="miter"/>
                      <v:textbox inset="1mm,0,1mm,0">
                        <w:txbxContent>
                          <w:p w14:paraId="4271354F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34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1431FA8" wp14:editId="4D05F594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360000" cy="216000"/>
                      <wp:effectExtent l="0" t="0" r="8890" b="12700"/>
                      <wp:wrapNone/>
                      <wp:docPr id="629012385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FD78A1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431FA8" id="_x0000_s1121" style="position:absolute;margin-left:51.05pt;margin-top:17.95pt;width:28.35pt;height:1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" fillcolor="white [3212]" strokecolor="black [3213]" strokeweight="1pt">
                      <v:stroke joinstyle="miter"/>
                      <v:textbox inset="1mm,0,1mm,0">
                        <w:txbxContent>
                          <w:p w14:paraId="68FD78A1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43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142EC4" w14:textId="77777777" w:rsidR="00610739" w:rsidRDefault="00583B56" w:rsidP="002329E7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6F7BE87" wp14:editId="4C5BF7C9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73660</wp:posOffset>
                      </wp:positionV>
                      <wp:extent cx="360000" cy="216000"/>
                      <wp:effectExtent l="0" t="0" r="8890" b="12700"/>
                      <wp:wrapNone/>
                      <wp:docPr id="1536732338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92A2EE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F7BE87" id="_x0000_s1122" style="position:absolute;margin-left:231.45pt;margin-top:5.8pt;width:28.35pt;height:17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" fillcolor="white [3212]" strokecolor="black [3213]" strokeweight="1pt">
                      <v:stroke joinstyle="miter"/>
                      <v:textbox inset="1mm,0,1mm,0">
                        <w:txbxContent>
                          <w:p w14:paraId="0E92A2EE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81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852D0ED" w14:textId="77777777" w:rsidR="00F63CC8" w:rsidRPr="00D53CEA" w:rsidRDefault="00F63CC8" w:rsidP="002329E7"/>
        </w:tc>
      </w:tr>
      <w:tr w:rsidR="00F63CC8" w14:paraId="20E081D7" w14:textId="77777777" w:rsidTr="008D64E8">
        <w:tc>
          <w:tcPr>
            <w:tcW w:w="610" w:type="dxa"/>
          </w:tcPr>
          <w:p w14:paraId="7F101376" w14:textId="77777777" w:rsidR="00F63CC8" w:rsidRDefault="00B07BD4" w:rsidP="00F63CC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AE207BC" wp14:editId="5EB598A4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C78D61" w14:textId="77777777" w:rsidR="00F63CC8" w:rsidRPr="00230A99" w:rsidRDefault="002A1096" w:rsidP="00F63CC8">
            <w:pPr>
              <w:pStyle w:val="Nummerierung"/>
            </w:pPr>
            <w:r>
              <w:t>c</w:t>
            </w:r>
            <w:r w:rsidR="00F63CC8" w:rsidRPr="00230A99">
              <w:t>)</w:t>
            </w:r>
          </w:p>
        </w:tc>
        <w:tc>
          <w:tcPr>
            <w:tcW w:w="8036" w:type="dxa"/>
          </w:tcPr>
          <w:p w14:paraId="50879149" w14:textId="77777777" w:rsidR="002C56D1" w:rsidRPr="00FB6DC4" w:rsidRDefault="002C56D1" w:rsidP="00A3606A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 xml:space="preserve">Welche Zahlen findet man schnell? </w:t>
            </w:r>
          </w:p>
          <w:p w14:paraId="7BDD8F8F" w14:textId="1CA0AA52" w:rsidR="002C56D1" w:rsidRDefault="002C56D1" w:rsidP="00A3606A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>Welche Zahlen sind schwieriger</w:t>
            </w:r>
            <w:r>
              <w:t xml:space="preserve"> </w:t>
            </w:r>
            <w:r>
              <w:rPr>
                <w:noProof/>
              </w:rPr>
              <w:t xml:space="preserve">zu </w:t>
            </w:r>
            <w:r w:rsidR="00E45637">
              <w:rPr>
                <w:noProof/>
              </w:rPr>
              <w:t>finden</w:t>
            </w:r>
            <w:r>
              <w:rPr>
                <w:noProof/>
              </w:rPr>
              <w:t xml:space="preserve">? </w:t>
            </w:r>
          </w:p>
          <w:p w14:paraId="7DD94C51" w14:textId="77777777" w:rsidR="002C56D1" w:rsidRPr="00563011" w:rsidRDefault="002C56D1" w:rsidP="00A3606A">
            <w:pPr>
              <w:pStyle w:val="Listenabsatz"/>
            </w:pPr>
            <w:r>
              <w:rPr>
                <w:noProof/>
              </w:rPr>
              <w:t xml:space="preserve">Was hilft </w:t>
            </w:r>
            <w:r w:rsidR="00B07BD4">
              <w:rPr>
                <w:noProof/>
              </w:rPr>
              <w:t>euch</w:t>
            </w:r>
            <w:r>
              <w:rPr>
                <w:noProof/>
              </w:rPr>
              <w:t>, sie zu finden?</w:t>
            </w:r>
            <w:r w:rsidRPr="00FB6DC4">
              <w:rPr>
                <w:noProof/>
              </w:rPr>
              <w:t xml:space="preserve"> </w:t>
            </w:r>
          </w:p>
          <w:p w14:paraId="1451CADF" w14:textId="77777777" w:rsidR="00F63CC8" w:rsidRPr="00563011" w:rsidRDefault="00F63CC8" w:rsidP="002C56D1"/>
        </w:tc>
      </w:tr>
    </w:tbl>
    <w:p w14:paraId="2779D022" w14:textId="07325DC7" w:rsidR="002B2665" w:rsidRDefault="00E45637" w:rsidP="002C56D1">
      <w:pPr>
        <w:spacing w:after="200" w:line="276" w:lineRule="auto"/>
        <w:sectPr w:rsidR="002B2665" w:rsidSect="00C75E4D">
          <w:headerReference w:type="default" r:id="rId27"/>
          <w:type w:val="continuous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8646BDA" wp14:editId="528E426B">
                <wp:simplePos x="0" y="0"/>
                <wp:positionH relativeFrom="column">
                  <wp:posOffset>5769610</wp:posOffset>
                </wp:positionH>
                <wp:positionV relativeFrom="paragraph">
                  <wp:posOffset>-2717963</wp:posOffset>
                </wp:positionV>
                <wp:extent cx="39370" cy="39370"/>
                <wp:effectExtent l="0" t="0" r="11430" b="11430"/>
                <wp:wrapNone/>
                <wp:docPr id="1398451286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C386F2" id="Oval 31" o:spid="_x0000_s1026" style="position:absolute;margin-left:454.3pt;margin-top:-214pt;width:3.1pt;height:3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2745E0"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9D7D452" wp14:editId="5658AFDF">
                <wp:simplePos x="0" y="0"/>
                <wp:positionH relativeFrom="column">
                  <wp:posOffset>5783290</wp:posOffset>
                </wp:positionH>
                <wp:positionV relativeFrom="paragraph">
                  <wp:posOffset>-1602105</wp:posOffset>
                </wp:positionV>
                <wp:extent cx="39370" cy="39370"/>
                <wp:effectExtent l="0" t="0" r="11430" b="11430"/>
                <wp:wrapNone/>
                <wp:docPr id="1450875207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A44221" id="Oval 31" o:spid="_x0000_s1026" style="position:absolute;margin-left:455.4pt;margin-top:-126.15pt;width:3.1pt;height:3.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</w:p>
    <w:tbl>
      <w:tblPr>
        <w:tblpPr w:leftFromText="141" w:rightFromText="141" w:vertAnchor="text" w:horzAnchor="margin" w:tblpY="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14:paraId="3CB3FA2A" w14:textId="77777777" w:rsidTr="002B2665">
        <w:tc>
          <w:tcPr>
            <w:tcW w:w="610" w:type="dxa"/>
          </w:tcPr>
          <w:p w14:paraId="7CA556A8" w14:textId="77777777" w:rsidR="002B2665" w:rsidRDefault="002B2665" w:rsidP="002B2665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6DFA76FF" w14:textId="77777777" w:rsidR="002B2665" w:rsidRPr="001C0C6A" w:rsidRDefault="002B2665" w:rsidP="002B2665">
            <w:pPr>
              <w:pStyle w:val="berschrift2"/>
            </w:pPr>
            <w:r w:rsidRPr="002C56D1">
              <w:t>Zahlen am Zahlenstrahl</w:t>
            </w:r>
          </w:p>
        </w:tc>
      </w:tr>
      <w:tr w:rsidR="002B2665" w14:paraId="4F557D81" w14:textId="77777777" w:rsidTr="002B2665">
        <w:tc>
          <w:tcPr>
            <w:tcW w:w="610" w:type="dxa"/>
          </w:tcPr>
          <w:p w14:paraId="5F90FBE4" w14:textId="77777777" w:rsidR="002B2665" w:rsidRPr="001E402C" w:rsidRDefault="002B2665" w:rsidP="002B2665">
            <w:pPr>
              <w:pStyle w:val="berschrift3"/>
            </w:pPr>
            <w:r w:rsidRPr="001E402C">
              <w:t>2.1</w:t>
            </w:r>
          </w:p>
        </w:tc>
        <w:tc>
          <w:tcPr>
            <w:tcW w:w="8461" w:type="dxa"/>
            <w:gridSpan w:val="2"/>
          </w:tcPr>
          <w:p w14:paraId="581C437A" w14:textId="77777777" w:rsidR="002B2665" w:rsidRPr="00A3606A" w:rsidRDefault="002B2665" w:rsidP="002B2665">
            <w:pPr>
              <w:pStyle w:val="berschrift3"/>
            </w:pPr>
            <w:r w:rsidRPr="00A3606A">
              <w:t>Von der Hunderterkette zum Hunderterstrahl</w:t>
            </w:r>
          </w:p>
        </w:tc>
      </w:tr>
      <w:tr w:rsidR="002B2665" w:rsidRPr="00E0758C" w14:paraId="5E9DB635" w14:textId="77777777" w:rsidTr="002B2665">
        <w:tc>
          <w:tcPr>
            <w:tcW w:w="610" w:type="dxa"/>
          </w:tcPr>
          <w:p w14:paraId="1DBCA411" w14:textId="77777777" w:rsidR="002B2665" w:rsidRPr="00E0758C" w:rsidRDefault="002B2665" w:rsidP="002B266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0F732BF" wp14:editId="650728D0">
                  <wp:extent cx="360000" cy="272386"/>
                  <wp:effectExtent l="0" t="0" r="254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8EEF0B9" w14:textId="77777777" w:rsidR="002B2665" w:rsidRPr="00E0758C" w:rsidRDefault="002B2665" w:rsidP="002B2665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3195CD2A" w14:textId="77777777" w:rsidR="002B2665" w:rsidRPr="0010640E" w:rsidRDefault="002B2665" w:rsidP="002B2665">
            <w:pPr>
              <w:spacing w:before="60"/>
              <w:rPr>
                <w:sz w:val="15"/>
                <w:szCs w:val="15"/>
              </w:rPr>
            </w:pPr>
            <w:r w:rsidRPr="0010640E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2023296" behindDoc="0" locked="0" layoutInCell="1" allowOverlap="1" wp14:anchorId="5F426F14" wp14:editId="77C238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748</wp:posOffset>
                  </wp:positionV>
                  <wp:extent cx="5102860" cy="371475"/>
                  <wp:effectExtent l="0" t="0" r="2540" b="0"/>
                  <wp:wrapTopAndBottom/>
                  <wp:docPr id="1758282450" name="Grafik 1758282450" descr="Ein Bild, das Text, Thermometer, Im Haus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11566-DD14-DD36-D8C7-872691DD8E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82450" name="Grafik 1758282450" descr="Ein Bild, das Text, Thermometer, Im Haus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DE11566-DD14-DD36-D8C7-872691DD8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3" b="17968"/>
                          <a:stretch/>
                        </pic:blipFill>
                        <pic:spPr>
                          <a:xfrm>
                            <a:off x="0" y="0"/>
                            <a:ext cx="51028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C8392" w14:textId="77777777" w:rsidR="002B2665" w:rsidRDefault="002B2665" w:rsidP="002B2665">
            <w:r>
              <w:t xml:space="preserve">Vergleicht die Hunderterkette mit dem Zahlenstrahl. </w:t>
            </w:r>
            <w:r>
              <w:br/>
              <w:t>Was ist gleich? Was ist anders?</w:t>
            </w:r>
          </w:p>
          <w:p w14:paraId="3E806489" w14:textId="77777777" w:rsidR="002B2665" w:rsidRPr="00E0758C" w:rsidRDefault="002B2665" w:rsidP="002B2665">
            <w:pPr>
              <w:spacing w:before="60"/>
            </w:pPr>
          </w:p>
        </w:tc>
      </w:tr>
      <w:tr w:rsidR="002B2665" w:rsidRPr="00E0758C" w14:paraId="607A42F8" w14:textId="77777777" w:rsidTr="002B2665">
        <w:tc>
          <w:tcPr>
            <w:tcW w:w="610" w:type="dxa"/>
          </w:tcPr>
          <w:p w14:paraId="6363F24F" w14:textId="77777777" w:rsidR="002B2665" w:rsidRDefault="002B2665" w:rsidP="002B2665">
            <w:pPr>
              <w:spacing w:line="240" w:lineRule="atLeast"/>
            </w:pPr>
          </w:p>
          <w:p w14:paraId="0C539F7D" w14:textId="77777777" w:rsidR="002B2665" w:rsidRDefault="002B2665" w:rsidP="002B2665">
            <w:pPr>
              <w:spacing w:line="240" w:lineRule="atLeast"/>
            </w:pPr>
          </w:p>
          <w:p w14:paraId="7F1A2944" w14:textId="77777777" w:rsidR="002B2665" w:rsidRDefault="002B2665" w:rsidP="002B2665">
            <w:pPr>
              <w:spacing w:line="240" w:lineRule="atLeast"/>
            </w:pPr>
          </w:p>
          <w:p w14:paraId="29AE1203" w14:textId="77777777" w:rsidR="002B2665" w:rsidRDefault="002B2665" w:rsidP="002B2665">
            <w:pPr>
              <w:spacing w:line="240" w:lineRule="atLeast"/>
            </w:pPr>
          </w:p>
          <w:p w14:paraId="15F5BDC1" w14:textId="77777777" w:rsidR="002B2665" w:rsidRDefault="002B2665" w:rsidP="002B2665">
            <w:pPr>
              <w:spacing w:line="240" w:lineRule="atLeast"/>
            </w:pPr>
          </w:p>
          <w:p w14:paraId="0F7D6597" w14:textId="77777777" w:rsidR="002B2665" w:rsidRPr="00E0758C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AF087A" w14:textId="77777777" w:rsidR="002B2665" w:rsidRDefault="002B2665" w:rsidP="002B2665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4DE51A1E" w14:textId="77777777" w:rsidR="002B2665" w:rsidRDefault="002B2665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4320" behindDoc="0" locked="0" layoutInCell="1" allowOverlap="1" wp14:anchorId="763E0A46" wp14:editId="0723C733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175647</wp:posOffset>
                      </wp:positionV>
                      <wp:extent cx="5147945" cy="665467"/>
                      <wp:effectExtent l="0" t="0" r="0" b="0"/>
                      <wp:wrapNone/>
                      <wp:docPr id="629278237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7525338" name="Grafik 13575253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20188696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73141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87425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D7174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E0A46" id="_x0000_s1123" style="position:absolute;margin-left:21pt;margin-top:13.85pt;width:405.35pt;height:52.4pt;z-index:252024320;mso-position-horizontal-relative:text;mso-position-vertical-relative:text" coordsize="51479,6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">
                      <v:shape id="Grafik 1357525338" o:spid="_x0000_s1124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">
                        <v:imagedata r:id="rId31" o:title="" cropbottom="28353f"/>
                      </v:shape>
                      <v:roundrect id="_x0000_s1125" style="position:absolute;left:119;top:4134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4973141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26" style="position:absolute;left:45680;top:4134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" fillcolor="white [3212]" stroked="f" strokeweight="1pt">
                        <v:stroke joinstyle="miter"/>
                        <v:textbox inset="1mm,.5mm,1mm,0">
                          <w:txbxContent>
                            <w:p w14:paraId="5ED7174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6927DD05" w14:textId="77777777" w:rsidR="002B2665" w:rsidRDefault="002B2665" w:rsidP="002B2665">
            <w:pPr>
              <w:pStyle w:val="Nummerierung"/>
            </w:pPr>
          </w:p>
          <w:p w14:paraId="3956E6C7" w14:textId="77777777" w:rsidR="002B2665" w:rsidRDefault="002B2665" w:rsidP="002B2665">
            <w:pPr>
              <w:pStyle w:val="Nummerierung"/>
            </w:pPr>
          </w:p>
          <w:p w14:paraId="55E03197" w14:textId="77777777" w:rsidR="002B2665" w:rsidRDefault="002B2665" w:rsidP="002B2665">
            <w:pPr>
              <w:pStyle w:val="Nummerierung"/>
            </w:pPr>
          </w:p>
          <w:p w14:paraId="14DB4AC5" w14:textId="77777777" w:rsidR="002B2665" w:rsidRDefault="002B2665" w:rsidP="002B2665">
            <w:pPr>
              <w:pStyle w:val="Nummerierung"/>
            </w:pPr>
          </w:p>
          <w:p w14:paraId="3BD02409" w14:textId="77777777" w:rsidR="002B2665" w:rsidRPr="00E0758C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3B033726" w14:textId="77777777" w:rsidR="002B2665" w:rsidRDefault="002B2665" w:rsidP="002B2665">
            <w:r>
              <w:t>Wo gehört die 40 hin? Wo gehört die 43 hin? Woher weißt du das?</w:t>
            </w:r>
          </w:p>
          <w:p w14:paraId="05678A65" w14:textId="77777777" w:rsidR="002B2665" w:rsidRDefault="002B2665" w:rsidP="002B2665"/>
          <w:p w14:paraId="7034F325" w14:textId="77777777" w:rsidR="002B2665" w:rsidRDefault="002B2665" w:rsidP="002B2665"/>
          <w:p w14:paraId="3A60C3F5" w14:textId="77777777" w:rsidR="002B2665" w:rsidRDefault="002B2665" w:rsidP="002B2665"/>
          <w:p w14:paraId="2D4A6F0A" w14:textId="77777777" w:rsidR="002B2665" w:rsidRDefault="002B2665" w:rsidP="002B2665"/>
          <w:p w14:paraId="1B928EBA" w14:textId="77777777" w:rsidR="002B2665" w:rsidRPr="00B03BF9" w:rsidRDefault="002B2665" w:rsidP="002B2665">
            <w:pPr>
              <w:spacing w:before="60"/>
            </w:pPr>
          </w:p>
        </w:tc>
      </w:tr>
      <w:tr w:rsidR="002B2665" w:rsidRPr="00E0758C" w14:paraId="4776BB2B" w14:textId="77777777" w:rsidTr="002B2665">
        <w:tc>
          <w:tcPr>
            <w:tcW w:w="610" w:type="dxa"/>
          </w:tcPr>
          <w:p w14:paraId="4D681649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2D2BC177" w14:textId="77777777" w:rsidR="002B2665" w:rsidRDefault="002B2665" w:rsidP="002B2665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02A9CEFF" w14:textId="77777777" w:rsidR="002B2665" w:rsidRDefault="002B2665" w:rsidP="002B2665">
            <w:r>
              <w:t xml:space="preserve">Trage auch die 34 und die 97 auf dem Zahlenstrahl aus </w:t>
            </w:r>
            <w:r w:rsidRPr="005B3E4B">
              <w:rPr>
                <w:b/>
                <w:bCs/>
                <w:color w:val="327A86" w:themeColor="text2"/>
              </w:rPr>
              <w:t>b)</w:t>
            </w:r>
            <w:r>
              <w:rPr>
                <w:b/>
                <w:bCs/>
                <w:color w:val="327A86" w:themeColor="text2"/>
              </w:rPr>
              <w:t xml:space="preserve"> </w:t>
            </w:r>
            <w:r w:rsidRPr="00357FE0">
              <w:rPr>
                <w:color w:val="327A86" w:themeColor="text2"/>
              </w:rPr>
              <w:t>ein</w:t>
            </w:r>
            <w:r w:rsidRPr="00357FE0">
              <w:rPr>
                <w:color w:val="000000" w:themeColor="text1"/>
              </w:rPr>
              <w:t>.</w:t>
            </w:r>
          </w:p>
        </w:tc>
      </w:tr>
    </w:tbl>
    <w:p w14:paraId="5D5609B1" w14:textId="750DA4D7" w:rsidR="0071032F" w:rsidRDefault="0071032F" w:rsidP="002C56D1">
      <w:pPr>
        <w:spacing w:after="200" w:line="276" w:lineRule="auto"/>
      </w:pPr>
    </w:p>
    <w:p w14:paraId="739C53E9" w14:textId="77777777" w:rsidR="005C3BFD" w:rsidRDefault="005C3BFD" w:rsidP="0010640E">
      <w:pPr>
        <w:pStyle w:val="Transcript"/>
        <w:rPr>
          <w:sz w:val="10"/>
          <w:szCs w:val="8"/>
        </w:rPr>
      </w:pPr>
    </w:p>
    <w:p w14:paraId="5D4A1B79" w14:textId="77777777" w:rsidR="0010640E" w:rsidRDefault="0010640E" w:rsidP="0010640E">
      <w:pPr>
        <w:pStyle w:val="Transcript"/>
        <w:rPr>
          <w:sz w:val="10"/>
          <w:szCs w:val="8"/>
        </w:rPr>
      </w:pPr>
    </w:p>
    <w:p w14:paraId="2AC0EF48" w14:textId="77777777" w:rsidR="0010640E" w:rsidRPr="0010640E" w:rsidRDefault="0010640E" w:rsidP="0010640E">
      <w:pPr>
        <w:pStyle w:val="Transcript"/>
        <w:rPr>
          <w:sz w:val="10"/>
          <w:szCs w:val="8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436169" w:rsidRPr="00CC284F" w14:paraId="3DE92F25" w14:textId="77777777" w:rsidTr="0010640E">
        <w:trPr>
          <w:trHeight w:val="83"/>
        </w:trPr>
        <w:tc>
          <w:tcPr>
            <w:tcW w:w="610" w:type="dxa"/>
          </w:tcPr>
          <w:p w14:paraId="4F4C11EC" w14:textId="02405DE6" w:rsidR="00436169" w:rsidRPr="00230A99" w:rsidRDefault="00436169" w:rsidP="00CC0555">
            <w:pPr>
              <w:pStyle w:val="berschrift3"/>
            </w:pPr>
            <w:r>
              <w:t>2.</w:t>
            </w:r>
            <w:r w:rsidR="00142652">
              <w:t>2</w:t>
            </w:r>
          </w:p>
        </w:tc>
        <w:tc>
          <w:tcPr>
            <w:tcW w:w="8461" w:type="dxa"/>
            <w:gridSpan w:val="2"/>
          </w:tcPr>
          <w:p w14:paraId="34586360" w14:textId="77777777" w:rsidR="00436169" w:rsidRPr="005B3E4B" w:rsidRDefault="00436169" w:rsidP="00CC0555">
            <w:pPr>
              <w:pStyle w:val="berschrift3"/>
              <w:rPr>
                <w:sz w:val="28"/>
              </w:rPr>
            </w:pPr>
            <w:r>
              <w:t>Zahlenstrahl im Alltag</w:t>
            </w:r>
          </w:p>
        </w:tc>
      </w:tr>
      <w:tr w:rsidR="00436169" w14:paraId="7E056595" w14:textId="77777777" w:rsidTr="0010640E">
        <w:tc>
          <w:tcPr>
            <w:tcW w:w="610" w:type="dxa"/>
          </w:tcPr>
          <w:p w14:paraId="35C26D0B" w14:textId="77777777" w:rsidR="00436169" w:rsidRDefault="00436169" w:rsidP="00CC055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69245682" wp14:editId="4BA87E4E">
                  <wp:extent cx="360000" cy="272386"/>
                  <wp:effectExtent l="0" t="0" r="2540" b="0"/>
                  <wp:docPr id="790402110" name="Grafik 79040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DE0739" w14:textId="77777777" w:rsidR="00436169" w:rsidRPr="00CC284F" w:rsidRDefault="00436169" w:rsidP="00CC0555">
            <w:pPr>
              <w:pStyle w:val="Nummerierung"/>
            </w:pPr>
            <w:r w:rsidRPr="00CC284F">
              <w:t>a)</w:t>
            </w:r>
          </w:p>
        </w:tc>
        <w:tc>
          <w:tcPr>
            <w:tcW w:w="8036" w:type="dxa"/>
          </w:tcPr>
          <w:p w14:paraId="26C819CF" w14:textId="77777777" w:rsidR="00436169" w:rsidRDefault="00436169" w:rsidP="00CC0555">
            <w:pPr>
              <w:spacing w:line="240" w:lineRule="auto"/>
            </w:pPr>
            <w:r>
              <w:t>Hier sind einige Bilder von verschiedenen Zahlenstrahlen.</w:t>
            </w:r>
          </w:p>
          <w:p w14:paraId="6592D6AA" w14:textId="77777777" w:rsidR="00436169" w:rsidRDefault="00436169" w:rsidP="0010640E">
            <w:pPr>
              <w:pStyle w:val="Listenabsatz"/>
            </w:pPr>
            <w:r>
              <w:t>Was sind das für Gegenstände?</w:t>
            </w:r>
          </w:p>
          <w:p w14:paraId="4D422800" w14:textId="77777777" w:rsidR="00436169" w:rsidRDefault="00436169" w:rsidP="0010640E">
            <w:pPr>
              <w:pStyle w:val="Listenabsatz"/>
            </w:pPr>
            <w:r>
              <w:t>Wie genau sind die Abstände unterteilt?</w:t>
            </w:r>
          </w:p>
        </w:tc>
      </w:tr>
      <w:tr w:rsidR="00436169" w:rsidRPr="005A396A" w14:paraId="5E41B26D" w14:textId="77777777" w:rsidTr="0010640E">
        <w:trPr>
          <w:trHeight w:val="3542"/>
        </w:trPr>
        <w:tc>
          <w:tcPr>
            <w:tcW w:w="610" w:type="dxa"/>
          </w:tcPr>
          <w:p w14:paraId="30170050" w14:textId="77777777" w:rsidR="00436169" w:rsidRDefault="00436169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73C836" w14:textId="77777777" w:rsidR="00436169" w:rsidRPr="00CC284F" w:rsidRDefault="00436169" w:rsidP="00CC0555">
            <w:pPr>
              <w:pStyle w:val="Nummerierung"/>
            </w:pPr>
          </w:p>
        </w:tc>
        <w:tc>
          <w:tcPr>
            <w:tcW w:w="8036" w:type="dxa"/>
          </w:tcPr>
          <w:p w14:paraId="5DD4C6F0" w14:textId="1A93CF3B" w:rsidR="00436169" w:rsidRDefault="0010640E" w:rsidP="00CC0555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65248" behindDoc="0" locked="0" layoutInCell="1" allowOverlap="1" wp14:anchorId="1867743E" wp14:editId="73A594A5">
                  <wp:simplePos x="0" y="0"/>
                  <wp:positionH relativeFrom="column">
                    <wp:posOffset>28847</wp:posOffset>
                  </wp:positionH>
                  <wp:positionV relativeFrom="paragraph">
                    <wp:posOffset>72662</wp:posOffset>
                  </wp:positionV>
                  <wp:extent cx="554355" cy="2143125"/>
                  <wp:effectExtent l="0" t="0" r="0" b="9525"/>
                  <wp:wrapNone/>
                  <wp:docPr id="561527852" name="Grafik 561527852" descr="Ein Bild, das Gerät, Text, Thermome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527852" name="Grafik 561527852" descr="Ein Bild, das Gerät, Text, Thermometer enthält.&#10;&#10;Automatisch generierte Beschreibu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169">
              <w:rPr>
                <w:noProof/>
              </w:rPr>
              <w:drawing>
                <wp:anchor distT="0" distB="0" distL="114300" distR="114300" simplePos="0" relativeHeight="251764224" behindDoc="0" locked="0" layoutInCell="1" allowOverlap="1" wp14:anchorId="50462442" wp14:editId="7A503F9E">
                  <wp:simplePos x="0" y="0"/>
                  <wp:positionH relativeFrom="column">
                    <wp:posOffset>3856355</wp:posOffset>
                  </wp:positionH>
                  <wp:positionV relativeFrom="paragraph">
                    <wp:posOffset>161290</wp:posOffset>
                  </wp:positionV>
                  <wp:extent cx="1247775" cy="1409065"/>
                  <wp:effectExtent l="0" t="0" r="9525" b="635"/>
                  <wp:wrapNone/>
                  <wp:docPr id="190430866" name="Grafik 190430866" descr="Ein Bild, das Entwurf, Geschirr, Küchenutensilie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0866" name="Grafik 190430866" descr="Ein Bild, das Entwurf, Geschirr, Küchenutensilien, Darstellung enthält.&#10;&#10;Automatisch generierte Beschreibu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E0C0AD" w14:textId="425536A8" w:rsidR="00436169" w:rsidRDefault="00436169" w:rsidP="00CC0555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63200" behindDoc="0" locked="0" layoutInCell="1" allowOverlap="1" wp14:anchorId="7DAA5607" wp14:editId="0ADA7892">
                  <wp:simplePos x="0" y="0"/>
                  <wp:positionH relativeFrom="column">
                    <wp:posOffset>904248</wp:posOffset>
                  </wp:positionH>
                  <wp:positionV relativeFrom="paragraph">
                    <wp:posOffset>134466</wp:posOffset>
                  </wp:positionV>
                  <wp:extent cx="2466975" cy="473710"/>
                  <wp:effectExtent l="19050" t="323850" r="28575" b="326390"/>
                  <wp:wrapNone/>
                  <wp:docPr id="735534307" name="Grafik 735534307" descr="Ein Bild, das Lineal, Reihe, Messstab Maßb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534307" name="Grafik 735534307" descr="Ein Bild, das Lineal, Reihe, Messstab Maßband enthält.&#10;&#10;Automatisch generierte Beschreibu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3210">
                            <a:off x="0" y="0"/>
                            <a:ext cx="246697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C7E5F" w14:textId="7FA93CF0" w:rsidR="00436169" w:rsidRDefault="00436169" w:rsidP="00CC0555">
            <w:pPr>
              <w:spacing w:line="240" w:lineRule="auto"/>
            </w:pPr>
          </w:p>
          <w:p w14:paraId="0C98CDF8" w14:textId="04A3E9EC" w:rsidR="00436169" w:rsidRDefault="00436169" w:rsidP="00CC0555">
            <w:pPr>
              <w:spacing w:line="240" w:lineRule="auto"/>
            </w:pPr>
          </w:p>
          <w:p w14:paraId="281C70B5" w14:textId="1F51A295" w:rsidR="0010640E" w:rsidRDefault="00B8773D" w:rsidP="00CC0555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66272" behindDoc="0" locked="0" layoutInCell="1" allowOverlap="1" wp14:anchorId="4F761F50" wp14:editId="32446EB6">
                  <wp:simplePos x="0" y="0"/>
                  <wp:positionH relativeFrom="column">
                    <wp:posOffset>2369185</wp:posOffset>
                  </wp:positionH>
                  <wp:positionV relativeFrom="paragraph">
                    <wp:posOffset>65502</wp:posOffset>
                  </wp:positionV>
                  <wp:extent cx="1259138" cy="1234440"/>
                  <wp:effectExtent l="0" t="0" r="0" b="0"/>
                  <wp:wrapNone/>
                  <wp:docPr id="1522435873" name="Grafik 1522435873" descr="Ein Bild, das Gerät, Messinstrument, Messgerät, Rei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435873" name="Grafik 1522435873" descr="Ein Bild, das Gerät, Messinstrument, Messgerät, Reihe enthält.&#10;&#10;Automatisch generierte Beschreibu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38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DE9689" w14:textId="3FE6642E" w:rsidR="00436169" w:rsidRPr="005A396A" w:rsidRDefault="00436169" w:rsidP="00CC0555">
            <w:pPr>
              <w:spacing w:line="240" w:lineRule="auto"/>
            </w:pPr>
          </w:p>
        </w:tc>
      </w:tr>
      <w:tr w:rsidR="00436169" w:rsidRPr="00D53CEA" w14:paraId="59B8558D" w14:textId="77777777" w:rsidTr="0010640E">
        <w:trPr>
          <w:trHeight w:val="83"/>
        </w:trPr>
        <w:tc>
          <w:tcPr>
            <w:tcW w:w="610" w:type="dxa"/>
          </w:tcPr>
          <w:p w14:paraId="1966E354" w14:textId="77777777" w:rsidR="00436169" w:rsidRDefault="00436169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B2BDE4A" w14:textId="77777777" w:rsidR="00436169" w:rsidRPr="00CC284F" w:rsidRDefault="00436169" w:rsidP="00CC0555">
            <w:pPr>
              <w:pStyle w:val="Nummerierung"/>
            </w:pPr>
            <w:r w:rsidRPr="00CC284F">
              <w:t>b)</w:t>
            </w:r>
          </w:p>
        </w:tc>
        <w:tc>
          <w:tcPr>
            <w:tcW w:w="8036" w:type="dxa"/>
          </w:tcPr>
          <w:p w14:paraId="48983E17" w14:textId="77777777" w:rsidR="0010640E" w:rsidRDefault="00436169" w:rsidP="00CC0555">
            <w:r w:rsidRPr="00A65FA8">
              <w:t xml:space="preserve">Wo findet </w:t>
            </w:r>
            <w:r>
              <w:t>ihr</w:t>
            </w:r>
            <w:r w:rsidRPr="00A65FA8">
              <w:t xml:space="preserve"> noch </w:t>
            </w:r>
            <w:r>
              <w:t>Zahlenstrahle</w:t>
            </w:r>
            <w:r w:rsidRPr="00A65FA8">
              <w:t xml:space="preserve"> in </w:t>
            </w:r>
            <w:r>
              <w:t xml:space="preserve">eurem Alltag? </w:t>
            </w:r>
          </w:p>
          <w:p w14:paraId="7CFB8F60" w14:textId="1392CB14" w:rsidR="00436169" w:rsidRPr="00D53CEA" w:rsidRDefault="00436169" w:rsidP="0010640E">
            <w:pPr>
              <w:pStyle w:val="Listenabsatz"/>
            </w:pPr>
            <w:r>
              <w:t>Macht Fotos oder zeichnet.</w:t>
            </w:r>
          </w:p>
        </w:tc>
      </w:tr>
    </w:tbl>
    <w:p w14:paraId="1E6A8C1B" w14:textId="01858620" w:rsidR="0048465A" w:rsidRDefault="0048465A"/>
    <w:p w14:paraId="17A31CA2" w14:textId="77777777" w:rsidR="002B2665" w:rsidRDefault="002B2665">
      <w:pPr>
        <w:sectPr w:rsidR="002B2665" w:rsidSect="00C75E4D">
          <w:headerReference w:type="default" r:id="rId36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p w14:paraId="793C894D" w14:textId="70A8D292" w:rsidR="00D70637" w:rsidRDefault="00D70637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D70637" w14:paraId="0DFD852C" w14:textId="77777777" w:rsidTr="00D70637">
        <w:trPr>
          <w:trHeight w:val="83"/>
        </w:trPr>
        <w:tc>
          <w:tcPr>
            <w:tcW w:w="610" w:type="dxa"/>
          </w:tcPr>
          <w:p w14:paraId="60D25E21" w14:textId="18E2ADEA" w:rsidR="00D70637" w:rsidRDefault="00D70637" w:rsidP="00D70637">
            <w:pPr>
              <w:pStyle w:val="berschrift2"/>
              <w:spacing w:before="0"/>
            </w:pPr>
            <w:r>
              <w:t>2.3</w:t>
            </w:r>
          </w:p>
        </w:tc>
        <w:tc>
          <w:tcPr>
            <w:tcW w:w="8461" w:type="dxa"/>
            <w:gridSpan w:val="2"/>
          </w:tcPr>
          <w:p w14:paraId="01720384" w14:textId="77777777" w:rsidR="00D70637" w:rsidRDefault="00D70637" w:rsidP="00D70637">
            <w:pPr>
              <w:pStyle w:val="berschrift2"/>
              <w:spacing w:before="0"/>
            </w:pPr>
            <w:r>
              <w:t>Zahlen ungefähr am leeren Hunderterstrahl eintragen</w:t>
            </w:r>
          </w:p>
        </w:tc>
      </w:tr>
      <w:tr w:rsidR="00D70637" w:rsidRPr="00E0758C" w14:paraId="6D7424F7" w14:textId="77777777" w:rsidTr="003D2B1A">
        <w:tc>
          <w:tcPr>
            <w:tcW w:w="610" w:type="dxa"/>
          </w:tcPr>
          <w:p w14:paraId="51EA8E86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E6A9019" w14:textId="77777777" w:rsidR="00D70637" w:rsidRPr="00E0758C" w:rsidRDefault="00D70637" w:rsidP="003D2B1A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4926D00B" w14:textId="77777777" w:rsidR="00D70637" w:rsidRDefault="00D70637" w:rsidP="003D2B1A">
            <w:r>
              <w:rPr>
                <w:noProof/>
              </w:rPr>
              <w:t xml:space="preserve">Wie findet man </w:t>
            </w:r>
            <w:r>
              <w:t>am leeren Zahlenstrahl ungefähr die Position der 23?</w:t>
            </w:r>
          </w:p>
          <w:p w14:paraId="71082257" w14:textId="77777777" w:rsidR="00D70637" w:rsidRDefault="00D70637" w:rsidP="003D2B1A">
            <w:pPr>
              <w:rPr>
                <w:noProof/>
              </w:rPr>
            </w:pPr>
            <w:r>
              <w:rPr>
                <w:noProof/>
              </w:rPr>
              <w:t>Wie gehst du vor? Es gibt mehrere Wege, probiere sie aus.</w:t>
            </w:r>
          </w:p>
          <w:p w14:paraId="601A5678" w14:textId="77777777" w:rsidR="00D70637" w:rsidRPr="00E0758C" w:rsidRDefault="00D70637" w:rsidP="003D2B1A">
            <w:pPr>
              <w:rPr>
                <w:noProof/>
              </w:rPr>
            </w:pPr>
          </w:p>
        </w:tc>
      </w:tr>
      <w:tr w:rsidR="00D70637" w:rsidRPr="00F642C1" w:rsidDel="002A1096" w14:paraId="2BF1C8EE" w14:textId="77777777" w:rsidTr="003D2B1A">
        <w:trPr>
          <w:trHeight w:val="658"/>
        </w:trPr>
        <w:tc>
          <w:tcPr>
            <w:tcW w:w="610" w:type="dxa"/>
          </w:tcPr>
          <w:p w14:paraId="1BBAFCBD" w14:textId="77777777" w:rsidR="00D70637" w:rsidRDefault="00D70637" w:rsidP="003D2B1A">
            <w:pPr>
              <w:spacing w:line="240" w:lineRule="atLeast"/>
              <w:rPr>
                <w:noProof/>
              </w:rPr>
            </w:pPr>
          </w:p>
          <w:p w14:paraId="6F7E8C70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DEA437" w14:textId="77777777" w:rsidR="00D70637" w:rsidRDefault="00D70637" w:rsidP="003D2B1A">
            <w:pPr>
              <w:pStyle w:val="Nummerierung"/>
            </w:pPr>
          </w:p>
          <w:p w14:paraId="4C4EB1AA" w14:textId="77777777" w:rsidR="00D70637" w:rsidRDefault="00D70637" w:rsidP="003D2B1A">
            <w:pPr>
              <w:pStyle w:val="Nummerierung"/>
            </w:pPr>
          </w:p>
          <w:p w14:paraId="02029EE1" w14:textId="77777777" w:rsidR="00D70637" w:rsidRDefault="00D70637" w:rsidP="003D2B1A">
            <w:pPr>
              <w:pStyle w:val="Nummerierung"/>
            </w:pPr>
          </w:p>
          <w:p w14:paraId="3995C23B" w14:textId="77777777" w:rsidR="00D70637" w:rsidRPr="00E0758C" w:rsidRDefault="00D70637" w:rsidP="003D2B1A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p w14:paraId="41491685" w14:textId="77777777" w:rsidR="00D70637" w:rsidRPr="00F642C1" w:rsidDel="002A1096" w:rsidRDefault="00D70637" w:rsidP="003D2B1A">
            <w:pPr>
              <w:pStyle w:val="berschrift9"/>
            </w:pPr>
            <w:r w:rsidRPr="00DB1716">
              <mc:AlternateContent>
                <mc:Choice Requires="wpg">
                  <w:drawing>
                    <wp:anchor distT="0" distB="0" distL="114300" distR="114300" simplePos="0" relativeHeight="251952640" behindDoc="0" locked="0" layoutInCell="1" allowOverlap="1" wp14:anchorId="0F67FB04" wp14:editId="62C8D51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556571</wp:posOffset>
                      </wp:positionV>
                      <wp:extent cx="5013960" cy="496570"/>
                      <wp:effectExtent l="0" t="0" r="15240" b="11430"/>
                      <wp:wrapNone/>
                      <wp:docPr id="192590898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984599406" name="Gruppieren 984599406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490481" name="Grafik 35249048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341134566" name="Abgerundetes Rechteck 34113456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6C38D9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1518742" name="Abgerundetes Rechteck 1521518742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CCDA9A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87621602" name="Gerade Verbindung 987621602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93832" name="Gerade Verbindung 2719383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67FB04" id="Gruppieren 9" o:spid="_x0000_s1127" style="position:absolute;margin-left:-.2pt;margin-top:43.8pt;width:394.8pt;height:39.1pt;z-index:251952640;mso-position-horizontal-relative:text;mso-position-vertical-relative:text" coordsize="5014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">
                      <v:group id="Gruppieren 984599406" o:spid="_x0000_s1128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">
                        <v:shape id="Grafik 352490481" o:spid="_x0000_s1129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341134566" o:spid="_x0000_s1130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26C38D9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521518742" o:spid="_x0000_s1131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CCDA9A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987621602" o:spid="_x0000_s1132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27193832" o:spid="_x0000_s1133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 xml:space="preserve">  </w:t>
            </w:r>
            <w:r w:rsidRPr="00DB1716">
              <mc:AlternateContent>
                <mc:Choice Requires="wpg">
                  <w:drawing>
                    <wp:anchor distT="0" distB="0" distL="114300" distR="114300" simplePos="0" relativeHeight="251951616" behindDoc="0" locked="0" layoutInCell="1" allowOverlap="1" wp14:anchorId="0D53C7B3" wp14:editId="7815436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5715</wp:posOffset>
                      </wp:positionV>
                      <wp:extent cx="5013960" cy="496570"/>
                      <wp:effectExtent l="0" t="0" r="15240" b="11430"/>
                      <wp:wrapNone/>
                      <wp:docPr id="10" name="Gruppieren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04A7B7-4355-E52A-1B5D-2AC8D5828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19701216" name="Gruppieren 119701216">
                                <a:extLst>
                                  <a:ext uri="{FF2B5EF4-FFF2-40B4-BE49-F238E27FC236}">
                                    <a16:creationId xmlns:a16="http://schemas.microsoft.com/office/drawing/2014/main" id="{FDB3B17C-E723-30B1-77AA-456C359F2E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1205939" name="Grafik 1531205939">
                                    <a:extLst>
                                      <a:ext uri="{FF2B5EF4-FFF2-40B4-BE49-F238E27FC236}">
                                        <a16:creationId xmlns:a16="http://schemas.microsoft.com/office/drawing/2014/main" id="{5855E5A2-8CB7-5E50-3879-132B30DFC3E9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112851160" name="Abgerundetes Rechteck 2112851160">
                                  <a:extLst>
                                    <a:ext uri="{FF2B5EF4-FFF2-40B4-BE49-F238E27FC236}">
                                      <a16:creationId xmlns:a16="http://schemas.microsoft.com/office/drawing/2014/main" id="{2E86FAAD-91CC-2114-4A1D-8B2F59D38A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F18CA8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781091" name="Abgerundetes Rechteck 1774781091">
                                  <a:extLst>
                                    <a:ext uri="{FF2B5EF4-FFF2-40B4-BE49-F238E27FC236}">
                                      <a16:creationId xmlns:a16="http://schemas.microsoft.com/office/drawing/2014/main" id="{073A6ED2-5028-10D5-77CB-AA480BB06DE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ADFCF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94674237" name="Gerade Verbindung 1294674237">
                                <a:extLst>
                                  <a:ext uri="{FF2B5EF4-FFF2-40B4-BE49-F238E27FC236}">
                                    <a16:creationId xmlns:a16="http://schemas.microsoft.com/office/drawing/2014/main" id="{A05C152F-B950-6554-90BE-6ECD18BBFB5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9166216" name="Gerade Verbindung 589166216">
                                <a:extLst>
                                  <a:ext uri="{FF2B5EF4-FFF2-40B4-BE49-F238E27FC236}">
                                    <a16:creationId xmlns:a16="http://schemas.microsoft.com/office/drawing/2014/main" id="{2E5D1A3A-83BA-A0A0-02B1-04893E77DE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53C7B3" id="_x0000_s1134" style="position:absolute;margin-left:-.2pt;margin-top:.45pt;width:394.8pt;height:39.1pt;z-index:251951616;mso-position-horizontal-relative:text;mso-position-vertical-relative:text" coordsize="5014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">
                      <v:group id="Gruppieren 119701216" o:spid="_x0000_s1135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">
                        <v:shape id="Grafik 1531205939" o:spid="_x0000_s1136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2112851160" o:spid="_x0000_s1137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68F18CA8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74781091" o:spid="_x0000_s1138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15ADFCF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294674237" o:spid="_x0000_s1139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589166216" o:spid="_x0000_s1140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 xml:space="preserve">   </w:t>
            </w:r>
          </w:p>
        </w:tc>
      </w:tr>
      <w:tr w:rsidR="00D70637" w:rsidRPr="00E0758C" w14:paraId="67AD7392" w14:textId="77777777" w:rsidTr="003D2B1A">
        <w:tc>
          <w:tcPr>
            <w:tcW w:w="610" w:type="dxa"/>
          </w:tcPr>
          <w:p w14:paraId="75B6196A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F9F83C" w14:textId="77777777" w:rsidR="00D70637" w:rsidRPr="00E0758C" w:rsidRDefault="00D70637" w:rsidP="003D2B1A">
            <w:pPr>
              <w:pStyle w:val="Nummerierung"/>
            </w:pPr>
          </w:p>
        </w:tc>
        <w:tc>
          <w:tcPr>
            <w:tcW w:w="8036" w:type="dxa"/>
          </w:tcPr>
          <w:p w14:paraId="41B4F1E2" w14:textId="77777777" w:rsidR="00D70637" w:rsidRDefault="00D70637" w:rsidP="003D2B1A">
            <w:pPr>
              <w:pStyle w:val="Ausflltext"/>
            </w:pPr>
            <w:r>
              <w:t xml:space="preserve">  </w:t>
            </w:r>
          </w:p>
          <w:p w14:paraId="55B04E02" w14:textId="77777777" w:rsidR="00D70637" w:rsidRPr="00E0758C" w:rsidRDefault="00D70637" w:rsidP="003D2B1A">
            <w:pPr>
              <w:pStyle w:val="Ausflltext"/>
            </w:pPr>
          </w:p>
        </w:tc>
      </w:tr>
      <w:tr w:rsidR="00D70637" w:rsidRPr="00E0758C" w14:paraId="68390903" w14:textId="77777777" w:rsidTr="003D2B1A">
        <w:trPr>
          <w:trHeight w:val="271"/>
        </w:trPr>
        <w:tc>
          <w:tcPr>
            <w:tcW w:w="610" w:type="dxa"/>
          </w:tcPr>
          <w:p w14:paraId="0437A7DF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3426ECF" wp14:editId="253DB72A">
                  <wp:extent cx="360000" cy="272386"/>
                  <wp:effectExtent l="0" t="0" r="2540" b="0"/>
                  <wp:docPr id="1461879114" name="Grafik 146187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2FC4D7" w14:textId="77777777" w:rsidR="00D70637" w:rsidRDefault="00D70637" w:rsidP="003D2B1A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519F5A19" w14:textId="77777777" w:rsidR="00D70637" w:rsidRDefault="00D70637" w:rsidP="003D2B1A">
            <w:pPr>
              <w:pStyle w:val="Nummerierung"/>
            </w:pPr>
          </w:p>
          <w:p w14:paraId="695063CC" w14:textId="77777777" w:rsidR="00D70637" w:rsidRDefault="00D70637" w:rsidP="003D2B1A">
            <w:pPr>
              <w:pStyle w:val="Nummerierung"/>
            </w:pPr>
          </w:p>
          <w:p w14:paraId="4C116678" w14:textId="77777777" w:rsidR="00D70637" w:rsidRDefault="00D70637" w:rsidP="003D2B1A">
            <w:pPr>
              <w:pStyle w:val="Nummerierung"/>
            </w:pPr>
          </w:p>
          <w:p w14:paraId="5294EFDF" w14:textId="77777777" w:rsidR="00D70637" w:rsidRDefault="00D70637" w:rsidP="003D2B1A">
            <w:pPr>
              <w:pStyle w:val="Nummerierung"/>
            </w:pPr>
          </w:p>
          <w:p w14:paraId="36C31587" w14:textId="77777777" w:rsidR="00D70637" w:rsidRDefault="00D70637" w:rsidP="003D2B1A">
            <w:pPr>
              <w:pStyle w:val="Nummerierung"/>
            </w:pPr>
          </w:p>
          <w:p w14:paraId="751DBBE0" w14:textId="77777777" w:rsidR="00D70637" w:rsidRPr="00E0758C" w:rsidRDefault="00D70637" w:rsidP="003D2B1A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10BD666E" w14:textId="77777777" w:rsidR="00D70637" w:rsidRDefault="00D70637" w:rsidP="003D2B1A">
            <w:r>
              <w:t xml:space="preserve">Trage auf dem unteren Zahlenstrahl alle Zehnerzahlen ein. </w:t>
            </w:r>
          </w:p>
          <w:p w14:paraId="4D0F4C92" w14:textId="77777777" w:rsidR="00D70637" w:rsidRDefault="00D70637" w:rsidP="003D2B1A">
            <w:r>
              <w:t>Besprecht:</w:t>
            </w:r>
          </w:p>
          <w:p w14:paraId="5EF9693C" w14:textId="77777777" w:rsidR="00D70637" w:rsidRDefault="00D70637" w:rsidP="003D2B1A">
            <w:pPr>
              <w:pStyle w:val="Listenabsatz"/>
            </w:pPr>
            <w:r>
              <w:t>Warum sind die Zehnerzahlen hilfreich, um die richtige Stelle für eine Zahl zu finden?</w:t>
            </w:r>
          </w:p>
          <w:p w14:paraId="214707BA" w14:textId="77777777" w:rsidR="00D70637" w:rsidRDefault="00D70637" w:rsidP="003D2B1A">
            <w:pPr>
              <w:pStyle w:val="Listenabsatz"/>
            </w:pPr>
            <w:r>
              <w:t xml:space="preserve">Wo sind jetzt die Zehner-Abschnitte sichtbar? </w:t>
            </w:r>
          </w:p>
          <w:p w14:paraId="3D0037BF" w14:textId="77777777" w:rsidR="00D70637" w:rsidRDefault="00D70637" w:rsidP="003D2B1A">
            <w:pPr>
              <w:pStyle w:val="Listenabsatz"/>
            </w:pPr>
            <w:r>
              <w:t xml:space="preserve">In welchem Abschnitt müsst ihr die 23 platzieren? </w:t>
            </w:r>
          </w:p>
          <w:p w14:paraId="4C6777AC" w14:textId="77777777" w:rsidR="00D70637" w:rsidRDefault="00D70637" w:rsidP="003D2B1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3664" behindDoc="0" locked="0" layoutInCell="1" allowOverlap="1" wp14:anchorId="467A14B5" wp14:editId="3A4B59D6">
                      <wp:simplePos x="0" y="0"/>
                      <wp:positionH relativeFrom="column">
                        <wp:posOffset>4434957</wp:posOffset>
                      </wp:positionH>
                      <wp:positionV relativeFrom="paragraph">
                        <wp:posOffset>161290</wp:posOffset>
                      </wp:positionV>
                      <wp:extent cx="547370" cy="694698"/>
                      <wp:effectExtent l="0" t="0" r="0" b="3810"/>
                      <wp:wrapNone/>
                      <wp:docPr id="149530044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56139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33558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DA9AD" w14:textId="77777777" w:rsidR="00D70637" w:rsidRPr="008D5126" w:rsidRDefault="00D70637" w:rsidP="00D70637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7A14B5" id="Gruppieren 13" o:spid="_x0000_s1141" style="position:absolute;margin-left:349.2pt;margin-top:12.7pt;width:43.1pt;height:54.7pt;z-index:251953664;mso-position-horizontal-relative:text;mso-position-vertical-relative:text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142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">
                        <v:imagedata r:id="rId38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43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ECDA9AD" w14:textId="77777777" w:rsidR="00D70637" w:rsidRPr="008D5126" w:rsidRDefault="00D70637" w:rsidP="00D70637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47B8DEDC" wp14:editId="3AE7FBE1">
                      <wp:simplePos x="0" y="0"/>
                      <wp:positionH relativeFrom="column">
                        <wp:posOffset>2903721</wp:posOffset>
                      </wp:positionH>
                      <wp:positionV relativeFrom="paragraph">
                        <wp:posOffset>99922</wp:posOffset>
                      </wp:positionV>
                      <wp:extent cx="1656715" cy="431800"/>
                      <wp:effectExtent l="0" t="0" r="6985" b="228600"/>
                      <wp:wrapNone/>
                      <wp:docPr id="122666658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431800"/>
                              </a:xfrm>
                              <a:prstGeom prst="wedgeRoundRectCallout">
                                <a:avLst>
                                  <a:gd name="adj1" fmla="val 45173"/>
                                  <a:gd name="adj2" fmla="val 9684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342EA" w14:textId="77777777" w:rsidR="00D70637" w:rsidRDefault="00D70637" w:rsidP="00D70637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Die 38 ist zwischen 30 und 40. Sie ist also im vierten Abschnitt. Sie ist näher bei der 40. </w:t>
                                  </w:r>
                                </w:p>
                                <w:p w14:paraId="095AE886" w14:textId="77777777" w:rsidR="00D70637" w:rsidRDefault="00D70637" w:rsidP="00D70637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B8DED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144" type="#_x0000_t62" style="position:absolute;margin-left:228.65pt;margin-top:7.85pt;width:130.45pt;height:34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" adj="20557,31717" fillcolor="white [3201]" strokecolor="#bfbfbf [2412]" strokeweight="1pt">
                      <v:textbox inset="2mm,1mm,1mm,0">
                        <w:txbxContent>
                          <w:p w14:paraId="42F342EA" w14:textId="77777777" w:rsidR="00D70637" w:rsidRDefault="00D70637" w:rsidP="00D70637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Die 38 ist zwischen 30 und 40. Sie ist also im vierten Abschnitt. Sie ist näher bei der 40. </w:t>
                            </w:r>
                          </w:p>
                          <w:p w14:paraId="095AE886" w14:textId="77777777" w:rsidR="00D70637" w:rsidRDefault="00D70637" w:rsidP="00D70637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66E0CB" w14:textId="77777777" w:rsidR="00D70637" w:rsidRDefault="00D70637" w:rsidP="003D2B1A">
            <w:r>
              <w:t xml:space="preserve">Wo gehören diese Zahlen hin? Erkläre wie Tara. </w:t>
            </w:r>
          </w:p>
          <w:p w14:paraId="5DCAA762" w14:textId="77777777" w:rsidR="00D70637" w:rsidRDefault="00D70637" w:rsidP="003D2B1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5712" behindDoc="0" locked="0" layoutInCell="1" allowOverlap="1" wp14:anchorId="362C0226" wp14:editId="70B6BA95">
                      <wp:simplePos x="0" y="0"/>
                      <wp:positionH relativeFrom="column">
                        <wp:posOffset>358785</wp:posOffset>
                      </wp:positionH>
                      <wp:positionV relativeFrom="paragraph">
                        <wp:posOffset>129643</wp:posOffset>
                      </wp:positionV>
                      <wp:extent cx="2486237" cy="396769"/>
                      <wp:effectExtent l="0" t="0" r="15875" b="10160"/>
                      <wp:wrapNone/>
                      <wp:docPr id="1780269992" name="Gruppieren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37" cy="396769"/>
                                <a:chOff x="0" y="0"/>
                                <a:chExt cx="2486237" cy="396769"/>
                              </a:xfrm>
                            </wpg:grpSpPr>
                            <wps:wsp>
                              <wps:cNvPr id="789160064" name="Abgerundetes Rechteck 4"/>
                              <wps:cNvSpPr/>
                              <wps:spPr>
                                <a:xfrm>
                                  <a:off x="1021811" y="102602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97042A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64216152" name="Abgerundetes Rechteck 4"/>
                              <wps:cNvSpPr/>
                              <wps:spPr>
                                <a:xfrm>
                                  <a:off x="0" y="0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87B4E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04062255" name="Abgerundetes Rechteck 4"/>
                              <wps:cNvSpPr/>
                              <wps:spPr>
                                <a:xfrm>
                                  <a:off x="371568" y="63515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3395C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0516815" name="Abgerundetes Rechteck 4"/>
                              <wps:cNvSpPr/>
                              <wps:spPr>
                                <a:xfrm>
                                  <a:off x="1359156" y="4886"/>
                                  <a:ext cx="375049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05ABEF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07295451" name="Abgerundetes Rechteck 4"/>
                              <wps:cNvSpPr/>
                              <wps:spPr>
                                <a:xfrm>
                                  <a:off x="1808949" y="185659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A1FC51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2387934" name="Abgerundetes Rechteck 4"/>
                              <wps:cNvSpPr/>
                              <wps:spPr>
                                <a:xfrm>
                                  <a:off x="2112070" y="58601"/>
                                  <a:ext cx="374167" cy="2111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597914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C0226" id="Gruppieren 44" o:spid="_x0000_s1145" style="position:absolute;margin-left:28.25pt;margin-top:10.2pt;width:195.75pt;height:31.25pt;z-index:251955712;mso-position-horizontal-relative:text;mso-position-vertical-relative:text" coordsize="24862,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">
                      <v:roundrect id="_x0000_s1146" style="position:absolute;left:10218;top:1026;width:3743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F97042A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147" style="position:absolute;width:3743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5F87B4E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oundrect>
                      <v:roundrect id="_x0000_s1148" style="position:absolute;left:3715;top:635;width:3744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43395C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oundrect>
                      <v:roundrect id="_x0000_s1149" style="position:absolute;left:13591;top:48;width:3751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A05ABEF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150" style="position:absolute;left:18089;top:1856;width:3744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46A1FC51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roundrect id="_x0000_s1151" style="position:absolute;left:21120;top:586;width:3742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4F597914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2843A0F" w14:textId="77777777" w:rsidR="00D70637" w:rsidRDefault="00D70637" w:rsidP="003D2B1A">
            <w:pPr>
              <w:rPr>
                <w:rFonts w:ascii="Comic Sans MS" w:hAnsi="Comic Sans MS"/>
                <w:b/>
                <w:bCs/>
              </w:rPr>
            </w:pPr>
          </w:p>
          <w:p w14:paraId="65B43B05" w14:textId="77777777" w:rsidR="00D70637" w:rsidRDefault="00D70637" w:rsidP="003D2B1A">
            <w:pPr>
              <w:rPr>
                <w:rFonts w:ascii="Comic Sans MS" w:hAnsi="Comic Sans MS"/>
                <w:b/>
                <w:bCs/>
              </w:rPr>
            </w:pPr>
          </w:p>
          <w:p w14:paraId="4E492C65" w14:textId="77777777" w:rsidR="00D70637" w:rsidRPr="00E0758C" w:rsidRDefault="00D70637" w:rsidP="003D2B1A"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6736" behindDoc="0" locked="0" layoutInCell="1" allowOverlap="1" wp14:anchorId="36AB0FAE" wp14:editId="2D20C9C9">
                      <wp:simplePos x="0" y="0"/>
                      <wp:positionH relativeFrom="column">
                        <wp:posOffset>-36233</wp:posOffset>
                      </wp:positionH>
                      <wp:positionV relativeFrom="paragraph">
                        <wp:posOffset>42392</wp:posOffset>
                      </wp:positionV>
                      <wp:extent cx="5013960" cy="496570"/>
                      <wp:effectExtent l="0" t="0" r="15240" b="11430"/>
                      <wp:wrapNone/>
                      <wp:docPr id="998481960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17998604" name="Gruppieren 117998604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46150601" name="Grafik 144615060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460048579" name="Abgerundetes Rechteck 1460048579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86E34F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694984" name="Abgerundetes Rechteck 2107694984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CB2EE1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83112826" name="Gerade Verbindung 1483112826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1435892" name="Gerade Verbindung 178143589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B0FAE" id="_x0000_s1152" style="position:absolute;margin-left:-2.85pt;margin-top:3.35pt;width:394.8pt;height:39.1pt;z-index:251956736;mso-position-horizontal-relative:text;mso-position-vertical-relative:text" coordsize="5014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">
                      <v:group id="Gruppieren 117998604" o:spid="_x0000_s1153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">
                        <v:shape id="Grafik 1446150601" o:spid="_x0000_s1154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1460048579" o:spid="_x0000_s1155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686E34F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107694984" o:spid="_x0000_s1156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6FCB2EE1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83112826" o:spid="_x0000_s1157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781435892" o:spid="_x0000_s1158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  <w:tr w:rsidR="00D70637" w14:paraId="6B1B3FB5" w14:textId="77777777" w:rsidTr="003D2B1A">
        <w:trPr>
          <w:trHeight w:val="271"/>
        </w:trPr>
        <w:tc>
          <w:tcPr>
            <w:tcW w:w="610" w:type="dxa"/>
          </w:tcPr>
          <w:p w14:paraId="6F1BAEA0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407179B" w14:textId="77777777" w:rsidR="00D70637" w:rsidRDefault="00D70637" w:rsidP="003D2B1A">
            <w:pPr>
              <w:pStyle w:val="Nummerierung"/>
            </w:pPr>
          </w:p>
        </w:tc>
        <w:tc>
          <w:tcPr>
            <w:tcW w:w="8036" w:type="dxa"/>
          </w:tcPr>
          <w:p w14:paraId="6F2142F0" w14:textId="77777777" w:rsidR="00D70637" w:rsidRDefault="00D70637" w:rsidP="003D2B1A">
            <w:pPr>
              <w:pStyle w:val="berschrift9"/>
            </w:pPr>
            <w:r>
              <w:t xml:space="preserve">   </w:t>
            </w:r>
          </w:p>
          <w:p w14:paraId="6A11E2C7" w14:textId="77777777" w:rsidR="00D70637" w:rsidRDefault="00D70637" w:rsidP="003D2B1A">
            <w:pPr>
              <w:pStyle w:val="berschrift9"/>
            </w:pPr>
          </w:p>
          <w:p w14:paraId="4B35D438" w14:textId="77777777" w:rsidR="00D70637" w:rsidRDefault="00D70637" w:rsidP="003D2B1A">
            <w:pPr>
              <w:pStyle w:val="berschrift9"/>
            </w:pPr>
            <w:r>
              <w:t xml:space="preserve">  </w:t>
            </w:r>
          </w:p>
        </w:tc>
      </w:tr>
    </w:tbl>
    <w:p w14:paraId="0C04D2DC" w14:textId="77777777" w:rsidR="002B2665" w:rsidRDefault="002B2665">
      <w:pPr>
        <w:sectPr w:rsidR="002B2665" w:rsidSect="00C75E4D">
          <w:headerReference w:type="default" r:id="rId39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Spec="bottom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:rsidRPr="00D53CEA" w14:paraId="4AFEBE8E" w14:textId="77777777" w:rsidTr="002B2665">
        <w:trPr>
          <w:trHeight w:val="83"/>
        </w:trPr>
        <w:tc>
          <w:tcPr>
            <w:tcW w:w="610" w:type="dxa"/>
          </w:tcPr>
          <w:p w14:paraId="537752A2" w14:textId="77777777" w:rsidR="002B2665" w:rsidRPr="00E0758C" w:rsidRDefault="002B2665" w:rsidP="002B2665">
            <w:pPr>
              <w:pStyle w:val="berschrift2"/>
              <w:spacing w:before="0"/>
              <w:rPr>
                <w:noProof/>
              </w:rPr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23A9FA94" w14:textId="77777777" w:rsidR="002B2665" w:rsidRPr="00333FA5" w:rsidRDefault="002B2665" w:rsidP="002B2665">
            <w:pPr>
              <w:pStyle w:val="berschrift2"/>
              <w:spacing w:before="0"/>
            </w:pPr>
            <w:r>
              <w:t>Zoomen</w:t>
            </w:r>
            <w:r w:rsidRPr="002C56D1">
              <w:t xml:space="preserve"> am Zahlenstrahl</w:t>
            </w:r>
          </w:p>
        </w:tc>
      </w:tr>
      <w:tr w:rsidR="002B2665" w14:paraId="5F4C7A6D" w14:textId="77777777" w:rsidTr="002B2665">
        <w:tc>
          <w:tcPr>
            <w:tcW w:w="610" w:type="dxa"/>
          </w:tcPr>
          <w:p w14:paraId="29E12FAB" w14:textId="77777777" w:rsidR="002B2665" w:rsidRPr="001E402C" w:rsidRDefault="002B2665" w:rsidP="002B2665">
            <w:pPr>
              <w:pStyle w:val="berschrift3"/>
              <w:spacing w:before="0"/>
            </w:pPr>
            <w:r>
              <w:t>3</w:t>
            </w:r>
            <w:r w:rsidRPr="001E402C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3EEE840B" w14:textId="77777777" w:rsidR="002B2665" w:rsidRPr="001E402C" w:rsidRDefault="002B2665" w:rsidP="002B2665">
            <w:pPr>
              <w:pStyle w:val="berschrift3"/>
              <w:spacing w:before="0"/>
            </w:pPr>
            <w:r>
              <w:t xml:space="preserve">Der </w:t>
            </w:r>
            <w:r w:rsidRPr="00333FA5">
              <w:t>Zahlenstrahl unter der Lupe</w:t>
            </w:r>
          </w:p>
        </w:tc>
      </w:tr>
      <w:tr w:rsidR="002B2665" w14:paraId="41582932" w14:textId="77777777" w:rsidTr="002B2665">
        <w:tc>
          <w:tcPr>
            <w:tcW w:w="610" w:type="dxa"/>
          </w:tcPr>
          <w:p w14:paraId="14019F09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1D3EE447" w14:textId="77777777" w:rsidR="002B2665" w:rsidRPr="007A149C" w:rsidRDefault="002B2665" w:rsidP="002B266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10C840A0" w14:textId="77777777" w:rsidR="002B2665" w:rsidRDefault="002B2665" w:rsidP="002B2665">
            <w:pPr>
              <w:pStyle w:val="Ausflltext"/>
            </w:pPr>
            <w:r>
              <w:t>Welche Zahlen liegen unter der Lupe? Woher weißt du das?</w:t>
            </w:r>
            <w:r w:rsidDel="009F4B5F">
              <w:t xml:space="preserve"> </w:t>
            </w:r>
          </w:p>
          <w:p w14:paraId="6D6402E1" w14:textId="77777777" w:rsidR="002B2665" w:rsidRDefault="002B2665" w:rsidP="002B2665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6368" behindDoc="0" locked="0" layoutInCell="1" allowOverlap="1" wp14:anchorId="5BE849B2" wp14:editId="029D9200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60960</wp:posOffset>
                      </wp:positionV>
                      <wp:extent cx="4468728" cy="1004580"/>
                      <wp:effectExtent l="0" t="152400" r="14605" b="11430"/>
                      <wp:wrapNone/>
                      <wp:docPr id="1958431752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8728" cy="1004580"/>
                                <a:chOff x="0" y="0"/>
                                <a:chExt cx="4468728" cy="1004580"/>
                              </a:xfrm>
                            </wpg:grpSpPr>
                            <wpg:grpSp>
                              <wpg:cNvPr id="137998348" name="Gruppieren 7"/>
                              <wpg:cNvGrpSpPr/>
                              <wpg:grpSpPr>
                                <a:xfrm>
                                  <a:off x="0" y="0"/>
                                  <a:ext cx="1452036" cy="990617"/>
                                  <a:chOff x="0" y="0"/>
                                  <a:chExt cx="1452036" cy="9906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" name="Grafik 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700000">
                                    <a:off x="704959" y="-193358"/>
                                    <a:ext cx="553720" cy="9404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23569019" name="Gerade Verbindung 9"/>
                                <wps:cNvCnPr/>
                                <wps:spPr>
                                  <a:xfrm flipV="1">
                                    <a:off x="0" y="168222"/>
                                    <a:ext cx="885075" cy="82239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62938937" name="Gerade Verbindung 9"/>
                              <wps:cNvCnPr/>
                              <wps:spPr>
                                <a:xfrm flipH="1" flipV="1">
                                  <a:off x="1348740" y="68580"/>
                                  <a:ext cx="3119988" cy="9360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8965E0" id="Gruppieren 8" o:spid="_x0000_s1026" style="position:absolute;margin-left:19.95pt;margin-top:4.8pt;width:351.85pt;height:79.1pt;z-index:252026368" coordsize="44687,1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">
                      <v:group id="Gruppieren 7" o:spid="_x0000_s1027" style="position:absolute;width:14520;height:9906" coordsize="14520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">
                        <v:shape id="Grafik 63" o:spid="_x0000_s1028" type="#_x0000_t75" style="position:absolute;left:7049;top:-1933;width:5537;height:9404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">
                          <v:imagedata r:id="rId40" o:title=""/>
                        </v:shape>
                        <v:line id="Gerade Verbindung 9" o:spid="_x0000_s1029" style="position:absolute;flip:y;visibility:visible;mso-wrap-style:square" from="0,1682" to="8850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" strokecolor="#327a86 [3204]" strokeweight=".5pt">
                          <v:stroke joinstyle="miter"/>
                        </v:line>
                      </v:group>
                      <v:line id="Gerade Verbindung 9" o:spid="_x0000_s1030" style="position:absolute;flip:x y;visibility:visible;mso-wrap-style:square" from="13487,685" to="44687,10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" strokecolor="#327a86 [3204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EDAB47" wp14:editId="7B014659">
                      <wp:extent cx="4940964" cy="472441"/>
                      <wp:effectExtent l="0" t="0" r="0" b="0"/>
                      <wp:docPr id="174892102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64" cy="472441"/>
                                <a:chOff x="0" y="0"/>
                                <a:chExt cx="5040950" cy="472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fik 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20469907" name="Abgerundetes Rechteck 4"/>
                              <wps:cNvSpPr/>
                              <wps:spPr>
                                <a:xfrm>
                                  <a:off x="4562795" y="195261"/>
                                  <a:ext cx="478155" cy="2771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A42153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466304" name="Abgerundetes Rechteck 4"/>
                              <wps:cNvSpPr/>
                              <wps:spPr>
                                <a:xfrm>
                                  <a:off x="0" y="195309"/>
                                  <a:ext cx="478155" cy="27713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9F583A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DAB47" id="Gruppieren 5" o:spid="_x0000_s1159" style="width:389.05pt;height:37.2pt;mso-position-horizontal-relative:char;mso-position-vertical-relative:line" coordsize="50409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">
                      <v:shape id="Grafik 75" o:spid="_x0000_s1160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">
                        <v:imagedata r:id="rId20" o:title=""/>
                        <o:lock v:ext="edit" aspectratio="f"/>
                      </v:shape>
                      <v:roundrect id="_x0000_s1161" style="position:absolute;left:45627;top:1952;width:4782;height:2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" fillcolor="white [3212]" stroked="f" strokeweight="1pt">
                        <v:stroke joinstyle="miter"/>
                        <v:textbox inset="1mm,0,1mm,0">
                          <w:txbxContent>
                            <w:p w14:paraId="51A42153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162" style="position:absolute;top:1953;width:4781;height:2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" fillcolor="white [3212]" stroked="f" strokeweight="1pt">
                        <v:stroke joinstyle="miter"/>
                        <v:textbox inset="1mm,0,1mm,0">
                          <w:txbxContent>
                            <w:p w14:paraId="209F583A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30CF59E4" w14:textId="77777777" w:rsidR="002B2665" w:rsidRDefault="002B2665" w:rsidP="002B2665">
            <w:pPr>
              <w:rPr>
                <w:noProof/>
              </w:rPr>
            </w:pPr>
          </w:p>
          <w:p w14:paraId="1DB845BD" w14:textId="77777777" w:rsidR="002B2665" w:rsidRPr="00563011" w:rsidRDefault="002B2665" w:rsidP="002B2665">
            <w:pPr>
              <w:rPr>
                <w:noProof/>
              </w:rPr>
            </w:pPr>
          </w:p>
        </w:tc>
      </w:tr>
      <w:tr w:rsidR="002B2665" w14:paraId="18370616" w14:textId="77777777" w:rsidTr="002B2665">
        <w:tc>
          <w:tcPr>
            <w:tcW w:w="610" w:type="dxa"/>
          </w:tcPr>
          <w:p w14:paraId="6E312C37" w14:textId="77777777" w:rsidR="002B2665" w:rsidRDefault="002B2665" w:rsidP="002B266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62E3B63A" wp14:editId="1A19A445">
                  <wp:extent cx="360000" cy="272386"/>
                  <wp:effectExtent l="0" t="0" r="2540" b="0"/>
                  <wp:docPr id="870446425" name="Grafik 87044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F7A3E00" w14:textId="77777777" w:rsidR="002B2665" w:rsidRDefault="002B2665" w:rsidP="002B2665">
            <w:pPr>
              <w:pStyle w:val="Nummerierung"/>
            </w:pPr>
            <w:r>
              <w:t xml:space="preserve">b) </w:t>
            </w:r>
          </w:p>
        </w:tc>
        <w:tc>
          <w:tcPr>
            <w:tcW w:w="8036" w:type="dxa"/>
          </w:tcPr>
          <w:p w14:paraId="3FA98827" w14:textId="77777777" w:rsidR="002B2665" w:rsidRDefault="002B2665" w:rsidP="002B266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111F88" wp14:editId="728839C4">
                      <wp:extent cx="4942262" cy="472440"/>
                      <wp:effectExtent l="0" t="0" r="0" b="0"/>
                      <wp:docPr id="211905750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262" cy="472440"/>
                                <a:chOff x="0" y="0"/>
                                <a:chExt cx="5042275" cy="47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921822" name="Grafik 18389218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43417859" name="Abgerundetes Rechteck 4"/>
                              <wps:cNvSpPr/>
                              <wps:spPr>
                                <a:xfrm>
                                  <a:off x="4564120" y="201190"/>
                                  <a:ext cx="478155" cy="2712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087234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959677" name="Abgerundetes Rechteck 4"/>
                              <wps:cNvSpPr/>
                              <wps:spPr>
                                <a:xfrm>
                                  <a:off x="0" y="201139"/>
                                  <a:ext cx="478155" cy="27130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11F329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11F88" id="_x0000_s1163" style="width:389.15pt;height:37.2pt;mso-position-horizontal-relative:char;mso-position-vertical-relative:line" coordsize="50422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">
                      <v:shape id="Grafik 1838921822" o:spid="_x0000_s1164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">
                        <v:imagedata r:id="rId20" o:title=""/>
                        <o:lock v:ext="edit" aspectratio="f"/>
                      </v:shape>
                      <v:roundrect id="_x0000_s1165" style="position:absolute;left:45641;top:2011;width:4781;height:27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" fillcolor="white [3212]" stroked="f" strokeweight="1pt">
                        <v:stroke joinstyle="miter"/>
                        <v:textbox inset="1mm,0,1mm,0">
                          <w:txbxContent>
                            <w:p w14:paraId="1C087234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oundrect>
                      <v:roundrect id="_x0000_s1166" style="position:absolute;top:2011;width:4781;height:27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" fillcolor="white [3212]" stroked="f" strokeweight="1pt">
                        <v:stroke joinstyle="miter"/>
                        <v:textbox inset="1mm,0,1mm,0">
                          <w:txbxContent>
                            <w:p w14:paraId="0B11F329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5D90746" w14:textId="77777777" w:rsidR="002B2665" w:rsidRDefault="002B2665" w:rsidP="002B2665">
            <w:pPr>
              <w:tabs>
                <w:tab w:val="left" w:pos="4552"/>
              </w:tabs>
              <w:rPr>
                <w:noProof/>
              </w:rPr>
            </w:pPr>
            <w:r>
              <w:rPr>
                <w:noProof/>
              </w:rPr>
              <w:t xml:space="preserve">Was fällt euch an diesem Zahlenstrahl auf? </w:t>
            </w:r>
          </w:p>
          <w:p w14:paraId="51F8F0BB" w14:textId="77777777" w:rsidR="002B2665" w:rsidRDefault="002B2665" w:rsidP="002B266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gehört er zu dem Zahlenstrahl aus </w:t>
            </w:r>
            <w:r w:rsidRPr="00EA5A0E">
              <w:rPr>
                <w:b/>
                <w:bCs/>
                <w:noProof/>
                <w:color w:val="327A86" w:themeColor="text2"/>
              </w:rPr>
              <w:t>a)</w:t>
            </w:r>
            <w:r>
              <w:rPr>
                <w:noProof/>
              </w:rPr>
              <w:t xml:space="preserve">? </w:t>
            </w:r>
          </w:p>
          <w:p w14:paraId="563809C7" w14:textId="77777777" w:rsidR="002B2665" w:rsidRDefault="002B2665" w:rsidP="002B266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groß sind die Abschnitte jetzt? Wie groß sind sie in </w:t>
            </w:r>
            <w:r w:rsidRPr="00F95F13">
              <w:rPr>
                <w:b/>
                <w:bCs/>
                <w:noProof/>
                <w:color w:val="327A86" w:themeColor="text2"/>
              </w:rPr>
              <w:t>a)</w:t>
            </w:r>
            <w:r>
              <w:rPr>
                <w:noProof/>
              </w:rPr>
              <w:t xml:space="preserve">? </w:t>
            </w:r>
          </w:p>
          <w:p w14:paraId="3EDBFAF3" w14:textId="77777777" w:rsidR="002B2665" w:rsidRDefault="002B2665" w:rsidP="002B2665">
            <w:pPr>
              <w:rPr>
                <w:noProof/>
              </w:rPr>
            </w:pPr>
          </w:p>
        </w:tc>
      </w:tr>
      <w:tr w:rsidR="002B2665" w14:paraId="2D2ABED9" w14:textId="77777777" w:rsidTr="002B2665">
        <w:trPr>
          <w:trHeight w:val="2617"/>
        </w:trPr>
        <w:tc>
          <w:tcPr>
            <w:tcW w:w="610" w:type="dxa"/>
          </w:tcPr>
          <w:p w14:paraId="11F12A40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BEE8BD3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9770ECB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277F663A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5D8188C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D69F01F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2DB252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81EE48F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3303A9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204FB2" w14:textId="77777777" w:rsidR="002B2665" w:rsidRDefault="002B2665" w:rsidP="002B2665">
            <w:pPr>
              <w:pStyle w:val="Nummerierung"/>
            </w:pPr>
            <w:r>
              <w:t>c)</w:t>
            </w:r>
          </w:p>
          <w:p w14:paraId="469E4FAF" w14:textId="77777777" w:rsidR="002B2665" w:rsidRDefault="002B2665" w:rsidP="002B2665">
            <w:pPr>
              <w:pStyle w:val="Nummerierung"/>
            </w:pPr>
          </w:p>
          <w:p w14:paraId="4263B541" w14:textId="77777777" w:rsidR="002B2665" w:rsidRDefault="002B2665" w:rsidP="002B2665">
            <w:pPr>
              <w:pStyle w:val="Nummerierung"/>
            </w:pPr>
          </w:p>
          <w:p w14:paraId="062D5FCD" w14:textId="77777777" w:rsidR="002B2665" w:rsidRDefault="002B2665" w:rsidP="002B2665">
            <w:pPr>
              <w:pStyle w:val="Nummerierung"/>
            </w:pPr>
          </w:p>
          <w:p w14:paraId="15C0DF24" w14:textId="77777777" w:rsidR="002B2665" w:rsidRDefault="002B2665" w:rsidP="002B2665">
            <w:pPr>
              <w:pStyle w:val="Nummerierung"/>
            </w:pPr>
          </w:p>
          <w:p w14:paraId="233D2D3D" w14:textId="77777777" w:rsidR="002B2665" w:rsidRDefault="002B2665" w:rsidP="002B2665">
            <w:pPr>
              <w:pStyle w:val="Nummerierung"/>
            </w:pPr>
          </w:p>
          <w:p w14:paraId="7CFD49BC" w14:textId="77777777" w:rsidR="002B2665" w:rsidRDefault="002B2665" w:rsidP="002B2665">
            <w:pPr>
              <w:pStyle w:val="Nummerierung"/>
            </w:pPr>
          </w:p>
          <w:p w14:paraId="1C02A391" w14:textId="77777777" w:rsidR="002B2665" w:rsidRDefault="002B2665" w:rsidP="002B2665">
            <w:pPr>
              <w:pStyle w:val="Nummerierung"/>
            </w:pPr>
          </w:p>
          <w:p w14:paraId="2C49A54E" w14:textId="77777777" w:rsidR="002B2665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20575A95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Hier siehst du zwei Zahlenstrahle. Oben siehst du einen Zahlenstrahl von 0 bis 1000. </w:t>
            </w:r>
            <w:r>
              <w:rPr>
                <w:noProof/>
              </w:rPr>
              <w:br/>
              <w:t>Unten einen kleinen Abschnitt. Zeichne oben die Lupe ein, die zum Abschnitt unten passt.</w:t>
            </w:r>
          </w:p>
          <w:p w14:paraId="523AD747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>Vergleicht eure Lösungen.</w:t>
            </w:r>
          </w:p>
          <w:p w14:paraId="36618DC5" w14:textId="77777777" w:rsidR="002B2665" w:rsidRDefault="002B2665" w:rsidP="002B2665">
            <w:pPr>
              <w:rPr>
                <w:noProof/>
              </w:rPr>
            </w:pPr>
          </w:p>
          <w:p w14:paraId="57888346" w14:textId="77777777" w:rsidR="002B2665" w:rsidRDefault="002B2665" w:rsidP="002B2665">
            <w:pPr>
              <w:pStyle w:val="berschrift9"/>
            </w:pPr>
            <w:r>
              <w:t xml:space="preserve">  </w:t>
            </w:r>
            <w:r>
              <mc:AlternateContent>
                <mc:Choice Requires="wpg">
                  <w:drawing>
                    <wp:inline distT="0" distB="0" distL="0" distR="0" wp14:anchorId="305327A8" wp14:editId="4351551B">
                      <wp:extent cx="4940964" cy="472440"/>
                      <wp:effectExtent l="0" t="0" r="0" b="0"/>
                      <wp:docPr id="21232467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64" cy="472440"/>
                                <a:chOff x="0" y="0"/>
                                <a:chExt cx="5040950" cy="47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076351" name="Grafik 18950763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6135073" name="Abgerundetes Rechteck 4"/>
                              <wps:cNvSpPr/>
                              <wps:spPr>
                                <a:xfrm>
                                  <a:off x="4562795" y="186385"/>
                                  <a:ext cx="478155" cy="2860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AA1D32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64927" name="Abgerundetes Rechteck 4"/>
                              <wps:cNvSpPr/>
                              <wps:spPr>
                                <a:xfrm>
                                  <a:off x="0" y="186432"/>
                                  <a:ext cx="478155" cy="28600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2EF4EE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327A8" id="_x0000_s1167" style="width:389.05pt;height:37.2pt;mso-position-horizontal-relative:char;mso-position-vertical-relative:line" coordsize="50409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">
                      <v:shape id="Grafik 1895076351" o:spid="_x0000_s1168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">
                        <v:imagedata r:id="rId20" o:title=""/>
                        <o:lock v:ext="edit" aspectratio="f"/>
                      </v:shape>
                      <v:roundrect id="_x0000_s1169" style="position:absolute;left:45627;top:1863;width:4782;height:28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" fillcolor="white [3212]" stroked="f" strokeweight="1pt">
                        <v:stroke joinstyle="miter"/>
                        <v:textbox inset="1mm,0,1mm,0">
                          <w:txbxContent>
                            <w:p w14:paraId="4AAA1D32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_x0000_s1170" style="position:absolute;top:1864;width:4781;height:28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" fillcolor="white [3212]" stroked="f" strokeweight="1pt">
                        <v:stroke joinstyle="miter"/>
                        <v:textbox inset="1mm,0,1mm,0">
                          <w:txbxContent>
                            <w:p w14:paraId="7B2EF4EE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B2103ED" w14:textId="77777777" w:rsidR="002B2665" w:rsidRDefault="002B2665" w:rsidP="002B2665">
            <w:pPr>
              <w:rPr>
                <w:noProof/>
              </w:rPr>
            </w:pPr>
          </w:p>
          <w:p w14:paraId="2CA0595D" w14:textId="77777777" w:rsidR="002B2665" w:rsidRDefault="002B2665" w:rsidP="002B2665">
            <w:pPr>
              <w:rPr>
                <w:noProof/>
              </w:rPr>
            </w:pPr>
          </w:p>
          <w:p w14:paraId="1E911C74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FFD558C" w14:textId="77777777" w:rsidR="002B2665" w:rsidRDefault="002B2665" w:rsidP="002B2665">
            <w:pPr>
              <w:rPr>
                <w:noProof/>
              </w:rPr>
            </w:pPr>
          </w:p>
          <w:p w14:paraId="74C7B9AB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95FC20" wp14:editId="42F6069B">
                  <wp:extent cx="4971642" cy="612775"/>
                  <wp:effectExtent l="0" t="0" r="0" b="0"/>
                  <wp:docPr id="138235845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58459" name="Grafik 138235845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436" cy="61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212D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E90BA9" w14:paraId="7180C979" w14:textId="77777777" w:rsidTr="003D2B1A">
        <w:tc>
          <w:tcPr>
            <w:tcW w:w="610" w:type="dxa"/>
          </w:tcPr>
          <w:p w14:paraId="08791712" w14:textId="77777777" w:rsidR="00831EC7" w:rsidRPr="00E90BA9" w:rsidRDefault="00831EC7" w:rsidP="003D2B1A">
            <w:pPr>
              <w:pStyle w:val="berschrift3"/>
              <w:spacing w:before="0"/>
            </w:pPr>
            <w:r>
              <w:t>3.2</w:t>
            </w:r>
          </w:p>
        </w:tc>
        <w:tc>
          <w:tcPr>
            <w:tcW w:w="8461" w:type="dxa"/>
            <w:gridSpan w:val="2"/>
          </w:tcPr>
          <w:p w14:paraId="2876D2C6" w14:textId="77777777" w:rsidR="00831EC7" w:rsidRPr="00E90BA9" w:rsidRDefault="00831EC7" w:rsidP="003D2B1A">
            <w:pPr>
              <w:pStyle w:val="berschrift3"/>
              <w:spacing w:before="0"/>
            </w:pPr>
            <w:r w:rsidRPr="00E90BA9">
              <w:t>Verschiedene Zahlenstrahle</w:t>
            </w:r>
            <w:r>
              <w:t>n</w:t>
            </w:r>
            <w:r w:rsidRPr="00E90BA9">
              <w:t xml:space="preserve"> vergleichen</w:t>
            </w:r>
          </w:p>
        </w:tc>
      </w:tr>
      <w:tr w:rsidR="00831EC7" w:rsidRPr="00BF5ABC" w14:paraId="0177B12D" w14:textId="77777777" w:rsidTr="003D2B1A">
        <w:tc>
          <w:tcPr>
            <w:tcW w:w="610" w:type="dxa"/>
          </w:tcPr>
          <w:p w14:paraId="74BE1519" w14:textId="77777777" w:rsidR="00831EC7" w:rsidRPr="00E0758C" w:rsidRDefault="00831EC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6FC4912" wp14:editId="2EB969B9">
                  <wp:extent cx="360000" cy="272386"/>
                  <wp:effectExtent l="0" t="0" r="2540" b="0"/>
                  <wp:docPr id="985630274" name="Grafik 98563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3C60BC" w14:textId="77777777" w:rsidR="00831EC7" w:rsidRDefault="00831EC7" w:rsidP="003D2B1A">
            <w:pPr>
              <w:pStyle w:val="Nummerierung"/>
            </w:pPr>
            <w:r w:rsidRPr="00386B6C">
              <w:t>a)</w:t>
            </w:r>
          </w:p>
        </w:tc>
        <w:tc>
          <w:tcPr>
            <w:tcW w:w="8036" w:type="dxa"/>
          </w:tcPr>
          <w:p w14:paraId="1657E17E" w14:textId="77777777" w:rsidR="00831EC7" w:rsidRDefault="00831EC7" w:rsidP="003D2B1A">
            <w:pPr>
              <w:pStyle w:val="Ausflltext"/>
            </w:pPr>
            <w:r>
              <w:t xml:space="preserve">Tara hat die Zahlen 25 und 50 in beiden Zahlenstrahle eingezeichnet. </w:t>
            </w:r>
          </w:p>
          <w:p w14:paraId="44726668" w14:textId="77777777" w:rsidR="00831EC7" w:rsidRDefault="00831EC7" w:rsidP="003D2B1A">
            <w:pPr>
              <w:pStyle w:val="Ausflltext"/>
            </w:pPr>
            <w:r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1072" behindDoc="0" locked="0" layoutInCell="1" allowOverlap="1" wp14:anchorId="01E87A68" wp14:editId="573FC60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136836</wp:posOffset>
                      </wp:positionV>
                      <wp:extent cx="5003800" cy="516255"/>
                      <wp:effectExtent l="0" t="0" r="12700" b="17145"/>
                      <wp:wrapNone/>
                      <wp:docPr id="19" name="Gruppieren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73DE5E-829B-E8A7-2CA0-C8BA86187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16255"/>
                                <a:chOff x="0" y="0"/>
                                <a:chExt cx="5003800" cy="516750"/>
                              </a:xfrm>
                            </wpg:grpSpPr>
                            <wpg:grpSp>
                              <wpg:cNvPr id="1833726253" name="Gruppieren 1833726253">
                                <a:extLst>
                                  <a:ext uri="{FF2B5EF4-FFF2-40B4-BE49-F238E27FC236}">
                                    <a16:creationId xmlns:a16="http://schemas.microsoft.com/office/drawing/2014/main" id="{7B102B2A-0A1E-9FF7-CFFA-0B309963605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81140"/>
                                  <a:ext cx="5003800" cy="435610"/>
                                  <a:chOff x="0" y="81140"/>
                                  <a:chExt cx="5003800" cy="435676"/>
                                </a:xfrm>
                              </wpg:grpSpPr>
                              <wpg:grpSp>
                                <wpg:cNvPr id="435618243" name="Gruppieren 435618243">
                                  <a:extLst>
                                    <a:ext uri="{FF2B5EF4-FFF2-40B4-BE49-F238E27FC236}">
                                      <a16:creationId xmlns:a16="http://schemas.microsoft.com/office/drawing/2014/main" id="{6B1D52BD-768F-A972-6E52-CC01C660C90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81140"/>
                                    <a:ext cx="5003800" cy="431800"/>
                                    <a:chOff x="0" y="81140"/>
                                    <a:chExt cx="5047488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20893284" name="Grafik 1220893284">
                                      <a:extLst>
                                        <a:ext uri="{FF2B5EF4-FFF2-40B4-BE49-F238E27FC236}">
                                          <a16:creationId xmlns:a16="http://schemas.microsoft.com/office/drawing/2014/main" id="{B9777FE7-244F-5757-3A0D-9BD858C00E1C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975195513" name="Abgerundetes Rechteck 975195513">
                                    <a:extLst>
                                      <a:ext uri="{FF2B5EF4-FFF2-40B4-BE49-F238E27FC236}">
                                        <a16:creationId xmlns:a16="http://schemas.microsoft.com/office/drawing/2014/main" id="{1A6EDC58-37AC-12DB-9B62-F8408D5E099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6094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C26B27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5485667" name="Abgerundetes Rechteck 955485667">
                                    <a:extLst>
                                      <a:ext uri="{FF2B5EF4-FFF2-40B4-BE49-F238E27FC236}">
                                        <a16:creationId xmlns:a16="http://schemas.microsoft.com/office/drawing/2014/main" id="{970D52F3-E947-BE76-9D0D-BF24ED38A71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9582EB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1705530" name="Gruppieren 541705530">
                                  <a:extLst>
                                    <a:ext uri="{FF2B5EF4-FFF2-40B4-BE49-F238E27FC236}">
                                      <a16:creationId xmlns:a16="http://schemas.microsoft.com/office/drawing/2014/main" id="{268573B2-E840-1658-6681-106E5E97C43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480654442" name="Gerade Verbindung 480654442">
                                    <a:extLst>
                                      <a:ext uri="{FF2B5EF4-FFF2-40B4-BE49-F238E27FC236}">
                                        <a16:creationId xmlns:a16="http://schemas.microsoft.com/office/drawing/2014/main" id="{190B8444-86B7-4CAE-0AFB-C6CF5B21D711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62649506" name="Abgerundetes Rechteck 862649506">
                                    <a:extLst>
                                      <a:ext uri="{FF2B5EF4-FFF2-40B4-BE49-F238E27FC236}">
                                        <a16:creationId xmlns:a16="http://schemas.microsoft.com/office/drawing/2014/main" id="{7C522CA6-5CEC-1B35-3E50-1A1889FEF26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8CC63B6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71371584" name="Gruppieren 571371584">
                                  <a:extLst>
                                    <a:ext uri="{FF2B5EF4-FFF2-40B4-BE49-F238E27FC236}">
                                      <a16:creationId xmlns:a16="http://schemas.microsoft.com/office/drawing/2014/main" id="{780EC8EF-2B95-348C-8487-52664B698AD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1580318897" name="Gerade Verbindung 1580318897">
                                    <a:extLst>
                                      <a:ext uri="{FF2B5EF4-FFF2-40B4-BE49-F238E27FC236}">
                                        <a16:creationId xmlns:a16="http://schemas.microsoft.com/office/drawing/2014/main" id="{263FA672-8BB7-C327-61E1-DAA6C0D51D5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7728406" name="Abgerundetes Rechteck 557728406">
                                    <a:extLst>
                                      <a:ext uri="{FF2B5EF4-FFF2-40B4-BE49-F238E27FC236}">
                                        <a16:creationId xmlns:a16="http://schemas.microsoft.com/office/drawing/2014/main" id="{3EF60DF0-ABDA-6F2A-C302-C5F93C6CDDD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1A1E00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69985866" name="Gerade Verbindung 669985866">
                                <a:extLst>
                                  <a:ext uri="{FF2B5EF4-FFF2-40B4-BE49-F238E27FC236}">
                                    <a16:creationId xmlns:a16="http://schemas.microsoft.com/office/drawing/2014/main" id="{6A6E4D70-EEAE-EDD4-30C9-6A592F08F4F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61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9390742" name="Gerade Verbindung 1469390742">
                                <a:extLst>
                                  <a:ext uri="{FF2B5EF4-FFF2-40B4-BE49-F238E27FC236}">
                                    <a16:creationId xmlns:a16="http://schemas.microsoft.com/office/drawing/2014/main" id="{635D0A1E-C5B9-0CB5-CAFB-3880E19D084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8172130" name="Gerade Verbindung 768172130">
                                <a:extLst>
                                  <a:ext uri="{FF2B5EF4-FFF2-40B4-BE49-F238E27FC236}">
                                    <a16:creationId xmlns:a16="http://schemas.microsoft.com/office/drawing/2014/main" id="{ECD05AEF-32AD-DF1F-C7BB-7F03D43F99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2911747" name="Gerade Verbindung 1042911747">
                                <a:extLst>
                                  <a:ext uri="{FF2B5EF4-FFF2-40B4-BE49-F238E27FC236}">
                                    <a16:creationId xmlns:a16="http://schemas.microsoft.com/office/drawing/2014/main" id="{CF16B723-C975-EAD7-EDEC-386BDB20159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E87A68" id="Gruppieren 18" o:spid="_x0000_s1171" style="position:absolute;margin-left:7pt;margin-top:10.75pt;width:394pt;height:40.65pt;z-index:251971072;mso-position-horizontal-relative:text;mso-position-vertical-relative:text" coordsize="50038,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">
                      <v:group id="Gruppieren 1833726253" o:spid="_x0000_s1172" style="position:absolute;top:811;width:50038;height:4356" coordorigin=",811" coordsize="5003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">
                        <v:group id="Gruppieren 435618243" o:spid="_x0000_s1173" style="position:absolute;top:811;width:50038;height:4318" coordorigin=",811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">
                          <v:shape id="Grafik 1220893284" o:spid="_x0000_s1174" type="#_x0000_t75" style="position:absolute;left:74;top:811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">
                            <v:imagedata r:id="rId17" o:title=""/>
                            <o:lock v:ext="edit" aspectratio="f"/>
                          </v:shape>
                          <v:roundrect id="Abgerundetes Rechteck 975195513" o:spid="_x0000_s1175" style="position:absolute;top:2609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45C26B27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55485667" o:spid="_x0000_s1176" style="position:absolute;left:45963;top:1848;width:4511;height:3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4E9582EB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541705530" o:spid="_x0000_s1177" style="position:absolute;left:22041;top:1186;width:4686;height:3982" coordorigin="22041,1186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">
                          <v:line id="Gerade Verbindung 480654442" o:spid="_x0000_s1178" style="position:absolute;flip:x y;visibility:visible;mso-wrap-style:square" from="24429,1186" to="24429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" strokecolor="black [3213]" strokeweight="1pt">
                            <v:stroke joinstyle="miter"/>
                          </v:line>
                          <v:roundrect id="Abgerundetes Rechteck 862649506" o:spid="_x0000_s1179" style="position:absolute;left:22041;top:265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58CC63B6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571371584" o:spid="_x0000_s1180" style="position:absolute;left:11157;top:1118;width:4686;height:3986" coordorigin="11157,1118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">
                          <v:line id="Gerade Verbindung 1580318897" o:spid="_x0000_s1181" style="position:absolute;flip:x y;visibility:visible;mso-wrap-style:square" from="13545,1118" to="13545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" strokecolor="black [3213]" strokeweight="1pt">
                            <v:stroke joinstyle="miter"/>
                          </v:line>
                          <v:roundrect id="Abgerundetes Rechteck 557728406" o:spid="_x0000_s1182" style="position:absolute;left:11157;top:2585;width:4686;height:2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341A1E00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669985866" o:spid="_x0000_s1183" style="position:absolute;visibility:visible;mso-wrap-style:square" from="2261,135" to="2261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1469390742" o:spid="_x0000_s1184" style="position:absolute;visibility:visible;mso-wrap-style:square" from="47908,202" to="47908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768172130" o:spid="_x0000_s1185" style="position:absolute;visibility:visible;mso-wrap-style:square" from="13606,0" to="1360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042911747" o:spid="_x0000_s1186" style="position:absolute;visibility:visible;mso-wrap-style:square" from="24429,131" to="24429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>Warum ist ihre Lösung falsch?</w:t>
            </w:r>
            <w:r>
              <w:rPr>
                <w:noProof/>
              </w:rPr>
              <w:t xml:space="preserve"> </w:t>
            </w:r>
          </w:p>
          <w:p w14:paraId="73CF7021" w14:textId="77777777" w:rsidR="00831EC7" w:rsidRDefault="00831EC7" w:rsidP="003D2B1A">
            <w:pPr>
              <w:pStyle w:val="berschrift9"/>
            </w:pPr>
            <w:r>
              <w:t xml:space="preserve">  </w:t>
            </w:r>
          </w:p>
          <w:p w14:paraId="780DA5B6" w14:textId="77777777" w:rsidR="00831EC7" w:rsidRPr="00B9190E" w:rsidRDefault="00831EC7" w:rsidP="003D2B1A"/>
          <w:p w14:paraId="3E9B1D65" w14:textId="77777777" w:rsidR="00831EC7" w:rsidRDefault="00831EC7" w:rsidP="003D2B1A">
            <w:pPr>
              <w:pStyle w:val="berschrift9"/>
            </w:pPr>
            <w:r w:rsidRPr="007010DE">
              <mc:AlternateContent>
                <mc:Choice Requires="wpg">
                  <w:drawing>
                    <wp:anchor distT="0" distB="0" distL="114300" distR="114300" simplePos="0" relativeHeight="251972096" behindDoc="0" locked="0" layoutInCell="1" allowOverlap="1" wp14:anchorId="50CF8D80" wp14:editId="449C0594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153346</wp:posOffset>
                      </wp:positionV>
                      <wp:extent cx="5003800" cy="516255"/>
                      <wp:effectExtent l="0" t="0" r="12700" b="17145"/>
                      <wp:wrapNone/>
                      <wp:docPr id="28603004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16255"/>
                                <a:chOff x="0" y="0"/>
                                <a:chExt cx="5003800" cy="516750"/>
                              </a:xfrm>
                            </wpg:grpSpPr>
                            <wpg:grpSp>
                              <wpg:cNvPr id="1383366282" name="Gruppieren 1383366282"/>
                              <wpg:cNvGrpSpPr/>
                              <wpg:grpSpPr>
                                <a:xfrm>
                                  <a:off x="0" y="81140"/>
                                  <a:ext cx="5003800" cy="435610"/>
                                  <a:chOff x="0" y="81140"/>
                                  <a:chExt cx="5003800" cy="435676"/>
                                </a:xfrm>
                              </wpg:grpSpPr>
                              <wpg:grpSp>
                                <wpg:cNvPr id="1945713444" name="Gruppieren 1945713444"/>
                                <wpg:cNvGrpSpPr/>
                                <wpg:grpSpPr>
                                  <a:xfrm>
                                    <a:off x="0" y="81140"/>
                                    <a:ext cx="5003800" cy="431800"/>
                                    <a:chOff x="0" y="81140"/>
                                    <a:chExt cx="5047488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17375037" name="Grafik 41737503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987294618" name="Abgerundetes Rechteck 1987294618"/>
                                  <wps:cNvSpPr/>
                                  <wps:spPr>
                                    <a:xfrm>
                                      <a:off x="0" y="26094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FDBA84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4613194" name="Abgerundetes Rechteck 1834613194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E955F5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8421977" name="Gruppieren 1008421977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707845669" name="Gerade Verbindung 707845669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1915704" name="Abgerundetes Rechteck 851915704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938972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85006006" name="Gruppieren 1185006006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631741249" name="Gerade Verbindung 631741249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234965" name="Abgerundetes Rechteck 535234965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0CB467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164692" name="Gerade Verbindung 44164692"/>
                              <wps:cNvCnPr>
                                <a:cxnSpLocks/>
                              </wps:cNvCnPr>
                              <wps:spPr>
                                <a:xfrm>
                                  <a:off x="2261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877895" name="Gerade Verbindung 138387789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3945539" name="Gerade Verbindung 181394553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3067915" name="Gerade Verbindung 1553067915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CF8D80" id="_x0000_s1187" style="position:absolute;margin-left:7.15pt;margin-top:12.05pt;width:394pt;height:40.65pt;z-index:251972096;mso-position-horizontal-relative:text;mso-position-vertical-relative:text" coordsize="50038,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">
                      <v:group id="Gruppieren 1383366282" o:spid="_x0000_s1188" style="position:absolute;top:811;width:50038;height:4356" coordorigin=",811" coordsize="5003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">
                        <v:group id="Gruppieren 1945713444" o:spid="_x0000_s1189" style="position:absolute;top:811;width:50038;height:4318" coordorigin=",811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">
                          <v:shape id="Grafik 417375037" o:spid="_x0000_s1190" type="#_x0000_t75" style="position:absolute;left:74;top:811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">
                            <v:imagedata r:id="rId17" o:title=""/>
                            <o:lock v:ext="edit" aspectratio="f"/>
                          </v:shape>
                          <v:roundrect id="Abgerundetes Rechteck 1987294618" o:spid="_x0000_s1191" style="position:absolute;top:2609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68FDBA84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34613194" o:spid="_x0000_s1192" style="position:absolute;left:45963;top:1848;width:4511;height:3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68E955F5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008421977" o:spid="_x0000_s1193" style="position:absolute;left:22041;top:1186;width:4686;height:3982" coordorigin="22041,1186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">
                          <v:line id="Gerade Verbindung 707845669" o:spid="_x0000_s1194" style="position:absolute;flip:x y;visibility:visible;mso-wrap-style:square" from="24429,1186" to="24429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" strokecolor="black [3213]" strokeweight="1pt">
                            <v:stroke joinstyle="miter"/>
                          </v:line>
                          <v:roundrect id="Abgerundetes Rechteck 851915704" o:spid="_x0000_s1195" style="position:absolute;left:22041;top:265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5A938972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185006006" o:spid="_x0000_s1196" style="position:absolute;left:11157;top:1118;width:4686;height:3986" coordorigin="11157,1118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">
                          <v:line id="Gerade Verbindung 631741249" o:spid="_x0000_s1197" style="position:absolute;flip:x y;visibility:visible;mso-wrap-style:square" from="13545,1118" to="13545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" strokecolor="black [3213]" strokeweight="1pt">
                            <v:stroke joinstyle="miter"/>
                          </v:line>
                          <v:roundrect id="Abgerundetes Rechteck 535234965" o:spid="_x0000_s1198" style="position:absolute;left:11157;top:2585;width:4686;height:2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690CB467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4164692" o:spid="_x0000_s1199" style="position:absolute;visibility:visible;mso-wrap-style:square" from="2261,135" to="2261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383877895" o:spid="_x0000_s1200" style="position:absolute;visibility:visible;mso-wrap-style:square" from="47908,202" to="47908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813945539" o:spid="_x0000_s1201" style="position:absolute;visibility:visible;mso-wrap-style:square" from="13606,0" to="1360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553067915" o:spid="_x0000_s1202" style="position:absolute;visibility:visible;mso-wrap-style:square" from="24429,131" to="24429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FC38348" w14:textId="77777777" w:rsidR="00831EC7" w:rsidRDefault="00831EC7" w:rsidP="003D2B1A">
            <w:pPr>
              <w:pStyle w:val="berschrift9"/>
            </w:pPr>
            <w:r>
              <w:t xml:space="preserve">  </w:t>
            </w:r>
          </w:p>
          <w:p w14:paraId="6A9047F5" w14:textId="77777777" w:rsidR="00831EC7" w:rsidRPr="00B9190E" w:rsidRDefault="00831EC7" w:rsidP="003D2B1A"/>
          <w:p w14:paraId="3C2563F0" w14:textId="77777777" w:rsidR="00831EC7" w:rsidRPr="00BF5ABC" w:rsidRDefault="00831EC7" w:rsidP="003D2B1A"/>
        </w:tc>
      </w:tr>
      <w:tr w:rsidR="00831EC7" w14:paraId="077462BB" w14:textId="77777777" w:rsidTr="003D2B1A">
        <w:tc>
          <w:tcPr>
            <w:tcW w:w="610" w:type="dxa"/>
          </w:tcPr>
          <w:p w14:paraId="67D4CDA8" w14:textId="77777777" w:rsidR="00831EC7" w:rsidRPr="00E0758C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E29CB7" w14:textId="77777777" w:rsidR="00831EC7" w:rsidRDefault="00831EC7" w:rsidP="003D2B1A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5A3195C" w14:textId="77777777" w:rsidR="00831EC7" w:rsidRDefault="00831EC7" w:rsidP="003D2B1A">
            <w:pPr>
              <w:spacing w:before="240"/>
            </w:pPr>
            <w:r w:rsidRPr="00FF1C08">
              <w:t>Trag</w:t>
            </w:r>
            <w:r>
              <w:t xml:space="preserve">e diese </w:t>
            </w:r>
            <w:r w:rsidRPr="00FF1C08">
              <w:t xml:space="preserve">Zahlen </w:t>
            </w:r>
            <w:r>
              <w:t>in</w:t>
            </w:r>
            <w:r w:rsidRPr="00FF1C08">
              <w:t xml:space="preserve"> beide Zahlenstrahlen ein: 10, 5</w:t>
            </w:r>
            <w:r>
              <w:t>0</w:t>
            </w:r>
            <w:r w:rsidRPr="00FF1C08">
              <w:t xml:space="preserve">, </w:t>
            </w:r>
            <w:r>
              <w:t>7</w:t>
            </w:r>
            <w:r w:rsidRPr="00FF1C08">
              <w:t xml:space="preserve">5, 100. </w:t>
            </w:r>
          </w:p>
          <w:p w14:paraId="4D10A215" w14:textId="77777777" w:rsidR="00831EC7" w:rsidRDefault="00831EC7" w:rsidP="003D2B1A">
            <w:pPr>
              <w:pStyle w:val="Ausflltext"/>
            </w:pP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120" behindDoc="0" locked="0" layoutInCell="1" allowOverlap="1" wp14:anchorId="1A0C607C" wp14:editId="308EEA37">
                      <wp:simplePos x="0" y="0"/>
                      <wp:positionH relativeFrom="column">
                        <wp:posOffset>4888</wp:posOffset>
                      </wp:positionH>
                      <wp:positionV relativeFrom="paragraph">
                        <wp:posOffset>182916</wp:posOffset>
                      </wp:positionV>
                      <wp:extent cx="5003800" cy="499110"/>
                      <wp:effectExtent l="0" t="0" r="12700" b="8890"/>
                      <wp:wrapNone/>
                      <wp:docPr id="79803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99110"/>
                                <a:chOff x="0" y="0"/>
                                <a:chExt cx="5003800" cy="499292"/>
                              </a:xfrm>
                            </wpg:grpSpPr>
                            <wpg:grpSp>
                              <wpg:cNvPr id="1453369825" name="Gruppieren 1453369825"/>
                              <wpg:cNvGrpSpPr/>
                              <wpg:grpSpPr>
                                <a:xfrm>
                                  <a:off x="0" y="67557"/>
                                  <a:ext cx="5003800" cy="431735"/>
                                  <a:chOff x="0" y="67557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7845733" name="Grafik 40784573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059431600" name="Abgerundetes Rechteck 1059431600"/>
                                <wps:cNvSpPr/>
                                <wps:spPr>
                                  <a:xfrm>
                                    <a:off x="0" y="247357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71B307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1735726" name="Abgerundetes Rechteck 2041735726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EDE4B1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12680078" name="Gerade Verbindung 1412680078"/>
                              <wps:cNvCnPr>
                                <a:cxnSpLocks/>
                              </wps:cNvCnPr>
                              <wps:spPr>
                                <a:xfrm>
                                  <a:off x="2261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946707" name="Gerade Verbindung 387946707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0C607C" id="Gruppieren 19" o:spid="_x0000_s1203" style="position:absolute;margin-left:.4pt;margin-top:14.4pt;width:394pt;height:39.3pt;z-index:251973120;mso-position-horizontal-relative:text;mso-position-vertical-relative:text" coordsize="50038,4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">
                      <v:group id="Gruppieren 1453369825" o:spid="_x0000_s1204" style="position:absolute;top:675;width:50038;height:4317" coordorigin=",675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">
                        <v:shape id="Grafik 407845733" o:spid="_x0000_s1205" type="#_x0000_t75" style="position:absolute;left:74;top:675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">
                          <v:imagedata r:id="rId17" o:title=""/>
                          <o:lock v:ext="edit" aspectratio="f"/>
                        </v:shape>
                        <v:roundrect id="Abgerundetes Rechteck 1059431600" o:spid="_x0000_s1206" style="position:absolute;top:247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771B307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041735726" o:spid="_x0000_s1207" style="position:absolute;left:45963;top:1653;width:4511;height:3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FEDE4B1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12680078" o:spid="_x0000_s1208" style="position:absolute;visibility:visible;mso-wrap-style:square" from="2261,0" to="226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387946707" o:spid="_x0000_s1209" style="position:absolute;visibility:visible;mso-wrap-style:square" from="47908,66" to="47908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>Vergleicht, wo die Zahlen auf beiden Zahlenstrahlen liegen. Warum ist das so?</w:t>
            </w:r>
          </w:p>
          <w:p w14:paraId="1226DA4C" w14:textId="77777777" w:rsidR="00831EC7" w:rsidRDefault="00831EC7" w:rsidP="003D2B1A">
            <w:pPr>
              <w:pStyle w:val="Ausflltext"/>
            </w:pPr>
          </w:p>
          <w:p w14:paraId="779140D7" w14:textId="77777777" w:rsidR="00831EC7" w:rsidRDefault="00831EC7" w:rsidP="003D2B1A">
            <w:pPr>
              <w:pStyle w:val="berschrift9"/>
            </w:pPr>
            <w:r>
              <w:t xml:space="preserve">  </w:t>
            </w:r>
          </w:p>
          <w:p w14:paraId="1A7170E4" w14:textId="77777777" w:rsidR="00831EC7" w:rsidRDefault="00831EC7" w:rsidP="003D2B1A">
            <w:pPr>
              <w:pStyle w:val="berschrift9"/>
            </w:pPr>
            <w:r w:rsidRPr="006B3931">
              <mc:AlternateContent>
                <mc:Choice Requires="wpg">
                  <w:drawing>
                    <wp:anchor distT="0" distB="0" distL="114300" distR="114300" simplePos="0" relativeHeight="251974144" behindDoc="0" locked="0" layoutInCell="1" allowOverlap="1" wp14:anchorId="520D1F9C" wp14:editId="75BC059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59171</wp:posOffset>
                      </wp:positionV>
                      <wp:extent cx="5003800" cy="499110"/>
                      <wp:effectExtent l="0" t="0" r="12700" b="8890"/>
                      <wp:wrapNone/>
                      <wp:docPr id="173782969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99110"/>
                                <a:chOff x="0" y="0"/>
                                <a:chExt cx="5003800" cy="499292"/>
                              </a:xfrm>
                            </wpg:grpSpPr>
                            <wpg:grpSp>
                              <wpg:cNvPr id="918048290" name="Gruppieren 918048290"/>
                              <wpg:cNvGrpSpPr/>
                              <wpg:grpSpPr>
                                <a:xfrm>
                                  <a:off x="0" y="67557"/>
                                  <a:ext cx="5003800" cy="431735"/>
                                  <a:chOff x="0" y="67557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40090296" name="Grafik 174009029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3100779" name="Abgerundetes Rechteck 413100779"/>
                                <wps:cNvSpPr/>
                                <wps:spPr>
                                  <a:xfrm>
                                    <a:off x="0" y="247357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6B2946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978473" name="Abgerundetes Rechteck 170978473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E1B4D80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3223926" name="Gerade Verbindung 253223926"/>
                              <wps:cNvCnPr>
                                <a:cxnSpLocks/>
                              </wps:cNvCnPr>
                              <wps:spPr>
                                <a:xfrm>
                                  <a:off x="2261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42732" name="Gerade Verbindung 466542732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D1F9C" id="_x0000_s1210" style="position:absolute;margin-left:-.2pt;margin-top:4.65pt;width:394pt;height:39.3pt;z-index:251974144;mso-position-horizontal-relative:text;mso-position-vertical-relative:text" coordsize="50038,4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">
                      <v:group id="Gruppieren 918048290" o:spid="_x0000_s1211" style="position:absolute;top:675;width:50038;height:4317" coordorigin=",675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">
                        <v:shape id="Grafik 1740090296" o:spid="_x0000_s1212" type="#_x0000_t75" style="position:absolute;left:74;top:675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">
                          <v:imagedata r:id="rId17" o:title=""/>
                          <o:lock v:ext="edit" aspectratio="f"/>
                        </v:shape>
                        <v:roundrect id="Abgerundetes Rechteck 413100779" o:spid="_x0000_s1213" style="position:absolute;top:247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46B2946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0978473" o:spid="_x0000_s1214" style="position:absolute;left:45963;top:1653;width:4511;height:3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E1B4D80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53223926" o:spid="_x0000_s1215" style="position:absolute;visibility:visible;mso-wrap-style:square" from="2261,0" to="226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466542732" o:spid="_x0000_s1216" style="position:absolute;visibility:visible;mso-wrap-style:square" from="47908,66" to="47908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D04AD2E" w14:textId="77777777" w:rsidR="00831EC7" w:rsidRDefault="00831EC7" w:rsidP="003D2B1A">
            <w:pPr>
              <w:pStyle w:val="berschrift9"/>
            </w:pPr>
          </w:p>
        </w:tc>
      </w:tr>
    </w:tbl>
    <w:p w14:paraId="5E1A2038" w14:textId="77777777" w:rsidR="002B2665" w:rsidRDefault="002B2665">
      <w:pPr>
        <w:rPr>
          <w:b/>
          <w:bCs/>
        </w:rPr>
        <w:sectPr w:rsidR="002B2665" w:rsidSect="00C75E4D">
          <w:headerReference w:type="default" r:id="rId4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919"/>
        <w:gridCol w:w="425"/>
        <w:gridCol w:w="851"/>
        <w:gridCol w:w="1841"/>
      </w:tblGrid>
      <w:tr w:rsidR="002B2665" w:rsidRPr="00FF1C08" w14:paraId="0EF825D7" w14:textId="77777777" w:rsidTr="002B2665">
        <w:tc>
          <w:tcPr>
            <w:tcW w:w="610" w:type="dxa"/>
          </w:tcPr>
          <w:p w14:paraId="540A7E2B" w14:textId="77777777" w:rsidR="002B2665" w:rsidRPr="00E0758C" w:rsidRDefault="002B2665" w:rsidP="002B2665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3.3</w:t>
            </w:r>
          </w:p>
        </w:tc>
        <w:tc>
          <w:tcPr>
            <w:tcW w:w="8461" w:type="dxa"/>
            <w:gridSpan w:val="5"/>
          </w:tcPr>
          <w:p w14:paraId="31972877" w14:textId="77777777" w:rsidR="002B2665" w:rsidRPr="00FF1C08" w:rsidRDefault="002B2665" w:rsidP="002B2665">
            <w:pPr>
              <w:pStyle w:val="berschrift3"/>
            </w:pPr>
            <w:r>
              <w:t>Herauszoomen auf den Tausenderstrahl</w:t>
            </w:r>
          </w:p>
        </w:tc>
      </w:tr>
      <w:tr w:rsidR="002B2665" w:rsidRPr="00B07BD4" w14:paraId="2DAFBD51" w14:textId="77777777" w:rsidTr="002B2665">
        <w:tc>
          <w:tcPr>
            <w:tcW w:w="610" w:type="dxa"/>
          </w:tcPr>
          <w:p w14:paraId="60D05CF4" w14:textId="77777777" w:rsidR="002B2665" w:rsidRDefault="002B2665" w:rsidP="002B2665">
            <w:pPr>
              <w:spacing w:line="240" w:lineRule="atLeast"/>
            </w:pPr>
          </w:p>
          <w:p w14:paraId="348AF128" w14:textId="77777777" w:rsidR="002B2665" w:rsidRDefault="002B2665" w:rsidP="002B2665">
            <w:pPr>
              <w:spacing w:line="240" w:lineRule="atLeast"/>
            </w:pPr>
          </w:p>
          <w:p w14:paraId="51525051" w14:textId="77777777" w:rsidR="002B2665" w:rsidRDefault="002B2665" w:rsidP="002B2665">
            <w:pPr>
              <w:spacing w:line="240" w:lineRule="atLeast"/>
            </w:pPr>
          </w:p>
          <w:p w14:paraId="5DE00386" w14:textId="77777777" w:rsidR="002B2665" w:rsidRDefault="002B2665" w:rsidP="002B2665">
            <w:pPr>
              <w:spacing w:line="240" w:lineRule="atLeast"/>
            </w:pPr>
          </w:p>
          <w:p w14:paraId="75F40C2F" w14:textId="77777777" w:rsidR="002B2665" w:rsidRDefault="002B2665" w:rsidP="002B2665">
            <w:pPr>
              <w:spacing w:line="240" w:lineRule="atLeast"/>
            </w:pPr>
          </w:p>
          <w:p w14:paraId="2E84657B" w14:textId="77777777" w:rsidR="002B2665" w:rsidRDefault="002B2665" w:rsidP="002B2665">
            <w:pPr>
              <w:spacing w:line="240" w:lineRule="atLeast"/>
            </w:pPr>
          </w:p>
          <w:p w14:paraId="2835E3A5" w14:textId="77777777" w:rsidR="002B2665" w:rsidRDefault="002B2665" w:rsidP="002B2665">
            <w:pPr>
              <w:spacing w:line="240" w:lineRule="atLeast"/>
            </w:pPr>
          </w:p>
          <w:p w14:paraId="366B011E" w14:textId="77777777" w:rsidR="002B2665" w:rsidRDefault="002B2665" w:rsidP="002B2665">
            <w:pPr>
              <w:spacing w:line="240" w:lineRule="atLeast"/>
            </w:pPr>
          </w:p>
          <w:p w14:paraId="42169D03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78925002" w14:textId="77777777" w:rsidR="002B2665" w:rsidRDefault="002B2665" w:rsidP="002B266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4"/>
          </w:tcPr>
          <w:p w14:paraId="2014475A" w14:textId="77777777" w:rsidR="002B2665" w:rsidRDefault="002B2665" w:rsidP="002B2665">
            <w:pPr>
              <w:rPr>
                <w:noProof/>
              </w:rPr>
            </w:pPr>
            <w:r w:rsidRPr="00B07BD4">
              <w:rPr>
                <w:noProof/>
              </w:rPr>
              <w:t xml:space="preserve">Welche Zahlen </w:t>
            </w:r>
            <w:r>
              <w:rPr>
                <w:noProof/>
              </w:rPr>
              <w:t>gehören in diese Felder</w:t>
            </w:r>
            <w:r w:rsidRPr="00B07BD4">
              <w:rPr>
                <w:noProof/>
              </w:rPr>
              <w:t>?</w:t>
            </w:r>
          </w:p>
          <w:p w14:paraId="45020D74" w14:textId="77777777" w:rsidR="002B2665" w:rsidRDefault="002B2665" w:rsidP="002B2665">
            <w:pPr>
              <w:rPr>
                <w:noProof/>
              </w:rPr>
            </w:pPr>
            <w:r w:rsidRPr="00EA21F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8416" behindDoc="0" locked="0" layoutInCell="1" allowOverlap="1" wp14:anchorId="5B7B5AE3" wp14:editId="71F6AC6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152711</wp:posOffset>
                      </wp:positionV>
                      <wp:extent cx="5003800" cy="520065"/>
                      <wp:effectExtent l="0" t="0" r="12700" b="13335"/>
                      <wp:wrapNone/>
                      <wp:docPr id="23" name="Gruppieren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7C3543-ED51-382D-114A-17E25013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20065"/>
                                <a:chOff x="0" y="0"/>
                                <a:chExt cx="5003800" cy="520560"/>
                              </a:xfrm>
                            </wpg:grpSpPr>
                            <wpg:grpSp>
                              <wpg:cNvPr id="1411106612" name="Gruppieren 1411106612">
                                <a:extLst>
                                  <a:ext uri="{FF2B5EF4-FFF2-40B4-BE49-F238E27FC236}">
                                    <a16:creationId xmlns:a16="http://schemas.microsoft.com/office/drawing/2014/main" id="{4E8AF91C-AEF8-BD80-7E57-AB76D20FEBD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84950"/>
                                  <a:ext cx="5003800" cy="435610"/>
                                  <a:chOff x="0" y="84950"/>
                                  <a:chExt cx="5003800" cy="435610"/>
                                </a:xfrm>
                              </wpg:grpSpPr>
                              <wpg:grpSp>
                                <wpg:cNvPr id="2005715406" name="Gruppieren 2005715406">
                                  <a:extLst>
                                    <a:ext uri="{FF2B5EF4-FFF2-40B4-BE49-F238E27FC236}">
                                      <a16:creationId xmlns:a16="http://schemas.microsoft.com/office/drawing/2014/main" id="{7FB1018A-8FD2-8F37-BC1A-82AFE138FEC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84950"/>
                                    <a:ext cx="5003800" cy="435610"/>
                                    <a:chOff x="0" y="84950"/>
                                    <a:chExt cx="5003800" cy="435676"/>
                                  </a:xfrm>
                                </wpg:grpSpPr>
                                <wpg:grpSp>
                                  <wpg:cNvPr id="1391467857" name="Gruppieren 1391467857">
                                    <a:extLst>
                                      <a:ext uri="{FF2B5EF4-FFF2-40B4-BE49-F238E27FC236}">
                                        <a16:creationId xmlns:a16="http://schemas.microsoft.com/office/drawing/2014/main" id="{65C9741E-4630-B43B-61B6-CAA9628327B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84950"/>
                                      <a:ext cx="5003800" cy="431800"/>
                                      <a:chOff x="0" y="84950"/>
                                      <a:chExt cx="5047488" cy="4318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99281836" name="Grafik 159928183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D589FA0-C3F1-D04F-2BB7-C8C8315B67A6}"/>
                                          </a:ext>
                                        </a:extLst>
                                      </pic:cNvPr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493" y="84950"/>
                                        <a:ext cx="503999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65782409" name="Abgerundetes Rechteck 1065782409">
                                      <a:extLst>
                                        <a:ext uri="{FF2B5EF4-FFF2-40B4-BE49-F238E27FC236}">
                                          <a16:creationId xmlns:a16="http://schemas.microsoft.com/office/drawing/2014/main" id="{82A78C3A-68B7-A293-3D62-0FD299B900A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64750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9E7F02F" w14:textId="77777777" w:rsidR="002B2665" w:rsidRDefault="002B2665" w:rsidP="002B2665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9546036" name="Abgerundetes Rechteck 1679546036">
                                      <a:extLst>
                                        <a:ext uri="{FF2B5EF4-FFF2-40B4-BE49-F238E27FC236}">
                                          <a16:creationId xmlns:a16="http://schemas.microsoft.com/office/drawing/2014/main" id="{6846D34C-51F2-273F-4F2B-7F83C97BF6C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596384" y="244974"/>
                                        <a:ext cx="451104" cy="27177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1F5FD17" w14:textId="77777777" w:rsidR="002B2665" w:rsidRDefault="002B2665" w:rsidP="002B2665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2823907" name="Abgerundetes Rechteck 1052823907">
                                    <a:extLst>
                                      <a:ext uri="{FF2B5EF4-FFF2-40B4-BE49-F238E27FC236}">
                                        <a16:creationId xmlns:a16="http://schemas.microsoft.com/office/drawing/2014/main" id="{1235B3B4-9DA3-EDFF-F2A9-7D576D1950D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52757" y="269008"/>
                                      <a:ext cx="468642" cy="25161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FB0FCF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0809889" name="Abgerundetes Rechteck 970809889">
                                    <a:extLst>
                                      <a:ext uri="{FF2B5EF4-FFF2-40B4-BE49-F238E27FC236}">
                                        <a16:creationId xmlns:a16="http://schemas.microsoft.com/office/drawing/2014/main" id="{6295AD53-CA0C-3616-D4DC-92CBEAF36C5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47610" y="26237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9A315E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16661857" name="Abgerundetes Rechteck 1816661857">
                                  <a:extLst>
                                    <a:ext uri="{FF2B5EF4-FFF2-40B4-BE49-F238E27FC236}">
                                      <a16:creationId xmlns:a16="http://schemas.microsoft.com/office/drawing/2014/main" id="{CC49572B-043C-C4E3-125D-A18B91AEA42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47971" y="258940"/>
                                    <a:ext cx="46863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C64D3B2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3707964" name="Gerade Verbindung 553707964">
                                <a:extLst>
                                  <a:ext uri="{FF2B5EF4-FFF2-40B4-BE49-F238E27FC236}">
                                    <a16:creationId xmlns:a16="http://schemas.microsoft.com/office/drawing/2014/main" id="{2BFE07F9-E205-201D-8051-FE098B8B69D8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734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533734" name="Gerade Verbindung 295533734">
                                <a:extLst>
                                  <a:ext uri="{FF2B5EF4-FFF2-40B4-BE49-F238E27FC236}">
                                    <a16:creationId xmlns:a16="http://schemas.microsoft.com/office/drawing/2014/main" id="{E6162E0F-8594-C37A-246C-7D102603BF9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28079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683468" name="Gerade Verbindung 85683468">
                                <a:extLst>
                                  <a:ext uri="{FF2B5EF4-FFF2-40B4-BE49-F238E27FC236}">
                                    <a16:creationId xmlns:a16="http://schemas.microsoft.com/office/drawing/2014/main" id="{F04710D5-4597-C916-4D76-742DCE2247D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9657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9043034" name="Gerade Verbindung 1139043034">
                                <a:extLst>
                                  <a:ext uri="{FF2B5EF4-FFF2-40B4-BE49-F238E27FC236}">
                                    <a16:creationId xmlns:a16="http://schemas.microsoft.com/office/drawing/2014/main" id="{21BFCDC0-7106-6DAB-DB4F-848FFDBC4B0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68673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2603395" name="Gerade Verbindung 1992603395">
                                <a:extLst>
                                  <a:ext uri="{FF2B5EF4-FFF2-40B4-BE49-F238E27FC236}">
                                    <a16:creationId xmlns:a16="http://schemas.microsoft.com/office/drawing/2014/main" id="{D8FF2EA8-F637-C283-96D4-756B6879D91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89341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7B5AE3" id="Gruppieren 22" o:spid="_x0000_s1217" style="position:absolute;margin-left:-.2pt;margin-top:12pt;width:394pt;height:40.95pt;z-index:252028416;mso-position-horizontal-relative:text;mso-position-vertical-relative:text" coordsize="50038,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">
                      <v:group id="Gruppieren 1411106612" o:spid="_x0000_s1218" style="position:absolute;top:849;width:50038;height:4356" coordorigin=",849" coordsize="5003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">
                        <v:group id="Gruppieren 2005715406" o:spid="_x0000_s1219" style="position:absolute;top:849;width:50038;height:4356" coordorigin=",849" coordsize="5003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">
                          <v:group id="Gruppieren 1391467857" o:spid="_x0000_s1220" style="position:absolute;top:849;width:50038;height:4318" coordorigin=",849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">
                            <v:shape id="Grafik 1599281836" o:spid="_x0000_s1221" type="#_x0000_t75" style="position:absolute;left:74;top:849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">
                              <v:imagedata r:id="rId17" o:title=""/>
                              <o:lock v:ext="edit" aspectratio="f"/>
                            </v:shape>
                            <v:roundrect id="Abgerundetes Rechteck 1065782409" o:spid="_x0000_s1222" style="position:absolute;top:2647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39E7F02F" w14:textId="77777777" w:rsidR="002B2665" w:rsidRDefault="002B2665" w:rsidP="002B2665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679546036" o:spid="_x0000_s1223" style="position:absolute;left:45963;top:2449;width:4511;height:27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11F5FD17" w14:textId="77777777" w:rsidR="002B2665" w:rsidRDefault="002B2665" w:rsidP="002B2665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052823907" o:spid="_x0000_s1224" style="position:absolute;left:22527;top:2690;width:4686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24FB0FCF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70809889" o:spid="_x0000_s1225" style="position:absolute;left:10476;top:262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4E9A315E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Abgerundetes Rechteck 1816661857" o:spid="_x0000_s1226" style="position:absolute;left:34479;top:2589;width:4687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0C64D3B2" w14:textId="77777777" w:rsidR="002B2665" w:rsidRDefault="002B2665" w:rsidP="002B2665">
                                <w:pPr>
                                  <w:jc w:val="center"/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553707964" o:spid="_x0000_s1227" style="position:absolute;visibility:visible;mso-wrap-style:square" from="2173,0" to="217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295533734" o:spid="_x0000_s1228" style="position:absolute;visibility:visible;mso-wrap-style:square" from="12807,139" to="12807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85683468" o:spid="_x0000_s1229" style="position:absolute;visibility:visible;mso-wrap-style:square" from="24965,139" to="24965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139043034" o:spid="_x0000_s1230" style="position:absolute;visibility:visible;mso-wrap-style:square" from="36867,0" to="36867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1992603395" o:spid="_x0000_s1231" style="position:absolute;visibility:visible;mso-wrap-style:square" from="47893,106" to="47893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7ACAF919" w14:textId="77777777" w:rsidR="002B2665" w:rsidRDefault="002B2665" w:rsidP="002B2665">
            <w:pPr>
              <w:rPr>
                <w:noProof/>
              </w:rPr>
            </w:pPr>
          </w:p>
          <w:p w14:paraId="57C32BBE" w14:textId="77777777" w:rsidR="002B2665" w:rsidRDefault="002B2665" w:rsidP="002B2665">
            <w:pPr>
              <w:rPr>
                <w:noProof/>
              </w:rPr>
            </w:pPr>
          </w:p>
          <w:p w14:paraId="7571F502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FD13787" w14:textId="77777777" w:rsidR="002B2665" w:rsidRDefault="002B2665" w:rsidP="002B2665">
            <w:pPr>
              <w:pStyle w:val="berschrift9"/>
            </w:pPr>
            <w:r w:rsidRPr="00EA21FB">
              <mc:AlternateContent>
                <mc:Choice Requires="wpg">
                  <w:drawing>
                    <wp:anchor distT="0" distB="0" distL="114300" distR="114300" simplePos="0" relativeHeight="252029440" behindDoc="0" locked="0" layoutInCell="1" allowOverlap="1" wp14:anchorId="7CFCBF62" wp14:editId="1F40607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152711</wp:posOffset>
                      </wp:positionV>
                      <wp:extent cx="5003800" cy="520065"/>
                      <wp:effectExtent l="0" t="0" r="12700" b="13335"/>
                      <wp:wrapNone/>
                      <wp:docPr id="1384029467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20065"/>
                                <a:chOff x="0" y="0"/>
                                <a:chExt cx="5003800" cy="520560"/>
                              </a:xfrm>
                            </wpg:grpSpPr>
                            <wpg:grpSp>
                              <wpg:cNvPr id="466048248" name="Gruppieren 466048248"/>
                              <wpg:cNvGrpSpPr/>
                              <wpg:grpSpPr>
                                <a:xfrm>
                                  <a:off x="0" y="84950"/>
                                  <a:ext cx="5003800" cy="435610"/>
                                  <a:chOff x="0" y="84950"/>
                                  <a:chExt cx="5003800" cy="435610"/>
                                </a:xfrm>
                              </wpg:grpSpPr>
                              <wpg:grpSp>
                                <wpg:cNvPr id="851474045" name="Gruppieren 851474045"/>
                                <wpg:cNvGrpSpPr/>
                                <wpg:grpSpPr>
                                  <a:xfrm>
                                    <a:off x="0" y="84950"/>
                                    <a:ext cx="5003800" cy="435610"/>
                                    <a:chOff x="0" y="84950"/>
                                    <a:chExt cx="5003800" cy="435676"/>
                                  </a:xfrm>
                                </wpg:grpSpPr>
                                <wpg:grpSp>
                                  <wpg:cNvPr id="1518289284" name="Gruppieren 1518289284"/>
                                  <wpg:cNvGrpSpPr/>
                                  <wpg:grpSpPr>
                                    <a:xfrm>
                                      <a:off x="0" y="84950"/>
                                      <a:ext cx="5003800" cy="431800"/>
                                      <a:chOff x="0" y="84950"/>
                                      <a:chExt cx="5047488" cy="4318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12440379" name="Grafik 1812440379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493" y="84950"/>
                                        <a:ext cx="503999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83750378" name="Abgerundetes Rechteck 183750378"/>
                                    <wps:cNvSpPr/>
                                    <wps:spPr>
                                      <a:xfrm>
                                        <a:off x="0" y="264750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31A0066" w14:textId="77777777" w:rsidR="002B2665" w:rsidRDefault="002B2665" w:rsidP="002B2665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9531314" name="Abgerundetes Rechteck 1029531314"/>
                                    <wps:cNvSpPr/>
                                    <wps:spPr>
                                      <a:xfrm>
                                        <a:off x="4596384" y="244974"/>
                                        <a:ext cx="451104" cy="27177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78E0D63" w14:textId="77777777" w:rsidR="002B2665" w:rsidRDefault="002B2665" w:rsidP="002B2665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35525534" name="Abgerundetes Rechteck 935525534"/>
                                  <wps:cNvSpPr/>
                                  <wps:spPr>
                                    <a:xfrm>
                                      <a:off x="2252757" y="269008"/>
                                      <a:ext cx="468642" cy="25161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A481FB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3257125" name="Abgerundetes Rechteck 873257125"/>
                                  <wps:cNvSpPr/>
                                  <wps:spPr>
                                    <a:xfrm>
                                      <a:off x="1047610" y="26237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51B4D0D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3346712" name="Abgerundetes Rechteck 1413346712"/>
                                <wps:cNvSpPr/>
                                <wps:spPr>
                                  <a:xfrm>
                                    <a:off x="3447971" y="258940"/>
                                    <a:ext cx="46863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67E7E1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43433055" name="Gerade Verbindung 1443433055"/>
                              <wps:cNvCnPr>
                                <a:cxnSpLocks/>
                              </wps:cNvCnPr>
                              <wps:spPr>
                                <a:xfrm>
                                  <a:off x="21734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3488106" name="Gerade Verbindung 1703488106"/>
                              <wps:cNvCnPr>
                                <a:cxnSpLocks/>
                              </wps:cNvCnPr>
                              <wps:spPr>
                                <a:xfrm>
                                  <a:off x="128079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9681685" name="Gerade Verbindung 1419681685"/>
                              <wps:cNvCnPr>
                                <a:cxnSpLocks/>
                              </wps:cNvCnPr>
                              <wps:spPr>
                                <a:xfrm>
                                  <a:off x="249657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5193685" name="Gerade Verbindung 1835193685"/>
                              <wps:cNvCnPr>
                                <a:cxnSpLocks/>
                              </wps:cNvCnPr>
                              <wps:spPr>
                                <a:xfrm>
                                  <a:off x="368673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719176" name="Gerade Verbindung 1180719176"/>
                              <wps:cNvCnPr>
                                <a:cxnSpLocks/>
                              </wps:cNvCnPr>
                              <wps:spPr>
                                <a:xfrm>
                                  <a:off x="4789341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FCBF62" id="_x0000_s1232" style="position:absolute;margin-left:-.2pt;margin-top:12pt;width:394pt;height:40.95pt;z-index:252029440;mso-position-horizontal-relative:text;mso-position-vertical-relative:text" coordsize="50038,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">
                      <v:group id="Gruppieren 466048248" o:spid="_x0000_s1233" style="position:absolute;top:849;width:50038;height:4356" coordorigin=",849" coordsize="5003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">
                        <v:group id="Gruppieren 851474045" o:spid="_x0000_s1234" style="position:absolute;top:849;width:50038;height:4356" coordorigin=",849" coordsize="5003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">
                          <v:group id="Gruppieren 1518289284" o:spid="_x0000_s1235" style="position:absolute;top:849;width:50038;height:4318" coordorigin=",849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">
                            <v:shape id="Grafik 1812440379" o:spid="_x0000_s1236" type="#_x0000_t75" style="position:absolute;left:74;top:849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">
                              <v:imagedata r:id="rId17" o:title=""/>
                              <o:lock v:ext="edit" aspectratio="f"/>
                            </v:shape>
                            <v:roundrect id="Abgerundetes Rechteck 183750378" o:spid="_x0000_s1237" style="position:absolute;top:2647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31A0066" w14:textId="77777777" w:rsidR="002B2665" w:rsidRDefault="002B2665" w:rsidP="002B2665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029531314" o:spid="_x0000_s1238" style="position:absolute;left:45963;top:2449;width:4511;height:27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678E0D63" w14:textId="77777777" w:rsidR="002B2665" w:rsidRDefault="002B2665" w:rsidP="002B2665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935525534" o:spid="_x0000_s1239" style="position:absolute;left:22527;top:2690;width:4686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4FA481FB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873257125" o:spid="_x0000_s1240" style="position:absolute;left:10476;top:262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751B4D0D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Abgerundetes Rechteck 1413346712" o:spid="_x0000_s1241" style="position:absolute;left:34479;top:2589;width:4687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3367E7E1" w14:textId="77777777" w:rsidR="002B2665" w:rsidRDefault="002B2665" w:rsidP="002B2665">
                                <w:pPr>
                                  <w:jc w:val="center"/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43433055" o:spid="_x0000_s1242" style="position:absolute;visibility:visible;mso-wrap-style:square" from="2173,0" to="217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703488106" o:spid="_x0000_s1243" style="position:absolute;visibility:visible;mso-wrap-style:square" from="12807,139" to="12807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1419681685" o:spid="_x0000_s1244" style="position:absolute;visibility:visible;mso-wrap-style:square" from="24965,139" to="24965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1835193685" o:spid="_x0000_s1245" style="position:absolute;visibility:visible;mso-wrap-style:square" from="36867,0" to="36867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180719176" o:spid="_x0000_s1246" style="position:absolute;visibility:visible;mso-wrap-style:square" from="47893,106" to="47893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84BFBCE" w14:textId="77777777" w:rsidR="002B2665" w:rsidRDefault="002B2665" w:rsidP="002B2665">
            <w:pPr>
              <w:pStyle w:val="berschrift9"/>
            </w:pPr>
            <w:r>
              <w:t xml:space="preserve"> </w:t>
            </w:r>
          </w:p>
          <w:p w14:paraId="6607C56E" w14:textId="77777777" w:rsidR="002B2665" w:rsidRDefault="002B2665" w:rsidP="002B2665">
            <w:pPr>
              <w:pStyle w:val="berschrift9"/>
            </w:pPr>
            <w:r>
              <w:t xml:space="preserve">   </w:t>
            </w:r>
          </w:p>
          <w:p w14:paraId="532E049F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77424AD" w14:textId="77777777" w:rsidR="002B2665" w:rsidRPr="00B07BD4" w:rsidRDefault="002B2665" w:rsidP="002B2665">
            <w:pPr>
              <w:pStyle w:val="berschrift9"/>
            </w:pPr>
          </w:p>
        </w:tc>
      </w:tr>
      <w:tr w:rsidR="002B2665" w14:paraId="07170FF3" w14:textId="77777777" w:rsidTr="002B2665">
        <w:trPr>
          <w:trHeight w:val="1524"/>
        </w:trPr>
        <w:tc>
          <w:tcPr>
            <w:tcW w:w="610" w:type="dxa"/>
          </w:tcPr>
          <w:p w14:paraId="49FE964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6D90BE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0FAB318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598DFBD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4CC369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95826E2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5D8A3F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317EC5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7D38255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83BA27D" w14:textId="77777777" w:rsidR="002B2665" w:rsidRDefault="002B2665" w:rsidP="002B2665">
            <w:pPr>
              <w:pStyle w:val="Nummerierung"/>
            </w:pPr>
            <w:r>
              <w:t>b)</w:t>
            </w:r>
          </w:p>
          <w:p w14:paraId="12D56450" w14:textId="77777777" w:rsidR="002B2665" w:rsidRDefault="002B2665" w:rsidP="002B2665">
            <w:pPr>
              <w:pStyle w:val="Nummerierung"/>
            </w:pPr>
          </w:p>
          <w:p w14:paraId="1F760ECE" w14:textId="77777777" w:rsidR="002B2665" w:rsidRDefault="002B2665" w:rsidP="002B2665">
            <w:pPr>
              <w:pStyle w:val="Nummerierung"/>
            </w:pPr>
          </w:p>
          <w:p w14:paraId="0F22C217" w14:textId="77777777" w:rsidR="002B2665" w:rsidRDefault="002B2665" w:rsidP="002B2665">
            <w:pPr>
              <w:pStyle w:val="Nummerierung"/>
            </w:pPr>
          </w:p>
          <w:p w14:paraId="437CAA3F" w14:textId="77777777" w:rsidR="002B2665" w:rsidRDefault="002B2665" w:rsidP="002B2665">
            <w:pPr>
              <w:pStyle w:val="Nummerierung"/>
            </w:pPr>
          </w:p>
          <w:p w14:paraId="209C0E14" w14:textId="77777777" w:rsidR="002B2665" w:rsidRDefault="002B2665" w:rsidP="002B2665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1DD4CAEB" w14:textId="77777777" w:rsidR="002B2665" w:rsidRDefault="002B2665" w:rsidP="002B2665">
            <w:r>
              <w:t xml:space="preserve">Welche Zahlen liegen unter der Lupe?                       540     450      499       45      55     </w:t>
            </w:r>
          </w:p>
          <w:p w14:paraId="07794EF3" w14:textId="77777777" w:rsidR="002B2665" w:rsidRDefault="002B2665" w:rsidP="002B2665">
            <w:r>
              <w:t>Kreise die Zahlen ein, die in dem Abschnitt liegen.</w:t>
            </w:r>
          </w:p>
          <w:p w14:paraId="53D66EE2" w14:textId="77777777" w:rsidR="002B2665" w:rsidRDefault="002B2665" w:rsidP="002B2665"/>
          <w:p w14:paraId="6468AD30" w14:textId="77777777" w:rsidR="002B2665" w:rsidRDefault="002B2665" w:rsidP="002B2665">
            <w:r>
              <w:t xml:space="preserve">Woher wisst ihr das? Vergleicht und besprecht eure Lösungen. </w:t>
            </w:r>
          </w:p>
          <w:p w14:paraId="1EC90985" w14:textId="77777777" w:rsidR="002B2665" w:rsidRDefault="002B2665" w:rsidP="002B2665">
            <w:r w:rsidRPr="00BB4417">
              <w:rPr>
                <w:noProof/>
              </w:rPr>
              <w:drawing>
                <wp:anchor distT="0" distB="0" distL="114300" distR="114300" simplePos="0" relativeHeight="252030464" behindDoc="0" locked="0" layoutInCell="1" allowOverlap="1" wp14:anchorId="49E61A66" wp14:editId="03C22B86">
                  <wp:simplePos x="0" y="0"/>
                  <wp:positionH relativeFrom="column">
                    <wp:posOffset>1834049</wp:posOffset>
                  </wp:positionH>
                  <wp:positionV relativeFrom="paragraph">
                    <wp:posOffset>18989</wp:posOffset>
                  </wp:positionV>
                  <wp:extent cx="553921" cy="940978"/>
                  <wp:effectExtent l="0" t="155258" r="0" b="129222"/>
                  <wp:wrapNone/>
                  <wp:docPr id="294977835" name="Grafik 294977835" descr="Ein Bild, das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77835" name="Grafik 294977835" descr="Ein Bild, das Kreis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3921" cy="94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7EE931" w14:textId="77777777" w:rsidR="002B2665" w:rsidRDefault="002B2665" w:rsidP="002B2665">
            <w:r w:rsidRPr="001C3A5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1488" behindDoc="0" locked="0" layoutInCell="1" allowOverlap="1" wp14:anchorId="6BFCE1A2" wp14:editId="4B0C692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</wp:posOffset>
                      </wp:positionV>
                      <wp:extent cx="4940936" cy="472440"/>
                      <wp:effectExtent l="0" t="0" r="12065" b="10160"/>
                      <wp:wrapNone/>
                      <wp:docPr id="212947109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472439"/>
                                <a:chOff x="0" y="0"/>
                                <a:chExt cx="5041228" cy="4725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9881340" name="Grafik 88988134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8204358" name="Abgerundetes Rechteck 98204358"/>
                              <wps:cNvSpPr/>
                              <wps:spPr>
                                <a:xfrm>
                                  <a:off x="4563073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377BD4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195770" name="Abgerundetes Rechteck 44319577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964CBB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FCE1A2" id="_x0000_s1247" style="position:absolute;margin-left:.1pt;margin-top:.1pt;width:389.05pt;height:37.2pt;z-index:252031488;mso-position-horizontal-relative:text;mso-position-vertical-relative:text" coordsize="50412,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">
                      <v:shape id="Grafik 889881340" o:spid="_x0000_s1248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">
                        <v:imagedata r:id="rId20" o:title=""/>
                        <o:lock v:ext="edit" aspectratio="f"/>
                      </v:shape>
                      <v:roundrect id="Abgerundetes Rechteck 98204358" o:spid="_x0000_s1249" style="position:absolute;left:45630;top:2205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34377BD4" w14:textId="77777777" w:rsidR="002B2665" w:rsidRDefault="002B2665" w:rsidP="002B266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443195770" o:spid="_x0000_s1250" style="position:absolute;top:2205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" fillcolor="white [3212]" strokecolor="white [3212]" strokeweight="1pt">
                        <v:stroke joinstyle="miter"/>
                        <v:textbox inset="1mm,0,1mm,0">
                          <w:txbxContent>
                            <w:p w14:paraId="4F964CBB" w14:textId="77777777" w:rsidR="002B2665" w:rsidRDefault="002B2665" w:rsidP="002B266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CC4C748" w14:textId="77777777" w:rsidR="002B2665" w:rsidRDefault="002B2665" w:rsidP="002B2665">
            <w:pPr>
              <w:tabs>
                <w:tab w:val="left" w:pos="4552"/>
              </w:tabs>
              <w:rPr>
                <w:noProof/>
              </w:rPr>
            </w:pPr>
          </w:p>
          <w:p w14:paraId="441DDDC3" w14:textId="77777777" w:rsidR="002B2665" w:rsidRDefault="002B2665" w:rsidP="002B2665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  <w:p w14:paraId="48D15C0E" w14:textId="77777777" w:rsidR="002B2665" w:rsidRDefault="002B2665" w:rsidP="002B2665">
            <w:pPr>
              <w:rPr>
                <w:noProof/>
              </w:rPr>
            </w:pPr>
          </w:p>
          <w:p w14:paraId="22C5533D" w14:textId="77777777" w:rsidR="002B2665" w:rsidRDefault="002B2665" w:rsidP="002B2665">
            <w:pPr>
              <w:rPr>
                <w:noProof/>
              </w:rPr>
            </w:pPr>
          </w:p>
        </w:tc>
      </w:tr>
      <w:tr w:rsidR="002B2665" w:rsidRPr="00913BC8" w14:paraId="2DE3C51D" w14:textId="77777777" w:rsidTr="002B2665">
        <w:trPr>
          <w:trHeight w:val="366"/>
        </w:trPr>
        <w:tc>
          <w:tcPr>
            <w:tcW w:w="610" w:type="dxa"/>
            <w:vMerge w:val="restart"/>
          </w:tcPr>
          <w:p w14:paraId="1ACB8704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0D075E9A" w14:textId="77777777" w:rsidR="002B2665" w:rsidRDefault="002B2665" w:rsidP="002B2665">
            <w:pPr>
              <w:pStyle w:val="Nummerierung"/>
            </w:pPr>
            <w:r>
              <w:t>c)</w:t>
            </w:r>
          </w:p>
        </w:tc>
        <w:tc>
          <w:tcPr>
            <w:tcW w:w="4919" w:type="dxa"/>
            <w:vMerge w:val="restart"/>
          </w:tcPr>
          <w:p w14:paraId="6EC4EB9F" w14:textId="77777777" w:rsidR="002B2665" w:rsidRDefault="002B2665" w:rsidP="002B2665">
            <w:r>
              <w:t xml:space="preserve">Probiert am </w:t>
            </w:r>
            <w:r w:rsidRPr="00F34AE1">
              <w:rPr>
                <w:b/>
                <w:bCs/>
                <w:color w:val="000000"/>
              </w:rPr>
              <w:t>digitalen Zahlenstrahl</w:t>
            </w:r>
            <w:r>
              <w:t xml:space="preserve">, wie ihr hinein und herauszoomen könnt (linke Maustaste gedrückt halten und hoch oder runter scrollen). </w:t>
            </w:r>
          </w:p>
          <w:p w14:paraId="13901D03" w14:textId="77777777" w:rsidR="002B2665" w:rsidRDefault="002B2665" w:rsidP="002B2665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Welche Start- und Endzahl seht ihr?</w:t>
            </w:r>
          </w:p>
          <w:p w14:paraId="1AB5C54C" w14:textId="77777777" w:rsidR="002B2665" w:rsidRDefault="002B2665" w:rsidP="002B2665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Wie groß sind dann die Abschnitte? </w:t>
            </w:r>
          </w:p>
          <w:p w14:paraId="2F0C6704" w14:textId="032E4B47" w:rsidR="002B2665" w:rsidRDefault="002B2665" w:rsidP="002B2665">
            <w:pPr>
              <w:pStyle w:val="Listenabsatz"/>
            </w:pPr>
            <w:r>
              <w:rPr>
                <w:noProof/>
                <w:lang w:eastAsia="de-DE"/>
              </w:rPr>
              <w:t>Welche Abschnitte könnt ihr sehen? Welche nicht?</w:t>
            </w:r>
          </w:p>
        </w:tc>
        <w:tc>
          <w:tcPr>
            <w:tcW w:w="425" w:type="dxa"/>
            <w:vMerge w:val="restart"/>
          </w:tcPr>
          <w:p w14:paraId="09D8CC3D" w14:textId="77777777" w:rsidR="002B2665" w:rsidRPr="00451172" w:rsidRDefault="002B2665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2692" w:type="dxa"/>
            <w:gridSpan w:val="2"/>
          </w:tcPr>
          <w:p w14:paraId="5D1FF416" w14:textId="77777777" w:rsidR="002B2665" w:rsidRPr="00913BC8" w:rsidRDefault="002B2665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2B2665" w14:paraId="7BFE07BA" w14:textId="77777777" w:rsidTr="002B2665">
        <w:trPr>
          <w:trHeight w:val="596"/>
        </w:trPr>
        <w:tc>
          <w:tcPr>
            <w:tcW w:w="610" w:type="dxa"/>
            <w:vMerge/>
          </w:tcPr>
          <w:p w14:paraId="160DAA33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5473701" w14:textId="77777777" w:rsidR="002B2665" w:rsidRDefault="002B2665" w:rsidP="002B2665">
            <w:pPr>
              <w:pStyle w:val="Nummerierung"/>
            </w:pPr>
          </w:p>
        </w:tc>
        <w:tc>
          <w:tcPr>
            <w:tcW w:w="4919" w:type="dxa"/>
            <w:vMerge/>
          </w:tcPr>
          <w:p w14:paraId="3815D7FD" w14:textId="77777777" w:rsidR="002B2665" w:rsidRDefault="002B2665" w:rsidP="002B2665"/>
        </w:tc>
        <w:tc>
          <w:tcPr>
            <w:tcW w:w="425" w:type="dxa"/>
            <w:vMerge/>
          </w:tcPr>
          <w:p w14:paraId="390BC859" w14:textId="77777777" w:rsidR="002B2665" w:rsidRPr="00451172" w:rsidRDefault="002B2665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1411C418" w14:textId="77777777" w:rsidR="002B2665" w:rsidRDefault="002B2665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089C8452" w14:textId="77777777" w:rsidR="002B2665" w:rsidRPr="009C489B" w:rsidRDefault="002B2665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78CE8B8" w14:textId="77777777" w:rsidR="002B2665" w:rsidRPr="00F54C13" w:rsidRDefault="002B2665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841" w:type="dxa"/>
          </w:tcPr>
          <w:p w14:paraId="73C8DE1E" w14:textId="57B09941" w:rsidR="002B2665" w:rsidRDefault="00471BD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2082688" behindDoc="0" locked="0" layoutInCell="1" allowOverlap="1" wp14:anchorId="2CF44029" wp14:editId="411AC02D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79375</wp:posOffset>
                  </wp:positionV>
                  <wp:extent cx="739140" cy="739140"/>
                  <wp:effectExtent l="0" t="0" r="3810" b="3810"/>
                  <wp:wrapThrough wrapText="bothSides">
                    <wp:wrapPolygon edited="0">
                      <wp:start x="0" y="0"/>
                      <wp:lineTo x="0" y="21155"/>
                      <wp:lineTo x="21155" y="21155"/>
                      <wp:lineTo x="21155" y="0"/>
                      <wp:lineTo x="0" y="0"/>
                    </wp:wrapPolygon>
                  </wp:wrapThrough>
                  <wp:docPr id="205139382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4C312B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230A99" w14:paraId="1F234340" w14:textId="77777777" w:rsidTr="003D2B1A">
        <w:tc>
          <w:tcPr>
            <w:tcW w:w="610" w:type="dxa"/>
          </w:tcPr>
          <w:p w14:paraId="4231B59F" w14:textId="77449811" w:rsidR="00831EC7" w:rsidRPr="00230A99" w:rsidRDefault="00831EC7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t>3.4</w:t>
            </w:r>
          </w:p>
        </w:tc>
        <w:tc>
          <w:tcPr>
            <w:tcW w:w="8461" w:type="dxa"/>
            <w:gridSpan w:val="2"/>
          </w:tcPr>
          <w:p w14:paraId="08116A2F" w14:textId="5B13192E" w:rsidR="00831EC7" w:rsidRPr="00230A99" w:rsidRDefault="00831EC7" w:rsidP="003D2B1A">
            <w:pPr>
              <w:pStyle w:val="berschrift3"/>
            </w:pPr>
            <w:r>
              <w:t>Abschnitte auf verschiedenen Strahlen</w:t>
            </w:r>
          </w:p>
        </w:tc>
      </w:tr>
      <w:tr w:rsidR="00831EC7" w:rsidRPr="005A396A" w14:paraId="75957DBE" w14:textId="77777777" w:rsidTr="003D2B1A">
        <w:tc>
          <w:tcPr>
            <w:tcW w:w="610" w:type="dxa"/>
          </w:tcPr>
          <w:p w14:paraId="26D7AE3E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B4438A5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433DEDA7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9D30618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6F9DAC2B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0EE2EB94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2744D48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2C585B2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5EA6BC87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D9B7018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281586" w14:textId="77777777" w:rsidR="00831EC7" w:rsidRPr="00E90BA9" w:rsidRDefault="00831EC7" w:rsidP="003D2B1A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FCE7021" w14:textId="77777777" w:rsidR="00831EC7" w:rsidRDefault="00831EC7" w:rsidP="003D2B1A">
            <w:pPr>
              <w:pStyle w:val="Ausflltext"/>
            </w:pPr>
            <w:r>
              <w:t>Wo ist die 10? Bestimme an beiden Zahlenstrahlen. Und wo ist die 83?</w:t>
            </w:r>
          </w:p>
          <w:p w14:paraId="7DB0492C" w14:textId="77777777" w:rsidR="00831EC7" w:rsidRDefault="00831EC7" w:rsidP="003D2B1A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10DA3B" wp14:editId="467903A4">
                      <wp:extent cx="5147945" cy="665467"/>
                      <wp:effectExtent l="0" t="0" r="0" b="0"/>
                      <wp:docPr id="1549739725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50365" name="Grafik 958503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09599425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513031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825842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B28B02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0DA3B" id="Gruppieren 14" o:spid="_x0000_s1251" style="width:405.35pt;height:52.4pt;mso-position-horizontal-relative:char;mso-position-vertical-relative:line" coordsize="51479,6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">
                      <v:shape id="Grafik 95850365" o:spid="_x0000_s1252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">
                        <v:imagedata r:id="rId31" o:title="" cropbottom="28353f"/>
                      </v:shape>
                      <v:roundrect id="_x0000_s1253" style="position:absolute;left:119;top:4134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2E513031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54" style="position:absolute;left:45680;top:4134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" fillcolor="white [3212]" stroked="f" strokeweight="1pt">
                        <v:stroke joinstyle="miter"/>
                        <v:textbox inset="1mm,.5mm,1mm,0">
                          <w:txbxContent>
                            <w:p w14:paraId="7BB28B02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EF41D1C" w14:textId="77777777" w:rsidR="00831EC7" w:rsidRDefault="00831EC7" w:rsidP="003D2B1A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A20CA0" wp14:editId="3C2E9427">
                      <wp:extent cx="5147945" cy="665467"/>
                      <wp:effectExtent l="0" t="0" r="0" b="0"/>
                      <wp:docPr id="1913543169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143807" name="Grafik 12361438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51865782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8BC94F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104758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B69FAA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20CA0" id="_x0000_s1255" style="width:405.35pt;height:52.4pt;mso-position-horizontal-relative:char;mso-position-vertical-relative:line" coordsize="51479,6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">
                      <v:shape id="Grafik 1236143807" o:spid="_x0000_s1256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">
                        <v:imagedata r:id="rId31" o:title="" cropbottom="28353f"/>
                      </v:shape>
                      <v:roundrect id="_x0000_s1257" style="position:absolute;left:119;top:4134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0B8BC94F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58" style="position:absolute;left:45680;top:4134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" fillcolor="white [3212]" stroked="f" strokeweight="1pt">
                        <v:stroke joinstyle="miter"/>
                        <v:textbox inset="1mm,.5mm,1mm,0">
                          <w:txbxContent>
                            <w:p w14:paraId="0CB69FAA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60DAC3E" w14:textId="77777777" w:rsidR="00831EC7" w:rsidRPr="005A396A" w:rsidRDefault="00831EC7" w:rsidP="003D2B1A">
            <w:pPr>
              <w:spacing w:line="240" w:lineRule="auto"/>
            </w:pPr>
          </w:p>
        </w:tc>
      </w:tr>
      <w:tr w:rsidR="00831EC7" w:rsidDel="008B7859" w14:paraId="1F03A69A" w14:textId="77777777" w:rsidTr="003D2B1A">
        <w:trPr>
          <w:trHeight w:val="1253"/>
        </w:trPr>
        <w:tc>
          <w:tcPr>
            <w:tcW w:w="610" w:type="dxa"/>
          </w:tcPr>
          <w:p w14:paraId="0305DD36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13040569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1C5047BE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4EDD1026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11C170A0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0A7667" w14:textId="77777777" w:rsidR="00831EC7" w:rsidRDefault="00831EC7" w:rsidP="003D2B1A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D6D23D0" w14:textId="77777777" w:rsidR="00831EC7" w:rsidDel="008B7859" w:rsidRDefault="00831EC7" w:rsidP="003D2B1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FFC13E9" wp14:editId="492F41E1">
                      <wp:simplePos x="0" y="0"/>
                      <wp:positionH relativeFrom="column">
                        <wp:posOffset>1884408</wp:posOffset>
                      </wp:positionH>
                      <wp:positionV relativeFrom="paragraph">
                        <wp:posOffset>19685</wp:posOffset>
                      </wp:positionV>
                      <wp:extent cx="2508885" cy="836023"/>
                      <wp:effectExtent l="0" t="0" r="158115" b="15240"/>
                      <wp:wrapNone/>
                      <wp:docPr id="435424907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885" cy="836023"/>
                              </a:xfrm>
                              <a:prstGeom prst="wedgeRoundRectCallout">
                                <a:avLst>
                                  <a:gd name="adj1" fmla="val 54988"/>
                                  <a:gd name="adj2" fmla="val -1267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17E691" w14:textId="77777777" w:rsidR="00831EC7" w:rsidRDefault="00831EC7" w:rsidP="00831EC7">
                                  <w:pPr>
                                    <w:pStyle w:val="SprechbaseBeschreibung"/>
                                  </w:pPr>
                                  <w:r>
                                    <w:t xml:space="preserve"> Das stimmt nicht immer. Ich schaue erst Start- und Endzahl an und finde den Gesamtabstand. Dann kann ich überlegen </w:t>
                                  </w:r>
                                  <w:r>
                                    <w:br/>
                                    <w:t xml:space="preserve">wie groß die Abschnitte sind.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13E9" id="Rechteckige Legende 28" o:spid="_x0000_s1259" type="#_x0000_t62" style="position:absolute;margin-left:148.4pt;margin-top:1.55pt;width:197.55pt;height:65.8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" adj="22677,8063" fillcolor="white [3201]" strokecolor="#bfbfbf [2412]" strokeweight="1pt">
                      <v:textbox>
                        <w:txbxContent>
                          <w:p w14:paraId="5517E691" w14:textId="77777777" w:rsidR="00831EC7" w:rsidRDefault="00831EC7" w:rsidP="00831EC7">
                            <w:pPr>
                              <w:pStyle w:val="SprechbaseBeschreibung"/>
                            </w:pPr>
                            <w:r>
                              <w:t xml:space="preserve"> Das stimmt nicht immer. Ich schaue erst Start- und Endzahl an und finde den Gesamtabstand. Dann kann ich überlegen </w:t>
                            </w:r>
                            <w:r>
                              <w:br/>
                              <w:t xml:space="preserve">wie groß die Abschnitte sind.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59AB4160" wp14:editId="34FF2E47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6441</wp:posOffset>
                      </wp:positionV>
                      <wp:extent cx="1344930" cy="431800"/>
                      <wp:effectExtent l="190500" t="0" r="13970" b="12700"/>
                      <wp:wrapNone/>
                      <wp:docPr id="132424304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431800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53028" w14:textId="77777777" w:rsidR="00831EC7" w:rsidRDefault="00831EC7" w:rsidP="00831EC7">
                                  <w:pPr>
                                    <w:pStyle w:val="SprechbaseBeschreibung"/>
                                  </w:pPr>
                                  <w:r>
                                    <w:t>Die dicken Striche sind immer die Zehner.</w:t>
                                  </w:r>
                                </w:p>
                                <w:p w14:paraId="29451C17" w14:textId="77777777" w:rsidR="00831EC7" w:rsidRDefault="00831EC7" w:rsidP="00831EC7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AB4160" id="_x0000_s1260" type="#_x0000_t62" style="position:absolute;margin-left:47.15pt;margin-top:.5pt;width:105.9pt;height:34pt;z-index:25198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" adj="-2753,10124" fillcolor="white [3201]" strokecolor="#bfbfbf [2412]" strokeweight="1pt">
                      <v:textbox inset="2mm,1mm,1mm,0">
                        <w:txbxContent>
                          <w:p w14:paraId="10F53028" w14:textId="77777777" w:rsidR="00831EC7" w:rsidRDefault="00831EC7" w:rsidP="00831EC7">
                            <w:pPr>
                              <w:pStyle w:val="SprechbaseBeschreibung"/>
                            </w:pPr>
                            <w:r>
                              <w:t>Die dicken Striche sind immer die Zehner.</w:t>
                            </w:r>
                          </w:p>
                          <w:p w14:paraId="29451C17" w14:textId="77777777" w:rsidR="00831EC7" w:rsidRDefault="00831EC7" w:rsidP="00831EC7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4384" behindDoc="0" locked="0" layoutInCell="1" allowOverlap="1" wp14:anchorId="59057E00" wp14:editId="3D31F898">
                      <wp:simplePos x="0" y="0"/>
                      <wp:positionH relativeFrom="column">
                        <wp:posOffset>-5261</wp:posOffset>
                      </wp:positionH>
                      <wp:positionV relativeFrom="paragraph">
                        <wp:posOffset>-104033</wp:posOffset>
                      </wp:positionV>
                      <wp:extent cx="555171" cy="732769"/>
                      <wp:effectExtent l="0" t="0" r="0" b="4445"/>
                      <wp:wrapNone/>
                      <wp:docPr id="12110440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24960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525398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3629D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057E00" id="Gruppieren 20" o:spid="_x0000_s1261" style="position:absolute;margin-left:-.4pt;margin-top:-8.2pt;width:43.7pt;height:57.7pt;z-index:251984384;mso-position-horizontal-relative:text;mso-position-vertical-relative:text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">
                      <v:shape id="Grafik 4" o:spid="_x0000_s1262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">
                        <v:imagedata r:id="rId45" o:title="" chromakey="white"/>
                      </v:shape>
                      <v:shape id="_x0000_s1263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B53629D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5408" behindDoc="0" locked="0" layoutInCell="1" allowOverlap="1" wp14:anchorId="4B753783" wp14:editId="59200A24">
                      <wp:simplePos x="0" y="0"/>
                      <wp:positionH relativeFrom="column">
                        <wp:posOffset>4464322</wp:posOffset>
                      </wp:positionH>
                      <wp:positionV relativeFrom="paragraph">
                        <wp:posOffset>52342</wp:posOffset>
                      </wp:positionV>
                      <wp:extent cx="547370" cy="723782"/>
                      <wp:effectExtent l="0" t="0" r="0" b="635"/>
                      <wp:wrapNone/>
                      <wp:docPr id="135609593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3782"/>
                                <a:chOff x="0" y="0"/>
                                <a:chExt cx="547370" cy="723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480861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828489" name="Textfeld 12"/>
                              <wps:cNvSpPr txBox="1"/>
                              <wps:spPr>
                                <a:xfrm>
                                  <a:off x="107059" y="57691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B0D15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53783" id="_x0000_s1264" style="position:absolute;margin-left:351.5pt;margin-top:4.1pt;width:43.1pt;height:57pt;z-index:251985408;mso-position-horizontal-relative:text;mso-position-vertical-relative:text;mso-width-relative:margin;mso-height-relative:margin" coordsize="5473,7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">
                      <v:shape id="Grafik 10" o:spid="_x0000_s1265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">
                        <v:imagedata r:id="rId47" o:title="" chromakey="white"/>
                      </v:shape>
                      <v:shape id="_x0000_s1266" type="#_x0000_t202" style="position:absolute;left:1070;top:576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28FB0D15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31EC7" w14:paraId="4930B15B" w14:textId="77777777" w:rsidTr="003D2B1A">
        <w:trPr>
          <w:trHeight w:val="461"/>
        </w:trPr>
        <w:tc>
          <w:tcPr>
            <w:tcW w:w="610" w:type="dxa"/>
          </w:tcPr>
          <w:p w14:paraId="2BAA2690" w14:textId="61C23E5C" w:rsidR="00831EC7" w:rsidRDefault="00831EC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94251F9" wp14:editId="32BDE79D">
                  <wp:extent cx="360000" cy="272386"/>
                  <wp:effectExtent l="0" t="0" r="2540" b="0"/>
                  <wp:docPr id="2070084013" name="Grafik 207008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96369C" w14:textId="77777777" w:rsidR="00831EC7" w:rsidRDefault="00831EC7" w:rsidP="003D2B1A">
            <w:pPr>
              <w:pStyle w:val="Nummerierung"/>
            </w:pPr>
          </w:p>
        </w:tc>
        <w:tc>
          <w:tcPr>
            <w:tcW w:w="8036" w:type="dxa"/>
          </w:tcPr>
          <w:p w14:paraId="52B9BF69" w14:textId="77777777" w:rsidR="00831EC7" w:rsidRDefault="00831EC7" w:rsidP="003D2B1A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Was meint Tara mit dem Ge</w:t>
            </w:r>
            <w:r w:rsidRPr="00AD6B15">
              <w:t>samtabstand? Warum sind Start- und Endzahl wichtig?</w:t>
            </w:r>
          </w:p>
          <w:p w14:paraId="3AF0F696" w14:textId="0013CF97" w:rsidR="003F0346" w:rsidRDefault="00831EC7" w:rsidP="003F0346">
            <w:pPr>
              <w:pStyle w:val="Listenabsatz"/>
              <w:rPr>
                <w:noProof/>
                <w:lang w:eastAsia="de-DE"/>
              </w:rPr>
            </w:pPr>
            <w:r w:rsidRPr="00AD6B15">
              <w:t xml:space="preserve">Wie findet </w:t>
            </w:r>
            <w:r>
              <w:t xml:space="preserve">Tara </w:t>
            </w:r>
            <w:r w:rsidRPr="00AD6B15">
              <w:t>damit heraus</w:t>
            </w:r>
            <w:r>
              <w:rPr>
                <w:noProof/>
                <w:lang w:eastAsia="de-DE"/>
              </w:rPr>
              <w:t>, wie groß die Abschnitte sind?</w:t>
            </w:r>
          </w:p>
        </w:tc>
      </w:tr>
    </w:tbl>
    <w:p w14:paraId="130F7F8B" w14:textId="77777777" w:rsidR="003F0346" w:rsidRDefault="003F0346">
      <w:pPr>
        <w:rPr>
          <w:b/>
          <w:bCs/>
        </w:rPr>
        <w:sectPr w:rsidR="003F0346" w:rsidSect="00C75E4D">
          <w:headerReference w:type="default" r:id="rId48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-32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0346" w:rsidDel="0008511F" w14:paraId="00199EC5" w14:textId="77777777" w:rsidTr="003F0346">
        <w:tc>
          <w:tcPr>
            <w:tcW w:w="610" w:type="dxa"/>
          </w:tcPr>
          <w:p w14:paraId="3D2E2757" w14:textId="77777777" w:rsidR="003F0346" w:rsidRDefault="003F0346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3.5</w:t>
            </w:r>
          </w:p>
        </w:tc>
        <w:tc>
          <w:tcPr>
            <w:tcW w:w="8461" w:type="dxa"/>
            <w:gridSpan w:val="2"/>
          </w:tcPr>
          <w:p w14:paraId="2EA80D79" w14:textId="77777777" w:rsidR="003F0346" w:rsidDel="0008511F" w:rsidRDefault="003F0346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t>Struktur des Zahlenstrahls verstehen</w:t>
            </w:r>
          </w:p>
        </w:tc>
      </w:tr>
      <w:tr w:rsidR="003F0346" w:rsidRPr="00BB4417" w14:paraId="43CD38E1" w14:textId="77777777" w:rsidTr="003F0346">
        <w:tc>
          <w:tcPr>
            <w:tcW w:w="610" w:type="dxa"/>
          </w:tcPr>
          <w:p w14:paraId="71ECADCD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2034560" behindDoc="0" locked="0" layoutInCell="1" allowOverlap="1" wp14:anchorId="179F1C6C" wp14:editId="4AFF3E54">
                      <wp:simplePos x="0" y="0"/>
                      <wp:positionH relativeFrom="column">
                        <wp:posOffset>7983</wp:posOffset>
                      </wp:positionH>
                      <wp:positionV relativeFrom="paragraph">
                        <wp:posOffset>61232</wp:posOffset>
                      </wp:positionV>
                      <wp:extent cx="287655" cy="183515"/>
                      <wp:effectExtent l="0" t="0" r="4445" b="0"/>
                      <wp:wrapNone/>
                      <wp:docPr id="1250044931" name="Gruppieren 3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621161783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09842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CF95EC" id="Gruppieren 3" o:spid="_x0000_s1026" href="https://youtu.be/QWqzEEGy62A" style="position:absolute;margin-left:.65pt;margin-top:4.8pt;width:22.65pt;height:14.45pt;z-index:252034560" coordsize="288000,184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" fillcolor="white [3212]" stroked="f" strokeweight="1pt"/>
                    </v:group>
                  </w:pict>
                </mc:Fallback>
              </mc:AlternateContent>
            </w:r>
          </w:p>
          <w:p w14:paraId="1FD48132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366D15AF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11E5AF19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5584" behindDoc="0" locked="0" layoutInCell="1" allowOverlap="1" wp14:anchorId="2618CA4D" wp14:editId="1A510F1F">
                  <wp:simplePos x="0" y="0"/>
                  <wp:positionH relativeFrom="column">
                    <wp:posOffset>-12562</wp:posOffset>
                  </wp:positionH>
                  <wp:positionV relativeFrom="paragraph">
                    <wp:posOffset>156036</wp:posOffset>
                  </wp:positionV>
                  <wp:extent cx="581660" cy="581660"/>
                  <wp:effectExtent l="0" t="0" r="2540" b="2540"/>
                  <wp:wrapNone/>
                  <wp:docPr id="149473603" name="Grafik 6" descr="Ein Bild, das Muster, Quadrat, Symmetrie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73603" name="Grafik 6" descr="Ein Bild, das Muster, Quadrat, Symmetrie, Grafiken enthält.&#10;&#10;Automatisch generierte Beschreibu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B015D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036608" behindDoc="0" locked="0" layoutInCell="1" allowOverlap="1" wp14:anchorId="79142AA0" wp14:editId="7550080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1176808</wp:posOffset>
                  </wp:positionV>
                  <wp:extent cx="359410" cy="271780"/>
                  <wp:effectExtent l="0" t="0" r="0" b="0"/>
                  <wp:wrapNone/>
                  <wp:docPr id="357011835" name="Grafik 3570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0F017DE" w14:textId="77777777" w:rsidR="003F0346" w:rsidRDefault="003F0346" w:rsidP="003F0346">
            <w:pPr>
              <w:pStyle w:val="Nummerierung"/>
            </w:pPr>
            <w:r>
              <w:t>a)</w:t>
            </w:r>
          </w:p>
          <w:p w14:paraId="65D05346" w14:textId="77777777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0417840B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Seht euch das Erklävideo an und überlegt gemeinsam: </w:t>
            </w:r>
          </w:p>
          <w:p w14:paraId="153144C8" w14:textId="77777777" w:rsidR="003F0346" w:rsidRDefault="003F0346" w:rsidP="003F0346">
            <w:pPr>
              <w:rPr>
                <w:noProof/>
              </w:rPr>
            </w:pPr>
          </w:p>
          <w:p w14:paraId="1E287BA2" w14:textId="77777777" w:rsidR="003F0346" w:rsidRPr="001C3A55" w:rsidRDefault="003F0346" w:rsidP="003F0346">
            <w:pPr>
              <w:pStyle w:val="berschrift9"/>
            </w:pPr>
            <w:r>
              <w:t xml:space="preserve"> </w:t>
            </w:r>
            <w:r w:rsidRPr="001C3A55">
              <mc:AlternateContent>
                <mc:Choice Requires="wpg">
                  <w:drawing>
                    <wp:inline distT="0" distB="0" distL="0" distR="0" wp14:anchorId="3F5E49F9" wp14:editId="1F489C31">
                      <wp:extent cx="4940936" cy="397566"/>
                      <wp:effectExtent l="0" t="0" r="12065" b="8890"/>
                      <wp:docPr id="72184999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397566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380508" name="Grafik 9113805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859216954" name="Abgerundetes Rechteck 185921695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8178AB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581775" name="Abgerundetes Rechteck 2085581775"/>
                              <wps:cNvSpPr/>
                              <wps:spPr>
                                <a:xfrm>
                                  <a:off x="0" y="215996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FEF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E49F9" id="_x0000_s1267" style="width:389.05pt;height:31.3pt;mso-position-horizontal-relative:char;mso-position-vertical-relative:line" coordsize="50412,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">
                      <v:shape id="Grafik 911380508" o:spid="_x0000_s1268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">
                        <v:imagedata r:id="rId20" o:title=""/>
                        <o:lock v:ext="edit" aspectratio="f"/>
                      </v:shape>
                      <v:roundrect id="Abgerundetes Rechteck 1859216954" o:spid="_x0000_s1269" style="position:absolute;left:45630;top:2205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078178AB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Abgerundetes Rechteck 2085581775" o:spid="_x0000_s1270" style="position:absolute;top:2159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0CFEF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121BBA90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CD0EF71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67EA6AF" w14:textId="77777777" w:rsidR="003F0346" w:rsidRPr="00BB4417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1C3A55">
              <w:rPr>
                <w:noProof/>
              </w:rPr>
              <mc:AlternateContent>
                <mc:Choice Requires="wpg">
                  <w:drawing>
                    <wp:inline distT="0" distB="0" distL="0" distR="0" wp14:anchorId="3F9CC942" wp14:editId="7CE1D16C">
                      <wp:extent cx="4940936" cy="351183"/>
                      <wp:effectExtent l="0" t="0" r="12065" b="17145"/>
                      <wp:docPr id="2109731817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351183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208543" name="Grafik 2972085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02730348" name="Abgerundetes Rechteck 1502730348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0E2DD5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629130" name="Abgerundetes Rechteck 54662913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10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CC942" id="_x0000_s1271" style="width:389.05pt;height:27.65pt;mso-position-horizontal-relative:char;mso-position-vertical-relative:line" coordsize="50412,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">
                      <v:shape id="Grafik 297208543" o:spid="_x0000_s1272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">
                        <v:imagedata r:id="rId20" o:title=""/>
                        <o:lock v:ext="edit" aspectratio="f"/>
                      </v:shape>
                      <v:roundrect id="Abgerundetes Rechteck 1502730348" o:spid="_x0000_s1273" style="position:absolute;left:45630;top:2205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" fillcolor="white [3212]" strokecolor="white [3212]" strokeweight="1pt">
                        <v:stroke joinstyle="miter"/>
                        <v:textbox inset="1mm,0,1mm,0">
                          <w:txbxContent>
                            <w:p w14:paraId="2C0E2DD5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546629130" o:spid="_x0000_s1274" style="position:absolute;top:2205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37010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3F0346" w14:paraId="59BB5192" w14:textId="77777777" w:rsidTr="003F0346">
        <w:tc>
          <w:tcPr>
            <w:tcW w:w="610" w:type="dxa"/>
          </w:tcPr>
          <w:p w14:paraId="330BD72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68498440" w14:textId="77777777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676374F9" w14:textId="77777777" w:rsidR="003F0346" w:rsidRDefault="003F0346" w:rsidP="003F0346">
            <w:pPr>
              <w:pStyle w:val="berschrift9"/>
            </w:pPr>
            <w:r>
              <w:t xml:space="preserve">Zeigt am Zahlenstrahl von 0 bis 100: </w:t>
            </w:r>
          </w:p>
          <w:p w14:paraId="6D8B599C" w14:textId="77777777" w:rsidR="003F0346" w:rsidRDefault="003F0346" w:rsidP="003F0346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drei Zehner haben? </w:t>
            </w:r>
          </w:p>
          <w:p w14:paraId="15F997C2" w14:textId="77777777" w:rsidR="003F0346" w:rsidRDefault="003F0346" w:rsidP="003F0346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null Zehner haben? </w:t>
            </w:r>
          </w:p>
          <w:p w14:paraId="233F981D" w14:textId="77777777" w:rsidR="003F0346" w:rsidRDefault="003F0346" w:rsidP="003F0346">
            <w:pPr>
              <w:rPr>
                <w:noProof/>
              </w:rPr>
            </w:pPr>
          </w:p>
        </w:tc>
      </w:tr>
      <w:tr w:rsidR="003F0346" w14:paraId="71A989DF" w14:textId="77777777" w:rsidTr="003F0346">
        <w:tc>
          <w:tcPr>
            <w:tcW w:w="610" w:type="dxa"/>
          </w:tcPr>
          <w:p w14:paraId="0235415C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50190870" w14:textId="77777777" w:rsidR="003F0346" w:rsidRDefault="003F0346" w:rsidP="003F0346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B659C5C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Zeigt am Zahlenstrahl von 0 bis 1000: </w:t>
            </w:r>
          </w:p>
          <w:p w14:paraId="342C66F0" w14:textId="77777777" w:rsidR="003F0346" w:rsidRDefault="003F0346" w:rsidP="003F0346">
            <w:pPr>
              <w:pStyle w:val="Listenabsatz"/>
              <w:rPr>
                <w:noProof/>
              </w:rPr>
            </w:pPr>
            <w:r w:rsidRPr="00D93ADB">
              <w:rPr>
                <w:noProof/>
              </w:rPr>
              <w:t>Wie viele 100er-Abschnitte passen auf den Zahlenstrahl, der bis 1000 geht?</w:t>
            </w:r>
          </w:p>
          <w:p w14:paraId="2675E639" w14:textId="77777777" w:rsidR="003F0346" w:rsidRDefault="003F0346" w:rsidP="003F0346">
            <w:pPr>
              <w:pStyle w:val="Listenabsatz"/>
              <w:rPr>
                <w:noProof/>
              </w:rPr>
            </w:pPr>
            <w:r>
              <w:rPr>
                <w:noProof/>
              </w:rPr>
              <w:t>In welchem Abschnitt liegen Zahlen, die neun Hunderter haben?</w:t>
            </w:r>
          </w:p>
          <w:p w14:paraId="140DD4CD" w14:textId="77777777" w:rsidR="003F0346" w:rsidRDefault="003F0346" w:rsidP="003F0346">
            <w:pPr>
              <w:rPr>
                <w:noProof/>
              </w:rPr>
            </w:pPr>
          </w:p>
        </w:tc>
      </w:tr>
      <w:tr w:rsidR="003F0346" w14:paraId="29CF7A9A" w14:textId="77777777" w:rsidTr="003F0346">
        <w:tc>
          <w:tcPr>
            <w:tcW w:w="610" w:type="dxa"/>
          </w:tcPr>
          <w:p w14:paraId="101B223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7BFBF7D5" w14:textId="77777777" w:rsidR="003F0346" w:rsidRDefault="003F0346" w:rsidP="003F0346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0C5FA982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Vergleicht die zwei Zahlenstrahle von 0 bis 100 und von 0 bis 1000: </w:t>
            </w:r>
          </w:p>
          <w:p w14:paraId="4CF68EC2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>Wie groß sind die Abschnitte?</w:t>
            </w:r>
          </w:p>
        </w:tc>
      </w:tr>
    </w:tbl>
    <w:p w14:paraId="697694A8" w14:textId="621C01BB" w:rsidR="00913BC8" w:rsidRDefault="00913BC8" w:rsidP="0010640E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D53CEA" w14:paraId="50644CF3" w14:textId="77777777" w:rsidTr="003F0346">
        <w:trPr>
          <w:trHeight w:val="83"/>
        </w:trPr>
        <w:tc>
          <w:tcPr>
            <w:tcW w:w="610" w:type="dxa"/>
          </w:tcPr>
          <w:p w14:paraId="2970A1E6" w14:textId="0C3DE95C" w:rsidR="0010640E" w:rsidRPr="00CC730A" w:rsidRDefault="00913BC8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t>3.6</w:t>
            </w:r>
          </w:p>
        </w:tc>
        <w:tc>
          <w:tcPr>
            <w:tcW w:w="8461" w:type="dxa"/>
            <w:gridSpan w:val="2"/>
          </w:tcPr>
          <w:p w14:paraId="60FFCCE5" w14:textId="697FB119" w:rsidR="0010640E" w:rsidRDefault="0010640E" w:rsidP="003D2B1A">
            <w:pPr>
              <w:pStyle w:val="berschrift3"/>
            </w:pPr>
            <w:r>
              <w:t xml:space="preserve">Zahlen anordnen </w:t>
            </w:r>
          </w:p>
        </w:tc>
      </w:tr>
      <w:tr w:rsidR="0010640E" w:rsidRPr="00D53CEA" w14:paraId="155A3D06" w14:textId="77777777" w:rsidTr="003F0346">
        <w:trPr>
          <w:trHeight w:val="83"/>
        </w:trPr>
        <w:tc>
          <w:tcPr>
            <w:tcW w:w="610" w:type="dxa"/>
          </w:tcPr>
          <w:p w14:paraId="32E8E55D" w14:textId="77777777" w:rsidR="0010640E" w:rsidRPr="00CC730A" w:rsidRDefault="0010640E" w:rsidP="003D2B1A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2BB3E785" w14:textId="77777777" w:rsidR="0010640E" w:rsidRPr="00230A99" w:rsidRDefault="0010640E" w:rsidP="003D2B1A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FC59EC7" w14:textId="77777777" w:rsidR="0010640E" w:rsidRDefault="0010640E" w:rsidP="003D2B1A">
            <w:pPr>
              <w:pStyle w:val="Ausflltext"/>
            </w:pPr>
            <w:r>
              <w:t xml:space="preserve">Verbinde die Zahlen mit der richtigen Stelle. </w:t>
            </w:r>
          </w:p>
          <w:p w14:paraId="4B68FA61" w14:textId="77777777" w:rsidR="0010640E" w:rsidRPr="00D53CEA" w:rsidRDefault="0010640E" w:rsidP="003D2B1A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016" behindDoc="0" locked="0" layoutInCell="1" allowOverlap="1" wp14:anchorId="29453AAF" wp14:editId="4ACB222F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416532</wp:posOffset>
                      </wp:positionV>
                      <wp:extent cx="3325412" cy="355131"/>
                      <wp:effectExtent l="0" t="0" r="15240" b="13335"/>
                      <wp:wrapNone/>
                      <wp:docPr id="1881991758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5412" cy="355131"/>
                                <a:chOff x="0" y="0"/>
                                <a:chExt cx="3325412" cy="355131"/>
                              </a:xfrm>
                            </wpg:grpSpPr>
                            <wps:wsp>
                              <wps:cNvPr id="256796998" name="Abgerundetes Rechteck 10"/>
                              <wps:cNvSpPr/>
                              <wps:spPr>
                                <a:xfrm>
                                  <a:off x="0" y="103367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0B7208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634045" name="Abgerundetes Rechteck 10"/>
                              <wps:cNvSpPr/>
                              <wps:spPr>
                                <a:xfrm>
                                  <a:off x="560567" y="0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228EF4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103922" name="Abgerundetes Rechteck 10"/>
                              <wps:cNvSpPr/>
                              <wps:spPr>
                                <a:xfrm>
                                  <a:off x="1586286" y="79514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D2C54A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7725095" name="Abgerundetes Rechteck 10"/>
                              <wps:cNvSpPr/>
                              <wps:spPr>
                                <a:xfrm>
                                  <a:off x="2878372" y="15903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E7668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53AAF" id="Gruppieren 15" o:spid="_x0000_s1275" style="position:absolute;margin-left:72.65pt;margin-top:32.8pt;width:261.85pt;height:27.95pt;z-index:251926016;mso-position-horizontal-relative:text;mso-position-vertical-relative:text" coordsize="33254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">
                      <v:roundrect id="_x0000_s1276" style="position:absolute;top:1033;width:4470;height:2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B0B7208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77" style="position:absolute;left:5605;width:4471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1228EF4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230</w:t>
                              </w:r>
                            </w:p>
                          </w:txbxContent>
                        </v:textbox>
                      </v:roundrect>
                      <v:roundrect id="_x0000_s1278" style="position:absolute;left:15862;top:795;width:4471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" fillcolor="white [3212]" strokecolor="black [3213]" strokeweight="1pt">
                        <v:stroke joinstyle="miter"/>
                        <v:textbox inset="1mm,.5mm,1mm,0">
                          <w:txbxContent>
                            <w:p w14:paraId="25D2C54A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279" style="position:absolute;left:28783;top:159;width:4471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" fillcolor="white [3212]" strokecolor="black [3213]" strokeweight="1pt">
                        <v:stroke joinstyle="miter"/>
                        <v:textbox inset="1mm,.5mm,1mm,0">
                          <w:txbxContent>
                            <w:p w14:paraId="21E7668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750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49620" wp14:editId="6F238E48">
                      <wp:extent cx="5147945" cy="665467"/>
                      <wp:effectExtent l="0" t="0" r="0" b="0"/>
                      <wp:docPr id="8154764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9518376" name="Grafik 1569518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96342376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550253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92634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4711F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49620" id="_x0000_s1280" style="width:405.35pt;height:52.4pt;mso-position-horizontal-relative:char;mso-position-vertical-relative:line" coordsize="51479,6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">
                      <v:shape id="Grafik 1569518376" o:spid="_x0000_s1281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">
                        <v:imagedata r:id="rId31" o:title="" cropbottom="28353f"/>
                      </v:shape>
                      <v:roundrect id="_x0000_s1282" style="position:absolute;left:119;top:4134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" fillcolor="white [3212]" stroked="f" strokeweight="1pt">
                        <v:stroke joinstyle="miter"/>
                        <v:textbox inset=",.5mm,,0">
                          <w:txbxContent>
                            <w:p w14:paraId="45550253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83" style="position:absolute;left:45680;top:4134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" fillcolor="white [3212]" stroked="f" strokeweight="1pt">
                        <v:stroke joinstyle="miter"/>
                        <v:textbox inset="1mm,.5mm,1mm,0">
                          <w:txbxContent>
                            <w:p w14:paraId="694711F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10640E" w:rsidRPr="00F64B45" w14:paraId="256DDD24" w14:textId="77777777" w:rsidTr="003F0346">
        <w:trPr>
          <w:trHeight w:val="83"/>
        </w:trPr>
        <w:tc>
          <w:tcPr>
            <w:tcW w:w="610" w:type="dxa"/>
          </w:tcPr>
          <w:p w14:paraId="41E3C43B" w14:textId="77777777" w:rsidR="0010640E" w:rsidRPr="00F64B45" w:rsidRDefault="0010640E" w:rsidP="003D2B1A">
            <w:pPr>
              <w:spacing w:line="240" w:lineRule="atLeast"/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9EBD5FC" w14:textId="77777777" w:rsidR="0010640E" w:rsidRPr="00F64B45" w:rsidRDefault="0010640E" w:rsidP="003D2B1A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477D1A7C" w14:textId="77777777" w:rsidR="0010640E" w:rsidRPr="00F64B45" w:rsidRDefault="0010640E" w:rsidP="003D2B1A">
            <w:pPr>
              <w:pStyle w:val="Ausflltext"/>
              <w:rPr>
                <w:sz w:val="10"/>
                <w:szCs w:val="10"/>
              </w:rPr>
            </w:pPr>
          </w:p>
        </w:tc>
      </w:tr>
      <w:tr w:rsidR="0010640E" w:rsidRPr="00D53CEA" w14:paraId="26C2D079" w14:textId="77777777" w:rsidTr="003F0346">
        <w:trPr>
          <w:trHeight w:val="1757"/>
        </w:trPr>
        <w:tc>
          <w:tcPr>
            <w:tcW w:w="610" w:type="dxa"/>
          </w:tcPr>
          <w:p w14:paraId="02C97C9B" w14:textId="77777777" w:rsidR="0010640E" w:rsidRPr="0071419E" w:rsidRDefault="0010640E" w:rsidP="003D2B1A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06BE0793" w14:textId="63E0B927" w:rsidR="0010640E" w:rsidRDefault="008A67C2" w:rsidP="003D2B1A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040" behindDoc="0" locked="0" layoutInCell="1" allowOverlap="1" wp14:anchorId="7946BC1B" wp14:editId="6DEB547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478267</wp:posOffset>
                      </wp:positionV>
                      <wp:extent cx="5147945" cy="664845"/>
                      <wp:effectExtent l="0" t="0" r="0" b="0"/>
                      <wp:wrapNone/>
                      <wp:docPr id="1878735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4845"/>
                                <a:chOff x="0" y="0"/>
                                <a:chExt cx="5147945" cy="664845"/>
                              </a:xfrm>
                            </wpg:grpSpPr>
                            <wpg:grpSp>
                              <wpg:cNvPr id="121697393" name="Gruppieren 14"/>
                              <wpg:cNvGrpSpPr/>
                              <wpg:grpSpPr>
                                <a:xfrm>
                                  <a:off x="0" y="0"/>
                                  <a:ext cx="5147945" cy="664845"/>
                                  <a:chOff x="0" y="0"/>
                                  <a:chExt cx="5147945" cy="6654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1552102" name="Grafik 15915521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326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47945" cy="452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705071150" name="Abgerundetes Rechteck 10"/>
                                <wps:cNvSpPr/>
                                <wps:spPr>
                                  <a:xfrm>
                                    <a:off x="11927" y="413467"/>
                                    <a:ext cx="446948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8910DD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9721508" name="Abgerundetes Rechteck 10"/>
                                <wps:cNvSpPr/>
                                <wps:spPr>
                                  <a:xfrm>
                                    <a:off x="4568024" y="413467"/>
                                    <a:ext cx="44704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58C9D9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10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3448947" name="Gruppieren 18"/>
                              <wpg:cNvGrpSpPr/>
                              <wpg:grpSpPr>
                                <a:xfrm>
                                  <a:off x="922351" y="250466"/>
                                  <a:ext cx="3031214" cy="398311"/>
                                  <a:chOff x="0" y="0"/>
                                  <a:chExt cx="3031214" cy="398311"/>
                                </a:xfrm>
                              </wpg:grpSpPr>
                              <wpg:grpSp>
                                <wpg:cNvPr id="715291703" name="Gruppieren 17"/>
                                <wpg:cNvGrpSpPr/>
                                <wpg:grpSpPr>
                                  <a:xfrm>
                                    <a:off x="0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196357660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4745520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46252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6655728" name="Gruppieren 17"/>
                                <wpg:cNvGrpSpPr/>
                                <wpg:grpSpPr>
                                  <a:xfrm>
                                    <a:off x="1141012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690928047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84939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7CD17D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3657985" name="Gruppieren 17"/>
                                <wpg:cNvGrpSpPr/>
                                <wpg:grpSpPr>
                                  <a:xfrm>
                                    <a:off x="2039510" y="3976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804899372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909493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7D58E3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0038421" name="Gruppieren 17"/>
                                <wpg:cNvGrpSpPr/>
                                <wpg:grpSpPr>
                                  <a:xfrm>
                                    <a:off x="2584174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97057571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977058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7EA4F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46BC1B" id="_x0000_s1284" style="position:absolute;margin-left:21.3pt;margin-top:37.65pt;width:405.35pt;height:52.35pt;z-index:251927040;mso-position-horizontal-relative:text;mso-position-vertical-relative:text" coordsize="51479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">
                      <v:group id="_x0000_s1285" style="position:absolute;width:51479;height:6648" coordsize="51479,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">
                        <v:shape id="Grafik 1591552102" o:spid="_x0000_s1286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">
                          <v:imagedata r:id="rId31" o:title="" cropbottom="28353f"/>
                        </v:shape>
                        <v:roundrect id="_x0000_s1287" style="position:absolute;left:119;top:4134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" fillcolor="white [3212]" stroked="f" strokeweight="1pt">
                          <v:stroke joinstyle="miter"/>
                          <v:textbox inset=",.5mm,,0">
                            <w:txbxContent>
                              <w:p w14:paraId="668910DD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288" style="position:absolute;left:45680;top:4134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" fillcolor="white [3212]" stroked="f" strokeweight="1pt">
                          <v:stroke joinstyle="miter"/>
                          <v:textbox inset="1mm,.5mm,1mm,0">
                            <w:txbxContent>
                              <w:p w14:paraId="3358C9D9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_x0000_s1289" style="position:absolute;left:9223;top:2504;width:30312;height:3983" coordsize="30312,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">
                        <v:group id="_x0000_s1290" style="position:absolute;width:4470;height:3943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">
                          <v:line id="Gerade Verbindung 16" o:spid="_x0000_s1291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" strokecolor="black [3213]">
                            <v:stroke joinstyle="miter"/>
                          </v:line>
                          <v:roundrect id="_x0000_s1292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0446252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_x0000_s1293" style="position:absolute;left:11410;width:4470;height:3943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">
                          <v:line id="Gerade Verbindung 16" o:spid="_x0000_s1294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" strokecolor="black [3213]">
                            <v:stroke joinstyle="miter"/>
                          </v:line>
                          <v:roundrect id="_x0000_s1295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0A7CD17D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_x0000_s1296" style="position:absolute;left:20395;top:39;width:4470;height:3944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">
                          <v:line id="Gerade Verbindung 16" o:spid="_x0000_s1297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" strokecolor="black [3213]">
                            <v:stroke joinstyle="miter"/>
                          </v:line>
                          <v:roundrect id="_x0000_s1298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17D58E3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_x0000_s1299" style="position:absolute;left:25841;width:4471;height:3943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">
                          <v:line id="Gerade Verbindung 16" o:spid="_x0000_s1300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" strokecolor="black [3213]">
                            <v:stroke joinstyle="miter"/>
                          </v:line>
                          <v:roundrect id="_x0000_s1301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0C7EA4F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  <w:r w:rsidR="0010640E">
              <w:t>b)</w:t>
            </w:r>
          </w:p>
        </w:tc>
        <w:tc>
          <w:tcPr>
            <w:tcW w:w="8036" w:type="dxa"/>
          </w:tcPr>
          <w:p w14:paraId="43354DE6" w14:textId="072B2668" w:rsidR="0010640E" w:rsidRDefault="0010640E" w:rsidP="003D2B1A">
            <w:r>
              <w:t xml:space="preserve">Trage passende Zahlen in die leeren Felder ein. </w:t>
            </w:r>
            <w:r>
              <w:br/>
              <w:t xml:space="preserve">Kontrolliere dein Ergebnis am </w:t>
            </w:r>
            <w:r w:rsidR="00F34AE1" w:rsidRPr="00F34AE1"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 xml:space="preserve"> aus Aufgabe </w:t>
            </w:r>
            <w:r w:rsidR="00913BC8" w:rsidRPr="00913BC8">
              <w:rPr>
                <w:b/>
                <w:bCs/>
                <w:color w:val="327A86" w:themeColor="text2"/>
              </w:rPr>
              <w:t>3.4/3.5</w:t>
            </w:r>
            <w:r>
              <w:t>.</w:t>
            </w:r>
          </w:p>
          <w:p w14:paraId="6EFA4390" w14:textId="77777777" w:rsidR="0010640E" w:rsidRDefault="0010640E" w:rsidP="003D2B1A"/>
          <w:p w14:paraId="11FEE620" w14:textId="61AA7894" w:rsidR="0010640E" w:rsidRDefault="0010640E" w:rsidP="003D2B1A">
            <w:pPr>
              <w:pStyle w:val="Ausflltext"/>
            </w:pPr>
          </w:p>
          <w:p w14:paraId="728D0341" w14:textId="77777777" w:rsidR="008A67C2" w:rsidRPr="008A67C2" w:rsidDel="0071419E" w:rsidRDefault="008A67C2" w:rsidP="003D2B1A">
            <w:pPr>
              <w:pStyle w:val="Ausflltext"/>
              <w:spacing w:after="120"/>
              <w:rPr>
                <w:sz w:val="44"/>
                <w:szCs w:val="44"/>
              </w:rPr>
            </w:pPr>
          </w:p>
        </w:tc>
      </w:tr>
    </w:tbl>
    <w:tbl>
      <w:tblPr>
        <w:tblStyle w:val="Tabellenraster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8B638F" w14:paraId="2A8B0529" w14:textId="77777777" w:rsidTr="003F0346">
        <w:trPr>
          <w:trHeight w:val="2585"/>
        </w:trPr>
        <w:tc>
          <w:tcPr>
            <w:tcW w:w="610" w:type="dxa"/>
          </w:tcPr>
          <w:p w14:paraId="1AC46F2D" w14:textId="77777777" w:rsidR="0010640E" w:rsidRPr="008B638F" w:rsidRDefault="0010640E" w:rsidP="003D2B1A">
            <w:pPr>
              <w:spacing w:line="240" w:lineRule="atLeast"/>
            </w:pPr>
          </w:p>
        </w:tc>
        <w:tc>
          <w:tcPr>
            <w:tcW w:w="425" w:type="dxa"/>
          </w:tcPr>
          <w:p w14:paraId="7CE9D42E" w14:textId="725A9304" w:rsidR="0010640E" w:rsidRPr="008B638F" w:rsidRDefault="0010640E" w:rsidP="003D2B1A">
            <w:pPr>
              <w:pStyle w:val="Nummerierung"/>
            </w:pPr>
            <w:r>
              <w:t>c</w:t>
            </w:r>
            <w:r w:rsidRPr="008B638F">
              <w:t>)</w:t>
            </w:r>
          </w:p>
        </w:tc>
        <w:tc>
          <w:tcPr>
            <w:tcW w:w="8036" w:type="dxa"/>
          </w:tcPr>
          <w:p w14:paraId="317DE9D0" w14:textId="77777777" w:rsidR="0010640E" w:rsidRPr="008B638F" w:rsidRDefault="0010640E" w:rsidP="003D2B1A">
            <w:pPr>
              <w:spacing w:line="36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3968" behindDoc="0" locked="0" layoutInCell="1" allowOverlap="1" wp14:anchorId="7096782C" wp14:editId="7E09CD90">
                      <wp:simplePos x="0" y="0"/>
                      <wp:positionH relativeFrom="column">
                        <wp:posOffset>43434</wp:posOffset>
                      </wp:positionH>
                      <wp:positionV relativeFrom="paragraph">
                        <wp:posOffset>185420</wp:posOffset>
                      </wp:positionV>
                      <wp:extent cx="512626" cy="762117"/>
                      <wp:effectExtent l="0" t="0" r="0" b="0"/>
                      <wp:wrapNone/>
                      <wp:docPr id="11750501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080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1616902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5D6FF" w14:textId="77777777" w:rsidR="0010640E" w:rsidRPr="008D5126" w:rsidRDefault="0010640E" w:rsidP="0010640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96782C" id="_x0000_s1302" style="position:absolute;margin-left:3.4pt;margin-top:14.6pt;width:40.35pt;height:60pt;z-index:251923968;mso-position-horizontal-relative:text;mso-position-vertical-relative:text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">
                      <v:shape id="Grafik 11" o:spid="_x0000_s1303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">
                        <v:imagedata r:id="rId52" o:title="" chromakey="white"/>
                      </v:shape>
                      <v:shape id="_x0000_s1304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995D6FF" w14:textId="77777777" w:rsidR="0010640E" w:rsidRPr="008D5126" w:rsidRDefault="0010640E" w:rsidP="0010640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t xml:space="preserve">Welche Fehler haben </w:t>
            </w:r>
            <w:r>
              <w:t xml:space="preserve">Tim und Emily </w:t>
            </w:r>
            <w:r w:rsidRPr="008B638F">
              <w:t xml:space="preserve">gemacht? </w:t>
            </w:r>
            <w:r>
              <w:t xml:space="preserve">Erkläre, worauf man achten muss. </w:t>
            </w:r>
          </w:p>
          <w:p w14:paraId="467FA934" w14:textId="17C700E2" w:rsidR="0010640E" w:rsidRPr="008B638F" w:rsidRDefault="008A67C2" w:rsidP="003D2B1A">
            <w:pPr>
              <w:spacing w:line="360" w:lineRule="auto"/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4992" behindDoc="0" locked="0" layoutInCell="1" allowOverlap="1" wp14:anchorId="2B653365" wp14:editId="69730EC0">
                      <wp:simplePos x="0" y="0"/>
                      <wp:positionH relativeFrom="column">
                        <wp:posOffset>146727</wp:posOffset>
                      </wp:positionH>
                      <wp:positionV relativeFrom="paragraph">
                        <wp:posOffset>561878</wp:posOffset>
                      </wp:positionV>
                      <wp:extent cx="692785" cy="746760"/>
                      <wp:effectExtent l="0" t="0" r="0" b="2540"/>
                      <wp:wrapNone/>
                      <wp:docPr id="19352854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785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97020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71676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74BD7A" w14:textId="77777777" w:rsidR="0010640E" w:rsidRPr="008D5126" w:rsidRDefault="0010640E" w:rsidP="001064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653365" id="Gruppieren 21" o:spid="_x0000_s1305" style="position:absolute;left:0;text-align:left;margin-left:11.55pt;margin-top:44.25pt;width:54.55pt;height:58.8pt;z-index:251924992;mso-position-horizontal-relative:text;mso-position-vertical-relative:text;mso-width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">
                      <v:shape id="Grafik 3" o:spid="_x0000_s1306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">
                        <v:imagedata r:id="rId54" o:title="" chromakey="white"/>
                      </v:shape>
                      <v:shape id="_x0000_s1307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074BD7A" w14:textId="77777777" w:rsidR="0010640E" w:rsidRPr="008D5126" w:rsidRDefault="0010640E" w:rsidP="001064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0640E" w:rsidRPr="008B638F">
              <w:rPr>
                <w:noProof/>
              </w:rPr>
              <w:drawing>
                <wp:inline distT="0" distB="0" distL="0" distR="0" wp14:anchorId="5CC0E727" wp14:editId="36656FD9">
                  <wp:extent cx="4337548" cy="1272988"/>
                  <wp:effectExtent l="0" t="0" r="0" b="0"/>
                  <wp:docPr id="162439332" name="Grafik 162439332" descr="Ein Bild, das Reihe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9332" name="Grafik 162439332" descr="Ein Bild, das Reihe, Schrift, Zah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r="2147" b="8317"/>
                          <a:stretch/>
                        </pic:blipFill>
                        <pic:spPr bwMode="auto">
                          <a:xfrm>
                            <a:off x="0" y="0"/>
                            <a:ext cx="4457584" cy="130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7668C" w14:textId="77777777" w:rsidR="003F0346" w:rsidRDefault="003F0346">
      <w:pPr>
        <w:sectPr w:rsidR="003F0346" w:rsidSect="00C75E4D">
          <w:headerReference w:type="default" r:id="rId56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8"/>
        <w:gridCol w:w="425"/>
        <w:gridCol w:w="4919"/>
        <w:gridCol w:w="425"/>
        <w:gridCol w:w="851"/>
        <w:gridCol w:w="1841"/>
      </w:tblGrid>
      <w:tr w:rsidR="003F0346" w14:paraId="371F02F6" w14:textId="77777777" w:rsidTr="003F0346">
        <w:tc>
          <w:tcPr>
            <w:tcW w:w="610" w:type="dxa"/>
            <w:gridSpan w:val="2"/>
          </w:tcPr>
          <w:p w14:paraId="3B9E8E2F" w14:textId="77777777" w:rsidR="003F0346" w:rsidRDefault="003F0346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3.7</w:t>
            </w:r>
          </w:p>
        </w:tc>
        <w:tc>
          <w:tcPr>
            <w:tcW w:w="8461" w:type="dxa"/>
            <w:gridSpan w:val="5"/>
          </w:tcPr>
          <w:p w14:paraId="4CC1852E" w14:textId="77777777" w:rsidR="003F0346" w:rsidRPr="005A396A" w:rsidRDefault="003F0346" w:rsidP="003F0346">
            <w:pPr>
              <w:pStyle w:val="berschrift3"/>
            </w:pPr>
            <w:r>
              <w:t>Zahlen wiederfinden beim Hinein- und Hinauszoomen am Zahlenstrahl</w:t>
            </w:r>
          </w:p>
        </w:tc>
      </w:tr>
      <w:tr w:rsidR="003F0346" w:rsidRPr="00913BC8" w14:paraId="77D8A64D" w14:textId="77777777" w:rsidTr="003F0346">
        <w:trPr>
          <w:trHeight w:val="366"/>
        </w:trPr>
        <w:tc>
          <w:tcPr>
            <w:tcW w:w="610" w:type="dxa"/>
            <w:gridSpan w:val="2"/>
            <w:vMerge w:val="restart"/>
          </w:tcPr>
          <w:p w14:paraId="3BC17B9F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08B05DF4" w14:textId="77777777" w:rsidR="003F0346" w:rsidRDefault="003F0346" w:rsidP="003F0346">
            <w:pPr>
              <w:pStyle w:val="Nummerierung"/>
            </w:pPr>
            <w:r>
              <w:t>a)</w:t>
            </w:r>
          </w:p>
        </w:tc>
        <w:tc>
          <w:tcPr>
            <w:tcW w:w="4919" w:type="dxa"/>
            <w:vMerge w:val="restart"/>
          </w:tcPr>
          <w:p w14:paraId="71110F49" w14:textId="77777777" w:rsidR="003F0346" w:rsidRDefault="003F0346" w:rsidP="003F0346">
            <w:r>
              <w:t xml:space="preserve">Probiert am </w:t>
            </w:r>
            <w:r>
              <w:rPr>
                <w:b/>
                <w:bCs/>
                <w:color w:val="000000"/>
              </w:rPr>
              <w:t>digital</w:t>
            </w:r>
            <w:r w:rsidRPr="00F34AE1">
              <w:rPr>
                <w:b/>
                <w:bCs/>
                <w:color w:val="000000"/>
              </w:rPr>
              <w:t>en Zahlenstrahl</w:t>
            </w:r>
            <w:r>
              <w:t>:</w:t>
            </w:r>
          </w:p>
          <w:p w14:paraId="368465D2" w14:textId="77777777" w:rsidR="003F0346" w:rsidRDefault="003F0346" w:rsidP="003F0346">
            <w:r>
              <w:t xml:space="preserve">Die Startzahl ist 0 und die Endzahl ist 1000. </w:t>
            </w:r>
          </w:p>
          <w:p w14:paraId="1042FE56" w14:textId="77777777" w:rsidR="003F0346" w:rsidRDefault="003F0346" w:rsidP="003F0346">
            <w:pPr>
              <w:pStyle w:val="Listenabsatz"/>
            </w:pPr>
            <w:r>
              <w:t xml:space="preserve">Findet die verschiedenen Zahlen durch Hineinzoomen. </w:t>
            </w:r>
          </w:p>
          <w:p w14:paraId="7523E2EF" w14:textId="77777777" w:rsidR="003F0346" w:rsidRDefault="003F0346" w:rsidP="003F0346">
            <w:pPr>
              <w:pStyle w:val="Listenabsatz"/>
              <w:rPr>
                <w:noProof/>
              </w:rPr>
            </w:pPr>
            <w:r>
              <w:t>Woher wisst ihr, in welchen Abschnitt ihr hineinzoomen müsst?</w:t>
            </w:r>
          </w:p>
          <w:p w14:paraId="7CC5E5C7" w14:textId="77777777" w:rsidR="003F0346" w:rsidRDefault="003F0346" w:rsidP="003F0346">
            <w:pPr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4F0D0658" w14:textId="77777777" w:rsidR="003F0346" w:rsidRPr="00451172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2692" w:type="dxa"/>
            <w:gridSpan w:val="2"/>
          </w:tcPr>
          <w:p w14:paraId="41B92BF8" w14:textId="77777777" w:rsidR="003F0346" w:rsidRPr="00913BC8" w:rsidRDefault="003F0346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F54C13">
              <w:rPr>
                <w:rFonts w:eastAsia="Aptos" w:cstheme="minorHAnsi"/>
                <w:kern w:val="2"/>
                <w14:ligatures w14:val="standardContextual"/>
              </w:rPr>
              <w:t>Wo lieg</w:t>
            </w:r>
            <w:r>
              <w:rPr>
                <w:rFonts w:eastAsia="Aptos" w:cstheme="minorHAnsi"/>
                <w:kern w:val="2"/>
                <w14:ligatures w14:val="standardContextual"/>
              </w:rPr>
              <w:t>en diese Zahlen?</w:t>
            </w:r>
          </w:p>
        </w:tc>
      </w:tr>
      <w:tr w:rsidR="003F0346" w14:paraId="2361B2AF" w14:textId="77777777" w:rsidTr="003F0346">
        <w:trPr>
          <w:trHeight w:val="596"/>
        </w:trPr>
        <w:tc>
          <w:tcPr>
            <w:tcW w:w="610" w:type="dxa"/>
            <w:gridSpan w:val="2"/>
            <w:vMerge/>
          </w:tcPr>
          <w:p w14:paraId="4D70D6AD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CE88AAD" w14:textId="77777777" w:rsidR="003F0346" w:rsidRDefault="003F0346" w:rsidP="003F0346">
            <w:pPr>
              <w:pStyle w:val="Nummerierung"/>
            </w:pPr>
          </w:p>
        </w:tc>
        <w:tc>
          <w:tcPr>
            <w:tcW w:w="4919" w:type="dxa"/>
            <w:vMerge/>
          </w:tcPr>
          <w:p w14:paraId="001D1B44" w14:textId="77777777" w:rsidR="003F0346" w:rsidRDefault="003F0346" w:rsidP="003F0346"/>
        </w:tc>
        <w:tc>
          <w:tcPr>
            <w:tcW w:w="425" w:type="dxa"/>
            <w:vMerge/>
          </w:tcPr>
          <w:p w14:paraId="77ABC250" w14:textId="77777777" w:rsidR="003F0346" w:rsidRPr="00451172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134A6343" w14:textId="77777777" w:rsidR="003F0346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F54C13">
              <w:rPr>
                <w:rFonts w:eastAsia="Aptos" w:cstheme="minorHAnsi"/>
                <w:kern w:val="2"/>
                <w14:ligatures w14:val="standardContextual"/>
              </w:rPr>
              <w:t>214</w:t>
            </w:r>
          </w:p>
          <w:p w14:paraId="27CECE4B" w14:textId="77777777" w:rsidR="003F0346" w:rsidRPr="009C489B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9C489B">
              <w:rPr>
                <w:rFonts w:eastAsia="Aptos" w:cstheme="minorHAnsi"/>
                <w:kern w:val="2"/>
                <w14:ligatures w14:val="standardContextual"/>
              </w:rPr>
              <w:t>289</w:t>
            </w:r>
          </w:p>
          <w:p w14:paraId="43CCDBA0" w14:textId="77777777" w:rsidR="003F0346" w:rsidRPr="00F54C13" w:rsidRDefault="003F0346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9C489B">
              <w:rPr>
                <w:rFonts w:eastAsia="Aptos" w:cstheme="minorHAnsi"/>
                <w:kern w:val="2"/>
                <w14:ligatures w14:val="standardContextual"/>
              </w:rPr>
              <w:t>910</w:t>
            </w:r>
          </w:p>
        </w:tc>
        <w:tc>
          <w:tcPr>
            <w:tcW w:w="1841" w:type="dxa"/>
          </w:tcPr>
          <w:p w14:paraId="251274CD" w14:textId="7537CC9C" w:rsidR="003F0346" w:rsidRPr="00E62622" w:rsidRDefault="00471BDA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593215" behindDoc="0" locked="0" layoutInCell="1" allowOverlap="1" wp14:anchorId="78A6CF1B" wp14:editId="763BA698">
                  <wp:simplePos x="0" y="0"/>
                  <wp:positionH relativeFrom="column">
                    <wp:posOffset>483663</wp:posOffset>
                  </wp:positionH>
                  <wp:positionV relativeFrom="paragraph">
                    <wp:posOffset>49696</wp:posOffset>
                  </wp:positionV>
                  <wp:extent cx="600710" cy="600710"/>
                  <wp:effectExtent l="0" t="0" r="8890" b="8890"/>
                  <wp:wrapThrough wrapText="bothSides">
                    <wp:wrapPolygon edited="0">
                      <wp:start x="0" y="0"/>
                      <wp:lineTo x="0" y="21235"/>
                      <wp:lineTo x="21235" y="21235"/>
                      <wp:lineTo x="21235" y="0"/>
                      <wp:lineTo x="0" y="0"/>
                    </wp:wrapPolygon>
                  </wp:wrapThrough>
                  <wp:docPr id="173516418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346" w:rsidRPr="00E62622">
              <w:rPr>
                <w:rFonts w:eastAsia="Aptos" w:cstheme="minorHAnsi"/>
                <w:kern w:val="2"/>
                <w14:ligatures w14:val="standardContextual"/>
              </w:rPr>
              <w:t>502</w:t>
            </w:r>
          </w:p>
          <w:p w14:paraId="5017909F" w14:textId="221115A7" w:rsidR="003F0346" w:rsidRPr="00E62622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745</w:t>
            </w:r>
          </w:p>
          <w:p w14:paraId="33140DC9" w14:textId="77777777" w:rsidR="003F0346" w:rsidRDefault="003F0346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28</w:t>
            </w:r>
          </w:p>
        </w:tc>
      </w:tr>
      <w:tr w:rsidR="003F0346" w14:paraId="29B6629D" w14:textId="77777777" w:rsidTr="003F0346">
        <w:trPr>
          <w:trHeight w:val="849"/>
        </w:trPr>
        <w:tc>
          <w:tcPr>
            <w:tcW w:w="610" w:type="dxa"/>
            <w:gridSpan w:val="2"/>
          </w:tcPr>
          <w:p w14:paraId="7610B52B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7A032B67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66A50720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640F4870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395AED85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279AB" wp14:editId="48D27F98">
                  <wp:extent cx="313144" cy="272386"/>
                  <wp:effectExtent l="0" t="0" r="0" b="0"/>
                  <wp:docPr id="679803300" name="Grafik 679803300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56D251" w14:textId="77777777" w:rsidR="003F0346" w:rsidRDefault="003F0346" w:rsidP="003F0346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4"/>
          </w:tcPr>
          <w:p w14:paraId="4DCF66CF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>Stellt euch gegenseitig Aufgaben: Wer die Aufgaben stellt, hat den digitalen Zahlenstrahl. Wer die Aufgabe löst, stellt ihn sich nur vor.</w:t>
            </w:r>
          </w:p>
          <w:p w14:paraId="28A7F6EE" w14:textId="77777777" w:rsidR="003F0346" w:rsidRDefault="003F0346" w:rsidP="003F0346">
            <w:pPr>
              <w:rPr>
                <w:noProof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4E75C867" wp14:editId="27945F23">
                      <wp:simplePos x="0" y="0"/>
                      <wp:positionH relativeFrom="column">
                        <wp:posOffset>3018838</wp:posOffset>
                      </wp:positionH>
                      <wp:positionV relativeFrom="paragraph">
                        <wp:posOffset>12162</wp:posOffset>
                      </wp:positionV>
                      <wp:extent cx="1635370" cy="574675"/>
                      <wp:effectExtent l="0" t="203200" r="409575" b="9525"/>
                      <wp:wrapNone/>
                      <wp:docPr id="41754413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370" cy="574675"/>
                              </a:xfrm>
                              <a:prstGeom prst="wedgeRoundRectCallout">
                                <a:avLst>
                                  <a:gd name="adj1" fmla="val 72914"/>
                                  <a:gd name="adj2" fmla="val -8379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233496" w14:textId="77777777" w:rsidR="003F0346" w:rsidRDefault="003F0346" w:rsidP="003F0346">
                                  <w:pPr>
                                    <w:pStyle w:val="SprechbaseBeschreibung"/>
                                  </w:pPr>
                                  <w:r>
                                    <w:t>Ich sehe die Zahl 1660 und die Zahl 1670, welche Zahlen liegen dazwischen?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5C867" id="_x0000_s1308" type="#_x0000_t62" style="position:absolute;margin-left:237.7pt;margin-top:.95pt;width:128.75pt;height:45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" adj="26549,-7299" fillcolor="white [3201]" strokecolor="#bfbfbf [2412]" strokeweight="1pt">
                      <v:textbox inset="2mm,1mm,1mm,0">
                        <w:txbxContent>
                          <w:p w14:paraId="42233496" w14:textId="77777777" w:rsidR="003F0346" w:rsidRDefault="003F0346" w:rsidP="003F0346">
                            <w:pPr>
                              <w:pStyle w:val="SprechbaseBeschreibung"/>
                            </w:pPr>
                            <w:r>
                              <w:t>Ich sehe die Zahl 1660 und die Zahl 1670, welche Zahlen liegen dazwischen?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702F8D4F" wp14:editId="58BEB78C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10648</wp:posOffset>
                      </wp:positionV>
                      <wp:extent cx="2378213" cy="748748"/>
                      <wp:effectExtent l="330200" t="0" r="9525" b="13335"/>
                      <wp:wrapNone/>
                      <wp:docPr id="209597474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8213" cy="748748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A5455E" w14:textId="77777777" w:rsidR="003F0346" w:rsidRDefault="003F0346" w:rsidP="003F0346">
                                  <w:pPr>
                                    <w:pStyle w:val="SprechbaseBeschreibung"/>
                                  </w:pPr>
                                  <w:r>
                                    <w:t>Ich sehe was, was du nicht siehst.: Nämlich den Zahlenstrahl zwischen 2000 und 3000. Wie groß sind die 10 Abschnitte dazwischen?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F8D4F" id="_x0000_s1309" type="#_x0000_t62" style="position:absolute;margin-left:25pt;margin-top:.85pt;width:187.25pt;height:58.9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" adj="-2753,10124" fillcolor="white [3201]" strokecolor="#bfbfbf [2412]" strokeweight="1pt">
                      <v:textbox inset="2mm,1mm,1mm,0">
                        <w:txbxContent>
                          <w:p w14:paraId="5BA5455E" w14:textId="77777777" w:rsidR="003F0346" w:rsidRDefault="003F0346" w:rsidP="003F0346">
                            <w:pPr>
                              <w:pStyle w:val="SprechbaseBeschreibung"/>
                            </w:pPr>
                            <w:r>
                              <w:t>Ich sehe was, was du nicht siehst.: Nämlich den Zahlenstrahl zwischen 2000 und 3000. Wie groß sind die 10 Abschnitte dazwischen?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B8D93C" w14:textId="77777777" w:rsidR="003F0346" w:rsidRPr="00F64B45" w:rsidRDefault="003F0346" w:rsidP="003F0346">
            <w:pPr>
              <w:rPr>
                <w:noProof/>
                <w:lang w:eastAsia="de-DE"/>
              </w:rPr>
            </w:pPr>
          </w:p>
          <w:p w14:paraId="2472A54C" w14:textId="77777777" w:rsidR="003F0346" w:rsidRDefault="003F0346" w:rsidP="003F0346">
            <w:pPr>
              <w:pStyle w:val="Listenabsatz"/>
              <w:numPr>
                <w:ilvl w:val="0"/>
                <w:numId w:val="0"/>
              </w:numPr>
              <w:ind w:left="720"/>
              <w:rPr>
                <w:noProof/>
                <w:lang w:eastAsia="de-DE"/>
              </w:rPr>
            </w:pPr>
          </w:p>
          <w:p w14:paraId="5D3C078F" w14:textId="77777777" w:rsidR="003F0346" w:rsidRDefault="003F0346" w:rsidP="003F0346">
            <w:pPr>
              <w:pStyle w:val="Listenabsatz"/>
              <w:numPr>
                <w:ilvl w:val="0"/>
                <w:numId w:val="0"/>
              </w:numPr>
              <w:ind w:left="720"/>
              <w:rPr>
                <w:noProof/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022C335A" wp14:editId="1A547CE5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165735</wp:posOffset>
                      </wp:positionV>
                      <wp:extent cx="1543685" cy="333375"/>
                      <wp:effectExtent l="0" t="0" r="18415" b="149225"/>
                      <wp:wrapNone/>
                      <wp:docPr id="149507418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685" cy="333375"/>
                              </a:xfrm>
                              <a:prstGeom prst="wedgeRoundRectCallout">
                                <a:avLst>
                                  <a:gd name="adj1" fmla="val 34285"/>
                                  <a:gd name="adj2" fmla="val 8950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63100C" w14:textId="77777777" w:rsidR="003F0346" w:rsidRDefault="003F0346" w:rsidP="003F0346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C335A" id="_x0000_s1310" type="#_x0000_t62" style="position:absolute;left:0;text-align:left;margin-left:116.4pt;margin-top:13.05pt;width:121.55pt;height:26.2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" adj="18206,30133" fillcolor="white [3201]" strokecolor="#bfbfbf [2412]" strokeweight="1pt">
                      <v:textbox inset="2mm,1mm,1mm,0">
                        <w:txbxContent>
                          <w:p w14:paraId="6E63100C" w14:textId="77777777" w:rsidR="003F0346" w:rsidRDefault="003F0346" w:rsidP="003F0346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3720C68B" wp14:editId="36482BDF">
                      <wp:simplePos x="0" y="0"/>
                      <wp:positionH relativeFrom="column">
                        <wp:posOffset>3480240</wp:posOffset>
                      </wp:positionH>
                      <wp:positionV relativeFrom="paragraph">
                        <wp:posOffset>47527</wp:posOffset>
                      </wp:positionV>
                      <wp:extent cx="1543685" cy="333375"/>
                      <wp:effectExtent l="0" t="0" r="18415" b="149225"/>
                      <wp:wrapNone/>
                      <wp:docPr id="48956278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685" cy="333375"/>
                              </a:xfrm>
                              <a:prstGeom prst="wedgeRoundRectCallout">
                                <a:avLst>
                                  <a:gd name="adj1" fmla="val 34285"/>
                                  <a:gd name="adj2" fmla="val 8950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B8196" w14:textId="77777777" w:rsidR="003F0346" w:rsidRDefault="003F0346" w:rsidP="003F0346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0C68B" id="_x0000_s1311" type="#_x0000_t62" style="position:absolute;left:0;text-align:left;margin-left:274.05pt;margin-top:3.75pt;width:121.55pt;height:26.2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" adj="18206,30133" fillcolor="white [3201]" strokecolor="#bfbfbf [2412]" strokeweight="1pt">
                      <v:textbox inset="2mm,1mm,1mm,0">
                        <w:txbxContent>
                          <w:p w14:paraId="696B8196" w14:textId="77777777" w:rsidR="003F0346" w:rsidRDefault="003F0346" w:rsidP="003F0346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FAE691" w14:textId="77777777" w:rsidR="003F0346" w:rsidRDefault="003F0346" w:rsidP="003F0346">
            <w:pPr>
              <w:pStyle w:val="Listenabsatz"/>
              <w:numPr>
                <w:ilvl w:val="0"/>
                <w:numId w:val="0"/>
              </w:numPr>
              <w:ind w:left="720"/>
              <w:rPr>
                <w:noProof/>
                <w:lang w:eastAsia="de-DE"/>
              </w:rPr>
            </w:pPr>
          </w:p>
          <w:p w14:paraId="4E6C3EE9" w14:textId="77777777" w:rsidR="003F0346" w:rsidRDefault="003F0346" w:rsidP="003F0346">
            <w:pPr>
              <w:rPr>
                <w:noProof/>
                <w:lang w:eastAsia="de-DE"/>
              </w:rPr>
            </w:pPr>
          </w:p>
        </w:tc>
      </w:tr>
      <w:tr w:rsidR="003F0346" w:rsidRPr="00230A99" w14:paraId="6B1E714F" w14:textId="77777777" w:rsidTr="003F0346">
        <w:trPr>
          <w:trHeight w:val="493"/>
        </w:trPr>
        <w:tc>
          <w:tcPr>
            <w:tcW w:w="610" w:type="dxa"/>
            <w:gridSpan w:val="2"/>
          </w:tcPr>
          <w:p w14:paraId="54F1DF13" w14:textId="77777777" w:rsidR="003F0346" w:rsidRPr="00230A99" w:rsidRDefault="003F0346" w:rsidP="003F0346">
            <w:pPr>
              <w:pStyle w:val="berschrift3"/>
              <w:spacing w:before="0" w:after="0"/>
            </w:pPr>
            <w:r>
              <w:t>3.8</w:t>
            </w:r>
          </w:p>
        </w:tc>
        <w:tc>
          <w:tcPr>
            <w:tcW w:w="8461" w:type="dxa"/>
            <w:gridSpan w:val="5"/>
          </w:tcPr>
          <w:p w14:paraId="5E07C506" w14:textId="77777777" w:rsidR="003F0346" w:rsidRPr="00230A99" w:rsidRDefault="003F0346" w:rsidP="003F0346">
            <w:pPr>
              <w:pStyle w:val="berschrift3"/>
              <w:spacing w:before="0" w:after="0"/>
            </w:pPr>
            <w:r>
              <w:t>Zahlen am Tausenderstrahl eintragen</w:t>
            </w:r>
          </w:p>
        </w:tc>
      </w:tr>
      <w:tr w:rsidR="003F0346" w14:paraId="15C65BAD" w14:textId="77777777" w:rsidTr="003F0346">
        <w:trPr>
          <w:trHeight w:val="1421"/>
        </w:trPr>
        <w:tc>
          <w:tcPr>
            <w:tcW w:w="610" w:type="dxa"/>
            <w:gridSpan w:val="2"/>
          </w:tcPr>
          <w:p w14:paraId="09EDE6C1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986B2C3" wp14:editId="259D49A6">
                  <wp:extent cx="360000" cy="272386"/>
                  <wp:effectExtent l="0" t="0" r="2540" b="0"/>
                  <wp:docPr id="642183057" name="Grafik 64218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BA21C1" w14:textId="77777777" w:rsidR="003F0346" w:rsidRPr="00230A99" w:rsidRDefault="003F0346" w:rsidP="003F0346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2DAD9FF6" w14:textId="77777777" w:rsidR="003F0346" w:rsidRDefault="003F0346" w:rsidP="003F0346">
            <w:pPr>
              <w:pStyle w:val="Ausflltext"/>
            </w:pPr>
            <w:r>
              <w:t>Verbinde die Zahlen mit dem Zahlenstrahl. Trage Zahlen ein, die dir helfen.</w:t>
            </w:r>
          </w:p>
          <w:p w14:paraId="78DE78B4" w14:textId="77777777" w:rsidR="003F0346" w:rsidRDefault="003F0346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11333D4D" wp14:editId="06D1DF53">
                      <wp:simplePos x="0" y="0"/>
                      <wp:positionH relativeFrom="column">
                        <wp:posOffset>3253208</wp:posOffset>
                      </wp:positionH>
                      <wp:positionV relativeFrom="paragraph">
                        <wp:posOffset>206016</wp:posOffset>
                      </wp:positionV>
                      <wp:extent cx="374650" cy="287655"/>
                      <wp:effectExtent l="0" t="0" r="19050" b="10160"/>
                      <wp:wrapNone/>
                      <wp:docPr id="718933695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57409D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33D4D" id="Abgerundetes Rechteck 4" o:spid="_x0000_s1312" style="position:absolute;margin-left:256.15pt;margin-top:16.2pt;width:29.5pt;height:22.6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5C57409D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1728" behindDoc="0" locked="0" layoutInCell="1" allowOverlap="1" wp14:anchorId="65F8C788" wp14:editId="5E95A11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5013960" cy="496570"/>
                      <wp:effectExtent l="0" t="0" r="15240" b="11430"/>
                      <wp:wrapNone/>
                      <wp:docPr id="1056097815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98797306" name="Gruppieren 198797306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8412682" name="Grafik 948412682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8350396" name="Abgerundetes Rechteck 48835039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56C12C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4582366" name="Abgerundetes Rechteck 1314582366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3D6B50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07786014" name="Gerade Verbindung 1007786014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5579952" name="Gerade Verbindung 208557995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8C788" id="_x0000_s1313" style="position:absolute;margin-left:-.2pt;margin-top:.15pt;width:394.8pt;height:39.1pt;z-index:252041728;mso-position-horizontal-relative:text;mso-position-vertical-relative:text" coordsize="5014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">
                      <v:group id="Gruppieren 198797306" o:spid="_x0000_s1314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">
                        <v:shape id="Grafik 948412682" o:spid="_x0000_s1315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488350396" o:spid="_x0000_s1316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1A56C12C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314582366" o:spid="_x0000_s1317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0D3D6B50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07786014" o:spid="_x0000_s1318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2085579952" o:spid="_x0000_s1319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9C99784" w14:textId="77777777" w:rsidR="003F0346" w:rsidRDefault="003F0346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1BB95313" wp14:editId="3C71389D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116677</wp:posOffset>
                      </wp:positionV>
                      <wp:extent cx="374650" cy="287655"/>
                      <wp:effectExtent l="0" t="0" r="19050" b="10160"/>
                      <wp:wrapNone/>
                      <wp:docPr id="120841861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A83A1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B95313" id="_x0000_s1320" style="position:absolute;margin-left:291.4pt;margin-top:9.2pt;width:29.5pt;height:22.6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084A83A1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452C8110" wp14:editId="5B91E382">
                      <wp:simplePos x="0" y="0"/>
                      <wp:positionH relativeFrom="column">
                        <wp:posOffset>2756638</wp:posOffset>
                      </wp:positionH>
                      <wp:positionV relativeFrom="paragraph">
                        <wp:posOffset>89811</wp:posOffset>
                      </wp:positionV>
                      <wp:extent cx="374650" cy="287655"/>
                      <wp:effectExtent l="0" t="0" r="19050" b="10160"/>
                      <wp:wrapNone/>
                      <wp:docPr id="932892139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A8675E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2C8110" id="_x0000_s1321" style="position:absolute;margin-left:217.05pt;margin-top:7.05pt;width:29.5pt;height:22.6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2DA8675E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</w:p>
        </w:tc>
      </w:tr>
      <w:tr w:rsidR="003F0346" w:rsidRPr="00D53CEA" w14:paraId="78537196" w14:textId="77777777" w:rsidTr="003F0346">
        <w:trPr>
          <w:trHeight w:val="83"/>
        </w:trPr>
        <w:tc>
          <w:tcPr>
            <w:tcW w:w="610" w:type="dxa"/>
            <w:gridSpan w:val="2"/>
          </w:tcPr>
          <w:p w14:paraId="75B7C294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25B09397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B831800" wp14:editId="046158EE">
                  <wp:extent cx="360000" cy="272386"/>
                  <wp:effectExtent l="0" t="0" r="2540" b="0"/>
                  <wp:docPr id="490008669" name="Grafik 49000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1ACA05" w14:textId="77777777" w:rsidR="003F0346" w:rsidRPr="00230A99" w:rsidRDefault="003F0346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2752" behindDoc="0" locked="0" layoutInCell="1" allowOverlap="1" wp14:anchorId="1DC5A40B" wp14:editId="2D53040B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649881</wp:posOffset>
                      </wp:positionV>
                      <wp:extent cx="5012055" cy="532765"/>
                      <wp:effectExtent l="0" t="0" r="17145" b="13335"/>
                      <wp:wrapNone/>
                      <wp:docPr id="18563081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570360622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245915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33532392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925D9C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1784255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1E090D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513724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4E40B0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5383724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E14A1A3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497030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89D43D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931468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0462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5681424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5A40B" id="Gruppieren 2" o:spid="_x0000_s1322" style="position:absolute;margin-left:21.05pt;margin-top:51.15pt;width:394.65pt;height:41.95pt;z-index:252042752;mso-position-horizontal-relative:text;mso-position-vertical-relative:text" coordsize="50121,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">
                      <v:group id="_x0000_s1323" style="position:absolute;top:914;width:50121;height:4416" coordsize="50121,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">
                        <v:shape id="Grafik 4" o:spid="_x0000_s1324" type="#_x0000_t75" style="position:absolute;left:70;width:49955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5" o:spid="_x0000_s1325" style="position:absolute;top:1617;width:4469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0925D9C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26" style="position:absolute;left:45649;top:1617;width:4472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7A1E090D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27" style="position:absolute;left:41007;top:1617;width:4470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6D4E40B0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28" style="position:absolute;left:23071;top:1899;width:4471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6E14A1A3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29" style="position:absolute;left:17514;top:1899;width:4471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2889D43D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30" style="position:absolute;visibility:visible;mso-wrap-style:square" from="19751,351" to="19751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47" o:spid="_x0000_s1331" style="position:absolute;visibility:visible;mso-wrap-style:square" from="25308,351" to="25308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" strokecolor="black [3200]" strokeweight="1.5pt">
                        <v:stroke joinstyle="miter"/>
                        <o:lock v:ext="edit" shapetype="f"/>
                      </v:line>
                      <v:line id="Gerade Verbindung 48" o:spid="_x0000_s1332" style="position:absolute;visibility:visible;mso-wrap-style:square" from="43244,0" to="4324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230A99">
              <w:t>b)</w:t>
            </w:r>
          </w:p>
        </w:tc>
        <w:tc>
          <w:tcPr>
            <w:tcW w:w="8036" w:type="dxa"/>
            <w:gridSpan w:val="4"/>
          </w:tcPr>
          <w:p w14:paraId="58C4E434" w14:textId="77777777" w:rsidR="003F0346" w:rsidRDefault="003F0346" w:rsidP="003F0346">
            <w:r w:rsidRPr="00333FA5">
              <w:t>Trag</w:t>
            </w:r>
            <w:r>
              <w:t xml:space="preserve">e Zahlen ein, die passen könnten. Erkläre, was du dir überlegt hast. </w:t>
            </w:r>
          </w:p>
          <w:p w14:paraId="14737630" w14:textId="77777777" w:rsidR="003F0346" w:rsidRDefault="003F0346" w:rsidP="003F0346">
            <w:pPr>
              <w:rPr>
                <w:noProof/>
              </w:rPr>
            </w:pPr>
            <w:r>
              <w:t>Besprecht: Wie nutzt ihr die Nähe der Zahlen?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Kontrolliere deine Ergebnisse am </w:t>
            </w:r>
            <w:r w:rsidRPr="00F34AE1">
              <w:rPr>
                <w:b/>
                <w:bCs/>
                <w:noProof/>
              </w:rPr>
              <w:t>digitalen Zahlenstrahl</w:t>
            </w:r>
            <w:r>
              <w:rPr>
                <w:noProof/>
              </w:rPr>
              <w:t xml:space="preserve"> aus Aufgabe </w:t>
            </w:r>
            <w:r w:rsidRPr="00D70637">
              <w:rPr>
                <w:b/>
                <w:bCs/>
                <w:noProof/>
                <w:color w:val="327A86" w:themeColor="text2"/>
              </w:rPr>
              <w:t>3.5</w:t>
            </w:r>
            <w:r>
              <w:rPr>
                <w:noProof/>
              </w:rPr>
              <w:t>.</w:t>
            </w:r>
          </w:p>
          <w:p w14:paraId="2C89CB02" w14:textId="77777777" w:rsidR="003F0346" w:rsidRDefault="003F0346" w:rsidP="003F03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3A2B65D5" wp14:editId="64CEF568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79099</wp:posOffset>
                      </wp:positionV>
                      <wp:extent cx="0" cy="244475"/>
                      <wp:effectExtent l="12700" t="0" r="12700" b="22225"/>
                      <wp:wrapNone/>
                      <wp:docPr id="850817092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6D2846" id="Gerade Verbindung 46" o:spid="_x0000_s1026" style="position:absolute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5pt,6.25pt" to="17.1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2EDB63CB" wp14:editId="72A987B2">
                      <wp:simplePos x="0" y="0"/>
                      <wp:positionH relativeFrom="column">
                        <wp:posOffset>4789805</wp:posOffset>
                      </wp:positionH>
                      <wp:positionV relativeFrom="paragraph">
                        <wp:posOffset>112119</wp:posOffset>
                      </wp:positionV>
                      <wp:extent cx="0" cy="244475"/>
                      <wp:effectExtent l="12700" t="0" r="12700" b="22225"/>
                      <wp:wrapNone/>
                      <wp:docPr id="1656435960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BECCE0" id="Gerade Verbindung 46" o:spid="_x0000_s1026" style="position:absolute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15pt,8.85pt" to="377.1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14:paraId="3D3DCEB7" w14:textId="77777777" w:rsidR="003F0346" w:rsidRDefault="003F0346" w:rsidP="003F0346"/>
          <w:p w14:paraId="073004CC" w14:textId="77777777" w:rsidR="003F0346" w:rsidRDefault="003F0346" w:rsidP="003F0346"/>
          <w:p w14:paraId="5834B011" w14:textId="77777777" w:rsidR="003F0346" w:rsidRPr="00D53CEA" w:rsidRDefault="003F0346" w:rsidP="003F0346">
            <w:r>
              <w:t xml:space="preserve"> </w:t>
            </w:r>
          </w:p>
        </w:tc>
      </w:tr>
      <w:tr w:rsidR="003F0346" w:rsidRPr="00230A99" w14:paraId="1E00544C" w14:textId="77777777" w:rsidTr="003F0346">
        <w:trPr>
          <w:trHeight w:val="424"/>
        </w:trPr>
        <w:tc>
          <w:tcPr>
            <w:tcW w:w="562" w:type="dxa"/>
          </w:tcPr>
          <w:p w14:paraId="34397989" w14:textId="77777777" w:rsidR="003F0346" w:rsidRPr="00230A99" w:rsidRDefault="003F0346" w:rsidP="003F0346">
            <w:pPr>
              <w:pStyle w:val="berschrift3"/>
              <w:spacing w:before="0"/>
            </w:pPr>
            <w:r>
              <w:t>3.9</w:t>
            </w:r>
          </w:p>
        </w:tc>
        <w:tc>
          <w:tcPr>
            <w:tcW w:w="8509" w:type="dxa"/>
            <w:gridSpan w:val="6"/>
          </w:tcPr>
          <w:p w14:paraId="1BF841C8" w14:textId="77777777" w:rsidR="003F0346" w:rsidRPr="00230A99" w:rsidRDefault="003F0346" w:rsidP="003F0346">
            <w:pPr>
              <w:pStyle w:val="berschrift3"/>
              <w:spacing w:before="0"/>
            </w:pPr>
            <w:r>
              <w:t xml:space="preserve">Wenn der Zahlenstrahl nicht bei </w:t>
            </w:r>
            <w:proofErr w:type="spellStart"/>
            <w:r>
              <w:t>Null</w:t>
            </w:r>
            <w:proofErr w:type="spellEnd"/>
            <w:r>
              <w:t xml:space="preserve"> </w:t>
            </w:r>
            <w:proofErr w:type="gramStart"/>
            <w:r>
              <w:t>anfängt</w:t>
            </w:r>
            <w:proofErr w:type="gramEnd"/>
          </w:p>
        </w:tc>
      </w:tr>
      <w:tr w:rsidR="003F0346" w14:paraId="19AA309C" w14:textId="77777777" w:rsidTr="003F0346">
        <w:tc>
          <w:tcPr>
            <w:tcW w:w="610" w:type="dxa"/>
            <w:gridSpan w:val="2"/>
          </w:tcPr>
          <w:p w14:paraId="0DAEBBC2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5FB11F6" wp14:editId="05E6DAB7">
                  <wp:extent cx="360000" cy="272386"/>
                  <wp:effectExtent l="0" t="0" r="2540" b="0"/>
                  <wp:docPr id="752593845" name="Grafik 75259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365B448" w14:textId="77777777" w:rsidR="003F0346" w:rsidRPr="00230A99" w:rsidRDefault="003F0346" w:rsidP="003F0346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6FC1E779" w14:textId="77777777" w:rsidR="003F0346" w:rsidRDefault="003F0346" w:rsidP="003F0346">
            <w:pPr>
              <w:pStyle w:val="Ausflltext"/>
            </w:pPr>
            <w:r>
              <w:t>Verbinde die Zahlen mit dem Zahlenstrahl. Trage Zahlen ein, die dir helfen.</w:t>
            </w:r>
          </w:p>
          <w:p w14:paraId="7CDA0B6F" w14:textId="77777777" w:rsidR="003F0346" w:rsidRDefault="003F0346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1344A444" wp14:editId="435BC30A">
                      <wp:simplePos x="0" y="0"/>
                      <wp:positionH relativeFrom="column">
                        <wp:posOffset>1980272</wp:posOffset>
                      </wp:positionH>
                      <wp:positionV relativeFrom="paragraph">
                        <wp:posOffset>240030</wp:posOffset>
                      </wp:positionV>
                      <wp:extent cx="374650" cy="287655"/>
                      <wp:effectExtent l="0" t="0" r="19050" b="10160"/>
                      <wp:wrapNone/>
                      <wp:docPr id="113902490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A002E6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4A444" id="_x0000_s1333" style="position:absolute;margin-left:155.95pt;margin-top:18.9pt;width:29.5pt;height:22.6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4AA002E6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8896" behindDoc="0" locked="0" layoutInCell="1" allowOverlap="1" wp14:anchorId="0382BF63" wp14:editId="2DDF370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5013960" cy="496570"/>
                      <wp:effectExtent l="0" t="0" r="15240" b="11430"/>
                      <wp:wrapNone/>
                      <wp:docPr id="864745267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884410463" name="Gruppieren 1884410463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90025845" name="Grafik 1490025845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2543578" name="Abgerundetes Rechteck 482543578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9C0A1E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335919" name="Abgerundetes Rechteck 2103335919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3D1590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10202896" name="Gerade Verbindung 2010202896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2254772" name="Gerade Verbindung 115225477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82BF63" id="_x0000_s1334" style="position:absolute;margin-left:-.2pt;margin-top:.15pt;width:394.8pt;height:39.1pt;z-index:252048896;mso-position-horizontal-relative:text;mso-position-vertical-relative:text" coordsize="5014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">
                      <v:group id="Gruppieren 1884410463" o:spid="_x0000_s1335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">
                        <v:shape id="Grafik 1490025845" o:spid="_x0000_s1336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">
                          <v:imagedata r:id="rId17" o:title="" cropbottom="40236f"/>
                          <o:lock v:ext="edit" aspectratio="f"/>
                        </v:shape>
                        <v:roundrect id="Abgerundetes Rechteck 482543578" o:spid="_x0000_s1337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79C0A1E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500</w:t>
                                </w:r>
                              </w:p>
                            </w:txbxContent>
                          </v:textbox>
                        </v:roundrect>
                        <v:roundrect id="Abgerundetes Rechteck 2103335919" o:spid="_x0000_s1338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383D1590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010202896" o:spid="_x0000_s1339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1152254772" o:spid="_x0000_s1340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3F5928A" w14:textId="77777777" w:rsidR="003F0346" w:rsidRDefault="003F0346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5167DC05" wp14:editId="6CC7AD99">
                      <wp:simplePos x="0" y="0"/>
                      <wp:positionH relativeFrom="column">
                        <wp:posOffset>1480283</wp:posOffset>
                      </wp:positionH>
                      <wp:positionV relativeFrom="paragraph">
                        <wp:posOffset>64135</wp:posOffset>
                      </wp:positionV>
                      <wp:extent cx="374650" cy="287655"/>
                      <wp:effectExtent l="0" t="0" r="19050" b="10160"/>
                      <wp:wrapNone/>
                      <wp:docPr id="135148865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1081C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67DC05" id="_x0000_s1341" style="position:absolute;margin-left:116.55pt;margin-top:5.05pt;width:29.5pt;height:22.6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1A71081C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750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2FAD50BD" wp14:editId="3256253C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130762</wp:posOffset>
                      </wp:positionV>
                      <wp:extent cx="374650" cy="287655"/>
                      <wp:effectExtent l="0" t="0" r="19050" b="10160"/>
                      <wp:wrapNone/>
                      <wp:docPr id="21819237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50E8FE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AD50BD" id="_x0000_s1342" style="position:absolute;margin-left:73.2pt;margin-top:10.3pt;width:29.5pt;height:22.6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7D50E8FE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</w:p>
          <w:p w14:paraId="0F03A3A9" w14:textId="77777777" w:rsidR="003F0346" w:rsidRDefault="003F0346" w:rsidP="003F0346">
            <w:pPr>
              <w:pStyle w:val="Ausflltext"/>
            </w:pPr>
          </w:p>
        </w:tc>
      </w:tr>
      <w:tr w:rsidR="003F0346" w14:paraId="45674ACF" w14:textId="77777777" w:rsidTr="003F0346">
        <w:tc>
          <w:tcPr>
            <w:tcW w:w="610" w:type="dxa"/>
            <w:gridSpan w:val="2"/>
          </w:tcPr>
          <w:p w14:paraId="31179C93" w14:textId="77777777" w:rsidR="003F0346" w:rsidRPr="00E0758C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7E09643" wp14:editId="457A74FD">
                  <wp:extent cx="360000" cy="272386"/>
                  <wp:effectExtent l="0" t="0" r="2540" b="0"/>
                  <wp:docPr id="1554306903" name="Grafik 155430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1DE8D50" w14:textId="77777777" w:rsidR="003F0346" w:rsidRPr="006D707B" w:rsidRDefault="003F0346" w:rsidP="003F0346">
            <w:pPr>
              <w:pStyle w:val="Nummerierung"/>
            </w:pPr>
            <w:r w:rsidRPr="006D707B">
              <w:t>b)</w:t>
            </w:r>
          </w:p>
        </w:tc>
        <w:tc>
          <w:tcPr>
            <w:tcW w:w="8036" w:type="dxa"/>
            <w:gridSpan w:val="4"/>
          </w:tcPr>
          <w:p w14:paraId="01E03512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Was könnte helfen, um die Zahl 89 zu finden? </w:t>
            </w:r>
          </w:p>
          <w:p w14:paraId="1160A286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56064" behindDoc="0" locked="0" layoutInCell="1" allowOverlap="1" wp14:anchorId="5CACFA48" wp14:editId="09C7C9DB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49530</wp:posOffset>
                      </wp:positionV>
                      <wp:extent cx="5041265" cy="478155"/>
                      <wp:effectExtent l="0" t="0" r="13335" b="17145"/>
                      <wp:wrapNone/>
                      <wp:docPr id="425878284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-36688" y="0"/>
                                <a:chExt cx="5041905" cy="478983"/>
                              </a:xfrm>
                            </wpg:grpSpPr>
                            <wpg:grpSp>
                              <wpg:cNvPr id="433502674" name="Gruppieren 433502674"/>
                              <wpg:cNvGrpSpPr/>
                              <wpg:grpSpPr>
                                <a:xfrm>
                                  <a:off x="-36688" y="78497"/>
                                  <a:ext cx="5041905" cy="400486"/>
                                  <a:chOff x="-37269" y="78497"/>
                                  <a:chExt cx="5121790" cy="40107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2367125" name="Grafik 92367125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7691441" name="Abgerundetes Rechteck 417691441"/>
                                <wps:cNvSpPr/>
                                <wps:spPr>
                                  <a:xfrm>
                                    <a:off x="-37269" y="217709"/>
                                    <a:ext cx="625292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4075BC6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70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529596" name="Abgerundetes Rechteck 1399529596"/>
                                <wps:cNvSpPr/>
                                <wps:spPr>
                                  <a:xfrm>
                                    <a:off x="4630284" y="227570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9588C60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7178778" name="Gerade Verbindung 717178778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4517365" name="Gerade Verbindung 1334517365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ACFA48" id="_x0000_s1343" style="position:absolute;margin-left:-4.25pt;margin-top:3.9pt;width:396.95pt;height:37.65pt;z-index:252056064;mso-position-horizontal-relative:text;mso-position-vertical-relative:text;mso-width-relative:margin;mso-height-relative:margin" coordorigin="-366" coordsize="50419,4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">
                      <v:group id="Gruppieren 433502674" o:spid="_x0000_s1344" style="position:absolute;left:-366;top:784;width:50418;height:4005" coordorigin="-372,784" coordsize="51217,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">
                        <v:shape id="Grafik 92367125" o:spid="_x0000_s1345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">
                          <v:imagedata r:id="rId17" o:title="" cropbottom="40236f"/>
                          <o:lock v:ext="edit" aspectratio="f"/>
                        </v:shape>
                        <v:roundrect id="Abgerundetes Rechteck 417691441" o:spid="_x0000_s1346" style="position:absolute;left:-372;top:2177;width:625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4075BC6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70</w:t>
                                </w:r>
                              </w:p>
                            </w:txbxContent>
                          </v:textbox>
                        </v:roundrect>
                        <v:roundrect id="Abgerundetes Rechteck 1399529596" o:spid="_x0000_s1347" style="position:absolute;left:46302;top:2275;width:4543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9588C60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717178778" o:spid="_x0000_s1348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334517365" o:spid="_x0000_s1349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43479DE3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2D80E894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3F0346" w14:paraId="593FC190" w14:textId="77777777" w:rsidTr="003F0346">
        <w:tc>
          <w:tcPr>
            <w:tcW w:w="610" w:type="dxa"/>
            <w:gridSpan w:val="2"/>
          </w:tcPr>
          <w:p w14:paraId="26ADC742" w14:textId="77777777" w:rsidR="003F0346" w:rsidRPr="00E0758C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7EC94CD" wp14:editId="7A951CB0">
                  <wp:extent cx="360000" cy="272386"/>
                  <wp:effectExtent l="0" t="0" r="2540" b="0"/>
                  <wp:docPr id="1012086815" name="Grafik 1012086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3C20391" w14:textId="77777777" w:rsidR="003F0346" w:rsidRPr="006D707B" w:rsidRDefault="003F0346" w:rsidP="003F0346">
            <w:pPr>
              <w:pStyle w:val="Nummerierung"/>
            </w:pPr>
            <w:r w:rsidRPr="006D707B">
              <w:t>c)</w:t>
            </w:r>
          </w:p>
        </w:tc>
        <w:tc>
          <w:tcPr>
            <w:tcW w:w="8036" w:type="dxa"/>
            <w:gridSpan w:val="4"/>
          </w:tcPr>
          <w:p w14:paraId="750FD4A6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findet ihr die Zahl 79 am Zahlenstrahl von 70 bis 100? </w:t>
            </w:r>
          </w:p>
          <w:p w14:paraId="7B5DD19F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3F0346" w:rsidRPr="00D53CEA" w14:paraId="36C96235" w14:textId="77777777" w:rsidTr="003F0346">
        <w:trPr>
          <w:trHeight w:val="859"/>
        </w:trPr>
        <w:tc>
          <w:tcPr>
            <w:tcW w:w="610" w:type="dxa"/>
            <w:gridSpan w:val="2"/>
          </w:tcPr>
          <w:p w14:paraId="7DF19470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37D898CE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1C4F3FB" wp14:editId="05F3F1EF">
                  <wp:extent cx="360000" cy="272386"/>
                  <wp:effectExtent l="0" t="0" r="2540" b="0"/>
                  <wp:docPr id="564442138" name="Grafik 56444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B6AE3F1" w14:textId="77777777" w:rsidR="003F0346" w:rsidRPr="00230A99" w:rsidRDefault="003F0346" w:rsidP="003F0346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4"/>
          </w:tcPr>
          <w:p w14:paraId="1EB74482" w14:textId="77777777" w:rsidR="003F0346" w:rsidRDefault="003F0346" w:rsidP="003F0346">
            <w:r w:rsidRPr="00333FA5">
              <w:t>Trag</w:t>
            </w:r>
            <w:r>
              <w:t xml:space="preserve">e Zahlen ein, die passen könnten. Erkläre, was du dir überlegt hast. </w:t>
            </w:r>
          </w:p>
          <w:p w14:paraId="77CBEC4A" w14:textId="77777777" w:rsidR="003F0346" w:rsidRDefault="003F0346" w:rsidP="003F0346">
            <w:pPr>
              <w:spacing w:after="120"/>
              <w:rPr>
                <w:noProof/>
              </w:rPr>
            </w:pPr>
            <w:r>
              <w:t>Besprecht: Wie nutzt ihr die Nähe der Zahlen?</w:t>
            </w:r>
            <w:r>
              <w:rPr>
                <w:noProof/>
              </w:rPr>
              <w:t xml:space="preserve"> </w:t>
            </w:r>
          </w:p>
          <w:p w14:paraId="6534D482" w14:textId="77777777" w:rsidR="003F0346" w:rsidRPr="00D53CEA" w:rsidRDefault="003F0346" w:rsidP="003F034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920" behindDoc="0" locked="0" layoutInCell="1" allowOverlap="1" wp14:anchorId="3F78FBFC" wp14:editId="674EE547">
                      <wp:simplePos x="0" y="0"/>
                      <wp:positionH relativeFrom="column">
                        <wp:posOffset>15342</wp:posOffset>
                      </wp:positionH>
                      <wp:positionV relativeFrom="paragraph">
                        <wp:posOffset>135842</wp:posOffset>
                      </wp:positionV>
                      <wp:extent cx="5012055" cy="532765"/>
                      <wp:effectExtent l="0" t="0" r="17145" b="13335"/>
                      <wp:wrapNone/>
                      <wp:docPr id="1227086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1841442973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9219727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879592369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0E29B9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600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5292606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B6378CB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541907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21DF4BC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4431039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42CD34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1377365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7C715DD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4139200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3216105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5418309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78FBFC" id="_x0000_s1350" style="position:absolute;margin-left:1.2pt;margin-top:10.7pt;width:394.65pt;height:41.95pt;z-index:252049920;mso-position-horizontal-relative:text;mso-position-vertical-relative:text" coordsize="50121,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">
                      <v:group id="_x0000_s1351" style="position:absolute;top:914;width:50121;height:4416" coordsize="50121,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">
                        <v:shape id="Grafik 4" o:spid="_x0000_s1352" type="#_x0000_t75" style="position:absolute;left:70;width:49955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5" o:spid="_x0000_s1353" style="position:absolute;top:1617;width:4469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650E29B9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600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54" style="position:absolute;left:45649;top:1617;width:4472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6B6378CB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55" style="position:absolute;left:41007;top:1617;width:4470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621DF4BC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56" style="position:absolute;left:23071;top:1899;width:4471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3242CD34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57" style="position:absolute;left:17514;top:1899;width:4471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47C715DD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58" style="position:absolute;visibility:visible;mso-wrap-style:square" from="19751,351" to="19751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47" o:spid="_x0000_s1359" style="position:absolute;visibility:visible;mso-wrap-style:square" from="25308,351" to="25308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48" o:spid="_x0000_s1360" style="position:absolute;visibility:visible;mso-wrap-style:square" from="43244,0" to="4324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</w:tbl>
    <w:p w14:paraId="43C9DBF0" w14:textId="5FC0FA41" w:rsidR="003F0346" w:rsidRDefault="00471BDA">
      <w:r>
        <w:rPr>
          <w:noProof/>
        </w:rPr>
        <w:drawing>
          <wp:inline distT="0" distB="0" distL="0" distR="0" wp14:anchorId="740B413C" wp14:editId="46564256">
            <wp:extent cx="5755005" cy="5755005"/>
            <wp:effectExtent l="0" t="0" r="0" b="0"/>
            <wp:docPr id="7069271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9800" w14:textId="0797B515" w:rsidR="006F5505" w:rsidRDefault="006F5505" w:rsidP="001C79F1">
      <w:pPr>
        <w:sectPr w:rsidR="006F5505" w:rsidSect="00C75E4D">
          <w:headerReference w:type="default" r:id="rId6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5B8F185E" wp14:editId="5DE9EDD3">
                <wp:simplePos x="0" y="0"/>
                <wp:positionH relativeFrom="column">
                  <wp:posOffset>895985</wp:posOffset>
                </wp:positionH>
                <wp:positionV relativeFrom="paragraph">
                  <wp:posOffset>-72113</wp:posOffset>
                </wp:positionV>
                <wp:extent cx="0" cy="244475"/>
                <wp:effectExtent l="12700" t="0" r="12700" b="22225"/>
                <wp:wrapNone/>
                <wp:docPr id="1604688597" name="Gerade Verbindung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D72CC" id="Gerade Verbindung 46" o:spid="_x0000_s1026" style="position:absolute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5pt,-5.7pt" to="70.5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1DF2171C" wp14:editId="72558E44">
                <wp:simplePos x="0" y="0"/>
                <wp:positionH relativeFrom="column">
                  <wp:posOffset>5456084</wp:posOffset>
                </wp:positionH>
                <wp:positionV relativeFrom="paragraph">
                  <wp:posOffset>-73384</wp:posOffset>
                </wp:positionV>
                <wp:extent cx="0" cy="244475"/>
                <wp:effectExtent l="12700" t="0" r="12700" b="22225"/>
                <wp:wrapNone/>
                <wp:docPr id="1186703125" name="Gerade Verbindung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38C24" id="Gerade Verbindung 46" o:spid="_x0000_s1026" style="position:absolute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6pt,-5.8pt" to="429.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tbl>
      <w:tblPr>
        <w:tblpPr w:leftFromText="141" w:rightFromText="141" w:vertAnchor="text" w:horzAnchor="margin" w:tblpYSpec="bottom"/>
        <w:tblW w:w="92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68"/>
        <w:gridCol w:w="1149"/>
        <w:gridCol w:w="791"/>
        <w:gridCol w:w="142"/>
        <w:gridCol w:w="283"/>
        <w:gridCol w:w="1760"/>
        <w:gridCol w:w="426"/>
        <w:gridCol w:w="221"/>
        <w:gridCol w:w="425"/>
        <w:gridCol w:w="2407"/>
        <w:gridCol w:w="632"/>
        <w:gridCol w:w="20"/>
      </w:tblGrid>
      <w:tr w:rsidR="00001201" w14:paraId="5CBCA46E" w14:textId="77777777" w:rsidTr="008B4775">
        <w:trPr>
          <w:gridAfter w:val="1"/>
          <w:wAfter w:w="20" w:type="dxa"/>
          <w:trHeight w:val="278"/>
        </w:trPr>
        <w:tc>
          <w:tcPr>
            <w:tcW w:w="510" w:type="dxa"/>
          </w:tcPr>
          <w:p w14:paraId="219BEA41" w14:textId="77777777" w:rsidR="00001201" w:rsidRDefault="00001201" w:rsidP="00001201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704" w:type="dxa"/>
            <w:gridSpan w:val="11"/>
          </w:tcPr>
          <w:p w14:paraId="757676E8" w14:textId="6EB24131" w:rsidR="00001201" w:rsidRPr="008A67C2" w:rsidRDefault="00001201" w:rsidP="00001201">
            <w:pPr>
              <w:pStyle w:val="berschrift1"/>
            </w:pPr>
            <w:r>
              <w:t>Kann ich</w:t>
            </w:r>
            <w:r w:rsidRPr="000A2BD2">
              <w:t xml:space="preserve"> Zahlen </w:t>
            </w:r>
            <w:r>
              <w:t xml:space="preserve">einordnen </w:t>
            </w:r>
            <w:r w:rsidRPr="000A2BD2">
              <w:t xml:space="preserve">und </w:t>
            </w:r>
            <w:r>
              <w:t>vergleichen?</w:t>
            </w:r>
          </w:p>
        </w:tc>
      </w:tr>
      <w:tr w:rsidR="00001201" w14:paraId="0507D730" w14:textId="77777777" w:rsidTr="008B4775">
        <w:trPr>
          <w:gridAfter w:val="1"/>
          <w:wAfter w:w="20" w:type="dxa"/>
          <w:trHeight w:val="346"/>
        </w:trPr>
        <w:tc>
          <w:tcPr>
            <w:tcW w:w="510" w:type="dxa"/>
          </w:tcPr>
          <w:p w14:paraId="4BFCFD6E" w14:textId="77777777" w:rsidR="00001201" w:rsidRPr="008A67C2" w:rsidRDefault="00001201" w:rsidP="00001201">
            <w:pPr>
              <w:pStyle w:val="berschrift6"/>
            </w:pPr>
            <w:r w:rsidRPr="008A67C2">
              <w:t>1</w:t>
            </w:r>
          </w:p>
        </w:tc>
        <w:tc>
          <w:tcPr>
            <w:tcW w:w="8704" w:type="dxa"/>
            <w:gridSpan w:val="11"/>
          </w:tcPr>
          <w:p w14:paraId="43934D43" w14:textId="2BE13850" w:rsidR="00001201" w:rsidRPr="00CA074C" w:rsidRDefault="00001201" w:rsidP="00001201">
            <w:pPr>
              <w:pStyle w:val="berschrift6"/>
            </w:pPr>
            <w:r w:rsidRPr="00CA074C">
              <w:t>Zwischen Nachbar-Einer und Nachbar-Zehner einordnen</w:t>
            </w:r>
          </w:p>
        </w:tc>
      </w:tr>
      <w:tr w:rsidR="00001201" w14:paraId="6974A7B7" w14:textId="77777777" w:rsidTr="008B4775">
        <w:tc>
          <w:tcPr>
            <w:tcW w:w="510" w:type="dxa"/>
          </w:tcPr>
          <w:p w14:paraId="18D709BB" w14:textId="77777777" w:rsidR="00001201" w:rsidRPr="00B74344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8704" w:type="dxa"/>
            <w:gridSpan w:val="11"/>
          </w:tcPr>
          <w:p w14:paraId="0C9D14BE" w14:textId="0014BBE1" w:rsidR="00001201" w:rsidRDefault="00001201" w:rsidP="00001201">
            <w:pPr>
              <w:spacing w:line="240" w:lineRule="auto"/>
            </w:pPr>
            <w:r>
              <w:t xml:space="preserve">Zwischen welchen </w:t>
            </w:r>
            <w:proofErr w:type="spellStart"/>
            <w:r w:rsidRPr="00891A69">
              <w:t>Einern</w:t>
            </w:r>
            <w:proofErr w:type="spellEnd"/>
            <w:r w:rsidRPr="00891A69">
              <w:t xml:space="preserve"> und Zehnern</w:t>
            </w:r>
            <w:r>
              <w:t xml:space="preserve"> steht die Zahl? Trage ein.</w:t>
            </w:r>
          </w:p>
          <w:p w14:paraId="01316D48" w14:textId="77777777" w:rsidR="00001201" w:rsidRDefault="00001201" w:rsidP="0000120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14080" behindDoc="0" locked="0" layoutInCell="1" allowOverlap="1" wp14:anchorId="1490D32A" wp14:editId="6E3DF9A5">
                  <wp:simplePos x="0" y="0"/>
                  <wp:positionH relativeFrom="column">
                    <wp:posOffset>5135636</wp:posOffset>
                  </wp:positionH>
                  <wp:positionV relativeFrom="paragraph">
                    <wp:posOffset>845772</wp:posOffset>
                  </wp:positionV>
                  <wp:extent cx="222885" cy="700405"/>
                  <wp:effectExtent l="0" t="0" r="5715" b="0"/>
                  <wp:wrapNone/>
                  <wp:docPr id="588766184" name="Grafik 58876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MSKTabelle"/>
              <w:tblW w:w="8026" w:type="dxa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06"/>
              <w:gridCol w:w="1605"/>
              <w:gridCol w:w="1605"/>
              <w:gridCol w:w="1605"/>
              <w:gridCol w:w="1605"/>
            </w:tblGrid>
            <w:tr w:rsidR="00001201" w14:paraId="33AEAD21" w14:textId="77777777" w:rsidTr="004E6CE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0" w:type="dxa"/>
                </w:tcPr>
                <w:p w14:paraId="603A15BB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Kleinerer Nachbar-Zehner</w:t>
                  </w:r>
                </w:p>
              </w:tc>
              <w:tc>
                <w:tcPr>
                  <w:tcW w:w="0" w:type="dxa"/>
                </w:tcPr>
                <w:p w14:paraId="2F609814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Kleinerer Nachbar-Einer</w:t>
                  </w:r>
                </w:p>
              </w:tc>
              <w:tc>
                <w:tcPr>
                  <w:tcW w:w="0" w:type="dxa"/>
                </w:tcPr>
                <w:p w14:paraId="27B700D9" w14:textId="23488512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ZAHL</w:t>
                  </w:r>
                </w:p>
              </w:tc>
              <w:tc>
                <w:tcPr>
                  <w:tcW w:w="0" w:type="dxa"/>
                </w:tcPr>
                <w:p w14:paraId="32A8468C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Größerer Nachbar-Einer</w:t>
                  </w:r>
                </w:p>
              </w:tc>
              <w:tc>
                <w:tcPr>
                  <w:tcW w:w="0" w:type="dxa"/>
                </w:tcPr>
                <w:p w14:paraId="7CA727CC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Größerer Nachbar-Zehner</w:t>
                  </w:r>
                </w:p>
              </w:tc>
            </w:tr>
            <w:tr w:rsidR="00001201" w14:paraId="3B28A69A" w14:textId="77777777" w:rsidTr="004E6CE9">
              <w:tc>
                <w:tcPr>
                  <w:tcW w:w="0" w:type="dxa"/>
                  <w:vAlign w:val="center"/>
                </w:tcPr>
                <w:p w14:paraId="4F3493BE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440</w:t>
                  </w:r>
                </w:p>
              </w:tc>
              <w:tc>
                <w:tcPr>
                  <w:tcW w:w="0" w:type="dxa"/>
                  <w:vAlign w:val="center"/>
                </w:tcPr>
                <w:p w14:paraId="2F14C82D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449</w:t>
                  </w:r>
                </w:p>
              </w:tc>
              <w:tc>
                <w:tcPr>
                  <w:tcW w:w="0" w:type="dxa"/>
                  <w:vAlign w:val="center"/>
                </w:tcPr>
                <w:p w14:paraId="4B502C41" w14:textId="77777777" w:rsidR="00001201" w:rsidRPr="00B00335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450</w:t>
                  </w:r>
                </w:p>
              </w:tc>
              <w:tc>
                <w:tcPr>
                  <w:tcW w:w="0" w:type="dxa"/>
                  <w:vAlign w:val="center"/>
                </w:tcPr>
                <w:p w14:paraId="5DBEA582" w14:textId="6615E91A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451</w:t>
                  </w:r>
                </w:p>
              </w:tc>
              <w:tc>
                <w:tcPr>
                  <w:tcW w:w="0" w:type="dxa"/>
                  <w:vAlign w:val="center"/>
                </w:tcPr>
                <w:p w14:paraId="75E05BA4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460</w:t>
                  </w:r>
                </w:p>
              </w:tc>
            </w:tr>
            <w:tr w:rsidR="00001201" w14:paraId="6E17B5A7" w14:textId="77777777" w:rsidTr="004E6CE9">
              <w:tc>
                <w:tcPr>
                  <w:tcW w:w="0" w:type="dxa"/>
                  <w:vAlign w:val="center"/>
                </w:tcPr>
                <w:p w14:paraId="218C3DBC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1C291C55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7030A3D8" w14:textId="77777777" w:rsidR="00001201" w:rsidRPr="00B00335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509</w:t>
                  </w:r>
                </w:p>
              </w:tc>
              <w:tc>
                <w:tcPr>
                  <w:tcW w:w="0" w:type="dxa"/>
                  <w:vAlign w:val="center"/>
                </w:tcPr>
                <w:p w14:paraId="150A93CD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51D4DC63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1A594BE5" w14:textId="77777777" w:rsidTr="004E6CE9">
              <w:tc>
                <w:tcPr>
                  <w:tcW w:w="0" w:type="dxa"/>
                  <w:vAlign w:val="center"/>
                </w:tcPr>
                <w:p w14:paraId="1EA0B2E5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15FBABF9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73012C72" w14:textId="77777777" w:rsidR="00001201" w:rsidRPr="00B00335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699</w:t>
                  </w:r>
                </w:p>
              </w:tc>
              <w:tc>
                <w:tcPr>
                  <w:tcW w:w="0" w:type="dxa"/>
                  <w:vAlign w:val="center"/>
                </w:tcPr>
                <w:p w14:paraId="0F130C13" w14:textId="17D04904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68C2F5B7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020968AE" w14:textId="77777777" w:rsidTr="004E6CE9">
              <w:tc>
                <w:tcPr>
                  <w:tcW w:w="0" w:type="dxa"/>
                  <w:vAlign w:val="center"/>
                </w:tcPr>
                <w:p w14:paraId="6EC13E92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068A5197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0368CC93" w14:textId="77777777" w:rsidR="00001201" w:rsidRPr="00B00335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10 000</w:t>
                  </w:r>
                </w:p>
              </w:tc>
              <w:tc>
                <w:tcPr>
                  <w:tcW w:w="0" w:type="dxa"/>
                  <w:vAlign w:val="center"/>
                </w:tcPr>
                <w:p w14:paraId="667CD826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5E7D2536" w14:textId="77777777" w:rsidR="00001201" w:rsidRDefault="00001201" w:rsidP="00471BDA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</w:tbl>
          <w:p w14:paraId="3E018971" w14:textId="77777777" w:rsidR="00001201" w:rsidRPr="000A2BD2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20" w:type="dxa"/>
            <w:vAlign w:val="bottom"/>
          </w:tcPr>
          <w:p w14:paraId="5C0290AA" w14:textId="77777777" w:rsidR="00001201" w:rsidRDefault="00001201" w:rsidP="00001201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01201" w14:paraId="3DC430BE" w14:textId="77777777" w:rsidTr="008B4775">
        <w:trPr>
          <w:gridAfter w:val="1"/>
          <w:wAfter w:w="20" w:type="dxa"/>
          <w:trHeight w:val="332"/>
        </w:trPr>
        <w:tc>
          <w:tcPr>
            <w:tcW w:w="510" w:type="dxa"/>
          </w:tcPr>
          <w:p w14:paraId="3B530F24" w14:textId="77777777" w:rsidR="00001201" w:rsidRPr="008A67C2" w:rsidRDefault="00001201" w:rsidP="00001201">
            <w:pPr>
              <w:pStyle w:val="berschrift6"/>
            </w:pPr>
            <w:r w:rsidRPr="008A67C2">
              <w:t>2</w:t>
            </w:r>
          </w:p>
        </w:tc>
        <w:tc>
          <w:tcPr>
            <w:tcW w:w="8704" w:type="dxa"/>
            <w:gridSpan w:val="11"/>
          </w:tcPr>
          <w:p w14:paraId="7C78B4FC" w14:textId="01950A07" w:rsidR="00001201" w:rsidRPr="008A67C2" w:rsidRDefault="00001201" w:rsidP="00001201">
            <w:pPr>
              <w:pStyle w:val="berschrift6"/>
            </w:pPr>
            <w:r w:rsidRPr="008A67C2">
              <w:t>Die Mitte finden</w:t>
            </w:r>
          </w:p>
        </w:tc>
      </w:tr>
      <w:tr w:rsidR="00001201" w14:paraId="075C0494" w14:textId="77777777" w:rsidTr="008B4775">
        <w:trPr>
          <w:gridAfter w:val="1"/>
          <w:wAfter w:w="20" w:type="dxa"/>
          <w:trHeight w:val="406"/>
        </w:trPr>
        <w:tc>
          <w:tcPr>
            <w:tcW w:w="510" w:type="dxa"/>
          </w:tcPr>
          <w:p w14:paraId="2A8EB2FB" w14:textId="77777777" w:rsidR="00001201" w:rsidRDefault="00001201" w:rsidP="00001201">
            <w:pPr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F750560" w14:textId="61D1DD2D" w:rsidR="00001201" w:rsidRPr="00004F79" w:rsidRDefault="00753BF8" w:rsidP="0000120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5280" behindDoc="0" locked="0" layoutInCell="1" allowOverlap="1" wp14:anchorId="4B1EE289" wp14:editId="4C4D4D4A">
                      <wp:simplePos x="0" y="0"/>
                      <wp:positionH relativeFrom="column">
                        <wp:posOffset>1634330</wp:posOffset>
                      </wp:positionH>
                      <wp:positionV relativeFrom="paragraph">
                        <wp:posOffset>112685</wp:posOffset>
                      </wp:positionV>
                      <wp:extent cx="2339975" cy="398326"/>
                      <wp:effectExtent l="0" t="0" r="9525" b="8255"/>
                      <wp:wrapNone/>
                      <wp:docPr id="963000700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398326"/>
                                <a:chOff x="0" y="0"/>
                                <a:chExt cx="2339975" cy="398326"/>
                              </a:xfrm>
                            </wpg:grpSpPr>
                            <wpg:grpSp>
                              <wpg:cNvPr id="68558037" name="Gruppieren 68558036">
                                <a:extLst>
                                  <a:ext uri="{FF2B5EF4-FFF2-40B4-BE49-F238E27FC236}">
                                    <a16:creationId xmlns:a16="http://schemas.microsoft.com/office/drawing/2014/main" id="{7057F9C5-AFD2-5DDC-26EC-08ECA9A93E4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3316"/>
                                  <a:ext cx="2339975" cy="385010"/>
                                  <a:chOff x="0" y="0"/>
                                  <a:chExt cx="2339975" cy="490385"/>
                                </a:xfrm>
                              </wpg:grpSpPr>
                              <wpg:grpSp>
                                <wpg:cNvPr id="1991711631" name="Gruppieren 1991711631">
                                  <a:extLst>
                                    <a:ext uri="{FF2B5EF4-FFF2-40B4-BE49-F238E27FC236}">
                                      <a16:creationId xmlns:a16="http://schemas.microsoft.com/office/drawing/2014/main" id="{57A0AFEF-369F-6A24-3016-8AB46BC6BFB7}"/>
                                    </a:ext>
                                  </a:extLst>
                                </wpg:cNvPr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95543"/>
                                    <a:ext cx="2339975" cy="394842"/>
                                    <a:chOff x="0" y="95543"/>
                                    <a:chExt cx="2196306" cy="49787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82755840" name="Grafik 1482755840">
                                      <a:extLst>
                                        <a:ext uri="{FF2B5EF4-FFF2-40B4-BE49-F238E27FC236}">
                                          <a16:creationId xmlns:a16="http://schemas.microsoft.com/office/drawing/2014/main" id="{8A2DABC7-B7F7-4BCA-C15A-8A7E9EBD90D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3785" y="95543"/>
                                      <a:ext cx="216344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060823318" name="Abgerundetes Rechteck 2060823318">
                                    <a:extLst>
                                      <a:ext uri="{FF2B5EF4-FFF2-40B4-BE49-F238E27FC236}">
                                        <a16:creationId xmlns:a16="http://schemas.microsoft.com/office/drawing/2014/main" id="{A929C83D-A80B-0421-9C01-05370626A91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83937"/>
                                      <a:ext cx="450215" cy="30948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EE09C2B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w:t>5000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5452571" name="Abgerundetes Rechteck 1275452571">
                                    <a:extLst>
                                      <a:ext uri="{FF2B5EF4-FFF2-40B4-BE49-F238E27FC236}">
                                        <a16:creationId xmlns:a16="http://schemas.microsoft.com/office/drawing/2014/main" id="{84AC3336-E1B7-C883-B377-C108C7DDA2F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746091" y="283579"/>
                                      <a:ext cx="450215" cy="30951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D429F7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w:t>6000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3552944" name="Abgerundetes Rechteck 1073552944">
                                    <a:extLst>
                                      <a:ext uri="{FF2B5EF4-FFF2-40B4-BE49-F238E27FC236}">
                                        <a16:creationId xmlns:a16="http://schemas.microsoft.com/office/drawing/2014/main" id="{546790A8-79D9-75FB-107A-BBE33497B2F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63856" y="283775"/>
                                      <a:ext cx="429141" cy="309319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B5AA473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39716568" name="Gerade Verbindung 1139716568">
                                  <a:extLst>
                                    <a:ext uri="{FF2B5EF4-FFF2-40B4-BE49-F238E27FC236}">
                                      <a16:creationId xmlns:a16="http://schemas.microsoft.com/office/drawing/2014/main" id="{6C8ED898-E4C3-2F7B-512C-A2EF6C76AE1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3983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0397604" name="Gerade Verbindung 1170397604">
                                  <a:extLst>
                                    <a:ext uri="{FF2B5EF4-FFF2-40B4-BE49-F238E27FC236}">
                                      <a16:creationId xmlns:a16="http://schemas.microsoft.com/office/drawing/2014/main" id="{FDEBD5A1-2795-DB7B-6882-BEF282E08E4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001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28903606" name="Gerade Verbindung 2"/>
                              <wps:cNvCnPr/>
                              <wps:spPr>
                                <a:xfrm>
                                  <a:off x="1162974" y="0"/>
                                  <a:ext cx="0" cy="195309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1EE289" id="Gruppieren 3" o:spid="_x0000_s1361" style="position:absolute;margin-left:128.7pt;margin-top:8.85pt;width:184.25pt;height:31.35pt;z-index:252065280;mso-position-horizontal-relative:text;mso-position-vertical-relative:text" coordsize="23399,398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">
                      <v:group id="Gruppieren 68558036" o:spid="_x0000_s1362" style="position:absolute;top:133;width:23399;height:3850" coordsize="23399,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">
                        <v:group id="Gruppieren 1991711631" o:spid="_x0000_s1363" style="position:absolute;top:955;width:23399;height:3948" coordorigin=",955" coordsize="21963,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">
                          <o:lock v:ext="edit" aspectratio="t"/>
                          <v:shape id="Grafik 1482755840" o:spid="_x0000_s1364" type="#_x0000_t75" style="position:absolute;left:137;top:955;width:2163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">
                            <v:imagedata r:id="rId62" o:title=""/>
                          </v:shape>
                          <v:roundrect id="Abgerundetes Rechteck 2060823318" o:spid="_x0000_s1365" style="position:absolute;top:2839;width:4502;height:3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7EE09C2B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5000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275452571" o:spid="_x0000_s1366" style="position:absolute;left:17460;top:2835;width:4503;height:3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09D429F7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6000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073552944" o:spid="_x0000_s1367" style="position:absolute;left:8638;top:2837;width:4291;height:3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" fillcolor="white [3212]" strokecolor="black [3213]" strokeweight="1pt">
                            <v:stroke joinstyle="miter"/>
                            <v:textbox inset="0,.5mm,0,0">
                              <w:txbxContent>
                                <w:p w14:paraId="2B5AA473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139716568" o:spid="_x0000_s1368" style="position:absolute;visibility:visible;mso-wrap-style:square" from="2398,0" to="2398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" strokecolor="black [3200]" strokeweight="1.5pt">
                          <v:stroke joinstyle="miter"/>
                          <o:lock v:ext="edit" shapetype="f"/>
                        </v:line>
                        <v:line id="Gerade Verbindung 1170397604" o:spid="_x0000_s1369" style="position:absolute;visibility:visible;mso-wrap-style:square" from="21001,0" to="2100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2" o:spid="_x0000_s1370" style="position:absolute;visibility:visible;mso-wrap-style:square" from="11629,0" to="11629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proofErr w:type="gramStart"/>
            <w:r w:rsidR="00001201">
              <w:t>Finde</w:t>
            </w:r>
            <w:proofErr w:type="gramEnd"/>
            <w:r w:rsidR="00001201">
              <w:t xml:space="preserve"> die Mitte zwischen:</w:t>
            </w:r>
            <w:r w:rsidR="00001201">
              <w:rPr>
                <w:noProof/>
              </w:rPr>
              <w:t xml:space="preserve"> </w:t>
            </w:r>
          </w:p>
        </w:tc>
      </w:tr>
      <w:tr w:rsidR="00001201" w:rsidRPr="00252562" w14:paraId="4861352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02846ED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435F5E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2082" w:type="dxa"/>
            <w:gridSpan w:val="3"/>
          </w:tcPr>
          <w:p w14:paraId="35273F83" w14:textId="475FB6ED" w:rsidR="00001201" w:rsidRDefault="00753BF8" w:rsidP="00001201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8352" behindDoc="0" locked="0" layoutInCell="1" allowOverlap="1" wp14:anchorId="3DF979FD" wp14:editId="4C9AF2F0">
                      <wp:simplePos x="0" y="0"/>
                      <wp:positionH relativeFrom="column">
                        <wp:posOffset>1319394</wp:posOffset>
                      </wp:positionH>
                      <wp:positionV relativeFrom="paragraph">
                        <wp:posOffset>387535</wp:posOffset>
                      </wp:positionV>
                      <wp:extent cx="2339975" cy="446405"/>
                      <wp:effectExtent l="0" t="0" r="9525" b="0"/>
                      <wp:wrapNone/>
                      <wp:docPr id="1261045590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46405"/>
                                <a:chOff x="0" y="0"/>
                                <a:chExt cx="2339975" cy="446405"/>
                              </a:xfrm>
                            </wpg:grpSpPr>
                            <wpg:grpSp>
                              <wpg:cNvPr id="68558045" name="Gruppieren 68558044">
                                <a:extLst>
                                  <a:ext uri="{FF2B5EF4-FFF2-40B4-BE49-F238E27FC236}">
                                    <a16:creationId xmlns:a16="http://schemas.microsoft.com/office/drawing/2014/main" id="{68F5129B-44B0-DDD9-23E0-2152C219A13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2339975" cy="446405"/>
                                  <a:chOff x="0" y="0"/>
                                  <a:chExt cx="2339975" cy="460837"/>
                                </a:xfrm>
                              </wpg:grpSpPr>
                              <wpg:grpSp>
                                <wpg:cNvPr id="340714034" name="Gruppieren 340714034">
                                  <a:extLst>
                                    <a:ext uri="{FF2B5EF4-FFF2-40B4-BE49-F238E27FC236}">
                                      <a16:creationId xmlns:a16="http://schemas.microsoft.com/office/drawing/2014/main" id="{564A4C0F-0005-A94D-B1DF-9F4141E7E8B8}"/>
                                    </a:ext>
                                  </a:extLst>
                                </wpg:cNvPr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95712"/>
                                    <a:ext cx="2339975" cy="365125"/>
                                    <a:chOff x="0" y="95712"/>
                                    <a:chExt cx="2196306" cy="457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31485133" name="Grafik 1731485133">
                                      <a:extLst>
                                        <a:ext uri="{FF2B5EF4-FFF2-40B4-BE49-F238E27FC236}">
                                          <a16:creationId xmlns:a16="http://schemas.microsoft.com/office/drawing/2014/main" id="{D397A3E8-F39B-D9D4-2146-13A8BF17AEA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3785" y="95712"/>
                                      <a:ext cx="216344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553192626" name="Abgerundetes Rechteck 1553192626">
                                    <a:extLst>
                                      <a:ext uri="{FF2B5EF4-FFF2-40B4-BE49-F238E27FC236}">
                                        <a16:creationId xmlns:a16="http://schemas.microsoft.com/office/drawing/2014/main" id="{94BF7E2C-E4F5-3CC6-6E08-41AE441B428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84106"/>
                                      <a:ext cx="45021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63A0B3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w:t>2500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644046" name="Abgerundetes Rechteck 1672644046">
                                    <a:extLst>
                                      <a:ext uri="{FF2B5EF4-FFF2-40B4-BE49-F238E27FC236}">
                                        <a16:creationId xmlns:a16="http://schemas.microsoft.com/office/drawing/2014/main" id="{9125FABB-9B68-E5B7-1312-96D4B6B4CE0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746091" y="284106"/>
                                      <a:ext cx="45021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18D376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w:t>4500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7096866" name="Abgerundetes Rechteck 477096866">
                                    <a:extLst>
                                      <a:ext uri="{FF2B5EF4-FFF2-40B4-BE49-F238E27FC236}">
                                        <a16:creationId xmlns:a16="http://schemas.microsoft.com/office/drawing/2014/main" id="{4F04D14E-21F2-38EF-3A1E-B3505C8767B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69852" y="284844"/>
                                      <a:ext cx="432142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F7526F1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56521855" name="Gerade Verbindung 1156521855">
                                  <a:extLst>
                                    <a:ext uri="{FF2B5EF4-FFF2-40B4-BE49-F238E27FC236}">
                                      <a16:creationId xmlns:a16="http://schemas.microsoft.com/office/drawing/2014/main" id="{368C4932-86B6-0057-CA9E-30A04AED087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43157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0576674" name="Gerade Verbindung 1210576674">
                                  <a:extLst>
                                    <a:ext uri="{FF2B5EF4-FFF2-40B4-BE49-F238E27FC236}">
                                      <a16:creationId xmlns:a16="http://schemas.microsoft.com/office/drawing/2014/main" id="{11271B08-98AB-6301-B04E-E5B34B628D3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001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74276234" name="Gerade Verbindung 2"/>
                              <wps:cNvCnPr/>
                              <wps:spPr>
                                <a:xfrm>
                                  <a:off x="1162975" y="31072"/>
                                  <a:ext cx="0" cy="19522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F979FD" id="Gruppieren 4" o:spid="_x0000_s1371" style="position:absolute;left:0;text-align:left;margin-left:103.9pt;margin-top:30.5pt;width:184.25pt;height:35.15pt;z-index:252068352;mso-position-horizontal-relative:text;mso-position-vertical-relative:text" coordsize="23399,446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">
                      <v:group id="Gruppieren 68558044" o:spid="_x0000_s1372" style="position:absolute;width:23399;height:4464" coordsize="23399,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">
                        <v:group id="Gruppieren 340714034" o:spid="_x0000_s1373" style="position:absolute;top:957;width:23399;height:3651" coordorigin=",957" coordsize="21963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">
                          <o:lock v:ext="edit" aspectratio="t"/>
                          <v:shape id="Grafik 1731485133" o:spid="_x0000_s1374" type="#_x0000_t75" style="position:absolute;left:137;top:957;width:2163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">
                            <v:imagedata r:id="rId62" o:title=""/>
                          </v:shape>
                          <v:roundrect id="Abgerundetes Rechteck 1553192626" o:spid="_x0000_s1375" style="position:absolute;top:2841;width:4502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4F63A0B3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2500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672644046" o:spid="_x0000_s1376" style="position:absolute;left:17460;top:2841;width:4503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3C18D376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4500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477096866" o:spid="_x0000_s1377" style="position:absolute;left:8698;top:2848;width:4321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" fillcolor="white [3212]" strokecolor="black [3213]" strokeweight="1pt">
                            <v:stroke joinstyle="miter"/>
                            <v:textbox inset="0,.5mm,0,0">
                              <w:txbxContent>
                                <w:p w14:paraId="1F7526F1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156521855" o:spid="_x0000_s1378" style="position:absolute;visibility:visible;mso-wrap-style:square" from="2431,0" to="243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" strokecolor="black [3200]" strokeweight="1.5pt">
                          <v:stroke joinstyle="miter"/>
                          <o:lock v:ext="edit" shapetype="f"/>
                        </v:line>
                        <v:line id="Gerade Verbindung 1210576674" o:spid="_x0000_s1379" style="position:absolute;visibility:visible;mso-wrap-style:square" from="21001,0" to="2100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2" o:spid="_x0000_s1380" style="position:absolute;visibility:visible;mso-wrap-style:square" from="11629,310" to="11629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01201" w:rsidRPr="00325B59">
              <w:t>5000 und 6000</w:t>
            </w:r>
          </w:p>
        </w:tc>
        <w:tc>
          <w:tcPr>
            <w:tcW w:w="6154" w:type="dxa"/>
            <w:gridSpan w:val="7"/>
          </w:tcPr>
          <w:p w14:paraId="3DBC5EF4" w14:textId="77777777" w:rsidR="00001201" w:rsidRDefault="00001201" w:rsidP="00001201">
            <w:pPr>
              <w:spacing w:line="240" w:lineRule="atLeast"/>
            </w:pPr>
            <w:r>
              <w:t xml:space="preserve">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661F1C82" wp14:editId="476F905B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99695</wp:posOffset>
                      </wp:positionV>
                      <wp:extent cx="342900" cy="228600"/>
                      <wp:effectExtent l="0" t="0" r="0" b="0"/>
                      <wp:wrapNone/>
                      <wp:docPr id="65" name="Rechteck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77CF8" id="Rechteck 65" o:spid="_x0000_s1026" style="position:absolute;margin-left:20.15pt;margin-top:7.85pt;width:27pt;height:18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" filled="f" stroked="f" strokeweight=".5pt"/>
                  </w:pict>
                </mc:Fallback>
              </mc:AlternateContent>
            </w:r>
          </w:p>
          <w:p w14:paraId="7E9392B9" w14:textId="77777777" w:rsidR="00001201" w:rsidRDefault="00001201" w:rsidP="00001201"/>
          <w:p w14:paraId="7E70CC79" w14:textId="2B83282C" w:rsidR="00001201" w:rsidRPr="00252562" w:rsidRDefault="00001201" w:rsidP="00001201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2009984" behindDoc="0" locked="0" layoutInCell="1" allowOverlap="1" wp14:anchorId="4D76AFFC" wp14:editId="45CB08FA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64" name="Gerade Verbindung mit Pfei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E0843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4" o:spid="_x0000_s1026" type="#_x0000_t32" style="position:absolute;margin-left:29.65pt;margin-top:2.75pt;width:0;height:0;z-index:252009984;visibility:visible;mso-wrap-style:square;mso-width-percent:0;mso-height-percent:0;mso-wrap-distance-left:3.17497mm;mso-wrap-distance-top:.Qmm;mso-wrap-distance-right:3.17497mm;mso-wrap-distance-bottom:.Q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2008960" behindDoc="0" locked="0" layoutInCell="1" allowOverlap="1" wp14:anchorId="01FB59F8" wp14:editId="1E01CABA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13951" name="Gerade Verbindung mit Pfeil 13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27D24" id="Gerade Verbindung mit Pfeil 13951" o:spid="_x0000_s1026" type="#_x0000_t32" style="position:absolute;margin-left:29.65pt;margin-top:2.75pt;width:0;height:0;z-index:252008960;visibility:visible;mso-wrap-style:square;mso-width-percent:0;mso-height-percent:0;mso-wrap-distance-left:3.17497mm;mso-wrap-distance-top:.Qmm;mso-wrap-distance-right:3.17497mm;mso-wrap-distance-bottom:.Q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"/>
                  </w:pict>
                </mc:Fallback>
              </mc:AlternateContent>
            </w:r>
          </w:p>
        </w:tc>
      </w:tr>
      <w:tr w:rsidR="00001201" w:rsidRPr="00252562" w14:paraId="40A0EF5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54418C29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71AADD0E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2082" w:type="dxa"/>
            <w:gridSpan w:val="3"/>
          </w:tcPr>
          <w:p w14:paraId="42EF4BF6" w14:textId="61DE1F78" w:rsidR="00001201" w:rsidRDefault="00753BF8" w:rsidP="00001201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1424" behindDoc="0" locked="0" layoutInCell="1" allowOverlap="1" wp14:anchorId="216A3A4D" wp14:editId="6F66BFF8">
                      <wp:simplePos x="0" y="0"/>
                      <wp:positionH relativeFrom="column">
                        <wp:posOffset>1297200</wp:posOffset>
                      </wp:positionH>
                      <wp:positionV relativeFrom="paragraph">
                        <wp:posOffset>394415</wp:posOffset>
                      </wp:positionV>
                      <wp:extent cx="2339975" cy="459740"/>
                      <wp:effectExtent l="0" t="0" r="9525" b="10160"/>
                      <wp:wrapNone/>
                      <wp:docPr id="1487419559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59740"/>
                                <a:chOff x="0" y="0"/>
                                <a:chExt cx="2339975" cy="459740"/>
                              </a:xfrm>
                            </wpg:grpSpPr>
                            <wpg:grpSp>
                              <wpg:cNvPr id="68558053" name="Gruppieren 68558052">
                                <a:extLst>
                                  <a:ext uri="{FF2B5EF4-FFF2-40B4-BE49-F238E27FC236}">
                                    <a16:creationId xmlns:a16="http://schemas.microsoft.com/office/drawing/2014/main" id="{56DDAEEF-AF51-AF43-2523-070DD99D52B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2339975" cy="459740"/>
                                  <a:chOff x="0" y="0"/>
                                  <a:chExt cx="2339975" cy="513877"/>
                                </a:xfrm>
                              </wpg:grpSpPr>
                              <wpg:grpSp>
                                <wpg:cNvPr id="458017556" name="Gruppieren 458017556">
                                  <a:extLst>
                                    <a:ext uri="{FF2B5EF4-FFF2-40B4-BE49-F238E27FC236}">
                                      <a16:creationId xmlns:a16="http://schemas.microsoft.com/office/drawing/2014/main" id="{ADAF5F18-6797-C2D1-F315-6704448BB9F0}"/>
                                    </a:ext>
                                  </a:extLst>
                                </wpg:cNvPr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02982"/>
                                    <a:ext cx="2339975" cy="410895"/>
                                    <a:chOff x="0" y="102982"/>
                                    <a:chExt cx="2205711" cy="52547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70055190" name="Grafik 970055190">
                                      <a:extLst>
                                        <a:ext uri="{FF2B5EF4-FFF2-40B4-BE49-F238E27FC236}">
                                          <a16:creationId xmlns:a16="http://schemas.microsoft.com/office/drawing/2014/main" id="{1572B47D-4698-9AA5-3575-2DEC92956C4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2553" y="102982"/>
                                      <a:ext cx="216344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02386796" name="Abgerundetes Rechteck 202386796">
                                    <a:extLst>
                                      <a:ext uri="{FF2B5EF4-FFF2-40B4-BE49-F238E27FC236}">
                                        <a16:creationId xmlns:a16="http://schemas.microsoft.com/office/drawing/2014/main" id="{C10808B2-7662-0CE7-27F9-C14B257D507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91374"/>
                                      <a:ext cx="477983" cy="33708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63B38E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w:t>10 000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0399723" name="Abgerundetes Rechteck 2050399723">
                                    <a:extLst>
                                      <a:ext uri="{FF2B5EF4-FFF2-40B4-BE49-F238E27FC236}">
                                        <a16:creationId xmlns:a16="http://schemas.microsoft.com/office/drawing/2014/main" id="{B28F7891-1FDE-F09A-88E2-7B67723259E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727728" y="291174"/>
                                      <a:ext cx="477983" cy="337286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EC3DC8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w:t>20 000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1113116" name="Abgerundetes Rechteck 1971113116">
                                    <a:extLst>
                                      <a:ext uri="{FF2B5EF4-FFF2-40B4-BE49-F238E27FC236}">
                                        <a16:creationId xmlns:a16="http://schemas.microsoft.com/office/drawing/2014/main" id="{EC058CAC-7641-BCB5-A6A2-24A6285DAE9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7399" y="292114"/>
                                      <a:ext cx="477983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0AEA69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44010653" name="Gerade Verbindung 344010653">
                                  <a:extLst>
                                    <a:ext uri="{FF2B5EF4-FFF2-40B4-BE49-F238E27FC236}">
                                      <a16:creationId xmlns:a16="http://schemas.microsoft.com/office/drawing/2014/main" id="{CD680FB4-0B5F-2D18-5198-EAFD7A95714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4290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0331110" name="Gerade Verbindung 710331110">
                                  <a:extLst>
                                    <a:ext uri="{FF2B5EF4-FFF2-40B4-BE49-F238E27FC236}">
                                      <a16:creationId xmlns:a16="http://schemas.microsoft.com/office/drawing/2014/main" id="{1A9BB013-E612-0AF5-4358-0CEE1C01883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6159" y="5346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15053380" name="Gerade Verbindung 2"/>
                              <wps:cNvCnPr/>
                              <wps:spPr>
                                <a:xfrm>
                                  <a:off x="1167414" y="17755"/>
                                  <a:ext cx="0" cy="19522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6A3A4D" id="_x0000_s1381" style="position:absolute;left:0;text-align:left;margin-left:102.15pt;margin-top:31.05pt;width:184.25pt;height:36.2pt;z-index:252071424;mso-position-horizontal-relative:text;mso-position-vertical-relative:text" coordsize="23399,459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">
                      <v:group id="Gruppieren 68558052" o:spid="_x0000_s1382" style="position:absolute;width:23399;height:4597" coordsize="23399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">
                        <v:group id="Gruppieren 458017556" o:spid="_x0000_s1383" style="position:absolute;top:1029;width:23399;height:4109" coordorigin=",1029" coordsize="22057,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">
                          <o:lock v:ext="edit" aspectratio="t"/>
                          <v:shape id="Grafik 970055190" o:spid="_x0000_s1384" type="#_x0000_t75" style="position:absolute;left:225;top:1029;width:2163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">
                            <v:imagedata r:id="rId62" o:title=""/>
                          </v:shape>
                          <v:roundrect id="Abgerundetes Rechteck 202386796" o:spid="_x0000_s1385" style="position:absolute;top:2913;width:4779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6C63B38E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10 000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2050399723" o:spid="_x0000_s1386" style="position:absolute;left:17277;top:2911;width:4780;height:3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47EC3DC8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20 000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971113116" o:spid="_x0000_s1387" style="position:absolute;left:8473;top:2921;width:4780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" fillcolor="white [3212]" strokecolor="black [3213]" strokeweight="1pt">
                            <v:stroke joinstyle="miter"/>
                            <v:textbox inset="0,.5mm,0,0">
                              <w:txbxContent>
                                <w:p w14:paraId="4D0AEA69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344010653" o:spid="_x0000_s1388" style="position:absolute;visibility:visible;mso-wrap-style:square" from="2429,0" to="2429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" strokecolor="black [3200]" strokeweight="1.5pt">
                          <v:stroke joinstyle="miter"/>
                          <o:lock v:ext="edit" shapetype="f"/>
                        </v:line>
                        <v:line id="Gerade Verbindung 710331110" o:spid="_x0000_s1389" style="position:absolute;visibility:visible;mso-wrap-style:square" from="20961,53" to="20961,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2" o:spid="_x0000_s1390" style="position:absolute;visibility:visible;mso-wrap-style:square" from="11674,177" to="11674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01201" w:rsidRPr="00325B59">
              <w:t>2500 und 4500</w:t>
            </w:r>
          </w:p>
        </w:tc>
        <w:tc>
          <w:tcPr>
            <w:tcW w:w="6154" w:type="dxa"/>
            <w:gridSpan w:val="7"/>
          </w:tcPr>
          <w:p w14:paraId="7141E92A" w14:textId="769A95C8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  <w:r>
              <w:t xml:space="preserve">   </w:t>
            </w:r>
          </w:p>
          <w:p w14:paraId="089AF76F" w14:textId="75F7996A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  <w:p w14:paraId="3C130483" w14:textId="0B1466F3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</w:tc>
      </w:tr>
      <w:tr w:rsidR="00001201" w:rsidRPr="00252562" w14:paraId="5AF71681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90B40C2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3FC0565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c)</w:t>
            </w:r>
          </w:p>
        </w:tc>
        <w:tc>
          <w:tcPr>
            <w:tcW w:w="2082" w:type="dxa"/>
            <w:gridSpan w:val="3"/>
          </w:tcPr>
          <w:p w14:paraId="50BD888C" w14:textId="1D4EE151" w:rsidR="00001201" w:rsidRDefault="00753BF8" w:rsidP="00001201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4496" behindDoc="0" locked="0" layoutInCell="1" allowOverlap="1" wp14:anchorId="76269E17" wp14:editId="53DF84AE">
                      <wp:simplePos x="0" y="0"/>
                      <wp:positionH relativeFrom="column">
                        <wp:posOffset>1319394</wp:posOffset>
                      </wp:positionH>
                      <wp:positionV relativeFrom="paragraph">
                        <wp:posOffset>419704</wp:posOffset>
                      </wp:positionV>
                      <wp:extent cx="2353945" cy="423512"/>
                      <wp:effectExtent l="0" t="0" r="8255" b="8890"/>
                      <wp:wrapNone/>
                      <wp:docPr id="529734632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423512"/>
                                <a:chOff x="0" y="0"/>
                                <a:chExt cx="2353945" cy="423512"/>
                              </a:xfrm>
                            </wpg:grpSpPr>
                            <wpg:grpSp>
                              <wpg:cNvPr id="68558061" name="Gruppieren 68558060">
                                <a:extLst>
                                  <a:ext uri="{FF2B5EF4-FFF2-40B4-BE49-F238E27FC236}">
                                    <a16:creationId xmlns:a16="http://schemas.microsoft.com/office/drawing/2014/main" id="{B1E13AB0-0EAB-7A36-23A4-76C427E7FE4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2353945" cy="423512"/>
                                  <a:chOff x="0" y="0"/>
                                  <a:chExt cx="2353947" cy="479693"/>
                                </a:xfrm>
                              </wpg:grpSpPr>
                              <wpg:grpSp>
                                <wpg:cNvPr id="76658723" name="Gruppieren 76658723">
                                  <a:extLst>
                                    <a:ext uri="{FF2B5EF4-FFF2-40B4-BE49-F238E27FC236}">
                                      <a16:creationId xmlns:a16="http://schemas.microsoft.com/office/drawing/2014/main" id="{A4CFB389-04B3-0122-B456-894552D93E0D}"/>
                                    </a:ext>
                                  </a:extLst>
                                </wpg:cNvPr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6472"/>
                                    <a:ext cx="2353947" cy="363221"/>
                                    <a:chOff x="0" y="116472"/>
                                    <a:chExt cx="2205711" cy="46204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24368261" name="Grafik 1924368261">
                                      <a:extLst>
                                        <a:ext uri="{FF2B5EF4-FFF2-40B4-BE49-F238E27FC236}">
                                          <a16:creationId xmlns:a16="http://schemas.microsoft.com/office/drawing/2014/main" id="{7BDFA101-FC6F-D0E7-67BA-294BEFC4656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2553" y="116472"/>
                                      <a:ext cx="216344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08163062" name="Abgerundetes Rechteck 308163062">
                                    <a:extLst>
                                      <a:ext uri="{FF2B5EF4-FFF2-40B4-BE49-F238E27FC236}">
                                        <a16:creationId xmlns:a16="http://schemas.microsoft.com/office/drawing/2014/main" id="{40E3C9A6-53DA-E1FA-589C-95332A27AFE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89223"/>
                                      <a:ext cx="477983" cy="288489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6CFA64C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w:t>460 000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74224433" name="Abgerundetes Rechteck 1174224433">
                                    <a:extLst>
                                      <a:ext uri="{FF2B5EF4-FFF2-40B4-BE49-F238E27FC236}">
                                        <a16:creationId xmlns:a16="http://schemas.microsoft.com/office/drawing/2014/main" id="{71B8EA86-F566-526D-8E70-A81284CE02A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727728" y="304523"/>
                                      <a:ext cx="477983" cy="27399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2B7784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w:t>560 000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7808109" name="Abgerundetes Rechteck 407808109">
                                    <a:extLst>
                                      <a:ext uri="{FF2B5EF4-FFF2-40B4-BE49-F238E27FC236}">
                                        <a16:creationId xmlns:a16="http://schemas.microsoft.com/office/drawing/2014/main" id="{7B52FDED-3449-591E-87D9-89A8F9ABB17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7399" y="305604"/>
                                      <a:ext cx="477983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94EEDA" w14:textId="77777777" w:rsidR="00001201" w:rsidRDefault="00001201" w:rsidP="00001201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12367667" name="Gerade Verbindung 1012367667">
                                  <a:extLst>
                                    <a:ext uri="{FF2B5EF4-FFF2-40B4-BE49-F238E27FC236}">
                                      <a16:creationId xmlns:a16="http://schemas.microsoft.com/office/drawing/2014/main" id="{66D699C3-4474-B76C-BFC1-175E126400F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6159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5463411" name="Gerade Verbindung 645463411">
                                  <a:extLst>
                                    <a:ext uri="{FF2B5EF4-FFF2-40B4-BE49-F238E27FC236}">
                                      <a16:creationId xmlns:a16="http://schemas.microsoft.com/office/drawing/2014/main" id="{343EE483-4361-240E-C027-6623D8598BA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4290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80549106" name="Gerade Verbindung 2"/>
                              <wps:cNvCnPr/>
                              <wps:spPr>
                                <a:xfrm>
                                  <a:off x="1171853" y="26634"/>
                                  <a:ext cx="0" cy="19494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269E17" id="Gruppieren 6" o:spid="_x0000_s1391" style="position:absolute;left:0;text-align:left;margin-left:103.9pt;margin-top:33.05pt;width:185.35pt;height:33.35pt;z-index:252074496;mso-position-horizontal-relative:text;mso-position-vertical-relative:text" coordsize="23539,423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">
                      <v:group id="Gruppieren 68558060" o:spid="_x0000_s1392" style="position:absolute;width:23539;height:4235" coordsize="23539,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">
                        <v:group id="Gruppieren 76658723" o:spid="_x0000_s1393" style="position:absolute;top:1164;width:23539;height:3632" coordorigin=",1164" coordsize="22057,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">
                          <o:lock v:ext="edit" aspectratio="t"/>
                          <v:shape id="Grafik 1924368261" o:spid="_x0000_s1394" type="#_x0000_t75" style="position:absolute;left:225;top:1164;width:2163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">
                            <v:imagedata r:id="rId62" o:title=""/>
                          </v:shape>
                          <v:roundrect id="Abgerundetes Rechteck 308163062" o:spid="_x0000_s1395" style="position:absolute;top:2892;width:4779;height:28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36CFA64C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460 000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174224433" o:spid="_x0000_s1396" style="position:absolute;left:17277;top:3045;width:4780;height:2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572B7784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560 000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407808109" o:spid="_x0000_s1397" style="position:absolute;left:8473;top:3056;width:4780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" fillcolor="white [3212]" strokecolor="black [3213]" strokeweight="1pt">
                            <v:stroke joinstyle="miter"/>
                            <v:textbox inset="0,.5mm,0,0">
                              <w:txbxContent>
                                <w:p w14:paraId="3994EEDA" w14:textId="77777777" w:rsidR="00001201" w:rsidRDefault="00001201" w:rsidP="00001201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012367667" o:spid="_x0000_s1398" style="position:absolute;visibility:visible;mso-wrap-style:square" from="20961,106" to="20961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" strokecolor="black [3200]" strokeweight="1.5pt">
                          <v:stroke joinstyle="miter"/>
                          <o:lock v:ext="edit" shapetype="f"/>
                        </v:line>
                        <v:line id="Gerade Verbindung 645463411" o:spid="_x0000_s1399" style="position:absolute;visibility:visible;mso-wrap-style:square" from="2429,0" to="2429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2" o:spid="_x0000_s1400" style="position:absolute;visibility:visible;mso-wrap-style:square" from="11718,266" to="11718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01201" w:rsidRPr="00325B59">
              <w:t>10 000 und 20 000</w:t>
            </w:r>
          </w:p>
        </w:tc>
        <w:tc>
          <w:tcPr>
            <w:tcW w:w="6154" w:type="dxa"/>
            <w:gridSpan w:val="7"/>
          </w:tcPr>
          <w:p w14:paraId="122C3223" w14:textId="3DF1B93B" w:rsidR="00001201" w:rsidRDefault="00001201" w:rsidP="00001201">
            <w:pPr>
              <w:spacing w:line="240" w:lineRule="atLeas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11008" behindDoc="0" locked="0" layoutInCell="1" allowOverlap="1" wp14:anchorId="1FDEB82A" wp14:editId="19243CA2">
                  <wp:simplePos x="0" y="0"/>
                  <wp:positionH relativeFrom="column">
                    <wp:posOffset>3554095</wp:posOffset>
                  </wp:positionH>
                  <wp:positionV relativeFrom="paragraph">
                    <wp:posOffset>64404</wp:posOffset>
                  </wp:positionV>
                  <wp:extent cx="222885" cy="700405"/>
                  <wp:effectExtent l="0" t="0" r="5715" b="0"/>
                  <wp:wrapNone/>
                  <wp:docPr id="1663506333" name="Grafik 166350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448C22EF" w14:textId="77777777" w:rsidR="00001201" w:rsidRDefault="00001201" w:rsidP="00001201">
            <w:pPr>
              <w:spacing w:line="240" w:lineRule="atLeast"/>
            </w:pPr>
          </w:p>
          <w:p w14:paraId="4F2509D5" w14:textId="43A3701B" w:rsidR="00001201" w:rsidRDefault="00001201" w:rsidP="00001201">
            <w:pPr>
              <w:spacing w:line="240" w:lineRule="atLeast"/>
            </w:pPr>
          </w:p>
        </w:tc>
      </w:tr>
      <w:tr w:rsidR="00001201" w:rsidRPr="00252562" w14:paraId="1E7B5CAA" w14:textId="77777777" w:rsidTr="008B4775">
        <w:trPr>
          <w:gridAfter w:val="1"/>
          <w:wAfter w:w="20" w:type="dxa"/>
          <w:trHeight w:val="481"/>
        </w:trPr>
        <w:tc>
          <w:tcPr>
            <w:tcW w:w="510" w:type="dxa"/>
          </w:tcPr>
          <w:p w14:paraId="542742CE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013AC0E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d)</w:t>
            </w:r>
          </w:p>
        </w:tc>
        <w:tc>
          <w:tcPr>
            <w:tcW w:w="2082" w:type="dxa"/>
            <w:gridSpan w:val="3"/>
          </w:tcPr>
          <w:p w14:paraId="46078FF3" w14:textId="67F75A8E" w:rsidR="00001201" w:rsidRDefault="00001201" w:rsidP="00001201">
            <w:pPr>
              <w:spacing w:line="240" w:lineRule="auto"/>
              <w:jc w:val="center"/>
            </w:pPr>
            <w:r w:rsidRPr="00325B59">
              <w:t>460 000 und 560 000</w:t>
            </w:r>
          </w:p>
        </w:tc>
        <w:tc>
          <w:tcPr>
            <w:tcW w:w="5522" w:type="dxa"/>
            <w:gridSpan w:val="6"/>
          </w:tcPr>
          <w:p w14:paraId="2B2A26EF" w14:textId="7FD0AF74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0B2472F9" w14:textId="77777777" w:rsidR="00001201" w:rsidRDefault="00001201" w:rsidP="00001201">
            <w:pPr>
              <w:spacing w:line="240" w:lineRule="atLeast"/>
            </w:pPr>
          </w:p>
        </w:tc>
        <w:tc>
          <w:tcPr>
            <w:tcW w:w="632" w:type="dxa"/>
            <w:vAlign w:val="bottom"/>
          </w:tcPr>
          <w:p w14:paraId="105B6D43" w14:textId="77777777" w:rsidR="00001201" w:rsidRDefault="00001201" w:rsidP="00001201">
            <w:pPr>
              <w:spacing w:line="240" w:lineRule="auto"/>
            </w:pPr>
          </w:p>
        </w:tc>
      </w:tr>
      <w:tr w:rsidR="00001201" w14:paraId="25ECA593" w14:textId="77777777" w:rsidTr="008B4775">
        <w:trPr>
          <w:gridAfter w:val="1"/>
          <w:wAfter w:w="20" w:type="dxa"/>
          <w:trHeight w:val="170"/>
        </w:trPr>
        <w:tc>
          <w:tcPr>
            <w:tcW w:w="510" w:type="dxa"/>
          </w:tcPr>
          <w:p w14:paraId="7D9E9782" w14:textId="77777777" w:rsidR="00001201" w:rsidRPr="008A67C2" w:rsidRDefault="00001201" w:rsidP="00001201">
            <w:pPr>
              <w:pStyle w:val="berschrift6"/>
            </w:pPr>
            <w:r w:rsidRPr="008A67C2">
              <w:t>3</w:t>
            </w:r>
          </w:p>
        </w:tc>
        <w:tc>
          <w:tcPr>
            <w:tcW w:w="8704" w:type="dxa"/>
            <w:gridSpan w:val="11"/>
          </w:tcPr>
          <w:p w14:paraId="48274771" w14:textId="77777777" w:rsidR="00001201" w:rsidRPr="008A67C2" w:rsidRDefault="00001201" w:rsidP="00001201">
            <w:pPr>
              <w:pStyle w:val="berschrift6"/>
            </w:pPr>
            <w:r w:rsidRPr="008A67C2">
              <w:t>Zahlen vergleichen</w:t>
            </w:r>
          </w:p>
        </w:tc>
      </w:tr>
      <w:tr w:rsidR="00001201" w14:paraId="30C069ED" w14:textId="77777777" w:rsidTr="008B4775">
        <w:trPr>
          <w:gridAfter w:val="1"/>
          <w:wAfter w:w="20" w:type="dxa"/>
          <w:trHeight w:val="173"/>
        </w:trPr>
        <w:tc>
          <w:tcPr>
            <w:tcW w:w="510" w:type="dxa"/>
          </w:tcPr>
          <w:p w14:paraId="0298C4FC" w14:textId="77777777" w:rsidR="00001201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9C99D16" w14:textId="77777777" w:rsidR="00001201" w:rsidRDefault="00001201" w:rsidP="00001201">
            <w:pPr>
              <w:spacing w:line="240" w:lineRule="auto"/>
            </w:pPr>
            <w:r w:rsidRPr="00BB23B9">
              <w:t>Vergleiche: „</w:t>
            </w:r>
            <w:r>
              <w:t>k</w:t>
            </w:r>
            <w:r w:rsidRPr="00BB23B9">
              <w:t>leiner als (&lt;)“ oder „größer als (&gt;)“? Trage ein.</w:t>
            </w:r>
          </w:p>
          <w:p w14:paraId="069C2EEA" w14:textId="77777777" w:rsidR="00001201" w:rsidRPr="00004F79" w:rsidRDefault="00001201" w:rsidP="00001201">
            <w:pPr>
              <w:spacing w:line="240" w:lineRule="auto"/>
            </w:pPr>
          </w:p>
        </w:tc>
      </w:tr>
      <w:tr w:rsidR="00001201" w:rsidRPr="00252562" w14:paraId="240B3DE4" w14:textId="77777777" w:rsidTr="008B4775">
        <w:trPr>
          <w:gridAfter w:val="1"/>
          <w:wAfter w:w="20" w:type="dxa"/>
          <w:trHeight w:val="963"/>
        </w:trPr>
        <w:tc>
          <w:tcPr>
            <w:tcW w:w="510" w:type="dxa"/>
          </w:tcPr>
          <w:p w14:paraId="60AC754C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31CDA6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1940" w:type="dxa"/>
            <w:gridSpan w:val="2"/>
          </w:tcPr>
          <w:p w14:paraId="14F34337" w14:textId="77777777" w:rsidR="00001201" w:rsidRDefault="00001201" w:rsidP="00001201">
            <w:pPr>
              <w:spacing w:line="360" w:lineRule="auto"/>
            </w:pPr>
            <w:r>
              <w:t xml:space="preserve">1288 </w:t>
            </w:r>
            <w:r w:rsidRPr="00BF5ABC">
              <w:rPr>
                <w:noProof/>
                <w:color w:val="808080"/>
              </w:rPr>
              <w:t>____</w:t>
            </w:r>
            <w:r w:rsidRPr="00BF5ABC">
              <w:rPr>
                <w:color w:val="808080"/>
              </w:rPr>
              <w:t xml:space="preserve"> </w:t>
            </w:r>
            <w:r>
              <w:t>1822</w:t>
            </w:r>
          </w:p>
          <w:p w14:paraId="53664562" w14:textId="77777777" w:rsidR="00001201" w:rsidRDefault="00001201" w:rsidP="00001201">
            <w:pPr>
              <w:spacing w:line="360" w:lineRule="auto"/>
            </w:pPr>
            <w:r>
              <w:t xml:space="preserve">3098 </w:t>
            </w:r>
            <w:r w:rsidRPr="00BF5ABC">
              <w:rPr>
                <w:color w:val="808080"/>
              </w:rPr>
              <w:t>____</w:t>
            </w:r>
            <w:r>
              <w:t xml:space="preserve"> 3100</w:t>
            </w:r>
          </w:p>
          <w:p w14:paraId="1580A77B" w14:textId="77777777" w:rsidR="00001201" w:rsidRPr="00252562" w:rsidRDefault="00001201" w:rsidP="00001201">
            <w:pPr>
              <w:spacing w:line="240" w:lineRule="auto"/>
            </w:pPr>
            <w:r>
              <w:t xml:space="preserve">8090 </w:t>
            </w:r>
            <w:r w:rsidRPr="00BF5ABC">
              <w:rPr>
                <w:color w:val="808080"/>
              </w:rPr>
              <w:t>____</w:t>
            </w:r>
            <w:r>
              <w:t xml:space="preserve"> 8059</w:t>
            </w:r>
          </w:p>
        </w:tc>
        <w:tc>
          <w:tcPr>
            <w:tcW w:w="425" w:type="dxa"/>
            <w:gridSpan w:val="2"/>
          </w:tcPr>
          <w:p w14:paraId="03A5DC39" w14:textId="77777777" w:rsidR="00001201" w:rsidRPr="00BB23B9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B23B9">
              <w:rPr>
                <w:color w:val="70BCC9" w:themeColor="text2" w:themeTint="99"/>
              </w:rPr>
              <w:t>b)</w:t>
            </w:r>
          </w:p>
        </w:tc>
        <w:tc>
          <w:tcPr>
            <w:tcW w:w="2407" w:type="dxa"/>
            <w:gridSpan w:val="3"/>
          </w:tcPr>
          <w:p w14:paraId="0CFE3593" w14:textId="77777777" w:rsidR="00001201" w:rsidRDefault="00001201" w:rsidP="00001201">
            <w:pPr>
              <w:spacing w:line="360" w:lineRule="auto"/>
            </w:pPr>
            <w:r>
              <w:t xml:space="preserve"> 1 211 </w:t>
            </w:r>
            <w:r w:rsidRPr="00BF5ABC">
              <w:rPr>
                <w:color w:val="808080"/>
              </w:rPr>
              <w:t>____</w:t>
            </w:r>
            <w:r>
              <w:t xml:space="preserve"> 12 001</w:t>
            </w:r>
          </w:p>
          <w:p w14:paraId="0F5A0B18" w14:textId="77777777" w:rsidR="00001201" w:rsidRDefault="00001201" w:rsidP="00001201">
            <w:pPr>
              <w:spacing w:line="360" w:lineRule="auto"/>
            </w:pPr>
            <w:r>
              <w:t xml:space="preserve">11 002 </w:t>
            </w:r>
            <w:r w:rsidRPr="00BF5ABC">
              <w:rPr>
                <w:color w:val="808080"/>
              </w:rPr>
              <w:t xml:space="preserve">____ </w:t>
            </w:r>
            <w:r>
              <w:t xml:space="preserve"> 9 997 </w:t>
            </w:r>
          </w:p>
          <w:p w14:paraId="0C683E29" w14:textId="77777777" w:rsidR="00001201" w:rsidRPr="00252562" w:rsidRDefault="00001201" w:rsidP="00001201">
            <w:pPr>
              <w:spacing w:line="240" w:lineRule="auto"/>
            </w:pPr>
            <w:r>
              <w:t xml:space="preserve">15 000 </w:t>
            </w:r>
            <w:r w:rsidRPr="00BF5ABC">
              <w:rPr>
                <w:color w:val="808080"/>
              </w:rPr>
              <w:t>____</w:t>
            </w:r>
            <w:r>
              <w:t xml:space="preserve">  5 999</w:t>
            </w:r>
          </w:p>
        </w:tc>
        <w:tc>
          <w:tcPr>
            <w:tcW w:w="425" w:type="dxa"/>
          </w:tcPr>
          <w:p w14:paraId="16256557" w14:textId="77777777" w:rsidR="00001201" w:rsidRPr="00E244C3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E244C3">
              <w:rPr>
                <w:color w:val="70BCC9" w:themeColor="text2" w:themeTint="99"/>
              </w:rPr>
              <w:t>c)</w:t>
            </w:r>
          </w:p>
        </w:tc>
        <w:tc>
          <w:tcPr>
            <w:tcW w:w="2407" w:type="dxa"/>
          </w:tcPr>
          <w:p w14:paraId="33AD8828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 20 030 </w:t>
            </w:r>
            <w:r w:rsidRPr="00BF5ABC">
              <w:rPr>
                <w:color w:val="808080"/>
              </w:rPr>
              <w:t>____</w:t>
            </w:r>
            <w:r>
              <w:t xml:space="preserve">  20 300</w:t>
            </w:r>
          </w:p>
          <w:p w14:paraId="234D404C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 87 234 </w:t>
            </w:r>
            <w:r w:rsidRPr="00BF5ABC">
              <w:rPr>
                <w:color w:val="808080"/>
              </w:rPr>
              <w:t>____</w:t>
            </w:r>
            <w:r>
              <w:t xml:space="preserve"> </w:t>
            </w:r>
            <w:r>
              <w:rPr>
                <w:rFonts w:ascii="Calibri" w:hAnsi="Calibri" w:cs="Calibri"/>
              </w:rPr>
              <w:t> </w:t>
            </w:r>
            <w:r>
              <w:t>87 342</w:t>
            </w:r>
          </w:p>
          <w:p w14:paraId="65A86E50" w14:textId="77777777" w:rsidR="00001201" w:rsidRDefault="00001201" w:rsidP="00001201">
            <w:pPr>
              <w:spacing w:line="240" w:lineRule="auto"/>
            </w:pPr>
            <w:r>
              <w:t xml:space="preserve">546 789 </w:t>
            </w:r>
            <w:r w:rsidRPr="00BF5ABC">
              <w:rPr>
                <w:color w:val="808080"/>
              </w:rPr>
              <w:t>____</w:t>
            </w:r>
            <w:r>
              <w:t xml:space="preserve"> 546 790</w:t>
            </w:r>
          </w:p>
          <w:p w14:paraId="099CD094" w14:textId="77777777" w:rsidR="00001201" w:rsidRPr="00252562" w:rsidRDefault="00001201" w:rsidP="00001201">
            <w:pPr>
              <w:spacing w:line="240" w:lineRule="auto"/>
            </w:pPr>
          </w:p>
        </w:tc>
        <w:tc>
          <w:tcPr>
            <w:tcW w:w="632" w:type="dxa"/>
            <w:vAlign w:val="bottom"/>
          </w:tcPr>
          <w:p w14:paraId="5FFA6540" w14:textId="77777777" w:rsidR="00001201" w:rsidRPr="00252562" w:rsidRDefault="00001201" w:rsidP="0000120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12032" behindDoc="0" locked="0" layoutInCell="1" allowOverlap="1" wp14:anchorId="7EC198BB" wp14:editId="1E36D63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-704215</wp:posOffset>
                  </wp:positionV>
                  <wp:extent cx="222885" cy="700405"/>
                  <wp:effectExtent l="0" t="0" r="5715" b="0"/>
                  <wp:wrapNone/>
                  <wp:docPr id="700465682" name="Grafik 70046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13056" behindDoc="0" locked="0" layoutInCell="1" allowOverlap="1" wp14:anchorId="6CD32257" wp14:editId="38C4BA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5273040</wp:posOffset>
                  </wp:positionV>
                  <wp:extent cx="222885" cy="700405"/>
                  <wp:effectExtent l="0" t="0" r="5715" b="0"/>
                  <wp:wrapNone/>
                  <wp:docPr id="841238079" name="Grafik 84123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1201" w14:paraId="31941947" w14:textId="77777777" w:rsidTr="008B4775">
        <w:trPr>
          <w:gridAfter w:val="1"/>
          <w:wAfter w:w="20" w:type="dxa"/>
          <w:trHeight w:val="454"/>
        </w:trPr>
        <w:tc>
          <w:tcPr>
            <w:tcW w:w="510" w:type="dxa"/>
          </w:tcPr>
          <w:p w14:paraId="5E520E0C" w14:textId="77777777" w:rsidR="00001201" w:rsidRPr="008A67C2" w:rsidRDefault="00001201" w:rsidP="00001201">
            <w:pPr>
              <w:pStyle w:val="berschrift6"/>
            </w:pPr>
            <w:r w:rsidRPr="008A67C2">
              <w:t>4</w:t>
            </w:r>
          </w:p>
        </w:tc>
        <w:tc>
          <w:tcPr>
            <w:tcW w:w="8704" w:type="dxa"/>
            <w:gridSpan w:val="11"/>
          </w:tcPr>
          <w:p w14:paraId="0CF1C15F" w14:textId="77777777" w:rsidR="00001201" w:rsidRPr="008A67C2" w:rsidRDefault="00001201" w:rsidP="00001201">
            <w:pPr>
              <w:pStyle w:val="berschrift6"/>
            </w:pPr>
            <w:r>
              <w:t>Große Zahlen ohne Zahlenstrahl vergleichen</w:t>
            </w:r>
          </w:p>
        </w:tc>
      </w:tr>
      <w:tr w:rsidR="00001201" w:rsidRPr="00E0758C" w14:paraId="0291F64A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199A826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7885E96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4125" w:type="dxa"/>
            <w:gridSpan w:val="5"/>
          </w:tcPr>
          <w:p w14:paraId="25A185CC" w14:textId="77777777" w:rsidR="00001201" w:rsidRPr="00D95C7D" w:rsidRDefault="00001201" w:rsidP="00001201">
            <w:pPr>
              <w:spacing w:after="120" w:line="240" w:lineRule="auto"/>
            </w:pPr>
            <w:r w:rsidRPr="00D95C7D">
              <w:t xml:space="preserve">Ordne die Zahlen nach ihrer Größe. </w:t>
            </w:r>
            <w:r>
              <w:br/>
            </w:r>
            <w:r w:rsidRPr="00D95C7D">
              <w:t>Beginne mit der kleinsten Zahl.</w:t>
            </w:r>
            <w:r w:rsidRPr="00E0758C">
              <w:t xml:space="preserve"> </w:t>
            </w:r>
          </w:p>
        </w:tc>
        <w:tc>
          <w:tcPr>
            <w:tcW w:w="426" w:type="dxa"/>
          </w:tcPr>
          <w:p w14:paraId="4096ACC4" w14:textId="77777777" w:rsidR="00001201" w:rsidRPr="00CA074C" w:rsidRDefault="00001201" w:rsidP="00001201">
            <w:pPr>
              <w:spacing w:line="240" w:lineRule="auto"/>
              <w:rPr>
                <w:b/>
                <w:bCs/>
              </w:rPr>
            </w:pPr>
            <w:r w:rsidRPr="00CA074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685" w:type="dxa"/>
            <w:gridSpan w:val="4"/>
          </w:tcPr>
          <w:p w14:paraId="6F6EA3E2" w14:textId="45D45AEE" w:rsidR="00001201" w:rsidRPr="00D95C7D" w:rsidRDefault="00001201" w:rsidP="00001201">
            <w:r>
              <w:t xml:space="preserve">Bilde aus den Ziffern 2, 5, </w:t>
            </w:r>
            <w:r w:rsidRPr="00D95C7D">
              <w:t xml:space="preserve">8, 9, 3 </w:t>
            </w:r>
            <w:r>
              <w:br/>
            </w:r>
            <w:r w:rsidRPr="00D95C7D">
              <w:t xml:space="preserve">die größte </w:t>
            </w:r>
            <w:r w:rsidR="00D9590F">
              <w:t xml:space="preserve">und </w:t>
            </w:r>
            <w:r w:rsidRPr="00D95C7D">
              <w:t>kleinste</w:t>
            </w:r>
            <w:r w:rsidR="008B4775">
              <w:t xml:space="preserve"> fünfstellige</w:t>
            </w:r>
            <w:r w:rsidRPr="00D95C7D">
              <w:t xml:space="preserve"> Zahl</w:t>
            </w:r>
            <w:r w:rsidR="008B4775">
              <w:t>.</w:t>
            </w:r>
          </w:p>
        </w:tc>
      </w:tr>
      <w:tr w:rsidR="00001201" w:rsidRPr="00E0758C" w14:paraId="6C2CFA72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34A218A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49977E41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149" w:type="dxa"/>
          </w:tcPr>
          <w:p w14:paraId="53D36312" w14:textId="77777777" w:rsidR="00001201" w:rsidRPr="00D95C7D" w:rsidRDefault="00001201" w:rsidP="00001201">
            <w:pPr>
              <w:spacing w:line="360" w:lineRule="auto"/>
            </w:pPr>
            <w:r w:rsidRPr="00D95C7D">
              <w:t>445 195</w:t>
            </w:r>
          </w:p>
          <w:p w14:paraId="6F8C931C" w14:textId="77777777" w:rsidR="00001201" w:rsidRPr="00D95C7D" w:rsidRDefault="00001201" w:rsidP="00001201">
            <w:pPr>
              <w:spacing w:line="360" w:lineRule="auto"/>
            </w:pPr>
            <w:r w:rsidRPr="00D95C7D">
              <w:t>454 656</w:t>
            </w:r>
          </w:p>
          <w:p w14:paraId="7EF496C0" w14:textId="77777777" w:rsidR="00001201" w:rsidRPr="00D95C7D" w:rsidRDefault="00001201" w:rsidP="00001201">
            <w:pPr>
              <w:spacing w:line="360" w:lineRule="auto"/>
            </w:pPr>
            <w:r w:rsidRPr="00D95C7D">
              <w:t>544 000</w:t>
            </w:r>
          </w:p>
          <w:p w14:paraId="08482E14" w14:textId="77777777" w:rsidR="00001201" w:rsidRPr="00D95C7D" w:rsidRDefault="00001201" w:rsidP="00001201">
            <w:pPr>
              <w:spacing w:line="360" w:lineRule="auto"/>
            </w:pPr>
            <w:r w:rsidRPr="00D95C7D">
              <w:t>494 400</w:t>
            </w:r>
          </w:p>
          <w:p w14:paraId="541C5F26" w14:textId="77777777" w:rsidR="00001201" w:rsidRPr="00D95C7D" w:rsidRDefault="00001201" w:rsidP="00001201">
            <w:pPr>
              <w:spacing w:line="240" w:lineRule="auto"/>
            </w:pPr>
            <w:r w:rsidRPr="00D95C7D">
              <w:t>494 040</w:t>
            </w:r>
          </w:p>
        </w:tc>
        <w:tc>
          <w:tcPr>
            <w:tcW w:w="2976" w:type="dxa"/>
            <w:gridSpan w:val="4"/>
          </w:tcPr>
          <w:p w14:paraId="5F7B233F" w14:textId="77777777" w:rsidR="00001201" w:rsidRPr="00BF5AB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12041E0D" w14:textId="77777777" w:rsidR="00001201" w:rsidRPr="00BF5AB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43019D5B" w14:textId="77777777" w:rsidR="00001201" w:rsidRPr="00BF5AB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2FFE9496" w14:textId="77777777" w:rsidR="00001201" w:rsidRPr="00BF5AB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549700E1" w14:textId="77777777" w:rsidR="00001201" w:rsidRPr="00CA074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</w:tc>
        <w:tc>
          <w:tcPr>
            <w:tcW w:w="426" w:type="dxa"/>
          </w:tcPr>
          <w:p w14:paraId="40098F08" w14:textId="77777777" w:rsidR="00001201" w:rsidRPr="00CA074C" w:rsidRDefault="00001201" w:rsidP="00001201">
            <w:pPr>
              <w:spacing w:line="240" w:lineRule="auto"/>
              <w:rPr>
                <w:b/>
                <w:bCs/>
                <w:color w:val="70BCC9" w:themeColor="accent1" w:themeTint="99"/>
              </w:rPr>
            </w:pPr>
          </w:p>
        </w:tc>
        <w:tc>
          <w:tcPr>
            <w:tcW w:w="3685" w:type="dxa"/>
            <w:gridSpan w:val="4"/>
          </w:tcPr>
          <w:p w14:paraId="49C0F0D6" w14:textId="51FFE136" w:rsidR="00001201" w:rsidRDefault="00BB01E9" w:rsidP="00001201">
            <w:pPr>
              <w:pStyle w:val="Ausflltext"/>
            </w:pPr>
            <w:r>
              <w:t>Größte</w:t>
            </w:r>
            <w:r w:rsidR="00001201">
              <w:t xml:space="preserve"> Zahl:</w:t>
            </w:r>
          </w:p>
          <w:p w14:paraId="09E40DCC" w14:textId="77777777" w:rsidR="00001201" w:rsidRDefault="00001201" w:rsidP="00001201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19200" behindDoc="0" locked="0" layoutInCell="1" allowOverlap="1" wp14:anchorId="7D0859B6" wp14:editId="5A9F263A">
                  <wp:simplePos x="0" y="0"/>
                  <wp:positionH relativeFrom="column">
                    <wp:posOffset>1985010</wp:posOffset>
                  </wp:positionH>
                  <wp:positionV relativeFrom="paragraph">
                    <wp:posOffset>95613</wp:posOffset>
                  </wp:positionV>
                  <wp:extent cx="222885" cy="700405"/>
                  <wp:effectExtent l="0" t="0" r="5715" b="0"/>
                  <wp:wrapNone/>
                  <wp:docPr id="2090194853" name="Grafik 209019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___________________</w:t>
            </w:r>
          </w:p>
          <w:p w14:paraId="0CF20C9A" w14:textId="77777777" w:rsidR="00001201" w:rsidRDefault="00001201" w:rsidP="00001201"/>
          <w:p w14:paraId="3CDA19FB" w14:textId="76A50B81" w:rsidR="00001201" w:rsidRDefault="00BB01E9" w:rsidP="00001201">
            <w:pPr>
              <w:pStyle w:val="Ausflltext"/>
            </w:pPr>
            <w:r>
              <w:t>Kleinste</w:t>
            </w:r>
            <w:r w:rsidR="00001201">
              <w:t xml:space="preserve"> Zahl:</w:t>
            </w:r>
          </w:p>
          <w:p w14:paraId="16238834" w14:textId="77777777" w:rsidR="00001201" w:rsidRDefault="00001201" w:rsidP="00001201">
            <w:r>
              <w:t>___________________</w:t>
            </w:r>
          </w:p>
        </w:tc>
      </w:tr>
    </w:tbl>
    <w:p w14:paraId="39E110EA" w14:textId="55CE4278" w:rsidR="00D30765" w:rsidRDefault="00D30765" w:rsidP="00CB56D5">
      <w:pPr>
        <w:sectPr w:rsidR="00D30765" w:rsidSect="00C75E4D">
          <w:headerReference w:type="default" r:id="rId63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CB56D5" w14:paraId="0C223071" w14:textId="77777777" w:rsidTr="003E4596">
        <w:tc>
          <w:tcPr>
            <w:tcW w:w="610" w:type="dxa"/>
          </w:tcPr>
          <w:p w14:paraId="0A52B95A" w14:textId="2E3F8CF6" w:rsidR="00CB56D5" w:rsidRDefault="00CB56D5" w:rsidP="009544F5">
            <w:pPr>
              <w:pStyle w:val="berschrift1"/>
              <w:spacing w:line="240" w:lineRule="auto"/>
            </w:pPr>
            <w:r>
              <w:lastRenderedPageBreak/>
              <w:t>B</w:t>
            </w:r>
          </w:p>
        </w:tc>
        <w:tc>
          <w:tcPr>
            <w:tcW w:w="8462" w:type="dxa"/>
            <w:gridSpan w:val="2"/>
          </w:tcPr>
          <w:p w14:paraId="229D6B18" w14:textId="686C9C16" w:rsidR="00CB56D5" w:rsidRPr="001C0C6A" w:rsidRDefault="00CB56D5" w:rsidP="009544F5">
            <w:pPr>
              <w:pStyle w:val="berschrift1"/>
              <w:spacing w:line="240" w:lineRule="auto"/>
            </w:pPr>
            <w:r w:rsidRPr="00B74344">
              <w:t xml:space="preserve">Ich kann </w:t>
            </w:r>
            <w:r w:rsidR="0020423D" w:rsidRPr="000A2BD2">
              <w:t xml:space="preserve">Zahlen </w:t>
            </w:r>
            <w:r w:rsidR="008A67C2">
              <w:t xml:space="preserve">einordnen und </w:t>
            </w:r>
            <w:r w:rsidR="0020423D" w:rsidRPr="000A2BD2">
              <w:t>vergleichen</w:t>
            </w:r>
            <w:r w:rsidR="0016055E">
              <w:t>.</w:t>
            </w:r>
            <w:r w:rsidR="0020423D" w:rsidRPr="000A2BD2">
              <w:t xml:space="preserve"> </w:t>
            </w:r>
          </w:p>
        </w:tc>
      </w:tr>
      <w:tr w:rsidR="00477D11" w14:paraId="1DAB11C6" w14:textId="77777777" w:rsidTr="008D64E8">
        <w:tc>
          <w:tcPr>
            <w:tcW w:w="610" w:type="dxa"/>
          </w:tcPr>
          <w:p w14:paraId="16A925C9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721B557A" w14:textId="53BB5AF5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Nachbar-Einer, Nachbar-Zehner und Nachbar-Hunderter</w:t>
            </w:r>
          </w:p>
        </w:tc>
      </w:tr>
      <w:tr w:rsidR="00477D11" w14:paraId="0EE86AF2" w14:textId="77777777" w:rsidTr="008D64E8">
        <w:tc>
          <w:tcPr>
            <w:tcW w:w="610" w:type="dxa"/>
          </w:tcPr>
          <w:p w14:paraId="46D59459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1.1</w:t>
            </w:r>
          </w:p>
        </w:tc>
        <w:tc>
          <w:tcPr>
            <w:tcW w:w="8462" w:type="dxa"/>
            <w:gridSpan w:val="2"/>
          </w:tcPr>
          <w:p w14:paraId="0AA8F5C0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Zahlen am Zahlenstrahl</w:t>
            </w:r>
          </w:p>
        </w:tc>
      </w:tr>
      <w:tr w:rsidR="00477D11" w14:paraId="0F838289" w14:textId="77777777" w:rsidTr="008D64E8">
        <w:tc>
          <w:tcPr>
            <w:tcW w:w="610" w:type="dxa"/>
          </w:tcPr>
          <w:p w14:paraId="055B6F21" w14:textId="77777777" w:rsidR="00477D11" w:rsidRDefault="00477D11" w:rsidP="00CC0555">
            <w:pPr>
              <w:spacing w:line="240" w:lineRule="atLeast"/>
            </w:pPr>
          </w:p>
        </w:tc>
        <w:tc>
          <w:tcPr>
            <w:tcW w:w="425" w:type="dxa"/>
          </w:tcPr>
          <w:p w14:paraId="1FC2F4B8" w14:textId="77777777" w:rsidR="00477D11" w:rsidRPr="007A149C" w:rsidRDefault="00477D11" w:rsidP="00CC0555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1533055F" w14:textId="77777777" w:rsidR="00477D11" w:rsidRDefault="00DB0EB3" w:rsidP="00CC0555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388EA8FD" wp14:editId="11E62CED">
                  <wp:simplePos x="0" y="0"/>
                  <wp:positionH relativeFrom="column">
                    <wp:posOffset>3113405</wp:posOffset>
                  </wp:positionH>
                  <wp:positionV relativeFrom="paragraph">
                    <wp:posOffset>87777</wp:posOffset>
                  </wp:positionV>
                  <wp:extent cx="2011680" cy="451485"/>
                  <wp:effectExtent l="0" t="0" r="0" b="5715"/>
                  <wp:wrapNone/>
                  <wp:docPr id="311539804" name="Grafik 311539804" descr="Ein Bild, das Tex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39804" name="Grafik 311539804" descr="Ein Bild, das Text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>
              <w:t xml:space="preserve">Hefte eine Zahlenkarte an den leeren Zahlenstrahl. </w:t>
            </w:r>
          </w:p>
          <w:p w14:paraId="6161CEC6" w14:textId="77777777" w:rsidR="00477D11" w:rsidRDefault="00477D11" w:rsidP="00CC0555">
            <w:pPr>
              <w:pStyle w:val="Listenabsatz"/>
            </w:pPr>
            <w:r>
              <w:t>Beschrifte weiße Karten mit den Nachbar-</w:t>
            </w:r>
            <w:proofErr w:type="spellStart"/>
            <w:r>
              <w:t>Einern</w:t>
            </w:r>
            <w:proofErr w:type="spellEnd"/>
            <w:r>
              <w:t xml:space="preserve"> </w:t>
            </w:r>
          </w:p>
          <w:p w14:paraId="004663CA" w14:textId="77777777" w:rsidR="00477D11" w:rsidRDefault="00477D11" w:rsidP="00CC0555">
            <w:pPr>
              <w:pStyle w:val="Listenabsatz"/>
              <w:numPr>
                <w:ilvl w:val="0"/>
                <w:numId w:val="0"/>
              </w:numPr>
              <w:ind w:left="284"/>
            </w:pPr>
            <w:r>
              <w:t xml:space="preserve">und hefte sie an die richtige Stelle. </w:t>
            </w:r>
          </w:p>
          <w:p w14:paraId="276EF867" w14:textId="77777777" w:rsidR="00477D11" w:rsidRDefault="00477D11" w:rsidP="00CC0555">
            <w:pPr>
              <w:pStyle w:val="Listenabsatz"/>
            </w:pPr>
            <w:r>
              <w:t>Hefte die Karten mit den Nachbar-Zehnern an die richtige Stelle.</w:t>
            </w:r>
          </w:p>
          <w:p w14:paraId="673C4DDA" w14:textId="77777777" w:rsidR="00477D11" w:rsidRDefault="00477D11" w:rsidP="00CC0555">
            <w:pPr>
              <w:spacing w:line="240" w:lineRule="auto"/>
            </w:pPr>
          </w:p>
        </w:tc>
      </w:tr>
      <w:tr w:rsidR="00477D11" w14:paraId="35BBEDCD" w14:textId="77777777" w:rsidTr="008D64E8">
        <w:tc>
          <w:tcPr>
            <w:tcW w:w="610" w:type="dxa"/>
          </w:tcPr>
          <w:p w14:paraId="4333692F" w14:textId="77777777" w:rsidR="00477D11" w:rsidRDefault="00477D11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7CA1419" wp14:editId="14CE5069">
                  <wp:extent cx="360000" cy="272386"/>
                  <wp:effectExtent l="0" t="0" r="2540" b="0"/>
                  <wp:docPr id="1737152307" name="Grafik 173715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56F862" w14:textId="77777777" w:rsidR="00477D11" w:rsidRPr="007A149C" w:rsidRDefault="00477D11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18385F0" w14:textId="77777777" w:rsidR="00477D11" w:rsidRDefault="00477D11" w:rsidP="00CC0555">
            <w:pPr>
              <w:spacing w:line="240" w:lineRule="auto"/>
            </w:pPr>
            <w:r>
              <w:t>Welche Karten könnt ihr besonders schnell einsortieren? Begründet.</w:t>
            </w:r>
          </w:p>
          <w:p w14:paraId="5DB64D2F" w14:textId="77777777" w:rsidR="00477D11" w:rsidRPr="00D53CEA" w:rsidRDefault="00477D11" w:rsidP="00CC0555"/>
        </w:tc>
      </w:tr>
      <w:tr w:rsidR="00477D11" w:rsidRPr="00B74344" w14:paraId="4347CC28" w14:textId="77777777" w:rsidTr="008D64E8">
        <w:tc>
          <w:tcPr>
            <w:tcW w:w="610" w:type="dxa"/>
          </w:tcPr>
          <w:p w14:paraId="059E9044" w14:textId="77777777" w:rsidR="00477D11" w:rsidRPr="00B74344" w:rsidRDefault="00477D11" w:rsidP="00CC0555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2F113C6C" w14:textId="77777777" w:rsidR="00477D11" w:rsidRPr="00B74344" w:rsidRDefault="00477D11" w:rsidP="00CC0555">
            <w:pPr>
              <w:pStyle w:val="berschrift3"/>
            </w:pPr>
            <w:r>
              <w:t>Zahlen eintragen und sortieren</w:t>
            </w:r>
          </w:p>
        </w:tc>
      </w:tr>
      <w:tr w:rsidR="00477D11" w14:paraId="41482E26" w14:textId="77777777" w:rsidTr="008D64E8">
        <w:tc>
          <w:tcPr>
            <w:tcW w:w="610" w:type="dxa"/>
          </w:tcPr>
          <w:p w14:paraId="346FFAF7" w14:textId="77777777" w:rsidR="00477D11" w:rsidRDefault="00477D11" w:rsidP="00CC0555">
            <w:pPr>
              <w:spacing w:line="240" w:lineRule="atLeast"/>
            </w:pPr>
          </w:p>
        </w:tc>
        <w:tc>
          <w:tcPr>
            <w:tcW w:w="425" w:type="dxa"/>
          </w:tcPr>
          <w:p w14:paraId="46FBA6CE" w14:textId="77777777" w:rsidR="00477D11" w:rsidRPr="007A149C" w:rsidRDefault="00477D11" w:rsidP="00CC0555">
            <w:pPr>
              <w:pStyle w:val="Nummerierung"/>
            </w:pPr>
            <w:r w:rsidRPr="00B603F6">
              <w:t>a)</w:t>
            </w:r>
          </w:p>
        </w:tc>
        <w:tc>
          <w:tcPr>
            <w:tcW w:w="8037" w:type="dxa"/>
          </w:tcPr>
          <w:p w14:paraId="3F3AF4D8" w14:textId="77777777" w:rsidR="00477D11" w:rsidRDefault="00477D11" w:rsidP="00CC0555">
            <w:r>
              <w:t xml:space="preserve">Zwischen welchen zwei </w:t>
            </w:r>
            <w:proofErr w:type="spellStart"/>
            <w:r>
              <w:t>Einern</w:t>
            </w:r>
            <w:proofErr w:type="spellEnd"/>
            <w:r>
              <w:t xml:space="preserve"> steht die Zahl? Trage ein und zeige am leeren Zahlenstrahl. </w:t>
            </w:r>
          </w:p>
          <w:p w14:paraId="53CFCB4C" w14:textId="77777777" w:rsidR="00477D11" w:rsidRDefault="00477D11" w:rsidP="00CC0555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843"/>
              <w:gridCol w:w="2858"/>
            </w:tblGrid>
            <w:tr w:rsidR="00477D11" w14:paraId="03C458E7" w14:textId="77777777" w:rsidTr="00CC05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06" w:type="dxa"/>
                  <w:hideMark/>
                </w:tcPr>
                <w:p w14:paraId="65B711BA" w14:textId="77777777" w:rsidR="00477D11" w:rsidRDefault="00477D11" w:rsidP="00CC0555">
                  <w:pPr>
                    <w:spacing w:line="240" w:lineRule="auto"/>
                    <w:rPr>
                      <w:b w:val="0"/>
                    </w:rPr>
                  </w:pPr>
                  <w:r w:rsidRPr="0032682C">
                    <w:t>Kleinere Nachbar-Einer</w:t>
                  </w:r>
                  <w:r>
                    <w:t>-Zahl</w:t>
                  </w:r>
                </w:p>
                <w:p w14:paraId="3B2FF4B9" w14:textId="77777777" w:rsidR="00477D11" w:rsidRPr="0032682C" w:rsidRDefault="00477D11" w:rsidP="00CC0555">
                  <w:pPr>
                    <w:spacing w:line="240" w:lineRule="auto"/>
                  </w:pPr>
                  <w:r>
                    <w:t>(Vorgänger)</w:t>
                  </w:r>
                </w:p>
              </w:tc>
              <w:tc>
                <w:tcPr>
                  <w:tcW w:w="1843" w:type="dxa"/>
                  <w:hideMark/>
                </w:tcPr>
                <w:p w14:paraId="39CC231E" w14:textId="77777777" w:rsidR="00477D11" w:rsidRPr="0032682C" w:rsidRDefault="00477D11" w:rsidP="00CC0555">
                  <w:pPr>
                    <w:spacing w:line="240" w:lineRule="auto"/>
                  </w:pPr>
                  <w:r w:rsidRPr="0032682C">
                    <w:t>ZAHL</w:t>
                  </w:r>
                </w:p>
              </w:tc>
              <w:tc>
                <w:tcPr>
                  <w:tcW w:w="2858" w:type="dxa"/>
                  <w:hideMark/>
                </w:tcPr>
                <w:p w14:paraId="676BFB6E" w14:textId="77777777" w:rsidR="00477D11" w:rsidRDefault="00477D11" w:rsidP="00CC0555">
                  <w:pPr>
                    <w:spacing w:line="240" w:lineRule="auto"/>
                    <w:rPr>
                      <w:b w:val="0"/>
                    </w:rPr>
                  </w:pPr>
                  <w:r w:rsidRPr="0032682C">
                    <w:t>Größere Nachbar-Einer</w:t>
                  </w:r>
                  <w:r>
                    <w:t>-Zahl</w:t>
                  </w:r>
                </w:p>
                <w:p w14:paraId="34999A61" w14:textId="77777777" w:rsidR="00477D11" w:rsidRPr="0032682C" w:rsidRDefault="00477D11" w:rsidP="00CC0555">
                  <w:pPr>
                    <w:spacing w:line="240" w:lineRule="auto"/>
                  </w:pPr>
                  <w:r>
                    <w:t>(Nachfolger)</w:t>
                  </w:r>
                </w:p>
              </w:tc>
            </w:tr>
            <w:tr w:rsidR="00477D11" w14:paraId="1063B7D9" w14:textId="77777777" w:rsidTr="00CC0555">
              <w:trPr>
                <w:trHeight w:hRule="exact" w:val="340"/>
              </w:trPr>
              <w:tc>
                <w:tcPr>
                  <w:tcW w:w="3006" w:type="dxa"/>
                  <w:hideMark/>
                </w:tcPr>
                <w:p w14:paraId="1E934B58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  <w:tc>
                <w:tcPr>
                  <w:tcW w:w="1843" w:type="dxa"/>
                  <w:hideMark/>
                </w:tcPr>
                <w:p w14:paraId="13BE3601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2858" w:type="dxa"/>
                  <w:hideMark/>
                </w:tcPr>
                <w:p w14:paraId="032A7F56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22</w:t>
                  </w:r>
                </w:p>
              </w:tc>
            </w:tr>
            <w:tr w:rsidR="00477D11" w14:paraId="0D33EA21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5C90BCC0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A5F614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99</w:t>
                  </w:r>
                </w:p>
              </w:tc>
              <w:tc>
                <w:tcPr>
                  <w:tcW w:w="2858" w:type="dxa"/>
                </w:tcPr>
                <w:p w14:paraId="74DE3F6B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768A1FD1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1BA9AA04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56EC0D81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309</w:t>
                  </w:r>
                </w:p>
              </w:tc>
              <w:tc>
                <w:tcPr>
                  <w:tcW w:w="2858" w:type="dxa"/>
                </w:tcPr>
                <w:p w14:paraId="38CEF497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A640472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2BF38266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DE4511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6001</w:t>
                  </w:r>
                </w:p>
              </w:tc>
              <w:tc>
                <w:tcPr>
                  <w:tcW w:w="2858" w:type="dxa"/>
                </w:tcPr>
                <w:p w14:paraId="650C77FD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736797E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5A0B5398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F92C150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8100</w:t>
                  </w:r>
                </w:p>
              </w:tc>
              <w:tc>
                <w:tcPr>
                  <w:tcW w:w="2858" w:type="dxa"/>
                </w:tcPr>
                <w:p w14:paraId="3C0F04C3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023713C2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6FDFA9A4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27BF4BB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10 000</w:t>
                  </w:r>
                </w:p>
              </w:tc>
              <w:tc>
                <w:tcPr>
                  <w:tcW w:w="2858" w:type="dxa"/>
                </w:tcPr>
                <w:p w14:paraId="1868A964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5FDB652" w14:textId="77777777" w:rsidR="00477D11" w:rsidRDefault="00477D11" w:rsidP="00CC0555">
            <w:pPr>
              <w:spacing w:line="240" w:lineRule="auto"/>
            </w:pPr>
            <w:r>
              <w:t xml:space="preserve"> </w:t>
            </w:r>
          </w:p>
        </w:tc>
      </w:tr>
      <w:tr w:rsidR="00477D11" w14:paraId="587CC910" w14:textId="77777777" w:rsidTr="008D64E8">
        <w:tc>
          <w:tcPr>
            <w:tcW w:w="610" w:type="dxa"/>
          </w:tcPr>
          <w:p w14:paraId="091F47CB" w14:textId="77777777" w:rsidR="00477D11" w:rsidRDefault="00477D11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011DE03" w14:textId="77777777" w:rsidR="00477D11" w:rsidRDefault="00477D11" w:rsidP="00CC0555">
            <w:pPr>
              <w:pStyle w:val="Nummerierung"/>
            </w:pPr>
            <w:r w:rsidRPr="00B603F6">
              <w:t>b)</w:t>
            </w:r>
          </w:p>
        </w:tc>
        <w:tc>
          <w:tcPr>
            <w:tcW w:w="8037" w:type="dxa"/>
          </w:tcPr>
          <w:p w14:paraId="187ED376" w14:textId="41BAC7FC" w:rsidR="00477D11" w:rsidRDefault="008108F3" w:rsidP="00CC0555">
            <w:r>
              <w:rPr>
                <w:rFonts w:eastAsia="Aptos" w:cs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2088832" behindDoc="0" locked="0" layoutInCell="1" allowOverlap="1" wp14:anchorId="3596D31B" wp14:editId="01F0DA9F">
                  <wp:simplePos x="0" y="0"/>
                  <wp:positionH relativeFrom="column">
                    <wp:posOffset>4374515</wp:posOffset>
                  </wp:positionH>
                  <wp:positionV relativeFrom="paragraph">
                    <wp:posOffset>3810</wp:posOffset>
                  </wp:positionV>
                  <wp:extent cx="546100" cy="546100"/>
                  <wp:effectExtent l="0" t="0" r="6350" b="6350"/>
                  <wp:wrapThrough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hrough>
                  <wp:docPr id="5089811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 w:rsidRPr="003967D6">
              <w:t xml:space="preserve">Zwischen welchen beiden Zehnern und Hundertern steht die Zahl? </w:t>
            </w:r>
          </w:p>
          <w:p w14:paraId="54831C73" w14:textId="03F46FC6" w:rsidR="00477D11" w:rsidRDefault="00477D11" w:rsidP="00CC0555">
            <w:r>
              <w:t>Trage</w:t>
            </w:r>
            <w:r w:rsidRPr="003967D6">
              <w:t xml:space="preserve"> ein</w:t>
            </w:r>
            <w:r>
              <w:t xml:space="preserve"> und zeig</w:t>
            </w:r>
            <w:r w:rsidR="00F34AE1">
              <w:t>e</w:t>
            </w:r>
            <w:r>
              <w:t xml:space="preserve"> am leeren Zahlenstrahl.</w:t>
            </w:r>
            <w:r w:rsidR="00CA074C">
              <w:t xml:space="preserve"> </w:t>
            </w:r>
            <w:r w:rsidR="00CA074C">
              <w:br/>
              <w:t xml:space="preserve">Wann du nicht sicher bist, kontrolliere am </w:t>
            </w:r>
            <w:r w:rsidR="00F34AE1">
              <w:rPr>
                <w:b/>
                <w:bCs/>
              </w:rPr>
              <w:t>digital</w:t>
            </w:r>
            <w:r w:rsidR="00CA074C" w:rsidRPr="00F34AE1">
              <w:rPr>
                <w:b/>
                <w:bCs/>
              </w:rPr>
              <w:t>en Zahlenstrahl</w:t>
            </w:r>
            <w:r w:rsidR="00CA074C">
              <w:t>.</w:t>
            </w:r>
          </w:p>
          <w:p w14:paraId="44E745AA" w14:textId="77777777" w:rsidR="00477D11" w:rsidRDefault="00477D11" w:rsidP="00CC0555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26"/>
              <w:gridCol w:w="1663"/>
              <w:gridCol w:w="1145"/>
              <w:gridCol w:w="1625"/>
              <w:gridCol w:w="1625"/>
            </w:tblGrid>
            <w:tr w:rsidR="00477D11" w14:paraId="5A63F2C9" w14:textId="77777777" w:rsidTr="00CC05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"/>
              </w:trPr>
              <w:tc>
                <w:tcPr>
                  <w:tcW w:w="1626" w:type="dxa"/>
                  <w:hideMark/>
                </w:tcPr>
                <w:p w14:paraId="77685515" w14:textId="77777777" w:rsidR="00477D11" w:rsidRDefault="00477D11" w:rsidP="00CC0555">
                  <w:pPr>
                    <w:rPr>
                      <w:b w:val="0"/>
                    </w:rPr>
                  </w:pPr>
                  <w:r w:rsidRPr="002F5465">
                    <w:t>Kleinere</w:t>
                  </w:r>
                </w:p>
                <w:p w14:paraId="78950E05" w14:textId="77777777" w:rsidR="00477D11" w:rsidRPr="002F5465" w:rsidRDefault="00477D11" w:rsidP="00CC0555">
                  <w:r w:rsidRPr="002F5465">
                    <w:t>Nachbar-Hunderter</w:t>
                  </w:r>
                  <w:r>
                    <w:t>zahl</w:t>
                  </w:r>
                </w:p>
              </w:tc>
              <w:tc>
                <w:tcPr>
                  <w:tcW w:w="1663" w:type="dxa"/>
                  <w:hideMark/>
                </w:tcPr>
                <w:p w14:paraId="0947DEB7" w14:textId="77777777" w:rsidR="00477D11" w:rsidRPr="002F5465" w:rsidRDefault="00477D11" w:rsidP="00CC0555">
                  <w:r w:rsidRPr="002F5465">
                    <w:t>Kleinere</w:t>
                  </w:r>
                  <w:r>
                    <w:t xml:space="preserve"> </w:t>
                  </w:r>
                  <w:r w:rsidRPr="002F5465">
                    <w:t>Nachbar-Zehner</w:t>
                  </w:r>
                  <w:r>
                    <w:t>zahl</w:t>
                  </w:r>
                </w:p>
              </w:tc>
              <w:tc>
                <w:tcPr>
                  <w:tcW w:w="1145" w:type="dxa"/>
                  <w:hideMark/>
                </w:tcPr>
                <w:p w14:paraId="2537C090" w14:textId="77777777" w:rsidR="00477D11" w:rsidRPr="002F5465" w:rsidRDefault="00477D11" w:rsidP="00CC0555">
                  <w:r w:rsidRPr="002F5465"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66E322FC" w14:textId="77777777" w:rsidR="00477D11" w:rsidRPr="002F5465" w:rsidRDefault="00477D11" w:rsidP="00CC0555">
                  <w:r w:rsidRPr="002F5465">
                    <w:t>Größere</w:t>
                  </w:r>
                  <w:r>
                    <w:t xml:space="preserve"> </w:t>
                  </w:r>
                  <w:r w:rsidRPr="002F5465">
                    <w:t>Nachbar-Zehner</w:t>
                  </w:r>
                  <w:r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32C2131C" w14:textId="77777777" w:rsidR="00477D11" w:rsidRPr="002F5465" w:rsidRDefault="00477D11" w:rsidP="00CC0555">
                  <w:r>
                    <w:t>G</w:t>
                  </w:r>
                  <w:r w:rsidRPr="002F5465">
                    <w:t>rößere Nachbar-Hunderter</w:t>
                  </w:r>
                  <w:r>
                    <w:t>zahl</w:t>
                  </w:r>
                </w:p>
              </w:tc>
            </w:tr>
            <w:tr w:rsidR="00477D11" w14:paraId="6858F313" w14:textId="77777777" w:rsidTr="00CC0555">
              <w:trPr>
                <w:trHeight w:hRule="exact" w:val="340"/>
              </w:trPr>
              <w:tc>
                <w:tcPr>
                  <w:tcW w:w="1626" w:type="dxa"/>
                  <w:hideMark/>
                </w:tcPr>
                <w:p w14:paraId="4765EC26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1663" w:type="dxa"/>
                  <w:hideMark/>
                </w:tcPr>
                <w:p w14:paraId="2C21538F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130</w:t>
                  </w:r>
                </w:p>
              </w:tc>
              <w:tc>
                <w:tcPr>
                  <w:tcW w:w="1145" w:type="dxa"/>
                  <w:hideMark/>
                </w:tcPr>
                <w:p w14:paraId="158F620E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134</w:t>
                  </w:r>
                </w:p>
              </w:tc>
              <w:tc>
                <w:tcPr>
                  <w:tcW w:w="1625" w:type="dxa"/>
                  <w:hideMark/>
                </w:tcPr>
                <w:p w14:paraId="38B1630A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140</w:t>
                  </w:r>
                </w:p>
              </w:tc>
              <w:tc>
                <w:tcPr>
                  <w:tcW w:w="1625" w:type="dxa"/>
                  <w:hideMark/>
                </w:tcPr>
                <w:p w14:paraId="08315A11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200</w:t>
                  </w:r>
                </w:p>
              </w:tc>
            </w:tr>
            <w:tr w:rsidR="00477D11" w14:paraId="6327947D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377202E2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BE56FEB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1C035FB8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400</w:t>
                  </w:r>
                </w:p>
              </w:tc>
              <w:tc>
                <w:tcPr>
                  <w:tcW w:w="1625" w:type="dxa"/>
                </w:tcPr>
                <w:p w14:paraId="487BC50C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4F4347D5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13CE54AC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00785EA6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4D3B49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68C4A840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710</w:t>
                  </w:r>
                </w:p>
              </w:tc>
              <w:tc>
                <w:tcPr>
                  <w:tcW w:w="1625" w:type="dxa"/>
                </w:tcPr>
                <w:p w14:paraId="5B7793F3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1573BAB4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27F7F8E0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6D9316AF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3EDA2D5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30B10F1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1000</w:t>
                  </w:r>
                </w:p>
              </w:tc>
              <w:tc>
                <w:tcPr>
                  <w:tcW w:w="1625" w:type="dxa"/>
                </w:tcPr>
                <w:p w14:paraId="6A95C451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E993E4E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5D5CBC9A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6F13683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5692D535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A0A456B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9991</w:t>
                  </w:r>
                </w:p>
              </w:tc>
              <w:tc>
                <w:tcPr>
                  <w:tcW w:w="1625" w:type="dxa"/>
                </w:tcPr>
                <w:p w14:paraId="5715FAA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13EB2C4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49BC5103" w14:textId="77777777" w:rsidR="00477D11" w:rsidRDefault="00477D11" w:rsidP="00CC0555">
            <w:pPr>
              <w:tabs>
                <w:tab w:val="left" w:pos="5444"/>
              </w:tabs>
              <w:spacing w:line="240" w:lineRule="auto"/>
              <w:rPr>
                <w:noProof/>
              </w:rPr>
            </w:pPr>
            <w:r>
              <w:t xml:space="preserve"> </w:t>
            </w:r>
          </w:p>
        </w:tc>
      </w:tr>
      <w:tr w:rsidR="00477D11" w:rsidRPr="00D53CEA" w14:paraId="061846B2" w14:textId="77777777" w:rsidTr="008D64E8">
        <w:tc>
          <w:tcPr>
            <w:tcW w:w="610" w:type="dxa"/>
          </w:tcPr>
          <w:p w14:paraId="463A5702" w14:textId="77777777" w:rsidR="00477D11" w:rsidRDefault="00477D11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BC5DA00" wp14:editId="7E260D04">
                  <wp:extent cx="360000" cy="272386"/>
                  <wp:effectExtent l="0" t="0" r="2540" b="0"/>
                  <wp:docPr id="686372772" name="Grafik 68637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28CCA8" w14:textId="77777777" w:rsidR="00477D11" w:rsidRDefault="00477D11" w:rsidP="00CC0555">
            <w:pPr>
              <w:pStyle w:val="Nummerierung"/>
            </w:pPr>
            <w:r>
              <w:t>c</w:t>
            </w:r>
            <w:r w:rsidRPr="00B603F6">
              <w:t>)</w:t>
            </w:r>
          </w:p>
          <w:p w14:paraId="03401636" w14:textId="77777777" w:rsidR="00477D11" w:rsidRPr="007A149C" w:rsidRDefault="00477D11" w:rsidP="00CC0555">
            <w:pPr>
              <w:pStyle w:val="Nummerierung"/>
            </w:pPr>
          </w:p>
        </w:tc>
        <w:tc>
          <w:tcPr>
            <w:tcW w:w="8037" w:type="dxa"/>
          </w:tcPr>
          <w:p w14:paraId="4CA0CC8A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D3B4A11" wp14:editId="3177FA62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-684</wp:posOffset>
                      </wp:positionV>
                      <wp:extent cx="2293620" cy="443865"/>
                      <wp:effectExtent l="0" t="0" r="335280" b="13335"/>
                      <wp:wrapNone/>
                      <wp:docPr id="204898913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3620" cy="443865"/>
                              </a:xfrm>
                              <a:prstGeom prst="wedgeRoundRectCallout">
                                <a:avLst>
                                  <a:gd name="adj1" fmla="val 62519"/>
                                  <a:gd name="adj2" fmla="val -1520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442492" w14:textId="77777777" w:rsidR="00477D11" w:rsidRPr="00A00CB5" w:rsidRDefault="00477D11" w:rsidP="00477D11">
                                  <w:pPr>
                                    <w:pStyle w:val="SprechbaseBeschreibung"/>
                                  </w:pPr>
                                  <w:r w:rsidRPr="00A00CB5">
                                    <w:t>Der Nachbar-Zehner von 96 ist nicht 100, sondern 110.</w:t>
                                  </w:r>
                                </w:p>
                                <w:p w14:paraId="213BC06B" w14:textId="77777777" w:rsidR="00477D11" w:rsidRPr="00A00CB5" w:rsidRDefault="00477D11" w:rsidP="00477D11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A00CB5">
                                    <w:rPr>
                                      <w:color w:val="000000"/>
                                    </w:rPr>
                                    <w:t>100 ist ein Nachbarhunderter!</w:t>
                                  </w:r>
                                </w:p>
                                <w:p w14:paraId="0C519860" w14:textId="77777777" w:rsidR="00477D11" w:rsidRPr="00A00CB5" w:rsidRDefault="00477D11" w:rsidP="00477D11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B4A11" id="Abgerundete rechteckige Legende 12" o:spid="_x0000_s1401" type="#_x0000_t62" style="position:absolute;margin-left:156.4pt;margin-top:-.05pt;width:180.6pt;height:34.9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" adj="24304,7515" filled="f" strokecolor="#bfbfbf [2412]" strokeweight="1pt">
                      <v:textbox inset="1mm,1mm,1mm,1mm">
                        <w:txbxContent>
                          <w:p w14:paraId="10442492" w14:textId="77777777" w:rsidR="00477D11" w:rsidRPr="00A00CB5" w:rsidRDefault="00477D11" w:rsidP="00477D11">
                            <w:pPr>
                              <w:pStyle w:val="SprechbaseBeschreibung"/>
                            </w:pPr>
                            <w:r w:rsidRPr="00A00CB5">
                              <w:t>Der Nachbar-Zehner von 96 ist nicht 100, sondern 110.</w:t>
                            </w:r>
                          </w:p>
                          <w:p w14:paraId="213BC06B" w14:textId="77777777" w:rsidR="00477D11" w:rsidRPr="00A00CB5" w:rsidRDefault="00477D11" w:rsidP="00477D11">
                            <w:pPr>
                              <w:rPr>
                                <w:color w:val="000000"/>
                              </w:rPr>
                            </w:pPr>
                            <w:r w:rsidRPr="00A00CB5">
                              <w:rPr>
                                <w:color w:val="000000"/>
                              </w:rPr>
                              <w:t>100 ist ein Nachbarhunderter!</w:t>
                            </w:r>
                          </w:p>
                          <w:p w14:paraId="0C519860" w14:textId="77777777" w:rsidR="00477D11" w:rsidRPr="00A00CB5" w:rsidRDefault="00477D11" w:rsidP="00477D11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6096" behindDoc="0" locked="0" layoutInCell="1" allowOverlap="1" wp14:anchorId="7E144CD8" wp14:editId="374CA1C1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-78262</wp:posOffset>
                      </wp:positionV>
                      <wp:extent cx="657225" cy="755120"/>
                      <wp:effectExtent l="0" t="0" r="0" b="6985"/>
                      <wp:wrapNone/>
                      <wp:docPr id="38500786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62023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77891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E296DC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44CD8" id="Gruppieren 16" o:spid="_x0000_s1402" style="position:absolute;margin-left:344.5pt;margin-top:-6.15pt;width:51.75pt;height:59.45pt;z-index:251716096;mso-position-horizontal-relative:text;mso-position-vertical-relative:text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">
                      <v:shape id="Grafik 8" o:spid="_x0000_s1403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">
                        <v:imagedata r:id="rId68" o:title="" chromakey="white"/>
                      </v:shape>
                      <v:shape id="_x0000_s1404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48E296DC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Wie könnt ihr Rico zeigen, dass</w:t>
            </w:r>
            <w:r>
              <w:rPr>
                <w:noProof/>
              </w:rPr>
              <w:br/>
              <w:t xml:space="preserve"> 100 auch eine Zehnerzahl ist?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4FD3A971" w14:textId="77777777" w:rsidR="00477D11" w:rsidRPr="00D53CEA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</w:tc>
      </w:tr>
      <w:tr w:rsidR="00477D11" w:rsidRPr="00D53CEA" w14:paraId="14C136B7" w14:textId="77777777" w:rsidTr="008D64E8">
        <w:tc>
          <w:tcPr>
            <w:tcW w:w="610" w:type="dxa"/>
          </w:tcPr>
          <w:p w14:paraId="6C5CCAB1" w14:textId="77777777" w:rsidR="00477D11" w:rsidRDefault="00477D11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ED8D2B3" w14:textId="77777777" w:rsidR="00477D11" w:rsidRDefault="00477D11" w:rsidP="00CC0555">
            <w:pPr>
              <w:pStyle w:val="Nummerierung"/>
            </w:pPr>
            <w:r>
              <w:t>d)</w:t>
            </w:r>
          </w:p>
        </w:tc>
        <w:tc>
          <w:tcPr>
            <w:tcW w:w="8037" w:type="dxa"/>
          </w:tcPr>
          <w:p w14:paraId="1F17F42C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63179BDF" wp14:editId="78543116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24130</wp:posOffset>
                      </wp:positionV>
                      <wp:extent cx="2172970" cy="443865"/>
                      <wp:effectExtent l="228600" t="0" r="11430" b="13335"/>
                      <wp:wrapNone/>
                      <wp:docPr id="110491513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970" cy="443865"/>
                              </a:xfrm>
                              <a:prstGeom prst="wedgeRoundRectCallout">
                                <a:avLst>
                                  <a:gd name="adj1" fmla="val -59191"/>
                                  <a:gd name="adj2" fmla="val 1173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7D465D" w14:textId="77777777" w:rsidR="00477D11" w:rsidRDefault="00477D11" w:rsidP="00477D11">
                                  <w:pPr>
                                    <w:pStyle w:val="SprechbaseBeschreibung"/>
                                  </w:pPr>
                                  <w:r>
                                    <w:t>Die Abstände zu den Nachbarzehnern sind nicht immer gleichgroß.</w:t>
                                  </w:r>
                                </w:p>
                                <w:p w14:paraId="7F012E68" w14:textId="77777777" w:rsidR="00477D11" w:rsidRPr="00A00CB5" w:rsidRDefault="00477D11" w:rsidP="00477D11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79BDF" id="_x0000_s1405" type="#_x0000_t62" style="position:absolute;margin-left:166.05pt;margin-top:1.9pt;width:171.1pt;height:34.9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" adj="-1985,13334" filled="f" strokecolor="#bfbfbf [2412]" strokeweight="1pt">
                      <v:textbox inset="1mm,1mm,1mm,1mm">
                        <w:txbxContent>
                          <w:p w14:paraId="367D465D" w14:textId="77777777" w:rsidR="00477D11" w:rsidRDefault="00477D11" w:rsidP="00477D11">
                            <w:pPr>
                              <w:pStyle w:val="SprechbaseBeschreibung"/>
                            </w:pPr>
                            <w:r>
                              <w:t>Die Abstände zu den Nachbarzehnern sind nicht immer gleichgroß.</w:t>
                            </w:r>
                          </w:p>
                          <w:p w14:paraId="7F012E68" w14:textId="77777777" w:rsidR="00477D11" w:rsidRPr="00A00CB5" w:rsidRDefault="00477D11" w:rsidP="00477D11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144" behindDoc="0" locked="0" layoutInCell="1" allowOverlap="1" wp14:anchorId="3D1C750D" wp14:editId="41FA383F">
                      <wp:simplePos x="0" y="0"/>
                      <wp:positionH relativeFrom="column">
                        <wp:posOffset>1445749</wp:posOffset>
                      </wp:positionH>
                      <wp:positionV relativeFrom="paragraph">
                        <wp:posOffset>-65308</wp:posOffset>
                      </wp:positionV>
                      <wp:extent cx="505530" cy="825926"/>
                      <wp:effectExtent l="0" t="0" r="2540" b="0"/>
                      <wp:wrapNone/>
                      <wp:docPr id="14237040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530" cy="825926"/>
                                <a:chOff x="48637" y="69946"/>
                                <a:chExt cx="50553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3117631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4917110" name="Textfeld 12"/>
                              <wps:cNvSpPr txBox="1"/>
                              <wps:spPr>
                                <a:xfrm>
                                  <a:off x="77822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657906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C750D" id="_x0000_s1406" style="position:absolute;margin-left:113.85pt;margin-top:-5.15pt;width:39.8pt;height:65.05pt;z-index:251718144;mso-position-horizontal-relative:text;mso-position-vertical-relative:text;mso-width-relative:margin;mso-height-relative:margin" coordorigin="486,699" coordsize="505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">
                      <v:shape id="Grafik 1" o:spid="_x0000_s1407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">
                        <v:imagedata r:id="rId70" o:title="Ein Bild, das Zeichnung, Darstellung, Cartoon, Clipart enthält"/>
                      </v:shape>
                      <v:shape id="_x0000_s1408" type="#_x0000_t202" style="position:absolute;left:778;top:7490;width:4763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18657906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Was meint Leonie damit? </w:t>
            </w:r>
          </w:p>
          <w:p w14:paraId="74FEF8F9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  <w:p w14:paraId="74A2631D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ind w:left="4924"/>
              <w:rPr>
                <w:noProof/>
              </w:rPr>
            </w:pPr>
          </w:p>
        </w:tc>
      </w:tr>
    </w:tbl>
    <w:tbl>
      <w:tblPr>
        <w:tblStyle w:val="Tabellenraster3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14046" w:rsidRPr="00946F8B" w14:paraId="0001F106" w14:textId="77777777" w:rsidTr="00111757">
        <w:tc>
          <w:tcPr>
            <w:tcW w:w="610" w:type="dxa"/>
          </w:tcPr>
          <w:p w14:paraId="44CEC5F5" w14:textId="77777777" w:rsidR="00614046" w:rsidRPr="00946F8B" w:rsidRDefault="00614046" w:rsidP="00CC0555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4B8D1F98" w14:textId="77777777" w:rsidR="00614046" w:rsidRPr="00946F8B" w:rsidRDefault="00614046" w:rsidP="00CA074C">
            <w:pPr>
              <w:pStyle w:val="berschrift3"/>
            </w:pPr>
            <w:r>
              <w:t>Zahlen runden</w:t>
            </w:r>
          </w:p>
        </w:tc>
      </w:tr>
      <w:tr w:rsidR="00614046" w:rsidRPr="00946F8B" w14:paraId="78B7D4F7" w14:textId="77777777" w:rsidTr="00111757">
        <w:tc>
          <w:tcPr>
            <w:tcW w:w="610" w:type="dxa"/>
          </w:tcPr>
          <w:p w14:paraId="65882EBF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4763EBD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751A8D6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52C6DADB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1C6D77B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4454DF2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61CC0298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6A8C7E92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8D842" wp14:editId="5BB8EA6A">
                  <wp:extent cx="360000" cy="272386"/>
                  <wp:effectExtent l="0" t="0" r="2540" b="0"/>
                  <wp:docPr id="925067678" name="Grafik 925067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E0A2D2" w14:textId="77777777" w:rsidR="00614046" w:rsidRPr="00946F8B" w:rsidRDefault="00614046" w:rsidP="00CC0555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6D32ED4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  <w:r>
              <w:t xml:space="preserve">Zahlen auf </w:t>
            </w:r>
            <w:r w:rsidRPr="003415A0">
              <w:rPr>
                <w:b/>
                <w:bCs/>
              </w:rPr>
              <w:t>Zehner</w:t>
            </w:r>
            <w:r>
              <w:t xml:space="preserve"> zu runden, das bedeutet, zu dem Nachbar-Zehner zu gehen, </w:t>
            </w:r>
            <w:r>
              <w:br/>
              <w:t xml:space="preserve">der am nächsten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 xml:space="preserve">24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 xml:space="preserve">27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6EB83B00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</w:p>
          <w:p w14:paraId="2CBC73D9" w14:textId="10445625" w:rsidR="00614046" w:rsidRDefault="00614046" w:rsidP="00CC0555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884032" behindDoc="0" locked="0" layoutInCell="1" allowOverlap="1" wp14:anchorId="6AC68A07" wp14:editId="4B6BE632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588518920" name="Grafik 20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18920" name="Grafik 20" descr="Ein Bild, das Hebel enthält.&#10;&#10;Automatisch generierte Beschreibun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Zei</w:t>
            </w:r>
            <w:r w:rsidR="0016055E">
              <w:t>ge</w:t>
            </w:r>
            <w:r>
              <w:t xml:space="preserve"> </w:t>
            </w:r>
            <w:r w:rsidR="0016055E">
              <w:t>a</w:t>
            </w:r>
            <w:r>
              <w:t xml:space="preserve">m leeren Zahlenstrahl, wie man sieht, </w:t>
            </w:r>
            <w:r>
              <w:br/>
              <w:t>dass 24 näher an 20 und 27 näher an 30 liegt.</w:t>
            </w:r>
          </w:p>
          <w:p w14:paraId="54B5279E" w14:textId="77777777" w:rsidR="00614046" w:rsidRDefault="00614046" w:rsidP="00CC0555"/>
          <w:p w14:paraId="44BDC5CB" w14:textId="77777777" w:rsidR="00614046" w:rsidRDefault="00614046" w:rsidP="00CC0555">
            <w:pPr>
              <w:pStyle w:val="Listenabsatz"/>
            </w:pPr>
            <w:r>
              <w:t>Runde folgende Zahlen auf den nächsten Nachbar-Zehner und zeichne die Zahlen auf:</w:t>
            </w:r>
          </w:p>
          <w:p w14:paraId="3F59DE14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85056" behindDoc="0" locked="0" layoutInCell="1" allowOverlap="1" wp14:anchorId="650C8457" wp14:editId="056AE568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182855</wp:posOffset>
                  </wp:positionV>
                  <wp:extent cx="2103120" cy="304792"/>
                  <wp:effectExtent l="0" t="0" r="0" b="0"/>
                  <wp:wrapNone/>
                  <wp:docPr id="1463350721" name="Grafik 1463350721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50721" name="Grafik 1463350721" descr="Ein Bild, das Hebel enthält.&#10;&#10;Automatisch generierte Beschreibun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 xml:space="preserve">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75A97D3A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 w:rsidRPr="008108D9">
              <w:rPr>
                <w:rFonts w:ascii="Comic Sans MS" w:hAnsi="Comic Sans MS"/>
                <w:b/>
                <w:bCs/>
              </w:rPr>
              <w:t xml:space="preserve">117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023623B8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86080" behindDoc="0" locked="0" layoutInCell="1" allowOverlap="1" wp14:anchorId="5FB4F196" wp14:editId="70EF8711">
                  <wp:simplePos x="0" y="0"/>
                  <wp:positionH relativeFrom="column">
                    <wp:posOffset>3062015</wp:posOffset>
                  </wp:positionH>
                  <wp:positionV relativeFrom="paragraph">
                    <wp:posOffset>240224</wp:posOffset>
                  </wp:positionV>
                  <wp:extent cx="2103120" cy="304792"/>
                  <wp:effectExtent l="0" t="0" r="0" b="0"/>
                  <wp:wrapNone/>
                  <wp:docPr id="1384462337" name="Grafik 138446233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62337" name="Grafik 1384462337" descr="Ein Bild, das Hebel enthält.&#10;&#10;Automatisch generierte Beschreibun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 xml:space="preserve">13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7204F0E1" w14:textId="77777777" w:rsidR="00614046" w:rsidRDefault="00614046" w:rsidP="00CC0555">
            <w:pPr>
              <w:spacing w:line="360" w:lineRule="auto"/>
              <w:ind w:left="671"/>
            </w:pPr>
            <w:r w:rsidRPr="008108D9">
              <w:rPr>
                <w:rFonts w:ascii="Comic Sans MS" w:hAnsi="Comic Sans MS"/>
                <w:b/>
                <w:bCs/>
              </w:rPr>
              <w:t xml:space="preserve">113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4299D9EE" w14:textId="77777777" w:rsidR="00614046" w:rsidRDefault="00614046" w:rsidP="00CC0555">
            <w:pPr>
              <w:spacing w:line="360" w:lineRule="auto"/>
              <w:ind w:left="671"/>
            </w:pPr>
            <w:r w:rsidRPr="008108D9">
              <w:rPr>
                <w:rFonts w:ascii="Comic Sans MS" w:hAnsi="Comic Sans MS"/>
                <w:b/>
                <w:bCs/>
              </w:rPr>
              <w:t>11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234A6956" w14:textId="77777777" w:rsidR="00614046" w:rsidRPr="00946F8B" w:rsidRDefault="00614046" w:rsidP="00CC0555">
            <w:pPr>
              <w:ind w:left="284" w:hanging="284"/>
            </w:pPr>
          </w:p>
        </w:tc>
      </w:tr>
      <w:tr w:rsidR="00614046" w:rsidRPr="00946F8B" w14:paraId="103DCDE6" w14:textId="77777777" w:rsidTr="00111757">
        <w:tc>
          <w:tcPr>
            <w:tcW w:w="610" w:type="dxa"/>
          </w:tcPr>
          <w:p w14:paraId="3F7207EF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2FCDD" wp14:editId="1121E0C7">
                  <wp:extent cx="360000" cy="272386"/>
                  <wp:effectExtent l="0" t="0" r="2540" b="0"/>
                  <wp:docPr id="1491333892" name="Grafik 149133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A72D93" w14:textId="77777777" w:rsidR="00614046" w:rsidRPr="00946F8B" w:rsidRDefault="00614046" w:rsidP="00CC0555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C8C1A65" w14:textId="77777777" w:rsidR="00614046" w:rsidRDefault="00614046" w:rsidP="00CC0555">
            <w:pPr>
              <w:spacing w:line="240" w:lineRule="auto"/>
            </w:pPr>
            <w:r>
              <w:t>Warum ist die letzte Aufgabe schwieriger als die anderen?</w:t>
            </w:r>
          </w:p>
          <w:p w14:paraId="55DD8528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  <w:r>
              <w:t xml:space="preserve">Für die Fünferziffer sind beide Nachbar-Zehner gleich weit weg. Man hat sich geeinigt, dass man dann aufrundet, also zum größeren Nachbar-Zehner geht: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2E4A4219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1D68881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noProof/>
              </w:rPr>
              <w:drawing>
                <wp:anchor distT="0" distB="0" distL="114300" distR="114300" simplePos="0" relativeHeight="251887104" behindDoc="0" locked="0" layoutInCell="1" allowOverlap="1" wp14:anchorId="2C1C2376" wp14:editId="301D9189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2540</wp:posOffset>
                  </wp:positionV>
                  <wp:extent cx="2103120" cy="304792"/>
                  <wp:effectExtent l="0" t="0" r="0" b="0"/>
                  <wp:wrapNone/>
                  <wp:docPr id="264587882" name="Grafik 264587882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587882" name="Grafik 264587882" descr="Ein Bild, das Hebel enthält.&#10;&#10;Automatisch generierte Beschreibun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</w:rPr>
              <w:t>275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4E3FAB62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276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B9EA571" w14:textId="77777777" w:rsidR="00614046" w:rsidRPr="00946F8B" w:rsidRDefault="00614046" w:rsidP="00CC0555">
            <w:pPr>
              <w:spacing w:line="240" w:lineRule="auto"/>
            </w:pPr>
          </w:p>
        </w:tc>
      </w:tr>
      <w:tr w:rsidR="00614046" w:rsidRPr="00946F8B" w14:paraId="4F88C97D" w14:textId="77777777" w:rsidTr="00111757">
        <w:tc>
          <w:tcPr>
            <w:tcW w:w="610" w:type="dxa"/>
          </w:tcPr>
          <w:p w14:paraId="2E10AEF9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1545B2" w14:textId="77777777" w:rsidR="00614046" w:rsidRPr="00946F8B" w:rsidRDefault="00614046" w:rsidP="00CC0555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381FA331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  <w:r>
              <w:t xml:space="preserve">Zahlen auf Hunderter zu runden, das bedeutet, zum Nachbar-Hunderter zu gehen, </w:t>
            </w:r>
            <w:r>
              <w:br/>
              <w:t xml:space="preserve">der am nächsten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4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>27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</w:p>
          <w:p w14:paraId="30C46D5D" w14:textId="77777777" w:rsidR="00614046" w:rsidRDefault="00614046" w:rsidP="00CC0555">
            <w:pPr>
              <w:spacing w:line="240" w:lineRule="auto"/>
            </w:pPr>
          </w:p>
          <w:p w14:paraId="7AA44519" w14:textId="5CD0E8DA" w:rsidR="00614046" w:rsidRDefault="00097AFE" w:rsidP="00CC0555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2005888" behindDoc="0" locked="0" layoutInCell="1" allowOverlap="1" wp14:anchorId="1FF66009" wp14:editId="6527EB02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124482724" name="Grafik 1124482724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92849" name="Grafik 2137392849" descr="Ein Bild, das Hebel enthält.&#10;&#10;Automatisch generierte Beschreibun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Zeige</w:t>
            </w:r>
            <w:r>
              <w:t xml:space="preserve"> a</w:t>
            </w:r>
            <w:r w:rsidR="00614046">
              <w:t xml:space="preserve">m leeren Zahlenstrahl, wie man sieht, </w:t>
            </w:r>
            <w:r w:rsidR="00614046">
              <w:br/>
              <w:t>dass 224 näher an 200 liegt und 270 näher an 300.</w:t>
            </w:r>
          </w:p>
          <w:p w14:paraId="0AFBD8C1" w14:textId="77777777" w:rsidR="00614046" w:rsidRDefault="00614046" w:rsidP="00CC0555"/>
          <w:p w14:paraId="7AB72393" w14:textId="77777777" w:rsidR="00614046" w:rsidRDefault="00614046" w:rsidP="00CC0555">
            <w:pPr>
              <w:pStyle w:val="Listenabsatz"/>
            </w:pPr>
            <w:r>
              <w:t>Runde folgende Zahlen auf den nächsten Nachbar-Hunderter und zeichne auf.</w:t>
            </w:r>
          </w:p>
          <w:p w14:paraId="5EDCB8D5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89152" behindDoc="0" locked="0" layoutInCell="1" allowOverlap="1" wp14:anchorId="409ABD9E" wp14:editId="79650012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95250</wp:posOffset>
                  </wp:positionV>
                  <wp:extent cx="2103120" cy="304792"/>
                  <wp:effectExtent l="0" t="0" r="0" b="0"/>
                  <wp:wrapNone/>
                  <wp:docPr id="53005387" name="Grafik 5300538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>1</w:t>
            </w:r>
            <w:r>
              <w:rPr>
                <w:rFonts w:ascii="Comic Sans MS" w:hAnsi="Comic Sans MS"/>
                <w:b/>
                <w:bCs/>
              </w:rPr>
              <w:t>1</w:t>
            </w:r>
            <w:r w:rsidRPr="008108D9">
              <w:rPr>
                <w:rFonts w:ascii="Comic Sans MS" w:hAnsi="Comic Sans MS"/>
                <w:b/>
                <w:bCs/>
              </w:rPr>
              <w:t xml:space="preserve">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54ABBBF0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5B55C9FE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90176" behindDoc="0" locked="0" layoutInCell="1" allowOverlap="1" wp14:anchorId="5FC52ACD" wp14:editId="32C0A16F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175895</wp:posOffset>
                  </wp:positionV>
                  <wp:extent cx="2103120" cy="304792"/>
                  <wp:effectExtent l="0" t="0" r="0" b="0"/>
                  <wp:wrapNone/>
                  <wp:docPr id="594488815" name="Grafik 594488815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8815" name="Grafik 594488815" descr="Ein Bild, das Hebel enthält.&#10;&#10;Automatisch generierte Beschreibun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>1</w:t>
            </w:r>
            <w:r>
              <w:rPr>
                <w:rFonts w:ascii="Comic Sans MS" w:hAnsi="Comic Sans MS"/>
                <w:b/>
                <w:bCs/>
              </w:rPr>
              <w:t>7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0532ED05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150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0DBB80D5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149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6D4A1EB4" w14:textId="77777777" w:rsidR="00614046" w:rsidRPr="00946F8B" w:rsidRDefault="00614046" w:rsidP="00CC0555">
            <w:pPr>
              <w:spacing w:line="240" w:lineRule="auto"/>
            </w:pPr>
          </w:p>
        </w:tc>
      </w:tr>
      <w:tr w:rsidR="00614046" w:rsidRPr="00946F8B" w14:paraId="421D086E" w14:textId="77777777" w:rsidTr="00111757">
        <w:tc>
          <w:tcPr>
            <w:tcW w:w="610" w:type="dxa"/>
          </w:tcPr>
          <w:p w14:paraId="4DA6A20B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F4F2C" wp14:editId="0B0D0F9F">
                  <wp:extent cx="313144" cy="272386"/>
                  <wp:effectExtent l="0" t="0" r="0" b="0"/>
                  <wp:docPr id="779282923" name="Grafik 7792829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A34D7A" w14:textId="77777777" w:rsidR="00614046" w:rsidRPr="00946F8B" w:rsidRDefault="00614046" w:rsidP="00CC0555">
            <w:pPr>
              <w:pStyle w:val="Nummerierung"/>
            </w:pPr>
            <w:r>
              <w:t>d)*</w:t>
            </w:r>
          </w:p>
        </w:tc>
        <w:tc>
          <w:tcPr>
            <w:tcW w:w="8036" w:type="dxa"/>
          </w:tcPr>
          <w:p w14:paraId="6FDFEDC0" w14:textId="77777777" w:rsidR="00614046" w:rsidRDefault="00614046" w:rsidP="00CC0555">
            <w:pPr>
              <w:spacing w:line="240" w:lineRule="auto"/>
            </w:pPr>
            <w:r>
              <w:t xml:space="preserve">Stellt euch Zahlenrätsel: </w:t>
            </w:r>
          </w:p>
          <w:p w14:paraId="7CB0D3EF" w14:textId="6B1C4A5B" w:rsidR="00614046" w:rsidRDefault="008108F3" w:rsidP="00CC0555">
            <w:pPr>
              <w:pStyle w:val="Listenabsatz"/>
            </w:pPr>
            <w:r>
              <w:rPr>
                <w:rFonts w:eastAsia="Aptos" w:cs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2086784" behindDoc="0" locked="0" layoutInCell="1" allowOverlap="1" wp14:anchorId="5EBCA887" wp14:editId="17325B9A">
                  <wp:simplePos x="0" y="0"/>
                  <wp:positionH relativeFrom="column">
                    <wp:posOffset>4493821</wp:posOffset>
                  </wp:positionH>
                  <wp:positionV relativeFrom="paragraph">
                    <wp:posOffset>26184</wp:posOffset>
                  </wp:positionV>
                  <wp:extent cx="600710" cy="600710"/>
                  <wp:effectExtent l="0" t="0" r="8890" b="8890"/>
                  <wp:wrapThrough wrapText="bothSides">
                    <wp:wrapPolygon edited="0">
                      <wp:start x="0" y="0"/>
                      <wp:lineTo x="0" y="21235"/>
                      <wp:lineTo x="21235" y="21235"/>
                      <wp:lineTo x="21235" y="0"/>
                      <wp:lineTo x="0" y="0"/>
                    </wp:wrapPolygon>
                  </wp:wrapThrough>
                  <wp:docPr id="105370366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046">
              <w:t>Die gerundete Zahl heißt 410. Wie könnte die Zahl vorher gelautet haben?</w:t>
            </w:r>
          </w:p>
          <w:p w14:paraId="26BF7B53" w14:textId="6E4F166D" w:rsidR="00614046" w:rsidRDefault="00614046" w:rsidP="00CC0555">
            <w:pPr>
              <w:pStyle w:val="Listenabsatz"/>
            </w:pPr>
            <w:r>
              <w:t>Die gerundete Zahl heißt 700.</w:t>
            </w:r>
          </w:p>
          <w:p w14:paraId="172AEE4C" w14:textId="1C058412" w:rsidR="00F34AE1" w:rsidRDefault="00614046" w:rsidP="00F34AE1">
            <w:pPr>
              <w:pStyle w:val="Listenabsatz"/>
            </w:pPr>
            <w:r>
              <w:t>…</w:t>
            </w:r>
          </w:p>
          <w:p w14:paraId="1AEAF09A" w14:textId="2C51CDD2" w:rsidR="00F34AE1" w:rsidRPr="00946F8B" w:rsidRDefault="00F34AE1" w:rsidP="00F34AE1">
            <w:r>
              <w:t xml:space="preserve">Wenn ihr nicht sicher seid, kontrolliert am </w:t>
            </w:r>
            <w:r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>.</w:t>
            </w:r>
            <w:r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6ED93E8C" w14:textId="77777777" w:rsidR="00614046" w:rsidRDefault="00614046"/>
    <w:tbl>
      <w:tblPr>
        <w:tblStyle w:val="Tabellenraster2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D008D" w:rsidRPr="00CD008D" w14:paraId="65A5BAA1" w14:textId="77777777" w:rsidTr="00CA074C">
        <w:tc>
          <w:tcPr>
            <w:tcW w:w="610" w:type="dxa"/>
          </w:tcPr>
          <w:p w14:paraId="1F4171DB" w14:textId="3046FFB3" w:rsidR="00CD008D" w:rsidRPr="00CD008D" w:rsidRDefault="00477D11" w:rsidP="00413012">
            <w:pPr>
              <w:pStyle w:val="berschrift2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461" w:type="dxa"/>
            <w:gridSpan w:val="2"/>
          </w:tcPr>
          <w:p w14:paraId="2CB98EBD" w14:textId="2ECC3F62" w:rsidR="00CD008D" w:rsidRPr="00CD008D" w:rsidRDefault="00477D11" w:rsidP="00413012">
            <w:pPr>
              <w:pStyle w:val="berschrift2"/>
              <w:rPr>
                <w:noProof/>
              </w:rPr>
            </w:pPr>
            <w:r>
              <w:rPr>
                <w:noProof/>
              </w:rPr>
              <w:t>Die Mitte finden</w:t>
            </w:r>
          </w:p>
        </w:tc>
      </w:tr>
      <w:tr w:rsidR="00CD008D" w:rsidRPr="00CD008D" w14:paraId="479122CF" w14:textId="77777777" w:rsidTr="00CA074C">
        <w:tc>
          <w:tcPr>
            <w:tcW w:w="610" w:type="dxa"/>
          </w:tcPr>
          <w:p w14:paraId="21F5A7C1" w14:textId="6CA865C5" w:rsidR="00CD008D" w:rsidRPr="00CD008D" w:rsidRDefault="00614046" w:rsidP="00413012">
            <w:pPr>
              <w:pStyle w:val="berschrift3"/>
            </w:pPr>
            <w:r>
              <w:t>2</w:t>
            </w:r>
            <w:r w:rsidR="00CD008D" w:rsidRPr="00CD008D">
              <w:t>.1</w:t>
            </w:r>
          </w:p>
        </w:tc>
        <w:tc>
          <w:tcPr>
            <w:tcW w:w="8461" w:type="dxa"/>
            <w:gridSpan w:val="2"/>
          </w:tcPr>
          <w:p w14:paraId="683154DA" w14:textId="77777777" w:rsidR="00CD008D" w:rsidRPr="00CD008D" w:rsidRDefault="00C76DD9" w:rsidP="00413012">
            <w:pPr>
              <w:pStyle w:val="berschrift3"/>
            </w:pPr>
            <w:r>
              <w:t>Die Mitte finden</w:t>
            </w:r>
          </w:p>
        </w:tc>
      </w:tr>
      <w:tr w:rsidR="00CD008D" w:rsidRPr="00CD008D" w14:paraId="41AD38E6" w14:textId="77777777" w:rsidTr="00CA074C">
        <w:tc>
          <w:tcPr>
            <w:tcW w:w="610" w:type="dxa"/>
          </w:tcPr>
          <w:p w14:paraId="25F14375" w14:textId="77777777" w:rsidR="00CD008D" w:rsidRPr="00CD008D" w:rsidRDefault="00CD008D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3B59454" w14:textId="77777777" w:rsidR="00CD008D" w:rsidRDefault="0006256C" w:rsidP="00413012">
            <w:pPr>
              <w:pStyle w:val="Nummerierung"/>
            </w:pPr>
            <w:r>
              <w:t>a)</w:t>
            </w:r>
          </w:p>
          <w:p w14:paraId="58083687" w14:textId="77777777" w:rsidR="00C76DD9" w:rsidRDefault="00C76DD9" w:rsidP="00413012">
            <w:pPr>
              <w:pStyle w:val="Nummerierung"/>
            </w:pPr>
          </w:p>
          <w:p w14:paraId="4E20B4FB" w14:textId="77777777" w:rsidR="00C76DD9" w:rsidRDefault="00C76DD9" w:rsidP="00413012">
            <w:pPr>
              <w:pStyle w:val="Nummerierung"/>
            </w:pPr>
          </w:p>
          <w:p w14:paraId="57CBD627" w14:textId="77777777" w:rsidR="00C76DD9" w:rsidRDefault="00C76DD9" w:rsidP="00413012">
            <w:pPr>
              <w:pStyle w:val="Nummerierung"/>
            </w:pPr>
          </w:p>
          <w:p w14:paraId="41E36F42" w14:textId="4877192B" w:rsidR="00C76DD9" w:rsidRPr="00CD008D" w:rsidRDefault="00845CB8" w:rsidP="00413012">
            <w:pPr>
              <w:pStyle w:val="Nummerierung"/>
            </w:pPr>
            <w:r w:rsidRPr="00EA21F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120" behindDoc="0" locked="0" layoutInCell="1" allowOverlap="1" wp14:anchorId="50F009D2" wp14:editId="381A15CA">
                      <wp:simplePos x="0" y="0"/>
                      <wp:positionH relativeFrom="column">
                        <wp:posOffset>260886</wp:posOffset>
                      </wp:positionH>
                      <wp:positionV relativeFrom="paragraph">
                        <wp:posOffset>106530</wp:posOffset>
                      </wp:positionV>
                      <wp:extent cx="5046697" cy="500897"/>
                      <wp:effectExtent l="12700" t="0" r="8255" b="7620"/>
                      <wp:wrapNone/>
                      <wp:docPr id="405206958" name="Gruppieren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697" cy="500897"/>
                                <a:chOff x="28" y="0"/>
                                <a:chExt cx="5046952" cy="501265"/>
                              </a:xfrm>
                            </wpg:grpSpPr>
                            <wpg:grpSp>
                              <wpg:cNvPr id="1099862280" name="Gruppieren 1099862280"/>
                              <wpg:cNvGrpSpPr/>
                              <wpg:grpSpPr>
                                <a:xfrm>
                                  <a:off x="28" y="69465"/>
                                  <a:ext cx="5046952" cy="431800"/>
                                  <a:chOff x="28" y="69465"/>
                                  <a:chExt cx="5047460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821974" name="Grafik 6182197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96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245682925" name="Abgerundetes Rechteck 245682925"/>
                                <wps:cNvSpPr/>
                                <wps:spPr>
                                  <a:xfrm>
                                    <a:off x="28" y="244950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179B227" w14:textId="0C78B7C5" w:rsidR="008B729B" w:rsidRDefault="00845CB8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800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922826" name="Abgerundetes Rechteck 2146922826"/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9CF40B" w14:textId="198D8CE8" w:rsidR="008B729B" w:rsidRDefault="00845CB8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  <w:r w:rsidR="008B729B"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59799450" name="Gerade Verbindung 1159799450"/>
                              <wps:cNvCnPr>
                                <a:cxnSpLocks/>
                              </wps:cNvCnPr>
                              <wps:spPr>
                                <a:xfrm>
                                  <a:off x="214769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7904043" name="Gerade Verbindung 2067904043"/>
                              <wps:cNvCnPr>
                                <a:cxnSpLocks/>
                              </wps:cNvCnPr>
                              <wps:spPr>
                                <a:xfrm>
                                  <a:off x="4832083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009D2" id="Gruppieren 29" o:spid="_x0000_s1409" style="position:absolute;margin-left:20.55pt;margin-top:8.4pt;width:397.4pt;height:39.45pt;z-index:251845120;mso-position-horizontal-relative:text;mso-position-vertical-relative:text;mso-width-relative:margin;mso-height-relative:margin" coordorigin="" coordsize="50469,5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">
                      <v:group id="Gruppieren 1099862280" o:spid="_x0000_s1410" style="position:absolute;top:694;width:50469;height:4318" coordorigin=",694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">
                        <v:shape id="Grafik 61821974" o:spid="_x0000_s1411" type="#_x0000_t75" style="position:absolute;left:60;top:694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" stroked="t" strokecolor="white [3212]">
                          <v:imagedata r:id="rId72" o:title=""/>
                          <v:path arrowok="t"/>
                          <o:lock v:ext="edit" aspectratio="f"/>
                        </v:shape>
                        <v:roundrect id="Abgerundetes Rechteck 245682925" o:spid="_x0000_s1412" style="position:absolute;top:2449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179B227" w14:textId="0C78B7C5" w:rsidR="008B729B" w:rsidRDefault="00845CB8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800</w:t>
                                </w:r>
                              </w:p>
                            </w:txbxContent>
                          </v:textbox>
                        </v:roundrect>
                        <v:roundrect id="Abgerundetes Rechteck 2146922826" o:spid="_x0000_s1413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29CF40B" w14:textId="198D8CE8" w:rsidR="008B729B" w:rsidRDefault="00845CB8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  <w:r w:rsidR="008B729B"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159799450" o:spid="_x0000_s1414" style="position:absolute;visibility:visible;mso-wrap-style:square" from="2147,12" to="2147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2067904043" o:spid="_x0000_s1415" style="position:absolute;visibility:visible;mso-wrap-style:square" from="48320,0" to="48320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4D300FB1" w14:textId="77777777" w:rsidR="0006256C" w:rsidRDefault="0006256C" w:rsidP="0006256C">
            <w:r>
              <w:t xml:space="preserve">Welche Zahl liegt jeweils in der Mitte des Zahlenstrahls? Trage ein. </w:t>
            </w:r>
          </w:p>
          <w:p w14:paraId="47D6D58A" w14:textId="77777777" w:rsidR="00E12477" w:rsidRDefault="008B729B" w:rsidP="00E12477">
            <w:pPr>
              <w:pStyle w:val="berschrift9"/>
            </w:pPr>
            <w:r w:rsidRPr="00EA21FB">
              <mc:AlternateContent>
                <mc:Choice Requires="wpg">
                  <w:drawing>
                    <wp:anchor distT="0" distB="0" distL="114300" distR="114300" simplePos="0" relativeHeight="251843072" behindDoc="0" locked="0" layoutInCell="1" allowOverlap="1" wp14:anchorId="0F1D08ED" wp14:editId="19227C1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80956</wp:posOffset>
                      </wp:positionV>
                      <wp:extent cx="5046980" cy="501015"/>
                      <wp:effectExtent l="12700" t="0" r="7620" b="6985"/>
                      <wp:wrapNone/>
                      <wp:docPr id="30" name="Gruppieren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B7FDEC-BA25-A753-E6FE-90FB16FE9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01015"/>
                                <a:chOff x="0" y="0"/>
                                <a:chExt cx="5046980" cy="501265"/>
                              </a:xfrm>
                            </wpg:grpSpPr>
                            <wpg:grpSp>
                              <wpg:cNvPr id="831280006" name="Gruppieren 831280006">
                                <a:extLst>
                                  <a:ext uri="{FF2B5EF4-FFF2-40B4-BE49-F238E27FC236}">
                                    <a16:creationId xmlns:a16="http://schemas.microsoft.com/office/drawing/2014/main" id="{A493D095-A478-F387-1391-C75482CEBCE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69465"/>
                                  <a:ext cx="5046980" cy="431800"/>
                                  <a:chOff x="0" y="69465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74942808" name="Grafik 1874942808">
                                    <a:extLst>
                                      <a:ext uri="{FF2B5EF4-FFF2-40B4-BE49-F238E27FC236}">
                                        <a16:creationId xmlns:a16="http://schemas.microsoft.com/office/drawing/2014/main" id="{51EBCE59-C087-45F1-3993-9B568098F426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96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974457474" name="Abgerundetes Rechteck 974457474">
                                  <a:extLst>
                                    <a:ext uri="{FF2B5EF4-FFF2-40B4-BE49-F238E27FC236}">
                                      <a16:creationId xmlns:a16="http://schemas.microsoft.com/office/drawing/2014/main" id="{2DFB2246-69CF-56E1-B780-664BC722A9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6249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B5E7B2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7475679" name="Abgerundetes Rechteck 717475679">
                                  <a:extLst>
                                    <a:ext uri="{FF2B5EF4-FFF2-40B4-BE49-F238E27FC236}">
                                      <a16:creationId xmlns:a16="http://schemas.microsoft.com/office/drawing/2014/main" id="{4C43293A-CE57-20A2-F579-9980DF177DC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384B71" w14:textId="19CB4D0A" w:rsidR="008B729B" w:rsidRDefault="00845CB8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  <w:r w:rsidR="008B729B"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50124529" name="Gerade Verbindung 950124529">
                                <a:extLst>
                                  <a:ext uri="{FF2B5EF4-FFF2-40B4-BE49-F238E27FC236}">
                                    <a16:creationId xmlns:a16="http://schemas.microsoft.com/office/drawing/2014/main" id="{C6BF1938-F2CF-A3B3-DBC1-6DE1064D404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4769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098161" name="Gerade Verbindung 75098161">
                                <a:extLst>
                                  <a:ext uri="{FF2B5EF4-FFF2-40B4-BE49-F238E27FC236}">
                                    <a16:creationId xmlns:a16="http://schemas.microsoft.com/office/drawing/2014/main" id="{5DF3B916-7781-9161-C7B4-762FCC30FB3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832083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D08ED" id="_x0000_s1416" style="position:absolute;margin-left:-.2pt;margin-top:6.35pt;width:397.4pt;height:39.45pt;z-index:251843072;mso-position-horizontal-relative:text;mso-position-vertical-relative:text" coordsize="50469,5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">
                      <v:group id="Gruppieren 831280006" o:spid="_x0000_s1417" style="position:absolute;top:694;width:50469;height:4318" coordorigin=",694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">
                        <v:shape id="Grafik 1874942808" o:spid="_x0000_s1418" type="#_x0000_t75" style="position:absolute;left:60;top:694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" stroked="t" strokecolor="white [3212]">
                          <v:imagedata r:id="rId72" o:title=""/>
                          <v:path arrowok="t"/>
                          <o:lock v:ext="edit" aspectratio="f"/>
                        </v:shape>
                        <v:roundrect id="Abgerundetes Rechteck 974457474" o:spid="_x0000_s1419" style="position:absolute;top:2462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50B5E7B2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717475679" o:spid="_x0000_s1420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D384B71" w14:textId="19CB4D0A" w:rsidR="008B729B" w:rsidRDefault="00845CB8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  <w:r w:rsidR="008B729B"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950124529" o:spid="_x0000_s1421" style="position:absolute;visibility:visible;mso-wrap-style:square" from="2147,12" to="2147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75098161" o:spid="_x0000_s1422" style="position:absolute;visibility:visible;mso-wrap-style:square" from="48320,0" to="48320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2706">
              <w:t xml:space="preserve"> </w:t>
            </w:r>
          </w:p>
          <w:p w14:paraId="17CAD99D" w14:textId="1355283C" w:rsidR="00832706" w:rsidRDefault="00832706" w:rsidP="00832706">
            <w:pPr>
              <w:pStyle w:val="berschrift9"/>
            </w:pPr>
            <w:r>
              <w:t xml:space="preserve"> </w:t>
            </w:r>
          </w:p>
          <w:p w14:paraId="5C0B24A4" w14:textId="77777777" w:rsidR="00925871" w:rsidRDefault="00925871" w:rsidP="00925871"/>
          <w:p w14:paraId="328981CB" w14:textId="2D4EF0C2" w:rsidR="00925871" w:rsidRDefault="00925871" w:rsidP="00925871">
            <w:r>
              <w:t xml:space="preserve"> </w:t>
            </w:r>
          </w:p>
          <w:p w14:paraId="604516E5" w14:textId="77777777" w:rsidR="00925871" w:rsidRDefault="00925871" w:rsidP="00925871">
            <w:r>
              <w:t xml:space="preserve"> </w:t>
            </w:r>
          </w:p>
          <w:p w14:paraId="558C3A56" w14:textId="44F54E67" w:rsidR="00CD008D" w:rsidRDefault="00925871" w:rsidP="00925871">
            <w:r>
              <w:t xml:space="preserve"> </w:t>
            </w:r>
          </w:p>
          <w:p w14:paraId="7FA6EBB3" w14:textId="77777777" w:rsidR="008B729B" w:rsidRPr="00CD008D" w:rsidRDefault="008B729B" w:rsidP="00925871"/>
        </w:tc>
      </w:tr>
      <w:tr w:rsidR="0006256C" w:rsidRPr="00CD008D" w14:paraId="28BAEDB5" w14:textId="77777777" w:rsidTr="00CA074C">
        <w:tc>
          <w:tcPr>
            <w:tcW w:w="610" w:type="dxa"/>
          </w:tcPr>
          <w:p w14:paraId="2D6CA799" w14:textId="77777777" w:rsidR="0006256C" w:rsidRDefault="0006256C" w:rsidP="00CD008D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BBC8D29" wp14:editId="3B2EE55C">
                  <wp:extent cx="360000" cy="272386"/>
                  <wp:effectExtent l="0" t="0" r="2540" b="0"/>
                  <wp:docPr id="1979806016" name="Grafik 197980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665C78" w14:textId="77777777" w:rsidR="0006256C" w:rsidRDefault="0006256C" w:rsidP="00413012">
            <w:pPr>
              <w:pStyle w:val="Nummerierung"/>
            </w:pPr>
          </w:p>
        </w:tc>
        <w:tc>
          <w:tcPr>
            <w:tcW w:w="8036" w:type="dxa"/>
          </w:tcPr>
          <w:p w14:paraId="3DF630CD" w14:textId="77777777" w:rsidR="0006256C" w:rsidRDefault="0006256C" w:rsidP="0006256C">
            <w:pPr>
              <w:pStyle w:val="berschrift9"/>
            </w:pPr>
            <w:r>
              <w:t>Wie seid ihr vorgegangen? Erklärt.</w:t>
            </w:r>
          </w:p>
        </w:tc>
      </w:tr>
      <w:tr w:rsidR="00C76DD9" w:rsidRPr="00CD008D" w14:paraId="72280789" w14:textId="77777777" w:rsidTr="00CA074C">
        <w:tc>
          <w:tcPr>
            <w:tcW w:w="610" w:type="dxa"/>
          </w:tcPr>
          <w:p w14:paraId="263E0C4D" w14:textId="77777777" w:rsidR="00C76DD9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56AADC1" w14:textId="77777777" w:rsidR="00C76DD9" w:rsidRPr="00CD008D" w:rsidDel="00C76DD9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58989F67" w14:textId="77777777" w:rsidR="00C76DD9" w:rsidRDefault="00C76DD9" w:rsidP="00CD008D">
            <w:pPr>
              <w:rPr>
                <w:noProof/>
              </w:rPr>
            </w:pPr>
          </w:p>
        </w:tc>
      </w:tr>
      <w:tr w:rsidR="00CD008D" w:rsidRPr="00CD008D" w14:paraId="1C0C66CA" w14:textId="77777777" w:rsidTr="00CA074C">
        <w:tc>
          <w:tcPr>
            <w:tcW w:w="610" w:type="dxa"/>
          </w:tcPr>
          <w:p w14:paraId="04B5F9CD" w14:textId="77777777" w:rsidR="00CD008D" w:rsidRDefault="00CD008D" w:rsidP="00CD008D">
            <w:pPr>
              <w:spacing w:line="240" w:lineRule="atLeast"/>
            </w:pPr>
          </w:p>
          <w:p w14:paraId="543CD7A8" w14:textId="77777777" w:rsidR="00C76DD9" w:rsidRDefault="00C76DD9" w:rsidP="00CD008D">
            <w:pPr>
              <w:spacing w:line="240" w:lineRule="atLeast"/>
            </w:pPr>
          </w:p>
          <w:p w14:paraId="3D2A2BFC" w14:textId="77777777" w:rsidR="00C76DD9" w:rsidRDefault="00C76DD9" w:rsidP="00CD008D">
            <w:pPr>
              <w:spacing w:line="240" w:lineRule="atLeast"/>
            </w:pPr>
          </w:p>
          <w:p w14:paraId="15E6483A" w14:textId="77777777" w:rsidR="00C76DD9" w:rsidRDefault="00C76DD9" w:rsidP="00CD008D">
            <w:pPr>
              <w:spacing w:line="240" w:lineRule="atLeast"/>
            </w:pPr>
          </w:p>
          <w:p w14:paraId="3E6D9F34" w14:textId="77777777" w:rsidR="00C76DD9" w:rsidRDefault="00C76DD9" w:rsidP="00CD008D">
            <w:pPr>
              <w:spacing w:line="240" w:lineRule="atLeast"/>
            </w:pPr>
          </w:p>
          <w:p w14:paraId="0E816855" w14:textId="77777777" w:rsidR="00C76DD9" w:rsidRPr="00CD008D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158C4193" w14:textId="77777777" w:rsidR="00CD008D" w:rsidRPr="00CD008D" w:rsidRDefault="00CD008D" w:rsidP="00413012">
            <w:pPr>
              <w:pStyle w:val="Nummerierung"/>
            </w:pPr>
            <w:r w:rsidRPr="00CD008D">
              <w:t>b)</w:t>
            </w:r>
          </w:p>
        </w:tc>
        <w:tc>
          <w:tcPr>
            <w:tcW w:w="8036" w:type="dxa"/>
          </w:tcPr>
          <w:p w14:paraId="40BC5CD3" w14:textId="77777777" w:rsidR="008B729B" w:rsidRDefault="008B729B" w:rsidP="00F61B85">
            <w:pPr>
              <w:pStyle w:val="Ausflltext"/>
              <w:spacing w:after="120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168" behindDoc="0" locked="0" layoutInCell="1" allowOverlap="1" wp14:anchorId="4395FA0F" wp14:editId="1A86B902">
                      <wp:simplePos x="0" y="0"/>
                      <wp:positionH relativeFrom="column">
                        <wp:posOffset>-5390</wp:posOffset>
                      </wp:positionH>
                      <wp:positionV relativeFrom="paragraph">
                        <wp:posOffset>250417</wp:posOffset>
                      </wp:positionV>
                      <wp:extent cx="5013960" cy="496570"/>
                      <wp:effectExtent l="0" t="0" r="15240" b="11430"/>
                      <wp:wrapNone/>
                      <wp:docPr id="443526737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170077735" name="Gruppieren 1170077735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9571471" name="Grafik 68957147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956681979" name="Abgerundetes Rechteck 1956681979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8D654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844701" name="Abgerundetes Rechteck 1290844701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EF4091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3111589" name="Gerade Verbindung 393111589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5736073" name="Gerade Verbindung 1065736073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95FA0F" id="_x0000_s1423" style="position:absolute;margin-left:-.4pt;margin-top:19.7pt;width:394.8pt;height:39.1pt;z-index:251847168;mso-position-horizontal-relative:text;mso-position-vertical-relative:text" coordsize="5014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">
                      <v:group id="Gruppieren 1170077735" o:spid="_x0000_s1424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">
                        <v:shape id="Grafik 689571471" o:spid="_x0000_s1425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1956681979" o:spid="_x0000_s1426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5E68D654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290844701" o:spid="_x0000_s1427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6DEF4091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393111589" o:spid="_x0000_s1428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1065736073" o:spid="_x0000_s1429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C76DD9">
              <w:t>Wo sind die Zahlen 500, 250 und 750?</w:t>
            </w:r>
          </w:p>
          <w:p w14:paraId="12A26861" w14:textId="3F8078E7" w:rsidR="008B729B" w:rsidRDefault="00C76DD9" w:rsidP="008B729B">
            <w:pPr>
              <w:pStyle w:val="Ausflltext"/>
              <w:spacing w:after="120"/>
            </w:pPr>
            <w:r>
              <w:t xml:space="preserve"> </w:t>
            </w:r>
          </w:p>
          <w:p w14:paraId="7B8B1ABD" w14:textId="77777777" w:rsidR="008B729B" w:rsidRDefault="008B729B" w:rsidP="00CA074C">
            <w:pPr>
              <w:pStyle w:val="Ausflltext"/>
              <w:spacing w:after="120"/>
            </w:pPr>
          </w:p>
          <w:p w14:paraId="34DCF76A" w14:textId="3EAB166D" w:rsidR="00CD008D" w:rsidRPr="00CD008D" w:rsidRDefault="00C76DD9" w:rsidP="00CA074C">
            <w:pPr>
              <w:pStyle w:val="Ausflltext"/>
              <w:spacing w:after="120"/>
              <w:rPr>
                <w:noProof/>
              </w:rPr>
            </w:pPr>
            <w:r>
              <w:t>Zeichne</w:t>
            </w:r>
            <w:r w:rsidR="00016CC1">
              <w:t xml:space="preserve"> </w:t>
            </w:r>
            <w:r>
              <w:t xml:space="preserve">die Abstände mit </w:t>
            </w:r>
            <w:r w:rsidR="00016CC1">
              <w:t xml:space="preserve">Schritten </w:t>
            </w:r>
            <w:r>
              <w:t>ein. Wie groß sind die Abstände?</w:t>
            </w:r>
          </w:p>
        </w:tc>
      </w:tr>
      <w:tr w:rsidR="00CD008D" w:rsidRPr="00CD008D" w14:paraId="7998C747" w14:textId="77777777" w:rsidTr="00CA074C">
        <w:tc>
          <w:tcPr>
            <w:tcW w:w="610" w:type="dxa"/>
          </w:tcPr>
          <w:p w14:paraId="22D01F96" w14:textId="77777777" w:rsidR="00CD008D" w:rsidRPr="00CD008D" w:rsidRDefault="00CD008D" w:rsidP="00CD008D">
            <w:pPr>
              <w:spacing w:line="240" w:lineRule="atLeast"/>
            </w:pPr>
            <w:r w:rsidRPr="00CD008D">
              <w:rPr>
                <w:noProof/>
              </w:rPr>
              <w:drawing>
                <wp:inline distT="0" distB="0" distL="0" distR="0" wp14:anchorId="5140F4A3" wp14:editId="4CA398EF">
                  <wp:extent cx="360000" cy="272386"/>
                  <wp:effectExtent l="0" t="0" r="2540" b="0"/>
                  <wp:docPr id="13895" name="Grafik 1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5588CEB" w14:textId="77777777" w:rsidR="00CD008D" w:rsidRPr="00CD008D" w:rsidRDefault="00CD008D" w:rsidP="00413012">
            <w:pPr>
              <w:pStyle w:val="Nummerierung"/>
            </w:pPr>
            <w:r w:rsidRPr="00CD008D">
              <w:t>c)</w:t>
            </w:r>
          </w:p>
        </w:tc>
        <w:tc>
          <w:tcPr>
            <w:tcW w:w="8036" w:type="dxa"/>
          </w:tcPr>
          <w:p w14:paraId="5122DB87" w14:textId="77777777" w:rsidR="00CD008D" w:rsidRPr="00CD008D" w:rsidRDefault="00CD008D" w:rsidP="00CD008D">
            <w:r w:rsidRPr="00CD008D">
              <w:t>Welche Zahl liegt jeweils in der Mitte auf dem Zahlenstrahl?</w:t>
            </w:r>
          </w:p>
          <w:p w14:paraId="414CA0CF" w14:textId="77777777" w:rsidR="00CD008D" w:rsidRDefault="008B729B" w:rsidP="00F61B85">
            <w:pPr>
              <w:spacing w:after="120" w:line="360" w:lineRule="auto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9216" behindDoc="0" locked="0" layoutInCell="1" allowOverlap="1" wp14:anchorId="4BDFCE6A" wp14:editId="5EDC8750">
                      <wp:simplePos x="0" y="0"/>
                      <wp:positionH relativeFrom="column">
                        <wp:posOffset>-44287</wp:posOffset>
                      </wp:positionH>
                      <wp:positionV relativeFrom="paragraph">
                        <wp:posOffset>259956</wp:posOffset>
                      </wp:positionV>
                      <wp:extent cx="5046980" cy="501015"/>
                      <wp:effectExtent l="12700" t="0" r="7620" b="6985"/>
                      <wp:wrapNone/>
                      <wp:docPr id="659404758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01015"/>
                                <a:chOff x="0" y="0"/>
                                <a:chExt cx="5046980" cy="501265"/>
                              </a:xfrm>
                            </wpg:grpSpPr>
                            <wpg:grpSp>
                              <wpg:cNvPr id="73103026" name="Gruppieren 73103026"/>
                              <wpg:cNvGrpSpPr/>
                              <wpg:grpSpPr>
                                <a:xfrm>
                                  <a:off x="0" y="69465"/>
                                  <a:ext cx="5046980" cy="431800"/>
                                  <a:chOff x="0" y="69465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0537381" name="Grafik 26053738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96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1268083472" name="Abgerundetes Rechteck 1268083472"/>
                                <wps:cNvSpPr/>
                                <wps:spPr>
                                  <a:xfrm>
                                    <a:off x="0" y="246249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481C2D" w14:textId="324D69B1" w:rsidR="008B729B" w:rsidRDefault="00845CB8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  <w:r w:rsidR="008B729B"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189263" name="Abgerundetes Rechteck 1551189263"/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86223F" w14:textId="68970D3D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  <w:r w:rsidR="00845CB8"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60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7347823" name="Gerade Verbindung 507347823"/>
                              <wps:cNvCnPr>
                                <a:cxnSpLocks/>
                              </wps:cNvCnPr>
                              <wps:spPr>
                                <a:xfrm>
                                  <a:off x="214769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7644613" name="Gerade Verbindung 1427644613"/>
                              <wps:cNvCnPr>
                                <a:cxnSpLocks/>
                              </wps:cNvCnPr>
                              <wps:spPr>
                                <a:xfrm>
                                  <a:off x="4832083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DFCE6A" id="_x0000_s1430" style="position:absolute;margin-left:-3.5pt;margin-top:20.45pt;width:397.4pt;height:39.45pt;z-index:251849216;mso-position-horizontal-relative:text;mso-position-vertical-relative:text" coordsize="50469,5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">
                      <v:group id="Gruppieren 73103026" o:spid="_x0000_s1431" style="position:absolute;top:694;width:50469;height:4318" coordorigin=",694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">
                        <v:shape id="Grafik 260537381" o:spid="_x0000_s1432" type="#_x0000_t75" style="position:absolute;left:60;top:694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" stroked="t" strokecolor="white [3212]">
                          <v:imagedata r:id="rId72" o:title=""/>
                          <v:path arrowok="t"/>
                          <o:lock v:ext="edit" aspectratio="f"/>
                        </v:shape>
                        <v:roundrect id="Abgerundetes Rechteck 1268083472" o:spid="_x0000_s1433" style="position:absolute;top:2462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04481C2D" w14:textId="324D69B1" w:rsidR="008B729B" w:rsidRDefault="00845CB8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  <w:r w:rsidR="008B729B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  <v:roundrect id="Abgerundetes Rechteck 1551189263" o:spid="_x0000_s1434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086223F" w14:textId="68970D3D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  <w:r w:rsidR="00845CB8"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60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507347823" o:spid="_x0000_s1435" style="position:absolute;visibility:visible;mso-wrap-style:square" from="2147,12" to="2147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427644613" o:spid="_x0000_s1436" style="position:absolute;visibility:visible;mso-wrap-style:square" from="48320,0" to="48320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CD008D" w:rsidRPr="00CD008D">
              <w:t>Wie kann man sie finden?</w:t>
            </w:r>
          </w:p>
          <w:p w14:paraId="33C20C14" w14:textId="44882BA3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36561DCE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20C226B4" w14:textId="36FEF677" w:rsidR="00925871" w:rsidRDefault="008B729B" w:rsidP="00CD008D">
            <w:pPr>
              <w:spacing w:line="360" w:lineRule="auto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264" behindDoc="0" locked="0" layoutInCell="1" allowOverlap="1" wp14:anchorId="03C77056" wp14:editId="2DBF8259">
                      <wp:simplePos x="0" y="0"/>
                      <wp:positionH relativeFrom="column">
                        <wp:posOffset>-95848</wp:posOffset>
                      </wp:positionH>
                      <wp:positionV relativeFrom="paragraph">
                        <wp:posOffset>73266</wp:posOffset>
                      </wp:positionV>
                      <wp:extent cx="5157470" cy="501015"/>
                      <wp:effectExtent l="0" t="0" r="11430" b="6985"/>
                      <wp:wrapNone/>
                      <wp:docPr id="867160418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7470" cy="501015"/>
                                <a:chOff x="0" y="0"/>
                                <a:chExt cx="5158006" cy="501265"/>
                              </a:xfrm>
                            </wpg:grpSpPr>
                            <wpg:grpSp>
                              <wpg:cNvPr id="1212243209" name="Gruppieren 1212243209"/>
                              <wpg:cNvGrpSpPr/>
                              <wpg:grpSpPr>
                                <a:xfrm>
                                  <a:off x="0" y="69465"/>
                                  <a:ext cx="5158006" cy="431800"/>
                                  <a:chOff x="0" y="69465"/>
                                  <a:chExt cx="5158525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7752948" name="Grafik 437752948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900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630925336" name="Abgerundetes Rechteck 630925336"/>
                                <wps:cNvSpPr/>
                                <wps:spPr>
                                  <a:xfrm>
                                    <a:off x="0" y="246250"/>
                                    <a:ext cx="607543" cy="25175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E8A105" w14:textId="499110F0" w:rsidR="008B729B" w:rsidRDefault="00845CB8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  <w:r w:rsidR="008B729B"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  <w:r w:rsidR="00B04A37"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  <w:r w:rsidR="008B729B"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9059637" name="Abgerundetes Rechteck 1969059637"/>
                                <wps:cNvSpPr/>
                                <wps:spPr>
                                  <a:xfrm>
                                    <a:off x="4638920" y="155643"/>
                                    <a:ext cx="519605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96C8FE6" w14:textId="0F1AE835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  <w:r w:rsidR="00845CB8"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45800713" name="Gerade Verbindung 445800713"/>
                              <wps:cNvCnPr>
                                <a:cxnSpLocks/>
                              </wps:cNvCnPr>
                              <wps:spPr>
                                <a:xfrm>
                                  <a:off x="278567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4117323" name="Gerade Verbindung 1754117323"/>
                              <wps:cNvCnPr>
                                <a:cxnSpLocks/>
                              </wps:cNvCnPr>
                              <wps:spPr>
                                <a:xfrm>
                                  <a:off x="489588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C77056" id="Gruppieren 10" o:spid="_x0000_s1437" style="position:absolute;margin-left:-7.55pt;margin-top:5.75pt;width:406.1pt;height:39.45pt;z-index:251851264;mso-position-horizontal-relative:text;mso-position-vertical-relative:text" coordsize="51580,5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">
                      <v:group id="Gruppieren 1212243209" o:spid="_x0000_s1438" style="position:absolute;top:694;width:51580;height:4318" coordorigin=",694" coordsize="51585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437752948" o:spid="_x0000_s1439" type="#_x0000_t75" style="position:absolute;left:699;top:694;width:503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" stroked="t" strokecolor="white [3212]">
                          <v:imagedata r:id="rId73" o:title=""/>
                          <v:path arrowok="t"/>
                          <o:lock v:ext="edit" aspectratio="f"/>
                        </v:shape>
                        <v:roundrect id="Abgerundetes Rechteck 630925336" o:spid="_x0000_s1440" style="position:absolute;top:2462;width:6075;height:2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50E8A105" w14:textId="499110F0" w:rsidR="008B729B" w:rsidRDefault="00845CB8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  <w:r w:rsidR="008B729B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  <w:r w:rsidR="00B04A37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  <w:r w:rsidR="008B729B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969059637" o:spid="_x0000_s1441" style="position:absolute;left:46389;top:1556;width:5196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96C8FE6" w14:textId="0F1AE835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  <w:r w:rsidR="00845CB8"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45800713" o:spid="_x0000_s1442" style="position:absolute;visibility:visible;mso-wrap-style:square" from="2785,12" to="2785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1754117323" o:spid="_x0000_s1443" style="position:absolute;visibility:visible;mso-wrap-style:square" from="48958,0" to="48958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25871">
              <w:t xml:space="preserve"> </w:t>
            </w:r>
          </w:p>
          <w:p w14:paraId="53538A13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46E4EE11" w14:textId="6E41FC6F" w:rsidR="00CD008D" w:rsidRDefault="008B729B" w:rsidP="00925871">
            <w:pPr>
              <w:spacing w:line="360" w:lineRule="auto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312" behindDoc="0" locked="0" layoutInCell="1" allowOverlap="1" wp14:anchorId="57F3A965" wp14:editId="00638521">
                      <wp:simplePos x="0" y="0"/>
                      <wp:positionH relativeFrom="column">
                        <wp:posOffset>-94601</wp:posOffset>
                      </wp:positionH>
                      <wp:positionV relativeFrom="paragraph">
                        <wp:posOffset>259660</wp:posOffset>
                      </wp:positionV>
                      <wp:extent cx="5157470" cy="501015"/>
                      <wp:effectExtent l="0" t="0" r="11430" b="6985"/>
                      <wp:wrapNone/>
                      <wp:docPr id="18" name="Gruppieren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425481-2315-7819-7300-15256A68E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7470" cy="501015"/>
                                <a:chOff x="0" y="0"/>
                                <a:chExt cx="5158006" cy="501265"/>
                              </a:xfrm>
                            </wpg:grpSpPr>
                            <wpg:grpSp>
                              <wpg:cNvPr id="1282325471" name="Gruppieren 1282325471">
                                <a:extLst>
                                  <a:ext uri="{FF2B5EF4-FFF2-40B4-BE49-F238E27FC236}">
                                    <a16:creationId xmlns:a16="http://schemas.microsoft.com/office/drawing/2014/main" id="{D349C21E-491D-6E2A-C1FE-C29AD6CB3E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69465"/>
                                  <a:ext cx="5158006" cy="431800"/>
                                  <a:chOff x="0" y="69465"/>
                                  <a:chExt cx="5158525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5204737" name="Grafik 425204737">
                                    <a:extLst>
                                      <a:ext uri="{FF2B5EF4-FFF2-40B4-BE49-F238E27FC236}">
                                        <a16:creationId xmlns:a16="http://schemas.microsoft.com/office/drawing/2014/main" id="{FC2259DC-68C8-5987-8FBD-9B1A3DE9DFFA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900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1298185236" name="Abgerundetes Rechteck 1298185236">
                                  <a:extLst>
                                    <a:ext uri="{FF2B5EF4-FFF2-40B4-BE49-F238E27FC236}">
                                      <a16:creationId xmlns:a16="http://schemas.microsoft.com/office/drawing/2014/main" id="{0E143C20-B4FA-884E-E76F-A310F05E123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6250"/>
                                    <a:ext cx="607543" cy="25175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ADC093" w14:textId="11A0586D" w:rsidR="008B729B" w:rsidRDefault="00845CB8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1943304" name="Abgerundetes Rechteck 1231943304">
                                  <a:extLst>
                                    <a:ext uri="{FF2B5EF4-FFF2-40B4-BE49-F238E27FC236}">
                                      <a16:creationId xmlns:a16="http://schemas.microsoft.com/office/drawing/2014/main" id="{56488C69-811F-2BEE-40B5-DEE6D814C9E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8920" y="155643"/>
                                    <a:ext cx="519605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D7337C6" w14:textId="6B9B92CD" w:rsidR="008B729B" w:rsidRDefault="00845CB8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64</w:t>
                                      </w:r>
                                      <w:r w:rsidR="008B729B"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5979111" name="Gerade Verbindung 1505979111">
                                <a:extLst>
                                  <a:ext uri="{FF2B5EF4-FFF2-40B4-BE49-F238E27FC236}">
                                    <a16:creationId xmlns:a16="http://schemas.microsoft.com/office/drawing/2014/main" id="{978B04B9-1FEB-C4F6-717D-0B56A55028E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78567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790848" name="Gerade Verbindung 75790848">
                                <a:extLst>
                                  <a:ext uri="{FF2B5EF4-FFF2-40B4-BE49-F238E27FC236}">
                                    <a16:creationId xmlns:a16="http://schemas.microsoft.com/office/drawing/2014/main" id="{6E19324D-D768-9265-535B-661BEBD5F75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89588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7F3A965" id="Gruppieren 17" o:spid="_x0000_s1444" style="position:absolute;margin-left:-7.45pt;margin-top:20.45pt;width:406.1pt;height:39.45pt;z-index:251853312;mso-position-horizontal-relative:text;mso-position-vertical-relative:text;mso-width-relative:margin" coordsize="51580,5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">
                      <v:group id="Gruppieren 1282325471" o:spid="_x0000_s1445" style="position:absolute;top:694;width:51580;height:4318" coordorigin=",694" coordsize="51585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">
                        <v:shape id="Grafik 425204737" o:spid="_x0000_s1446" type="#_x0000_t75" style="position:absolute;left:699;top:694;width:503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" stroked="t" strokecolor="white [3212]">
                          <v:imagedata r:id="rId72" o:title=""/>
                          <v:path arrowok="t"/>
                          <o:lock v:ext="edit" aspectratio="f"/>
                        </v:shape>
                        <v:roundrect id="Abgerundetes Rechteck 1298185236" o:spid="_x0000_s1447" style="position:absolute;top:2462;width:6075;height:2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AADC093" w14:textId="11A0586D" w:rsidR="008B729B" w:rsidRDefault="00845CB8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500</w:t>
                                </w:r>
                              </w:p>
                            </w:txbxContent>
                          </v:textbox>
                        </v:roundrect>
                        <v:roundrect id="Abgerundetes Rechteck 1231943304" o:spid="_x0000_s1448" style="position:absolute;left:46389;top:1556;width:5196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D7337C6" w14:textId="6B9B92CD" w:rsidR="008B729B" w:rsidRDefault="00845CB8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64</w:t>
                                </w:r>
                                <w:r w:rsidR="008B729B"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505979111" o:spid="_x0000_s1449" style="position:absolute;visibility:visible;mso-wrap-style:square" from="2785,12" to="2785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75790848" o:spid="_x0000_s1450" style="position:absolute;visibility:visible;mso-wrap-style:square" from="48958,0" to="48958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25871">
              <w:t xml:space="preserve"> </w:t>
            </w:r>
          </w:p>
          <w:p w14:paraId="578DE2FB" w14:textId="77777777" w:rsidR="008B729B" w:rsidRDefault="008B729B" w:rsidP="00925871">
            <w:pPr>
              <w:spacing w:line="360" w:lineRule="auto"/>
            </w:pPr>
          </w:p>
          <w:p w14:paraId="7949AB18" w14:textId="77777777" w:rsidR="008B729B" w:rsidRDefault="008B729B" w:rsidP="00925871">
            <w:pPr>
              <w:spacing w:line="360" w:lineRule="auto"/>
            </w:pPr>
          </w:p>
          <w:p w14:paraId="19DACA8A" w14:textId="77777777" w:rsidR="00CD008D" w:rsidRPr="00CD008D" w:rsidRDefault="00CD008D" w:rsidP="00CD008D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9A6608" w:rsidRPr="00CD008D" w14:paraId="715247E6" w14:textId="77777777" w:rsidTr="00CA074C">
        <w:tc>
          <w:tcPr>
            <w:tcW w:w="610" w:type="dxa"/>
          </w:tcPr>
          <w:p w14:paraId="7521E301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ED303BC" wp14:editId="3F161154">
                  <wp:extent cx="360000" cy="272386"/>
                  <wp:effectExtent l="0" t="0" r="2540" b="0"/>
                  <wp:docPr id="1860149063" name="Grafik 186014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0E9314" w14:textId="77777777" w:rsidR="009A6608" w:rsidRPr="00CD008D" w:rsidRDefault="009A6608" w:rsidP="00413012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3A2D2787" w14:textId="77777777" w:rsidR="009A6608" w:rsidRPr="00CD008D" w:rsidRDefault="009A6608" w:rsidP="00CD008D">
            <w:r>
              <w:t>Was hat Jonas falsch gemacht</w:t>
            </w:r>
            <w:r w:rsidR="0006256C">
              <w:t>?</w:t>
            </w:r>
            <w:r>
              <w:t xml:space="preserve"> </w:t>
            </w:r>
          </w:p>
        </w:tc>
      </w:tr>
      <w:tr w:rsidR="009A6608" w:rsidRPr="00CD008D" w14:paraId="5B16243C" w14:textId="77777777" w:rsidTr="00CA074C">
        <w:trPr>
          <w:trHeight w:val="1056"/>
        </w:trPr>
        <w:tc>
          <w:tcPr>
            <w:tcW w:w="610" w:type="dxa"/>
          </w:tcPr>
          <w:p w14:paraId="7C9D24EF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339ED1B2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6EDF70A7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0CF1B274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2F57C251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4C65D6A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8FA89FE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1E8CB0FD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6E99FA" w14:textId="747E19EB" w:rsidR="009A6608" w:rsidRDefault="009A6608" w:rsidP="00413012">
            <w:pPr>
              <w:pStyle w:val="Nummerierung"/>
            </w:pPr>
          </w:p>
        </w:tc>
        <w:tc>
          <w:tcPr>
            <w:tcW w:w="8036" w:type="dxa"/>
          </w:tcPr>
          <w:p w14:paraId="2C15CAE9" w14:textId="24B54648" w:rsidR="009A6608" w:rsidRDefault="008B729B" w:rsidP="00CD008D"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408" behindDoc="0" locked="0" layoutInCell="1" allowOverlap="1" wp14:anchorId="2777F330" wp14:editId="38DC8980">
                      <wp:simplePos x="0" y="0"/>
                      <wp:positionH relativeFrom="column">
                        <wp:posOffset>-43236</wp:posOffset>
                      </wp:positionH>
                      <wp:positionV relativeFrom="paragraph">
                        <wp:posOffset>674324</wp:posOffset>
                      </wp:positionV>
                      <wp:extent cx="5163820" cy="575945"/>
                      <wp:effectExtent l="0" t="0" r="5080" b="0"/>
                      <wp:wrapNone/>
                      <wp:docPr id="465902745" name="Gruppieren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3820" cy="575945"/>
                                <a:chOff x="0" y="0"/>
                                <a:chExt cx="5163820" cy="575945"/>
                              </a:xfrm>
                            </wpg:grpSpPr>
                            <wpg:grpSp>
                              <wpg:cNvPr id="1882107793" name="Gruppieren 1882107793"/>
                              <wpg:cNvGrpSpPr/>
                              <wpg:grpSpPr>
                                <a:xfrm>
                                  <a:off x="0" y="0"/>
                                  <a:ext cx="5163820" cy="575945"/>
                                  <a:chOff x="0" y="0"/>
                                  <a:chExt cx="5115560" cy="5759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47603936" name="Grafik 154760393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15560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24578895" name="Abgerundetes Rechteck 1324578895"/>
                                <wps:cNvSpPr/>
                                <wps:spPr>
                                  <a:xfrm>
                                    <a:off x="96495" y="257319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486A00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2565799" name="Abgerundetes Rechteck 2102565799"/>
                                <wps:cNvSpPr/>
                                <wps:spPr>
                                  <a:xfrm>
                                    <a:off x="4553621" y="257319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28BCF66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31383407" name="Gerade Verbindung 731383407"/>
                              <wps:cNvCnPr>
                                <a:cxnSpLocks/>
                              </wps:cNvCnPr>
                              <wps:spPr>
                                <a:xfrm>
                                  <a:off x="314301" y="12491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5645680" name="Gerade Verbindung 695645680"/>
                              <wps:cNvCnPr>
                                <a:cxnSpLocks/>
                              </wps:cNvCnPr>
                              <wps:spPr>
                                <a:xfrm>
                                  <a:off x="4824109" y="0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F330" id="_x0000_s1451" style="position:absolute;margin-left:-3.4pt;margin-top:53.1pt;width:406.6pt;height:45.35pt;z-index:251857408;mso-position-horizontal-relative:text;mso-position-vertical-relative:text" coordsize="51638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">
                      <v:group id="Gruppieren 1882107793" o:spid="_x0000_s1452" style="position:absolute;width:51638;height:5759" coordsize="51155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">
                        <v:shape id="Grafik 1547603936" o:spid="_x0000_s1453" type="#_x0000_t75" style="position:absolute;width:51155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">
                          <v:imagedata r:id="rId75" o:title=""/>
                          <o:lock v:ext="edit" aspectratio="f"/>
                        </v:shape>
                        <v:roundrect id="Abgerundetes Rechteck 1324578895" o:spid="_x0000_s1454" style="position:absolute;left:964;top:2573;width:4509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70486A00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Abgerundetes Rechteck 2102565799" o:spid="_x0000_s1455" style="position:absolute;left:45536;top:2573;width:450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128BCF66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731383407" o:spid="_x0000_s1456" style="position:absolute;visibility:visible;mso-wrap-style:square" from="3143,124" to="3143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695645680" o:spid="_x0000_s1457" style="position:absolute;visibility:visible;mso-wrap-style:square" from="48241,0" to="48241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360" behindDoc="0" locked="0" layoutInCell="1" allowOverlap="1" wp14:anchorId="3E3DFD06" wp14:editId="22D74E1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5057775" cy="647700"/>
                      <wp:effectExtent l="0" t="0" r="0" b="0"/>
                      <wp:wrapNone/>
                      <wp:docPr id="1816368721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7775" cy="647700"/>
                                <a:chOff x="0" y="0"/>
                                <a:chExt cx="5057775" cy="647700"/>
                              </a:xfrm>
                            </wpg:grpSpPr>
                            <wpg:grpSp>
                              <wpg:cNvPr id="1786543835" name="Gruppieren 1786543835"/>
                              <wpg:cNvGrpSpPr/>
                              <wpg:grpSpPr>
                                <a:xfrm>
                                  <a:off x="0" y="0"/>
                                  <a:ext cx="5057775" cy="647700"/>
                                  <a:chOff x="0" y="0"/>
                                  <a:chExt cx="5057775" cy="647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5382011" name="Grafik 13553820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57775" cy="647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7878373" name="Abgerundetes Rechteck 1647878373"/>
                                <wps:cNvSpPr/>
                                <wps:spPr>
                                  <a:xfrm>
                                    <a:off x="36759" y="266508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2F5BDC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8185106" name="Abgerundetes Rechteck 1748185106"/>
                                <wps:cNvSpPr/>
                                <wps:spPr>
                                  <a:xfrm>
                                    <a:off x="4558215" y="266508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15294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4738037" name="Gerade Verbindung 1724738037"/>
                              <wps:cNvCnPr>
                                <a:cxnSpLocks/>
                              </wps:cNvCnPr>
                              <wps:spPr>
                                <a:xfrm>
                                  <a:off x="262161" y="21680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6051140" name="Gerade Verbindung 1246051140"/>
                              <wps:cNvCnPr>
                                <a:cxnSpLocks/>
                              </wps:cNvCnPr>
                              <wps:spPr>
                                <a:xfrm>
                                  <a:off x="4794250" y="10633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3DFD06" id="_x0000_s1458" style="position:absolute;margin-left:-.2pt;margin-top:.4pt;width:398.25pt;height:51pt;z-index:251855360;mso-position-horizontal-relative:text;mso-position-vertical-relative:text" coordsize="5057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">
                      <v:group id="Gruppieren 1786543835" o:spid="_x0000_s1459" style="position:absolute;width:50577;height:6477" coordsize="5057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">
                        <v:shape id="Grafik 1355382011" o:spid="_x0000_s1460" type="#_x0000_t75" style="position:absolute;width:505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">
                          <v:imagedata r:id="rId77" o:title=""/>
                          <o:lock v:ext="edit" aspectratio="f"/>
                        </v:shape>
                        <v:roundrect id="Abgerundetes Rechteck 1647878373" o:spid="_x0000_s1461" style="position:absolute;left:367;top:2665;width:450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552F5BDC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Abgerundetes Rechteck 1748185106" o:spid="_x0000_s1462" style="position:absolute;left:45582;top:2665;width:450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08152947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724738037" o:spid="_x0000_s1463" style="position:absolute;visibility:visible;mso-wrap-style:square" from="2621,216" to="2621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246051140" o:spid="_x0000_s1464" style="position:absolute;visibility:visible;mso-wrap-style:square" from="47942,106" to="47942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</w:tbl>
    <w:p w14:paraId="7B78F898" w14:textId="77777777" w:rsidR="00CD008D" w:rsidRDefault="00CD008D"/>
    <w:p w14:paraId="49FD4EB9" w14:textId="77777777" w:rsidR="00111757" w:rsidRDefault="00111757"/>
    <w:p w14:paraId="4277B55E" w14:textId="77777777" w:rsidR="00111757" w:rsidRDefault="00111757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303DB" w:rsidRPr="00B74344" w14:paraId="4D8F40CF" w14:textId="77777777" w:rsidTr="001C79F1">
        <w:tc>
          <w:tcPr>
            <w:tcW w:w="610" w:type="dxa"/>
            <w:shd w:val="clear" w:color="auto" w:fill="auto"/>
          </w:tcPr>
          <w:p w14:paraId="6AE5E783" w14:textId="66BA2F0B" w:rsidR="00F303DB" w:rsidRPr="00B74344" w:rsidRDefault="00614046" w:rsidP="001C79F1">
            <w:pPr>
              <w:pStyle w:val="berschrift3"/>
              <w:spacing w:before="0"/>
            </w:pPr>
            <w:r>
              <w:lastRenderedPageBreak/>
              <w:t>2</w:t>
            </w:r>
            <w:r w:rsidR="00F303DB">
              <w:t>.</w:t>
            </w:r>
            <w:r w:rsidR="00F815AF">
              <w:t>2</w:t>
            </w:r>
          </w:p>
        </w:tc>
        <w:tc>
          <w:tcPr>
            <w:tcW w:w="8462" w:type="dxa"/>
            <w:gridSpan w:val="2"/>
            <w:shd w:val="clear" w:color="auto" w:fill="auto"/>
          </w:tcPr>
          <w:p w14:paraId="10EF7604" w14:textId="77777777" w:rsidR="00F303DB" w:rsidRPr="00B74344" w:rsidRDefault="00F303DB" w:rsidP="001C79F1">
            <w:pPr>
              <w:pStyle w:val="berschrift3"/>
              <w:spacing w:before="0"/>
            </w:pPr>
            <w:r w:rsidRPr="00F303DB">
              <w:t>Die Anfangszahl und die Endzahl bestimmen</w:t>
            </w:r>
          </w:p>
        </w:tc>
      </w:tr>
      <w:tr w:rsidR="00F41AE4" w14:paraId="16589441" w14:textId="77777777" w:rsidTr="001C79F1">
        <w:trPr>
          <w:trHeight w:val="2446"/>
        </w:trPr>
        <w:tc>
          <w:tcPr>
            <w:tcW w:w="610" w:type="dxa"/>
          </w:tcPr>
          <w:p w14:paraId="0BB61860" w14:textId="77777777" w:rsidR="00CD008D" w:rsidRDefault="0019680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976DD45" wp14:editId="1BC7124F">
                  <wp:extent cx="360000" cy="272386"/>
                  <wp:effectExtent l="0" t="0" r="2540" b="0"/>
                  <wp:docPr id="992988907" name="Grafik 99298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D1BFD0" w14:textId="77777777" w:rsidR="00CD008D" w:rsidRDefault="00CD008D" w:rsidP="00CD008D">
            <w:pPr>
              <w:pStyle w:val="Nummerierung"/>
            </w:pPr>
            <w:r>
              <w:t>a)</w:t>
            </w:r>
          </w:p>
          <w:p w14:paraId="00B87D76" w14:textId="77777777" w:rsidR="00C47101" w:rsidRDefault="00C47101" w:rsidP="00CD008D">
            <w:pPr>
              <w:pStyle w:val="Nummerierung"/>
            </w:pPr>
          </w:p>
          <w:p w14:paraId="40B1C4C0" w14:textId="77777777" w:rsidR="00C47101" w:rsidRDefault="00C47101" w:rsidP="00CD008D">
            <w:pPr>
              <w:pStyle w:val="Nummerierung"/>
            </w:pPr>
          </w:p>
          <w:p w14:paraId="7ED5CC05" w14:textId="77777777" w:rsidR="00C47101" w:rsidRDefault="00C47101" w:rsidP="00CD008D">
            <w:pPr>
              <w:pStyle w:val="Nummerierung"/>
            </w:pPr>
          </w:p>
          <w:p w14:paraId="6B00D20D" w14:textId="77777777" w:rsidR="00C47101" w:rsidRDefault="00C47101" w:rsidP="00CD008D">
            <w:pPr>
              <w:pStyle w:val="Nummerierung"/>
            </w:pPr>
          </w:p>
          <w:p w14:paraId="454CDF5B" w14:textId="77777777" w:rsidR="00C47101" w:rsidRPr="007A149C" w:rsidRDefault="00C47101" w:rsidP="00CD008D">
            <w:pPr>
              <w:pStyle w:val="Nummerierung"/>
            </w:pPr>
          </w:p>
        </w:tc>
        <w:tc>
          <w:tcPr>
            <w:tcW w:w="8037" w:type="dxa"/>
          </w:tcPr>
          <w:p w14:paraId="3121776F" w14:textId="77777777" w:rsidR="0019680D" w:rsidRDefault="0019680D" w:rsidP="00672EEB">
            <w:r>
              <w:t xml:space="preserve">Welche Zahlen kommen in die freien Felder? </w:t>
            </w:r>
          </w:p>
          <w:p w14:paraId="6BEF9AD7" w14:textId="0FABABF0" w:rsidR="0019680D" w:rsidRDefault="0019680D" w:rsidP="00672EEB">
            <w:r>
              <w:t xml:space="preserve">Tara </w:t>
            </w:r>
            <w:r w:rsidR="00016CC1">
              <w:t>hat diese Schritte gezeichnet, wie kann sie weitermachen? Füll</w:t>
            </w:r>
            <w:r w:rsidR="0041177D">
              <w:t>t</w:t>
            </w:r>
            <w:r w:rsidR="00016CC1">
              <w:t xml:space="preserve"> aus und erklär</w:t>
            </w:r>
            <w:r w:rsidR="0041177D">
              <w:t>t</w:t>
            </w:r>
            <w:r w:rsidR="00016CC1">
              <w:t xml:space="preserve">. </w:t>
            </w:r>
          </w:p>
          <w:p w14:paraId="527CBC81" w14:textId="1F4E0DBB" w:rsidR="00C47101" w:rsidRPr="00F96B1A" w:rsidRDefault="006D37CB" w:rsidP="00F34AE1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EAFCCBF" wp14:editId="2C0FFE6D">
                  <wp:extent cx="5103495" cy="917575"/>
                  <wp:effectExtent l="0" t="0" r="1905" b="0"/>
                  <wp:docPr id="2078672652" name="Grafik 7" descr="Ein Bild, das Reihe, Diagramm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72652" name="Grafik 7" descr="Ein Bild, das Reihe, Diagramm, Screenshot, Schrift enthält.&#10;&#10;Automatisch generierte Beschreibu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9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CC1" w:rsidRPr="00F96B1A" w14:paraId="41AC09C2" w14:textId="77777777" w:rsidTr="001C79F1">
        <w:trPr>
          <w:trHeight w:val="1371"/>
        </w:trPr>
        <w:tc>
          <w:tcPr>
            <w:tcW w:w="610" w:type="dxa"/>
          </w:tcPr>
          <w:p w14:paraId="5F3C50F6" w14:textId="77777777" w:rsidR="00016CC1" w:rsidRPr="00CD008D" w:rsidRDefault="00016CC1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7FAD4EB" w14:textId="2F4976D2" w:rsidR="00016CC1" w:rsidRDefault="00097AFE" w:rsidP="00CD008D">
            <w:pPr>
              <w:pStyle w:val="Nummerierung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552" behindDoc="0" locked="0" layoutInCell="1" allowOverlap="1" wp14:anchorId="1738A4B3" wp14:editId="7F93BA9A">
                      <wp:simplePos x="0" y="0"/>
                      <wp:positionH relativeFrom="column">
                        <wp:posOffset>269416</wp:posOffset>
                      </wp:positionH>
                      <wp:positionV relativeFrom="paragraph">
                        <wp:posOffset>236189</wp:posOffset>
                      </wp:positionV>
                      <wp:extent cx="4846955" cy="511175"/>
                      <wp:effectExtent l="0" t="0" r="17145" b="9525"/>
                      <wp:wrapNone/>
                      <wp:docPr id="880353008" name="Gruppieren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11175"/>
                                <a:chOff x="0" y="0"/>
                                <a:chExt cx="4846955" cy="511502"/>
                              </a:xfrm>
                            </wpg:grpSpPr>
                            <wpg:grpSp>
                              <wpg:cNvPr id="567272927" name="Gruppieren 567272927"/>
                              <wpg:cNvGrpSpPr/>
                              <wpg:grpSpPr>
                                <a:xfrm>
                                  <a:off x="0" y="100657"/>
                                  <a:ext cx="4846955" cy="410845"/>
                                  <a:chOff x="0" y="100657"/>
                                  <a:chExt cx="4846955" cy="410845"/>
                                </a:xfrm>
                              </wpg:grpSpPr>
                              <wps:wsp>
                                <wps:cNvPr id="1296139984" name="Gerade Verbindung 1296139984"/>
                                <wps:cNvCnPr/>
                                <wps:spPr>
                                  <a:xfrm flipH="1" flipV="1">
                                    <a:off x="3629346" y="123774"/>
                                    <a:ext cx="0" cy="17974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75054108" name="Gruppieren 275054108"/>
                                <wpg:cNvGrpSpPr/>
                                <wpg:grpSpPr>
                                  <a:xfrm>
                                    <a:off x="0" y="100657"/>
                                    <a:ext cx="4846955" cy="410845"/>
                                    <a:chOff x="0" y="100657"/>
                                    <a:chExt cx="4846955" cy="410845"/>
                                  </a:xfrm>
                                </wpg:grpSpPr>
                                <wps:wsp>
                                  <wps:cNvPr id="441580888" name="Abgerundetes Rechteck 441580888"/>
                                  <wps:cNvSpPr/>
                                  <wps:spPr>
                                    <a:xfrm>
                                      <a:off x="3405439" y="258575"/>
                                      <a:ext cx="45275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004513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245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4542863" name="Gruppieren 64542863"/>
                                  <wpg:cNvGrpSpPr/>
                                  <wpg:grpSpPr>
                                    <a:xfrm>
                                      <a:off x="0" y="100657"/>
                                      <a:ext cx="4846955" cy="410845"/>
                                      <a:chOff x="0" y="100657"/>
                                      <a:chExt cx="5014311" cy="411120"/>
                                    </a:xfrm>
                                  </wpg:grpSpPr>
                                  <wpg:grpSp>
                                    <wpg:cNvPr id="1956172802" name="Gruppieren 1956172802"/>
                                    <wpg:cNvGrpSpPr/>
                                    <wpg:grpSpPr>
                                      <a:xfrm>
                                        <a:off x="0" y="100657"/>
                                        <a:ext cx="5014311" cy="411120"/>
                                        <a:chOff x="0" y="100657"/>
                                        <a:chExt cx="5058091" cy="4111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91594054" name="Grafik 391594054"/>
                                        <pic:cNvPicPr>
                                          <a:picLocks/>
                                        </pic:cNvPicPr>
                                      </pic:nvPicPr>
                                      <pic:blipFill rotWithShape="1"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" b="57380"/>
                                        <a:stretch/>
                                      </pic:blipFill>
                                      <pic:spPr bwMode="auto">
                                        <a:xfrm>
                                          <a:off x="18125" y="100657"/>
                                          <a:ext cx="5039966" cy="184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452576151" name="Abgerundetes Rechteck 1452576151"/>
                                      <wps:cNvSpPr/>
                                      <wps:spPr>
                                        <a:xfrm>
                                          <a:off x="0" y="253070"/>
                                          <a:ext cx="450850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475CDC27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3934010" name="Abgerundetes Rechteck 1393934010"/>
                                      <wps:cNvSpPr/>
                                      <wps:spPr>
                                        <a:xfrm>
                                          <a:off x="4606987" y="259777"/>
                                          <a:ext cx="451104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EF7E2A8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91351923" name="Gruppieren 1991351923"/>
                                    <wpg:cNvGrpSpPr/>
                                    <wpg:grpSpPr>
                                      <a:xfrm>
                                        <a:off x="2204113" y="141362"/>
                                        <a:ext cx="468642" cy="370037"/>
                                        <a:chOff x="2204113" y="141362"/>
                                        <a:chExt cx="468642" cy="370506"/>
                                      </a:xfrm>
                                    </wpg:grpSpPr>
                                    <wps:wsp>
                                      <wps:cNvPr id="1063551649" name="Gerade Verbindung 1063551649"/>
                                      <wps:cNvCnPr/>
                                      <wps:spPr>
                                        <a:xfrm flipH="1" flipV="1">
                                          <a:off x="2442949" y="141362"/>
                                          <a:ext cx="0" cy="1800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5038702" name="Abgerundetes Rechteck 1205038702"/>
                                      <wps:cNvSpPr/>
                                      <wps:spPr>
                                        <a:xfrm>
                                          <a:off x="2204113" y="259931"/>
                                          <a:ext cx="468642" cy="251937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3D49244" w14:textId="77777777" w:rsidR="008B729B" w:rsidRDefault="008B729B" w:rsidP="008B729B">
                                            <w:pPr>
                                              <w:jc w:val="center"/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220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6237020" name="Gerade Verbindung 66237020"/>
                              <wps:cNvCnPr>
                                <a:cxnSpLocks/>
                              </wps:cNvCnPr>
                              <wps:spPr>
                                <a:xfrm>
                                  <a:off x="362934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2005408" name="Gerade Verbindung 1792005408"/>
                              <wps:cNvCnPr>
                                <a:cxnSpLocks/>
                              </wps:cNvCnPr>
                              <wps:spPr>
                                <a:xfrm>
                                  <a:off x="464145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664444" name="Gerade Verbindung 996664444"/>
                              <wps:cNvCnPr>
                                <a:cxnSpLocks/>
                              </wps:cNvCnPr>
                              <wps:spPr>
                                <a:xfrm>
                                  <a:off x="2357049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344999" name="Gerade Verbindung 1444344999"/>
                              <wps:cNvCnPr>
                                <a:cxnSpLocks/>
                              </wps:cNvCnPr>
                              <wps:spPr>
                                <a:xfrm>
                                  <a:off x="216015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8A4B3" id="Gruppieren 83" o:spid="_x0000_s1465" style="position:absolute;margin-left:21.2pt;margin-top:18.6pt;width:381.65pt;height:40.25pt;z-index:251863552;mso-position-horizontal-relative:text;mso-position-vertical-relative:text" coordsize="4846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">
                      <v:group id="Gruppieren 567272927" o:spid="_x0000_s1466" style="position:absolute;top:1006;width:48469;height:4109" coordorigin=",1006" coordsize="48469,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">
                        <v:line id="Gerade Verbindung 1296139984" o:spid="_x0000_s1467" style="position:absolute;flip:x y;visibility:visible;mso-wrap-style:square" from="36293,1237" to="36293,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" strokecolor="black [3213]" strokeweight="1pt">
                          <v:stroke joinstyle="miter"/>
                        </v:line>
                        <v:group id="Gruppieren 275054108" o:spid="_x0000_s1468" style="position:absolute;top:1006;width:48469;height:4109" coordorigin=",1006" coordsize="48469,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">
                          <v:roundrect id="Abgerundetes Rechteck 441580888" o:spid="_x0000_s1469" style="position:absolute;left:34054;top:2585;width:4527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0A004513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245</w:t>
                                  </w:r>
                                </w:p>
                              </w:txbxContent>
                            </v:textbox>
                          </v:roundrect>
                          <v:group id="Gruppieren 64542863" o:spid="_x0000_s1470" style="position:absolute;top:1006;width:48469;height:4109" coordorigin=",1006" coordsize="50143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">
                            <v:group id="Gruppieren 1956172802" o:spid="_x0000_s1471" style="position:absolute;top:1006;width:50143;height:4111" coordorigin=",1006" coordsize="50580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">
                              <v:shape id="Grafik 391594054" o:spid="_x0000_s1472" type="#_x0000_t75" style="position:absolute;left:181;top:1006;width:5039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">
                                <v:imagedata r:id="rId17" o:title="" croptop="1f" cropbottom="37605f"/>
                                <o:lock v:ext="edit" aspectratio="f"/>
                              </v:shape>
                              <v:roundrect id="Abgerundetes Rechteck 1452576151" o:spid="_x0000_s1473" style="position:absolute;top:2530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" fillcolor="white [3212]" strokecolor="black [3213]" strokeweight="1pt">
                                <v:stroke joinstyle="miter"/>
                                <v:textbox inset=",.5mm,,0">
                                  <w:txbxContent>
                                    <w:p w14:paraId="475CDC2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93934010" o:spid="_x0000_s1474" style="position:absolute;left:46069;top:2597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" fillcolor="white [3212]" strokecolor="black [3213]" strokeweight="1pt">
                                <v:stroke joinstyle="miter"/>
                                <v:textbox inset="1mm,.5mm,1mm,0">
                                  <w:txbxContent>
                                    <w:p w14:paraId="6EF7E2A8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group id="Gruppieren 1991351923" o:spid="_x0000_s1475" style="position:absolute;left:22041;top:1413;width:4686;height:3700" coordorigin="22041,1413" coordsize="468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">
                              <v:line id="Gerade Verbindung 1063551649" o:spid="_x0000_s1476" style="position:absolute;flip:x y;visibility:visible;mso-wrap-style:square" from="24429,1413" to="24429,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" strokecolor="black [3213]" strokeweight="1pt">
                                <v:stroke joinstyle="miter"/>
                              </v:line>
                              <v:roundrect id="Abgerundetes Rechteck 1205038702" o:spid="_x0000_s1477" style="position:absolute;left:22041;top:2599;width:4686;height:2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" fillcolor="white [3212]" strokecolor="white [3212]" strokeweight="1pt">
                                <v:stroke joinstyle="miter"/>
                                <v:textbox inset="1mm,0,1mm,0">
                                  <w:txbxContent>
                                    <w:p w14:paraId="63D49244" w14:textId="77777777" w:rsidR="008B729B" w:rsidRDefault="008B729B" w:rsidP="008B729B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220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</v:group>
                      </v:group>
                      <v:line id="Gerade Verbindung 66237020" o:spid="_x0000_s1478" style="position:absolute;visibility:visible;mso-wrap-style:square" from="36293,0" to="3629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" strokecolor="black [3200]" strokeweight="1.5pt">
                        <v:stroke joinstyle="miter"/>
                        <o:lock v:ext="edit" shapetype="f"/>
                      </v:line>
                      <v:line id="Gerade Verbindung 1792005408" o:spid="_x0000_s1479" style="position:absolute;visibility:visible;mso-wrap-style:square" from="46414,0" to="4641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996664444" o:spid="_x0000_s1480" style="position:absolute;visibility:visible;mso-wrap-style:square" from="23570,33" to="23570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444344999" o:spid="_x0000_s1481" style="position:absolute;visibility:visible;mso-wrap-style:square" from="2160,33" to="2160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016CC1">
              <w:t>b)</w:t>
            </w:r>
          </w:p>
        </w:tc>
        <w:tc>
          <w:tcPr>
            <w:tcW w:w="8037" w:type="dxa"/>
          </w:tcPr>
          <w:p w14:paraId="5CC71642" w14:textId="77777777" w:rsidR="00016CC1" w:rsidRDefault="00016CC1" w:rsidP="00016CC1">
            <w:r>
              <w:t xml:space="preserve">Zeichne </w:t>
            </w:r>
            <w:r w:rsidR="0041177D">
              <w:t xml:space="preserve">wie Tara in </w:t>
            </w:r>
            <w:r w:rsidR="0041177D" w:rsidRPr="0041177D">
              <w:rPr>
                <w:b/>
                <w:bCs/>
                <w:color w:val="327A86" w:themeColor="text2"/>
              </w:rPr>
              <w:t>a)</w:t>
            </w:r>
            <w:r w:rsidR="0041177D">
              <w:t xml:space="preserve"> </w:t>
            </w:r>
            <w:r>
              <w:t xml:space="preserve">Schritte und trage die Zahlen ein. </w:t>
            </w:r>
          </w:p>
          <w:p w14:paraId="11F0DCBF" w14:textId="7BDB834F" w:rsidR="008B729B" w:rsidRDefault="008B729B" w:rsidP="00016CC1"/>
          <w:p w14:paraId="6051387E" w14:textId="278AA6E4" w:rsidR="000F6551" w:rsidRDefault="000F6551" w:rsidP="00016CC1"/>
          <w:p w14:paraId="44B07CAE" w14:textId="7FD96C11" w:rsidR="000F6551" w:rsidRDefault="000F6551" w:rsidP="00F61B85">
            <w:pPr>
              <w:pStyle w:val="Ausflltext"/>
            </w:pPr>
          </w:p>
        </w:tc>
      </w:tr>
      <w:tr w:rsidR="00CD008D" w14:paraId="445ED403" w14:textId="77777777" w:rsidTr="001C79F1">
        <w:trPr>
          <w:trHeight w:val="3247"/>
        </w:trPr>
        <w:tc>
          <w:tcPr>
            <w:tcW w:w="610" w:type="dxa"/>
          </w:tcPr>
          <w:p w14:paraId="7FFF3C8D" w14:textId="77777777" w:rsidR="00CD008D" w:rsidRDefault="004C70D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6BECB8B5" wp14:editId="599A9EB3">
                  <wp:extent cx="360000" cy="272386"/>
                  <wp:effectExtent l="0" t="0" r="2540" b="0"/>
                  <wp:docPr id="878765234" name="Grafik 87876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C2EEB2" w14:textId="77777777" w:rsidR="00CD008D" w:rsidRPr="007A149C" w:rsidRDefault="00CD008D" w:rsidP="00CD008D">
            <w:pPr>
              <w:pStyle w:val="Nummerierung"/>
            </w:pPr>
            <w:r>
              <w:t>c</w:t>
            </w:r>
            <w:r w:rsidRPr="00666F0F">
              <w:t>)</w:t>
            </w:r>
          </w:p>
        </w:tc>
        <w:tc>
          <w:tcPr>
            <w:tcW w:w="8037" w:type="dxa"/>
          </w:tcPr>
          <w:p w14:paraId="64AAE929" w14:textId="1071715D" w:rsidR="00B441CC" w:rsidRDefault="00CD008D" w:rsidP="00CD008D">
            <w:pPr>
              <w:pStyle w:val="Ausflltext"/>
            </w:pPr>
            <w:r w:rsidRPr="00807054">
              <w:rPr>
                <w:noProof/>
              </w:rPr>
              <w:t xml:space="preserve">Finde </w:t>
            </w:r>
            <w:r w:rsidRPr="00CD008D">
              <w:t>mehrere Möglichkeiten für die Anfangs- und Endzahl.</w:t>
            </w:r>
            <w:r w:rsidR="004C70DD">
              <w:t xml:space="preserve"> Besprecht.</w:t>
            </w:r>
          </w:p>
          <w:p w14:paraId="152A78AD" w14:textId="77777777" w:rsidR="008B729B" w:rsidRDefault="00C240EB" w:rsidP="00CD008D">
            <w:pPr>
              <w:pStyle w:val="Ausflltext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5600" behindDoc="0" locked="0" layoutInCell="1" allowOverlap="1" wp14:anchorId="33D45D9E" wp14:editId="616AB49B">
                      <wp:simplePos x="0" y="0"/>
                      <wp:positionH relativeFrom="column">
                        <wp:posOffset>18739</wp:posOffset>
                      </wp:positionH>
                      <wp:positionV relativeFrom="paragraph">
                        <wp:posOffset>54524</wp:posOffset>
                      </wp:positionV>
                      <wp:extent cx="4846955" cy="508000"/>
                      <wp:effectExtent l="0" t="0" r="17145" b="12700"/>
                      <wp:wrapNone/>
                      <wp:docPr id="15" name="Gruppieren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46F55A-141A-F4E3-A338-DE2806889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55"/>
                              </a:xfrm>
                            </wpg:grpSpPr>
                            <wpg:grpSp>
                              <wpg:cNvPr id="85921500" name="Gruppieren 85921500">
                                <a:extLst>
                                  <a:ext uri="{FF2B5EF4-FFF2-40B4-BE49-F238E27FC236}">
                                    <a16:creationId xmlns:a16="http://schemas.microsoft.com/office/drawing/2014/main" id="{032FACD8-B453-615F-5E06-21854740B07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00385"/>
                                  <a:ext cx="4846955" cy="407670"/>
                                  <a:chOff x="0" y="100385"/>
                                  <a:chExt cx="5014311" cy="407953"/>
                                </a:xfrm>
                              </wpg:grpSpPr>
                              <wpg:grpSp>
                                <wpg:cNvPr id="1325831394" name="Gruppieren 1325831394">
                                  <a:extLst>
                                    <a:ext uri="{FF2B5EF4-FFF2-40B4-BE49-F238E27FC236}">
                                      <a16:creationId xmlns:a16="http://schemas.microsoft.com/office/drawing/2014/main" id="{C35730A2-3078-3408-6E02-52B55D91F3D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00385"/>
                                    <a:ext cx="5014311" cy="407949"/>
                                    <a:chOff x="0" y="100385"/>
                                    <a:chExt cx="5058091" cy="4079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63991939" name="Grafik 763991939">
                                      <a:extLst>
                                        <a:ext uri="{FF2B5EF4-FFF2-40B4-BE49-F238E27FC236}">
                                          <a16:creationId xmlns:a16="http://schemas.microsoft.com/office/drawing/2014/main" id="{0009593F-F880-469A-6165-F8E403BC9554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57380"/>
                                    <a:stretch/>
                                  </pic:blipFill>
                                  <pic:spPr bwMode="auto">
                                    <a:xfrm>
                                      <a:off x="7493" y="100385"/>
                                      <a:ext cx="5039965" cy="18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669932113" name="Abgerundetes Rechteck 1669932113">
                                    <a:extLst>
                                      <a:ext uri="{FF2B5EF4-FFF2-40B4-BE49-F238E27FC236}">
                                        <a16:creationId xmlns:a16="http://schemas.microsoft.com/office/drawing/2014/main" id="{110EC53C-66EE-7C0D-9964-583522BA5F4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5633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552D42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6137975" name="Abgerundetes Rechteck 2056137975">
                                    <a:extLst>
                                      <a:ext uri="{FF2B5EF4-FFF2-40B4-BE49-F238E27FC236}">
                                        <a16:creationId xmlns:a16="http://schemas.microsoft.com/office/drawing/2014/main" id="{B4E912BF-A6D6-B07A-8CD1-1AC248D3DE1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06987" y="256330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59EFD3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242249" name="Gruppieren 1740242249">
                                  <a:extLst>
                                    <a:ext uri="{FF2B5EF4-FFF2-40B4-BE49-F238E27FC236}">
                                      <a16:creationId xmlns:a16="http://schemas.microsoft.com/office/drawing/2014/main" id="{AA718936-0206-9B57-4B8E-3F7ACC058DF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204113" y="137915"/>
                                    <a:ext cx="468642" cy="370423"/>
                                    <a:chOff x="2204113" y="137915"/>
                                    <a:chExt cx="468642" cy="370893"/>
                                  </a:xfrm>
                                </wpg:grpSpPr>
                                <wps:wsp>
                                  <wps:cNvPr id="1369369853" name="Gerade Verbindung 1369369853">
                                    <a:extLst>
                                      <a:ext uri="{FF2B5EF4-FFF2-40B4-BE49-F238E27FC236}">
                                        <a16:creationId xmlns:a16="http://schemas.microsoft.com/office/drawing/2014/main" id="{2D17F082-BFB0-2226-8BB2-4D7B5C314E4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H="1" flipV="1">
                                      <a:off x="2442949" y="137915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56289274" name="Abgerundetes Rechteck 1756289274">
                                    <a:extLst>
                                      <a:ext uri="{FF2B5EF4-FFF2-40B4-BE49-F238E27FC236}">
                                        <a16:creationId xmlns:a16="http://schemas.microsoft.com/office/drawing/2014/main" id="{9F4D80B6-ABED-F5FA-1980-8A21FA8CADA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04113" y="256871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077F60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840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73716523" name="Gerade Verbindung 373716523">
                                <a:extLst>
                                  <a:ext uri="{FF2B5EF4-FFF2-40B4-BE49-F238E27FC236}">
                                    <a16:creationId xmlns:a16="http://schemas.microsoft.com/office/drawing/2014/main" id="{C4842049-1225-2E0D-34DD-0589F97D5F3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09097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7238679" name="Gerade Verbindung 2147238679">
                                <a:extLst>
                                  <a:ext uri="{FF2B5EF4-FFF2-40B4-BE49-F238E27FC236}">
                                    <a16:creationId xmlns:a16="http://schemas.microsoft.com/office/drawing/2014/main" id="{A496C89D-36FF-F4C3-E416-AE768B9FAFD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362149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9865090" name="Gerade Verbindung 549865090">
                                <a:extLst>
                                  <a:ext uri="{FF2B5EF4-FFF2-40B4-BE49-F238E27FC236}">
                                    <a16:creationId xmlns:a16="http://schemas.microsoft.com/office/drawing/2014/main" id="{400B1E12-4E65-BF79-663C-1EC1308E2A8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6322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D45D9E" id="_x0000_s1482" style="position:absolute;margin-left:1.5pt;margin-top:4.3pt;width:381.65pt;height:40pt;z-index:251865600;mso-position-horizontal-relative:text;mso-position-vertical-relative:text" coordsize="4846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">
                      <v:group id="Gruppieren 85921500" o:spid="_x0000_s1483" style="position:absolute;top:1003;width:48469;height:4077" coordorigin=",1003" coordsize="50143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">
                        <v:group id="Gruppieren 1325831394" o:spid="_x0000_s1484" style="position:absolute;top:1003;width:50143;height:4080" coordorigin=",1003" coordsize="5058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">
                          <v:shape id="Grafik 763991939" o:spid="_x0000_s1485" type="#_x0000_t75" style="position:absolute;left:74;top:1003;width:5040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">
                            <v:imagedata r:id="rId17" o:title="" croptop="1f" cropbottom="37605f"/>
                            <o:lock v:ext="edit" aspectratio="f"/>
                          </v:shape>
                          <v:roundrect id="Abgerundetes Rechteck 1669932113" o:spid="_x0000_s1486" style="position:absolute;top:256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40552D42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2056137975" o:spid="_x0000_s1487" style="position:absolute;left:46069;top:2563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4959EFD3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740242249" o:spid="_x0000_s1488" style="position:absolute;left:22041;top:1379;width:4686;height:3704" coordorigin="22041,1379" coordsize="4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">
                          <v:line id="Gerade Verbindung 1369369853" o:spid="_x0000_s1489" style="position:absolute;flip:x y;visibility:visible;mso-wrap-style:square" from="24429,1379" to="24429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" strokecolor="black [3213]" strokeweight="1pt">
                            <v:stroke joinstyle="miter"/>
                          </v:line>
                          <v:roundrect id="Abgerundetes Rechteck 1756289274" o:spid="_x0000_s1490" style="position:absolute;left:22041;top:2568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61077F60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840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373716523" o:spid="_x0000_s1491" style="position:absolute;visibility:visible;mso-wrap-style:square" from="2090,106" to="209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2147238679" o:spid="_x0000_s1492" style="position:absolute;visibility:visible;mso-wrap-style:square" from="23621,0" to="2362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" strokecolor="black [3200]" strokeweight="1.5pt">
                        <v:stroke joinstyle="miter"/>
                        <o:lock v:ext="edit" shapetype="f"/>
                      </v:line>
                      <v:line id="Gerade Verbindung 549865090" o:spid="_x0000_s1493" style="position:absolute;visibility:visible;mso-wrap-style:square" from="46322,0" to="463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9643A0D" w14:textId="77777777" w:rsidR="008B729B" w:rsidRDefault="008B729B" w:rsidP="00CD008D">
            <w:pPr>
              <w:pStyle w:val="Ausflltext"/>
            </w:pPr>
          </w:p>
          <w:p w14:paraId="3513B6DA" w14:textId="77777777" w:rsidR="008B729B" w:rsidRDefault="00C240EB" w:rsidP="00CD008D">
            <w:pPr>
              <w:pStyle w:val="Ausflltext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6624" behindDoc="0" locked="0" layoutInCell="1" allowOverlap="1" wp14:anchorId="3ED11C98" wp14:editId="559F9884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125828</wp:posOffset>
                      </wp:positionV>
                      <wp:extent cx="4846955" cy="508000"/>
                      <wp:effectExtent l="0" t="0" r="17145" b="12700"/>
                      <wp:wrapNone/>
                      <wp:docPr id="133683752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55"/>
                              </a:xfrm>
                            </wpg:grpSpPr>
                            <wpg:grpSp>
                              <wpg:cNvPr id="1275364013" name="Gruppieren 1275364013"/>
                              <wpg:cNvGrpSpPr/>
                              <wpg:grpSpPr>
                                <a:xfrm>
                                  <a:off x="0" y="100385"/>
                                  <a:ext cx="4846955" cy="407670"/>
                                  <a:chOff x="0" y="100385"/>
                                  <a:chExt cx="5014311" cy="407953"/>
                                </a:xfrm>
                              </wpg:grpSpPr>
                              <wpg:grpSp>
                                <wpg:cNvPr id="679299594" name="Gruppieren 679299594"/>
                                <wpg:cNvGrpSpPr/>
                                <wpg:grpSpPr>
                                  <a:xfrm>
                                    <a:off x="0" y="100385"/>
                                    <a:ext cx="5014311" cy="407949"/>
                                    <a:chOff x="0" y="100385"/>
                                    <a:chExt cx="5058091" cy="4079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39651435" name="Grafik 539651435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57380"/>
                                    <a:stretch/>
                                  </pic:blipFill>
                                  <pic:spPr bwMode="auto">
                                    <a:xfrm>
                                      <a:off x="7493" y="100385"/>
                                      <a:ext cx="5039965" cy="18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453016491" name="Abgerundetes Rechteck 1453016491"/>
                                  <wps:cNvSpPr/>
                                  <wps:spPr>
                                    <a:xfrm>
                                      <a:off x="0" y="25633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CDD0C8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2157132" name="Abgerundetes Rechteck 1952157132"/>
                                  <wps:cNvSpPr/>
                                  <wps:spPr>
                                    <a:xfrm>
                                      <a:off x="4606987" y="256330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AE3E16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047806" name="Gruppieren 21047806"/>
                                <wpg:cNvGrpSpPr/>
                                <wpg:grpSpPr>
                                  <a:xfrm>
                                    <a:off x="2204113" y="137915"/>
                                    <a:ext cx="468642" cy="370423"/>
                                    <a:chOff x="2204113" y="137915"/>
                                    <a:chExt cx="468642" cy="370893"/>
                                  </a:xfrm>
                                </wpg:grpSpPr>
                                <wps:wsp>
                                  <wps:cNvPr id="1188393227" name="Gerade Verbindung 1188393227"/>
                                  <wps:cNvCnPr/>
                                  <wps:spPr>
                                    <a:xfrm flipH="1" flipV="1">
                                      <a:off x="2442949" y="137915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4279725" name="Abgerundetes Rechteck 284279725"/>
                                  <wps:cNvSpPr/>
                                  <wps:spPr>
                                    <a:xfrm>
                                      <a:off x="2204113" y="256871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231E52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840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11312353" name="Gerade Verbindung 2011312353"/>
                              <wps:cNvCnPr>
                                <a:cxnSpLocks/>
                              </wps:cNvCnPr>
                              <wps:spPr>
                                <a:xfrm>
                                  <a:off x="209097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8877303" name="Gerade Verbindung 1988877303"/>
                              <wps:cNvCnPr>
                                <a:cxnSpLocks/>
                              </wps:cNvCnPr>
                              <wps:spPr>
                                <a:xfrm>
                                  <a:off x="2362149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5132060" name="Gerade Verbindung 745132060"/>
                              <wps:cNvCnPr>
                                <a:cxnSpLocks/>
                              </wps:cNvCnPr>
                              <wps:spPr>
                                <a:xfrm>
                                  <a:off x="46322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D11C98" id="_x0000_s1494" style="position:absolute;margin-left:1.45pt;margin-top:9.9pt;width:381.65pt;height:40pt;z-index:251866624;mso-position-horizontal-relative:text;mso-position-vertical-relative:text" coordsize="4846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">
                      <v:group id="Gruppieren 1275364013" o:spid="_x0000_s1495" style="position:absolute;top:1003;width:48469;height:4077" coordorigin=",1003" coordsize="50143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">
                        <v:group id="Gruppieren 679299594" o:spid="_x0000_s1496" style="position:absolute;top:1003;width:50143;height:4080" coordorigin=",1003" coordsize="5058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">
                          <v:shape id="Grafik 539651435" o:spid="_x0000_s1497" type="#_x0000_t75" style="position:absolute;left:74;top:1003;width:5040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">
                            <v:imagedata r:id="rId17" o:title="" croptop="1f" cropbottom="37605f"/>
                            <o:lock v:ext="edit" aspectratio="f"/>
                          </v:shape>
                          <v:roundrect id="Abgerundetes Rechteck 1453016491" o:spid="_x0000_s1498" style="position:absolute;top:256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7BCDD0C8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952157132" o:spid="_x0000_s1499" style="position:absolute;left:46069;top:2563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30AE3E16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21047806" o:spid="_x0000_s1500" style="position:absolute;left:22041;top:1379;width:4686;height:3704" coordorigin="22041,1379" coordsize="4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">
                          <v:line id="Gerade Verbindung 1188393227" o:spid="_x0000_s1501" style="position:absolute;flip:x y;visibility:visible;mso-wrap-style:square" from="24429,1379" to="24429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" strokecolor="black [3213]" strokeweight="1pt">
                            <v:stroke joinstyle="miter"/>
                          </v:line>
                          <v:roundrect id="Abgerundetes Rechteck 284279725" o:spid="_x0000_s1502" style="position:absolute;left:22041;top:2568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71231E52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840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2011312353" o:spid="_x0000_s1503" style="position:absolute;visibility:visible;mso-wrap-style:square" from="2090,106" to="209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988877303" o:spid="_x0000_s1504" style="position:absolute;visibility:visible;mso-wrap-style:square" from="23621,0" to="2362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745132060" o:spid="_x0000_s1505" style="position:absolute;visibility:visible;mso-wrap-style:square" from="46322,0" to="463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05A9087" w14:textId="77777777" w:rsidR="008B729B" w:rsidRDefault="008B729B" w:rsidP="00CD008D">
            <w:pPr>
              <w:pStyle w:val="Ausflltext"/>
            </w:pPr>
          </w:p>
          <w:p w14:paraId="3D6761E3" w14:textId="77777777" w:rsidR="008B729B" w:rsidRDefault="00C240EB" w:rsidP="00CD008D">
            <w:pPr>
              <w:pStyle w:val="Ausflltext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7648" behindDoc="0" locked="0" layoutInCell="1" allowOverlap="1" wp14:anchorId="5826511A" wp14:editId="66AAE39B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235048</wp:posOffset>
                      </wp:positionV>
                      <wp:extent cx="4846955" cy="508000"/>
                      <wp:effectExtent l="0" t="0" r="17145" b="12700"/>
                      <wp:wrapNone/>
                      <wp:docPr id="3998535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55"/>
                              </a:xfrm>
                            </wpg:grpSpPr>
                            <wpg:grpSp>
                              <wpg:cNvPr id="1929091335" name="Gruppieren 1929091335"/>
                              <wpg:cNvGrpSpPr/>
                              <wpg:grpSpPr>
                                <a:xfrm>
                                  <a:off x="0" y="100385"/>
                                  <a:ext cx="4846955" cy="407670"/>
                                  <a:chOff x="0" y="100385"/>
                                  <a:chExt cx="5014311" cy="407953"/>
                                </a:xfrm>
                              </wpg:grpSpPr>
                              <wpg:grpSp>
                                <wpg:cNvPr id="442893625" name="Gruppieren 442893625"/>
                                <wpg:cNvGrpSpPr/>
                                <wpg:grpSpPr>
                                  <a:xfrm>
                                    <a:off x="0" y="100385"/>
                                    <a:ext cx="5014311" cy="407949"/>
                                    <a:chOff x="0" y="100385"/>
                                    <a:chExt cx="5058091" cy="4079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26595303" name="Grafik 526595303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57380"/>
                                    <a:stretch/>
                                  </pic:blipFill>
                                  <pic:spPr bwMode="auto">
                                    <a:xfrm>
                                      <a:off x="7493" y="100385"/>
                                      <a:ext cx="5039965" cy="18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371726799" name="Abgerundetes Rechteck 371726799"/>
                                  <wps:cNvSpPr/>
                                  <wps:spPr>
                                    <a:xfrm>
                                      <a:off x="0" y="25633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CEF907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3885801" name="Abgerundetes Rechteck 1353885801"/>
                                  <wps:cNvSpPr/>
                                  <wps:spPr>
                                    <a:xfrm>
                                      <a:off x="4606987" y="256330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6912DD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9005588" name="Gruppieren 1879005588"/>
                                <wpg:cNvGrpSpPr/>
                                <wpg:grpSpPr>
                                  <a:xfrm>
                                    <a:off x="2204113" y="137915"/>
                                    <a:ext cx="468642" cy="370423"/>
                                    <a:chOff x="2204113" y="137915"/>
                                    <a:chExt cx="468642" cy="370893"/>
                                  </a:xfrm>
                                </wpg:grpSpPr>
                                <wps:wsp>
                                  <wps:cNvPr id="1471689947" name="Gerade Verbindung 1471689947"/>
                                  <wps:cNvCnPr/>
                                  <wps:spPr>
                                    <a:xfrm flipH="1" flipV="1">
                                      <a:off x="2442949" y="137915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4217407" name="Abgerundetes Rechteck 254217407"/>
                                  <wps:cNvSpPr/>
                                  <wps:spPr>
                                    <a:xfrm>
                                      <a:off x="2204113" y="256871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675076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840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36449772" name="Gerade Verbindung 1236449772"/>
                              <wps:cNvCnPr>
                                <a:cxnSpLocks/>
                              </wps:cNvCnPr>
                              <wps:spPr>
                                <a:xfrm>
                                  <a:off x="209097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4081948" name="Gerade Verbindung 834081948"/>
                              <wps:cNvCnPr>
                                <a:cxnSpLocks/>
                              </wps:cNvCnPr>
                              <wps:spPr>
                                <a:xfrm>
                                  <a:off x="2362149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5116429" name="Gerade Verbindung 1535116429"/>
                              <wps:cNvCnPr>
                                <a:cxnSpLocks/>
                              </wps:cNvCnPr>
                              <wps:spPr>
                                <a:xfrm>
                                  <a:off x="46322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26511A" id="_x0000_s1506" style="position:absolute;margin-left:1.1pt;margin-top:18.5pt;width:381.65pt;height:40pt;z-index:251867648;mso-position-horizontal-relative:text;mso-position-vertical-relative:text" coordsize="4846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">
                      <v:group id="Gruppieren 1929091335" o:spid="_x0000_s1507" style="position:absolute;top:1003;width:48469;height:4077" coordorigin=",1003" coordsize="50143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">
                        <v:group id="Gruppieren 442893625" o:spid="_x0000_s1508" style="position:absolute;top:1003;width:50143;height:4080" coordorigin=",1003" coordsize="5058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">
                          <v:shape id="Grafik 526595303" o:spid="_x0000_s1509" type="#_x0000_t75" style="position:absolute;left:74;top:1003;width:5040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">
                            <v:imagedata r:id="rId17" o:title="" croptop="1f" cropbottom="37605f"/>
                            <o:lock v:ext="edit" aspectratio="f"/>
                          </v:shape>
                          <v:roundrect id="Abgerundetes Rechteck 371726799" o:spid="_x0000_s1510" style="position:absolute;top:256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54CEF907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353885801" o:spid="_x0000_s1511" style="position:absolute;left:46069;top:2563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2A6912DD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879005588" o:spid="_x0000_s1512" style="position:absolute;left:22041;top:1379;width:4686;height:3704" coordorigin="22041,1379" coordsize="4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">
                          <v:line id="Gerade Verbindung 1471689947" o:spid="_x0000_s1513" style="position:absolute;flip:x y;visibility:visible;mso-wrap-style:square" from="24429,1379" to="24429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" strokecolor="black [3213]" strokeweight="1pt">
                            <v:stroke joinstyle="miter"/>
                          </v:line>
                          <v:roundrect id="Abgerundetes Rechteck 254217407" o:spid="_x0000_s1514" style="position:absolute;left:22041;top:2568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15675076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840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1236449772" o:spid="_x0000_s1515" style="position:absolute;visibility:visible;mso-wrap-style:square" from="2090,106" to="209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834081948" o:spid="_x0000_s1516" style="position:absolute;visibility:visible;mso-wrap-style:square" from="23621,0" to="2362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535116429" o:spid="_x0000_s1517" style="position:absolute;visibility:visible;mso-wrap-style:square" from="46322,0" to="463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6B3DFEA4" w14:textId="54251CE3" w:rsidR="00016CC1" w:rsidRDefault="00016CC1" w:rsidP="00F61B85">
            <w:pPr>
              <w:pStyle w:val="Ausflltext"/>
            </w:pPr>
          </w:p>
        </w:tc>
      </w:tr>
    </w:tbl>
    <w:p w14:paraId="04F8494A" w14:textId="77777777" w:rsidR="00477D11" w:rsidRDefault="00477D11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73D1C" w:rsidRPr="00B74344" w14:paraId="7A02CB90" w14:textId="77777777" w:rsidTr="001C79F1">
        <w:tc>
          <w:tcPr>
            <w:tcW w:w="610" w:type="dxa"/>
          </w:tcPr>
          <w:p w14:paraId="44205953" w14:textId="16C234E7" w:rsidR="00F73D1C" w:rsidRPr="00F34AE1" w:rsidRDefault="00C82C6A" w:rsidP="001C79F1">
            <w:pPr>
              <w:pStyle w:val="berschrift2"/>
              <w:spacing w:before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2.3</w:t>
            </w:r>
          </w:p>
        </w:tc>
        <w:tc>
          <w:tcPr>
            <w:tcW w:w="8462" w:type="dxa"/>
            <w:gridSpan w:val="2"/>
          </w:tcPr>
          <w:p w14:paraId="280F9CE5" w14:textId="77777777" w:rsidR="00F73D1C" w:rsidRPr="00F34AE1" w:rsidRDefault="00F73D1C" w:rsidP="001C79F1">
            <w:pPr>
              <w:pStyle w:val="berschrift2"/>
              <w:spacing w:before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Zahlbeziehungen nutzen</w:t>
            </w:r>
          </w:p>
        </w:tc>
      </w:tr>
      <w:tr w:rsidR="003D3739" w14:paraId="036778E4" w14:textId="77777777" w:rsidTr="001C79F1">
        <w:trPr>
          <w:trHeight w:val="375"/>
        </w:trPr>
        <w:tc>
          <w:tcPr>
            <w:tcW w:w="610" w:type="dxa"/>
          </w:tcPr>
          <w:p w14:paraId="58F1D75D" w14:textId="2FFF6C9F" w:rsidR="003D3739" w:rsidRDefault="0037054C" w:rsidP="00CC055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4F6E70D" wp14:editId="26B71B2F">
                  <wp:extent cx="360000" cy="272386"/>
                  <wp:effectExtent l="0" t="0" r="2540" b="0"/>
                  <wp:docPr id="1287137564" name="Grafik 128713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0DFFE66" w14:textId="0D953D63" w:rsidR="003D3739" w:rsidRDefault="003D3739" w:rsidP="00CC0555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45A9AEC3" w14:textId="100E3E68" w:rsidR="003D3739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</w:t>
            </w:r>
            <w:r w:rsidR="006D707B" w:rsidRPr="006D707B">
              <w:rPr>
                <w:color w:val="000000"/>
              </w:rPr>
              <w:t xml:space="preserve">könnte man </w:t>
            </w:r>
            <w:r w:rsidRPr="006D707B">
              <w:rPr>
                <w:color w:val="000000"/>
              </w:rPr>
              <w:t>die Zahl 2130</w:t>
            </w:r>
            <w:r w:rsidR="006D707B" w:rsidRPr="006D707B">
              <w:rPr>
                <w:color w:val="000000"/>
              </w:rPr>
              <w:t xml:space="preserve"> finden</w:t>
            </w:r>
            <w:r w:rsidR="003D3739" w:rsidRPr="006D707B">
              <w:rPr>
                <w:color w:val="000000"/>
              </w:rPr>
              <w:t xml:space="preserve">? </w:t>
            </w:r>
          </w:p>
          <w:p w14:paraId="19A24C21" w14:textId="77777777" w:rsidR="003D3739" w:rsidRPr="001C79F1" w:rsidRDefault="003D3739" w:rsidP="003D3739">
            <w:pPr>
              <w:pStyle w:val="Ausflltext"/>
              <w:spacing w:line="240" w:lineRule="auto"/>
              <w:rPr>
                <w:color w:val="FF00FF"/>
              </w:rPr>
            </w:pPr>
            <w:r w:rsidRPr="001C79F1"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2003840" behindDoc="0" locked="0" layoutInCell="1" allowOverlap="1" wp14:anchorId="024F46F0" wp14:editId="6ECDB86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49530</wp:posOffset>
                      </wp:positionV>
                      <wp:extent cx="5041265" cy="478155"/>
                      <wp:effectExtent l="0" t="0" r="13335" b="17145"/>
                      <wp:wrapNone/>
                      <wp:docPr id="1668016466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-36688" y="0"/>
                                <a:chExt cx="5041905" cy="478983"/>
                              </a:xfrm>
                            </wpg:grpSpPr>
                            <wpg:grpSp>
                              <wpg:cNvPr id="1620106126" name="Gruppieren 1620106126"/>
                              <wpg:cNvGrpSpPr/>
                              <wpg:grpSpPr>
                                <a:xfrm>
                                  <a:off x="-36688" y="78497"/>
                                  <a:ext cx="5041905" cy="400486"/>
                                  <a:chOff x="-37269" y="78497"/>
                                  <a:chExt cx="5121790" cy="40107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88490128" name="Grafik 788490128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551383685" name="Abgerundetes Rechteck 551383685"/>
                                <wps:cNvSpPr/>
                                <wps:spPr>
                                  <a:xfrm>
                                    <a:off x="-37269" y="217709"/>
                                    <a:ext cx="625292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9093275" w14:textId="77777777" w:rsidR="003D3739" w:rsidRDefault="003D3739" w:rsidP="003D373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1700274" name="Abgerundetes Rechteck 381700274"/>
                                <wps:cNvSpPr/>
                                <wps:spPr>
                                  <a:xfrm>
                                    <a:off x="4630284" y="227570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3E6AAC7" w14:textId="77777777" w:rsidR="003D3739" w:rsidRDefault="003D3739" w:rsidP="003D373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96849569" name="Gerade Verbindung 1096849569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0882518" name="Gerade Verbindung 580882518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4F46F0" id="_x0000_s1518" style="position:absolute;margin-left:-4.25pt;margin-top:3.9pt;width:396.95pt;height:37.65pt;z-index:252003840;mso-position-horizontal-relative:text;mso-position-vertical-relative:text;mso-width-relative:margin;mso-height-relative:margin" coordorigin="-366" coordsize="50419,4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">
                      <v:group id="Gruppieren 1620106126" o:spid="_x0000_s1519" style="position:absolute;left:-366;top:784;width:50418;height:4005" coordorigin="-372,784" coordsize="51217,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">
                        <v:shape id="Grafik 788490128" o:spid="_x0000_s1520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551383685" o:spid="_x0000_s1521" style="position:absolute;left:-372;top:2177;width:625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09093275" w14:textId="77777777" w:rsidR="003D3739" w:rsidRDefault="003D3739" w:rsidP="003D373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1500</w:t>
                                </w:r>
                              </w:p>
                            </w:txbxContent>
                          </v:textbox>
                        </v:roundrect>
                        <v:roundrect id="Abgerundetes Rechteck 381700274" o:spid="_x0000_s1522" style="position:absolute;left:46302;top:2275;width:4543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3E6AAC7" w14:textId="77777777" w:rsidR="003D3739" w:rsidRDefault="003D3739" w:rsidP="003D373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2500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96849569" o:spid="_x0000_s1523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580882518" o:spid="_x0000_s1524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BDCF396" w14:textId="77777777" w:rsidR="003D3739" w:rsidRPr="001C79F1" w:rsidRDefault="003D3739" w:rsidP="00CC0555">
            <w:pPr>
              <w:spacing w:line="240" w:lineRule="auto"/>
              <w:rPr>
                <w:noProof/>
                <w:color w:val="FF00FF"/>
              </w:rPr>
            </w:pPr>
          </w:p>
          <w:p w14:paraId="3C2F734F" w14:textId="4AD567D9" w:rsidR="003D3739" w:rsidRPr="001C79F1" w:rsidRDefault="003D3739" w:rsidP="00CC0555">
            <w:pPr>
              <w:spacing w:line="240" w:lineRule="auto"/>
              <w:rPr>
                <w:noProof/>
                <w:color w:val="FF00FF"/>
              </w:rPr>
            </w:pPr>
          </w:p>
        </w:tc>
      </w:tr>
      <w:tr w:rsidR="00B441CC" w14:paraId="276585F5" w14:textId="77777777" w:rsidTr="001C79F1">
        <w:trPr>
          <w:trHeight w:val="375"/>
        </w:trPr>
        <w:tc>
          <w:tcPr>
            <w:tcW w:w="610" w:type="dxa"/>
          </w:tcPr>
          <w:p w14:paraId="4B111814" w14:textId="596CC113" w:rsidR="00B441CC" w:rsidRDefault="00B441CC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D59EE4" w14:textId="1D226939" w:rsidR="00B441CC" w:rsidRDefault="00B441CC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32372235" w14:textId="0D7CD75A" w:rsidR="00B441CC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findet ihr die Zahl 2230 am Zahlenstrahl </w:t>
            </w:r>
            <w:r w:rsidR="0037054C" w:rsidRPr="006D707B">
              <w:rPr>
                <w:color w:val="000000"/>
              </w:rPr>
              <w:t xml:space="preserve">von 1500 bis 2500 </w:t>
            </w:r>
            <w:r w:rsidRPr="006D707B">
              <w:rPr>
                <w:color w:val="000000"/>
              </w:rPr>
              <w:t>geschickt?</w:t>
            </w:r>
          </w:p>
          <w:p w14:paraId="433D72AF" w14:textId="67A4E204" w:rsidR="001C79F1" w:rsidRPr="001C79F1" w:rsidRDefault="001C79F1" w:rsidP="003D3739">
            <w:pPr>
              <w:pStyle w:val="Ausflltext"/>
              <w:spacing w:line="240" w:lineRule="auto"/>
              <w:rPr>
                <w:color w:val="FF00FF"/>
              </w:rPr>
            </w:pPr>
          </w:p>
        </w:tc>
      </w:tr>
      <w:tr w:rsidR="00F73D1C" w14:paraId="349A298B" w14:textId="77777777" w:rsidTr="001C79F1">
        <w:trPr>
          <w:trHeight w:val="1673"/>
        </w:trPr>
        <w:tc>
          <w:tcPr>
            <w:tcW w:w="610" w:type="dxa"/>
          </w:tcPr>
          <w:p w14:paraId="5848535D" w14:textId="03B53815" w:rsidR="00F73D1C" w:rsidRDefault="00F73D1C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801D2F9" wp14:editId="08E3D034">
                  <wp:extent cx="360000" cy="272386"/>
                  <wp:effectExtent l="0" t="0" r="2540" b="0"/>
                  <wp:docPr id="1672432111" name="Grafik 167243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9B300F5" w14:textId="435DD0FC" w:rsidR="00F73D1C" w:rsidRPr="007A149C" w:rsidRDefault="001C79F1" w:rsidP="00CC0555">
            <w:pPr>
              <w:pStyle w:val="Nummerierung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4272" behindDoc="0" locked="0" layoutInCell="1" allowOverlap="1" wp14:anchorId="47FADEDC" wp14:editId="034F9D50">
                      <wp:simplePos x="0" y="0"/>
                      <wp:positionH relativeFrom="column">
                        <wp:posOffset>219612</wp:posOffset>
                      </wp:positionH>
                      <wp:positionV relativeFrom="paragraph">
                        <wp:posOffset>517837</wp:posOffset>
                      </wp:positionV>
                      <wp:extent cx="5048885" cy="576336"/>
                      <wp:effectExtent l="12700" t="0" r="18415" b="8255"/>
                      <wp:wrapNone/>
                      <wp:docPr id="1117161145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885" cy="576336"/>
                                <a:chOff x="-2489" y="-79257"/>
                                <a:chExt cx="5049469" cy="577257"/>
                              </a:xfrm>
                            </wpg:grpSpPr>
                            <wpg:grpSp>
                              <wpg:cNvPr id="1717812484" name="Gruppieren 1717812484"/>
                              <wpg:cNvGrpSpPr/>
                              <wpg:grpSpPr>
                                <a:xfrm>
                                  <a:off x="-2489" y="13680"/>
                                  <a:ext cx="5049469" cy="484320"/>
                                  <a:chOff x="-2489" y="13680"/>
                                  <a:chExt cx="5049977" cy="4843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6375834" name="Grafik 48637583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489" y="13680"/>
                                    <a:ext cx="5039996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813769532" name="Abgerundetes Rechteck 813769532"/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A347A94" w14:textId="2417BD62" w:rsidR="00C240EB" w:rsidRDefault="00C240EB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932038" name="Abgerundetes Rechteck 318932038"/>
                                <wps:cNvSpPr/>
                                <wps:spPr>
                                  <a:xfrm>
                                    <a:off x="0" y="175878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16DF49" w14:textId="454B2095" w:rsidR="00C240EB" w:rsidRDefault="00C240EB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2063634" name="Gerade Verbindung 1742063634"/>
                              <wps:cNvCnPr>
                                <a:cxnSpLocks/>
                              </wps:cNvCnPr>
                              <wps:spPr>
                                <a:xfrm>
                                  <a:off x="214769" y="-6914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289585" name="Gerade Verbindung 101289585"/>
                              <wps:cNvCnPr>
                                <a:cxnSpLocks/>
                              </wps:cNvCnPr>
                              <wps:spPr>
                                <a:xfrm>
                                  <a:off x="4823290" y="-7925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FADEDC" id="_x0000_s1525" style="position:absolute;margin-left:17.3pt;margin-top:40.75pt;width:397.55pt;height:45.4pt;z-index:251894272;mso-position-horizontal-relative:text;mso-position-vertical-relative:text;mso-height-relative:margin" coordorigin="-24,-792" coordsize="50494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">
                      <v:group id="Gruppieren 1717812484" o:spid="_x0000_s1526" style="position:absolute;left:-24;top:136;width:50493;height:4844" coordorigin="-24,136" coordsize="50499,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">
                        <v:shape id="Grafik 486375834" o:spid="_x0000_s1527" type="#_x0000_t75" style="position:absolute;left:-24;top:136;width:503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" stroked="t" strokecolor="white [3212]">
                          <v:imagedata r:id="rId17" o:title=""/>
                          <v:path arrowok="t"/>
                          <o:lock v:ext="edit" aspectratio="f"/>
                        </v:shape>
                        <v:roundrect id="Abgerundetes Rechteck 813769532" o:spid="_x0000_s1528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A347A94" w14:textId="2417BD62" w:rsidR="00C240EB" w:rsidRDefault="00C240EB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  <v:roundrect id="Abgerundetes Rechteck 318932038" o:spid="_x0000_s1529" style="position:absolute;top:1758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0016DF49" w14:textId="454B2095" w:rsidR="00C240EB" w:rsidRDefault="00C240EB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742063634" o:spid="_x0000_s1530" style="position:absolute;visibility:visible;mso-wrap-style:square" from="2147,-691" to="2147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01289585" o:spid="_x0000_s1531" style="position:absolute;visibility:visible;mso-wrap-style:square" from="48232,-792" to="48232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B441CC">
              <w:t>c</w:t>
            </w:r>
            <w:r w:rsidR="00F73D1C">
              <w:t>)</w:t>
            </w:r>
          </w:p>
        </w:tc>
        <w:tc>
          <w:tcPr>
            <w:tcW w:w="8037" w:type="dxa"/>
          </w:tcPr>
          <w:p w14:paraId="13389F9B" w14:textId="77777777" w:rsidR="00F73D1C" w:rsidRDefault="001D6AC3" w:rsidP="00CC055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Wie helfen dir die Mitte und die Nachbarzahlen, um die Zahl 2640 an dem leeren Zahlenstrahl von 0 bis 4000 ungefähr einzuzeichnen?</w:t>
            </w:r>
          </w:p>
          <w:p w14:paraId="7E4FC6A9" w14:textId="1D1CDE4C" w:rsidR="00C240EB" w:rsidRDefault="00C240EB" w:rsidP="00CC0555">
            <w:pPr>
              <w:spacing w:line="240" w:lineRule="auto"/>
              <w:rPr>
                <w:noProof/>
              </w:rPr>
            </w:pPr>
          </w:p>
          <w:p w14:paraId="55853AED" w14:textId="39F33C51" w:rsidR="00C240EB" w:rsidRDefault="00C240EB" w:rsidP="00CC0555">
            <w:pPr>
              <w:spacing w:line="240" w:lineRule="auto"/>
              <w:rPr>
                <w:noProof/>
              </w:rPr>
            </w:pPr>
          </w:p>
          <w:p w14:paraId="748F32BB" w14:textId="4F14B193" w:rsidR="00F73D1C" w:rsidRDefault="00F73D1C" w:rsidP="00F73D1C">
            <w:pPr>
              <w:spacing w:line="240" w:lineRule="auto"/>
              <w:rPr>
                <w:noProof/>
              </w:rPr>
            </w:pPr>
          </w:p>
        </w:tc>
      </w:tr>
      <w:tr w:rsidR="001D6AC3" w14:paraId="19A23C33" w14:textId="77777777" w:rsidTr="001C79F1">
        <w:trPr>
          <w:trHeight w:val="375"/>
        </w:trPr>
        <w:tc>
          <w:tcPr>
            <w:tcW w:w="610" w:type="dxa"/>
          </w:tcPr>
          <w:p w14:paraId="19388BD8" w14:textId="6E08F3EB" w:rsidR="001D6AC3" w:rsidRDefault="001D6AC3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15400" wp14:editId="70B03839">
                  <wp:extent cx="313144" cy="272386"/>
                  <wp:effectExtent l="0" t="0" r="0" b="0"/>
                  <wp:docPr id="247126293" name="Grafik 24712629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59A8D9" w14:textId="68BB410F" w:rsidR="001D6AC3" w:rsidRDefault="00B441CC" w:rsidP="00CC0555">
            <w:pPr>
              <w:pStyle w:val="Nummerierung"/>
            </w:pPr>
            <w:r>
              <w:t>d</w:t>
            </w:r>
            <w:r w:rsidR="001D6AC3">
              <w:t>)</w:t>
            </w:r>
          </w:p>
        </w:tc>
        <w:tc>
          <w:tcPr>
            <w:tcW w:w="8037" w:type="dxa"/>
          </w:tcPr>
          <w:p w14:paraId="349573B9" w14:textId="0B462B16" w:rsidR="00F34AE1" w:rsidRDefault="001D6AC3" w:rsidP="00CC055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FAF5C54" w14:textId="5AE41121" w:rsidR="00C240EB" w:rsidRDefault="008108F3" w:rsidP="00F34AE1">
            <w:pPr>
              <w:pStyle w:val="Listenabsatz"/>
              <w:rPr>
                <w:noProof/>
              </w:rPr>
            </w:pPr>
            <w:r>
              <w:rPr>
                <w:rFonts w:eastAsia="Aptos" w:cs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2084736" behindDoc="0" locked="0" layoutInCell="1" allowOverlap="1" wp14:anchorId="70CC296D" wp14:editId="4C73F2B1">
                  <wp:simplePos x="0" y="0"/>
                  <wp:positionH relativeFrom="column">
                    <wp:posOffset>4466590</wp:posOffset>
                  </wp:positionH>
                  <wp:positionV relativeFrom="paragraph">
                    <wp:posOffset>85090</wp:posOffset>
                  </wp:positionV>
                  <wp:extent cx="600710" cy="600710"/>
                  <wp:effectExtent l="0" t="0" r="8890" b="8890"/>
                  <wp:wrapThrough wrapText="bothSides">
                    <wp:wrapPolygon edited="0">
                      <wp:start x="0" y="0"/>
                      <wp:lineTo x="0" y="21235"/>
                      <wp:lineTo x="21235" y="21235"/>
                      <wp:lineTo x="21235" y="0"/>
                      <wp:lineTo x="0" y="0"/>
                    </wp:wrapPolygon>
                  </wp:wrapThrough>
                  <wp:docPr id="41008390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6AC3">
              <w:rPr>
                <w:noProof/>
              </w:rPr>
              <w:t xml:space="preserve">Ein Kind nennt eine Start- und Endzahl. </w:t>
            </w:r>
          </w:p>
          <w:p w14:paraId="3575F801" w14:textId="171D521E" w:rsidR="00C240EB" w:rsidRDefault="001D6AC3" w:rsidP="00F34AE1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Das andere </w:t>
            </w:r>
            <w:r w:rsidR="00F34AE1">
              <w:rPr>
                <w:noProof/>
              </w:rPr>
              <w:t xml:space="preserve">zeichnet einen leeren Zahenstrahl und </w:t>
            </w:r>
            <w:r>
              <w:rPr>
                <w:noProof/>
              </w:rPr>
              <w:t xml:space="preserve">nennt </w:t>
            </w:r>
            <w:r w:rsidR="00F34AE1">
              <w:rPr>
                <w:noProof/>
              </w:rPr>
              <w:t xml:space="preserve">die </w:t>
            </w:r>
            <w:r>
              <w:rPr>
                <w:noProof/>
              </w:rPr>
              <w:t xml:space="preserve">Zahl, </w:t>
            </w:r>
            <w:r w:rsidR="00F34AE1">
              <w:rPr>
                <w:noProof/>
              </w:rPr>
              <w:br/>
            </w:r>
            <w:r>
              <w:rPr>
                <w:noProof/>
              </w:rPr>
              <w:t xml:space="preserve">die </w:t>
            </w:r>
            <w:r w:rsidR="00F34AE1">
              <w:rPr>
                <w:noProof/>
              </w:rPr>
              <w:t xml:space="preserve">genau in der Mitte zwischen den </w:t>
            </w:r>
            <w:r>
              <w:rPr>
                <w:noProof/>
              </w:rPr>
              <w:t>Zahlen</w:t>
            </w:r>
            <w:r w:rsidR="00F34AE1">
              <w:rPr>
                <w:noProof/>
              </w:rPr>
              <w:t xml:space="preserve"> </w:t>
            </w:r>
            <w:r>
              <w:rPr>
                <w:noProof/>
              </w:rPr>
              <w:t xml:space="preserve">liegt. </w:t>
            </w:r>
          </w:p>
          <w:p w14:paraId="11F3FEDC" w14:textId="15C44CC2" w:rsidR="00F34AE1" w:rsidRDefault="00F34AE1" w:rsidP="00F34AE1">
            <w:pPr>
              <w:pStyle w:val="Listenabsatz"/>
              <w:rPr>
                <w:noProof/>
              </w:rPr>
            </w:pPr>
            <w:r>
              <w:rPr>
                <w:noProof/>
              </w:rPr>
              <w:t>Danach s</w:t>
            </w:r>
            <w:r w:rsidR="001D6AC3">
              <w:rPr>
                <w:noProof/>
              </w:rPr>
              <w:t>ucht</w:t>
            </w:r>
            <w:r w:rsidR="003D3739">
              <w:rPr>
                <w:noProof/>
              </w:rPr>
              <w:t xml:space="preserve"> ihr</w:t>
            </w:r>
            <w:r w:rsidR="001D6AC3">
              <w:rPr>
                <w:noProof/>
              </w:rPr>
              <w:t xml:space="preserve"> die Zahl zu zweit mit dem </w:t>
            </w:r>
            <w:r>
              <w:rPr>
                <w:b/>
                <w:bCs/>
                <w:noProof/>
              </w:rPr>
              <w:t>digital</w:t>
            </w:r>
            <w:r w:rsidR="001D6AC3" w:rsidRPr="00F34AE1">
              <w:rPr>
                <w:b/>
                <w:bCs/>
                <w:noProof/>
              </w:rPr>
              <w:t>en Zahlenstrahl</w:t>
            </w:r>
            <w:r w:rsidR="001D6AC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="001D6AC3">
              <w:rPr>
                <w:noProof/>
              </w:rPr>
              <w:t>und beschreib</w:t>
            </w:r>
            <w:r w:rsidR="00C240EB">
              <w:rPr>
                <w:noProof/>
              </w:rPr>
              <w:t>t</w:t>
            </w:r>
            <w:r w:rsidR="001D6AC3">
              <w:rPr>
                <w:noProof/>
              </w:rPr>
              <w:t xml:space="preserve">, wie </w:t>
            </w:r>
            <w:r w:rsidR="00C240EB">
              <w:rPr>
                <w:noProof/>
              </w:rPr>
              <w:t>ihr dabei</w:t>
            </w:r>
            <w:r w:rsidR="001D6AC3">
              <w:rPr>
                <w:noProof/>
              </w:rPr>
              <w:t xml:space="preserve"> vorgeht</w:t>
            </w:r>
            <w:r>
              <w:rPr>
                <w:noProof/>
              </w:rPr>
              <w:t>, um zu kontrollieren, ob die Mitte stimmt</w:t>
            </w:r>
            <w:r w:rsidR="001D6AC3">
              <w:rPr>
                <w:noProof/>
              </w:rPr>
              <w:t>.</w:t>
            </w:r>
          </w:p>
          <w:p w14:paraId="7368B61C" w14:textId="77777777" w:rsidR="00F34AE1" w:rsidRDefault="00F34AE1" w:rsidP="00F34AE1">
            <w:pPr>
              <w:rPr>
                <w:noProof/>
              </w:rPr>
            </w:pPr>
            <w:r>
              <w:rPr>
                <w:noProof/>
              </w:rPr>
              <w:t>Überlegt gemeinsam: Für welche Zahlen ist die Aufgabe leicht? Für welche ist sie schwer?</w:t>
            </w:r>
          </w:p>
          <w:p w14:paraId="757160FA" w14:textId="62E0ABE1" w:rsidR="002F0035" w:rsidRDefault="002F0035" w:rsidP="00F34AE1">
            <w:pPr>
              <w:rPr>
                <w:noProof/>
              </w:rPr>
            </w:pPr>
          </w:p>
        </w:tc>
      </w:tr>
    </w:tbl>
    <w:p w14:paraId="732F599E" w14:textId="77777777" w:rsidR="008D64E8" w:rsidRDefault="008D64E8">
      <w:pPr>
        <w:spacing w:after="200" w:line="276" w:lineRule="auto"/>
        <w:sectPr w:rsidR="008D64E8" w:rsidSect="00C75E4D">
          <w:headerReference w:type="default" r:id="rId79"/>
          <w:footerReference w:type="default" r:id="rId8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2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D64E8" w:rsidRPr="009869B8" w14:paraId="35D0D920" w14:textId="77777777" w:rsidTr="00F34AE1">
        <w:tc>
          <w:tcPr>
            <w:tcW w:w="610" w:type="dxa"/>
          </w:tcPr>
          <w:p w14:paraId="48FC96D0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1D3282CE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 w:rsidRPr="00F34AE1">
              <w:rPr>
                <w:sz w:val="28"/>
                <w:szCs w:val="28"/>
              </w:rPr>
              <w:t>Zahlen vergleichen</w:t>
            </w:r>
          </w:p>
        </w:tc>
      </w:tr>
      <w:tr w:rsidR="008D64E8" w:rsidRPr="009869B8" w14:paraId="5CC94BD6" w14:textId="77777777" w:rsidTr="00F34AE1">
        <w:tc>
          <w:tcPr>
            <w:tcW w:w="610" w:type="dxa"/>
          </w:tcPr>
          <w:p w14:paraId="2826749F" w14:textId="37C181C9" w:rsidR="008D64E8" w:rsidRPr="009869B8" w:rsidRDefault="008D64E8" w:rsidP="008D64E8">
            <w:pPr>
              <w:pStyle w:val="berschrift3"/>
            </w:pPr>
            <w:r>
              <w:t>3</w:t>
            </w:r>
            <w:r w:rsidRPr="009869B8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6654C2FD" w14:textId="77777777" w:rsidR="008D64E8" w:rsidRPr="009869B8" w:rsidRDefault="008D64E8" w:rsidP="008D64E8">
            <w:pPr>
              <w:pStyle w:val="berschrift3"/>
            </w:pPr>
            <w:r w:rsidRPr="009869B8">
              <w:t>Von klein nach groß</w:t>
            </w:r>
          </w:p>
        </w:tc>
      </w:tr>
      <w:tr w:rsidR="008D64E8" w:rsidRPr="009869B8" w14:paraId="709C422A" w14:textId="77777777" w:rsidTr="00F34AE1">
        <w:tc>
          <w:tcPr>
            <w:tcW w:w="610" w:type="dxa"/>
          </w:tcPr>
          <w:p w14:paraId="316F281C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10628C12" w14:textId="77777777" w:rsidR="008D64E8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 w:rsidRPr="009869B8">
              <w:rPr>
                <w:noProof/>
              </w:rPr>
              <w:t>Ordne der Größe nach, achte auf die Zeichen.</w:t>
            </w:r>
          </w:p>
          <w:p w14:paraId="2FA45679" w14:textId="5B7CB712" w:rsidR="008D64E8" w:rsidRPr="009869B8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2464" behindDoc="0" locked="0" layoutInCell="1" allowOverlap="1" wp14:anchorId="19716678" wp14:editId="2052CA79">
                  <wp:simplePos x="0" y="0"/>
                  <wp:positionH relativeFrom="column">
                    <wp:posOffset>2535236</wp:posOffset>
                  </wp:positionH>
                  <wp:positionV relativeFrom="paragraph">
                    <wp:posOffset>81659</wp:posOffset>
                  </wp:positionV>
                  <wp:extent cx="3037272" cy="304165"/>
                  <wp:effectExtent l="0" t="0" r="0" b="0"/>
                  <wp:wrapNone/>
                  <wp:docPr id="1549235433" name="Grafik 1549235433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235433" name="Grafik 1549235433" descr="Ein Bild, das Hebel enthält.&#10;&#10;Automatisch generierte Beschreibun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72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Zeichne </w:t>
            </w:r>
            <w:r w:rsidR="00F34AE1">
              <w:rPr>
                <w:noProof/>
              </w:rPr>
              <w:t>d</w:t>
            </w:r>
            <w:r>
              <w:rPr>
                <w:noProof/>
              </w:rPr>
              <w:t xml:space="preserve">eine Lösung am Zahlenstrahl:                               </w:t>
            </w:r>
          </w:p>
          <w:p w14:paraId="4E9621D2" w14:textId="77777777" w:rsidR="008D64E8" w:rsidRPr="009869B8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8D64E8" w:rsidRPr="009869B8" w14:paraId="27CC8BF2" w14:textId="77777777" w:rsidTr="00F34AE1">
        <w:tc>
          <w:tcPr>
            <w:tcW w:w="610" w:type="dxa"/>
          </w:tcPr>
          <w:p w14:paraId="35A32D09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50037BC6" w14:textId="77777777" w:rsidR="008D64E8" w:rsidRPr="009869B8" w:rsidRDefault="008D64E8" w:rsidP="008D64E8">
            <w:pPr>
              <w:pStyle w:val="Nummerierung"/>
            </w:pPr>
            <w:r w:rsidRPr="009869B8">
              <w:t>a)</w:t>
            </w:r>
          </w:p>
        </w:tc>
        <w:tc>
          <w:tcPr>
            <w:tcW w:w="8036" w:type="dxa"/>
          </w:tcPr>
          <w:p w14:paraId="30B03C0A" w14:textId="77777777" w:rsidR="008D64E8" w:rsidRPr="009869B8" w:rsidRDefault="008D64E8" w:rsidP="008D64E8">
            <w:pPr>
              <w:spacing w:line="360" w:lineRule="auto"/>
            </w:pPr>
            <w:r w:rsidRPr="009869B8">
              <w:t>78,   990,   87,   999,   101,   110,   99</w:t>
            </w:r>
          </w:p>
          <w:p w14:paraId="73FC0EB1" w14:textId="77777777" w:rsidR="008D64E8" w:rsidRPr="009869B8" w:rsidRDefault="008D64E8" w:rsidP="008D64E8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8D64E8" w:rsidRPr="009869B8" w14:paraId="191DD21C" w14:textId="77777777" w:rsidTr="00F34AE1">
        <w:tc>
          <w:tcPr>
            <w:tcW w:w="610" w:type="dxa"/>
          </w:tcPr>
          <w:p w14:paraId="6D218F1D" w14:textId="77777777" w:rsidR="008D64E8" w:rsidRPr="009869B8" w:rsidRDefault="008D64E8" w:rsidP="008D64E8">
            <w:pPr>
              <w:spacing w:line="240" w:lineRule="atLeast"/>
            </w:pPr>
            <w:r w:rsidRPr="009869B8">
              <w:rPr>
                <w:noProof/>
              </w:rPr>
              <w:drawing>
                <wp:inline distT="0" distB="0" distL="0" distR="0" wp14:anchorId="513DF96C" wp14:editId="0222B76F">
                  <wp:extent cx="360000" cy="272386"/>
                  <wp:effectExtent l="0" t="0" r="2540" b="0"/>
                  <wp:docPr id="2142742514" name="Grafik 21427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7C4153" w14:textId="77777777" w:rsidR="008D64E8" w:rsidRPr="009869B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28E2D54F" w14:textId="77777777" w:rsidR="008D64E8" w:rsidRPr="009869B8" w:rsidRDefault="008D64E8" w:rsidP="008D64E8">
            <w:r w:rsidRPr="009869B8">
              <w:t xml:space="preserve">Wie kannst du die Zahlen der Größe nach ordnen? </w:t>
            </w:r>
          </w:p>
          <w:p w14:paraId="211E0E78" w14:textId="77777777" w:rsidR="008D64E8" w:rsidRPr="009869B8" w:rsidRDefault="008D64E8" w:rsidP="008D64E8">
            <w:pPr>
              <w:spacing w:after="120"/>
            </w:pPr>
            <w:r w:rsidRPr="009869B8">
              <w:t>Worauf musst du achten, damit du den Überblick behältst?</w:t>
            </w:r>
          </w:p>
        </w:tc>
      </w:tr>
      <w:tr w:rsidR="008D64E8" w:rsidRPr="009869B8" w14:paraId="324E81E1" w14:textId="77777777" w:rsidTr="00F34AE1">
        <w:tc>
          <w:tcPr>
            <w:tcW w:w="610" w:type="dxa"/>
          </w:tcPr>
          <w:p w14:paraId="28123EB6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5EFC8AFB" w14:textId="77777777" w:rsidR="008D64E8" w:rsidRPr="009869B8" w:rsidRDefault="008D64E8" w:rsidP="008D64E8">
            <w:pPr>
              <w:pStyle w:val="Nummerierung"/>
            </w:pPr>
            <w:r>
              <w:t>c</w:t>
            </w:r>
            <w:r w:rsidRPr="009869B8">
              <w:t>)</w:t>
            </w:r>
          </w:p>
        </w:tc>
        <w:tc>
          <w:tcPr>
            <w:tcW w:w="8036" w:type="dxa"/>
          </w:tcPr>
          <w:p w14:paraId="196CA83C" w14:textId="77777777" w:rsidR="008D64E8" w:rsidRPr="009869B8" w:rsidRDefault="008D64E8" w:rsidP="008D64E8">
            <w:pPr>
              <w:spacing w:line="360" w:lineRule="auto"/>
            </w:pPr>
            <w:r w:rsidRPr="009869B8">
              <w:t>1200,   7373,   4880,   3772,   12000,   4808,   3737</w:t>
            </w:r>
          </w:p>
          <w:p w14:paraId="787ED298" w14:textId="77777777" w:rsidR="008D64E8" w:rsidRDefault="008D64E8" w:rsidP="008D64E8">
            <w:pPr>
              <w:spacing w:line="240" w:lineRule="auto"/>
              <w:rPr>
                <w:color w:val="7F7F7F" w:themeColor="text1" w:themeTint="80"/>
              </w:rPr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  <w:p w14:paraId="34621864" w14:textId="77777777" w:rsidR="008D64E8" w:rsidRPr="009869B8" w:rsidRDefault="008D64E8" w:rsidP="008D64E8">
            <w:pPr>
              <w:spacing w:line="240" w:lineRule="auto"/>
            </w:pPr>
          </w:p>
        </w:tc>
      </w:tr>
      <w:tr w:rsidR="008D64E8" w:rsidRPr="009869B8" w14:paraId="4B344A28" w14:textId="77777777" w:rsidTr="00F34AE1">
        <w:tc>
          <w:tcPr>
            <w:tcW w:w="610" w:type="dxa"/>
          </w:tcPr>
          <w:p w14:paraId="08D96E82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18711592" w14:textId="22DFC124" w:rsidR="008D64E8" w:rsidRPr="009869B8" w:rsidRDefault="008D64E8" w:rsidP="008D64E8">
            <w:pPr>
              <w:pStyle w:val="Nummerierung"/>
            </w:pPr>
            <w:r>
              <w:t>d</w:t>
            </w:r>
            <w:r w:rsidRPr="009869B8">
              <w:t>)</w:t>
            </w:r>
          </w:p>
        </w:tc>
        <w:tc>
          <w:tcPr>
            <w:tcW w:w="8036" w:type="dxa"/>
          </w:tcPr>
          <w:p w14:paraId="45553930" w14:textId="77777777" w:rsidR="008D64E8" w:rsidRPr="009869B8" w:rsidRDefault="008D64E8" w:rsidP="008D64E8">
            <w:pPr>
              <w:spacing w:line="360" w:lineRule="auto"/>
            </w:pPr>
            <w:r w:rsidRPr="009869B8">
              <w:t>101,   1001,   1010,   1100,   10100,   110,   10001</w:t>
            </w:r>
          </w:p>
          <w:p w14:paraId="717FB449" w14:textId="77777777" w:rsidR="008D64E8" w:rsidRPr="009869B8" w:rsidRDefault="008D64E8" w:rsidP="008D64E8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8D64E8" w:rsidRPr="009869B8" w14:paraId="392D49B5" w14:textId="77777777" w:rsidTr="00F34AE1">
        <w:tc>
          <w:tcPr>
            <w:tcW w:w="610" w:type="dxa"/>
          </w:tcPr>
          <w:p w14:paraId="300DC11D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1AB6548C" w14:textId="77777777" w:rsidR="008D64E8" w:rsidRDefault="008D64E8" w:rsidP="008D64E8">
            <w:pPr>
              <w:pStyle w:val="Nummerierung"/>
            </w:pPr>
            <w:r>
              <w:t>e)</w:t>
            </w:r>
          </w:p>
        </w:tc>
        <w:tc>
          <w:tcPr>
            <w:tcW w:w="8036" w:type="dxa"/>
          </w:tcPr>
          <w:p w14:paraId="5FD63E9F" w14:textId="61FCEFE7" w:rsidR="008D64E8" w:rsidRPr="009869B8" w:rsidRDefault="005913FA" w:rsidP="008D64E8">
            <w:pPr>
              <w:spacing w:line="360" w:lineRule="auto"/>
            </w:pPr>
            <w:r>
              <w:rPr>
                <w:rFonts w:eastAsia="Aptos" w:cs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2090880" behindDoc="0" locked="0" layoutInCell="1" allowOverlap="1" wp14:anchorId="3F8C4D62" wp14:editId="606BDB93">
                  <wp:simplePos x="0" y="0"/>
                  <wp:positionH relativeFrom="column">
                    <wp:posOffset>4669155</wp:posOffset>
                  </wp:positionH>
                  <wp:positionV relativeFrom="paragraph">
                    <wp:posOffset>506</wp:posOffset>
                  </wp:positionV>
                  <wp:extent cx="424815" cy="424815"/>
                  <wp:effectExtent l="0" t="0" r="0" b="0"/>
                  <wp:wrapThrough wrapText="bothSides">
                    <wp:wrapPolygon edited="0">
                      <wp:start x="0" y="0"/>
                      <wp:lineTo x="0" y="20341"/>
                      <wp:lineTo x="20341" y="20341"/>
                      <wp:lineTo x="20341" y="0"/>
                      <wp:lineTo x="0" y="0"/>
                    </wp:wrapPolygon>
                  </wp:wrapThrough>
                  <wp:docPr id="133633629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AE1">
              <w:t>Wenn du unsicher bist, k</w:t>
            </w:r>
            <w:r w:rsidR="008D64E8">
              <w:t xml:space="preserve">ontrolliere deine </w:t>
            </w:r>
            <w:r w:rsidR="00F34AE1">
              <w:t xml:space="preserve">Ergebnisse am </w:t>
            </w:r>
            <w:r w:rsidR="00F34AE1">
              <w:rPr>
                <w:b/>
                <w:bCs/>
              </w:rPr>
              <w:t>digital</w:t>
            </w:r>
            <w:r w:rsidR="008D64E8" w:rsidRPr="00F34AE1">
              <w:rPr>
                <w:b/>
                <w:bCs/>
              </w:rPr>
              <w:t>en Zahlenstrahl</w:t>
            </w:r>
            <w:r w:rsidR="008D64E8">
              <w:t>.</w:t>
            </w:r>
            <w:r w:rsidR="008D64E8"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1C8E1DE7" w14:textId="1F29896E" w:rsidR="008B729B" w:rsidRPr="00F34AE1" w:rsidRDefault="006D37CB">
      <w:pPr>
        <w:rPr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7B2B9008" wp14:editId="1FA80B7D">
                <wp:simplePos x="0" y="0"/>
                <wp:positionH relativeFrom="column">
                  <wp:posOffset>1728470</wp:posOffset>
                </wp:positionH>
                <wp:positionV relativeFrom="paragraph">
                  <wp:posOffset>8163635</wp:posOffset>
                </wp:positionV>
                <wp:extent cx="657225" cy="755120"/>
                <wp:effectExtent l="0" t="0" r="0" b="6985"/>
                <wp:wrapNone/>
                <wp:docPr id="1516746960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57225" cy="755120"/>
                          <a:chOff x="0" y="0"/>
                          <a:chExt cx="657225" cy="755120"/>
                        </a:xfrm>
                      </wpg:grpSpPr>
                      <pic:pic xmlns:pic="http://schemas.openxmlformats.org/drawingml/2006/picture">
                        <pic:nvPicPr>
                          <pic:cNvPr id="1595507253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828282" name="Textfeld 12"/>
                        <wps:cNvSpPr txBox="1"/>
                        <wps:spPr>
                          <a:xfrm>
                            <a:off x="149043" y="608258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041BC" w14:textId="77777777" w:rsidR="006D37CB" w:rsidRPr="008D5126" w:rsidRDefault="006D37CB" w:rsidP="006D37CB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B9008" id="_x0000_s1532" style="position:absolute;margin-left:136.1pt;margin-top:642.8pt;width:51.75pt;height:59.45pt;flip:x;z-index:251917824;mso-position-horizontal-relative:text;mso-position-vertical-relative:text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">
                <v:shape id="Grafik 8" o:spid="_x0000_s1533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">
                  <v:imagedata r:id="rId68" o:title="" chromakey="white"/>
                </v:shape>
                <v:shape id="_x0000_s1534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" filled="f" stroked="f" strokeweight=".5pt">
                  <v:textbox inset="0,0,0,0">
                    <w:txbxContent>
                      <w:p w14:paraId="64D041BC" w14:textId="77777777" w:rsidR="006D37CB" w:rsidRPr="008D5126" w:rsidRDefault="006D37CB" w:rsidP="006D37CB">
                        <w:pPr>
                          <w:pStyle w:val="Transcript"/>
                        </w:pPr>
                        <w:r>
                          <w:t>Rico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8B729B" w:rsidRPr="00B74344" w14:paraId="46E9B0C5" w14:textId="77777777" w:rsidTr="00F34AE1">
        <w:tc>
          <w:tcPr>
            <w:tcW w:w="610" w:type="dxa"/>
          </w:tcPr>
          <w:p w14:paraId="131DDC0C" w14:textId="77777777" w:rsidR="008B729B" w:rsidRPr="00B74344" w:rsidRDefault="00614046" w:rsidP="00CC0555">
            <w:pPr>
              <w:pStyle w:val="berschrift3"/>
              <w:spacing w:before="0"/>
            </w:pPr>
            <w:r>
              <w:t>3</w:t>
            </w:r>
            <w:r w:rsidR="008B729B">
              <w:t>.2</w:t>
            </w:r>
          </w:p>
        </w:tc>
        <w:tc>
          <w:tcPr>
            <w:tcW w:w="8462" w:type="dxa"/>
            <w:gridSpan w:val="4"/>
          </w:tcPr>
          <w:p w14:paraId="7B8F6384" w14:textId="77777777" w:rsidR="008B729B" w:rsidRPr="00B74344" w:rsidRDefault="008B729B" w:rsidP="00CC0555">
            <w:pPr>
              <w:pStyle w:val="berschrift3"/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67C326E3" wp14:editId="44EAA17A">
                      <wp:simplePos x="0" y="0"/>
                      <wp:positionH relativeFrom="column">
                        <wp:posOffset>3072299</wp:posOffset>
                      </wp:positionH>
                      <wp:positionV relativeFrom="paragraph">
                        <wp:posOffset>108920</wp:posOffset>
                      </wp:positionV>
                      <wp:extent cx="1764470" cy="633730"/>
                      <wp:effectExtent l="0" t="0" r="179070" b="13970"/>
                      <wp:wrapNone/>
                      <wp:docPr id="1104806812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64470" cy="633730"/>
                              </a:xfrm>
                              <a:prstGeom prst="wedgeRoundRectCallout">
                                <a:avLst>
                                  <a:gd name="adj1" fmla="val 58591"/>
                                  <a:gd name="adj2" fmla="val -92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3E088" w14:textId="77777777" w:rsidR="008B729B" w:rsidRPr="00B00335" w:rsidRDefault="008B729B" w:rsidP="008B729B">
                                  <w:pPr>
                                    <w:pStyle w:val="SprechbaseBeschreibung"/>
                                  </w:pPr>
                                  <w:r>
                                    <w:t xml:space="preserve">Ich kann mir nie merken, welches Zeichen für „ist größer als“ steht:  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&gt; </w:t>
                                  </w:r>
                                  <w:r w:rsidRPr="00B00335">
                                    <w:t>oder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 &lt;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326E3" id="_x0000_s1535" type="#_x0000_t62" style="position:absolute;margin-left:241.9pt;margin-top:8.6pt;width:138.95pt;height:49.9pt;flip:y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" adj="23456,8808" fillcolor="white [3201]" strokecolor="#bfbfbf [2412]" strokeweight="1pt">
                      <v:textbox inset="1mm,1mm,1mm,1mm">
                        <w:txbxContent>
                          <w:p w14:paraId="6B63E088" w14:textId="77777777" w:rsidR="008B729B" w:rsidRPr="00B00335" w:rsidRDefault="008B729B" w:rsidP="008B729B">
                            <w:pPr>
                              <w:pStyle w:val="SprechbaseBeschreibung"/>
                            </w:pPr>
                            <w:r>
                              <w:t xml:space="preserve">Ich kann mir nie merken, welches Zeichen für „ist größer als“ steht:  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B00335">
                              <w:t>oder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 &lt;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D48">
              <w:t>Größer, kleiner, gleich</w:t>
            </w:r>
          </w:p>
        </w:tc>
      </w:tr>
      <w:tr w:rsidR="008B729B" w14:paraId="54BD3FB5" w14:textId="77777777" w:rsidTr="00F34AE1">
        <w:trPr>
          <w:trHeight w:val="639"/>
        </w:trPr>
        <w:tc>
          <w:tcPr>
            <w:tcW w:w="610" w:type="dxa"/>
          </w:tcPr>
          <w:p w14:paraId="0E2F4C1D" w14:textId="77777777" w:rsidR="008B729B" w:rsidRDefault="008B729B" w:rsidP="00CC0555">
            <w:pPr>
              <w:spacing w:line="240" w:lineRule="atLeast"/>
            </w:pPr>
          </w:p>
        </w:tc>
        <w:tc>
          <w:tcPr>
            <w:tcW w:w="425" w:type="dxa"/>
          </w:tcPr>
          <w:p w14:paraId="4787A025" w14:textId="77777777" w:rsidR="008B729B" w:rsidRPr="007A149C" w:rsidRDefault="008B729B" w:rsidP="00CC055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7" w:type="dxa"/>
            <w:gridSpan w:val="3"/>
          </w:tcPr>
          <w:p w14:paraId="39177A57" w14:textId="77777777" w:rsidR="008B729B" w:rsidRDefault="008B729B" w:rsidP="00CC0555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1744" behindDoc="0" locked="0" layoutInCell="1" allowOverlap="1" wp14:anchorId="59594FF7" wp14:editId="4C421EE5">
                  <wp:simplePos x="0" y="0"/>
                  <wp:positionH relativeFrom="column">
                    <wp:posOffset>4635569</wp:posOffset>
                  </wp:positionH>
                  <wp:positionV relativeFrom="paragraph">
                    <wp:posOffset>-146831</wp:posOffset>
                  </wp:positionV>
                  <wp:extent cx="547446" cy="630000"/>
                  <wp:effectExtent l="0" t="0" r="0" b="5080"/>
                  <wp:wrapNone/>
                  <wp:docPr id="163239444" name="Grafik 10" descr="Ein Bild, das Darstellung, Clipart, Animierter Cartoon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39444" name="Grafik 10" descr="Ein Bild, das Darstellung, Clipart, Animierter Cartoon, Animati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46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Wie merkst du dir, welches Zeichen </w:t>
            </w:r>
            <w:r>
              <w:rPr>
                <w:noProof/>
              </w:rPr>
              <w:br/>
              <w:t>für den Vergleich steht? Gib Tara einen Tipp.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</w:tr>
      <w:tr w:rsidR="008B729B" w14:paraId="12A11053" w14:textId="77777777" w:rsidTr="00F34AE1">
        <w:trPr>
          <w:trHeight w:val="145"/>
        </w:trPr>
        <w:tc>
          <w:tcPr>
            <w:tcW w:w="610" w:type="dxa"/>
          </w:tcPr>
          <w:p w14:paraId="7B41F65D" w14:textId="77777777" w:rsidR="008B729B" w:rsidRDefault="008B729B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955867" w14:textId="77777777" w:rsidR="008B729B" w:rsidRDefault="008B729B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3"/>
          </w:tcPr>
          <w:p w14:paraId="786D429A" w14:textId="26C83738" w:rsidR="008B729B" w:rsidRDefault="008B729B" w:rsidP="00CC055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6ECA114E" wp14:editId="08081F22">
                      <wp:simplePos x="0" y="0"/>
                      <wp:positionH relativeFrom="column">
                        <wp:posOffset>4749949</wp:posOffset>
                      </wp:positionH>
                      <wp:positionV relativeFrom="paragraph">
                        <wp:posOffset>16172</wp:posOffset>
                      </wp:positionV>
                      <wp:extent cx="349885" cy="146864"/>
                      <wp:effectExtent l="0" t="0" r="5715" b="5715"/>
                      <wp:wrapNone/>
                      <wp:docPr id="2120722879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1468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FC157" w14:textId="77777777" w:rsidR="008B729B" w:rsidRPr="008D5126" w:rsidRDefault="008B729B" w:rsidP="008B729B">
                                  <w:pPr>
                                    <w:pStyle w:val="Transcript"/>
                                  </w:pPr>
                                  <w:r w:rsidRPr="008D5126"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A114E" id="Textfeld 12" o:spid="_x0000_s1536" type="#_x0000_t202" style="position:absolute;margin-left:374pt;margin-top:1.25pt;width:27.55pt;height:11.5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" filled="f" stroked="f" strokeweight=".5pt">
                      <v:textbox inset="0,0,0,0">
                        <w:txbxContent>
                          <w:p w14:paraId="141FC157" w14:textId="77777777" w:rsidR="008B729B" w:rsidRPr="008D5126" w:rsidRDefault="008B729B" w:rsidP="008B729B">
                            <w:pPr>
                              <w:pStyle w:val="Transcript"/>
                            </w:pPr>
                            <w:r w:rsidRPr="008D5126"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E9E">
              <w:rPr>
                <w:noProof/>
              </w:rPr>
              <w:t>Vergleiche:  &gt; oder &lt; oder =</w:t>
            </w:r>
          </w:p>
        </w:tc>
      </w:tr>
      <w:tr w:rsidR="008B729B" w14:paraId="391AC70C" w14:textId="77777777" w:rsidTr="00F34AE1">
        <w:trPr>
          <w:trHeight w:val="1017"/>
        </w:trPr>
        <w:tc>
          <w:tcPr>
            <w:tcW w:w="610" w:type="dxa"/>
          </w:tcPr>
          <w:p w14:paraId="47FBF5BA" w14:textId="77777777" w:rsidR="008B729B" w:rsidRDefault="008B729B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80EB58A" w14:textId="77777777" w:rsidR="008B729B" w:rsidRDefault="008B729B" w:rsidP="00CC0555">
            <w:pPr>
              <w:pStyle w:val="Nummerierung"/>
            </w:pPr>
          </w:p>
        </w:tc>
        <w:tc>
          <w:tcPr>
            <w:tcW w:w="2679" w:type="dxa"/>
          </w:tcPr>
          <w:p w14:paraId="57574839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1288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1822</w:t>
            </w:r>
          </w:p>
          <w:p w14:paraId="4A7A8B6C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3045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3054</w:t>
            </w:r>
          </w:p>
          <w:p w14:paraId="5A438A78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2300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2 T 3 Z</w:t>
            </w:r>
          </w:p>
          <w:p w14:paraId="6C240E6F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8550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8055</w:t>
            </w:r>
          </w:p>
          <w:p w14:paraId="3E4AA74B" w14:textId="77777777" w:rsidR="008B729B" w:rsidRPr="001A1E9E" w:rsidRDefault="008B729B" w:rsidP="00CC0555">
            <w:pPr>
              <w:rPr>
                <w:noProof/>
              </w:rPr>
            </w:pPr>
          </w:p>
        </w:tc>
        <w:tc>
          <w:tcPr>
            <w:tcW w:w="2679" w:type="dxa"/>
          </w:tcPr>
          <w:p w14:paraId="5100C289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 8101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801</w:t>
            </w:r>
          </w:p>
          <w:p w14:paraId="2533D6E4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 H 10 E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710</w:t>
            </w:r>
          </w:p>
          <w:p w14:paraId="50C7A97E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 9998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999</w:t>
            </w:r>
          </w:p>
          <w:p w14:paraId="16BE1740" w14:textId="77777777" w:rsidR="008B729B" w:rsidRPr="001A1E9E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   556 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5501</w:t>
            </w:r>
          </w:p>
        </w:tc>
        <w:tc>
          <w:tcPr>
            <w:tcW w:w="2679" w:type="dxa"/>
          </w:tcPr>
          <w:p w14:paraId="158EA8E0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2022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223</w:t>
            </w:r>
          </w:p>
          <w:p w14:paraId="1CF15CD0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7500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750</w:t>
            </w:r>
          </w:p>
          <w:p w14:paraId="72825D51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1001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1010</w:t>
            </w:r>
          </w:p>
          <w:p w14:paraId="0E42F0C1" w14:textId="77777777" w:rsidR="008B729B" w:rsidRPr="001A1E9E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20 T</w:t>
            </w:r>
          </w:p>
        </w:tc>
      </w:tr>
      <w:tr w:rsidR="008B729B" w:rsidRPr="00D53CEA" w14:paraId="5CB7CC8F" w14:textId="77777777" w:rsidTr="00F34AE1">
        <w:tc>
          <w:tcPr>
            <w:tcW w:w="610" w:type="dxa"/>
          </w:tcPr>
          <w:p w14:paraId="5352F445" w14:textId="77777777" w:rsidR="008B729B" w:rsidRDefault="008B729B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728CBFB" wp14:editId="152F5AB4">
                  <wp:extent cx="360000" cy="272386"/>
                  <wp:effectExtent l="0" t="0" r="2540" b="0"/>
                  <wp:docPr id="1564370741" name="Grafik 156437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71DDE6" w14:textId="77777777" w:rsidR="008B729B" w:rsidRPr="007A149C" w:rsidRDefault="008B729B" w:rsidP="00CC0555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3"/>
            <w:vAlign w:val="center"/>
          </w:tcPr>
          <w:p w14:paraId="1B5A8A70" w14:textId="77777777" w:rsidR="008B729B" w:rsidRDefault="008B729B" w:rsidP="00CC0555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Worauf achtet ihr zuerst, wenn ihr die Zahlen vergleicht?</w:t>
            </w:r>
          </w:p>
          <w:p w14:paraId="7B7DA1E8" w14:textId="5581EAE4" w:rsidR="008B729B" w:rsidRDefault="008B729B" w:rsidP="00CC0555">
            <w:pPr>
              <w:pStyle w:val="Listenabsatz"/>
              <w:rPr>
                <w:noProof/>
              </w:rPr>
            </w:pPr>
            <w:r>
              <w:rPr>
                <w:noProof/>
              </w:rPr>
              <w:t>Stellt ihr euch den Zahlenstrahl oder das Würfelmaterial dabei</w:t>
            </w:r>
            <w:r w:rsidR="00063C56">
              <w:rPr>
                <w:noProof/>
              </w:rPr>
              <w:t xml:space="preserve"> vor</w:t>
            </w:r>
            <w:r>
              <w:rPr>
                <w:noProof/>
              </w:rPr>
              <w:t xml:space="preserve">? </w:t>
            </w:r>
            <w:r>
              <w:rPr>
                <w:noProof/>
              </w:rPr>
              <w:br/>
              <w:t>Wie kann das helfen?</w:t>
            </w:r>
          </w:p>
          <w:p w14:paraId="1DB93C77" w14:textId="77777777" w:rsidR="008B729B" w:rsidRDefault="008B729B" w:rsidP="00CC0555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Aufgaben sind für euch leicht, welche sind schwieriger?</w:t>
            </w:r>
          </w:p>
          <w:p w14:paraId="66516C62" w14:textId="77777777" w:rsidR="008B729B" w:rsidRPr="00D53CEA" w:rsidRDefault="008B729B" w:rsidP="00CC0555">
            <w:pPr>
              <w:rPr>
                <w:noProof/>
              </w:rPr>
            </w:pPr>
          </w:p>
        </w:tc>
      </w:tr>
      <w:tr w:rsidR="008B729B" w:rsidRPr="00F96B1A" w14:paraId="6A3D8EBA" w14:textId="77777777" w:rsidTr="00F34AE1">
        <w:tc>
          <w:tcPr>
            <w:tcW w:w="610" w:type="dxa"/>
          </w:tcPr>
          <w:p w14:paraId="122F6571" w14:textId="77777777" w:rsidR="008B729B" w:rsidRDefault="008B729B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04452" wp14:editId="5C89D1C8">
                  <wp:extent cx="313144" cy="272386"/>
                  <wp:effectExtent l="0" t="0" r="0" b="0"/>
                  <wp:docPr id="1527262284" name="Grafik 1527262284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534B36" w14:textId="77777777" w:rsidR="008B729B" w:rsidRPr="007A149C" w:rsidRDefault="008B729B" w:rsidP="00CC0555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3"/>
            <w:vAlign w:val="center"/>
          </w:tcPr>
          <w:p w14:paraId="79792211" w14:textId="77777777" w:rsidR="008B729B" w:rsidRDefault="008B729B" w:rsidP="00CC0555">
            <w:pPr>
              <w:rPr>
                <w:noProof/>
              </w:rPr>
            </w:pPr>
            <w:r>
              <w:rPr>
                <w:noProof/>
              </w:rPr>
              <w:t>Stellt euch gegenseitig leichte und schwere Aufgaben zum Vergleichen.</w:t>
            </w:r>
          </w:p>
          <w:p w14:paraId="371CE302" w14:textId="77777777" w:rsidR="008B729B" w:rsidRPr="00F96B1A" w:rsidRDefault="008B729B" w:rsidP="00CC0555">
            <w:pPr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CD0320" w:rsidRPr="00CD0320" w14:paraId="1940B605" w14:textId="77777777" w:rsidTr="00F34AE1">
        <w:trPr>
          <w:trHeight w:val="189"/>
        </w:trPr>
        <w:tc>
          <w:tcPr>
            <w:tcW w:w="610" w:type="dxa"/>
          </w:tcPr>
          <w:p w14:paraId="56996EF4" w14:textId="77777777" w:rsidR="00CD0320" w:rsidRPr="00F34AE1" w:rsidRDefault="00CD0320" w:rsidP="00CC0555">
            <w:pPr>
              <w:spacing w:line="240" w:lineRule="atLeast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7426A5E" w14:textId="77777777" w:rsidR="00CD0320" w:rsidRPr="00F34AE1" w:rsidRDefault="00CD0320" w:rsidP="00CC0555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7" w:type="dxa"/>
            <w:gridSpan w:val="3"/>
            <w:vAlign w:val="center"/>
          </w:tcPr>
          <w:p w14:paraId="29F78F49" w14:textId="77777777" w:rsidR="00CD0320" w:rsidRPr="00F34AE1" w:rsidRDefault="00CD0320" w:rsidP="00CC0555">
            <w:pPr>
              <w:rPr>
                <w:noProof/>
                <w:sz w:val="10"/>
                <w:szCs w:val="10"/>
              </w:rPr>
            </w:pPr>
          </w:p>
        </w:tc>
      </w:tr>
      <w:tr w:rsidR="006F4B84" w:rsidRPr="00B74344" w14:paraId="5799BAF8" w14:textId="77777777" w:rsidTr="00F34AE1">
        <w:tc>
          <w:tcPr>
            <w:tcW w:w="610" w:type="dxa"/>
          </w:tcPr>
          <w:p w14:paraId="629390C4" w14:textId="394CFEF8" w:rsidR="006F4B84" w:rsidRDefault="00614046" w:rsidP="00F34AE1">
            <w:pPr>
              <w:pStyle w:val="berschrift3"/>
              <w:spacing w:before="0"/>
            </w:pPr>
            <w:r>
              <w:t>3</w:t>
            </w:r>
            <w:r w:rsidR="006F4B84">
              <w:t>.</w:t>
            </w:r>
            <w:r w:rsidR="00F34AE1">
              <w:t>3</w:t>
            </w:r>
            <w:r w:rsidR="00BC71B3">
              <w:t>*</w:t>
            </w:r>
          </w:p>
          <w:p w14:paraId="52259CD3" w14:textId="77777777" w:rsidR="009F1BC6" w:rsidRDefault="009F1BC6" w:rsidP="00CD0320">
            <w:pPr>
              <w:rPr>
                <w:lang w:eastAsia="de-DE"/>
              </w:rPr>
            </w:pPr>
          </w:p>
          <w:p w14:paraId="07FE1A88" w14:textId="77777777" w:rsidR="009F1BC6" w:rsidRPr="009F1BC6" w:rsidRDefault="009F1BC6" w:rsidP="00CD0320">
            <w:pPr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E41D740" wp14:editId="1865D1D3">
                  <wp:extent cx="360000" cy="272386"/>
                  <wp:effectExtent l="0" t="0" r="254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4"/>
          </w:tcPr>
          <w:p w14:paraId="3A4C78A5" w14:textId="77777777" w:rsidR="006F4B84" w:rsidRDefault="00CD0320" w:rsidP="00F34AE1">
            <w:pPr>
              <w:pStyle w:val="berschrift3"/>
              <w:spacing w:before="0"/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19C6C9EE" wp14:editId="4E97D1C7">
                      <wp:simplePos x="0" y="0"/>
                      <wp:positionH relativeFrom="column">
                        <wp:posOffset>2820795</wp:posOffset>
                      </wp:positionH>
                      <wp:positionV relativeFrom="paragraph">
                        <wp:posOffset>146685</wp:posOffset>
                      </wp:positionV>
                      <wp:extent cx="1805940" cy="431800"/>
                      <wp:effectExtent l="0" t="0" r="264160" b="12700"/>
                      <wp:wrapNone/>
                      <wp:docPr id="6933093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431800"/>
                              </a:xfrm>
                              <a:prstGeom prst="wedgeRoundRectCallout">
                                <a:avLst>
                                  <a:gd name="adj1" fmla="val 62797"/>
                                  <a:gd name="adj2" fmla="val -440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C3F25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sechsstellige Zahl, </w:t>
                                  </w:r>
                                </w:p>
                                <w:p w14:paraId="4D5F20B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die größer als 999 999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6C9EE" id="_x0000_s1537" type="#_x0000_t62" style="position:absolute;margin-left:222.1pt;margin-top:11.55pt;width:142.2pt;height:3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" adj="24364,1280" fillcolor="white [3201]" strokecolor="#bfbfbf [2412]" strokeweight="1pt">
                      <v:textbox inset="2mm,1mm,1mm,0">
                        <w:txbxContent>
                          <w:p w14:paraId="068C3F25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sechsstellige Zahl, </w:t>
                            </w:r>
                          </w:p>
                          <w:p w14:paraId="4D5F20B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die größer als 999 999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 wp14:anchorId="24986E5B" wp14:editId="1EA21D13">
                      <wp:simplePos x="0" y="0"/>
                      <wp:positionH relativeFrom="column">
                        <wp:posOffset>4766883</wp:posOffset>
                      </wp:positionH>
                      <wp:positionV relativeFrom="paragraph">
                        <wp:posOffset>-198945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F0F22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86E5B" id="_x0000_s1538" style="position:absolute;margin-left:375.35pt;margin-top:-15.65pt;width:42.9pt;height:59.1pt;z-index:251635200;mso-position-horizontal-relative:text;mso-position-vertical-relative:text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">
                      <v:shape id="Grafik 5" o:spid="_x0000_s1539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83" o:title="" chromakey="white"/>
                      </v:shape>
                      <v:shape id="_x0000_s154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27F0F22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F4B84">
              <w:t>Richtig oder falsch?</w:t>
            </w:r>
          </w:p>
          <w:p w14:paraId="22BD3659" w14:textId="77777777" w:rsidR="009F1BC6" w:rsidRPr="009F1BC6" w:rsidRDefault="009F1BC6" w:rsidP="00CD0320">
            <w:pPr>
              <w:rPr>
                <w:lang w:eastAsia="de-DE"/>
              </w:rPr>
            </w:pPr>
            <w:r>
              <w:rPr>
                <w:lang w:eastAsia="de-DE"/>
              </w:rPr>
              <w:t>Wer hat Recht? Begründe</w:t>
            </w:r>
            <w:r w:rsidR="0041177D">
              <w:rPr>
                <w:lang w:eastAsia="de-DE"/>
              </w:rPr>
              <w:t>t</w:t>
            </w:r>
            <w:r>
              <w:rPr>
                <w:lang w:eastAsia="de-DE"/>
              </w:rPr>
              <w:t>.</w:t>
            </w:r>
          </w:p>
          <w:p w14:paraId="4FDAB718" w14:textId="77777777" w:rsidR="009F1BC6" w:rsidRDefault="009F1BC6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1" behindDoc="0" locked="0" layoutInCell="1" allowOverlap="1" wp14:anchorId="3582DC9D" wp14:editId="4231743B">
                      <wp:simplePos x="0" y="0"/>
                      <wp:positionH relativeFrom="column">
                        <wp:posOffset>470428</wp:posOffset>
                      </wp:positionH>
                      <wp:positionV relativeFrom="paragraph">
                        <wp:posOffset>110268</wp:posOffset>
                      </wp:positionV>
                      <wp:extent cx="1656715" cy="431800"/>
                      <wp:effectExtent l="76200" t="0" r="6985" b="88900"/>
                      <wp:wrapNone/>
                      <wp:docPr id="7088565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431800"/>
                              </a:xfrm>
                              <a:prstGeom prst="wedgeRoundRectCallout">
                                <a:avLst>
                                  <a:gd name="adj1" fmla="val -53083"/>
                                  <a:gd name="adj2" fmla="val 6395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7716A6" w14:textId="77777777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 xml:space="preserve">Die kleinste dreistellige Zahl </w:t>
                                  </w:r>
                                </w:p>
                                <w:p w14:paraId="0DACC123" w14:textId="77777777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>hat 3 Nullen.</w:t>
                                  </w:r>
                                </w:p>
                                <w:p w14:paraId="377A2598" w14:textId="77777777" w:rsidR="00A3606A" w:rsidRDefault="00A3606A" w:rsidP="00A3606A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82DC9D" id="_x0000_s1541" type="#_x0000_t62" style="position:absolute;margin-left:37.05pt;margin-top:8.7pt;width:130.45pt;height:34pt;z-index:2516357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" adj="-666,24614" fillcolor="white [3201]" strokecolor="#bfbfbf [2412]" strokeweight="1pt">
                      <v:textbox inset="2mm,1mm,1mm,0">
                        <w:txbxContent>
                          <w:p w14:paraId="627716A6" w14:textId="77777777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 xml:space="preserve">Die kleinste dreistellige Zahl </w:t>
                            </w:r>
                          </w:p>
                          <w:p w14:paraId="0DACC123" w14:textId="77777777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>hat 3 Nullen.</w:t>
                            </w:r>
                          </w:p>
                          <w:p w14:paraId="377A2598" w14:textId="77777777" w:rsidR="00A3606A" w:rsidRDefault="00A3606A" w:rsidP="00A3606A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736F8" w14:textId="0044B0B0" w:rsidR="009F1BC6" w:rsidRDefault="00CD0320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1E26E936" wp14:editId="3157A319">
                      <wp:simplePos x="0" y="0"/>
                      <wp:positionH relativeFrom="column">
                        <wp:posOffset>2191139</wp:posOffset>
                      </wp:positionH>
                      <wp:positionV relativeFrom="paragraph">
                        <wp:posOffset>72631</wp:posOffset>
                      </wp:positionV>
                      <wp:extent cx="2074545" cy="431800"/>
                      <wp:effectExtent l="330200" t="0" r="8255" b="12700"/>
                      <wp:wrapNone/>
                      <wp:docPr id="11083910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4545" cy="431800"/>
                              </a:xfrm>
                              <a:prstGeom prst="wedgeRoundRectCallout">
                                <a:avLst>
                                  <a:gd name="adj1" fmla="val -64008"/>
                                  <a:gd name="adj2" fmla="val 4120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E54A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vierstellige Zahl, </w:t>
                                  </w:r>
                                </w:p>
                                <w:p w14:paraId="72F27C2E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deren Vorgänger die Zahl 1000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26E936" id="_x0000_s1542" type="#_x0000_t62" style="position:absolute;margin-left:172.55pt;margin-top:5.7pt;width:163.35pt;height:34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" adj="-3026,19700" fillcolor="white [3201]" strokecolor="#bfbfbf [2412]" strokeweight="1pt">
                      <v:textbox inset="2mm,1mm,1mm,0">
                        <w:txbxContent>
                          <w:p w14:paraId="18AE54A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vierstellige Zahl, </w:t>
                            </w:r>
                          </w:p>
                          <w:p w14:paraId="72F27C2E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deren Vorgänger die Zahl 1000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1BC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 wp14:anchorId="455D99E0" wp14:editId="59D36A4E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102870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422665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D99E0" id="_x0000_s1543" style="position:absolute;margin-left:-5.7pt;margin-top:8.1pt;width:50.9pt;height:58.55pt;z-index:251634176;mso-position-horizontal-relative:text;mso-position-vertical-relative:text;mso-width-relative:margin;mso-height-relative:margin" coordorigin="-6,-206" coordsize="6466,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">
                      <v:shape id="Grafik 6" o:spid="_x0000_s1544" type="#_x0000_t75" style="position:absolute;left:-6;top:-206;width:6465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">
                        <v:imagedata r:id="rId85" o:title="" chromakey="white"/>
                      </v:shape>
                      <v:shape id="_x0000_s1545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30422665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34A48F" w14:textId="77777777" w:rsidR="009F1BC6" w:rsidRPr="009F1BC6" w:rsidRDefault="009F1BC6" w:rsidP="00CD0320">
            <w:pPr>
              <w:rPr>
                <w:lang w:eastAsia="de-DE"/>
              </w:rPr>
            </w:pPr>
          </w:p>
        </w:tc>
      </w:tr>
    </w:tbl>
    <w:p w14:paraId="5839346C" w14:textId="77777777" w:rsidR="002F0035" w:rsidRDefault="002F0035">
      <w:pPr>
        <w:sectPr w:rsidR="002F0035" w:rsidSect="00C75E4D">
          <w:headerReference w:type="default" r:id="rId8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pPr w:leftFromText="141" w:rightFromText="141" w:vertAnchor="text" w:horzAnchor="margin" w:tblpY="48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1517"/>
        <w:gridCol w:w="6520"/>
      </w:tblGrid>
      <w:tr w:rsidR="002F0035" w:rsidRPr="00B74344" w14:paraId="0881A770" w14:textId="77777777" w:rsidTr="002F0035">
        <w:tc>
          <w:tcPr>
            <w:tcW w:w="610" w:type="dxa"/>
          </w:tcPr>
          <w:p w14:paraId="2645627D" w14:textId="77777777" w:rsidR="002F0035" w:rsidRPr="00B74344" w:rsidRDefault="002F0035" w:rsidP="002F0035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462" w:type="dxa"/>
            <w:gridSpan w:val="3"/>
          </w:tcPr>
          <w:p w14:paraId="4EE02894" w14:textId="77777777" w:rsidR="002F0035" w:rsidRPr="00B74344" w:rsidRDefault="002F0035" w:rsidP="002F0035">
            <w:pPr>
              <w:pStyle w:val="berschrift2"/>
            </w:pPr>
            <w:r>
              <w:t>Große Zahlen ohne Zahlenstrahl vergleichen</w:t>
            </w:r>
          </w:p>
        </w:tc>
      </w:tr>
      <w:tr w:rsidR="002F0035" w:rsidRPr="00B74344" w14:paraId="7272C22E" w14:textId="77777777" w:rsidTr="002F0035">
        <w:tc>
          <w:tcPr>
            <w:tcW w:w="610" w:type="dxa"/>
          </w:tcPr>
          <w:p w14:paraId="710115DA" w14:textId="77777777" w:rsidR="002F0035" w:rsidRPr="00B74344" w:rsidRDefault="002F0035" w:rsidP="002F0035">
            <w:pPr>
              <w:pStyle w:val="berschrift3"/>
              <w:spacing w:before="0"/>
            </w:pPr>
            <w:r>
              <w:t>4.1</w:t>
            </w:r>
          </w:p>
        </w:tc>
        <w:tc>
          <w:tcPr>
            <w:tcW w:w="8462" w:type="dxa"/>
            <w:gridSpan w:val="3"/>
          </w:tcPr>
          <w:p w14:paraId="51B045CE" w14:textId="77777777" w:rsidR="002F0035" w:rsidRPr="00B74344" w:rsidRDefault="002F0035" w:rsidP="002F0035">
            <w:pPr>
              <w:pStyle w:val="berschrift3"/>
              <w:spacing w:before="0"/>
            </w:pPr>
            <w:r>
              <w:t>Zahlen in der Stellentafel</w:t>
            </w:r>
          </w:p>
        </w:tc>
      </w:tr>
      <w:tr w:rsidR="002F0035" w14:paraId="5CD0752E" w14:textId="77777777" w:rsidTr="002F0035">
        <w:trPr>
          <w:trHeight w:val="375"/>
        </w:trPr>
        <w:tc>
          <w:tcPr>
            <w:tcW w:w="610" w:type="dxa"/>
          </w:tcPr>
          <w:p w14:paraId="37905074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21ADFEE" wp14:editId="1FBA968F">
                  <wp:extent cx="360000" cy="272386"/>
                  <wp:effectExtent l="0" t="0" r="2540" b="0"/>
                  <wp:docPr id="22313" name="Grafik 2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66B41A4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4BC1FFB4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Nehmt die große Stellentafel und tragt folgende Zahlen ein:</w:t>
            </w:r>
          </w:p>
          <w:p w14:paraId="6C7B6F09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1248" behindDoc="0" locked="0" layoutInCell="1" allowOverlap="1" wp14:anchorId="50624BBE" wp14:editId="268A5F81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90170</wp:posOffset>
                  </wp:positionV>
                  <wp:extent cx="1805940" cy="460375"/>
                  <wp:effectExtent l="88900" t="88900" r="22860" b="22225"/>
                  <wp:wrapNone/>
                  <wp:docPr id="23424" name="Bild 23424" descr="Macintosh HD:Users:corinna:Desktop:Stellen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orinna:Desktop:Stellenta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rightnessContrast brigh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Zehn, Hundert, Tausend, Zehntausend, Hunderttausend,</w:t>
            </w:r>
          </w:p>
          <w:p w14:paraId="565F9385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eine Million, zehn Millionen. </w:t>
            </w:r>
          </w:p>
          <w:p w14:paraId="2BAB3AB2" w14:textId="77777777" w:rsidR="002F0035" w:rsidRDefault="002F0035" w:rsidP="002F0035">
            <w:pPr>
              <w:spacing w:line="240" w:lineRule="auto"/>
              <w:rPr>
                <w:noProof/>
              </w:rPr>
            </w:pPr>
          </w:p>
          <w:p w14:paraId="62F78F49" w14:textId="77777777" w:rsidR="002F0035" w:rsidRDefault="002F0035" w:rsidP="002F0035">
            <w:pPr>
              <w:spacing w:line="240" w:lineRule="auto"/>
              <w:rPr>
                <w:noProof/>
              </w:rPr>
            </w:pPr>
          </w:p>
          <w:p w14:paraId="4E40CE71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Verändert die Stellentafel so, dass alle Zahlen eingetragen werden können. </w:t>
            </w:r>
          </w:p>
          <w:p w14:paraId="273CA69C" w14:textId="77777777" w:rsidR="002F0035" w:rsidRDefault="002F0035" w:rsidP="002F0035">
            <w:pPr>
              <w:spacing w:line="240" w:lineRule="auto"/>
              <w:rPr>
                <w:noProof/>
              </w:rPr>
            </w:pPr>
          </w:p>
        </w:tc>
      </w:tr>
      <w:tr w:rsidR="002F0035" w14:paraId="185BB1FD" w14:textId="77777777" w:rsidTr="002F0035">
        <w:trPr>
          <w:trHeight w:val="145"/>
        </w:trPr>
        <w:tc>
          <w:tcPr>
            <w:tcW w:w="610" w:type="dxa"/>
          </w:tcPr>
          <w:p w14:paraId="442C3CA1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D3248" wp14:editId="7AB44028">
                  <wp:extent cx="313144" cy="272386"/>
                  <wp:effectExtent l="0" t="0" r="0" b="0"/>
                  <wp:docPr id="22316" name="Grafik 2231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6" name="Grafik 22316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1EBAF0" w14:textId="77777777" w:rsidR="002F0035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65F669D8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einen Sichtschutz zwischen euch auf. </w:t>
            </w:r>
          </w:p>
          <w:p w14:paraId="39476972" w14:textId="77777777" w:rsidR="002F0035" w:rsidRDefault="002F0035" w:rsidP="002F003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Die eine Person legt mit den Ziffernkarten eine Zahl und benennt sie. </w:t>
            </w:r>
          </w:p>
          <w:p w14:paraId="03A51C6D" w14:textId="77777777" w:rsidR="002F0035" w:rsidRDefault="002F0035" w:rsidP="002F0035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  <w:r>
              <w:rPr>
                <w:noProof/>
              </w:rPr>
              <w:t xml:space="preserve">Die Zahl muss drei Nullen und zwei, drei oder vier weitere Ziffern haben. </w:t>
            </w:r>
          </w:p>
          <w:p w14:paraId="70402530" w14:textId="77777777" w:rsidR="002F0035" w:rsidRDefault="002F0035" w:rsidP="002F003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Die andere Person trägt die Zahl in die Stellentafel ein. </w:t>
            </w:r>
          </w:p>
          <w:p w14:paraId="67DF86FD" w14:textId="77777777" w:rsidR="002F0035" w:rsidRDefault="002F0035" w:rsidP="002F003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Kontrolliert. </w:t>
            </w:r>
          </w:p>
          <w:p w14:paraId="054A8EFA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2F0035" w:rsidRPr="00B74344" w14:paraId="16E7865C" w14:textId="77777777" w:rsidTr="002F0035">
        <w:tc>
          <w:tcPr>
            <w:tcW w:w="610" w:type="dxa"/>
          </w:tcPr>
          <w:p w14:paraId="10C7EDFC" w14:textId="77777777" w:rsidR="002F0035" w:rsidRPr="00B74344" w:rsidRDefault="002F0035" w:rsidP="002F0035">
            <w:pPr>
              <w:pStyle w:val="berschrift3"/>
            </w:pPr>
            <w:r>
              <w:t>4.2</w:t>
            </w:r>
          </w:p>
        </w:tc>
        <w:tc>
          <w:tcPr>
            <w:tcW w:w="8462" w:type="dxa"/>
            <w:gridSpan w:val="3"/>
          </w:tcPr>
          <w:p w14:paraId="6101A36D" w14:textId="77777777" w:rsidR="002F0035" w:rsidRPr="00B74344" w:rsidRDefault="002F0035" w:rsidP="002F0035">
            <w:pPr>
              <w:pStyle w:val="berschrift3"/>
            </w:pPr>
            <w:r>
              <w:t>Zahlen der Größe nach ordnen</w:t>
            </w:r>
          </w:p>
        </w:tc>
      </w:tr>
      <w:tr w:rsidR="002F0035" w14:paraId="7B1C6353" w14:textId="77777777" w:rsidTr="002F0035">
        <w:trPr>
          <w:trHeight w:val="319"/>
        </w:trPr>
        <w:tc>
          <w:tcPr>
            <w:tcW w:w="610" w:type="dxa"/>
          </w:tcPr>
          <w:p w14:paraId="4B1A3144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46E0E03C" w14:textId="77777777" w:rsidR="002F0035" w:rsidRPr="007A149C" w:rsidRDefault="002F0035" w:rsidP="002F0035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  <w:gridSpan w:val="2"/>
          </w:tcPr>
          <w:p w14:paraId="3C07322B" w14:textId="77777777" w:rsidR="002F0035" w:rsidRDefault="002F0035" w:rsidP="002F0035">
            <w:pPr>
              <w:spacing w:line="240" w:lineRule="auto"/>
            </w:pPr>
            <w:r w:rsidRPr="00D95C7D">
              <w:t>Ordne die Zahlen nach ihrer Größe. Beginne mit der kleinsten Zahl.</w:t>
            </w:r>
            <w:r w:rsidRPr="00E0758C">
              <w:t xml:space="preserve"> </w:t>
            </w:r>
          </w:p>
        </w:tc>
      </w:tr>
      <w:tr w:rsidR="002F0035" w:rsidRPr="00E0758C" w14:paraId="323E7459" w14:textId="77777777" w:rsidTr="002F0035">
        <w:tc>
          <w:tcPr>
            <w:tcW w:w="610" w:type="dxa"/>
          </w:tcPr>
          <w:p w14:paraId="0B1B60D7" w14:textId="77777777" w:rsidR="002F0035" w:rsidRPr="00E0758C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45ECAFC" w14:textId="77777777" w:rsidR="002F0035" w:rsidRPr="001011C1" w:rsidRDefault="002F0035" w:rsidP="002F0035">
            <w:pPr>
              <w:rPr>
                <w:b/>
                <w:color w:val="327A86" w:themeColor="text2"/>
              </w:rPr>
            </w:pPr>
          </w:p>
        </w:tc>
        <w:tc>
          <w:tcPr>
            <w:tcW w:w="1517" w:type="dxa"/>
          </w:tcPr>
          <w:p w14:paraId="339DE5D6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67 195</w:t>
            </w:r>
          </w:p>
          <w:p w14:paraId="4B8716BD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667 195</w:t>
            </w:r>
          </w:p>
          <w:p w14:paraId="18801BE4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676 656</w:t>
            </w:r>
          </w:p>
          <w:p w14:paraId="05BABB65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76 400</w:t>
            </w:r>
          </w:p>
          <w:p w14:paraId="67B3C2B1" w14:textId="77777777" w:rsidR="002F0035" w:rsidRPr="00D95C7D" w:rsidRDefault="002F0035" w:rsidP="002F0035">
            <w:pPr>
              <w:spacing w:line="360" w:lineRule="auto"/>
              <w:ind w:right="427"/>
              <w:jc w:val="right"/>
            </w:pPr>
            <w:r>
              <w:t>676 040</w:t>
            </w:r>
          </w:p>
        </w:tc>
        <w:tc>
          <w:tcPr>
            <w:tcW w:w="6520" w:type="dxa"/>
          </w:tcPr>
          <w:p w14:paraId="7640F88F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358C743F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685456BF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0690D0A1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7CA071E6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808080"/>
              </w:rPr>
            </w:pPr>
            <w:r w:rsidRPr="001C3A55">
              <w:rPr>
                <w:color w:val="808080"/>
              </w:rPr>
              <w:t>_____________________</w:t>
            </w:r>
            <w:r w:rsidRPr="00610739">
              <w:rPr>
                <w:color w:val="000000"/>
              </w:rPr>
              <w:t xml:space="preserve">       </w:t>
            </w:r>
          </w:p>
        </w:tc>
      </w:tr>
      <w:tr w:rsidR="002F0035" w14:paraId="4A708158" w14:textId="77777777" w:rsidTr="002F0035">
        <w:trPr>
          <w:trHeight w:val="145"/>
        </w:trPr>
        <w:tc>
          <w:tcPr>
            <w:tcW w:w="610" w:type="dxa"/>
          </w:tcPr>
          <w:p w14:paraId="21025479" w14:textId="77777777" w:rsidR="002F0035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6F6D23" w14:textId="77777777" w:rsidR="002F0035" w:rsidRDefault="002F0035" w:rsidP="002F003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5ABAC6FB" w14:textId="77777777" w:rsidR="002F0035" w:rsidRDefault="002F0035" w:rsidP="002F0035">
            <w:pPr>
              <w:spacing w:line="240" w:lineRule="auto"/>
              <w:rPr>
                <w:noProof/>
              </w:rPr>
            </w:pPr>
          </w:p>
        </w:tc>
      </w:tr>
      <w:tr w:rsidR="002F0035" w14:paraId="68ACAE31" w14:textId="77777777" w:rsidTr="002F0035">
        <w:trPr>
          <w:trHeight w:val="319"/>
        </w:trPr>
        <w:tc>
          <w:tcPr>
            <w:tcW w:w="610" w:type="dxa"/>
          </w:tcPr>
          <w:p w14:paraId="591EF7F7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BAB1FD5" wp14:editId="0FCBFD21">
                  <wp:extent cx="360000" cy="272386"/>
                  <wp:effectExtent l="0" t="0" r="2540" b="0"/>
                  <wp:docPr id="22317" name="Grafik 2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1BA742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03EC515E" w14:textId="77777777" w:rsidR="002F0035" w:rsidRDefault="002F0035" w:rsidP="002F0035">
            <w:pPr>
              <w:spacing w:line="240" w:lineRule="auto"/>
            </w:pPr>
            <w:r>
              <w:t>Wie seid ihr beim Sortieren vorgegangen? Worauf habt ihr geachtet?</w:t>
            </w:r>
          </w:p>
          <w:p w14:paraId="1BFA3414" w14:textId="77777777" w:rsidR="002F0035" w:rsidRDefault="002F0035" w:rsidP="002F0035">
            <w:pPr>
              <w:spacing w:line="240" w:lineRule="auto"/>
            </w:pPr>
            <w:r>
              <w:t>Begründet mit Stellentafel oder Zahlenstrahl.</w:t>
            </w:r>
          </w:p>
        </w:tc>
      </w:tr>
      <w:tr w:rsidR="002F0035" w:rsidRPr="00B74344" w14:paraId="6638ACC6" w14:textId="77777777" w:rsidTr="002F0035">
        <w:tc>
          <w:tcPr>
            <w:tcW w:w="610" w:type="dxa"/>
          </w:tcPr>
          <w:p w14:paraId="43A38037" w14:textId="77777777" w:rsidR="002F0035" w:rsidRPr="00B74344" w:rsidRDefault="002F0035" w:rsidP="002F0035">
            <w:pPr>
              <w:pStyle w:val="berschrift3"/>
            </w:pPr>
            <w:r>
              <w:t>4.3</w:t>
            </w:r>
          </w:p>
        </w:tc>
        <w:tc>
          <w:tcPr>
            <w:tcW w:w="8462" w:type="dxa"/>
            <w:gridSpan w:val="3"/>
          </w:tcPr>
          <w:p w14:paraId="727AA5D4" w14:textId="77777777" w:rsidR="002F0035" w:rsidRPr="00B74344" w:rsidRDefault="002F0035" w:rsidP="002F0035">
            <w:pPr>
              <w:pStyle w:val="berschrift3"/>
            </w:pPr>
            <w:r>
              <w:t>Zahlen bilden</w:t>
            </w:r>
          </w:p>
        </w:tc>
      </w:tr>
      <w:tr w:rsidR="002F0035" w14:paraId="64E5B2DC" w14:textId="77777777" w:rsidTr="002F0035">
        <w:trPr>
          <w:trHeight w:val="375"/>
        </w:trPr>
        <w:tc>
          <w:tcPr>
            <w:tcW w:w="610" w:type="dxa"/>
          </w:tcPr>
          <w:p w14:paraId="27492463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3C05B87E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42837B09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Bilde aus den Ziffern 2, 5, 7, 1 alle möglichen Zahlen und schreibe sie auf.</w:t>
            </w:r>
          </w:p>
          <w:p w14:paraId="4913EA20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Jede Ziffer muss genau einmal vorkommen.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2C96CFEB" w14:textId="77777777" w:rsidTr="00B04A14">
              <w:tc>
                <w:tcPr>
                  <w:tcW w:w="8027" w:type="dxa"/>
                </w:tcPr>
                <w:p w14:paraId="1C09B002" w14:textId="77777777" w:rsidR="002F0035" w:rsidRDefault="002F0035" w:rsidP="00471BDA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3AB20329" w14:textId="77777777" w:rsidR="002F0035" w:rsidRDefault="002F0035" w:rsidP="00471BDA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5A300BD7" w14:textId="77777777" w:rsidR="002F0035" w:rsidRDefault="002F0035" w:rsidP="00471BDA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043300B" w14:textId="77777777" w:rsidR="002F0035" w:rsidRDefault="002F0035" w:rsidP="00471BDA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30B32D82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2F0035" w14:paraId="11001335" w14:textId="77777777" w:rsidTr="002F0035">
        <w:trPr>
          <w:trHeight w:val="375"/>
        </w:trPr>
        <w:tc>
          <w:tcPr>
            <w:tcW w:w="610" w:type="dxa"/>
          </w:tcPr>
          <w:p w14:paraId="5B0B8B92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64F63E39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55BDF6E9" w14:textId="77777777" w:rsidR="002F0035" w:rsidRDefault="002F0035" w:rsidP="002F0035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Ordne die Zahlen. Beginne mit der größten Zahl.</w:t>
            </w:r>
            <w:r>
              <w:rPr>
                <w:noProof/>
              </w:rP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577E082D" w14:textId="77777777" w:rsidTr="00B04A14">
              <w:tc>
                <w:tcPr>
                  <w:tcW w:w="8027" w:type="dxa"/>
                </w:tcPr>
                <w:p w14:paraId="73B61931" w14:textId="77777777" w:rsidR="002F0035" w:rsidRDefault="002F0035" w:rsidP="00471BDA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2BF150C2" w14:textId="77777777" w:rsidR="002F0035" w:rsidRDefault="002F0035" w:rsidP="00471BDA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63B3E1CA" w14:textId="77777777" w:rsidR="002F0035" w:rsidRDefault="002F0035" w:rsidP="00471BDA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6E9EEE2" w14:textId="77777777" w:rsidR="002F0035" w:rsidRDefault="002F0035" w:rsidP="00471BDA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190C8968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2F0035" w14:paraId="55D406EF" w14:textId="77777777" w:rsidTr="002F0035">
        <w:trPr>
          <w:trHeight w:val="145"/>
        </w:trPr>
        <w:tc>
          <w:tcPr>
            <w:tcW w:w="610" w:type="dxa"/>
          </w:tcPr>
          <w:p w14:paraId="4AED831D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989BA" wp14:editId="700E31B2">
                  <wp:extent cx="313144" cy="272386"/>
                  <wp:effectExtent l="0" t="0" r="0" b="0"/>
                  <wp:docPr id="22323" name="Grafik 223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3" name="Grafik 223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CBC57B" w14:textId="77777777" w:rsidR="002F0035" w:rsidRDefault="002F0035" w:rsidP="002F0035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2"/>
          </w:tcPr>
          <w:p w14:paraId="6863C045" w14:textId="77777777" w:rsidR="002F0035" w:rsidRDefault="002F0035" w:rsidP="002F0035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Eine Person wählt 5 Ziffern. Die andere Person bildet daraus die größte und die kleinste Zahl. Wechselt euch ab.</w:t>
            </w:r>
          </w:p>
        </w:tc>
      </w:tr>
    </w:tbl>
    <w:p w14:paraId="3FA69EB3" w14:textId="07AE7D0C" w:rsidR="008B729B" w:rsidRDefault="008B729B"/>
    <w:p w14:paraId="4B70A76B" w14:textId="77777777" w:rsidR="0021056C" w:rsidRDefault="0021056C"/>
    <w:p w14:paraId="3BD39CD9" w14:textId="77777777" w:rsidR="0020423D" w:rsidRDefault="0020423D" w:rsidP="0020423D">
      <w:pPr>
        <w:sectPr w:rsidR="0020423D" w:rsidSect="00C75E4D">
          <w:headerReference w:type="default" r:id="rId8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4"/>
        <w:gridCol w:w="364"/>
        <w:gridCol w:w="47"/>
        <w:gridCol w:w="7611"/>
        <w:gridCol w:w="425"/>
      </w:tblGrid>
      <w:tr w:rsidR="0020423D" w14:paraId="373E791D" w14:textId="77777777" w:rsidTr="00720E2C">
        <w:tc>
          <w:tcPr>
            <w:tcW w:w="609" w:type="dxa"/>
          </w:tcPr>
          <w:p w14:paraId="4034F6AA" w14:textId="5CF11959" w:rsidR="0020423D" w:rsidRDefault="0021056C" w:rsidP="00622BFD">
            <w:pPr>
              <w:pStyle w:val="berschrift1"/>
              <w:spacing w:after="0" w:line="240" w:lineRule="auto"/>
            </w:pPr>
            <w:r>
              <w:lastRenderedPageBreak/>
              <w:t>C</w:t>
            </w:r>
          </w:p>
        </w:tc>
        <w:tc>
          <w:tcPr>
            <w:tcW w:w="8461" w:type="dxa"/>
            <w:gridSpan w:val="5"/>
          </w:tcPr>
          <w:p w14:paraId="4AE7BCB0" w14:textId="6AAE40E4" w:rsidR="0020423D" w:rsidRPr="001C0C6A" w:rsidRDefault="000C3056" w:rsidP="00622BFD">
            <w:pPr>
              <w:pStyle w:val="berschrift1"/>
              <w:spacing w:after="0" w:line="240" w:lineRule="auto"/>
            </w:pPr>
            <w:r>
              <w:t>Kann ich</w:t>
            </w:r>
            <w:r w:rsidR="006A0447" w:rsidRPr="006A0447">
              <w:t xml:space="preserve"> in Schritten zählen</w:t>
            </w:r>
            <w:r>
              <w:t>?</w:t>
            </w:r>
          </w:p>
        </w:tc>
      </w:tr>
      <w:tr w:rsidR="00C06F1F" w:rsidRPr="00E0758C" w14:paraId="3B17C7C4" w14:textId="77777777" w:rsidTr="00720E2C">
        <w:tc>
          <w:tcPr>
            <w:tcW w:w="623" w:type="dxa"/>
            <w:gridSpan w:val="2"/>
          </w:tcPr>
          <w:p w14:paraId="5F9BC5ED" w14:textId="118955E6" w:rsidR="00C06F1F" w:rsidRPr="00AC7674" w:rsidRDefault="00F40E55" w:rsidP="00622BFD">
            <w:pPr>
              <w:pStyle w:val="berschrift6"/>
              <w:spacing w:before="0" w:after="0"/>
            </w:pPr>
            <w:r>
              <w:t>1</w:t>
            </w:r>
          </w:p>
        </w:tc>
        <w:tc>
          <w:tcPr>
            <w:tcW w:w="8447" w:type="dxa"/>
            <w:gridSpan w:val="4"/>
          </w:tcPr>
          <w:p w14:paraId="76050EDA" w14:textId="6855E081" w:rsidR="00C06F1F" w:rsidRPr="00AC7674" w:rsidRDefault="00C06F1F" w:rsidP="00622BFD">
            <w:pPr>
              <w:pStyle w:val="berschrift6"/>
              <w:spacing w:before="0" w:after="0"/>
            </w:pPr>
            <w:r>
              <w:t>In Schritten zähl</w:t>
            </w:r>
            <w:r w:rsidRPr="00AC7674">
              <w:t>en</w:t>
            </w:r>
          </w:p>
        </w:tc>
      </w:tr>
      <w:tr w:rsidR="00C06F1F" w:rsidRPr="00E0758C" w14:paraId="5077C263" w14:textId="77777777" w:rsidTr="00720E2C">
        <w:tc>
          <w:tcPr>
            <w:tcW w:w="609" w:type="dxa"/>
          </w:tcPr>
          <w:p w14:paraId="1A578CBD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2BBEDCAB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542453D4" w14:textId="0F29E5E8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200er-S</w:t>
            </w:r>
            <w:r w:rsidRPr="00A75E70">
              <w:t xml:space="preserve">chritte vorwärts und schreibe die Zahlen bis </w:t>
            </w:r>
            <w:r w:rsidR="008B4775">
              <w:t>1</w:t>
            </w:r>
            <w:r w:rsidRPr="00A75E70">
              <w:t>000 auf.</w:t>
            </w:r>
          </w:p>
          <w:p w14:paraId="10B0BF57" w14:textId="34F87442" w:rsidR="001C3A55" w:rsidRDefault="00CD0320" w:rsidP="000B1991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4A0B78E4" wp14:editId="00C9C68F">
                      <wp:simplePos x="0" y="0"/>
                      <wp:positionH relativeFrom="column">
                        <wp:posOffset>4591361</wp:posOffset>
                      </wp:positionH>
                      <wp:positionV relativeFrom="paragraph">
                        <wp:posOffset>250190</wp:posOffset>
                      </wp:positionV>
                      <wp:extent cx="0" cy="153035"/>
                      <wp:effectExtent l="0" t="0" r="12700" b="12065"/>
                      <wp:wrapNone/>
                      <wp:docPr id="202804419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82B84D" id="Gerade Verbindung 4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19.7pt" to="3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1735ABC3" wp14:editId="2605F147">
                      <wp:simplePos x="0" y="0"/>
                      <wp:positionH relativeFrom="column">
                        <wp:posOffset>101388</wp:posOffset>
                      </wp:positionH>
                      <wp:positionV relativeFrom="paragraph">
                        <wp:posOffset>20320</wp:posOffset>
                      </wp:positionV>
                      <wp:extent cx="4699212" cy="674793"/>
                      <wp:effectExtent l="0" t="0" r="12700" b="11430"/>
                      <wp:wrapNone/>
                      <wp:docPr id="74876160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212" cy="674793"/>
                                <a:chOff x="0" y="0"/>
                                <a:chExt cx="4699212" cy="674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209941" name="Grafik 8722099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0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94555" cy="470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812934666" name="Gruppieren 25"/>
                              <wpg:cNvGrpSpPr/>
                              <wpg:grpSpPr>
                                <a:xfrm>
                                  <a:off x="20320" y="423333"/>
                                  <a:ext cx="4678892" cy="251460"/>
                                  <a:chOff x="0" y="0"/>
                                  <a:chExt cx="4678892" cy="251460"/>
                                </a:xfrm>
                              </wpg:grpSpPr>
                              <wps:wsp>
                                <wps:cNvPr id="1181566176" name="Abgerundetes Rechteck 4"/>
                                <wps:cNvSpPr/>
                                <wps:spPr>
                                  <a:xfrm>
                                    <a:off x="4270587" y="0"/>
                                    <a:ext cx="4083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72836F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093583" name="Abgerundetes Rechteck 4"/>
                                <wps:cNvSpPr/>
                                <wps:spPr>
                                  <a:xfrm>
                                    <a:off x="853440" y="0"/>
                                    <a:ext cx="35179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52899F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880289" name="Abgerundetes Rechteck 4"/>
                                <wps:cNvSpPr/>
                                <wps:spPr>
                                  <a:xfrm>
                                    <a:off x="0" y="0"/>
                                    <a:ext cx="37782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73A28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5ABC3" id="Gruppieren 26" o:spid="_x0000_s1546" style="position:absolute;margin-left:8pt;margin-top:1.6pt;width:370pt;height:53.15pt;z-index:251668992;mso-position-horizontal-relative:text;mso-position-vertical-relative:text" coordsize="46992,674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">
                      <v:shape id="Grafik 872209941" o:spid="_x0000_s1547" type="#_x0000_t75" style="position:absolute;width:46945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">
                        <v:imagedata r:id="rId91" o:title="" cropbottom="24294f"/>
                      </v:shape>
                      <v:group id="Gruppieren 25" o:spid="_x0000_s1548" style="position:absolute;left:203;top:4233;width:46789;height:2514" coordsize="4678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">
                        <v:roundrect id="_x0000_s1549" style="position:absolute;left:42705;width:4083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2E72836F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550" style="position:absolute;left:8534;width:351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1452899F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_x0000_s1551" style="position:absolute;width:377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273A28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67A91F7B" w14:textId="77777777" w:rsidR="001C3A55" w:rsidRDefault="00CD0320" w:rsidP="009B37AD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23220D0B" wp14:editId="3A9EFFD8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16199</wp:posOffset>
                      </wp:positionV>
                      <wp:extent cx="0" cy="153035"/>
                      <wp:effectExtent l="0" t="0" r="12700" b="12065"/>
                      <wp:wrapNone/>
                      <wp:docPr id="1050967188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1B8596" id="Gerade Verbindung 4" o:spid="_x0000_s1026" style="position:absolute;z-index:25187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35pt,1.3pt" to="158.3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E299855" w14:textId="3EB61E73" w:rsidR="009B37AD" w:rsidRDefault="009B37AD" w:rsidP="000B1991">
            <w:pPr>
              <w:pStyle w:val="Ausflltext"/>
            </w:pPr>
          </w:p>
          <w:p w14:paraId="7CC5EF3C" w14:textId="7E39F5DF" w:rsidR="00C06F1F" w:rsidRPr="00E0758C" w:rsidRDefault="00C06F1F" w:rsidP="00DF54E3"/>
        </w:tc>
      </w:tr>
      <w:tr w:rsidR="00C06F1F" w:rsidRPr="00E0758C" w14:paraId="35881321" w14:textId="77777777" w:rsidTr="00720E2C">
        <w:trPr>
          <w:trHeight w:val="864"/>
        </w:trPr>
        <w:tc>
          <w:tcPr>
            <w:tcW w:w="609" w:type="dxa"/>
          </w:tcPr>
          <w:p w14:paraId="1D6937E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891FD31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1" w:type="dxa"/>
          </w:tcPr>
          <w:p w14:paraId="43AB3910" w14:textId="34305A8F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100er-S</w:t>
            </w:r>
            <w:r w:rsidRPr="00A75E70">
              <w:t>chritte rückwärts und schreibe die Zahlen auf.</w:t>
            </w:r>
          </w:p>
          <w:p w14:paraId="1AB8E2BF" w14:textId="4EE7F860" w:rsidR="00C06F1F" w:rsidRPr="00E0758C" w:rsidRDefault="00CD0320" w:rsidP="00DF54E3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000564EC" wp14:editId="71FE7F70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306381</wp:posOffset>
                      </wp:positionV>
                      <wp:extent cx="0" cy="153035"/>
                      <wp:effectExtent l="0" t="0" r="12700" b="12065"/>
                      <wp:wrapNone/>
                      <wp:docPr id="164343753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2C0616" id="Gerade Verbindung 4" o:spid="_x0000_s1026" style="position:absolute;z-index:25188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2pt,24.1pt" to="260.2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3ACFC6E4" wp14:editId="53FB7D30">
                      <wp:simplePos x="0" y="0"/>
                      <wp:positionH relativeFrom="column">
                        <wp:posOffset>3729666</wp:posOffset>
                      </wp:positionH>
                      <wp:positionV relativeFrom="paragraph">
                        <wp:posOffset>314325</wp:posOffset>
                      </wp:positionV>
                      <wp:extent cx="0" cy="153035"/>
                      <wp:effectExtent l="0" t="0" r="12700" b="12065"/>
                      <wp:wrapNone/>
                      <wp:docPr id="762779555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DCDBD7" id="Gerade Verbindung 4" o:spid="_x0000_s1026" style="position:absolute;z-index:25187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65pt,24.75pt" to="293.6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437F2C25" wp14:editId="57D2FB3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192716</wp:posOffset>
                      </wp:positionV>
                      <wp:extent cx="0" cy="153035"/>
                      <wp:effectExtent l="0" t="0" r="12700" b="12065"/>
                      <wp:wrapNone/>
                      <wp:docPr id="1225582271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276D0C" id="Gerade Verbindung 4" o:spid="_x0000_s1026" style="position:absolute;z-index:25187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25pt,15.15pt" to="21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t xml:space="preserve">  </w:t>
            </w:r>
            <w:r w:rsidR="009B37AD">
              <w:rPr>
                <w:noProof/>
              </w:rPr>
              <mc:AlternateContent>
                <mc:Choice Requires="wpg">
                  <w:drawing>
                    <wp:inline distT="0" distB="0" distL="0" distR="0" wp14:anchorId="620B7979" wp14:editId="1552496C">
                      <wp:extent cx="4733281" cy="723903"/>
                      <wp:effectExtent l="0" t="0" r="17145" b="12700"/>
                      <wp:docPr id="1312833584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281" cy="723903"/>
                                <a:chOff x="0" y="0"/>
                                <a:chExt cx="4733281" cy="723903"/>
                              </a:xfrm>
                            </wpg:grpSpPr>
                            <wpg:grpSp>
                              <wpg:cNvPr id="668705103" name="Gruppieren 25"/>
                              <wpg:cNvGrpSpPr/>
                              <wpg:grpSpPr>
                                <a:xfrm>
                                  <a:off x="0" y="467360"/>
                                  <a:ext cx="4733281" cy="256543"/>
                                  <a:chOff x="-47415" y="-1693"/>
                                  <a:chExt cx="4733495" cy="256543"/>
                                </a:xfrm>
                              </wpg:grpSpPr>
                              <wps:wsp>
                                <wps:cNvPr id="274636928" name="Abgerundetes Rechteck 4"/>
                                <wps:cNvSpPr/>
                                <wps:spPr>
                                  <a:xfrm>
                                    <a:off x="4290062" y="339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E0B0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720958" name="Abgerundetes Rechteck 4"/>
                                <wps:cNvSpPr/>
                                <wps:spPr>
                                  <a:xfrm>
                                    <a:off x="3827067" y="-1693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F97587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1900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196572" name="Abgerundetes Rechteck 4"/>
                                <wps:cNvSpPr/>
                                <wps:spPr>
                                  <a:xfrm>
                                    <a:off x="-47415" y="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98A985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18004088" name="Grafik 1418004088">
                                  <a:extLst>
                                    <a:ext uri="{FF2B5EF4-FFF2-40B4-BE49-F238E27FC236}">
                                      <a16:creationId xmlns:a16="http://schemas.microsoft.com/office/drawing/2014/main" id="{247DC0F6-D951-8531-AB31-434F369ED3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842"/>
                                <a:stretch/>
                              </pic:blipFill>
                              <pic:spPr>
                                <a:xfrm>
                                  <a:off x="0" y="0"/>
                                  <a:ext cx="4732655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B7979" id="Gruppieren 28" o:spid="_x0000_s1552" style="width:372.7pt;height:57pt;mso-position-horizontal-relative:char;mso-position-vertical-relative:line" coordsize="47332,723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">
                      <v:group id="Gruppieren 25" o:spid="_x0000_s1553" style="position:absolute;top:4673;width:47332;height:2566" coordorigin="-474,-16" coordsize="47334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">
                        <v:roundrect id="_x0000_s1554" style="position:absolute;left:42900;top:33;width:3960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5E6E0B0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_x0000_s1555" style="position:absolute;left:38270;top:-16;width:3960;height:25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77F97587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1900</w:t>
                                </w:r>
                              </w:p>
                            </w:txbxContent>
                          </v:textbox>
                        </v:roundrect>
                        <v:roundrect id="_x0000_s1556" style="position:absolute;left:-474;width:3960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E98A985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shape id="Grafik 1418004088" o:spid="_x0000_s1557" type="#_x0000_t75" style="position:absolute;width:4732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">
                        <v:imagedata r:id="rId93" o:title="" cropbottom="2414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41DF7B40" w14:textId="77777777" w:rsidR="00C06F1F" w:rsidRPr="00E0758C" w:rsidRDefault="00A3606A" w:rsidP="00105045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5744" behindDoc="0" locked="0" layoutInCell="1" allowOverlap="1" wp14:anchorId="4C0ADC75" wp14:editId="1845AA3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-522605</wp:posOffset>
                  </wp:positionV>
                  <wp:extent cx="222885" cy="700405"/>
                  <wp:effectExtent l="0" t="0" r="5715" b="0"/>
                  <wp:wrapNone/>
                  <wp:docPr id="1230731367" name="Grafik 123073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E55" w:rsidRPr="00E0758C" w14:paraId="074AA0F9" w14:textId="77777777" w:rsidTr="00720E2C">
        <w:tc>
          <w:tcPr>
            <w:tcW w:w="623" w:type="dxa"/>
            <w:gridSpan w:val="2"/>
          </w:tcPr>
          <w:p w14:paraId="40529A67" w14:textId="77777777" w:rsidR="00F40E55" w:rsidRDefault="00F40E55" w:rsidP="00622BFD">
            <w:pPr>
              <w:pStyle w:val="berschrift6"/>
              <w:spacing w:before="0" w:after="0"/>
            </w:pPr>
            <w:r>
              <w:t>2</w:t>
            </w:r>
          </w:p>
        </w:tc>
        <w:tc>
          <w:tcPr>
            <w:tcW w:w="8447" w:type="dxa"/>
            <w:gridSpan w:val="4"/>
          </w:tcPr>
          <w:p w14:paraId="3BFA2AD9" w14:textId="7A616852" w:rsidR="00F40E55" w:rsidRDefault="00F40E55" w:rsidP="00622BFD">
            <w:pPr>
              <w:pStyle w:val="berschrift6"/>
              <w:spacing w:before="0" w:after="0"/>
            </w:pPr>
            <w:r>
              <w:t>Schritte verändern</w:t>
            </w:r>
          </w:p>
        </w:tc>
      </w:tr>
      <w:tr w:rsidR="00F40E55" w:rsidRPr="00E0758C" w14:paraId="7A5779A8" w14:textId="77777777" w:rsidTr="00720E2C">
        <w:trPr>
          <w:trHeight w:val="1694"/>
        </w:trPr>
        <w:tc>
          <w:tcPr>
            <w:tcW w:w="623" w:type="dxa"/>
            <w:gridSpan w:val="2"/>
          </w:tcPr>
          <w:p w14:paraId="6E566572" w14:textId="77777777" w:rsidR="00C27B73" w:rsidRDefault="00C27B73" w:rsidP="00C27B73">
            <w:pPr>
              <w:rPr>
                <w:lang w:eastAsia="de-DE"/>
              </w:rPr>
            </w:pPr>
          </w:p>
          <w:p w14:paraId="550E37A3" w14:textId="41CD034B" w:rsidR="00C27B73" w:rsidRPr="00C27B73" w:rsidRDefault="00C27B73" w:rsidP="00C27B73">
            <w:pPr>
              <w:rPr>
                <w:lang w:eastAsia="de-DE"/>
              </w:rPr>
            </w:pPr>
          </w:p>
        </w:tc>
        <w:tc>
          <w:tcPr>
            <w:tcW w:w="364" w:type="dxa"/>
          </w:tcPr>
          <w:p w14:paraId="1D79577C" w14:textId="275F0271" w:rsidR="00F40E55" w:rsidRDefault="00F40E55" w:rsidP="00C27B73">
            <w:pPr>
              <w:pStyle w:val="berschrift4"/>
            </w:pPr>
            <w:r w:rsidRPr="00C27B73">
              <w:rPr>
                <w:color w:val="70BCC9" w:themeColor="accent1" w:themeTint="99"/>
              </w:rPr>
              <w:t>a)</w:t>
            </w:r>
          </w:p>
        </w:tc>
        <w:tc>
          <w:tcPr>
            <w:tcW w:w="8083" w:type="dxa"/>
            <w:gridSpan w:val="3"/>
          </w:tcPr>
          <w:p w14:paraId="6DF20FDD" w14:textId="0F2802DA" w:rsidR="00F40E55" w:rsidRPr="00497530" w:rsidRDefault="00720E2C" w:rsidP="0049753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0640" behindDoc="0" locked="0" layoutInCell="1" allowOverlap="1" wp14:anchorId="0D02221E" wp14:editId="29EF3BBC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186065</wp:posOffset>
                      </wp:positionV>
                      <wp:extent cx="4568568" cy="944910"/>
                      <wp:effectExtent l="0" t="0" r="3810" b="7620"/>
                      <wp:wrapNone/>
                      <wp:docPr id="581065289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8568" cy="944910"/>
                                <a:chOff x="0" y="0"/>
                                <a:chExt cx="4568568" cy="944910"/>
                              </a:xfrm>
                            </wpg:grpSpPr>
                            <wpg:grpSp>
                              <wpg:cNvPr id="1221127841" name="Gruppieren 8"/>
                              <wpg:cNvGrpSpPr/>
                              <wpg:grpSpPr>
                                <a:xfrm>
                                  <a:off x="0" y="0"/>
                                  <a:ext cx="4536000" cy="944910"/>
                                  <a:chOff x="0" y="0"/>
                                  <a:chExt cx="4536000" cy="944910"/>
                                </a:xfrm>
                              </wpg:grpSpPr>
                              <wpg:grpSp>
                                <wpg:cNvPr id="1148999464" name="Gruppieren 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36000" cy="944910"/>
                                    <a:chOff x="789" y="0"/>
                                    <a:chExt cx="5133340" cy="1069340"/>
                                  </a:xfrm>
                                </wpg:grpSpPr>
                                <wpg:grpSp>
                                  <wpg:cNvPr id="2048847512" name="Gruppieren 4"/>
                                  <wpg:cNvGrpSpPr/>
                                  <wpg:grpSpPr>
                                    <a:xfrm>
                                      <a:off x="789" y="0"/>
                                      <a:ext cx="5133340" cy="1069340"/>
                                      <a:chOff x="789" y="0"/>
                                      <a:chExt cx="5133340" cy="10693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79856567" name="Grafik 2" descr="Ein Bild, das Reihe, Diagramm, Schrift enthält.&#10;&#10;Automatisch generierte Beschreibu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789" y="0"/>
                                        <a:ext cx="5133340" cy="1069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7416214" name="Rechteck 3"/>
                                    <wps:cNvSpPr/>
                                    <wps:spPr>
                                      <a:xfrm>
                                        <a:off x="780911" y="687469"/>
                                        <a:ext cx="3557483" cy="38187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50283614" name="Rechteck 5"/>
                                  <wps:cNvSpPr/>
                                  <wps:spPr>
                                    <a:xfrm>
                                      <a:off x="393792" y="253630"/>
                                      <a:ext cx="340397" cy="18688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48841093" name="Rechteck 7"/>
                                <wps:cNvSpPr/>
                                <wps:spPr>
                                  <a:xfrm>
                                    <a:off x="4152276" y="607102"/>
                                    <a:ext cx="219606" cy="2014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0170538" name="Textfeld 87"/>
                              <wps:cNvSpPr txBox="1"/>
                              <wps:spPr>
                                <a:xfrm>
                                  <a:off x="4256783" y="532134"/>
                                  <a:ext cx="31178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2FFFF6C" w14:textId="77777777" w:rsidR="00720E2C" w:rsidRPr="00720E2C" w:rsidRDefault="00720E2C" w:rsidP="00720E2C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720E2C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02221E" id="_x0000_s1558" style="position:absolute;margin-left:10.25pt;margin-top:14.65pt;width:359.75pt;height:74.4pt;z-index:252080640;mso-position-horizontal-relative:text;mso-position-vertical-relative:text" coordsize="45685,9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">
                      <v:group id="Gruppieren 8" o:spid="_x0000_s1559" style="position:absolute;width:45360;height:9449" coordsize="45360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">
                        <v:group id="_x0000_s1560" style="position:absolute;width:45360;height:9449" coordorigin="7" coordsize="51333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">
                          <o:lock v:ext="edit" aspectratio="t"/>
                          <v:group id="_x0000_s1561" style="position:absolute;left:7;width:51334;height:10693" coordorigin="7" coordsize="51333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">
                            <v:shape id="Grafik 2" o:spid="_x0000_s1562" type="#_x0000_t75" alt="Ein Bild, das Reihe, Diagramm, Schrift enthält.&#10;&#10;Automatisch generierte Beschreibung" style="position:absolute;left:7;width:51334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">
                              <v:imagedata r:id="rId95" o:title="Ein Bild, das Reihe, Diagramm, Schrift enthält"/>
                            </v:shape>
                            <v:rect id="Rechteck 3" o:spid="_x0000_s1563" style="position:absolute;left:7809;top:6874;width:35574;height:3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" fillcolor="white [3201]" strokecolor="white [3209]" strokeweight="1pt"/>
                          </v:group>
                          <v:rect id="Rechteck 5" o:spid="_x0000_s1564" style="position:absolute;left:3937;top:2536;width:3404;height:1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" fillcolor="white [3201]" strokecolor="white [3209]" strokeweight="1pt"/>
                        </v:group>
                        <v:rect id="Rechteck 7" o:spid="_x0000_s1565" style="position:absolute;left:41522;top:6071;width:2196;height:2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" fillcolor="white [3212]" stroked="f" strokeweight="1pt"/>
                      </v:group>
                      <v:shape id="Textfeld 87" o:spid="_x0000_s1566" type="#_x0000_t202" style="position:absolute;left:42567;top:5321;width:311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" filled="f" stroked="f">
                        <v:textbox style="mso-fit-shape-to-text:t">
                          <w:txbxContent>
                            <w:p w14:paraId="02FFFF6C" w14:textId="77777777" w:rsidR="00720E2C" w:rsidRPr="00720E2C" w:rsidRDefault="00720E2C" w:rsidP="00720E2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720E2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40E55" w:rsidRPr="00C27B73">
              <w:t>Wie groß sind hier die Schritte? Beschrifte den Zahlenstrahl</w:t>
            </w:r>
            <w:r w:rsidR="00497530">
              <w:t xml:space="preserve"> und vervollständige den Satz</w:t>
            </w:r>
            <w:r w:rsidR="00F40E55" w:rsidRPr="00C27B73">
              <w:t xml:space="preserve">. </w:t>
            </w:r>
          </w:p>
        </w:tc>
      </w:tr>
      <w:tr w:rsidR="00497530" w:rsidRPr="00E0758C" w14:paraId="5B474758" w14:textId="77777777" w:rsidTr="00CF1330">
        <w:trPr>
          <w:trHeight w:hRule="exact" w:val="480"/>
        </w:trPr>
        <w:tc>
          <w:tcPr>
            <w:tcW w:w="623" w:type="dxa"/>
            <w:gridSpan w:val="2"/>
          </w:tcPr>
          <w:p w14:paraId="4D928B0B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9ECF0D4" w14:textId="77777777" w:rsidR="00497530" w:rsidRPr="00C27B73" w:rsidRDefault="00497530" w:rsidP="00C27B73">
            <w:pPr>
              <w:pStyle w:val="berschrift4"/>
              <w:rPr>
                <w:noProof/>
                <w:color w:val="70BCC9" w:themeColor="accent1" w:themeTint="99"/>
              </w:rPr>
            </w:pPr>
          </w:p>
        </w:tc>
        <w:tc>
          <w:tcPr>
            <w:tcW w:w="8083" w:type="dxa"/>
            <w:gridSpan w:val="3"/>
          </w:tcPr>
          <w:p w14:paraId="5374ACB5" w14:textId="5A9E8DAD" w:rsidR="00497530" w:rsidRDefault="00CF1330" w:rsidP="00497530">
            <w:pPr>
              <w:pStyle w:val="Ausflltext"/>
            </w:pPr>
            <w:r>
              <w:t xml:space="preserve">Bis zur 60 habe ich </w:t>
            </w:r>
            <w:r w:rsidRPr="00CF1330">
              <w:rPr>
                <w:u w:val="single"/>
              </w:rPr>
              <w:t>sechs</w:t>
            </w:r>
            <w:r>
              <w:t xml:space="preserve"> Schritte gezählt. Das sind ____er Schritte. </w:t>
            </w:r>
          </w:p>
          <w:p w14:paraId="305BCAC7" w14:textId="794415AE" w:rsidR="00622BFD" w:rsidRDefault="00622BFD" w:rsidP="00497530">
            <w:pPr>
              <w:pStyle w:val="Ausflltext"/>
            </w:pPr>
          </w:p>
          <w:p w14:paraId="639DEC41" w14:textId="77777777" w:rsidR="00622BFD" w:rsidRDefault="00622BFD" w:rsidP="00497530">
            <w:pPr>
              <w:pStyle w:val="Ausflltext"/>
            </w:pPr>
          </w:p>
          <w:p w14:paraId="61DFA199" w14:textId="39604205" w:rsidR="00622BFD" w:rsidRPr="00C27B73" w:rsidRDefault="00622BFD" w:rsidP="00497530">
            <w:pPr>
              <w:pStyle w:val="Ausflltext"/>
            </w:pPr>
          </w:p>
        </w:tc>
      </w:tr>
      <w:tr w:rsidR="00F40E55" w:rsidRPr="00E0758C" w14:paraId="61C7369C" w14:textId="77777777" w:rsidTr="00720E2C">
        <w:trPr>
          <w:trHeight w:val="1656"/>
        </w:trPr>
        <w:tc>
          <w:tcPr>
            <w:tcW w:w="623" w:type="dxa"/>
            <w:gridSpan w:val="2"/>
          </w:tcPr>
          <w:p w14:paraId="08E32349" w14:textId="77777777" w:rsidR="00F40E55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CCD67BD" w14:textId="77777777" w:rsidR="00F40E55" w:rsidRPr="00E0758C" w:rsidRDefault="00F40E55" w:rsidP="00C27B73">
            <w:pPr>
              <w:pStyle w:val="berschrift4"/>
            </w:pPr>
            <w:r w:rsidRPr="00C27B73">
              <w:rPr>
                <w:color w:val="70BCC9" w:themeColor="accent1" w:themeTint="99"/>
              </w:rPr>
              <w:t>b)</w:t>
            </w:r>
          </w:p>
        </w:tc>
        <w:tc>
          <w:tcPr>
            <w:tcW w:w="8083" w:type="dxa"/>
            <w:gridSpan w:val="3"/>
          </w:tcPr>
          <w:p w14:paraId="3F116453" w14:textId="124E2689" w:rsidR="00F40E55" w:rsidRDefault="00497530" w:rsidP="00F40E55">
            <w:pPr>
              <w:pStyle w:val="Ausflltext"/>
            </w:pPr>
            <w:r w:rsidRPr="007602F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776" behindDoc="0" locked="0" layoutInCell="1" allowOverlap="1" wp14:anchorId="76A0B726" wp14:editId="4F6D7A71">
                      <wp:simplePos x="0" y="0"/>
                      <wp:positionH relativeFrom="column">
                        <wp:posOffset>71973</wp:posOffset>
                      </wp:positionH>
                      <wp:positionV relativeFrom="page">
                        <wp:posOffset>487045</wp:posOffset>
                      </wp:positionV>
                      <wp:extent cx="4719352" cy="558000"/>
                      <wp:effectExtent l="0" t="0" r="0" b="0"/>
                      <wp:wrapNone/>
                      <wp:docPr id="86" name="Gruppieren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810C45-DA96-D7A6-5B87-63CB1386AD1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719352" cy="558000"/>
                                <a:chOff x="0" y="0"/>
                                <a:chExt cx="5244632" cy="620483"/>
                              </a:xfrm>
                            </wpg:grpSpPr>
                            <wps:wsp>
                              <wps:cNvPr id="1388911117" name="Textfeld 86">
                                <a:extLst>
                                  <a:ext uri="{FF2B5EF4-FFF2-40B4-BE49-F238E27FC236}">
                                    <a16:creationId xmlns:a16="http://schemas.microsoft.com/office/drawing/2014/main" id="{8FE80661-3D0E-3CE3-4F7C-05DD114DD48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7559" y="321996"/>
                                  <a:ext cx="281421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706794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2056953328" name="Textfeld 87">
                                <a:extLst>
                                  <a:ext uri="{FF2B5EF4-FFF2-40B4-BE49-F238E27FC236}">
                                    <a16:creationId xmlns:a16="http://schemas.microsoft.com/office/drawing/2014/main" id="{D493266A-8871-D878-6A83-29883BC8690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32951" y="321837"/>
                                  <a:ext cx="360219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856CDFB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552537698" name="Gruppieren 1552537698">
                                <a:extLst>
                                  <a:ext uri="{FF2B5EF4-FFF2-40B4-BE49-F238E27FC236}">
                                    <a16:creationId xmlns:a16="http://schemas.microsoft.com/office/drawing/2014/main" id="{2E68CC97-51BB-FB41-7BEC-AC857D300DD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244632" cy="300769"/>
                                  <a:chOff x="0" y="0"/>
                                  <a:chExt cx="6423760" cy="209171"/>
                                </a:xfrm>
                              </wpg:grpSpPr>
                              <wpg:grpSp>
                                <wpg:cNvPr id="469195636" name="Gruppieren 469195636">
                                  <a:extLst>
                                    <a:ext uri="{FF2B5EF4-FFF2-40B4-BE49-F238E27FC236}">
                                      <a16:creationId xmlns:a16="http://schemas.microsoft.com/office/drawing/2014/main" id="{CD1B2D59-A6AD-EF74-73DF-BA4AFE33E723}"/>
                                    </a:ext>
                                  </a:extLst>
                                </wpg:cNvPr>
                                <wpg:cNvGrpSpPr/>
                                <wpg:grpSpPr>
                                  <a:xfrm flipV="1">
                                    <a:off x="0" y="2304"/>
                                    <a:ext cx="6423760" cy="206867"/>
                                    <a:chOff x="0" y="2304"/>
                                    <a:chExt cx="12849325" cy="62495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6408665" name="Grafik 626408665">
                                      <a:extLst>
                                        <a:ext uri="{FF2B5EF4-FFF2-40B4-BE49-F238E27FC236}">
                                          <a16:creationId xmlns:a16="http://schemas.microsoft.com/office/drawing/2014/main" id="{29DCFFEE-815A-45D3-3FD6-481AC92680E3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75326"/>
                                      <a:ext cx="12849325" cy="27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347094948" name="Gerade Verbindung 1347094948">
                                    <a:extLst>
                                      <a:ext uri="{FF2B5EF4-FFF2-40B4-BE49-F238E27FC236}">
                                        <a16:creationId xmlns:a16="http://schemas.microsoft.com/office/drawing/2014/main" id="{56147867-DBCF-4632-D61E-C96166F87B4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44961" y="2304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53523801" name="Gerade Verbindung 953523801">
                                  <a:extLst>
                                    <a:ext uri="{FF2B5EF4-FFF2-40B4-BE49-F238E27FC236}">
                                      <a16:creationId xmlns:a16="http://schemas.microsoft.com/office/drawing/2014/main" id="{FFCDC1DD-05F4-52D8-05E0-03D06E4A1A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6149879" y="0"/>
                                    <a:ext cx="0" cy="206867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A0B726" id="Gruppieren 85" o:spid="_x0000_s1567" style="position:absolute;margin-left:5.65pt;margin-top:38.35pt;width:371.6pt;height:43.95pt;z-index:251787776;mso-position-horizontal-relative:text;mso-position-vertical-relative:page;mso-width-relative:margin;mso-height-relative:margin" coordsize="52446,6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">
                      <o:lock v:ext="edit" aspectratio="t"/>
                      <v:shape id="Textfeld 86" o:spid="_x0000_s1568" type="#_x0000_t202" style="position:absolute;left:875;top:3219;width:2814;height:2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" filled="f" stroked="f">
                        <v:textbox style="mso-fit-shape-to-text:t">
                          <w:txbxContent>
                            <w:p w14:paraId="16706794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87" o:spid="_x0000_s1569" type="#_x0000_t202" style="position:absolute;left:48329;top:3218;width:3602;height:2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" filled="f" stroked="f">
                        <v:textbox style="mso-fit-shape-to-text:t">
                          <w:txbxContent>
                            <w:p w14:paraId="1856CDFB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group id="Gruppieren 1552537698" o:spid="_x0000_s1570" style="position:absolute;width:52446;height:3007" coordsize="64237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">
                        <v:group id="Gruppieren 469195636" o:spid="_x0000_s1571" style="position:absolute;top:23;width:64237;height:2068;flip:y" coordorigin=",23" coordsize="128493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">
                          <v:shape id="Grafik 626408665" o:spid="_x0000_s1572" type="#_x0000_t75" style="position:absolute;top:2753;width:128493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">
                            <v:imagedata r:id="rId17" o:title="" croptop="1f" cropbottom="49123f"/>
                            <o:lock v:ext="edit" aspectratio="f"/>
                          </v:shape>
                          <v:line id="Gerade Verbindung 1347094948" o:spid="_x0000_s1573" style="position:absolute;flip:y;visibility:visible;mso-wrap-style:square" from="5449,23" to="5449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953523801" o:spid="_x0000_s1574" style="position:absolute;visibility:visible;mso-wrap-style:square" from="61498,0" to="61498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w10:wrap anchory="page"/>
                    </v:group>
                  </w:pict>
                </mc:Fallback>
              </mc:AlternateContent>
            </w:r>
            <w:r w:rsidR="00F40E55">
              <w:t>Kannst du noch in anderen Schritten bis zur 60 zählen?</w:t>
            </w:r>
            <w:r w:rsidR="00C27B73">
              <w:t xml:space="preserve"> Zeichne die Schritte ein</w:t>
            </w:r>
            <w:r>
              <w:t xml:space="preserve"> und vervollständige den Satz</w:t>
            </w:r>
            <w:r w:rsidR="00C27B73">
              <w:t>.</w:t>
            </w:r>
          </w:p>
          <w:p w14:paraId="2A217D0D" w14:textId="77777777" w:rsidR="00F40E55" w:rsidRPr="00F40E55" w:rsidRDefault="00F40E55" w:rsidP="00105045">
            <w:pPr>
              <w:pStyle w:val="berschrift2"/>
              <w:rPr>
                <w:b w:val="0"/>
                <w:bCs w:val="0"/>
                <w:noProof/>
                <w:sz w:val="22"/>
                <w:szCs w:val="22"/>
              </w:rPr>
            </w:pPr>
          </w:p>
        </w:tc>
      </w:tr>
      <w:tr w:rsidR="00497530" w:rsidRPr="00E0758C" w14:paraId="46497644" w14:textId="77777777" w:rsidTr="00720E2C">
        <w:trPr>
          <w:trHeight w:hRule="exact" w:val="340"/>
        </w:trPr>
        <w:tc>
          <w:tcPr>
            <w:tcW w:w="623" w:type="dxa"/>
            <w:gridSpan w:val="2"/>
          </w:tcPr>
          <w:p w14:paraId="380B6E43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2991CE58" w14:textId="77777777" w:rsidR="00497530" w:rsidRPr="00C27B73" w:rsidRDefault="00497530" w:rsidP="00C27B73">
            <w:pPr>
              <w:pStyle w:val="berschrift4"/>
              <w:rPr>
                <w:color w:val="70BCC9" w:themeColor="accent1" w:themeTint="99"/>
              </w:rPr>
            </w:pPr>
          </w:p>
        </w:tc>
        <w:tc>
          <w:tcPr>
            <w:tcW w:w="8083" w:type="dxa"/>
            <w:gridSpan w:val="3"/>
          </w:tcPr>
          <w:p w14:paraId="5A80CD87" w14:textId="6889367E" w:rsidR="00CF1330" w:rsidRDefault="00CF1330" w:rsidP="00CF1330">
            <w:pPr>
              <w:pStyle w:val="Ausflltext"/>
            </w:pPr>
            <w:r>
              <w:t xml:space="preserve">Bis zur 60 habe ich </w:t>
            </w:r>
            <w:r>
              <w:rPr>
                <w:u w:val="single"/>
              </w:rPr>
              <w:t>______</w:t>
            </w:r>
            <w:r>
              <w:t xml:space="preserve"> Schritte gezählt. Das sind ____er Schritte. </w:t>
            </w:r>
          </w:p>
          <w:p w14:paraId="59A5BCD1" w14:textId="23499FB6" w:rsidR="00497530" w:rsidRDefault="00497530" w:rsidP="00F40E55">
            <w:pPr>
              <w:pStyle w:val="Ausflltext"/>
            </w:pPr>
          </w:p>
        </w:tc>
      </w:tr>
      <w:tr w:rsidR="00C06F1F" w:rsidRPr="00E0758C" w14:paraId="74C62A40" w14:textId="77777777" w:rsidTr="00720E2C">
        <w:tc>
          <w:tcPr>
            <w:tcW w:w="623" w:type="dxa"/>
            <w:gridSpan w:val="2"/>
          </w:tcPr>
          <w:p w14:paraId="3286E52D" w14:textId="77777777" w:rsidR="00C06F1F" w:rsidRPr="00AC7674" w:rsidRDefault="00C06F1F" w:rsidP="00720E2C">
            <w:pPr>
              <w:pStyle w:val="berschrift6"/>
              <w:spacing w:after="0"/>
            </w:pPr>
            <w:r>
              <w:t>3</w:t>
            </w:r>
          </w:p>
        </w:tc>
        <w:tc>
          <w:tcPr>
            <w:tcW w:w="8447" w:type="dxa"/>
            <w:gridSpan w:val="4"/>
          </w:tcPr>
          <w:p w14:paraId="7C12B567" w14:textId="5E5C4313" w:rsidR="00C06F1F" w:rsidRPr="00AC7674" w:rsidRDefault="00C06F1F" w:rsidP="00720E2C">
            <w:pPr>
              <w:pStyle w:val="berschrift6"/>
              <w:spacing w:after="0"/>
            </w:pPr>
            <w:r>
              <w:t>Z</w:t>
            </w:r>
            <w:r w:rsidR="00C27B73">
              <w:t>ahlenfolge</w:t>
            </w:r>
            <w:r>
              <w:t>n</w:t>
            </w:r>
          </w:p>
        </w:tc>
      </w:tr>
      <w:tr w:rsidR="000B3B46" w:rsidRPr="00E0758C" w14:paraId="39F3C0E7" w14:textId="77777777" w:rsidTr="00720E2C">
        <w:tc>
          <w:tcPr>
            <w:tcW w:w="609" w:type="dxa"/>
          </w:tcPr>
          <w:p w14:paraId="714FC06C" w14:textId="77777777" w:rsidR="000B3B46" w:rsidRPr="00E0758C" w:rsidRDefault="000B3B46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5"/>
          </w:tcPr>
          <w:p w14:paraId="1B95F416" w14:textId="75D74831" w:rsidR="000B3B46" w:rsidRDefault="000B3B46" w:rsidP="00105045">
            <w:pPr>
              <w:spacing w:line="240" w:lineRule="auto"/>
            </w:pPr>
            <w:r w:rsidRPr="00A75E70">
              <w:t>Ergänze die Z</w:t>
            </w:r>
            <w:r w:rsidR="00C27B73">
              <w:t>ahlenfolge</w:t>
            </w:r>
            <w:r w:rsidRPr="00A75E70">
              <w:t>n.</w:t>
            </w:r>
          </w:p>
          <w:p w14:paraId="62C1A56A" w14:textId="77777777" w:rsidR="000B3B46" w:rsidRPr="00E0758C" w:rsidRDefault="000B3B46" w:rsidP="00105045">
            <w:pPr>
              <w:spacing w:line="240" w:lineRule="auto"/>
            </w:pPr>
            <w:r w:rsidRPr="00E0758C">
              <w:t xml:space="preserve"> </w:t>
            </w:r>
          </w:p>
        </w:tc>
      </w:tr>
      <w:tr w:rsidR="00C06F1F" w:rsidRPr="00E0758C" w14:paraId="355C5418" w14:textId="77777777" w:rsidTr="00720E2C">
        <w:tc>
          <w:tcPr>
            <w:tcW w:w="609" w:type="dxa"/>
          </w:tcPr>
          <w:p w14:paraId="573C3F40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3D535237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2EE856EE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085EB43" w14:textId="77777777" w:rsidR="00D41D0D" w:rsidRPr="00F1212A" w:rsidRDefault="00D41D0D" w:rsidP="00D41D0D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C9F36AA" w14:textId="77777777" w:rsidR="00D41D0D" w:rsidRPr="00F1212A" w:rsidRDefault="00D41D0D" w:rsidP="00D41D0D">
                  <w:pPr>
                    <w:jc w:val="center"/>
                  </w:pPr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330102FB" w14:textId="77777777" w:rsidR="00D41D0D" w:rsidRPr="00F1212A" w:rsidRDefault="00D41D0D" w:rsidP="00D41D0D">
                  <w:pPr>
                    <w:jc w:val="center"/>
                  </w:pPr>
                  <w:r w:rsidRPr="00F1212A">
                    <w:t>2000</w:t>
                  </w:r>
                </w:p>
              </w:tc>
              <w:tc>
                <w:tcPr>
                  <w:tcW w:w="917" w:type="dxa"/>
                </w:tcPr>
                <w:p w14:paraId="48DC2E53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41EA0982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4A7B9485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1FD99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F3754F" w14:textId="77777777" w:rsidR="00D41D0D" w:rsidRPr="00F1212A" w:rsidRDefault="00D41D0D" w:rsidP="00D41D0D">
                  <w:pPr>
                    <w:jc w:val="center"/>
                  </w:pPr>
                </w:p>
              </w:tc>
            </w:tr>
          </w:tbl>
          <w:p w14:paraId="225BC334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79ECE8C3" w14:textId="77777777" w:rsidTr="00720E2C">
        <w:tc>
          <w:tcPr>
            <w:tcW w:w="609" w:type="dxa"/>
          </w:tcPr>
          <w:p w14:paraId="3212EB0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CEF18A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610B57A3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1502FE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120852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7A1939F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CA8FBCC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9D0B4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6A6820D" w14:textId="77777777" w:rsidR="00D41D0D" w:rsidRPr="00F1212A" w:rsidRDefault="00D41D0D" w:rsidP="00D41D0D">
                  <w:pPr>
                    <w:jc w:val="center"/>
                  </w:pPr>
                  <w:r w:rsidRPr="00F1212A">
                    <w:t>3805</w:t>
                  </w:r>
                </w:p>
              </w:tc>
              <w:tc>
                <w:tcPr>
                  <w:tcW w:w="918" w:type="dxa"/>
                </w:tcPr>
                <w:p w14:paraId="4CD81F70" w14:textId="77777777" w:rsidR="00D41D0D" w:rsidRPr="00F1212A" w:rsidRDefault="00D41D0D" w:rsidP="00D41D0D">
                  <w:pPr>
                    <w:jc w:val="center"/>
                  </w:pPr>
                  <w:r w:rsidRPr="00F1212A">
                    <w:t>3905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A3AE90D" w14:textId="77777777" w:rsidR="00D41D0D" w:rsidRPr="00F1212A" w:rsidRDefault="00D41D0D" w:rsidP="00D41D0D">
                  <w:pPr>
                    <w:jc w:val="center"/>
                  </w:pPr>
                  <w:r w:rsidRPr="00F1212A">
                    <w:t>4005</w:t>
                  </w:r>
                </w:p>
              </w:tc>
            </w:tr>
          </w:tbl>
          <w:p w14:paraId="0B2DDFBC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0150599A" w14:textId="77777777" w:rsidTr="00720E2C">
        <w:tc>
          <w:tcPr>
            <w:tcW w:w="609" w:type="dxa"/>
          </w:tcPr>
          <w:p w14:paraId="10AA8D42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9F9DF96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4EEB91A0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20369B1" w14:textId="77777777" w:rsidR="00D41D0D" w:rsidRPr="00F1212A" w:rsidRDefault="00D41D0D" w:rsidP="00D41D0D">
                  <w:pPr>
                    <w:jc w:val="center"/>
                  </w:pPr>
                  <w:r w:rsidRPr="00F1212A">
                    <w:t>3500</w:t>
                  </w:r>
                </w:p>
              </w:tc>
              <w:tc>
                <w:tcPr>
                  <w:tcW w:w="917" w:type="dxa"/>
                </w:tcPr>
                <w:p w14:paraId="57FA69DD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CBC36D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B9030F2" w14:textId="77777777" w:rsidR="00D41D0D" w:rsidRPr="00F1212A" w:rsidRDefault="00D41D0D" w:rsidP="00D41D0D">
                  <w:r w:rsidRPr="00F1212A">
                    <w:t>5000</w:t>
                  </w:r>
                </w:p>
              </w:tc>
              <w:tc>
                <w:tcPr>
                  <w:tcW w:w="917" w:type="dxa"/>
                </w:tcPr>
                <w:p w14:paraId="05B263C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7AB3F36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FA4B3A3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C8C56D3" w14:textId="77777777" w:rsidR="00D41D0D" w:rsidRPr="00F1212A" w:rsidRDefault="00D41D0D" w:rsidP="00D41D0D">
                  <w:pPr>
                    <w:jc w:val="center"/>
                  </w:pPr>
                  <w:r w:rsidRPr="00F1212A">
                    <w:t>7000</w:t>
                  </w:r>
                </w:p>
              </w:tc>
            </w:tr>
          </w:tbl>
          <w:p w14:paraId="3E3E9113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E20FAE" w:rsidRPr="00E0758C" w14:paraId="5B457FBE" w14:textId="77777777" w:rsidTr="00720E2C">
        <w:tc>
          <w:tcPr>
            <w:tcW w:w="609" w:type="dxa"/>
          </w:tcPr>
          <w:p w14:paraId="028A184E" w14:textId="77777777" w:rsidR="00E20FAE" w:rsidRPr="00E0758C" w:rsidRDefault="00E20FAE" w:rsidP="00E20FA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06D31406" w14:textId="77777777" w:rsidR="00E20FAE" w:rsidRPr="00E0758C" w:rsidRDefault="00E20FAE" w:rsidP="00E20FA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</w:t>
            </w:r>
            <w:r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611" w:type="dxa"/>
          </w:tcPr>
          <w:p w14:paraId="6AB3E52E" w14:textId="77777777" w:rsidR="00E20FAE" w:rsidRDefault="00E20FAE" w:rsidP="00E20FAE">
            <w:pPr>
              <w:pStyle w:val="Ausflltext"/>
            </w:pPr>
            <w:r w:rsidRPr="00F1212A">
              <w:t>In welchen Schritten wurde hier gezählt?</w:t>
            </w: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20FAE" w:rsidRPr="00A5294B" w14:paraId="05D128AA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26C13B7" w14:textId="77777777" w:rsidR="00E20FAE" w:rsidRPr="00F1212A" w:rsidRDefault="00E20FAE" w:rsidP="00E20FAE">
                  <w:pPr>
                    <w:jc w:val="center"/>
                  </w:pPr>
                  <w:r w:rsidRPr="00F1212A">
                    <w:t>1200</w:t>
                  </w:r>
                </w:p>
              </w:tc>
              <w:tc>
                <w:tcPr>
                  <w:tcW w:w="917" w:type="dxa"/>
                </w:tcPr>
                <w:p w14:paraId="573D1378" w14:textId="77777777" w:rsidR="00E20FAE" w:rsidRPr="00F1212A" w:rsidRDefault="00E20FAE" w:rsidP="00E20FAE">
                  <w:pPr>
                    <w:jc w:val="center"/>
                  </w:pPr>
                  <w:r w:rsidRPr="00F1212A">
                    <w:t>1500</w:t>
                  </w:r>
                </w:p>
              </w:tc>
              <w:tc>
                <w:tcPr>
                  <w:tcW w:w="917" w:type="dxa"/>
                </w:tcPr>
                <w:p w14:paraId="5D20C114" w14:textId="77777777" w:rsidR="00E20FAE" w:rsidRPr="00F1212A" w:rsidRDefault="00E20FAE" w:rsidP="00E20FAE">
                  <w:pPr>
                    <w:jc w:val="center"/>
                  </w:pPr>
                  <w:r w:rsidRPr="00F1212A">
                    <w:t>1800</w:t>
                  </w:r>
                </w:p>
              </w:tc>
              <w:tc>
                <w:tcPr>
                  <w:tcW w:w="917" w:type="dxa"/>
                </w:tcPr>
                <w:p w14:paraId="4C9BF7FA" w14:textId="77777777" w:rsidR="00E20FAE" w:rsidRPr="00F1212A" w:rsidRDefault="00E20FAE" w:rsidP="00E20FAE">
                  <w:r w:rsidRPr="00F1212A">
                    <w:t>2100</w:t>
                  </w:r>
                </w:p>
              </w:tc>
              <w:tc>
                <w:tcPr>
                  <w:tcW w:w="917" w:type="dxa"/>
                </w:tcPr>
                <w:p w14:paraId="16851840" w14:textId="77777777" w:rsidR="00E20FAE" w:rsidRPr="00F1212A" w:rsidRDefault="00E20FAE" w:rsidP="00E20FAE">
                  <w:pPr>
                    <w:jc w:val="center"/>
                  </w:pPr>
                  <w:r w:rsidRPr="00F1212A">
                    <w:t>2400</w:t>
                  </w:r>
                </w:p>
              </w:tc>
              <w:tc>
                <w:tcPr>
                  <w:tcW w:w="918" w:type="dxa"/>
                </w:tcPr>
                <w:p w14:paraId="0B000E58" w14:textId="77777777" w:rsidR="00E20FAE" w:rsidRPr="00F1212A" w:rsidRDefault="00E20FAE" w:rsidP="00E20FAE">
                  <w:pPr>
                    <w:jc w:val="center"/>
                  </w:pPr>
                  <w:r w:rsidRPr="00F1212A">
                    <w:t>2700</w:t>
                  </w:r>
                </w:p>
              </w:tc>
              <w:tc>
                <w:tcPr>
                  <w:tcW w:w="918" w:type="dxa"/>
                </w:tcPr>
                <w:p w14:paraId="1C32F733" w14:textId="77777777" w:rsidR="00E20FAE" w:rsidRPr="00F1212A" w:rsidRDefault="00E20FAE" w:rsidP="00E20FAE">
                  <w:pPr>
                    <w:jc w:val="center"/>
                  </w:pPr>
                  <w:r w:rsidRPr="00F1212A">
                    <w:t>3000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A421FF7" w14:textId="77777777" w:rsidR="00E20FAE" w:rsidRPr="00F1212A" w:rsidRDefault="00E20FAE" w:rsidP="00E20FAE">
                  <w:pPr>
                    <w:jc w:val="center"/>
                  </w:pPr>
                  <w:r w:rsidRPr="00F1212A">
                    <w:t>3300</w:t>
                  </w:r>
                </w:p>
              </w:tc>
            </w:tr>
          </w:tbl>
          <w:p w14:paraId="4411C4BE" w14:textId="77777777" w:rsidR="00E20FAE" w:rsidRDefault="00E20FAE" w:rsidP="00E20FAE">
            <w:pPr>
              <w:spacing w:line="240" w:lineRule="auto"/>
            </w:pPr>
          </w:p>
          <w:p w14:paraId="78B595B2" w14:textId="7CFA948A" w:rsidR="00E20FAE" w:rsidRDefault="00E20FAE" w:rsidP="00E20FAE">
            <w:pPr>
              <w:spacing w:line="240" w:lineRule="auto"/>
            </w:pPr>
            <w:r>
              <w:t xml:space="preserve">Es wurde in </w:t>
            </w:r>
            <w:r w:rsidR="00832706" w:rsidRPr="00832706">
              <w:rPr>
                <w:color w:val="7F7F7F" w:themeColor="text1" w:themeTint="80"/>
              </w:rPr>
              <w:t>______</w:t>
            </w:r>
            <w:r w:rsidRPr="00832706">
              <w:rPr>
                <w:color w:val="7F7F7F" w:themeColor="text1" w:themeTint="80"/>
              </w:rPr>
              <w:t>_</w:t>
            </w:r>
            <w:r w:rsidR="00D95781">
              <w:t>er</w:t>
            </w:r>
            <w:r>
              <w:t xml:space="preserve"> Schritten gezählt.</w:t>
            </w:r>
          </w:p>
        </w:tc>
        <w:tc>
          <w:tcPr>
            <w:tcW w:w="425" w:type="dxa"/>
            <w:vAlign w:val="bottom"/>
          </w:tcPr>
          <w:p w14:paraId="693CC459" w14:textId="77777777" w:rsidR="00E20FAE" w:rsidRPr="00E0758C" w:rsidRDefault="00A3606A" w:rsidP="00E20FAE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6768" behindDoc="0" locked="0" layoutInCell="1" allowOverlap="1" wp14:anchorId="0C5D6E2A" wp14:editId="439F3A9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163195</wp:posOffset>
                  </wp:positionV>
                  <wp:extent cx="222885" cy="700405"/>
                  <wp:effectExtent l="0" t="0" r="5715" b="0"/>
                  <wp:wrapNone/>
                  <wp:docPr id="1473246827" name="Grafik 147324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50E72F" w14:textId="77777777" w:rsidR="0020423D" w:rsidRDefault="0020423D" w:rsidP="0020423D">
      <w:pPr>
        <w:sectPr w:rsidR="0020423D" w:rsidSect="00C75E4D">
          <w:headerReference w:type="default" r:id="rId96"/>
          <w:headerReference w:type="first" r:id="rId97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1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8D64E8" w:rsidRPr="00B74344" w14:paraId="1245CCC3" w14:textId="77777777" w:rsidTr="008D64E8">
        <w:trPr>
          <w:trHeight w:val="510"/>
        </w:trPr>
        <w:tc>
          <w:tcPr>
            <w:tcW w:w="610" w:type="dxa"/>
          </w:tcPr>
          <w:p w14:paraId="1E50ED53" w14:textId="58844FC1" w:rsidR="008D64E8" w:rsidRPr="008D64E8" w:rsidRDefault="008D64E8" w:rsidP="008D64E8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2" w:type="dxa"/>
            <w:gridSpan w:val="2"/>
          </w:tcPr>
          <w:p w14:paraId="21AD5941" w14:textId="7CBF37B7" w:rsidR="008D64E8" w:rsidRDefault="008D64E8" w:rsidP="008D64E8">
            <w:pPr>
              <w:pStyle w:val="berschrift1"/>
            </w:pPr>
            <w:r>
              <w:t>Ich kann in Schritten zählen</w:t>
            </w:r>
          </w:p>
        </w:tc>
      </w:tr>
      <w:tr w:rsidR="008D64E8" w:rsidRPr="00B74344" w14:paraId="47CE1D72" w14:textId="77777777" w:rsidTr="008D64E8">
        <w:trPr>
          <w:trHeight w:val="510"/>
        </w:trPr>
        <w:tc>
          <w:tcPr>
            <w:tcW w:w="610" w:type="dxa"/>
          </w:tcPr>
          <w:p w14:paraId="2C2B46F9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 w:rsidRPr="00C27B73">
              <w:rPr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134E8EEF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Schritten zählen</w:t>
            </w:r>
          </w:p>
        </w:tc>
      </w:tr>
      <w:tr w:rsidR="008D64E8" w:rsidRPr="00B74344" w14:paraId="15BC0FA0" w14:textId="77777777" w:rsidTr="008D64E8">
        <w:trPr>
          <w:trHeight w:val="510"/>
        </w:trPr>
        <w:tc>
          <w:tcPr>
            <w:tcW w:w="610" w:type="dxa"/>
          </w:tcPr>
          <w:p w14:paraId="494C8836" w14:textId="77777777" w:rsidR="008D64E8" w:rsidRDefault="008D64E8" w:rsidP="008D64E8">
            <w:pPr>
              <w:pStyle w:val="berschrift3"/>
              <w:spacing w:after="0"/>
            </w:pPr>
            <w:r>
              <w:t>1.1</w:t>
            </w:r>
          </w:p>
        </w:tc>
        <w:tc>
          <w:tcPr>
            <w:tcW w:w="8462" w:type="dxa"/>
            <w:gridSpan w:val="2"/>
          </w:tcPr>
          <w:p w14:paraId="18126BBE" w14:textId="77777777" w:rsidR="008D64E8" w:rsidRDefault="008D64E8" w:rsidP="008D64E8">
            <w:pPr>
              <w:pStyle w:val="berschrift3"/>
              <w:spacing w:after="0"/>
            </w:pPr>
            <w:r w:rsidRPr="00C82C6A">
              <w:t xml:space="preserve">Verschiedene Schrittgrößen </w:t>
            </w:r>
          </w:p>
        </w:tc>
      </w:tr>
      <w:tr w:rsidR="008D64E8" w:rsidRPr="00F96B1A" w14:paraId="53625C29" w14:textId="77777777" w:rsidTr="008D64E8">
        <w:trPr>
          <w:trHeight w:val="1247"/>
        </w:trPr>
        <w:tc>
          <w:tcPr>
            <w:tcW w:w="610" w:type="dxa"/>
          </w:tcPr>
          <w:p w14:paraId="6AB0180E" w14:textId="77777777" w:rsidR="008D64E8" w:rsidRDefault="008D64E8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097D45D" w14:textId="77777777" w:rsidR="008D64E8" w:rsidRDefault="008D64E8" w:rsidP="008D64E8">
            <w:pPr>
              <w:pStyle w:val="Nummerierung"/>
            </w:pPr>
            <w:r>
              <w:t>a)</w:t>
            </w:r>
          </w:p>
          <w:p w14:paraId="5BBAB040" w14:textId="77777777" w:rsidR="008D64E8" w:rsidRDefault="008D64E8" w:rsidP="008D64E8">
            <w:pPr>
              <w:pStyle w:val="Nummerierung"/>
            </w:pPr>
          </w:p>
          <w:p w14:paraId="2408777F" w14:textId="77777777" w:rsidR="008D64E8" w:rsidRDefault="008D64E8" w:rsidP="008D64E8">
            <w:pPr>
              <w:pStyle w:val="Nummerierung"/>
            </w:pPr>
          </w:p>
          <w:p w14:paraId="73DD05D2" w14:textId="77777777" w:rsidR="008D64E8" w:rsidRDefault="008D64E8" w:rsidP="008D64E8">
            <w:pPr>
              <w:pStyle w:val="Nummerierung"/>
            </w:pPr>
          </w:p>
          <w:p w14:paraId="01353C75" w14:textId="77777777" w:rsidR="008D64E8" w:rsidRDefault="008D64E8" w:rsidP="008D64E8">
            <w:pPr>
              <w:pStyle w:val="Nummerierung"/>
            </w:pPr>
          </w:p>
          <w:p w14:paraId="725D0F05" w14:textId="77777777" w:rsidR="008D64E8" w:rsidRDefault="008D64E8" w:rsidP="008D64E8">
            <w:pPr>
              <w:pStyle w:val="Nummerierung"/>
            </w:pPr>
          </w:p>
          <w:p w14:paraId="77162DB2" w14:textId="77777777" w:rsidR="008D64E8" w:rsidRDefault="008D64E8" w:rsidP="008D64E8">
            <w:pPr>
              <w:pStyle w:val="Nummerierung"/>
            </w:pPr>
          </w:p>
          <w:p w14:paraId="28E40D36" w14:textId="77777777" w:rsidR="008D64E8" w:rsidRDefault="008D64E8" w:rsidP="008D64E8">
            <w:pPr>
              <w:pStyle w:val="Nummerierung"/>
            </w:pPr>
          </w:p>
          <w:p w14:paraId="4FDB9AB8" w14:textId="77777777" w:rsidR="008D64E8" w:rsidRDefault="008D64E8" w:rsidP="008D64E8">
            <w:pPr>
              <w:pStyle w:val="Nummerierung"/>
            </w:pPr>
          </w:p>
          <w:p w14:paraId="36CB7756" w14:textId="77777777" w:rsidR="008D64E8" w:rsidRPr="007A149C" w:rsidRDefault="008D64E8" w:rsidP="008D64E8">
            <w:pPr>
              <w:pStyle w:val="Nummerierung"/>
            </w:pPr>
          </w:p>
        </w:tc>
        <w:tc>
          <w:tcPr>
            <w:tcW w:w="8037" w:type="dxa"/>
          </w:tcPr>
          <w:p w14:paraId="36ADE6B3" w14:textId="77777777" w:rsidR="008D64E8" w:rsidRDefault="008D64E8" w:rsidP="008D64E8">
            <w:pPr>
              <w:spacing w:line="240" w:lineRule="auto"/>
            </w:pP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560" behindDoc="0" locked="0" layoutInCell="1" allowOverlap="1" wp14:anchorId="31FB5D1E" wp14:editId="6A4DF16A">
                      <wp:simplePos x="0" y="0"/>
                      <wp:positionH relativeFrom="column">
                        <wp:posOffset>-96187</wp:posOffset>
                      </wp:positionH>
                      <wp:positionV relativeFrom="paragraph">
                        <wp:posOffset>205858</wp:posOffset>
                      </wp:positionV>
                      <wp:extent cx="5208067" cy="585470"/>
                      <wp:effectExtent l="0" t="12700" r="0" b="0"/>
                      <wp:wrapNone/>
                      <wp:docPr id="415308034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8067" cy="585470"/>
                                <a:chOff x="0" y="0"/>
                                <a:chExt cx="10556737" cy="1186915"/>
                              </a:xfrm>
                            </wpg:grpSpPr>
                            <wpg:grpSp>
                              <wpg:cNvPr id="1974558205" name="Gruppieren 1974558205"/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wpg:grpSp>
                                <wpg:cNvPr id="689335181" name="Gruppieren 689335181"/>
                                <wpg:cNvGrpSpPr/>
                                <wpg:grpSpPr>
                                  <a:xfrm>
                                    <a:off x="0" y="0"/>
                                    <a:ext cx="10504376" cy="652247"/>
                                    <a:chOff x="0" y="0"/>
                                    <a:chExt cx="10504376" cy="65224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24012194" name="Grafik 172401219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97611"/>
                                      <a:ext cx="10504376" cy="22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293900860" name="Gerade Verbindung 1293900860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413248" y="613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8629907" name="Gerade Verbindung 1228629907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328773" y="2728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236985" name="Gerade Verbindung 558236985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249802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23296226" name="Gerade Verbindung 1123296226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51161" y="1533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2725831" name="Gerade Verbindung 1112725831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8169510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83889048" name="Gerade Verbindung 118388904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0050350" y="22302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92635818" name="Abgerundetes Rechteck 4926358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36762"/>
                                  <a:ext cx="1044985" cy="51965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4C264D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566162" name="Abgerundetes Rechteck 1872566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742905" y="640136"/>
                                  <a:ext cx="1392247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6629CB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9473414" name="Abgerundetes Rechteck 18894734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1861" y="667263"/>
                                  <a:ext cx="116762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5E3812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042161" name="Abgerundetes Rechteck 2113042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61103" y="634309"/>
                                  <a:ext cx="117961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99F6F7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542668" name="Abgerundetes Rechteck 3235426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64571" y="639953"/>
                                  <a:ext cx="109019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A40EE9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761233" name="Abgerundetes Rechteck 13657612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10375" y="630723"/>
                                  <a:ext cx="104636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DCEECA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FB5D1E" id="_x0000_s1575" style="position:absolute;margin-left:-7.55pt;margin-top:16.2pt;width:410.1pt;height:46.1pt;z-index:251906560;mso-position-horizontal-relative:text;mso-position-vertical-relative:text;mso-width-relative:margin" coordsize="105567,1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">
                      <v:group id="Gruppieren 1974558205" o:spid="_x0000_s1576" style="position:absolute;width:105043;height:652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">
                        <v:group id="Gruppieren 689335181" o:spid="_x0000_s1577" style="position:absolute;width:105043;height:652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">
                          <v:shape id="Grafik 1724012194" o:spid="_x0000_s1578" type="#_x0000_t75" style="position:absolute;top:2976;width:10504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">
                            <v:imagedata r:id="rId17" o:title="" croptop="1f" cropbottom="49123f"/>
                            <o:lock v:ext="edit" aspectratio="f"/>
                          </v:shape>
                          <v:line id="Gerade Verbindung 1293900860" o:spid="_x0000_s1579" style="position:absolute;flip:y;visibility:visible;mso-wrap-style:square" from="24132,61" to="24132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228629907" o:spid="_x0000_s1580" style="position:absolute;flip:y;visibility:visible;mso-wrap-style:square" from="43287,272" to="43287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558236985" o:spid="_x0000_s1581" style="position:absolute;flip:y;visibility:visible;mso-wrap-style:square" from="62498,0" to="62498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123296226" o:spid="_x0000_s1582" style="position:absolute;flip:y;visibility:visible;mso-wrap-style:square" from="4511,153" to="4511,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112725831" o:spid="_x0000_s1583" style="position:absolute;flip:y;visibility:visible;mso-wrap-style:square" from="81695,0" to="81695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1183889048" o:spid="_x0000_s1584" style="position:absolute;flip:y;visibility:visible;mso-wrap-style:square" from="100503,223" to="100503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</v:group>
                      <v:roundrect id="Abgerundetes Rechteck 492635818" o:spid="_x0000_s1585" style="position:absolute;top:6367;width:10449;height:5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254C264D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oundrect>
                      <v:roundrect id="Abgerundetes Rechteck 1872566162" o:spid="_x0000_s1586" style="position:absolute;left:17429;top:6401;width:13922;height: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756629CB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300</w:t>
                              </w:r>
                            </w:p>
                          </w:txbxContent>
                        </v:textbox>
                      </v:roundrect>
                      <v:roundrect id="Abgerundetes Rechteck 1889473414" o:spid="_x0000_s1587" style="position:absolute;left:37618;top:6672;width:11676;height:5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B5E3812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400</w:t>
                              </w:r>
                            </w:p>
                          </w:txbxContent>
                        </v:textbox>
                      </v:roundrect>
                      <v:roundrect id="Abgerundetes Rechteck 2113042161" o:spid="_x0000_s1588" style="position:absolute;left:57611;top:6343;width:11796;height: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1899F6F7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500</w:t>
                              </w:r>
                            </w:p>
                          </w:txbxContent>
                        </v:textbox>
                      </v:roundrect>
                      <v:roundrect id="Abgerundetes Rechteck 323542668" o:spid="_x0000_s1589" style="position:absolute;left:76645;top:6399;width:10902;height:5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5A40EE9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600</w:t>
                              </w:r>
                            </w:p>
                          </w:txbxContent>
                        </v:textbox>
                      </v:roundrect>
                      <v:roundrect id="Abgerundetes Rechteck 1365761233" o:spid="_x0000_s1590" style="position:absolute;left:95103;top:6307;width:10464;height: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1DCEECA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700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8782D4E" w14:textId="77777777" w:rsidR="008D64E8" w:rsidRDefault="008D64E8" w:rsidP="008D64E8">
            <w:pPr>
              <w:spacing w:line="240" w:lineRule="auto"/>
            </w:pPr>
          </w:p>
          <w:p w14:paraId="456EDFBA" w14:textId="77777777" w:rsidR="008D64E8" w:rsidRDefault="008D64E8" w:rsidP="008D64E8">
            <w:pPr>
              <w:spacing w:line="240" w:lineRule="auto"/>
            </w:pPr>
          </w:p>
          <w:p w14:paraId="4989CCF8" w14:textId="77777777" w:rsidR="008D64E8" w:rsidRDefault="008D64E8" w:rsidP="008D64E8">
            <w:pPr>
              <w:spacing w:line="240" w:lineRule="auto"/>
            </w:pPr>
          </w:p>
          <w:p w14:paraId="46891D3C" w14:textId="1B0F7EBE" w:rsidR="008D64E8" w:rsidRDefault="008D64E8" w:rsidP="008D64E8">
            <w:pPr>
              <w:spacing w:line="240" w:lineRule="auto"/>
            </w:pPr>
          </w:p>
          <w:p w14:paraId="15336A28" w14:textId="3C7E089B" w:rsidR="008D64E8" w:rsidRDefault="00C27B73" w:rsidP="008D64E8">
            <w:pPr>
              <w:spacing w:line="240" w:lineRule="auto"/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33EAD69E" wp14:editId="028D2FEA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24026</wp:posOffset>
                      </wp:positionV>
                      <wp:extent cx="1739587" cy="622092"/>
                      <wp:effectExtent l="0" t="0" r="368935" b="13335"/>
                      <wp:wrapNone/>
                      <wp:docPr id="9751749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9587" cy="622092"/>
                              </a:xfrm>
                              <a:prstGeom prst="wedgeRoundRectCallout">
                                <a:avLst>
                                  <a:gd name="adj1" fmla="val 68794"/>
                                  <a:gd name="adj2" fmla="val 611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195AB" w14:textId="77777777" w:rsidR="008D64E8" w:rsidRPr="00A00CB5" w:rsidRDefault="008D64E8" w:rsidP="008D64E8">
                                  <w:pPr>
                                    <w:pStyle w:val="SprechbaseBeschreibung"/>
                                  </w:pPr>
                                  <w:r>
                                    <w:t xml:space="preserve">Ich habe in 100er-Schritten gezählt. Jeder Abschnitt ist bei mir einen 100er-Schritt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AD69E" id="_x0000_s1591" type="#_x0000_t62" style="position:absolute;margin-left:206.05pt;margin-top:1.9pt;width:137pt;height:49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" adj="25660,12121" filled="f" strokecolor="#bfbfbf [2412]" strokeweight="1pt">
                      <v:textbox inset="1mm,1mm,1mm,1mm">
                        <w:txbxContent>
                          <w:p w14:paraId="73C195AB" w14:textId="77777777" w:rsidR="008D64E8" w:rsidRPr="00A00CB5" w:rsidRDefault="008D64E8" w:rsidP="008D64E8">
                            <w:pPr>
                              <w:pStyle w:val="SprechbaseBeschreibung"/>
                            </w:pPr>
                            <w:r>
                              <w:t xml:space="preserve">Ich habe in 100er-Schritten gezählt. Jeder Abschnitt ist bei mir einen 100er-Schritt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4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05536" behindDoc="0" locked="0" layoutInCell="1" allowOverlap="1" wp14:anchorId="2C6F78C1" wp14:editId="007880BB">
                      <wp:simplePos x="0" y="0"/>
                      <wp:positionH relativeFrom="column">
                        <wp:posOffset>4514668</wp:posOffset>
                      </wp:positionH>
                      <wp:positionV relativeFrom="paragraph">
                        <wp:posOffset>28575</wp:posOffset>
                      </wp:positionV>
                      <wp:extent cx="657225" cy="755120"/>
                      <wp:effectExtent l="0" t="0" r="0" b="6985"/>
                      <wp:wrapNone/>
                      <wp:docPr id="74753545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1329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9169832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97BC9A" w14:textId="77777777" w:rsidR="008D64E8" w:rsidRPr="008D5126" w:rsidRDefault="008D64E8" w:rsidP="008D64E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F78C1" id="_x0000_s1592" style="position:absolute;margin-left:355.5pt;margin-top:2.25pt;width:51.75pt;height:59.45pt;z-index:251905536;mso-position-horizontal-relative:text;mso-position-vertical-relative:text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">
                      <v:shape id="Grafik 8" o:spid="_x0000_s1593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">
                        <v:imagedata r:id="rId68" o:title="" chromakey="white"/>
                      </v:shape>
                      <v:shape id="_x0000_s1594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6497BC9A" w14:textId="77777777" w:rsidR="008D64E8" w:rsidRPr="008D5126" w:rsidRDefault="008D64E8" w:rsidP="008D64E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7C2E76" w14:textId="77777777" w:rsidR="008D64E8" w:rsidRDefault="008D64E8" w:rsidP="008D64E8">
            <w:pPr>
              <w:spacing w:line="240" w:lineRule="auto"/>
            </w:pPr>
          </w:p>
          <w:p w14:paraId="2B8CE46A" w14:textId="77777777" w:rsidR="004B1717" w:rsidRDefault="00C27B73" w:rsidP="008D64E8">
            <w:pPr>
              <w:tabs>
                <w:tab w:val="left" w:pos="2022"/>
              </w:tabs>
            </w:pPr>
            <w:r>
              <w:t xml:space="preserve">Wie könnte Rico </w:t>
            </w:r>
            <w:r w:rsidR="004B1717">
              <w:t xml:space="preserve">bei den folgenden </w:t>
            </w:r>
          </w:p>
          <w:p w14:paraId="670F4BF7" w14:textId="63F5459D" w:rsidR="008D64E8" w:rsidRDefault="004B1717" w:rsidP="008D64E8">
            <w:pPr>
              <w:tabs>
                <w:tab w:val="left" w:pos="2022"/>
              </w:tabs>
            </w:pPr>
            <w:r>
              <w:t xml:space="preserve">Zahlenstrahlen </w:t>
            </w:r>
            <w:r w:rsidR="00C27B73">
              <w:t>gezählt haben?</w:t>
            </w:r>
            <w:r w:rsidR="00C27B73">
              <w:br/>
            </w:r>
            <w:r w:rsidR="008D64E8">
              <w:t xml:space="preserve">Beschrifte die Zahlenstrahlen unterschiedlich. </w:t>
            </w:r>
          </w:p>
          <w:p w14:paraId="12D2A0A3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608" behindDoc="0" locked="0" layoutInCell="1" allowOverlap="1" wp14:anchorId="60944F86" wp14:editId="0ECA50DF">
                      <wp:simplePos x="0" y="0"/>
                      <wp:positionH relativeFrom="column">
                        <wp:posOffset>-89454</wp:posOffset>
                      </wp:positionH>
                      <wp:positionV relativeFrom="paragraph">
                        <wp:posOffset>194021</wp:posOffset>
                      </wp:positionV>
                      <wp:extent cx="5217989" cy="324000"/>
                      <wp:effectExtent l="0" t="0" r="0" b="19050"/>
                      <wp:wrapNone/>
                      <wp:docPr id="29" name="Gruppieren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732A23-E8B7-76F4-118B-9837448A3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217989" cy="324000"/>
                                <a:chOff x="0" y="0"/>
                                <a:chExt cx="10504376" cy="652247"/>
                              </a:xfrm>
                            </wpg:grpSpPr>
                            <wpg:grpSp>
                              <wpg:cNvPr id="1218341103" name="Gruppieren 1218341103">
                                <a:extLst>
                                  <a:ext uri="{FF2B5EF4-FFF2-40B4-BE49-F238E27FC236}">
                                    <a16:creationId xmlns:a16="http://schemas.microsoft.com/office/drawing/2014/main" id="{F17FF7AE-A847-28C2-F5C2-9DD8693B1C7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30076091" name="Grafik 2130076091">
                                    <a:extLst>
                                      <a:ext uri="{FF2B5EF4-FFF2-40B4-BE49-F238E27FC236}">
                                        <a16:creationId xmlns:a16="http://schemas.microsoft.com/office/drawing/2014/main" id="{C5845CDF-D1A1-14CC-EB23-7427258FA5B3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297611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284910628" name="Gerade Verbindung 1284910628">
                                  <a:extLst>
                                    <a:ext uri="{FF2B5EF4-FFF2-40B4-BE49-F238E27FC236}">
                                      <a16:creationId xmlns:a16="http://schemas.microsoft.com/office/drawing/2014/main" id="{2E3EE17B-86C0-2335-E377-E3264A8B06C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613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5565627" name="Gerade Verbindung 1165565627">
                                  <a:extLst>
                                    <a:ext uri="{FF2B5EF4-FFF2-40B4-BE49-F238E27FC236}">
                                      <a16:creationId xmlns:a16="http://schemas.microsoft.com/office/drawing/2014/main" id="{32FD2871-439B-A6A3-F3FF-11A26A0F5ED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2728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3229667" name="Gerade Verbindung 1853229667">
                                  <a:extLst>
                                    <a:ext uri="{FF2B5EF4-FFF2-40B4-BE49-F238E27FC236}">
                                      <a16:creationId xmlns:a16="http://schemas.microsoft.com/office/drawing/2014/main" id="{0C463FB2-0B5F-D5FD-0A2B-69AE6AEF07B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5092573" name="Gerade Verbindung 1505092573">
                                  <a:extLst>
                                    <a:ext uri="{FF2B5EF4-FFF2-40B4-BE49-F238E27FC236}">
                                      <a16:creationId xmlns:a16="http://schemas.microsoft.com/office/drawing/2014/main" id="{40F108A0-DFEF-9356-6907-E26FCA7CA12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533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1388410" name="Gerade Verbindung 471388410">
                                  <a:extLst>
                                    <a:ext uri="{FF2B5EF4-FFF2-40B4-BE49-F238E27FC236}">
                                      <a16:creationId xmlns:a16="http://schemas.microsoft.com/office/drawing/2014/main" id="{AE7D4B46-34E2-2B37-A921-16B0BCDB253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65503245" name="Gerade Verbindung 1665503245">
                                <a:extLst>
                                  <a:ext uri="{FF2B5EF4-FFF2-40B4-BE49-F238E27FC236}">
                                    <a16:creationId xmlns:a16="http://schemas.microsoft.com/office/drawing/2014/main" id="{B0331AB4-339E-676A-B282-79277F39C2B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22302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94A24C" id="Gruppieren 28" o:spid="_x0000_s1026" style="position:absolute;margin-left:-7.05pt;margin-top:15.3pt;width:410.85pt;height:25.5pt;flip:y;z-index:251908608" coordsize="105043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">
                      <v:group id="Gruppieren 1218341103" o:spid="_x0000_s1027" style="position:absolute;width:105043;height:652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">
                        <v:shape id="Grafik 2130076091" o:spid="_x0000_s1028" type="#_x0000_t75" style="position:absolute;top:2976;width:10504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">
                          <v:imagedata r:id="rId17" o:title="" croptop="1f" cropbottom="49123f"/>
                          <o:lock v:ext="edit" aspectratio="f"/>
                        </v:shape>
                        <v:line id="Gerade Verbindung 1284910628" o:spid="_x0000_s1029" style="position:absolute;flip:y;visibility:visible;mso-wrap-style:square" from="24132,61" to="24132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165565627" o:spid="_x0000_s1030" style="position:absolute;flip:y;visibility:visible;mso-wrap-style:square" from="43287,272" to="43287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1853229667" o:spid="_x0000_s1031" style="position:absolute;flip:y;visibility:visible;mso-wrap-style:square" from="62498,0" to="62498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505092573" o:spid="_x0000_s1032" style="position:absolute;flip:y;visibility:visible;mso-wrap-style:square" from="4511,153" to="4511,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471388410" o:spid="_x0000_s1033" style="position:absolute;flip:y;visibility:visible;mso-wrap-style:square" from="81695,0" to="81695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65503245" o:spid="_x0000_s1034" style="position:absolute;flip:y;visibility:visible;mso-wrap-style:square" from="100503,223" to="100503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35695107" w14:textId="77777777" w:rsidR="008D64E8" w:rsidRDefault="008D64E8" w:rsidP="008D64E8"/>
          <w:p w14:paraId="24563BC8" w14:textId="77777777" w:rsidR="008D64E8" w:rsidRDefault="008D64E8" w:rsidP="008D64E8"/>
          <w:p w14:paraId="1B403103" w14:textId="77777777" w:rsidR="008D64E8" w:rsidRDefault="008D64E8" w:rsidP="008D64E8"/>
          <w:p w14:paraId="08A51344" w14:textId="77777777" w:rsidR="008D64E8" w:rsidRDefault="008D64E8" w:rsidP="008D64E8"/>
          <w:p w14:paraId="3FE0BCA5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584" behindDoc="0" locked="0" layoutInCell="1" allowOverlap="1" wp14:anchorId="1D91F898" wp14:editId="4B336C30">
                      <wp:simplePos x="0" y="0"/>
                      <wp:positionH relativeFrom="column">
                        <wp:posOffset>-89454</wp:posOffset>
                      </wp:positionH>
                      <wp:positionV relativeFrom="paragraph">
                        <wp:posOffset>150394</wp:posOffset>
                      </wp:positionV>
                      <wp:extent cx="5217989" cy="324000"/>
                      <wp:effectExtent l="0" t="0" r="0" b="19050"/>
                      <wp:wrapNone/>
                      <wp:docPr id="18160276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217989" cy="324000"/>
                                <a:chOff x="0" y="1311269"/>
                                <a:chExt cx="10504376" cy="652247"/>
                              </a:xfrm>
                            </wpg:grpSpPr>
                            <wpg:grpSp>
                              <wpg:cNvPr id="422157024" name="Gruppieren 422157024"/>
                              <wpg:cNvGrpSpPr/>
                              <wpg:grpSpPr>
                                <a:xfrm>
                                  <a:off x="0" y="1311269"/>
                                  <a:ext cx="10504376" cy="652247"/>
                                  <a:chOff x="0" y="1311269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3405553" name="Grafik 883405553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1608880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782409507" name="Gerade Verbindung 782409507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131739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3240318" name="Gerade Verbindung 139324031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133855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5208488" name="Gerade Verbindung 68520848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3740589" name="Gerade Verbindung 423740589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32660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87028285" name="Gerade Verbindung 987028285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83174244" name="Gerade Verbindung 1683174244"/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1333571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23B14D" id="Gruppieren 19" o:spid="_x0000_s1026" style="position:absolute;margin-left:-7.05pt;margin-top:11.85pt;width:410.85pt;height:25.5pt;flip:y;z-index:251907584" coordorigin=",13112" coordsize="105043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">
                      <v:group id="Gruppieren 422157024" o:spid="_x0000_s1027" style="position:absolute;top:13112;width:105043;height:6523" coordorigin=",1311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">
                        <v:shape id="Grafik 883405553" o:spid="_x0000_s1028" type="#_x0000_t75" style="position:absolute;top:16088;width:10504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">
                          <v:imagedata r:id="rId17" o:title="" croptop="1f" cropbottom="49123f"/>
                          <o:lock v:ext="edit" aspectratio="f"/>
                        </v:shape>
                        <v:line id="Gerade Verbindung 782409507" o:spid="_x0000_s1029" style="position:absolute;flip:y;visibility:visible;mso-wrap-style:square" from="24132,13173" to="24132,1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1393240318" o:spid="_x0000_s1030" style="position:absolute;flip:y;visibility:visible;mso-wrap-style:square" from="43287,13385" to="43287,19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685208488" o:spid="_x0000_s1031" style="position:absolute;flip:y;visibility:visible;mso-wrap-style:square" from="62498,13112" to="62498,1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423740589" o:spid="_x0000_s1032" style="position:absolute;flip:y;visibility:visible;mso-wrap-style:square" from="4511,13266" to="4511,1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987028285" o:spid="_x0000_s1033" style="position:absolute;flip:y;visibility:visible;mso-wrap-style:square" from="81695,13112" to="81695,1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83174244" o:spid="_x0000_s1034" style="position:absolute;flip:y;visibility:visible;mso-wrap-style:square" from="100503,13335" to="100503,19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2BB1CE79" w14:textId="77777777" w:rsidR="008D64E8" w:rsidRDefault="008D64E8" w:rsidP="008D64E8"/>
          <w:p w14:paraId="5F4ACB33" w14:textId="77777777" w:rsidR="008D64E8" w:rsidRPr="00F96B1A" w:rsidRDefault="008D64E8" w:rsidP="008D64E8"/>
        </w:tc>
      </w:tr>
      <w:tr w:rsidR="008D64E8" w:rsidRPr="00F96B1A" w14:paraId="0932FF2D" w14:textId="77777777" w:rsidTr="008D64E8">
        <w:trPr>
          <w:trHeight w:val="375"/>
        </w:trPr>
        <w:tc>
          <w:tcPr>
            <w:tcW w:w="610" w:type="dxa"/>
          </w:tcPr>
          <w:p w14:paraId="7F767BAA" w14:textId="77777777" w:rsidR="008D64E8" w:rsidRPr="00CD008D" w:rsidRDefault="008D64E8" w:rsidP="008D64E8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40C8F218" wp14:editId="737DA525">
                  <wp:extent cx="360000" cy="272386"/>
                  <wp:effectExtent l="0" t="0" r="2540" b="0"/>
                  <wp:docPr id="439483486" name="Grafik 439483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7322BD" w14:textId="77777777" w:rsidR="008D64E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F08A1C5" w14:textId="3970BAB1" w:rsidR="008D64E8" w:rsidRDefault="008D64E8" w:rsidP="008D64E8">
            <w:r>
              <w:t>Vergleicht eure Zahlenstrahle miteinander und sprecht dabei wie Rico.</w:t>
            </w:r>
          </w:p>
        </w:tc>
      </w:tr>
    </w:tbl>
    <w:p w14:paraId="4C5D4764" w14:textId="77777777" w:rsidR="000D3B3C" w:rsidRDefault="000D3B3C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0E2F53" w:rsidRPr="00B74344" w14:paraId="6FA3D43D" w14:textId="77777777" w:rsidTr="00C27B73">
        <w:trPr>
          <w:trHeight w:val="510"/>
        </w:trPr>
        <w:tc>
          <w:tcPr>
            <w:tcW w:w="610" w:type="dxa"/>
          </w:tcPr>
          <w:p w14:paraId="3188B600" w14:textId="77777777" w:rsidR="000E2F53" w:rsidRPr="00B74344" w:rsidRDefault="000E2F53" w:rsidP="00CC0555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64BADC57" w14:textId="77777777" w:rsidR="000E2F53" w:rsidRPr="00B74344" w:rsidRDefault="000E2F53" w:rsidP="00CC0555">
            <w:pPr>
              <w:pStyle w:val="berschrift3"/>
            </w:pPr>
            <w:r>
              <w:t>Eigene Zahlenstrahlen zeichnen</w:t>
            </w:r>
          </w:p>
        </w:tc>
      </w:tr>
      <w:tr w:rsidR="000E2F53" w:rsidRPr="00F96B1A" w14:paraId="583CC27B" w14:textId="77777777" w:rsidTr="00C27B73">
        <w:trPr>
          <w:trHeight w:val="1247"/>
        </w:trPr>
        <w:tc>
          <w:tcPr>
            <w:tcW w:w="610" w:type="dxa"/>
          </w:tcPr>
          <w:p w14:paraId="7B1211CE" w14:textId="77777777" w:rsidR="000E2F53" w:rsidRDefault="000E2F53" w:rsidP="00CC0555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286182C0" wp14:editId="3FE1CA14">
                  <wp:extent cx="313144" cy="272386"/>
                  <wp:effectExtent l="0" t="0" r="0" b="0"/>
                  <wp:docPr id="91995086" name="Grafik 9199508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421061" w14:textId="77777777" w:rsidR="000E2F53" w:rsidRDefault="000E2F53" w:rsidP="00CC0555">
            <w:pPr>
              <w:pStyle w:val="Nummerierung"/>
            </w:pPr>
            <w:r>
              <w:t>a)</w:t>
            </w:r>
          </w:p>
          <w:p w14:paraId="247B65E1" w14:textId="77777777" w:rsidR="000E2F53" w:rsidRDefault="000E2F53" w:rsidP="00CC0555">
            <w:pPr>
              <w:pStyle w:val="Nummerierung"/>
            </w:pPr>
          </w:p>
          <w:p w14:paraId="2D004055" w14:textId="77777777" w:rsidR="000E2F53" w:rsidRPr="007A149C" w:rsidRDefault="000E2F53" w:rsidP="00CC0555">
            <w:pPr>
              <w:pStyle w:val="Nummerierung"/>
            </w:pPr>
          </w:p>
        </w:tc>
        <w:tc>
          <w:tcPr>
            <w:tcW w:w="8037" w:type="dxa"/>
          </w:tcPr>
          <w:p w14:paraId="7DB0BD50" w14:textId="77777777" w:rsidR="000E2F53" w:rsidRDefault="000E2F53" w:rsidP="00CC0555">
            <w:r>
              <w:t>Überlegt euch zu zweit eine Startzahl und eine Endzahl. Jeder von euch zeichnet dazu seinen eigenen Zahlenstrahl.</w:t>
            </w:r>
          </w:p>
          <w:p w14:paraId="005BAE5C" w14:textId="77777777" w:rsidR="000E2F53" w:rsidRPr="00F96B1A" w:rsidRDefault="000E2F53" w:rsidP="00CC0555"/>
        </w:tc>
      </w:tr>
      <w:tr w:rsidR="000E2F53" w:rsidRPr="00F96B1A" w14:paraId="0260B635" w14:textId="77777777" w:rsidTr="00C27B73">
        <w:trPr>
          <w:trHeight w:val="375"/>
        </w:trPr>
        <w:tc>
          <w:tcPr>
            <w:tcW w:w="610" w:type="dxa"/>
          </w:tcPr>
          <w:p w14:paraId="2DFDD854" w14:textId="5A6026E6" w:rsidR="000E2F53" w:rsidRPr="00CD008D" w:rsidRDefault="000E2F53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60E91A" w14:textId="77777777" w:rsidR="000E2F53" w:rsidRDefault="000E2F53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66DB7B6F" w14:textId="34B6F43D" w:rsidR="000E2F53" w:rsidRDefault="000E2F53" w:rsidP="00CC0555">
            <w:r>
              <w:t>Zeigt euch gegenseitig eure Zahlenstrahle und beschreibt sie wie Tim.</w:t>
            </w:r>
          </w:p>
          <w:p w14:paraId="0D1B4E3C" w14:textId="77777777" w:rsidR="000E2F53" w:rsidRDefault="000E2F53" w:rsidP="00CC0555"/>
          <w:p w14:paraId="6B94FF67" w14:textId="77777777" w:rsidR="000E2F53" w:rsidRDefault="000E2F53" w:rsidP="00CC0555"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8549994" wp14:editId="0657FDD5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80645</wp:posOffset>
                      </wp:positionV>
                      <wp:extent cx="2616200" cy="756285"/>
                      <wp:effectExtent l="165100" t="0" r="12700" b="18415"/>
                      <wp:wrapNone/>
                      <wp:docPr id="55448838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6200" cy="756285"/>
                              </a:xfrm>
                              <a:prstGeom prst="wedgeRoundRectCallout">
                                <a:avLst>
                                  <a:gd name="adj1" fmla="val -75369"/>
                                  <a:gd name="adj2" fmla="val 960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6DFAC1" w14:textId="35C12311" w:rsidR="000E2F53" w:rsidRPr="00A00CB5" w:rsidRDefault="000E2F53" w:rsidP="000E2F53">
                                  <w:pPr>
                                    <w:pStyle w:val="SprechbaseBeschreibung"/>
                                  </w:pPr>
                                  <w:r>
                                    <w:t xml:space="preserve">Die Startzahl ist … und die Endzahl ist …. </w:t>
                                  </w:r>
                                  <w:r w:rsidR="00C27B73">
                                    <w:br/>
                                  </w:r>
                                  <w:r>
                                    <w:t xml:space="preserve">Der Gesamtabstand ist also …. Es gibt bei mir… gleichgroße Abschnitte. </w:t>
                                  </w:r>
                                  <w:r w:rsidR="00C27B73">
                                    <w:br/>
                                  </w:r>
                                  <w:r>
                                    <w:t xml:space="preserve">Jeder Abschnitt ist einen …er-Schritt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49994" id="_x0000_s1595" type="#_x0000_t62" style="position:absolute;margin-left:92.55pt;margin-top:6.35pt;width:206pt;height:59.5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" adj="-5480,12875" filled="f" strokecolor="#bfbfbf [2412]" strokeweight="1pt">
                      <v:textbox inset="1mm,1mm,1mm,1mm">
                        <w:txbxContent>
                          <w:p w14:paraId="4A6DFAC1" w14:textId="35C12311" w:rsidR="000E2F53" w:rsidRPr="00A00CB5" w:rsidRDefault="000E2F53" w:rsidP="000E2F53">
                            <w:pPr>
                              <w:pStyle w:val="SprechbaseBeschreibung"/>
                            </w:pPr>
                            <w:r>
                              <w:t xml:space="preserve">Die Startzahl ist … und die Endzahl ist …. </w:t>
                            </w:r>
                            <w:r w:rsidR="00C27B73">
                              <w:br/>
                            </w:r>
                            <w:r>
                              <w:t xml:space="preserve">Der Gesamtabstand ist also …. Es gibt bei mir… gleichgroße Abschnitte. </w:t>
                            </w:r>
                            <w:r w:rsidR="00C27B73">
                              <w:br/>
                            </w:r>
                            <w:r>
                              <w:t xml:space="preserve">Jeder Abschnitt ist einen …er-Schritt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3680" behindDoc="0" locked="0" layoutInCell="1" allowOverlap="1" wp14:anchorId="0E2F302B" wp14:editId="008B70F1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219710</wp:posOffset>
                      </wp:positionV>
                      <wp:extent cx="512445" cy="762000"/>
                      <wp:effectExtent l="0" t="0" r="0" b="0"/>
                      <wp:wrapNone/>
                      <wp:docPr id="12154165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762000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046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1587132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66EBB4" w14:textId="77777777" w:rsidR="000E2F53" w:rsidRPr="008D5126" w:rsidRDefault="000E2F53" w:rsidP="000E2F53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2F302B" id="_x0000_s1596" style="position:absolute;margin-left:-6.45pt;margin-top:17.3pt;width:40.35pt;height:60pt;z-index:251783680;mso-position-horizontal-relative:text;mso-position-vertical-relative:text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">
                      <v:shape id="Grafik 11" o:spid="_x0000_s1597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">
                        <v:imagedata r:id="rId52" o:title="" chromakey="white"/>
                      </v:shape>
                      <v:shape id="_x0000_s1598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666EBB4" w14:textId="77777777" w:rsidR="000E2F53" w:rsidRPr="008D5126" w:rsidRDefault="000E2F53" w:rsidP="000E2F53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1707AE" w14:textId="77777777" w:rsidR="000E2F53" w:rsidRDefault="000E2F53" w:rsidP="00CC0555"/>
          <w:p w14:paraId="648E8263" w14:textId="77777777" w:rsidR="000E2F53" w:rsidRDefault="000E2F53" w:rsidP="00CC0555"/>
          <w:p w14:paraId="4A2D0A8C" w14:textId="77777777" w:rsidR="000E2F53" w:rsidRDefault="000E2F53" w:rsidP="00CC0555"/>
          <w:p w14:paraId="3CFA7CFE" w14:textId="77777777" w:rsidR="000E2F53" w:rsidRDefault="000E2F53" w:rsidP="00CC0555"/>
          <w:p w14:paraId="7099F7D5" w14:textId="77777777" w:rsidR="000E2F53" w:rsidRDefault="000E2F53" w:rsidP="00CC0555"/>
          <w:p w14:paraId="5DC5A53B" w14:textId="77777777" w:rsidR="000E2F53" w:rsidRDefault="000E2F53" w:rsidP="00CC0555"/>
        </w:tc>
      </w:tr>
      <w:tr w:rsidR="000E2F53" w14:paraId="1244195C" w14:textId="77777777" w:rsidTr="00C27B73">
        <w:trPr>
          <w:trHeight w:val="337"/>
        </w:trPr>
        <w:tc>
          <w:tcPr>
            <w:tcW w:w="610" w:type="dxa"/>
          </w:tcPr>
          <w:p w14:paraId="533AC6B3" w14:textId="77777777" w:rsidR="000E2F53" w:rsidRDefault="000E2F53" w:rsidP="00CC0555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272AC95" wp14:editId="43523038">
                  <wp:extent cx="360000" cy="272386"/>
                  <wp:effectExtent l="0" t="0" r="2540" b="0"/>
                  <wp:docPr id="678860649" name="Grafik 67886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E5AAC2" w14:textId="77777777" w:rsidR="000E2F53" w:rsidRPr="007A149C" w:rsidRDefault="000E2F53" w:rsidP="00CC0555">
            <w:pPr>
              <w:pStyle w:val="Nummerierung"/>
            </w:pPr>
            <w:r>
              <w:t xml:space="preserve">c) </w:t>
            </w:r>
          </w:p>
        </w:tc>
        <w:tc>
          <w:tcPr>
            <w:tcW w:w="8037" w:type="dxa"/>
          </w:tcPr>
          <w:p w14:paraId="55D483E8" w14:textId="69C49D20" w:rsidR="000E2F53" w:rsidRDefault="000E2F53" w:rsidP="00CC0555">
            <w:r>
              <w:t xml:space="preserve">Vergleicht eure Zahlenstrahle. </w:t>
            </w:r>
          </w:p>
          <w:p w14:paraId="54D5344C" w14:textId="36CCD414" w:rsidR="000E2F53" w:rsidRDefault="000E2F53" w:rsidP="00CC0555">
            <w:pPr>
              <w:pStyle w:val="Ausflltext"/>
            </w:pPr>
            <w:r>
              <w:t>Überlegt: Warum können eure Zahlenstrahle so unterschiedlich aussehen?</w:t>
            </w:r>
          </w:p>
        </w:tc>
      </w:tr>
    </w:tbl>
    <w:p w14:paraId="598D986A" w14:textId="77777777" w:rsidR="000E2F53" w:rsidRDefault="000E2F53"/>
    <w:p w14:paraId="1C87AF8B" w14:textId="77777777" w:rsidR="006D37CB" w:rsidRDefault="006D37CB"/>
    <w:p w14:paraId="509F3B54" w14:textId="77777777" w:rsidR="00B40674" w:rsidRDefault="00B40674">
      <w:r>
        <w:rPr>
          <w:b/>
          <w:bCs/>
        </w:rPr>
        <w:br w:type="page"/>
      </w:r>
    </w:p>
    <w:tbl>
      <w:tblPr>
        <w:tblStyle w:val="Tabellenraster4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B1563" w:rsidRPr="00EB1563" w14:paraId="576E06BB" w14:textId="77777777" w:rsidTr="00C27B73">
        <w:tc>
          <w:tcPr>
            <w:tcW w:w="610" w:type="dxa"/>
          </w:tcPr>
          <w:p w14:paraId="281D0AFA" w14:textId="3CA2E7B1" w:rsidR="00EB1563" w:rsidRPr="00EB1563" w:rsidRDefault="0014276C" w:rsidP="00EB1563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7D3AE4F2" w14:textId="3759188D" w:rsidR="00EB1563" w:rsidRPr="00EB1563" w:rsidRDefault="008C5545" w:rsidP="00EB1563">
            <w:pPr>
              <w:pStyle w:val="berschrift2"/>
              <w:rPr>
                <w:noProof/>
              </w:rPr>
            </w:pPr>
            <w:r>
              <w:t>Schritte verändern am Zahlenstrahl</w:t>
            </w:r>
          </w:p>
        </w:tc>
      </w:tr>
      <w:tr w:rsidR="00C36FB8" w:rsidRPr="00EB1563" w14:paraId="5942BE4D" w14:textId="77777777" w:rsidTr="00C27B73">
        <w:tc>
          <w:tcPr>
            <w:tcW w:w="610" w:type="dxa"/>
          </w:tcPr>
          <w:p w14:paraId="796B3D76" w14:textId="77777777" w:rsidR="00C36FB8" w:rsidRDefault="00C36FB8" w:rsidP="00C36FB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221C08B" w14:textId="700FA08D" w:rsidR="00C36FB8" w:rsidRDefault="00007F99" w:rsidP="00C36FB8">
            <w:pPr>
              <w:pStyle w:val="Nummerierung"/>
            </w:pPr>
            <w:r>
              <w:t>a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03E464E6" w14:textId="1289CC3D" w:rsidR="00C36FB8" w:rsidRPr="00EB1563" w:rsidRDefault="00C36FB8" w:rsidP="00C36FB8">
            <w:r w:rsidRPr="00EB1563">
              <w:t>Trag</w:t>
            </w:r>
            <w:r>
              <w:t>e</w:t>
            </w:r>
            <w:r w:rsidRPr="00EB1563">
              <w:t xml:space="preserve"> die 40 ein und zähl</w:t>
            </w:r>
            <w:r>
              <w:t>e</w:t>
            </w:r>
            <w:r w:rsidRPr="00EB1563">
              <w:t xml:space="preserve"> von dort </w:t>
            </w:r>
            <w:r>
              <w:t xml:space="preserve">rückwärts </w:t>
            </w:r>
            <w:r w:rsidRPr="00EB1563">
              <w:t>in Fünfer</w:t>
            </w:r>
            <w:r w:rsidR="00C27B73">
              <w:t>-S</w:t>
            </w:r>
            <w:r w:rsidRPr="00EB1563">
              <w:t>chritten.</w:t>
            </w:r>
          </w:p>
          <w:p w14:paraId="6BFF7B35" w14:textId="228F3E6E" w:rsidR="00C36FB8" w:rsidRDefault="00C36FB8" w:rsidP="00C36FB8">
            <w:pPr>
              <w:pStyle w:val="Ausflltext"/>
            </w:pPr>
            <w:r w:rsidRPr="00EB1563">
              <w:t>Zeichne</w:t>
            </w:r>
            <w:r>
              <w:t xml:space="preserve"> </w:t>
            </w:r>
            <w:r w:rsidRPr="00EB1563">
              <w:t xml:space="preserve">die </w:t>
            </w:r>
            <w:r>
              <w:t>Schritte</w:t>
            </w:r>
            <w:r w:rsidRPr="00EB1563">
              <w:t xml:space="preserve"> und </w:t>
            </w:r>
            <w:r>
              <w:t>schreibe</w:t>
            </w:r>
            <w:r w:rsidRPr="00EB1563">
              <w:t xml:space="preserve"> die Zahlen auf.</w:t>
            </w:r>
          </w:p>
          <w:p w14:paraId="43268E2D" w14:textId="77777777" w:rsidR="00C36FB8" w:rsidRDefault="00007F99" w:rsidP="00C36FB8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0C29CBB3" wp14:editId="73D262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209208</wp:posOffset>
                  </wp:positionV>
                  <wp:extent cx="5233677" cy="304165"/>
                  <wp:effectExtent l="0" t="0" r="0" b="0"/>
                  <wp:wrapNone/>
                  <wp:docPr id="1890797636" name="Grafik 1890797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2919CF" w14:textId="77777777" w:rsidR="00C36FB8" w:rsidRPr="00EB1563" w:rsidRDefault="00C36FB8" w:rsidP="00C36FB8">
            <w:pPr>
              <w:pStyle w:val="Ausflltext"/>
            </w:pPr>
          </w:p>
          <w:p w14:paraId="78CFDC48" w14:textId="77777777" w:rsidR="00C36FB8" w:rsidRDefault="00C36FB8" w:rsidP="00C36FB8"/>
        </w:tc>
      </w:tr>
      <w:tr w:rsidR="00C36FB8" w:rsidRPr="00EB1563" w14:paraId="35D811B3" w14:textId="77777777" w:rsidTr="00C27B73">
        <w:tc>
          <w:tcPr>
            <w:tcW w:w="610" w:type="dxa"/>
          </w:tcPr>
          <w:p w14:paraId="708B6B75" w14:textId="77777777" w:rsidR="00C36FB8" w:rsidRDefault="00C36FB8" w:rsidP="00C36FB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3672F" wp14:editId="0BDD4950">
                  <wp:extent cx="360000" cy="272386"/>
                  <wp:effectExtent l="0" t="0" r="2540" b="0"/>
                  <wp:docPr id="1718372512" name="Grafik 171837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A65F64" w14:textId="6C5AC984" w:rsidR="00C36FB8" w:rsidRDefault="00007F99" w:rsidP="00C36FB8">
            <w:pPr>
              <w:pStyle w:val="Nummerierung"/>
            </w:pPr>
            <w:r>
              <w:t>b</w:t>
            </w:r>
            <w:r w:rsidR="00C36FB8">
              <w:t>)</w:t>
            </w:r>
          </w:p>
        </w:tc>
        <w:tc>
          <w:tcPr>
            <w:tcW w:w="8036" w:type="dxa"/>
          </w:tcPr>
          <w:p w14:paraId="1CA64AC9" w14:textId="71F1B8B3" w:rsidR="00C36FB8" w:rsidRDefault="00007F99" w:rsidP="00C36FB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824" behindDoc="0" locked="0" layoutInCell="1" allowOverlap="1" wp14:anchorId="37147696" wp14:editId="35FF302C">
                      <wp:simplePos x="0" y="0"/>
                      <wp:positionH relativeFrom="column">
                        <wp:posOffset>4351410</wp:posOffset>
                      </wp:positionH>
                      <wp:positionV relativeFrom="paragraph">
                        <wp:posOffset>148395</wp:posOffset>
                      </wp:positionV>
                      <wp:extent cx="505228" cy="825500"/>
                      <wp:effectExtent l="0" t="0" r="3175" b="0"/>
                      <wp:wrapNone/>
                      <wp:docPr id="84287143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05228" cy="825500"/>
                                <a:chOff x="19404" y="69946"/>
                                <a:chExt cx="50574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208319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2968107" name="Textfeld 12"/>
                              <wps:cNvSpPr txBox="1"/>
                              <wps:spPr>
                                <a:xfrm>
                                  <a:off x="19404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7135E" w14:textId="77777777" w:rsidR="00007F99" w:rsidRPr="008D5126" w:rsidRDefault="00007F99" w:rsidP="00007F9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47696" id="_x0000_s1599" style="position:absolute;margin-left:342.65pt;margin-top:11.7pt;width:39.8pt;height:65pt;flip:x;z-index:251789824;mso-position-horizontal-relative:text;mso-position-vertical-relative:text;mso-width-relative:margin;mso-height-relative:margin" coordorigin="194,699" coordsize="5057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">
                      <v:shape id="Grafik 1" o:spid="_x0000_s1600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">
                        <v:imagedata r:id="rId99" o:title="Ein Bild, das Zeichnung, Darstellung, Cartoon, Clipart enthält"/>
                      </v:shape>
                      <v:shape id="_x0000_s1601" type="#_x0000_t202" style="position:absolute;left:194;top:7490;width:4763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0927135E" w14:textId="77777777" w:rsidR="00007F99" w:rsidRPr="008D5126" w:rsidRDefault="00007F99" w:rsidP="00007F9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36FB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3257F44B" wp14:editId="3EC401F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512626" cy="762117"/>
                      <wp:effectExtent l="0" t="0" r="0" b="0"/>
                      <wp:wrapNone/>
                      <wp:docPr id="172355161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037837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012774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443D0" w14:textId="77777777" w:rsidR="00C36FB8" w:rsidRPr="008D5126" w:rsidRDefault="00C36FB8" w:rsidP="00C36FB8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7F44B" id="_x0000_s1602" style="position:absolute;margin-left:-.25pt;margin-top:.4pt;width:40.35pt;height:60pt;z-index:251649536;mso-position-horizontal-relative:text;mso-position-vertical-relative:text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">
                      <v:shape id="Grafik 11" o:spid="_x0000_s1603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">
                        <v:imagedata r:id="rId52" o:title="" chromakey="white"/>
                      </v:shape>
                      <v:shape id="_x0000_s1604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" filled="f" stroked="f" strokeweight=".5pt">
                        <v:textbox inset="0,0,0,0">
                          <w:txbxContent>
                            <w:p w14:paraId="62A443D0" w14:textId="77777777" w:rsidR="00C36FB8" w:rsidRPr="008D5126" w:rsidRDefault="00C36FB8" w:rsidP="00C36FB8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3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7843725" wp14:editId="7E44E59A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145415</wp:posOffset>
                      </wp:positionV>
                      <wp:extent cx="2205306" cy="668313"/>
                      <wp:effectExtent l="215900" t="0" r="17780" b="17780"/>
                      <wp:wrapNone/>
                      <wp:docPr id="761360407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5306" cy="668313"/>
                              </a:xfrm>
                              <a:prstGeom prst="wedgeRoundRectCallout">
                                <a:avLst>
                                  <a:gd name="adj1" fmla="val -59020"/>
                                  <a:gd name="adj2" fmla="val -1538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62766" w14:textId="4D6B1107" w:rsidR="00C36FB8" w:rsidRDefault="00C36FB8" w:rsidP="00C36FB8">
                                  <w:pPr>
                                    <w:pStyle w:val="SprechbaseBeschreibung"/>
                                  </w:pPr>
                                  <w:r>
                                    <w:t xml:space="preserve">Ich zähle von der 40 lieber in 10er-Schritten rückwärts. </w:t>
                                  </w:r>
                                  <w:r w:rsidR="00C27B73">
                                    <w:br/>
                                  </w:r>
                                  <w:r>
                                    <w:t>Dann brauche ich weniger Schritte.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3725" id="Abgerundete rechteckige Legende 6" o:spid="_x0000_s1605" type="#_x0000_t62" style="position:absolute;margin-left:56.5pt;margin-top:11.45pt;width:173.65pt;height:52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" adj="-1948,7478" fillcolor="white [3201]" strokecolor="#d8d8d8 [2732]" strokeweight="1pt">
                      <v:textbox>
                        <w:txbxContent>
                          <w:p w14:paraId="38C62766" w14:textId="4D6B1107" w:rsidR="00C36FB8" w:rsidRDefault="00C36FB8" w:rsidP="00C36FB8">
                            <w:pPr>
                              <w:pStyle w:val="SprechbaseBeschreibung"/>
                            </w:pPr>
                            <w:r>
                              <w:t xml:space="preserve">Ich zähle von der 40 lieber in 10er-Schritten rückwärts. </w:t>
                            </w:r>
                            <w:r w:rsidR="00C27B73">
                              <w:br/>
                            </w:r>
                            <w:r>
                              <w:t>Dann brauche ich weniger Schritte.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8FB120" w14:textId="77777777" w:rsidR="00C36FB8" w:rsidRDefault="00C36FB8" w:rsidP="00C36FB8"/>
          <w:p w14:paraId="4D8AE3A1" w14:textId="77777777" w:rsidR="00C36FB8" w:rsidRDefault="005C3C4F" w:rsidP="00C36FB8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0A8927A" wp14:editId="3084DB00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170034</wp:posOffset>
                      </wp:positionV>
                      <wp:extent cx="1350498" cy="409575"/>
                      <wp:effectExtent l="0" t="127000" r="212090" b="9525"/>
                      <wp:wrapNone/>
                      <wp:docPr id="46252599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498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44A89" w14:textId="77777777" w:rsidR="00C36FB8" w:rsidRPr="007D4550" w:rsidRDefault="00C36FB8" w:rsidP="00C36FB8">
                                  <w:pPr>
                                    <w:pStyle w:val="Transcript"/>
                                  </w:pPr>
                                  <w:r>
                                    <w:t>Dann brauchst du nur halb so viele Schritte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A8927A" id="_x0000_s1606" type="#_x0000_t62" style="position:absolute;margin-left:217.95pt;margin-top:13.4pt;width:106.35pt;height:32.2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" adj="24631,-6314" fillcolor="white [3201]" strokecolor="#bfbfbf [2412]" strokeweight="1pt">
                      <v:textbox inset="2mm,1mm,1mm,0">
                        <w:txbxContent>
                          <w:p w14:paraId="1A544A89" w14:textId="77777777" w:rsidR="00C36FB8" w:rsidRPr="007D4550" w:rsidRDefault="00C36FB8" w:rsidP="00C36FB8">
                            <w:pPr>
                              <w:pStyle w:val="Transcript"/>
                            </w:pPr>
                            <w:r>
                              <w:t>Dann brauchst du nur halb so viele Schritte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4B6A82" w14:textId="77777777" w:rsidR="00C36FB8" w:rsidRDefault="00C36FB8" w:rsidP="00C36FB8"/>
          <w:p w14:paraId="3C41E0F5" w14:textId="77777777" w:rsidR="00C36FB8" w:rsidRDefault="00C36FB8" w:rsidP="00C36FB8"/>
          <w:p w14:paraId="465FE7C7" w14:textId="77777777" w:rsidR="00C36FB8" w:rsidRDefault="00C36FB8" w:rsidP="00C36FB8"/>
          <w:p w14:paraId="684B8FC9" w14:textId="61478C82" w:rsidR="00C36FB8" w:rsidRDefault="00C36FB8" w:rsidP="00C36FB8">
            <w:r>
              <w:t xml:space="preserve">Hat </w:t>
            </w:r>
            <w:r w:rsidR="005C3C4F">
              <w:t>Leonie</w:t>
            </w:r>
            <w:r>
              <w:t xml:space="preserve"> recht? Warum oder warum nicht? Zeigt am Zahlenstrahl.</w:t>
            </w:r>
          </w:p>
        </w:tc>
      </w:tr>
      <w:tr w:rsidR="00C36FB8" w:rsidRPr="00EB1563" w14:paraId="518F2E9F" w14:textId="77777777" w:rsidTr="00C27B73">
        <w:tc>
          <w:tcPr>
            <w:tcW w:w="610" w:type="dxa"/>
          </w:tcPr>
          <w:p w14:paraId="44B8DB6E" w14:textId="77777777" w:rsidR="00C36FB8" w:rsidRPr="00EB1563" w:rsidRDefault="00C36FB8" w:rsidP="00111757">
            <w:pPr>
              <w:spacing w:before="240" w:line="240" w:lineRule="atLeast"/>
            </w:pPr>
          </w:p>
        </w:tc>
        <w:tc>
          <w:tcPr>
            <w:tcW w:w="425" w:type="dxa"/>
          </w:tcPr>
          <w:p w14:paraId="02C6DEBC" w14:textId="10E63D35" w:rsidR="00C36FB8" w:rsidRPr="00EB1563" w:rsidRDefault="00007F99" w:rsidP="00111757">
            <w:pPr>
              <w:pStyle w:val="Nummerierung"/>
              <w:spacing w:before="240"/>
            </w:pPr>
            <w:r>
              <w:t>c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225B889F" w14:textId="77777777" w:rsidR="00C36FB8" w:rsidRDefault="00C36FB8" w:rsidP="00111757">
            <w:pPr>
              <w:pStyle w:val="Listenabsatz"/>
              <w:spacing w:before="240"/>
            </w:pPr>
            <w:r w:rsidRPr="00EB1563">
              <w:t>Wähl</w:t>
            </w:r>
            <w:r>
              <w:t>e</w:t>
            </w:r>
            <w:r w:rsidRPr="00EB1563">
              <w:t xml:space="preserve"> eine Startzahl, trag</w:t>
            </w:r>
            <w:r>
              <w:t>e</w:t>
            </w:r>
            <w:r w:rsidRPr="00EB1563">
              <w:t xml:space="preserve"> sie </w:t>
            </w:r>
            <w:r>
              <w:t>auf de</w:t>
            </w:r>
            <w:r w:rsidR="00832706">
              <w:t>m</w:t>
            </w:r>
            <w:r>
              <w:t xml:space="preserve"> leeren Zahlenstrahl </w:t>
            </w:r>
            <w:r w:rsidRPr="00EB1563">
              <w:t>ein</w:t>
            </w:r>
            <w:r>
              <w:t>.</w:t>
            </w:r>
          </w:p>
          <w:p w14:paraId="2C9509B1" w14:textId="6AF0DBFA" w:rsidR="00C36FB8" w:rsidRDefault="00C36FB8" w:rsidP="00111757">
            <w:pPr>
              <w:pStyle w:val="Listenabsatz"/>
              <w:spacing w:before="240"/>
            </w:pPr>
            <w:r>
              <w:t xml:space="preserve">Zähle fünf </w:t>
            </w:r>
            <w:r w:rsidRPr="00EB1563">
              <w:t>Zehnerschritte vorwärts</w:t>
            </w:r>
            <w:r>
              <w:t xml:space="preserve"> und zeichne die Schritte. </w:t>
            </w:r>
          </w:p>
          <w:p w14:paraId="6CA1922E" w14:textId="77777777" w:rsidR="00C36FB8" w:rsidRDefault="00C36FB8" w:rsidP="00111757">
            <w:pPr>
              <w:pStyle w:val="Listenabsatz"/>
              <w:spacing w:before="240"/>
            </w:pPr>
            <w:r w:rsidRPr="00EB1563">
              <w:t xml:space="preserve">Bei welcher Zahl </w:t>
            </w:r>
            <w:r>
              <w:t xml:space="preserve">landest du? </w:t>
            </w:r>
          </w:p>
          <w:p w14:paraId="0D71E879" w14:textId="77777777" w:rsidR="00C36FB8" w:rsidRPr="00EB1563" w:rsidRDefault="00C36FB8" w:rsidP="00111757">
            <w:pPr>
              <w:pStyle w:val="Ausflltext"/>
              <w:spacing w:before="240"/>
            </w:pPr>
          </w:p>
          <w:p w14:paraId="65F023E0" w14:textId="77777777" w:rsidR="00C36FB8" w:rsidRPr="00EB1563" w:rsidRDefault="00832706" w:rsidP="00111757">
            <w:pPr>
              <w:pStyle w:val="Ausflltext"/>
              <w:spacing w:before="240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A597528" wp14:editId="690CFD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5233677" cy="304165"/>
                  <wp:effectExtent l="0" t="0" r="0" b="0"/>
                  <wp:wrapNone/>
                  <wp:docPr id="561282373" name="Grafik 56128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99" cy="3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9D31E0" w14:textId="77777777" w:rsidR="00C36FB8" w:rsidRPr="00EB1563" w:rsidRDefault="00C36FB8" w:rsidP="00111757">
            <w:pPr>
              <w:spacing w:before="240"/>
            </w:pPr>
          </w:p>
        </w:tc>
      </w:tr>
      <w:tr w:rsidR="00C36FB8" w:rsidRPr="00EB1563" w14:paraId="041BC5FF" w14:textId="77777777" w:rsidTr="00C27B73">
        <w:tc>
          <w:tcPr>
            <w:tcW w:w="610" w:type="dxa"/>
          </w:tcPr>
          <w:p w14:paraId="20E87F81" w14:textId="2F85031E" w:rsidR="00C36FB8" w:rsidRPr="00EB1563" w:rsidRDefault="0037054C" w:rsidP="00C36FB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CD56DA4" wp14:editId="04C7CF44">
                  <wp:extent cx="360000" cy="272386"/>
                  <wp:effectExtent l="0" t="0" r="2540" b="0"/>
                  <wp:docPr id="2004896126" name="Grafik 200489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27034C8" w14:textId="6BC6D5E5" w:rsidR="00C36FB8" w:rsidRPr="00EB1563" w:rsidRDefault="00007F99" w:rsidP="00C36FB8">
            <w:pPr>
              <w:pStyle w:val="Nummerierung"/>
            </w:pPr>
            <w:r>
              <w:t>d</w:t>
            </w:r>
            <w:r w:rsidR="00C36FB8">
              <w:t>)</w:t>
            </w:r>
          </w:p>
        </w:tc>
        <w:tc>
          <w:tcPr>
            <w:tcW w:w="8036" w:type="dxa"/>
          </w:tcPr>
          <w:p w14:paraId="75A5A9FB" w14:textId="77777777" w:rsidR="00C36FB8" w:rsidRDefault="00C36FB8" w:rsidP="00C36FB8">
            <w:r>
              <w:t xml:space="preserve">Schreibe deine Startzahl und die Endzahl aus Aufgabe </w:t>
            </w:r>
            <w:r w:rsidRPr="003415A0">
              <w:rPr>
                <w:b/>
                <w:bCs/>
                <w:color w:val="327A86" w:themeColor="text2"/>
              </w:rPr>
              <w:t>a)</w:t>
            </w:r>
            <w:r>
              <w:t xml:space="preserve"> an den Zahlenstrahl. </w:t>
            </w:r>
          </w:p>
          <w:p w14:paraId="6F76ED67" w14:textId="77777777" w:rsidR="00C36FB8" w:rsidRDefault="00C36FB8" w:rsidP="00C36FB8">
            <w:pPr>
              <w:pStyle w:val="Listenabsatz"/>
            </w:pPr>
            <w:r>
              <w:t xml:space="preserve">In welchen Schritten kann man noch bis zu der Zahl zählen? </w:t>
            </w:r>
          </w:p>
          <w:p w14:paraId="407E85EC" w14:textId="77777777" w:rsidR="00C36FB8" w:rsidRDefault="00C36FB8" w:rsidP="00C36FB8">
            <w:pPr>
              <w:pStyle w:val="Listenabsatz"/>
            </w:pPr>
            <w:r>
              <w:t xml:space="preserve">Wie verändert sich dann die Anzahl der Schritte? </w:t>
            </w:r>
          </w:p>
          <w:p w14:paraId="50E4922A" w14:textId="77777777" w:rsidR="00C36FB8" w:rsidRDefault="00C36FB8" w:rsidP="00C36FB8">
            <w:pPr>
              <w:pStyle w:val="Listenabsatz"/>
            </w:pPr>
            <w:r>
              <w:t>Probiere und erkläre, warum man mehr oder weniger Schritte braucht.</w:t>
            </w:r>
          </w:p>
          <w:p w14:paraId="6BC83085" w14:textId="77777777" w:rsidR="00C36FB8" w:rsidRDefault="00C36FB8" w:rsidP="00C36FB8"/>
          <w:p w14:paraId="79FA414B" w14:textId="77777777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03BB8D5" wp14:editId="325DC8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37758</wp:posOffset>
                  </wp:positionV>
                  <wp:extent cx="5233677" cy="304165"/>
                  <wp:effectExtent l="0" t="0" r="0" b="0"/>
                  <wp:wrapNone/>
                  <wp:docPr id="141737454" name="Grafik 141737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7D881" w14:textId="77777777" w:rsidR="00C36FB8" w:rsidRDefault="00C36FB8" w:rsidP="00C36FB8"/>
          <w:p w14:paraId="122982E4" w14:textId="77777777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0E82F14F" wp14:editId="52E13D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175163</wp:posOffset>
                  </wp:positionV>
                  <wp:extent cx="5233677" cy="304165"/>
                  <wp:effectExtent l="0" t="0" r="0" b="0"/>
                  <wp:wrapNone/>
                  <wp:docPr id="28118907" name="Grafik 2811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F16E1" w14:textId="77777777" w:rsidR="00C36FB8" w:rsidRDefault="00C36FB8" w:rsidP="00C36FB8"/>
          <w:p w14:paraId="556D9C77" w14:textId="77777777" w:rsidR="00C36FB8" w:rsidRDefault="00C36FB8" w:rsidP="00C36FB8"/>
          <w:p w14:paraId="17BE8C5F" w14:textId="77777777" w:rsidR="00C36FB8" w:rsidRPr="00EB1563" w:rsidRDefault="00C36FB8" w:rsidP="00C36FB8"/>
        </w:tc>
      </w:tr>
      <w:tr w:rsidR="00C36FB8" w:rsidRPr="00EB1563" w14:paraId="67AE79CC" w14:textId="77777777" w:rsidTr="00C27B73">
        <w:tc>
          <w:tcPr>
            <w:tcW w:w="610" w:type="dxa"/>
          </w:tcPr>
          <w:p w14:paraId="483C7799" w14:textId="77777777" w:rsidR="00C36FB8" w:rsidRPr="00EB1563" w:rsidRDefault="00C36FB8" w:rsidP="00C36FB8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28605602" wp14:editId="12D052F6">
                  <wp:extent cx="313144" cy="272386"/>
                  <wp:effectExtent l="0" t="0" r="0" b="0"/>
                  <wp:docPr id="22068" name="Grafik 2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C4F250" w14:textId="77777777" w:rsidR="00C36FB8" w:rsidRPr="00EB1563" w:rsidRDefault="00C36FB8" w:rsidP="00C36FB8">
            <w:pPr>
              <w:pStyle w:val="Nummerierung"/>
            </w:pPr>
            <w:r>
              <w:t>e</w:t>
            </w:r>
            <w:r w:rsidRPr="00EB1563">
              <w:t>)</w:t>
            </w:r>
          </w:p>
        </w:tc>
        <w:tc>
          <w:tcPr>
            <w:tcW w:w="8036" w:type="dxa"/>
          </w:tcPr>
          <w:p w14:paraId="6890B6B6" w14:textId="77777777" w:rsidR="00C36FB8" w:rsidRDefault="00C36FB8" w:rsidP="00C36FB8">
            <w:pPr>
              <w:spacing w:line="240" w:lineRule="auto"/>
            </w:pPr>
            <w:r>
              <w:t>Stellt euch gegenseitig Aufgaben zum Zählen in Schritten:</w:t>
            </w:r>
          </w:p>
          <w:p w14:paraId="12BE412E" w14:textId="77777777" w:rsidR="00C36FB8" w:rsidRDefault="00C36FB8" w:rsidP="00C36FB8">
            <w:pPr>
              <w:pStyle w:val="Listenabsatz"/>
            </w:pPr>
            <w:r w:rsidRPr="00EB1563">
              <w:t xml:space="preserve">Eine Person nennt eine Startzahl und </w:t>
            </w:r>
            <w:r>
              <w:t xml:space="preserve">eine Endzahl. </w:t>
            </w:r>
          </w:p>
          <w:p w14:paraId="27D74C1E" w14:textId="77777777" w:rsidR="00C36FB8" w:rsidRDefault="00C36FB8" w:rsidP="00C36FB8">
            <w:pPr>
              <w:pStyle w:val="Listenabsatz"/>
            </w:pPr>
            <w:r>
              <w:t xml:space="preserve">Die andere Person bestimmt die Schrittgröße. </w:t>
            </w:r>
          </w:p>
          <w:p w14:paraId="098FDC8A" w14:textId="77777777" w:rsidR="00C36FB8" w:rsidRDefault="00C36FB8" w:rsidP="00C36FB8">
            <w:pPr>
              <w:pStyle w:val="Listenabsatz"/>
            </w:pPr>
            <w:r>
              <w:t xml:space="preserve">Schaut gemeinsam, ob ihr in dieser Schrittgröße bis zur Endzahl kommt. </w:t>
            </w:r>
            <w:r>
              <w:br/>
              <w:t>Falls das nicht klappt, überlegt, wie ihr die Schrittgröße verändern könnt.</w:t>
            </w:r>
          </w:p>
          <w:p w14:paraId="6F0C521A" w14:textId="77777777" w:rsidR="00C36FB8" w:rsidRDefault="00C36FB8" w:rsidP="00C36FB8">
            <w:pPr>
              <w:spacing w:line="240" w:lineRule="auto"/>
            </w:pPr>
            <w:r w:rsidRPr="00EB1563">
              <w:t>Wechselt euch ab.</w:t>
            </w:r>
          </w:p>
          <w:p w14:paraId="46B6A396" w14:textId="77777777" w:rsidR="008C5545" w:rsidRPr="00EB1563" w:rsidRDefault="008C5545" w:rsidP="00C36FB8">
            <w:pPr>
              <w:spacing w:line="240" w:lineRule="auto"/>
            </w:pPr>
          </w:p>
        </w:tc>
      </w:tr>
      <w:tr w:rsidR="00007F99" w:rsidRPr="00EB1563" w14:paraId="23923697" w14:textId="77777777" w:rsidTr="00111757">
        <w:tblPrEx>
          <w:tblCellMar>
            <w:left w:w="108" w:type="dxa"/>
            <w:right w:w="108" w:type="dxa"/>
          </w:tblCellMar>
        </w:tblPrEx>
        <w:tc>
          <w:tcPr>
            <w:tcW w:w="610" w:type="dxa"/>
          </w:tcPr>
          <w:p w14:paraId="2B836BD1" w14:textId="77777777" w:rsidR="00007F99" w:rsidRPr="00EB1563" w:rsidRDefault="00007F99" w:rsidP="00205F7D">
            <w:pPr>
              <w:spacing w:line="240" w:lineRule="atLeast"/>
            </w:pPr>
          </w:p>
        </w:tc>
        <w:tc>
          <w:tcPr>
            <w:tcW w:w="425" w:type="dxa"/>
          </w:tcPr>
          <w:p w14:paraId="6BCBE932" w14:textId="77777777" w:rsidR="00007F99" w:rsidRPr="00EB1563" w:rsidRDefault="00007F99" w:rsidP="00205F7D">
            <w:pPr>
              <w:pStyle w:val="Nummerierung"/>
            </w:pPr>
            <w:r>
              <w:t>f)</w:t>
            </w:r>
          </w:p>
        </w:tc>
        <w:tc>
          <w:tcPr>
            <w:tcW w:w="8036" w:type="dxa"/>
          </w:tcPr>
          <w:p w14:paraId="08BE0CD1" w14:textId="77777777" w:rsidR="00007F99" w:rsidRDefault="00007F99" w:rsidP="00205F7D">
            <w:r>
              <w:t>Stelle dir den Zahlenstrahl nur im Kopf vor: Du startest bei 54 und gehst in drei Zehnerschritten rückwärts. Wo landest du?</w:t>
            </w:r>
          </w:p>
          <w:p w14:paraId="7DFE65BE" w14:textId="77777777" w:rsidR="00007F99" w:rsidRPr="00EB1563" w:rsidRDefault="00007F99" w:rsidP="00205F7D"/>
        </w:tc>
      </w:tr>
    </w:tbl>
    <w:p w14:paraId="3B450F67" w14:textId="77777777" w:rsidR="006D3AC2" w:rsidRDefault="006D3AC2" w:rsidP="0021056C"/>
    <w:p w14:paraId="636CC65F" w14:textId="77777777" w:rsidR="006D3AC2" w:rsidRDefault="006D3AC2">
      <w:pPr>
        <w:spacing w:after="200" w:line="276" w:lineRule="auto"/>
      </w:pPr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6D3AC2" w14:paraId="3A04C443" w14:textId="77777777" w:rsidTr="00105045">
        <w:tc>
          <w:tcPr>
            <w:tcW w:w="610" w:type="dxa"/>
          </w:tcPr>
          <w:p w14:paraId="5F031030" w14:textId="77777777" w:rsidR="006D3AC2" w:rsidRPr="00B74344" w:rsidRDefault="006D3AC2" w:rsidP="00105045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2" w:type="dxa"/>
            <w:gridSpan w:val="2"/>
          </w:tcPr>
          <w:p w14:paraId="1390EDF0" w14:textId="073BD249" w:rsidR="006D3AC2" w:rsidRPr="00B74344" w:rsidRDefault="006D3AC2" w:rsidP="00105045">
            <w:pPr>
              <w:pStyle w:val="berschrift2"/>
            </w:pPr>
            <w:r>
              <w:t>Zahlen</w:t>
            </w:r>
            <w:r w:rsidR="00C27B73">
              <w:t>folgen</w:t>
            </w:r>
          </w:p>
        </w:tc>
      </w:tr>
      <w:tr w:rsidR="006D3AC2" w14:paraId="08A25F8C" w14:textId="77777777" w:rsidTr="00105045">
        <w:tc>
          <w:tcPr>
            <w:tcW w:w="610" w:type="dxa"/>
          </w:tcPr>
          <w:p w14:paraId="63EA2165" w14:textId="77777777" w:rsidR="006D3AC2" w:rsidRPr="00B74344" w:rsidRDefault="006D3AC2" w:rsidP="00105045">
            <w:pPr>
              <w:pStyle w:val="berschrift3"/>
            </w:pPr>
            <w:r>
              <w:t>3.1</w:t>
            </w:r>
          </w:p>
        </w:tc>
        <w:tc>
          <w:tcPr>
            <w:tcW w:w="8462" w:type="dxa"/>
            <w:gridSpan w:val="2"/>
          </w:tcPr>
          <w:p w14:paraId="280FFE7A" w14:textId="7953B472" w:rsidR="006D3AC2" w:rsidRPr="00B74344" w:rsidRDefault="006D3AC2" w:rsidP="00105045">
            <w:pPr>
              <w:pStyle w:val="berschrift3"/>
            </w:pPr>
            <w:r>
              <w:t>Z</w:t>
            </w:r>
            <w:r w:rsidR="00C27B73">
              <w:t>ahlenfolge</w:t>
            </w:r>
            <w:r>
              <w:t>n finden</w:t>
            </w:r>
          </w:p>
        </w:tc>
      </w:tr>
      <w:tr w:rsidR="006D3AC2" w14:paraId="40448EC2" w14:textId="77777777" w:rsidTr="00105045">
        <w:tc>
          <w:tcPr>
            <w:tcW w:w="610" w:type="dxa"/>
          </w:tcPr>
          <w:p w14:paraId="58382D70" w14:textId="77777777" w:rsidR="006D3AC2" w:rsidRDefault="006D3AC2" w:rsidP="006D3AC2">
            <w:pPr>
              <w:spacing w:line="240" w:lineRule="atLeast"/>
            </w:pPr>
          </w:p>
        </w:tc>
        <w:tc>
          <w:tcPr>
            <w:tcW w:w="425" w:type="dxa"/>
          </w:tcPr>
          <w:p w14:paraId="7E3408A3" w14:textId="77777777" w:rsidR="006D3AC2" w:rsidRPr="007A149C" w:rsidRDefault="006D3AC2" w:rsidP="006D3AC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2D3C4516" w14:textId="63D5EEE4" w:rsidR="006D3AC2" w:rsidRDefault="00C27B73" w:rsidP="006D3AC2">
            <w:pPr>
              <w:spacing w:line="240" w:lineRule="auto"/>
            </w:pPr>
            <w:r>
              <w:t xml:space="preserve">In Schritten zählen kann man auch ohne Zahlenstrahl, man kann die Zahlenfolgen auch so aufschreiben. </w:t>
            </w:r>
            <w:r w:rsidR="006D3AC2">
              <w:t>Ergänze die Z</w:t>
            </w:r>
            <w:r>
              <w:t>ahlenfolge</w:t>
            </w:r>
            <w:r w:rsidR="006D3AC2">
              <w:t>n.</w:t>
            </w:r>
          </w:p>
          <w:p w14:paraId="7C3317CF" w14:textId="77777777" w:rsidR="006D3AC2" w:rsidRDefault="006D3AC2" w:rsidP="006D3AC2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620E5F0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255097" w14:textId="77777777" w:rsidR="0028432B" w:rsidRPr="00F1212A" w:rsidRDefault="0028432B" w:rsidP="0028432B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5919C60" w14:textId="77777777" w:rsidR="0028432B" w:rsidRPr="00F1212A" w:rsidRDefault="0028432B" w:rsidP="0028432B">
                  <w:pPr>
                    <w:jc w:val="center"/>
                  </w:pPr>
                  <w:r>
                    <w:t>5</w:t>
                  </w:r>
                  <w:r w:rsidRPr="00F1212A">
                    <w:t>00</w:t>
                  </w:r>
                </w:p>
              </w:tc>
              <w:tc>
                <w:tcPr>
                  <w:tcW w:w="917" w:type="dxa"/>
                </w:tcPr>
                <w:p w14:paraId="1E2901D1" w14:textId="77777777" w:rsidR="0028432B" w:rsidRPr="00F1212A" w:rsidRDefault="0028432B" w:rsidP="0028432B"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26377AD4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96FF0E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67AB31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C35C1B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35555815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5721E687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D63377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A95A7A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A4E817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0CAC35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DB406FD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E7D0ED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EAE723D" w14:textId="77777777" w:rsidR="0028432B" w:rsidRPr="00F1212A" w:rsidRDefault="0028432B" w:rsidP="0028432B">
                  <w:pPr>
                    <w:jc w:val="center"/>
                  </w:pPr>
                  <w:r w:rsidRPr="00C571CF">
                    <w:t>901</w:t>
                  </w:r>
                </w:p>
              </w:tc>
              <w:tc>
                <w:tcPr>
                  <w:tcW w:w="918" w:type="dxa"/>
                </w:tcPr>
                <w:p w14:paraId="05619A34" w14:textId="77777777" w:rsidR="0028432B" w:rsidRPr="00F1212A" w:rsidRDefault="0028432B" w:rsidP="0028432B">
                  <w:pPr>
                    <w:jc w:val="center"/>
                  </w:pPr>
                  <w:r w:rsidRPr="00C571CF">
                    <w:t>1001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C65831A" w14:textId="77777777" w:rsidR="0028432B" w:rsidRPr="00F1212A" w:rsidRDefault="0028432B" w:rsidP="0028432B">
                  <w:pPr>
                    <w:jc w:val="center"/>
                  </w:pPr>
                  <w:r w:rsidRPr="00C571CF">
                    <w:t>1101</w:t>
                  </w:r>
                </w:p>
              </w:tc>
            </w:tr>
          </w:tbl>
          <w:p w14:paraId="52549558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031144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1F23021" w14:textId="77777777" w:rsidR="0028432B" w:rsidRPr="00F1212A" w:rsidRDefault="00F042ED" w:rsidP="0028432B">
                  <w:pPr>
                    <w:jc w:val="center"/>
                  </w:pPr>
                  <w:r>
                    <w:t>981</w:t>
                  </w:r>
                </w:p>
              </w:tc>
              <w:tc>
                <w:tcPr>
                  <w:tcW w:w="917" w:type="dxa"/>
                </w:tcPr>
                <w:p w14:paraId="132D2FB1" w14:textId="77777777" w:rsidR="0028432B" w:rsidRPr="00F1212A" w:rsidRDefault="00F042ED" w:rsidP="0028432B">
                  <w:pPr>
                    <w:jc w:val="center"/>
                  </w:pPr>
                  <w:r>
                    <w:t>991</w:t>
                  </w:r>
                </w:p>
              </w:tc>
              <w:tc>
                <w:tcPr>
                  <w:tcW w:w="917" w:type="dxa"/>
                </w:tcPr>
                <w:p w14:paraId="478B5AA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821080A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63E45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E0C290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38DB16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DDC86ED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5E2D981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64D9980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ABF062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D5CBD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9E9FF9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0FF44C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1BFF83D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471328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5AD69EB" w14:textId="77777777" w:rsidR="0028432B" w:rsidRPr="00F1212A" w:rsidRDefault="0028432B" w:rsidP="0028432B">
                  <w:pPr>
                    <w:jc w:val="center"/>
                  </w:pPr>
                  <w:r>
                    <w:t>9047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8C551A3" w14:textId="77777777" w:rsidR="0028432B" w:rsidRPr="00F1212A" w:rsidRDefault="0028432B" w:rsidP="0028432B">
                  <w:pPr>
                    <w:jc w:val="center"/>
                  </w:pPr>
                  <w:r>
                    <w:t>9057</w:t>
                  </w:r>
                </w:p>
              </w:tc>
            </w:tr>
          </w:tbl>
          <w:p w14:paraId="0AAA3F21" w14:textId="77777777" w:rsidR="0028432B" w:rsidRDefault="0028432B" w:rsidP="006D3AC2">
            <w:pPr>
              <w:spacing w:line="240" w:lineRule="auto"/>
            </w:pPr>
            <w:r>
              <w:t xml:space="preserve"> </w:t>
            </w:r>
          </w:p>
        </w:tc>
      </w:tr>
      <w:tr w:rsidR="009870EE" w14:paraId="0CC231B3" w14:textId="77777777" w:rsidTr="009870EE">
        <w:tc>
          <w:tcPr>
            <w:tcW w:w="610" w:type="dxa"/>
          </w:tcPr>
          <w:p w14:paraId="2125840B" w14:textId="77777777" w:rsidR="009870EE" w:rsidRDefault="009870EE" w:rsidP="009870EE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D0B5EBD" wp14:editId="5D439569">
                  <wp:extent cx="360000" cy="272386"/>
                  <wp:effectExtent l="0" t="0" r="2540" b="0"/>
                  <wp:docPr id="22027" name="Grafik 2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7474C20" w14:textId="77777777" w:rsidR="009870EE" w:rsidRPr="007A149C" w:rsidRDefault="009870EE" w:rsidP="009870EE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45402EF5" w14:textId="77777777" w:rsidR="009870EE" w:rsidRDefault="009870EE" w:rsidP="009870EE">
            <w:pPr>
              <w:spacing w:line="240" w:lineRule="auto"/>
            </w:pPr>
            <w:r>
              <w:t xml:space="preserve">Erklärt, wie man die Schritte bestimmt, in denen gezählt worden ist. </w:t>
            </w:r>
          </w:p>
          <w:p w14:paraId="4A5643D8" w14:textId="77777777" w:rsidR="009870EE" w:rsidRDefault="009870EE" w:rsidP="009870EE">
            <w:pPr>
              <w:spacing w:line="240" w:lineRule="auto"/>
            </w:pPr>
            <w:r>
              <w:t>Wie geht ihr vor, wenn nur die Start</w:t>
            </w:r>
            <w:r w:rsidR="00832706">
              <w:t xml:space="preserve">zahl </w:t>
            </w:r>
            <w:r>
              <w:t>und Endzahl angeben ist?</w:t>
            </w:r>
          </w:p>
          <w:p w14:paraId="6A75A350" w14:textId="77777777" w:rsidR="009870EE" w:rsidRDefault="009870EE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177F7930" w14:textId="77777777" w:rsidTr="009A175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E0718D7" w14:textId="77777777" w:rsidR="00F042ED" w:rsidRPr="00F1212A" w:rsidRDefault="00F042ED" w:rsidP="00F042ED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917" w:type="dxa"/>
                </w:tcPr>
                <w:p w14:paraId="3150D5B6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523664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A17B6B7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3AC96D2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C6DA03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4A7AA5A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F3F3920" w14:textId="77777777" w:rsidR="00F042ED" w:rsidRPr="00F1212A" w:rsidRDefault="00F042ED" w:rsidP="00F042ED">
                  <w:pPr>
                    <w:jc w:val="center"/>
                  </w:pPr>
                  <w:r>
                    <w:t>400</w:t>
                  </w:r>
                </w:p>
              </w:tc>
            </w:tr>
          </w:tbl>
          <w:p w14:paraId="1058E3E2" w14:textId="77777777" w:rsidR="00F042ED" w:rsidRDefault="00F042ED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72A2E729" w14:textId="77777777" w:rsidTr="009A175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D2B067B" w14:textId="77777777" w:rsidR="00F042ED" w:rsidRPr="00F1212A" w:rsidRDefault="00F042ED" w:rsidP="00F042ED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17" w:type="dxa"/>
                </w:tcPr>
                <w:p w14:paraId="36A46B0F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CABF82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C5B40D0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63D24D3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5E844A5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A9E1A6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E66A3B2" w14:textId="77777777" w:rsidR="00F042ED" w:rsidRPr="00F1212A" w:rsidRDefault="00F042ED" w:rsidP="00F042ED">
                  <w:pPr>
                    <w:jc w:val="center"/>
                  </w:pPr>
                  <w:r>
                    <w:t>170</w:t>
                  </w:r>
                </w:p>
              </w:tc>
            </w:tr>
          </w:tbl>
          <w:p w14:paraId="6E8B07B4" w14:textId="77777777" w:rsidR="00F042ED" w:rsidRDefault="00F042ED" w:rsidP="009870EE">
            <w:pPr>
              <w:spacing w:line="240" w:lineRule="auto"/>
            </w:pPr>
          </w:p>
          <w:p w14:paraId="66B36F50" w14:textId="77777777" w:rsidR="00F042ED" w:rsidRDefault="00F042ED" w:rsidP="009870EE">
            <w:pPr>
              <w:spacing w:line="240" w:lineRule="auto"/>
            </w:pPr>
          </w:p>
        </w:tc>
      </w:tr>
      <w:tr w:rsidR="009870EE" w14:paraId="72F6F3E0" w14:textId="77777777" w:rsidTr="009870EE">
        <w:tc>
          <w:tcPr>
            <w:tcW w:w="610" w:type="dxa"/>
          </w:tcPr>
          <w:p w14:paraId="10F94725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425" w:type="dxa"/>
          </w:tcPr>
          <w:p w14:paraId="462B02E0" w14:textId="77777777" w:rsidR="009870EE" w:rsidRDefault="009870EE" w:rsidP="009870EE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1A1A32" w14:textId="07ACA4CE" w:rsidR="009870EE" w:rsidRDefault="009870EE" w:rsidP="009870EE">
            <w:pPr>
              <w:spacing w:line="240" w:lineRule="auto"/>
            </w:pPr>
            <w:r>
              <w:t xml:space="preserve">Überlege dir, in welchen Schritten man noch zählen kann </w:t>
            </w:r>
            <w:r w:rsidR="00C27B73">
              <w:br/>
            </w:r>
            <w:r>
              <w:t>und erfinde eigene Z</w:t>
            </w:r>
            <w:r w:rsidR="00C27B73">
              <w:t>ahlenfolge</w:t>
            </w:r>
            <w:r>
              <w:t>n.</w:t>
            </w:r>
            <w:r w:rsidR="00C27B73">
              <w:t xml:space="preserve"> Findest du auch eine komplizierte Zahlenfolge?</w:t>
            </w:r>
          </w:p>
          <w:p w14:paraId="336BF3AA" w14:textId="77777777" w:rsidR="0028432B" w:rsidRDefault="0028432B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B388D4B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6F923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648BFB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FF09040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ADAB1E1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72E6DB4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D772B2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FBE5FE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5716B92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3913423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BD0921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489FDE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CDE62E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A86206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695BE06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9A7C5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447C0C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FBB94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A4BDFAB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1B8156A6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3A3FE5F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BE5CD0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9F89F7A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20ADB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59ED7BB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49C70AB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3F3940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283BB0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2AB8CA7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40653162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9D2468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24467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BB0BA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5E6BDE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00F789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0C93265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4334C8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F0C686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A0D430E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22E98097" w14:textId="77777777" w:rsidR="009870EE" w:rsidRDefault="0028432B" w:rsidP="009870EE">
            <w:pPr>
              <w:spacing w:line="240" w:lineRule="auto"/>
            </w:pPr>
            <w:r>
              <w:t xml:space="preserve"> </w:t>
            </w:r>
          </w:p>
        </w:tc>
      </w:tr>
      <w:tr w:rsidR="009870EE" w14:paraId="55738E7F" w14:textId="77777777" w:rsidTr="00105045">
        <w:tc>
          <w:tcPr>
            <w:tcW w:w="610" w:type="dxa"/>
          </w:tcPr>
          <w:p w14:paraId="06F6BC1C" w14:textId="77777777" w:rsidR="009870EE" w:rsidRPr="00B74344" w:rsidRDefault="009870EE" w:rsidP="00105045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2"/>
          </w:tcPr>
          <w:p w14:paraId="429B28A8" w14:textId="77777777" w:rsidR="009870EE" w:rsidRPr="00B74344" w:rsidRDefault="009870EE" w:rsidP="00105045">
            <w:pPr>
              <w:pStyle w:val="berschrift3"/>
            </w:pPr>
            <w:r>
              <w:t>Fehler finden</w:t>
            </w:r>
          </w:p>
        </w:tc>
      </w:tr>
      <w:tr w:rsidR="009870EE" w14:paraId="36A0EDF3" w14:textId="77777777" w:rsidTr="009870EE">
        <w:tc>
          <w:tcPr>
            <w:tcW w:w="610" w:type="dxa"/>
          </w:tcPr>
          <w:p w14:paraId="4D2E7354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8462" w:type="dxa"/>
            <w:gridSpan w:val="2"/>
          </w:tcPr>
          <w:p w14:paraId="0A0B4B84" w14:textId="77777777" w:rsidR="00063086" w:rsidRDefault="009870EE" w:rsidP="009870EE">
            <w:pPr>
              <w:spacing w:line="240" w:lineRule="auto"/>
            </w:pPr>
            <w:r>
              <w:t xml:space="preserve">An welcher Stelle </w:t>
            </w:r>
            <w:r w:rsidR="00063086">
              <w:t>stimmt die</w:t>
            </w:r>
            <w:r>
              <w:t xml:space="preserve"> Zahlenfolge</w:t>
            </w:r>
            <w:r w:rsidR="00063086">
              <w:t xml:space="preserve"> </w:t>
            </w:r>
            <w:r>
              <w:t>n</w:t>
            </w:r>
            <w:r w:rsidR="00063086">
              <w:t>icht</w:t>
            </w:r>
            <w:r w:rsidR="00832706">
              <w:t>?</w:t>
            </w:r>
            <w:r w:rsidR="00063086">
              <w:t xml:space="preserve"> </w:t>
            </w:r>
          </w:p>
          <w:p w14:paraId="6E5CACF0" w14:textId="77777777" w:rsidR="009870EE" w:rsidRDefault="00063086" w:rsidP="009870EE">
            <w:pPr>
              <w:spacing w:line="240" w:lineRule="auto"/>
            </w:pPr>
            <w:r>
              <w:t>Finde de</w:t>
            </w:r>
            <w:r w:rsidR="009870EE">
              <w:t>n Fehler</w:t>
            </w:r>
            <w:r>
              <w:t xml:space="preserve"> und k</w:t>
            </w:r>
            <w:r w:rsidR="009870EE">
              <w:t>reis</w:t>
            </w:r>
            <w:r w:rsidR="00F50798">
              <w:t>e</w:t>
            </w:r>
            <w:r w:rsidR="009870EE">
              <w:t xml:space="preserve"> die Zahl ein</w:t>
            </w:r>
            <w:r>
              <w:t>.</w:t>
            </w:r>
            <w:r w:rsidR="009870EE">
              <w:t xml:space="preserve"> </w:t>
            </w:r>
            <w:r>
              <w:t>B</w:t>
            </w:r>
            <w:r w:rsidR="009870EE">
              <w:t>egründe.</w:t>
            </w:r>
          </w:p>
          <w:p w14:paraId="746376E9" w14:textId="77777777" w:rsidR="0028432B" w:rsidRPr="0028432B" w:rsidRDefault="0028432B" w:rsidP="0028432B"/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28432B" w:rsidRPr="0028432B" w14:paraId="33E743C6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26D5AEEC" w14:textId="77777777" w:rsidR="0028432B" w:rsidRPr="0028432B" w:rsidRDefault="0028432B" w:rsidP="0028432B">
                  <w:pPr>
                    <w:jc w:val="center"/>
                  </w:pPr>
                  <w:r w:rsidRPr="0028432B">
                    <w:t>1250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6EA46B53" w14:textId="77777777" w:rsidR="0028432B" w:rsidRPr="0028432B" w:rsidRDefault="0028432B" w:rsidP="0028432B">
                  <w:pPr>
                    <w:jc w:val="center"/>
                  </w:pPr>
                  <w:r w:rsidRPr="0028432B">
                    <w:t>2250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4B635F4" w14:textId="77777777" w:rsidR="0028432B" w:rsidRPr="0028432B" w:rsidRDefault="0028432B" w:rsidP="0028432B">
                  <w:pPr>
                    <w:jc w:val="center"/>
                  </w:pPr>
                  <w:r w:rsidRPr="0028432B">
                    <w:t>3250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D40B392" w14:textId="77777777" w:rsidR="0028432B" w:rsidRPr="0028432B" w:rsidRDefault="0028432B" w:rsidP="0028432B">
                  <w:pPr>
                    <w:jc w:val="center"/>
                  </w:pPr>
                  <w:r w:rsidRPr="0028432B">
                    <w:t>4250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635D163" w14:textId="77777777" w:rsidR="0028432B" w:rsidRPr="0028432B" w:rsidRDefault="0028432B" w:rsidP="0028432B">
                  <w:pPr>
                    <w:jc w:val="center"/>
                  </w:pPr>
                  <w:r w:rsidRPr="0028432B">
                    <w:t>5550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19AEABA4" w14:textId="77777777" w:rsidR="0028432B" w:rsidRPr="0028432B" w:rsidRDefault="0028432B" w:rsidP="0028432B">
                  <w:pPr>
                    <w:jc w:val="center"/>
                  </w:pPr>
                  <w:r w:rsidRPr="0028432B">
                    <w:t>6250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5CFB82E6" w14:textId="77777777" w:rsidR="0028432B" w:rsidRPr="0028432B" w:rsidRDefault="0028432B" w:rsidP="0028432B">
                  <w:pPr>
                    <w:jc w:val="center"/>
                  </w:pPr>
                  <w:r w:rsidRPr="0028432B">
                    <w:t>7250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hideMark/>
                </w:tcPr>
                <w:p w14:paraId="37D9A6F8" w14:textId="77777777" w:rsidR="0028432B" w:rsidRPr="0028432B" w:rsidRDefault="0028432B" w:rsidP="0028432B">
                  <w:pPr>
                    <w:jc w:val="center"/>
                  </w:pPr>
                  <w:r w:rsidRPr="0028432B">
                    <w:t>8250</w:t>
                  </w:r>
                </w:p>
              </w:tc>
            </w:tr>
          </w:tbl>
          <w:p w14:paraId="4A1FC7F0" w14:textId="77777777" w:rsidR="0028432B" w:rsidRDefault="0028432B" w:rsidP="009870EE">
            <w:pPr>
              <w:spacing w:line="240" w:lineRule="auto"/>
            </w:pPr>
            <w:r>
              <w:t xml:space="preserve"> </w:t>
            </w:r>
          </w:p>
          <w:p w14:paraId="40462731" w14:textId="77777777" w:rsidR="00F042ED" w:rsidRDefault="00F042ED" w:rsidP="009870EE">
            <w:pPr>
              <w:spacing w:line="240" w:lineRule="auto"/>
            </w:pPr>
          </w:p>
          <w:p w14:paraId="4AC65B14" w14:textId="77777777" w:rsidR="00F042ED" w:rsidRDefault="00F042ED" w:rsidP="009870EE">
            <w:pPr>
              <w:spacing w:line="240" w:lineRule="auto"/>
            </w:pPr>
          </w:p>
        </w:tc>
      </w:tr>
    </w:tbl>
    <w:p w14:paraId="56D55B64" w14:textId="77777777" w:rsidR="00B75234" w:rsidRDefault="00B75234" w:rsidP="00A00CB5">
      <w:pPr>
        <w:spacing w:after="200" w:line="276" w:lineRule="auto"/>
      </w:pPr>
    </w:p>
    <w:sectPr w:rsidR="00B75234" w:rsidSect="00C75E4D">
      <w:headerReference w:type="default" r:id="rId100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39841" w14:textId="77777777" w:rsidR="00274634" w:rsidRDefault="00274634" w:rsidP="00F56440">
      <w:r>
        <w:separator/>
      </w:r>
    </w:p>
    <w:p w14:paraId="7824B393" w14:textId="77777777" w:rsidR="00274634" w:rsidRDefault="00274634" w:rsidP="00F56440"/>
    <w:p w14:paraId="330A16EC" w14:textId="77777777" w:rsidR="00274634" w:rsidRDefault="00274634" w:rsidP="00F56440"/>
    <w:p w14:paraId="251E33C7" w14:textId="77777777" w:rsidR="00274634" w:rsidRDefault="00274634" w:rsidP="00F56440"/>
    <w:p w14:paraId="12B51D2E" w14:textId="77777777" w:rsidR="00274634" w:rsidRDefault="00274634"/>
    <w:p w14:paraId="492D36EA" w14:textId="77777777" w:rsidR="00274634" w:rsidRDefault="00274634"/>
    <w:p w14:paraId="66A09A9A" w14:textId="77777777" w:rsidR="00274634" w:rsidRDefault="00274634"/>
  </w:endnote>
  <w:endnote w:type="continuationSeparator" w:id="0">
    <w:p w14:paraId="5CFF3C57" w14:textId="77777777" w:rsidR="00274634" w:rsidRDefault="00274634" w:rsidP="00F56440">
      <w:r>
        <w:continuationSeparator/>
      </w:r>
    </w:p>
    <w:p w14:paraId="46BAAFE5" w14:textId="77777777" w:rsidR="00274634" w:rsidRDefault="00274634" w:rsidP="00F56440"/>
    <w:p w14:paraId="02FAB950" w14:textId="77777777" w:rsidR="00274634" w:rsidRDefault="00274634" w:rsidP="00F56440"/>
    <w:p w14:paraId="67A3F2B9" w14:textId="77777777" w:rsidR="00274634" w:rsidRDefault="00274634" w:rsidP="00F56440"/>
    <w:p w14:paraId="17A39A0C" w14:textId="77777777" w:rsidR="00274634" w:rsidRDefault="00274634"/>
    <w:p w14:paraId="7A598BFB" w14:textId="77777777" w:rsidR="00274634" w:rsidRDefault="00274634"/>
    <w:p w14:paraId="585C2347" w14:textId="77777777" w:rsidR="00274634" w:rsidRDefault="002746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Textkörper CS)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827A6" w14:textId="77777777" w:rsidR="005D0BD7" w:rsidRDefault="005D0BD7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D1DE3" w14:textId="77777777" w:rsidR="005D0BD7" w:rsidRDefault="005D0BD7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D9906E4" wp14:editId="52AA330A">
          <wp:extent cx="569562" cy="199347"/>
          <wp:effectExtent l="0" t="0" r="2540" b="0"/>
          <wp:docPr id="6858538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4C10855A" w14:textId="77777777" w:rsidR="005D0BD7" w:rsidRDefault="005D0BD7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35356" w14:textId="77777777" w:rsidR="005D0BD7" w:rsidRPr="002150E8" w:rsidRDefault="005D0BD7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CCE65CB" wp14:editId="3523CE5A">
          <wp:extent cx="569562" cy="199347"/>
          <wp:effectExtent l="0" t="0" r="2540" b="0"/>
          <wp:docPr id="1759051206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1911097" w14:textId="77777777" w:rsidR="005D0BD7" w:rsidRPr="00B2327C" w:rsidRDefault="005D0BD7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D3CBA" w14:textId="77777777" w:rsidR="00274634" w:rsidRDefault="00274634" w:rsidP="00F56440">
      <w:r>
        <w:separator/>
      </w:r>
    </w:p>
    <w:p w14:paraId="188F572E" w14:textId="77777777" w:rsidR="00274634" w:rsidRDefault="00274634" w:rsidP="00F56440"/>
    <w:p w14:paraId="4E104E9C" w14:textId="77777777" w:rsidR="00274634" w:rsidRDefault="00274634" w:rsidP="00F56440"/>
    <w:p w14:paraId="62A49AC6" w14:textId="77777777" w:rsidR="00274634" w:rsidRDefault="00274634" w:rsidP="00F56440"/>
    <w:p w14:paraId="5FD2918B" w14:textId="77777777" w:rsidR="00274634" w:rsidRDefault="00274634"/>
    <w:p w14:paraId="2C2665C0" w14:textId="77777777" w:rsidR="00274634" w:rsidRDefault="00274634"/>
    <w:p w14:paraId="581A51F0" w14:textId="77777777" w:rsidR="00274634" w:rsidRDefault="00274634"/>
  </w:footnote>
  <w:footnote w:type="continuationSeparator" w:id="0">
    <w:p w14:paraId="4499C077" w14:textId="77777777" w:rsidR="00274634" w:rsidRDefault="00274634" w:rsidP="00F56440">
      <w:r>
        <w:continuationSeparator/>
      </w:r>
    </w:p>
    <w:p w14:paraId="59796A33" w14:textId="77777777" w:rsidR="00274634" w:rsidRDefault="00274634" w:rsidP="00F56440"/>
    <w:p w14:paraId="21EBFF9F" w14:textId="77777777" w:rsidR="00274634" w:rsidRDefault="00274634" w:rsidP="00F56440"/>
    <w:p w14:paraId="75BA291C" w14:textId="77777777" w:rsidR="00274634" w:rsidRDefault="00274634" w:rsidP="00F56440"/>
    <w:p w14:paraId="01C819C7" w14:textId="77777777" w:rsidR="00274634" w:rsidRDefault="00274634"/>
    <w:p w14:paraId="74918B7B" w14:textId="77777777" w:rsidR="00274634" w:rsidRDefault="00274634"/>
    <w:p w14:paraId="0EA0E3A0" w14:textId="77777777" w:rsidR="00274634" w:rsidRDefault="002746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F5443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5D0BD7" w:rsidRPr="00E0758C" w14:paraId="5EBD6C83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F07D50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0419FE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65D408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183F792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23F8BA94" w14:textId="77777777" w:rsidR="005D0BD7" w:rsidRPr="00E17AE8" w:rsidRDefault="005D0BD7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61897" w14:textId="5F30699A" w:rsidR="00357FE0" w:rsidRDefault="002F0035" w:rsidP="003C704E">
    <w:r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1" allowOverlap="1" wp14:anchorId="44A27338" wp14:editId="3F5BEF99">
              <wp:simplePos x="0" y="0"/>
              <wp:positionH relativeFrom="column">
                <wp:posOffset>-166370</wp:posOffset>
              </wp:positionH>
              <wp:positionV relativeFrom="paragraph">
                <wp:posOffset>224155</wp:posOffset>
              </wp:positionV>
              <wp:extent cx="683895" cy="247650"/>
              <wp:effectExtent l="0" t="0" r="0" b="0"/>
              <wp:wrapNone/>
              <wp:docPr id="1068653957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89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5B808" w14:textId="77777777" w:rsidR="002F0035" w:rsidRPr="002F0035" w:rsidRDefault="002F0035" w:rsidP="002F003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F003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765  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2733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607" type="#_x0000_t202" style="position:absolute;margin-left:-13.1pt;margin-top:17.65pt;width:53.85pt;height:19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" filled="f" stroked="f" strokeweight=".5pt">
              <v:textbox>
                <w:txbxContent>
                  <w:p w14:paraId="0435B808" w14:textId="77777777" w:rsidR="002F0035" w:rsidRPr="002F0035" w:rsidRDefault="002F0035" w:rsidP="002F0035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F0035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765  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57FE0" w:rsidRPr="00E0758C" w14:paraId="4AEC8606" w14:textId="77777777" w:rsidTr="003D2B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9BA5DB5" w14:textId="08A28E0E" w:rsidR="00357FE0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99E2E" w14:textId="6A5DE54E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F2611BF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283875B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27C33F" wp14:editId="207A2447">
                <wp:extent cx="337235" cy="324000"/>
                <wp:effectExtent l="0" t="0" r="5715" b="0"/>
                <wp:docPr id="69646086" name="Grafik 696460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EDE7775" w14:textId="77777777" w:rsidR="00357FE0" w:rsidRPr="003C704E" w:rsidRDefault="00357FE0" w:rsidP="003C704E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2FBF5" w14:textId="2DBF5AEE" w:rsidR="005D0BD7" w:rsidRDefault="00832902" w:rsidP="00E0758C">
    <w:r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65606B27" wp14:editId="1EF4A016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455153514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69917" w14:textId="06EE7BED" w:rsidR="00832902" w:rsidRPr="00832902" w:rsidRDefault="00832902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606B27" id="_x0000_t202" coordsize="21600,21600" o:spt="202" path="m,l,21600r21600,l21600,xe">
              <v:stroke joinstyle="miter"/>
              <v:path gradientshapeok="t" o:connecttype="rect"/>
            </v:shapetype>
            <v:shape id="_x0000_s1608" type="#_x0000_t202" style="position:absolute;margin-left:-13.9pt;margin-top:22.65pt;width:53.85pt;height:19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XrLAIAAFoEAAAOAAAAZHJzL2Uyb0RvYy54bWysVEtv2zAMvg/YfxB0X+xkado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" fillcolor="white [3201]" stroked="f" strokeweight=".5pt">
              <v:textbox>
                <w:txbxContent>
                  <w:p w14:paraId="30569917" w14:textId="06EE7BED" w:rsidR="00832902" w:rsidRPr="00832902" w:rsidRDefault="00832902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14C3443F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F88C1F0" w14:textId="71FA5D2F" w:rsidR="005D0BD7" w:rsidRPr="00E0758C" w:rsidRDefault="005D0BD7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C850F84" w14:textId="35F48997" w:rsidR="00DD722E" w:rsidRPr="00E0758C" w:rsidRDefault="008A67C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  <w:r w:rsidR="0016055E"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B13A68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</w:t>
          </w:r>
          <w:r w:rsidR="00016CC1"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1A8092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6114A5" wp14:editId="1761C4FA">
                <wp:extent cx="337235" cy="324000"/>
                <wp:effectExtent l="0" t="0" r="5715" b="0"/>
                <wp:docPr id="2049709506" name="Grafik 2049709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21DEB3F" w14:textId="47F858E9" w:rsidR="005D0BD7" w:rsidRPr="00E17AE8" w:rsidRDefault="005D0BD7" w:rsidP="001C3EE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A246A" w14:textId="7777777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1" allowOverlap="1" wp14:anchorId="1D956910" wp14:editId="07EC48A2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877614029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CDBD4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56910" id="_x0000_t202" coordsize="21600,21600" o:spt="202" path="m,l,21600r21600,l21600,xe">
              <v:stroke joinstyle="miter"/>
              <v:path gradientshapeok="t" o:connecttype="rect"/>
            </v:shapetype>
            <v:shape id="_x0000_s1609" type="#_x0000_t202" style="position:absolute;margin-left:-13.9pt;margin-top:22.65pt;width:53.85pt;height:19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RPLgIAAFoEAAAOAAAAZHJzL2Uyb0RvYy54bWysVEtv2zAMvg/YfxB0X+xkado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" fillcolor="white [3201]" stroked="f" strokeweight=".5pt">
              <v:textbox>
                <w:txbxContent>
                  <w:p w14:paraId="1F5CDBD4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04DA4E8B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B03CC87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CA1E99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  <w: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404BF55" w14:textId="1637080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2CDAFF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EAB1CB6" wp14:editId="55792BE3">
                <wp:extent cx="337235" cy="324000"/>
                <wp:effectExtent l="0" t="0" r="5715" b="0"/>
                <wp:docPr id="1206110693" name="Grafik 12061106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603DF2C" w14:textId="77777777" w:rsidR="002F0035" w:rsidRPr="00E17AE8" w:rsidRDefault="002F0035" w:rsidP="001C3EE1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5CAC8" w14:textId="28822D1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1" allowOverlap="1" wp14:anchorId="529497B3" wp14:editId="298C877E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555822281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557D85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497B3" id="_x0000_t202" coordsize="21600,21600" o:spt="202" path="m,l,21600r21600,l21600,xe">
              <v:stroke joinstyle="miter"/>
              <v:path gradientshapeok="t" o:connecttype="rect"/>
            </v:shapetype>
            <v:shape id="_x0000_s1610" type="#_x0000_t202" style="position:absolute;margin-left:-13.9pt;margin-top:22.65pt;width:53.85pt;height:19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" fillcolor="white [3201]" stroked="f" strokeweight=".5pt">
              <v:textbox>
                <w:txbxContent>
                  <w:p w14:paraId="3F557D85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69828502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A13EC3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F18C18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  <w: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8329B" w14:textId="3055581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4DA65DD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F36C1F8" wp14:editId="42BC0EBA">
                <wp:extent cx="337235" cy="324000"/>
                <wp:effectExtent l="0" t="0" r="5715" b="0"/>
                <wp:docPr id="1579822190" name="Grafik 1579822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3580A2" w14:textId="77777777" w:rsidR="002F0035" w:rsidRPr="00E17AE8" w:rsidRDefault="002F0035" w:rsidP="001C3EE1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AB54A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7E295A9A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ED99A58" w14:textId="77777777" w:rsidR="005D0BD7" w:rsidRPr="00E0758C" w:rsidRDefault="005D0BD7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1520" behindDoc="0" locked="0" layoutInCell="1" allowOverlap="1" wp14:anchorId="39B00F9D" wp14:editId="3253C75D">
                <wp:simplePos x="0" y="0"/>
                <wp:positionH relativeFrom="column">
                  <wp:posOffset>-77470</wp:posOffset>
                </wp:positionH>
                <wp:positionV relativeFrom="paragraph">
                  <wp:posOffset>93345</wp:posOffset>
                </wp:positionV>
                <wp:extent cx="432435" cy="216535"/>
                <wp:effectExtent l="0" t="0" r="0" b="0"/>
                <wp:wrapNone/>
                <wp:docPr id="1579069880" name="Grafik 15790698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Grafik 5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" cy="21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03003A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2C9E3D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BF7CF3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313FFA5" wp14:editId="41433402">
                <wp:extent cx="337235" cy="324000"/>
                <wp:effectExtent l="0" t="0" r="5715" b="0"/>
                <wp:docPr id="2033596724" name="Grafik 2033596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385CE78" w14:textId="77777777" w:rsidR="005D0BD7" w:rsidRPr="003C704E" w:rsidRDefault="005D0BD7" w:rsidP="003C704E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91893" w14:textId="77777777" w:rsidR="005D0BD7" w:rsidRDefault="005D0BD7" w:rsidP="00177A63">
    <w:pPr>
      <w:pStyle w:val="Kopfzeile"/>
    </w:pPr>
    <w:r>
      <w:rPr>
        <w:noProof/>
      </w:rPr>
      <w:drawing>
        <wp:anchor distT="0" distB="0" distL="114300" distR="114300" simplePos="0" relativeHeight="251686400" behindDoc="0" locked="0" layoutInCell="1" allowOverlap="1" wp14:anchorId="4A2F0D1D" wp14:editId="0A16E9F4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947929724" name="Grafik 947929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465635240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20090D9" w14:textId="77777777" w:rsidR="005D0BD7" w:rsidRPr="000809F3" w:rsidRDefault="005D0BD7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2AC1BFAE" w14:textId="77777777" w:rsidR="005D0BD7" w:rsidRDefault="005D0BD7" w:rsidP="00177A63">
    <w:pPr>
      <w:pStyle w:val="Kopfzeile"/>
    </w:pPr>
  </w:p>
  <w:p w14:paraId="65E350CC" w14:textId="77777777" w:rsidR="005D0BD7" w:rsidRDefault="005D0BD7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2C19F601" wp14:editId="7AFF5F53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3911" name="Gerader Verbinder 13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CC9636" id="Gerader Verbinder 13911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" strokecolor="#327a86" strokeweight="1pt">
              <v:stroke joinstyle="miter"/>
              <o:lock v:ext="edit" shapetype="f"/>
            </v:line>
          </w:pict>
        </mc:Fallback>
      </mc:AlternateContent>
    </w:r>
  </w:p>
  <w:p w14:paraId="5C9F931A" w14:textId="77777777" w:rsidR="005D0BD7" w:rsidRPr="00177A63" w:rsidRDefault="005D0BD7" w:rsidP="00177A63">
    <w:pPr>
      <w:pStyle w:val="Kopfzeil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A15E2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28B10E95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864E00" w14:textId="77777777" w:rsidR="005D0BD7" w:rsidRPr="00E0758C" w:rsidRDefault="005D0BD7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544" behindDoc="0" locked="0" layoutInCell="1" allowOverlap="1" wp14:anchorId="31F8E0A0" wp14:editId="33CE1C23">
                <wp:simplePos x="0" y="0"/>
                <wp:positionH relativeFrom="column">
                  <wp:posOffset>-108585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6B3A1B" w14:textId="336B49C6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in Schritten zählen</w:t>
          </w:r>
          <w:r w:rsidR="00832902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1A0EB10" w14:textId="5E44678C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 w:rsidR="008B4775">
            <w:rPr>
              <w:color w:val="737373" w:themeColor="accent3"/>
              <w:sz w:val="18"/>
              <w:szCs w:val="18"/>
            </w:rPr>
            <w:t>2</w:t>
          </w:r>
          <w:r>
            <w:rPr>
              <w:color w:val="737373" w:themeColor="accent3"/>
              <w:sz w:val="18"/>
              <w:szCs w:val="18"/>
            </w:rPr>
            <w:t>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6682B4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1A4588" wp14:editId="5BEA2B93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891FC7" w14:textId="77777777" w:rsidR="005D0BD7" w:rsidRDefault="005D0B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2A701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3FC2C15B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CDD87E9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7424" behindDoc="0" locked="0" layoutInCell="1" allowOverlap="1" wp14:anchorId="5961FD82" wp14:editId="1F473CF2">
                <wp:simplePos x="0" y="0"/>
                <wp:positionH relativeFrom="column">
                  <wp:posOffset>-65405</wp:posOffset>
                </wp:positionH>
                <wp:positionV relativeFrom="paragraph">
                  <wp:posOffset>15875</wp:posOffset>
                </wp:positionV>
                <wp:extent cx="467995" cy="233680"/>
                <wp:effectExtent l="0" t="0" r="1905" b="0"/>
                <wp:wrapNone/>
                <wp:docPr id="313606175" name="Grafik 313606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995" cy="23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9B3D879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3848A33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EB6A41C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F9C5CB" wp14:editId="2B25A0DD">
                <wp:extent cx="337235" cy="324000"/>
                <wp:effectExtent l="0" t="0" r="5715" b="0"/>
                <wp:docPr id="364575376" name="Grafik 364575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808B37" w14:textId="77777777" w:rsidR="005D0BD7" w:rsidRPr="00E17AE8" w:rsidRDefault="005D0BD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2E269" w14:textId="77777777" w:rsidR="009100CA" w:rsidRDefault="009100C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100CA" w:rsidRPr="00E0758C" w14:paraId="25DA32F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A69FE1" w14:textId="072229E3" w:rsidR="009100CA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00736" behindDoc="0" locked="0" layoutInCell="1" allowOverlap="1" wp14:anchorId="44AD9273" wp14:editId="138B816D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771165449" name="Grafik 1771165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502B5E" w14:textId="2367665F" w:rsidR="009100CA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 w:rsidR="00832902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9C8A91" w14:textId="201F6535" w:rsidR="009100CA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7CB937" w14:textId="77777777" w:rsidR="009100CA" w:rsidRPr="00E0758C" w:rsidRDefault="009100CA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6B2B5BF" wp14:editId="20F345D8">
                <wp:extent cx="337235" cy="324000"/>
                <wp:effectExtent l="0" t="0" r="5715" b="0"/>
                <wp:docPr id="1969598871" name="Grafik 1969598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B0FCEE" w14:textId="77777777" w:rsidR="009100CA" w:rsidRPr="003C704E" w:rsidRDefault="009100CA" w:rsidP="003C704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9681B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4A8D80BC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556BD343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3024" behindDoc="0" locked="0" layoutInCell="1" allowOverlap="1" wp14:anchorId="110C37AA" wp14:editId="1CC037AC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996939931" name="Grafik 19969399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4948A22" w14:textId="50CF1836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183F731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EAEFF85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5247CD5" wp14:editId="33D5A576">
                <wp:extent cx="337235" cy="324000"/>
                <wp:effectExtent l="0" t="0" r="5715" b="0"/>
                <wp:docPr id="1724283731" name="Grafik 17242837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1908A09" w14:textId="77777777" w:rsidR="002B2665" w:rsidRPr="003C704E" w:rsidRDefault="002B2665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F2020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CA4B44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27802ED6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0976" behindDoc="0" locked="0" layoutInCell="1" allowOverlap="1" wp14:anchorId="7B6F226C" wp14:editId="718871C2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65497933" name="Grafik 654979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919EF5" w14:textId="33E0B75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8C0754" w14:textId="5E25FA18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301F1C4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A81084E" wp14:editId="6328504E">
                <wp:extent cx="337235" cy="324000"/>
                <wp:effectExtent l="0" t="0" r="5715" b="0"/>
                <wp:docPr id="391249770" name="Grafik 3912497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5A52452" w14:textId="77777777" w:rsidR="002B2665" w:rsidRPr="003C704E" w:rsidRDefault="002B2665" w:rsidP="003C704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0C21E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4AD262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7953E983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5072" behindDoc="0" locked="0" layoutInCell="1" allowOverlap="1" wp14:anchorId="61115BA8" wp14:editId="71F6229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365329875" name="Grafik 365329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324705" w14:textId="4EE58740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DB4B07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9DA3EEF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9A87B4" wp14:editId="6554AD60">
                <wp:extent cx="337235" cy="324000"/>
                <wp:effectExtent l="0" t="0" r="5715" b="0"/>
                <wp:docPr id="1251175850" name="Grafik 12511758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19E4D88" w14:textId="77777777" w:rsidR="002B2665" w:rsidRPr="003C704E" w:rsidRDefault="002B2665" w:rsidP="003C704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D3FFB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64E064F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5C66B0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7120" behindDoc="0" locked="0" layoutInCell="1" allowOverlap="1" wp14:anchorId="50CD8CEF" wp14:editId="78A491E6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2089508935" name="Grafik 20895089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CDC33FF" w14:textId="5682808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6C3911C" w14:textId="2ED4C50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7A29FFC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7E2608" wp14:editId="6E85D5F3">
                <wp:extent cx="337235" cy="324000"/>
                <wp:effectExtent l="0" t="0" r="5715" b="0"/>
                <wp:docPr id="779308151" name="Grafik 779308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F8DDFC0" w14:textId="77777777" w:rsidR="002B2665" w:rsidRPr="003C704E" w:rsidRDefault="002B2665" w:rsidP="003C704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3C607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7B90842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4CA0F90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9168" behindDoc="0" locked="0" layoutInCell="1" allowOverlap="1" wp14:anchorId="5DA4716B" wp14:editId="08A006C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618501115" name="Grafik 618501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7E2608" w14:textId="6788E865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085EC5B" w14:textId="2C9C38DB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CC924AA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E3142F4" wp14:editId="42E28719">
                <wp:extent cx="337235" cy="324000"/>
                <wp:effectExtent l="0" t="0" r="5715" b="0"/>
                <wp:docPr id="1653789058" name="Grafik 16537890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22A58FA" w14:textId="77777777" w:rsidR="003F0346" w:rsidRPr="003C704E" w:rsidRDefault="003F0346" w:rsidP="003C704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31B3D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337F489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6158DF3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21216" behindDoc="0" locked="0" layoutInCell="1" allowOverlap="1" wp14:anchorId="7C668EEC" wp14:editId="0585FC08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901975367" name="Grafik 1901975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77E240" w14:textId="0A485D7C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2F7D99" w14:textId="521676DF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F25A4E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02281F9" wp14:editId="46E0D060">
                <wp:extent cx="337235" cy="324000"/>
                <wp:effectExtent l="0" t="0" r="5715" b="0"/>
                <wp:docPr id="1979333073" name="Grafik 197933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1186A1" w14:textId="77777777" w:rsidR="003F0346" w:rsidRPr="003C704E" w:rsidRDefault="003F0346" w:rsidP="003C70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F01A8"/>
    <w:multiLevelType w:val="hybridMultilevel"/>
    <w:tmpl w:val="624A2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5095"/>
    <w:multiLevelType w:val="hybridMultilevel"/>
    <w:tmpl w:val="23D63846"/>
    <w:lvl w:ilvl="0" w:tplc="5A34F34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FE4DF0"/>
    <w:multiLevelType w:val="hybridMultilevel"/>
    <w:tmpl w:val="51D4BECE"/>
    <w:lvl w:ilvl="0" w:tplc="30686BD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F7EA3"/>
    <w:multiLevelType w:val="hybridMultilevel"/>
    <w:tmpl w:val="DD2C84CA"/>
    <w:lvl w:ilvl="0" w:tplc="F732D2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435B6C"/>
    <w:multiLevelType w:val="hybridMultilevel"/>
    <w:tmpl w:val="5B9E37D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52242F"/>
    <w:multiLevelType w:val="hybridMultilevel"/>
    <w:tmpl w:val="34E489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2094704">
    <w:abstractNumId w:val="3"/>
  </w:num>
  <w:num w:numId="2" w16cid:durableId="616134930">
    <w:abstractNumId w:val="5"/>
  </w:num>
  <w:num w:numId="3" w16cid:durableId="522326839">
    <w:abstractNumId w:val="7"/>
  </w:num>
  <w:num w:numId="4" w16cid:durableId="1063680297">
    <w:abstractNumId w:val="1"/>
  </w:num>
  <w:num w:numId="5" w16cid:durableId="489559878">
    <w:abstractNumId w:val="4"/>
  </w:num>
  <w:num w:numId="6" w16cid:durableId="1343119015">
    <w:abstractNumId w:val="6"/>
  </w:num>
  <w:num w:numId="7" w16cid:durableId="542326210">
    <w:abstractNumId w:val="0"/>
  </w:num>
  <w:num w:numId="8" w16cid:durableId="65873369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201"/>
    <w:rsid w:val="0000125A"/>
    <w:rsid w:val="00001908"/>
    <w:rsid w:val="00004F79"/>
    <w:rsid w:val="000052CA"/>
    <w:rsid w:val="00007F99"/>
    <w:rsid w:val="00010863"/>
    <w:rsid w:val="00011C8C"/>
    <w:rsid w:val="00013060"/>
    <w:rsid w:val="0001413B"/>
    <w:rsid w:val="00016CC1"/>
    <w:rsid w:val="00020370"/>
    <w:rsid w:val="00021B05"/>
    <w:rsid w:val="00024511"/>
    <w:rsid w:val="00024A24"/>
    <w:rsid w:val="00024CED"/>
    <w:rsid w:val="00026F34"/>
    <w:rsid w:val="00030B49"/>
    <w:rsid w:val="000358FA"/>
    <w:rsid w:val="0003654F"/>
    <w:rsid w:val="000425FD"/>
    <w:rsid w:val="00042F87"/>
    <w:rsid w:val="00045C57"/>
    <w:rsid w:val="00047413"/>
    <w:rsid w:val="0005096B"/>
    <w:rsid w:val="0005153C"/>
    <w:rsid w:val="00052B48"/>
    <w:rsid w:val="000553EB"/>
    <w:rsid w:val="00056293"/>
    <w:rsid w:val="0006256C"/>
    <w:rsid w:val="00063086"/>
    <w:rsid w:val="00063C56"/>
    <w:rsid w:val="00074A2C"/>
    <w:rsid w:val="00076180"/>
    <w:rsid w:val="00076A10"/>
    <w:rsid w:val="00077536"/>
    <w:rsid w:val="00077AFE"/>
    <w:rsid w:val="00081AEE"/>
    <w:rsid w:val="0008511F"/>
    <w:rsid w:val="00085A82"/>
    <w:rsid w:val="00091B11"/>
    <w:rsid w:val="0009400B"/>
    <w:rsid w:val="00094034"/>
    <w:rsid w:val="00095D18"/>
    <w:rsid w:val="00096230"/>
    <w:rsid w:val="000970F9"/>
    <w:rsid w:val="00097784"/>
    <w:rsid w:val="00097AFE"/>
    <w:rsid w:val="000A2473"/>
    <w:rsid w:val="000A2BD2"/>
    <w:rsid w:val="000A412F"/>
    <w:rsid w:val="000B0A24"/>
    <w:rsid w:val="000B1991"/>
    <w:rsid w:val="000B3B46"/>
    <w:rsid w:val="000B4F68"/>
    <w:rsid w:val="000B7134"/>
    <w:rsid w:val="000C3056"/>
    <w:rsid w:val="000C56AC"/>
    <w:rsid w:val="000C7083"/>
    <w:rsid w:val="000D30D1"/>
    <w:rsid w:val="000D3B3C"/>
    <w:rsid w:val="000D488F"/>
    <w:rsid w:val="000E1684"/>
    <w:rsid w:val="000E1DE9"/>
    <w:rsid w:val="000E2765"/>
    <w:rsid w:val="000E2F53"/>
    <w:rsid w:val="000F13CD"/>
    <w:rsid w:val="000F1545"/>
    <w:rsid w:val="000F32C4"/>
    <w:rsid w:val="000F3516"/>
    <w:rsid w:val="000F6551"/>
    <w:rsid w:val="000F7F6B"/>
    <w:rsid w:val="001011C1"/>
    <w:rsid w:val="00101357"/>
    <w:rsid w:val="001029C2"/>
    <w:rsid w:val="00104F4B"/>
    <w:rsid w:val="00105045"/>
    <w:rsid w:val="0010640E"/>
    <w:rsid w:val="00111757"/>
    <w:rsid w:val="00112BD0"/>
    <w:rsid w:val="00114DBF"/>
    <w:rsid w:val="00114F3B"/>
    <w:rsid w:val="00120536"/>
    <w:rsid w:val="00120E67"/>
    <w:rsid w:val="0012488A"/>
    <w:rsid w:val="00125525"/>
    <w:rsid w:val="001312A6"/>
    <w:rsid w:val="00131F82"/>
    <w:rsid w:val="001322F2"/>
    <w:rsid w:val="0013340C"/>
    <w:rsid w:val="00133C95"/>
    <w:rsid w:val="00133CDA"/>
    <w:rsid w:val="0013505A"/>
    <w:rsid w:val="00140BC5"/>
    <w:rsid w:val="00141E86"/>
    <w:rsid w:val="00142652"/>
    <w:rsid w:val="0014276C"/>
    <w:rsid w:val="0014695C"/>
    <w:rsid w:val="00146ED1"/>
    <w:rsid w:val="00146F2A"/>
    <w:rsid w:val="00150886"/>
    <w:rsid w:val="001524D5"/>
    <w:rsid w:val="001559BE"/>
    <w:rsid w:val="0016055E"/>
    <w:rsid w:val="001610F3"/>
    <w:rsid w:val="00164A5C"/>
    <w:rsid w:val="001662C7"/>
    <w:rsid w:val="00170589"/>
    <w:rsid w:val="0017272C"/>
    <w:rsid w:val="001735AF"/>
    <w:rsid w:val="00177A63"/>
    <w:rsid w:val="00180775"/>
    <w:rsid w:val="00180EC4"/>
    <w:rsid w:val="00182C65"/>
    <w:rsid w:val="00183265"/>
    <w:rsid w:val="0018492B"/>
    <w:rsid w:val="001853AA"/>
    <w:rsid w:val="001858C2"/>
    <w:rsid w:val="0018699D"/>
    <w:rsid w:val="00192D9F"/>
    <w:rsid w:val="001948F0"/>
    <w:rsid w:val="0019680D"/>
    <w:rsid w:val="001A1774"/>
    <w:rsid w:val="001A1780"/>
    <w:rsid w:val="001A1E9E"/>
    <w:rsid w:val="001A2E91"/>
    <w:rsid w:val="001B2345"/>
    <w:rsid w:val="001B249B"/>
    <w:rsid w:val="001B3139"/>
    <w:rsid w:val="001B43D2"/>
    <w:rsid w:val="001B7CE6"/>
    <w:rsid w:val="001C0814"/>
    <w:rsid w:val="001C0C6A"/>
    <w:rsid w:val="001C3A55"/>
    <w:rsid w:val="001C3EE1"/>
    <w:rsid w:val="001C4682"/>
    <w:rsid w:val="001C6C3A"/>
    <w:rsid w:val="001C79F1"/>
    <w:rsid w:val="001D6674"/>
    <w:rsid w:val="001D6AC3"/>
    <w:rsid w:val="001D7B44"/>
    <w:rsid w:val="001E08C7"/>
    <w:rsid w:val="001E402C"/>
    <w:rsid w:val="001E4845"/>
    <w:rsid w:val="001E7430"/>
    <w:rsid w:val="001F2A76"/>
    <w:rsid w:val="001F6F57"/>
    <w:rsid w:val="002015CF"/>
    <w:rsid w:val="00202DAA"/>
    <w:rsid w:val="0020423D"/>
    <w:rsid w:val="00204695"/>
    <w:rsid w:val="002061FE"/>
    <w:rsid w:val="00206256"/>
    <w:rsid w:val="00206AA9"/>
    <w:rsid w:val="00207B8D"/>
    <w:rsid w:val="0021056C"/>
    <w:rsid w:val="0021237C"/>
    <w:rsid w:val="002150E8"/>
    <w:rsid w:val="00222E96"/>
    <w:rsid w:val="00226676"/>
    <w:rsid w:val="002274BA"/>
    <w:rsid w:val="00230A99"/>
    <w:rsid w:val="002329E7"/>
    <w:rsid w:val="002330F5"/>
    <w:rsid w:val="00235B6C"/>
    <w:rsid w:val="00236F58"/>
    <w:rsid w:val="00240CAD"/>
    <w:rsid w:val="00243737"/>
    <w:rsid w:val="00252562"/>
    <w:rsid w:val="00253552"/>
    <w:rsid w:val="00261CE3"/>
    <w:rsid w:val="00262D48"/>
    <w:rsid w:val="00264D79"/>
    <w:rsid w:val="0027078B"/>
    <w:rsid w:val="00270D4E"/>
    <w:rsid w:val="00273BC7"/>
    <w:rsid w:val="00273C8A"/>
    <w:rsid w:val="002745E0"/>
    <w:rsid w:val="00274634"/>
    <w:rsid w:val="002752D7"/>
    <w:rsid w:val="00276E7E"/>
    <w:rsid w:val="00281B10"/>
    <w:rsid w:val="0028432B"/>
    <w:rsid w:val="002869C0"/>
    <w:rsid w:val="00287B00"/>
    <w:rsid w:val="002969B0"/>
    <w:rsid w:val="00297993"/>
    <w:rsid w:val="002A0857"/>
    <w:rsid w:val="002A1096"/>
    <w:rsid w:val="002A17E0"/>
    <w:rsid w:val="002A3358"/>
    <w:rsid w:val="002A5F55"/>
    <w:rsid w:val="002A7FD3"/>
    <w:rsid w:val="002B12F6"/>
    <w:rsid w:val="002B2665"/>
    <w:rsid w:val="002B391A"/>
    <w:rsid w:val="002B7422"/>
    <w:rsid w:val="002C1315"/>
    <w:rsid w:val="002C381B"/>
    <w:rsid w:val="002C56D1"/>
    <w:rsid w:val="002D1257"/>
    <w:rsid w:val="002D1886"/>
    <w:rsid w:val="002D3D06"/>
    <w:rsid w:val="002D5F21"/>
    <w:rsid w:val="002D6E0F"/>
    <w:rsid w:val="002E0053"/>
    <w:rsid w:val="002E55B9"/>
    <w:rsid w:val="002E6140"/>
    <w:rsid w:val="002F0035"/>
    <w:rsid w:val="002F2B43"/>
    <w:rsid w:val="002F4885"/>
    <w:rsid w:val="002F5465"/>
    <w:rsid w:val="003006A2"/>
    <w:rsid w:val="00300EA0"/>
    <w:rsid w:val="0030347F"/>
    <w:rsid w:val="00305887"/>
    <w:rsid w:val="003079FB"/>
    <w:rsid w:val="003105B6"/>
    <w:rsid w:val="00311CDE"/>
    <w:rsid w:val="00315877"/>
    <w:rsid w:val="003158DF"/>
    <w:rsid w:val="0032057B"/>
    <w:rsid w:val="0032289E"/>
    <w:rsid w:val="00324169"/>
    <w:rsid w:val="003241A1"/>
    <w:rsid w:val="003244CA"/>
    <w:rsid w:val="0032682C"/>
    <w:rsid w:val="00332BA3"/>
    <w:rsid w:val="00333312"/>
    <w:rsid w:val="00333FA5"/>
    <w:rsid w:val="00335B6E"/>
    <w:rsid w:val="0033677C"/>
    <w:rsid w:val="003402F9"/>
    <w:rsid w:val="003415A0"/>
    <w:rsid w:val="0034350A"/>
    <w:rsid w:val="00344789"/>
    <w:rsid w:val="00344CFE"/>
    <w:rsid w:val="00350DAC"/>
    <w:rsid w:val="00352164"/>
    <w:rsid w:val="00353BDB"/>
    <w:rsid w:val="00354295"/>
    <w:rsid w:val="00354A18"/>
    <w:rsid w:val="00354D8C"/>
    <w:rsid w:val="00356CEA"/>
    <w:rsid w:val="00357CE4"/>
    <w:rsid w:val="00357D79"/>
    <w:rsid w:val="00357FE0"/>
    <w:rsid w:val="003613DE"/>
    <w:rsid w:val="0036197D"/>
    <w:rsid w:val="00362FA9"/>
    <w:rsid w:val="00363593"/>
    <w:rsid w:val="003654EE"/>
    <w:rsid w:val="003655ED"/>
    <w:rsid w:val="00365D85"/>
    <w:rsid w:val="00367D3E"/>
    <w:rsid w:val="0037054C"/>
    <w:rsid w:val="0037445F"/>
    <w:rsid w:val="00376C2F"/>
    <w:rsid w:val="00377F82"/>
    <w:rsid w:val="00386976"/>
    <w:rsid w:val="00386A12"/>
    <w:rsid w:val="00386B6C"/>
    <w:rsid w:val="00387E4E"/>
    <w:rsid w:val="00387E96"/>
    <w:rsid w:val="003908B0"/>
    <w:rsid w:val="00391BC6"/>
    <w:rsid w:val="00393206"/>
    <w:rsid w:val="00393460"/>
    <w:rsid w:val="003954DF"/>
    <w:rsid w:val="00397B9C"/>
    <w:rsid w:val="003A588A"/>
    <w:rsid w:val="003A591E"/>
    <w:rsid w:val="003A6648"/>
    <w:rsid w:val="003A744F"/>
    <w:rsid w:val="003B03AF"/>
    <w:rsid w:val="003B04ED"/>
    <w:rsid w:val="003B04FD"/>
    <w:rsid w:val="003B54C2"/>
    <w:rsid w:val="003B5F33"/>
    <w:rsid w:val="003B6076"/>
    <w:rsid w:val="003B6095"/>
    <w:rsid w:val="003B796D"/>
    <w:rsid w:val="003B7E60"/>
    <w:rsid w:val="003C0167"/>
    <w:rsid w:val="003C3680"/>
    <w:rsid w:val="003C704E"/>
    <w:rsid w:val="003C7B7B"/>
    <w:rsid w:val="003D17F3"/>
    <w:rsid w:val="003D2DC6"/>
    <w:rsid w:val="003D3739"/>
    <w:rsid w:val="003D3CF9"/>
    <w:rsid w:val="003D5798"/>
    <w:rsid w:val="003E0DE1"/>
    <w:rsid w:val="003E26AC"/>
    <w:rsid w:val="003E4596"/>
    <w:rsid w:val="003E6872"/>
    <w:rsid w:val="003F00BC"/>
    <w:rsid w:val="003F0346"/>
    <w:rsid w:val="003F03DA"/>
    <w:rsid w:val="003F0902"/>
    <w:rsid w:val="003F3BD6"/>
    <w:rsid w:val="003F625D"/>
    <w:rsid w:val="003F6BF5"/>
    <w:rsid w:val="003F7237"/>
    <w:rsid w:val="00400A74"/>
    <w:rsid w:val="004035C1"/>
    <w:rsid w:val="004041C4"/>
    <w:rsid w:val="00405B3A"/>
    <w:rsid w:val="00406E9D"/>
    <w:rsid w:val="0041177D"/>
    <w:rsid w:val="00413012"/>
    <w:rsid w:val="00415ECC"/>
    <w:rsid w:val="00421399"/>
    <w:rsid w:val="00421559"/>
    <w:rsid w:val="004221C0"/>
    <w:rsid w:val="00423B88"/>
    <w:rsid w:val="00427CE9"/>
    <w:rsid w:val="00430DFC"/>
    <w:rsid w:val="00436169"/>
    <w:rsid w:val="004410FB"/>
    <w:rsid w:val="00441287"/>
    <w:rsid w:val="004430E4"/>
    <w:rsid w:val="004443AB"/>
    <w:rsid w:val="00450EDC"/>
    <w:rsid w:val="00451172"/>
    <w:rsid w:val="004629EB"/>
    <w:rsid w:val="00463F1E"/>
    <w:rsid w:val="00463F5D"/>
    <w:rsid w:val="00467290"/>
    <w:rsid w:val="00471BDA"/>
    <w:rsid w:val="00472112"/>
    <w:rsid w:val="00473B71"/>
    <w:rsid w:val="00477539"/>
    <w:rsid w:val="00477D11"/>
    <w:rsid w:val="00477D1D"/>
    <w:rsid w:val="004806B4"/>
    <w:rsid w:val="0048465A"/>
    <w:rsid w:val="0048537F"/>
    <w:rsid w:val="00485714"/>
    <w:rsid w:val="00487E41"/>
    <w:rsid w:val="004944E9"/>
    <w:rsid w:val="00496720"/>
    <w:rsid w:val="00497530"/>
    <w:rsid w:val="00497C47"/>
    <w:rsid w:val="004A0029"/>
    <w:rsid w:val="004A2630"/>
    <w:rsid w:val="004B006A"/>
    <w:rsid w:val="004B0713"/>
    <w:rsid w:val="004B1005"/>
    <w:rsid w:val="004B1717"/>
    <w:rsid w:val="004B1E4C"/>
    <w:rsid w:val="004B27C9"/>
    <w:rsid w:val="004B43D8"/>
    <w:rsid w:val="004B66BA"/>
    <w:rsid w:val="004C0FF9"/>
    <w:rsid w:val="004C70DD"/>
    <w:rsid w:val="004D01A4"/>
    <w:rsid w:val="004D033C"/>
    <w:rsid w:val="004D0A5D"/>
    <w:rsid w:val="004D2F73"/>
    <w:rsid w:val="004D367A"/>
    <w:rsid w:val="004D5108"/>
    <w:rsid w:val="004D537D"/>
    <w:rsid w:val="004D78F6"/>
    <w:rsid w:val="004E07B3"/>
    <w:rsid w:val="004E1347"/>
    <w:rsid w:val="004E349C"/>
    <w:rsid w:val="004E3A72"/>
    <w:rsid w:val="004E5545"/>
    <w:rsid w:val="004E5F18"/>
    <w:rsid w:val="004E6E5D"/>
    <w:rsid w:val="004E7EF5"/>
    <w:rsid w:val="004F1321"/>
    <w:rsid w:val="004F6B97"/>
    <w:rsid w:val="004F797A"/>
    <w:rsid w:val="004F7D54"/>
    <w:rsid w:val="0050131C"/>
    <w:rsid w:val="00506BFA"/>
    <w:rsid w:val="00512E4A"/>
    <w:rsid w:val="005131AB"/>
    <w:rsid w:val="0051334C"/>
    <w:rsid w:val="00513F2E"/>
    <w:rsid w:val="00515503"/>
    <w:rsid w:val="00516206"/>
    <w:rsid w:val="0052085C"/>
    <w:rsid w:val="005256C6"/>
    <w:rsid w:val="00525E77"/>
    <w:rsid w:val="005306EE"/>
    <w:rsid w:val="00530B72"/>
    <w:rsid w:val="00533B76"/>
    <w:rsid w:val="005347CD"/>
    <w:rsid w:val="0053554B"/>
    <w:rsid w:val="0053610C"/>
    <w:rsid w:val="00536918"/>
    <w:rsid w:val="00536F5D"/>
    <w:rsid w:val="00545929"/>
    <w:rsid w:val="00550488"/>
    <w:rsid w:val="005513D5"/>
    <w:rsid w:val="00551D37"/>
    <w:rsid w:val="0055281F"/>
    <w:rsid w:val="00553FDA"/>
    <w:rsid w:val="005546E0"/>
    <w:rsid w:val="005551AE"/>
    <w:rsid w:val="005570FE"/>
    <w:rsid w:val="00557355"/>
    <w:rsid w:val="00557A27"/>
    <w:rsid w:val="0056041E"/>
    <w:rsid w:val="00560A32"/>
    <w:rsid w:val="00561FC1"/>
    <w:rsid w:val="005627BF"/>
    <w:rsid w:val="00563011"/>
    <w:rsid w:val="00563B5D"/>
    <w:rsid w:val="00564563"/>
    <w:rsid w:val="005659A1"/>
    <w:rsid w:val="0056638C"/>
    <w:rsid w:val="00575518"/>
    <w:rsid w:val="0057597F"/>
    <w:rsid w:val="0057608C"/>
    <w:rsid w:val="00576703"/>
    <w:rsid w:val="00577A57"/>
    <w:rsid w:val="00577C8D"/>
    <w:rsid w:val="00577DDC"/>
    <w:rsid w:val="00582922"/>
    <w:rsid w:val="00583B56"/>
    <w:rsid w:val="0058534D"/>
    <w:rsid w:val="00587F2C"/>
    <w:rsid w:val="005913FA"/>
    <w:rsid w:val="005948D3"/>
    <w:rsid w:val="00594C07"/>
    <w:rsid w:val="00596FF7"/>
    <w:rsid w:val="0059756F"/>
    <w:rsid w:val="005A1B94"/>
    <w:rsid w:val="005A396A"/>
    <w:rsid w:val="005A7DFB"/>
    <w:rsid w:val="005B0745"/>
    <w:rsid w:val="005B080D"/>
    <w:rsid w:val="005B181B"/>
    <w:rsid w:val="005B2620"/>
    <w:rsid w:val="005B3E4B"/>
    <w:rsid w:val="005B6F4D"/>
    <w:rsid w:val="005C24F6"/>
    <w:rsid w:val="005C26AF"/>
    <w:rsid w:val="005C35CF"/>
    <w:rsid w:val="005C3BFD"/>
    <w:rsid w:val="005C3C4F"/>
    <w:rsid w:val="005C56C1"/>
    <w:rsid w:val="005D0BD7"/>
    <w:rsid w:val="005D1C13"/>
    <w:rsid w:val="005D3569"/>
    <w:rsid w:val="005D3B6F"/>
    <w:rsid w:val="005D410F"/>
    <w:rsid w:val="005D476F"/>
    <w:rsid w:val="005D794B"/>
    <w:rsid w:val="005E0251"/>
    <w:rsid w:val="005E0F5B"/>
    <w:rsid w:val="005E619C"/>
    <w:rsid w:val="005F0A6D"/>
    <w:rsid w:val="005F1137"/>
    <w:rsid w:val="005F22E4"/>
    <w:rsid w:val="005F2953"/>
    <w:rsid w:val="005F5A22"/>
    <w:rsid w:val="005F772D"/>
    <w:rsid w:val="00600F31"/>
    <w:rsid w:val="006015F6"/>
    <w:rsid w:val="0060254B"/>
    <w:rsid w:val="00603DC4"/>
    <w:rsid w:val="00604AB1"/>
    <w:rsid w:val="00605734"/>
    <w:rsid w:val="00610739"/>
    <w:rsid w:val="00612E48"/>
    <w:rsid w:val="00614046"/>
    <w:rsid w:val="00614F05"/>
    <w:rsid w:val="00617AFA"/>
    <w:rsid w:val="00617C84"/>
    <w:rsid w:val="00622BFD"/>
    <w:rsid w:val="00624488"/>
    <w:rsid w:val="00624F74"/>
    <w:rsid w:val="006259AD"/>
    <w:rsid w:val="006347EC"/>
    <w:rsid w:val="0063560B"/>
    <w:rsid w:val="00636D7F"/>
    <w:rsid w:val="00637B96"/>
    <w:rsid w:val="00640479"/>
    <w:rsid w:val="006410D6"/>
    <w:rsid w:val="00643F9F"/>
    <w:rsid w:val="00644F56"/>
    <w:rsid w:val="00647092"/>
    <w:rsid w:val="00650402"/>
    <w:rsid w:val="00651822"/>
    <w:rsid w:val="006518F9"/>
    <w:rsid w:val="00654C03"/>
    <w:rsid w:val="00661A9A"/>
    <w:rsid w:val="0066281B"/>
    <w:rsid w:val="00662B5B"/>
    <w:rsid w:val="00664421"/>
    <w:rsid w:val="00666769"/>
    <w:rsid w:val="00667BB0"/>
    <w:rsid w:val="0067008E"/>
    <w:rsid w:val="00672EEB"/>
    <w:rsid w:val="00675072"/>
    <w:rsid w:val="0067534A"/>
    <w:rsid w:val="00681F02"/>
    <w:rsid w:val="00682FBC"/>
    <w:rsid w:val="00685B0E"/>
    <w:rsid w:val="00685B7A"/>
    <w:rsid w:val="006868D0"/>
    <w:rsid w:val="00686C67"/>
    <w:rsid w:val="00686FC0"/>
    <w:rsid w:val="00696B7F"/>
    <w:rsid w:val="006979EF"/>
    <w:rsid w:val="006A0447"/>
    <w:rsid w:val="006A253B"/>
    <w:rsid w:val="006A7431"/>
    <w:rsid w:val="006B1E07"/>
    <w:rsid w:val="006B5344"/>
    <w:rsid w:val="006B65B4"/>
    <w:rsid w:val="006C1774"/>
    <w:rsid w:val="006C3538"/>
    <w:rsid w:val="006C7499"/>
    <w:rsid w:val="006D25D9"/>
    <w:rsid w:val="006D3390"/>
    <w:rsid w:val="006D37CB"/>
    <w:rsid w:val="006D3AC2"/>
    <w:rsid w:val="006D707B"/>
    <w:rsid w:val="006E162A"/>
    <w:rsid w:val="006E3EA9"/>
    <w:rsid w:val="006E4B94"/>
    <w:rsid w:val="006E5DEC"/>
    <w:rsid w:val="006E63BC"/>
    <w:rsid w:val="006E700D"/>
    <w:rsid w:val="006F0F14"/>
    <w:rsid w:val="006F3B1C"/>
    <w:rsid w:val="006F3F4C"/>
    <w:rsid w:val="006F4B84"/>
    <w:rsid w:val="006F5451"/>
    <w:rsid w:val="006F5505"/>
    <w:rsid w:val="00700B74"/>
    <w:rsid w:val="00705357"/>
    <w:rsid w:val="00705AE4"/>
    <w:rsid w:val="0071032F"/>
    <w:rsid w:val="00712580"/>
    <w:rsid w:val="0071419E"/>
    <w:rsid w:val="00720E2C"/>
    <w:rsid w:val="00723E53"/>
    <w:rsid w:val="00724BEB"/>
    <w:rsid w:val="00727114"/>
    <w:rsid w:val="007306C0"/>
    <w:rsid w:val="00734981"/>
    <w:rsid w:val="007365D3"/>
    <w:rsid w:val="00736935"/>
    <w:rsid w:val="0073796D"/>
    <w:rsid w:val="00737D8D"/>
    <w:rsid w:val="00740CAE"/>
    <w:rsid w:val="0074113F"/>
    <w:rsid w:val="00750506"/>
    <w:rsid w:val="00751A89"/>
    <w:rsid w:val="00753BF8"/>
    <w:rsid w:val="00753CFE"/>
    <w:rsid w:val="00755665"/>
    <w:rsid w:val="00757C7A"/>
    <w:rsid w:val="00757F0F"/>
    <w:rsid w:val="007610A9"/>
    <w:rsid w:val="00761338"/>
    <w:rsid w:val="0076139C"/>
    <w:rsid w:val="00764711"/>
    <w:rsid w:val="00765246"/>
    <w:rsid w:val="00765286"/>
    <w:rsid w:val="0076674D"/>
    <w:rsid w:val="007674C3"/>
    <w:rsid w:val="007722A0"/>
    <w:rsid w:val="007723C1"/>
    <w:rsid w:val="0077358F"/>
    <w:rsid w:val="00773BF3"/>
    <w:rsid w:val="007751B1"/>
    <w:rsid w:val="00776C43"/>
    <w:rsid w:val="00782287"/>
    <w:rsid w:val="00784962"/>
    <w:rsid w:val="00785A7D"/>
    <w:rsid w:val="00786812"/>
    <w:rsid w:val="00790F21"/>
    <w:rsid w:val="00791C77"/>
    <w:rsid w:val="00792FE3"/>
    <w:rsid w:val="0079477A"/>
    <w:rsid w:val="007947DE"/>
    <w:rsid w:val="00795F88"/>
    <w:rsid w:val="0079608D"/>
    <w:rsid w:val="007A0104"/>
    <w:rsid w:val="007A149C"/>
    <w:rsid w:val="007A1C42"/>
    <w:rsid w:val="007A605F"/>
    <w:rsid w:val="007A6CB2"/>
    <w:rsid w:val="007A7B97"/>
    <w:rsid w:val="007A7FD6"/>
    <w:rsid w:val="007B19C9"/>
    <w:rsid w:val="007B2454"/>
    <w:rsid w:val="007B726E"/>
    <w:rsid w:val="007C3B5B"/>
    <w:rsid w:val="007D3998"/>
    <w:rsid w:val="007D62DE"/>
    <w:rsid w:val="007D723D"/>
    <w:rsid w:val="007E2ED3"/>
    <w:rsid w:val="007E6AC7"/>
    <w:rsid w:val="007F025F"/>
    <w:rsid w:val="007F3178"/>
    <w:rsid w:val="00800099"/>
    <w:rsid w:val="008026EF"/>
    <w:rsid w:val="00803F58"/>
    <w:rsid w:val="00804EEA"/>
    <w:rsid w:val="00805AFC"/>
    <w:rsid w:val="00807CF4"/>
    <w:rsid w:val="008108D9"/>
    <w:rsid w:val="008108F3"/>
    <w:rsid w:val="0081160E"/>
    <w:rsid w:val="00811D2D"/>
    <w:rsid w:val="00812B0E"/>
    <w:rsid w:val="00814EAA"/>
    <w:rsid w:val="00816C34"/>
    <w:rsid w:val="00817E52"/>
    <w:rsid w:val="00821A3E"/>
    <w:rsid w:val="00824C43"/>
    <w:rsid w:val="00824E78"/>
    <w:rsid w:val="00825CEC"/>
    <w:rsid w:val="0082727E"/>
    <w:rsid w:val="00830DD1"/>
    <w:rsid w:val="00831EC7"/>
    <w:rsid w:val="00832706"/>
    <w:rsid w:val="00832902"/>
    <w:rsid w:val="00834A4C"/>
    <w:rsid w:val="0083575B"/>
    <w:rsid w:val="00835983"/>
    <w:rsid w:val="00835C0B"/>
    <w:rsid w:val="008368C8"/>
    <w:rsid w:val="00841EB1"/>
    <w:rsid w:val="00844A02"/>
    <w:rsid w:val="008454DC"/>
    <w:rsid w:val="008456A0"/>
    <w:rsid w:val="00845CB8"/>
    <w:rsid w:val="00846EE1"/>
    <w:rsid w:val="0084766C"/>
    <w:rsid w:val="00850268"/>
    <w:rsid w:val="00851046"/>
    <w:rsid w:val="00851CEC"/>
    <w:rsid w:val="00854D4E"/>
    <w:rsid w:val="008616E5"/>
    <w:rsid w:val="008619E9"/>
    <w:rsid w:val="00867A6B"/>
    <w:rsid w:val="008700DD"/>
    <w:rsid w:val="00871C2C"/>
    <w:rsid w:val="008738EB"/>
    <w:rsid w:val="00880305"/>
    <w:rsid w:val="00881822"/>
    <w:rsid w:val="008869B1"/>
    <w:rsid w:val="00895250"/>
    <w:rsid w:val="00895692"/>
    <w:rsid w:val="008A03A6"/>
    <w:rsid w:val="008A17D3"/>
    <w:rsid w:val="008A207E"/>
    <w:rsid w:val="008A4C4F"/>
    <w:rsid w:val="008A67C2"/>
    <w:rsid w:val="008B07D1"/>
    <w:rsid w:val="008B083A"/>
    <w:rsid w:val="008B08C3"/>
    <w:rsid w:val="008B4775"/>
    <w:rsid w:val="008B638F"/>
    <w:rsid w:val="008B729B"/>
    <w:rsid w:val="008B7859"/>
    <w:rsid w:val="008C0830"/>
    <w:rsid w:val="008C1673"/>
    <w:rsid w:val="008C4891"/>
    <w:rsid w:val="008C5545"/>
    <w:rsid w:val="008C6C14"/>
    <w:rsid w:val="008C767A"/>
    <w:rsid w:val="008D6498"/>
    <w:rsid w:val="008D64E8"/>
    <w:rsid w:val="008D6618"/>
    <w:rsid w:val="008D6BF7"/>
    <w:rsid w:val="008D7103"/>
    <w:rsid w:val="008E0035"/>
    <w:rsid w:val="008E1743"/>
    <w:rsid w:val="008E1F56"/>
    <w:rsid w:val="008E2563"/>
    <w:rsid w:val="008E408B"/>
    <w:rsid w:val="008E62F9"/>
    <w:rsid w:val="008E6EEC"/>
    <w:rsid w:val="008F06F9"/>
    <w:rsid w:val="008F4B5F"/>
    <w:rsid w:val="008F521D"/>
    <w:rsid w:val="009041D0"/>
    <w:rsid w:val="00906263"/>
    <w:rsid w:val="009073CA"/>
    <w:rsid w:val="00907C9A"/>
    <w:rsid w:val="009100CA"/>
    <w:rsid w:val="00911328"/>
    <w:rsid w:val="009117E0"/>
    <w:rsid w:val="00911EDF"/>
    <w:rsid w:val="00913BC8"/>
    <w:rsid w:val="00914E01"/>
    <w:rsid w:val="0092067B"/>
    <w:rsid w:val="00925871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46F8B"/>
    <w:rsid w:val="00947ED8"/>
    <w:rsid w:val="00950ED3"/>
    <w:rsid w:val="00951793"/>
    <w:rsid w:val="00951D37"/>
    <w:rsid w:val="009544F5"/>
    <w:rsid w:val="00960613"/>
    <w:rsid w:val="00963FC5"/>
    <w:rsid w:val="00964E33"/>
    <w:rsid w:val="009701AC"/>
    <w:rsid w:val="00971DCB"/>
    <w:rsid w:val="00974ACA"/>
    <w:rsid w:val="00976A0D"/>
    <w:rsid w:val="00983C41"/>
    <w:rsid w:val="00986924"/>
    <w:rsid w:val="009869B8"/>
    <w:rsid w:val="009870EE"/>
    <w:rsid w:val="00990F9C"/>
    <w:rsid w:val="0099425F"/>
    <w:rsid w:val="009A4DAC"/>
    <w:rsid w:val="009A6608"/>
    <w:rsid w:val="009A660E"/>
    <w:rsid w:val="009A767B"/>
    <w:rsid w:val="009B1745"/>
    <w:rsid w:val="009B37AD"/>
    <w:rsid w:val="009C07AB"/>
    <w:rsid w:val="009C2627"/>
    <w:rsid w:val="009C4E47"/>
    <w:rsid w:val="009C728B"/>
    <w:rsid w:val="009C7C4A"/>
    <w:rsid w:val="009D30C8"/>
    <w:rsid w:val="009D47D3"/>
    <w:rsid w:val="009E2ABB"/>
    <w:rsid w:val="009E2FC5"/>
    <w:rsid w:val="009E548C"/>
    <w:rsid w:val="009E5DC5"/>
    <w:rsid w:val="009F0699"/>
    <w:rsid w:val="009F0C21"/>
    <w:rsid w:val="009F1BC6"/>
    <w:rsid w:val="009F4B5F"/>
    <w:rsid w:val="009F555C"/>
    <w:rsid w:val="009F7FBF"/>
    <w:rsid w:val="00A00AC8"/>
    <w:rsid w:val="00A00CB5"/>
    <w:rsid w:val="00A00F20"/>
    <w:rsid w:val="00A04869"/>
    <w:rsid w:val="00A05FEB"/>
    <w:rsid w:val="00A06C41"/>
    <w:rsid w:val="00A07BB3"/>
    <w:rsid w:val="00A07C7C"/>
    <w:rsid w:val="00A07FB0"/>
    <w:rsid w:val="00A07FE3"/>
    <w:rsid w:val="00A11083"/>
    <w:rsid w:val="00A12C37"/>
    <w:rsid w:val="00A12D6E"/>
    <w:rsid w:val="00A132DC"/>
    <w:rsid w:val="00A147B9"/>
    <w:rsid w:val="00A1590E"/>
    <w:rsid w:val="00A161B2"/>
    <w:rsid w:val="00A163E9"/>
    <w:rsid w:val="00A17843"/>
    <w:rsid w:val="00A2208A"/>
    <w:rsid w:val="00A25D2F"/>
    <w:rsid w:val="00A27870"/>
    <w:rsid w:val="00A32041"/>
    <w:rsid w:val="00A33EE3"/>
    <w:rsid w:val="00A34C62"/>
    <w:rsid w:val="00A3606A"/>
    <w:rsid w:val="00A42FF1"/>
    <w:rsid w:val="00A451D3"/>
    <w:rsid w:val="00A46915"/>
    <w:rsid w:val="00A47116"/>
    <w:rsid w:val="00A474AB"/>
    <w:rsid w:val="00A53501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5FA8"/>
    <w:rsid w:val="00A6622F"/>
    <w:rsid w:val="00A667A2"/>
    <w:rsid w:val="00A678FC"/>
    <w:rsid w:val="00A708A4"/>
    <w:rsid w:val="00A709C2"/>
    <w:rsid w:val="00A711EE"/>
    <w:rsid w:val="00A72E24"/>
    <w:rsid w:val="00A73563"/>
    <w:rsid w:val="00A75E70"/>
    <w:rsid w:val="00A77C0C"/>
    <w:rsid w:val="00A8189F"/>
    <w:rsid w:val="00A819F9"/>
    <w:rsid w:val="00A82B32"/>
    <w:rsid w:val="00A83021"/>
    <w:rsid w:val="00A862D3"/>
    <w:rsid w:val="00A92325"/>
    <w:rsid w:val="00A93A99"/>
    <w:rsid w:val="00A955F6"/>
    <w:rsid w:val="00A96C50"/>
    <w:rsid w:val="00A976D2"/>
    <w:rsid w:val="00AA0750"/>
    <w:rsid w:val="00AA0AF3"/>
    <w:rsid w:val="00AA10D5"/>
    <w:rsid w:val="00AA1F9C"/>
    <w:rsid w:val="00AA2AFA"/>
    <w:rsid w:val="00AA2DAC"/>
    <w:rsid w:val="00AA47DF"/>
    <w:rsid w:val="00AA6944"/>
    <w:rsid w:val="00AA7231"/>
    <w:rsid w:val="00AA7BE7"/>
    <w:rsid w:val="00AB041C"/>
    <w:rsid w:val="00AB1C58"/>
    <w:rsid w:val="00AB2696"/>
    <w:rsid w:val="00AB4734"/>
    <w:rsid w:val="00AB5CB4"/>
    <w:rsid w:val="00AC74B6"/>
    <w:rsid w:val="00AC7674"/>
    <w:rsid w:val="00AD027D"/>
    <w:rsid w:val="00AD13C3"/>
    <w:rsid w:val="00AD1C72"/>
    <w:rsid w:val="00AD1ED2"/>
    <w:rsid w:val="00AD623E"/>
    <w:rsid w:val="00AD6B15"/>
    <w:rsid w:val="00AD791E"/>
    <w:rsid w:val="00AE0AB6"/>
    <w:rsid w:val="00AE3E32"/>
    <w:rsid w:val="00AE4B56"/>
    <w:rsid w:val="00AE6358"/>
    <w:rsid w:val="00AF109E"/>
    <w:rsid w:val="00B00335"/>
    <w:rsid w:val="00B00EE2"/>
    <w:rsid w:val="00B00F42"/>
    <w:rsid w:val="00B01E3A"/>
    <w:rsid w:val="00B02910"/>
    <w:rsid w:val="00B03BF9"/>
    <w:rsid w:val="00B04A37"/>
    <w:rsid w:val="00B055C4"/>
    <w:rsid w:val="00B0709F"/>
    <w:rsid w:val="00B07BD4"/>
    <w:rsid w:val="00B114AE"/>
    <w:rsid w:val="00B11B17"/>
    <w:rsid w:val="00B126D2"/>
    <w:rsid w:val="00B1324A"/>
    <w:rsid w:val="00B142AF"/>
    <w:rsid w:val="00B15BAC"/>
    <w:rsid w:val="00B20B30"/>
    <w:rsid w:val="00B21930"/>
    <w:rsid w:val="00B2197A"/>
    <w:rsid w:val="00B2327C"/>
    <w:rsid w:val="00B24DE1"/>
    <w:rsid w:val="00B25BA8"/>
    <w:rsid w:val="00B262C5"/>
    <w:rsid w:val="00B27756"/>
    <w:rsid w:val="00B30199"/>
    <w:rsid w:val="00B32444"/>
    <w:rsid w:val="00B3542D"/>
    <w:rsid w:val="00B37647"/>
    <w:rsid w:val="00B40674"/>
    <w:rsid w:val="00B41FF9"/>
    <w:rsid w:val="00B427B8"/>
    <w:rsid w:val="00B441CC"/>
    <w:rsid w:val="00B4676A"/>
    <w:rsid w:val="00B53DD7"/>
    <w:rsid w:val="00B54EF4"/>
    <w:rsid w:val="00B56F51"/>
    <w:rsid w:val="00B577E2"/>
    <w:rsid w:val="00B60530"/>
    <w:rsid w:val="00B60DB4"/>
    <w:rsid w:val="00B66771"/>
    <w:rsid w:val="00B70CFD"/>
    <w:rsid w:val="00B74344"/>
    <w:rsid w:val="00B75234"/>
    <w:rsid w:val="00B760BF"/>
    <w:rsid w:val="00B80FB3"/>
    <w:rsid w:val="00B843D5"/>
    <w:rsid w:val="00B849BA"/>
    <w:rsid w:val="00B84D5A"/>
    <w:rsid w:val="00B8773D"/>
    <w:rsid w:val="00B9190E"/>
    <w:rsid w:val="00B953E6"/>
    <w:rsid w:val="00BA119B"/>
    <w:rsid w:val="00BA2A29"/>
    <w:rsid w:val="00BB01E9"/>
    <w:rsid w:val="00BB05E4"/>
    <w:rsid w:val="00BB23B9"/>
    <w:rsid w:val="00BB243C"/>
    <w:rsid w:val="00BB456F"/>
    <w:rsid w:val="00BB4735"/>
    <w:rsid w:val="00BB543D"/>
    <w:rsid w:val="00BB6FAC"/>
    <w:rsid w:val="00BB762D"/>
    <w:rsid w:val="00BC2170"/>
    <w:rsid w:val="00BC35DB"/>
    <w:rsid w:val="00BC5E98"/>
    <w:rsid w:val="00BC71B3"/>
    <w:rsid w:val="00BD1B41"/>
    <w:rsid w:val="00BD4139"/>
    <w:rsid w:val="00BD5277"/>
    <w:rsid w:val="00BD647E"/>
    <w:rsid w:val="00BE1EF5"/>
    <w:rsid w:val="00BE336E"/>
    <w:rsid w:val="00BE43DC"/>
    <w:rsid w:val="00BE6AC7"/>
    <w:rsid w:val="00BF0B52"/>
    <w:rsid w:val="00BF2289"/>
    <w:rsid w:val="00BF309C"/>
    <w:rsid w:val="00BF43AC"/>
    <w:rsid w:val="00BF5ABC"/>
    <w:rsid w:val="00BF62C0"/>
    <w:rsid w:val="00BF7225"/>
    <w:rsid w:val="00C00C0A"/>
    <w:rsid w:val="00C05056"/>
    <w:rsid w:val="00C056A1"/>
    <w:rsid w:val="00C06056"/>
    <w:rsid w:val="00C06312"/>
    <w:rsid w:val="00C069FF"/>
    <w:rsid w:val="00C06E18"/>
    <w:rsid w:val="00C06F1F"/>
    <w:rsid w:val="00C12B19"/>
    <w:rsid w:val="00C12D86"/>
    <w:rsid w:val="00C12EF9"/>
    <w:rsid w:val="00C2193A"/>
    <w:rsid w:val="00C23863"/>
    <w:rsid w:val="00C240EB"/>
    <w:rsid w:val="00C24E9F"/>
    <w:rsid w:val="00C25120"/>
    <w:rsid w:val="00C27B73"/>
    <w:rsid w:val="00C30485"/>
    <w:rsid w:val="00C31EC7"/>
    <w:rsid w:val="00C35347"/>
    <w:rsid w:val="00C36FB8"/>
    <w:rsid w:val="00C37BC0"/>
    <w:rsid w:val="00C43751"/>
    <w:rsid w:val="00C4398E"/>
    <w:rsid w:val="00C43C5C"/>
    <w:rsid w:val="00C45211"/>
    <w:rsid w:val="00C46951"/>
    <w:rsid w:val="00C46C9B"/>
    <w:rsid w:val="00C47101"/>
    <w:rsid w:val="00C506B3"/>
    <w:rsid w:val="00C507AD"/>
    <w:rsid w:val="00C51925"/>
    <w:rsid w:val="00C51BE4"/>
    <w:rsid w:val="00C52197"/>
    <w:rsid w:val="00C66483"/>
    <w:rsid w:val="00C67509"/>
    <w:rsid w:val="00C75E4D"/>
    <w:rsid w:val="00C76DD9"/>
    <w:rsid w:val="00C80E7B"/>
    <w:rsid w:val="00C8286F"/>
    <w:rsid w:val="00C82C61"/>
    <w:rsid w:val="00C82C6A"/>
    <w:rsid w:val="00C83338"/>
    <w:rsid w:val="00C836CF"/>
    <w:rsid w:val="00C83C21"/>
    <w:rsid w:val="00C84303"/>
    <w:rsid w:val="00C845D1"/>
    <w:rsid w:val="00C90693"/>
    <w:rsid w:val="00C9163F"/>
    <w:rsid w:val="00C94274"/>
    <w:rsid w:val="00C94965"/>
    <w:rsid w:val="00C9737E"/>
    <w:rsid w:val="00CA03D2"/>
    <w:rsid w:val="00CA074C"/>
    <w:rsid w:val="00CA387B"/>
    <w:rsid w:val="00CB1226"/>
    <w:rsid w:val="00CB12F8"/>
    <w:rsid w:val="00CB2196"/>
    <w:rsid w:val="00CB388A"/>
    <w:rsid w:val="00CB394E"/>
    <w:rsid w:val="00CB56D5"/>
    <w:rsid w:val="00CB670B"/>
    <w:rsid w:val="00CB673F"/>
    <w:rsid w:val="00CB72F3"/>
    <w:rsid w:val="00CC284F"/>
    <w:rsid w:val="00CC5BBC"/>
    <w:rsid w:val="00CC730A"/>
    <w:rsid w:val="00CC77F0"/>
    <w:rsid w:val="00CD007E"/>
    <w:rsid w:val="00CD008D"/>
    <w:rsid w:val="00CD0320"/>
    <w:rsid w:val="00CD338A"/>
    <w:rsid w:val="00CD4FD7"/>
    <w:rsid w:val="00CD5EEC"/>
    <w:rsid w:val="00CD70B2"/>
    <w:rsid w:val="00CD7D00"/>
    <w:rsid w:val="00CD7EA4"/>
    <w:rsid w:val="00CE4F6E"/>
    <w:rsid w:val="00CF1330"/>
    <w:rsid w:val="00CF2749"/>
    <w:rsid w:val="00CF28DA"/>
    <w:rsid w:val="00CF2F07"/>
    <w:rsid w:val="00CF2F6C"/>
    <w:rsid w:val="00CF3F6C"/>
    <w:rsid w:val="00D046BA"/>
    <w:rsid w:val="00D0635D"/>
    <w:rsid w:val="00D10077"/>
    <w:rsid w:val="00D10355"/>
    <w:rsid w:val="00D12349"/>
    <w:rsid w:val="00D1727F"/>
    <w:rsid w:val="00D235CB"/>
    <w:rsid w:val="00D23CD3"/>
    <w:rsid w:val="00D30765"/>
    <w:rsid w:val="00D35B2E"/>
    <w:rsid w:val="00D41D0D"/>
    <w:rsid w:val="00D4245A"/>
    <w:rsid w:val="00D47BA6"/>
    <w:rsid w:val="00D5145C"/>
    <w:rsid w:val="00D521C6"/>
    <w:rsid w:val="00D53628"/>
    <w:rsid w:val="00D53CEA"/>
    <w:rsid w:val="00D55ED7"/>
    <w:rsid w:val="00D6041B"/>
    <w:rsid w:val="00D64848"/>
    <w:rsid w:val="00D663A8"/>
    <w:rsid w:val="00D67EB7"/>
    <w:rsid w:val="00D70637"/>
    <w:rsid w:val="00D75894"/>
    <w:rsid w:val="00D77266"/>
    <w:rsid w:val="00D8196C"/>
    <w:rsid w:val="00D82A43"/>
    <w:rsid w:val="00D86395"/>
    <w:rsid w:val="00D906A8"/>
    <w:rsid w:val="00D90FD1"/>
    <w:rsid w:val="00D919CC"/>
    <w:rsid w:val="00D92625"/>
    <w:rsid w:val="00D92F05"/>
    <w:rsid w:val="00D93884"/>
    <w:rsid w:val="00D93ADB"/>
    <w:rsid w:val="00D94A62"/>
    <w:rsid w:val="00D95781"/>
    <w:rsid w:val="00D9590F"/>
    <w:rsid w:val="00D95C7D"/>
    <w:rsid w:val="00D967E3"/>
    <w:rsid w:val="00DA057D"/>
    <w:rsid w:val="00DA1AD4"/>
    <w:rsid w:val="00DA581C"/>
    <w:rsid w:val="00DA7DEA"/>
    <w:rsid w:val="00DB0C59"/>
    <w:rsid w:val="00DB0EB3"/>
    <w:rsid w:val="00DB28DE"/>
    <w:rsid w:val="00DB2E8D"/>
    <w:rsid w:val="00DB4B03"/>
    <w:rsid w:val="00DB4B64"/>
    <w:rsid w:val="00DB688C"/>
    <w:rsid w:val="00DB6CF4"/>
    <w:rsid w:val="00DC60D7"/>
    <w:rsid w:val="00DD1212"/>
    <w:rsid w:val="00DD36C4"/>
    <w:rsid w:val="00DD527A"/>
    <w:rsid w:val="00DD5F0C"/>
    <w:rsid w:val="00DD722E"/>
    <w:rsid w:val="00DD7347"/>
    <w:rsid w:val="00DE01CB"/>
    <w:rsid w:val="00DE31E6"/>
    <w:rsid w:val="00DE4EDA"/>
    <w:rsid w:val="00DE56BE"/>
    <w:rsid w:val="00DF140D"/>
    <w:rsid w:val="00DF54E3"/>
    <w:rsid w:val="00E012B4"/>
    <w:rsid w:val="00E022BD"/>
    <w:rsid w:val="00E0515E"/>
    <w:rsid w:val="00E0758C"/>
    <w:rsid w:val="00E07631"/>
    <w:rsid w:val="00E076C1"/>
    <w:rsid w:val="00E077E2"/>
    <w:rsid w:val="00E12477"/>
    <w:rsid w:val="00E124DA"/>
    <w:rsid w:val="00E14506"/>
    <w:rsid w:val="00E14F0A"/>
    <w:rsid w:val="00E17AE8"/>
    <w:rsid w:val="00E20FAE"/>
    <w:rsid w:val="00E22D64"/>
    <w:rsid w:val="00E24481"/>
    <w:rsid w:val="00E244C3"/>
    <w:rsid w:val="00E3056F"/>
    <w:rsid w:val="00E3244B"/>
    <w:rsid w:val="00E34202"/>
    <w:rsid w:val="00E34AD9"/>
    <w:rsid w:val="00E403B6"/>
    <w:rsid w:val="00E41FB1"/>
    <w:rsid w:val="00E44ED6"/>
    <w:rsid w:val="00E45637"/>
    <w:rsid w:val="00E456FD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01D0"/>
    <w:rsid w:val="00E8113A"/>
    <w:rsid w:val="00E855E8"/>
    <w:rsid w:val="00E90B98"/>
    <w:rsid w:val="00E90BA9"/>
    <w:rsid w:val="00E91C8C"/>
    <w:rsid w:val="00EA08A0"/>
    <w:rsid w:val="00EA153E"/>
    <w:rsid w:val="00EA4189"/>
    <w:rsid w:val="00EA578E"/>
    <w:rsid w:val="00EA5A0E"/>
    <w:rsid w:val="00EB0F6A"/>
    <w:rsid w:val="00EB0FED"/>
    <w:rsid w:val="00EB1331"/>
    <w:rsid w:val="00EB1563"/>
    <w:rsid w:val="00EB5E35"/>
    <w:rsid w:val="00EC0A91"/>
    <w:rsid w:val="00EC1D0E"/>
    <w:rsid w:val="00EC2020"/>
    <w:rsid w:val="00EC3730"/>
    <w:rsid w:val="00ED0531"/>
    <w:rsid w:val="00ED4B91"/>
    <w:rsid w:val="00EE2D5D"/>
    <w:rsid w:val="00EE3F91"/>
    <w:rsid w:val="00EE49F9"/>
    <w:rsid w:val="00EE5809"/>
    <w:rsid w:val="00EE6CEF"/>
    <w:rsid w:val="00EE7F4D"/>
    <w:rsid w:val="00EF0981"/>
    <w:rsid w:val="00EF2EED"/>
    <w:rsid w:val="00EF2F9C"/>
    <w:rsid w:val="00EF6C83"/>
    <w:rsid w:val="00F0288A"/>
    <w:rsid w:val="00F02F68"/>
    <w:rsid w:val="00F042ED"/>
    <w:rsid w:val="00F05E24"/>
    <w:rsid w:val="00F06789"/>
    <w:rsid w:val="00F07772"/>
    <w:rsid w:val="00F10ADA"/>
    <w:rsid w:val="00F110CF"/>
    <w:rsid w:val="00F1212A"/>
    <w:rsid w:val="00F138ED"/>
    <w:rsid w:val="00F145D0"/>
    <w:rsid w:val="00F16511"/>
    <w:rsid w:val="00F167F1"/>
    <w:rsid w:val="00F16823"/>
    <w:rsid w:val="00F209BF"/>
    <w:rsid w:val="00F20CE4"/>
    <w:rsid w:val="00F224D7"/>
    <w:rsid w:val="00F24CA3"/>
    <w:rsid w:val="00F303DB"/>
    <w:rsid w:val="00F34AE1"/>
    <w:rsid w:val="00F378CB"/>
    <w:rsid w:val="00F40330"/>
    <w:rsid w:val="00F40E55"/>
    <w:rsid w:val="00F41AE4"/>
    <w:rsid w:val="00F42C84"/>
    <w:rsid w:val="00F4325B"/>
    <w:rsid w:val="00F43A93"/>
    <w:rsid w:val="00F5002D"/>
    <w:rsid w:val="00F50798"/>
    <w:rsid w:val="00F515D5"/>
    <w:rsid w:val="00F51F4A"/>
    <w:rsid w:val="00F52123"/>
    <w:rsid w:val="00F525EF"/>
    <w:rsid w:val="00F56440"/>
    <w:rsid w:val="00F61B85"/>
    <w:rsid w:val="00F63CC8"/>
    <w:rsid w:val="00F64B45"/>
    <w:rsid w:val="00F707F0"/>
    <w:rsid w:val="00F70D1B"/>
    <w:rsid w:val="00F7120E"/>
    <w:rsid w:val="00F73335"/>
    <w:rsid w:val="00F73D1C"/>
    <w:rsid w:val="00F73FFC"/>
    <w:rsid w:val="00F754B6"/>
    <w:rsid w:val="00F776E7"/>
    <w:rsid w:val="00F80DC9"/>
    <w:rsid w:val="00F815AF"/>
    <w:rsid w:val="00F81DC4"/>
    <w:rsid w:val="00F840AF"/>
    <w:rsid w:val="00F86491"/>
    <w:rsid w:val="00F86BCD"/>
    <w:rsid w:val="00F86E63"/>
    <w:rsid w:val="00F932AE"/>
    <w:rsid w:val="00F93689"/>
    <w:rsid w:val="00F95F13"/>
    <w:rsid w:val="00F96B1A"/>
    <w:rsid w:val="00F97093"/>
    <w:rsid w:val="00FA03FD"/>
    <w:rsid w:val="00FA176D"/>
    <w:rsid w:val="00FA3C81"/>
    <w:rsid w:val="00FA3E8E"/>
    <w:rsid w:val="00FA4C80"/>
    <w:rsid w:val="00FA7568"/>
    <w:rsid w:val="00FB0762"/>
    <w:rsid w:val="00FB188E"/>
    <w:rsid w:val="00FB40B8"/>
    <w:rsid w:val="00FB47AA"/>
    <w:rsid w:val="00FB5B67"/>
    <w:rsid w:val="00FC1570"/>
    <w:rsid w:val="00FC31FE"/>
    <w:rsid w:val="00FC5729"/>
    <w:rsid w:val="00FC65F8"/>
    <w:rsid w:val="00FD0A34"/>
    <w:rsid w:val="00FD2D28"/>
    <w:rsid w:val="00FD59BF"/>
    <w:rsid w:val="00FD5AC8"/>
    <w:rsid w:val="00FD6552"/>
    <w:rsid w:val="00FE27F5"/>
    <w:rsid w:val="00FE2CD3"/>
    <w:rsid w:val="00FE6AD8"/>
    <w:rsid w:val="00FF087C"/>
    <w:rsid w:val="00FF12B3"/>
    <w:rsid w:val="00FF155A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5604C"/>
  <w15:docId w15:val="{3DE25697-60AB-43C8-8B41-0CF2B41D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55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CA074C"/>
    <w:pPr>
      <w:spacing w:after="12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06256C"/>
    <w:pPr>
      <w:spacing w:line="240" w:lineRule="atLeast"/>
      <w:outlineLvl w:val="8"/>
    </w:pPr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krper"/>
    <w:link w:val="SprechbaseBeschreibungZchn"/>
    <w:qFormat/>
    <w:rsid w:val="00A3606A"/>
  </w:style>
  <w:style w:type="character" w:customStyle="1" w:styleId="SprechbaseBeschreibungZchn">
    <w:name w:val="Sprechbase/Beschreibung Zchn"/>
    <w:basedOn w:val="Absatz-Standardschriftart"/>
    <w:link w:val="SprechbaseBeschreibung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A074C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256C"/>
    <w:rPr>
      <w:noProof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05045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8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CD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54C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94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B1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28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73BF3"/>
    <w:rPr>
      <w:color w:val="327A86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A3606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Transcript">
    <w:name w:val="Transcript"/>
    <w:basedOn w:val="Standard"/>
    <w:qFormat/>
    <w:rsid w:val="00F50798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70D4E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C5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8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9.png"/><Relationship Id="rId42" Type="http://schemas.openxmlformats.org/officeDocument/2006/relationships/header" Target="header6.xml"/><Relationship Id="rId47" Type="http://schemas.openxmlformats.org/officeDocument/2006/relationships/image" Target="media/image32.png"/><Relationship Id="rId63" Type="http://schemas.openxmlformats.org/officeDocument/2006/relationships/header" Target="header10.xml"/><Relationship Id="rId68" Type="http://schemas.openxmlformats.org/officeDocument/2006/relationships/image" Target="media/image47.png"/><Relationship Id="rId84" Type="http://schemas.openxmlformats.org/officeDocument/2006/relationships/image" Target="media/image57.png"/><Relationship Id="rId89" Type="http://schemas.openxmlformats.org/officeDocument/2006/relationships/header" Target="header13.xml"/><Relationship Id="rId16" Type="http://schemas.openxmlformats.org/officeDocument/2006/relationships/image" Target="media/image6.png"/><Relationship Id="rId11" Type="http://schemas.openxmlformats.org/officeDocument/2006/relationships/hyperlink" Target="https://vam.dzlm.de/vams/apps/ZahlenstrahlQ.html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74" Type="http://schemas.openxmlformats.org/officeDocument/2006/relationships/image" Target="media/image51.png"/><Relationship Id="rId79" Type="http://schemas.openxmlformats.org/officeDocument/2006/relationships/header" Target="header11.xm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0.wmf"/><Relationship Id="rId95" Type="http://schemas.openxmlformats.org/officeDocument/2006/relationships/image" Target="media/image65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43" Type="http://schemas.openxmlformats.org/officeDocument/2006/relationships/image" Target="media/image27.png"/><Relationship Id="rId48" Type="http://schemas.openxmlformats.org/officeDocument/2006/relationships/header" Target="header7.xml"/><Relationship Id="rId64" Type="http://schemas.openxmlformats.org/officeDocument/2006/relationships/image" Target="media/image44.png"/><Relationship Id="rId69" Type="http://schemas.openxmlformats.org/officeDocument/2006/relationships/image" Target="media/image48.png"/><Relationship Id="rId80" Type="http://schemas.openxmlformats.org/officeDocument/2006/relationships/footer" Target="footer3.xml"/><Relationship Id="rId85" Type="http://schemas.openxmlformats.org/officeDocument/2006/relationships/image" Target="media/image58.png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6.pn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62" Type="http://schemas.openxmlformats.org/officeDocument/2006/relationships/image" Target="media/image43.wmf"/><Relationship Id="rId70" Type="http://schemas.openxmlformats.org/officeDocument/2006/relationships/image" Target="media/image49.png"/><Relationship Id="rId75" Type="http://schemas.openxmlformats.org/officeDocument/2006/relationships/image" Target="media/image490.png"/><Relationship Id="rId83" Type="http://schemas.openxmlformats.org/officeDocument/2006/relationships/image" Target="media/image56.png"/><Relationship Id="rId88" Type="http://schemas.microsoft.com/office/2007/relationships/hdphoto" Target="media/hdphoto3.wdp"/><Relationship Id="rId91" Type="http://schemas.openxmlformats.org/officeDocument/2006/relationships/image" Target="media/image61.wmf"/><Relationship Id="rId96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image" Target="media/image18.png"/><Relationship Id="rId36" Type="http://schemas.openxmlformats.org/officeDocument/2006/relationships/header" Target="header4.xml"/><Relationship Id="rId49" Type="http://schemas.openxmlformats.org/officeDocument/2006/relationships/hyperlink" Target="https://youtu.be/QWqzEEGy62A" TargetMode="External"/><Relationship Id="rId57" Type="http://schemas.openxmlformats.org/officeDocument/2006/relationships/image" Target="media/image39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header" Target="header9.xml"/><Relationship Id="rId65" Type="http://schemas.microsoft.com/office/2007/relationships/hdphoto" Target="media/hdphoto2.wdp"/><Relationship Id="rId73" Type="http://schemas.openxmlformats.org/officeDocument/2006/relationships/image" Target="media/image450.png"/><Relationship Id="rId78" Type="http://schemas.openxmlformats.org/officeDocument/2006/relationships/image" Target="media/image53.png"/><Relationship Id="rId81" Type="http://schemas.openxmlformats.org/officeDocument/2006/relationships/image" Target="media/image54.png"/><Relationship Id="rId86" Type="http://schemas.openxmlformats.org/officeDocument/2006/relationships/header" Target="header12.xml"/><Relationship Id="rId94" Type="http://schemas.openxmlformats.org/officeDocument/2006/relationships/image" Target="media/image64.png"/><Relationship Id="rId99" Type="http://schemas.openxmlformats.org/officeDocument/2006/relationships/image" Target="media/image670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7.wmf"/><Relationship Id="rId39" Type="http://schemas.openxmlformats.org/officeDocument/2006/relationships/header" Target="header5.xml"/><Relationship Id="rId34" Type="http://schemas.openxmlformats.org/officeDocument/2006/relationships/image" Target="media/image22.jpe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2.png"/><Relationship Id="rId97" Type="http://schemas.openxmlformats.org/officeDocument/2006/relationships/header" Target="header15.xm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62.wmf"/><Relationship Id="rId2" Type="http://schemas.openxmlformats.org/officeDocument/2006/relationships/numbering" Target="numbering.xml"/><Relationship Id="rId29" Type="http://schemas.microsoft.com/office/2007/relationships/hdphoto" Target="media/hdphoto1.wdp"/><Relationship Id="rId24" Type="http://schemas.openxmlformats.org/officeDocument/2006/relationships/footer" Target="footer2.xml"/><Relationship Id="rId40" Type="http://schemas.openxmlformats.org/officeDocument/2006/relationships/image" Target="media/image28.png"/><Relationship Id="rId45" Type="http://schemas.openxmlformats.org/officeDocument/2006/relationships/image" Target="media/image30.png"/><Relationship Id="rId66" Type="http://schemas.openxmlformats.org/officeDocument/2006/relationships/image" Target="media/image45.png"/><Relationship Id="rId87" Type="http://schemas.openxmlformats.org/officeDocument/2006/relationships/image" Target="media/image59.png"/><Relationship Id="rId61" Type="http://schemas.openxmlformats.org/officeDocument/2006/relationships/image" Target="media/image42.wmf"/><Relationship Id="rId82" Type="http://schemas.openxmlformats.org/officeDocument/2006/relationships/image" Target="media/image55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56" Type="http://schemas.openxmlformats.org/officeDocument/2006/relationships/header" Target="header8.xml"/><Relationship Id="rId77" Type="http://schemas.openxmlformats.org/officeDocument/2006/relationships/image" Target="media/image510.png"/><Relationship Id="rId100" Type="http://schemas.openxmlformats.org/officeDocument/2006/relationships/header" Target="header16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460.png"/><Relationship Id="rId93" Type="http://schemas.openxmlformats.org/officeDocument/2006/relationships/image" Target="media/image63.wmf"/><Relationship Id="rId98" Type="http://schemas.openxmlformats.org/officeDocument/2006/relationships/image" Target="media/image68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6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6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7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7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7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7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1330-61CE-4DCB-B89F-727335FD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Sima</Template>
  <TotalTime>0</TotalTime>
  <Pages>20</Pages>
  <Words>2805</Words>
  <Characters>17678</Characters>
  <Application>Microsoft Office Word</Application>
  <DocSecurity>0</DocSecurity>
  <Lines>147</Lines>
  <Paragraphs>40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Theißen</cp:lastModifiedBy>
  <cp:revision>3</cp:revision>
  <cp:lastPrinted>2024-06-06T11:41:00Z</cp:lastPrinted>
  <dcterms:created xsi:type="dcterms:W3CDTF">2024-06-06T11:41:00Z</dcterms:created>
  <dcterms:modified xsi:type="dcterms:W3CDTF">2024-06-06T11:47:00Z</dcterms:modified>
</cp:coreProperties>
</file>