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F6C42" w14:textId="720BB017" w:rsidR="00E0758C" w:rsidRDefault="00E0758C" w:rsidP="00D150CF">
      <w:pPr>
        <w:spacing w:after="120" w:line="240" w:lineRule="auto"/>
        <w:rPr>
          <w:color w:val="FF00FF"/>
          <w:sz w:val="28"/>
          <w:szCs w:val="28"/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29728" behindDoc="1" locked="0" layoutInCell="1" allowOverlap="1" wp14:anchorId="521FFC8B" wp14:editId="33C5914F">
            <wp:simplePos x="0" y="0"/>
            <wp:positionH relativeFrom="margin">
              <wp:posOffset>4144815</wp:posOffset>
            </wp:positionH>
            <wp:positionV relativeFrom="page">
              <wp:posOffset>1155979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45340143" w14:textId="46E4F06F" w:rsidR="00E0758C" w:rsidRPr="00E0758C" w:rsidRDefault="00E0758C" w:rsidP="00D150CF">
      <w:pPr>
        <w:tabs>
          <w:tab w:val="left" w:pos="8020"/>
        </w:tabs>
        <w:spacing w:before="240"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 xml:space="preserve">Zahlen ordnen </w:t>
      </w:r>
      <w:r w:rsidR="00C30485">
        <w:rPr>
          <w:b/>
          <w:color w:val="327A86" w:themeColor="text2"/>
          <w:sz w:val="56"/>
          <w:szCs w:val="56"/>
          <w:lang w:eastAsia="de-DE"/>
        </w:rPr>
        <w:t>u</w:t>
      </w:r>
      <w:r w:rsidR="00344789">
        <w:rPr>
          <w:b/>
          <w:color w:val="327A86" w:themeColor="text2"/>
          <w:sz w:val="56"/>
          <w:szCs w:val="56"/>
          <w:lang w:eastAsia="de-DE"/>
        </w:rPr>
        <w:t>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70"/>
        <w:gridCol w:w="3530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13AFB18" w14:textId="77777777" w:rsidR="00E0758C" w:rsidRDefault="00E0758C" w:rsidP="00E07631">
            <w:pPr>
              <w:rPr>
                <w:rFonts w:eastAsiaTheme="minorHAnsi"/>
                <w:lang w:eastAsia="en-US"/>
              </w:rPr>
            </w:pPr>
          </w:p>
          <w:p w14:paraId="1053DC5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659C0C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4DFF40E8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7BC32535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63FBD4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F450B94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3B60933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F82FBAD" w14:textId="77777777" w:rsidR="00B011E0" w:rsidRPr="00E0758C" w:rsidRDefault="00B011E0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0291F08A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866D52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0D4FE4DD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65A1DAB3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10188835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A94CB2">
              <w:rPr>
                <w:b w:val="0"/>
                <w:bCs/>
                <w:color w:val="000000" w:themeColor="text1"/>
              </w:rPr>
              <w:t>vier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</w:t>
            </w:r>
            <w:r w:rsidRPr="00A00CB5">
              <w:rPr>
                <w:b w:val="0"/>
                <w:bCs/>
                <w:color w:val="000000"/>
              </w:rPr>
              <w:t>heiten (</w:t>
            </w:r>
            <w:r w:rsidR="00A00CB5" w:rsidRPr="00A00CB5">
              <w:rPr>
                <w:b w:val="0"/>
                <w:bCs/>
                <w:color w:val="000000"/>
              </w:rPr>
              <w:t>4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0DAA9EFC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8124AB5" w14:textId="641726E0" w:rsidR="00773BF3" w:rsidRDefault="00773BF3" w:rsidP="00016CC1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3820B8">
              <w:rPr>
                <w:b w:val="0"/>
                <w:bCs/>
                <w:color w:val="000000"/>
              </w:rPr>
              <w:t>3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FE50A77" w14:textId="77777777" w:rsidR="00D150CF" w:rsidRDefault="00D150CF" w:rsidP="00016CC1">
            <w:pPr>
              <w:pStyle w:val="Nummerierung"/>
              <w:rPr>
                <w:b w:val="0"/>
                <w:bCs/>
                <w:color w:val="000000"/>
              </w:rPr>
            </w:pPr>
          </w:p>
          <w:p w14:paraId="422A0386" w14:textId="77777777" w:rsidR="00D150CF" w:rsidRDefault="00D150CF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57281B96" w14:textId="77777777" w:rsidR="009834CC" w:rsidRPr="00016CC1" w:rsidRDefault="009834CC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E0758C" w:rsidRPr="00E0758C" w14:paraId="0AAA5DD7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9834CC" w:rsidRDefault="00E0758C" w:rsidP="00B011E0">
            <w:pPr>
              <w:spacing w:before="60"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9834CC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11F8A3A3" w14:textId="02361C9C" w:rsidR="00E0758C" w:rsidRPr="009834CC" w:rsidRDefault="00E0758C" w:rsidP="00B011E0">
            <w:pPr>
              <w:pStyle w:val="Impressum"/>
              <w:spacing w:before="60"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Dieses Material wurde durch </w:t>
            </w:r>
            <w:r w:rsidR="00976A0D" w:rsidRPr="009834CC">
              <w:rPr>
                <w:sz w:val="16"/>
                <w:szCs w:val="16"/>
              </w:rPr>
              <w:t>Corinna Mosandl</w:t>
            </w:r>
            <w:r w:rsidR="00B35831" w:rsidRPr="009834CC">
              <w:rPr>
                <w:sz w:val="16"/>
                <w:szCs w:val="16"/>
              </w:rPr>
              <w:t>,</w:t>
            </w:r>
            <w:r w:rsidR="00976A0D" w:rsidRPr="009834CC">
              <w:rPr>
                <w:sz w:val="16"/>
                <w:szCs w:val="16"/>
              </w:rPr>
              <w:t xml:space="preserve"> Marcus Nührenbörger</w:t>
            </w:r>
            <w:r w:rsidR="00CE0B1F" w:rsidRPr="009834CC">
              <w:rPr>
                <w:sz w:val="16"/>
                <w:szCs w:val="16"/>
              </w:rPr>
              <w:t>,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Kathrin Akinwunmi, Theresa Deutscher </w:t>
            </w:r>
            <w:r w:rsidR="00B35831" w:rsidRPr="009834CC">
              <w:rPr>
                <w:sz w:val="16"/>
                <w:szCs w:val="16"/>
              </w:rPr>
              <w:t xml:space="preserve">und Christoph Selter </w:t>
            </w:r>
            <w:r w:rsidR="00624488" w:rsidRPr="009834CC">
              <w:rPr>
                <w:sz w:val="16"/>
                <w:szCs w:val="16"/>
              </w:rPr>
              <w:t xml:space="preserve">in der 1. Auflage </w:t>
            </w:r>
            <w:r w:rsidRPr="009834CC">
              <w:rPr>
                <w:sz w:val="16"/>
                <w:szCs w:val="16"/>
              </w:rPr>
              <w:t xml:space="preserve">konzipiert und durch </w:t>
            </w:r>
            <w:r w:rsidR="00773BF3" w:rsidRPr="009834CC">
              <w:rPr>
                <w:sz w:val="16"/>
                <w:szCs w:val="16"/>
              </w:rPr>
              <w:t>Anne Tester</w:t>
            </w:r>
            <w:r w:rsidR="00624488" w:rsidRPr="009834CC">
              <w:rPr>
                <w:sz w:val="16"/>
                <w:szCs w:val="16"/>
              </w:rPr>
              <w:t>, Lena Böing</w:t>
            </w:r>
            <w:r w:rsidR="00C71668">
              <w:rPr>
                <w:sz w:val="16"/>
                <w:szCs w:val="16"/>
              </w:rPr>
              <w:t xml:space="preserve">, </w:t>
            </w:r>
            <w:r w:rsidR="00C71668" w:rsidRPr="009834CC">
              <w:rPr>
                <w:sz w:val="16"/>
                <w:szCs w:val="16"/>
              </w:rPr>
              <w:t>Claudia Ademmer</w:t>
            </w:r>
            <w:r w:rsidR="00624488" w:rsidRPr="009834CC">
              <w:rPr>
                <w:sz w:val="16"/>
                <w:szCs w:val="16"/>
              </w:rPr>
              <w:t xml:space="preserve"> </w:t>
            </w:r>
            <w:r w:rsidR="00C71668">
              <w:rPr>
                <w:sz w:val="16"/>
                <w:szCs w:val="16"/>
              </w:rPr>
              <w:t xml:space="preserve">und Susanne Prediger, </w:t>
            </w:r>
            <w:r w:rsidR="00624488" w:rsidRPr="009834CC">
              <w:rPr>
                <w:sz w:val="16"/>
                <w:szCs w:val="16"/>
              </w:rPr>
              <w:t>in der 2. Auflage überarbeitet</w:t>
            </w:r>
            <w:r w:rsidRPr="009834CC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CE0B1F" w:rsidRPr="009834CC">
              <w:rPr>
                <w:sz w:val="16"/>
                <w:szCs w:val="16"/>
              </w:rPr>
              <w:t xml:space="preserve">kommerziell </w:t>
            </w:r>
            <w:r w:rsidRPr="009834CC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2CEDFEE2" w14:textId="70F44697" w:rsidR="00E0758C" w:rsidRPr="009834CC" w:rsidRDefault="00976A0D" w:rsidP="00D150CF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Mosandl</w:t>
            </w:r>
            <w:r w:rsidR="00B35831" w:rsidRPr="009834CC">
              <w:rPr>
                <w:sz w:val="16"/>
                <w:szCs w:val="16"/>
              </w:rPr>
              <w:t xml:space="preserve">, Corinna, </w:t>
            </w:r>
            <w:r w:rsidRPr="009834CC">
              <w:rPr>
                <w:sz w:val="16"/>
                <w:szCs w:val="16"/>
              </w:rPr>
              <w:t>Nührenbörger</w:t>
            </w:r>
            <w:r w:rsidR="00A3606A" w:rsidRPr="009834CC">
              <w:rPr>
                <w:sz w:val="16"/>
                <w:szCs w:val="16"/>
              </w:rPr>
              <w:t xml:space="preserve">, </w:t>
            </w:r>
            <w:r w:rsidR="00B35831" w:rsidRPr="009834CC">
              <w:rPr>
                <w:sz w:val="16"/>
                <w:szCs w:val="16"/>
              </w:rPr>
              <w:t xml:space="preserve">Marcus, Deutscher, Theresa, Akinwunmi, Kathrin, Selter, Christoph, </w:t>
            </w:r>
            <w:r w:rsidR="00A3606A" w:rsidRPr="009834CC">
              <w:rPr>
                <w:color w:val="7F7F7F" w:themeColor="text1" w:themeTint="80"/>
                <w:sz w:val="16"/>
                <w:szCs w:val="16"/>
              </w:rPr>
              <w:t>Tester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Anne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&amp;</w:t>
            </w:r>
            <w:r w:rsidR="00624488" w:rsidRPr="009834CC">
              <w:rPr>
                <w:color w:val="7F7F7F" w:themeColor="text1" w:themeTint="80"/>
                <w:sz w:val="16"/>
                <w:szCs w:val="16"/>
              </w:rPr>
              <w:t xml:space="preserve"> Böing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Lena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>(202</w:t>
            </w:r>
            <w:r w:rsidR="00716DC0" w:rsidRPr="009834CC">
              <w:rPr>
                <w:sz w:val="16"/>
                <w:szCs w:val="16"/>
              </w:rPr>
              <w:t>5</w:t>
            </w:r>
            <w:r w:rsidR="00E0758C" w:rsidRPr="009834CC">
              <w:rPr>
                <w:sz w:val="16"/>
                <w:szCs w:val="16"/>
              </w:rPr>
              <w:t>). Mathe sicher können</w:t>
            </w:r>
            <w:r w:rsidR="00B35831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Diagnose- und Förderbausteine N</w:t>
            </w:r>
            <w:r w:rsidR="00B80FB3" w:rsidRPr="009834CC">
              <w:rPr>
                <w:sz w:val="16"/>
                <w:szCs w:val="16"/>
              </w:rPr>
              <w:t>2</w:t>
            </w:r>
            <w:r w:rsidR="00E0758C" w:rsidRPr="009834CC">
              <w:rPr>
                <w:sz w:val="16"/>
                <w:szCs w:val="16"/>
              </w:rPr>
              <w:t>: Zahlen</w:t>
            </w:r>
            <w:r w:rsidR="00B80FB3" w:rsidRPr="009834CC">
              <w:rPr>
                <w:sz w:val="16"/>
                <w:szCs w:val="16"/>
              </w:rPr>
              <w:t xml:space="preserve"> ordnen und vergleichen</w:t>
            </w:r>
            <w:r w:rsidR="00CE0B1F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</w:t>
            </w:r>
            <w:r w:rsidR="00624488" w:rsidRPr="009834CC">
              <w:rPr>
                <w:sz w:val="16"/>
                <w:szCs w:val="16"/>
              </w:rPr>
              <w:t>(2. Auflage).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 xml:space="preserve">Open Educational Resources unter </w:t>
            </w:r>
            <w:r w:rsidR="00624488" w:rsidRPr="009834CC">
              <w:rPr>
                <w:sz w:val="16"/>
                <w:szCs w:val="16"/>
              </w:rPr>
              <w:t>mathe-sicher-koennen.dzlm.de/nz#n2</w:t>
            </w:r>
          </w:p>
        </w:tc>
      </w:tr>
      <w:tr w:rsidR="00E0758C" w:rsidRPr="00E0758C" w14:paraId="077E61A0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4675231F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  <w:p w14:paraId="71B3C506" w14:textId="77777777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  <w:p w14:paraId="11848E33" w14:textId="3AFBA0E3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</w:tc>
        <w:tc>
          <w:tcPr>
            <w:tcW w:w="7200" w:type="dxa"/>
            <w:gridSpan w:val="2"/>
          </w:tcPr>
          <w:p w14:paraId="254FF533" w14:textId="00B0C662" w:rsidR="00207B8D" w:rsidRPr="009834CC" w:rsidRDefault="00E2197F" w:rsidP="00D150CF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Gegenüber der 1. Auflage des Materials (2014) wurde die 2. Auflage weiterentwickelt, um noch </w:t>
            </w:r>
            <w:proofErr w:type="spellStart"/>
            <w:r w:rsidRPr="009834CC">
              <w:rPr>
                <w:sz w:val="16"/>
                <w:szCs w:val="16"/>
              </w:rPr>
              <w:t>fokussiertere</w:t>
            </w:r>
            <w:proofErr w:type="spellEnd"/>
            <w:r w:rsidRPr="009834CC">
              <w:rPr>
                <w:sz w:val="16"/>
                <w:szCs w:val="16"/>
              </w:rPr>
              <w:t xml:space="preserve"> Aufgaben zu bieten, unterstützt durch Sprachangebote und Erklärvideos. Die zu diesem Diagnose- und Fördermaterial gehörigen Didaktischen Kommentare, Erklärvideos und Fortbildungsfilme sind zu finden unter mathe-sicher-koennen.dzlm.de/</w:t>
            </w:r>
            <w:proofErr w:type="spellStart"/>
            <w:r w:rsidRPr="009834CC">
              <w:rPr>
                <w:sz w:val="16"/>
                <w:szCs w:val="16"/>
              </w:rPr>
              <w:t>nz</w:t>
            </w:r>
            <w:proofErr w:type="spellEnd"/>
            <w:r w:rsidRPr="009834CC">
              <w:rPr>
                <w:sz w:val="16"/>
                <w:szCs w:val="16"/>
              </w:rPr>
              <w:t xml:space="preserve">. </w:t>
            </w:r>
          </w:p>
        </w:tc>
      </w:tr>
      <w:tr w:rsidR="00E2197F" w:rsidRPr="00E0758C" w14:paraId="7DAE7383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35354D6" w14:textId="287445FA" w:rsidR="00E2197F" w:rsidRPr="009834CC" w:rsidRDefault="00E2197F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7EEA4D8F" w14:textId="3DA54AF0" w:rsidR="00E2197F" w:rsidRPr="009834CC" w:rsidRDefault="00E2197F" w:rsidP="002E328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Benutzt wird ab Aufgabe 3.3 immer mal wieder ein digitaler (zoombarer, dynamischer) Zahlenstrahl, der auch am Smartphone funktioniert.</w:t>
            </w:r>
            <w:r w:rsidR="002E328D">
              <w:rPr>
                <w:sz w:val="16"/>
                <w:szCs w:val="16"/>
              </w:rPr>
              <w:t xml:space="preserve"> </w:t>
            </w:r>
            <w:hyperlink r:id="rId11" w:history="1">
              <w:r w:rsidR="002E328D" w:rsidRPr="002E328D">
                <w:rPr>
                  <w:rStyle w:val="Hyperlink"/>
                </w:rPr>
                <w:t>dzlm.de/</w:t>
              </w:r>
              <w:proofErr w:type="spellStart"/>
              <w:r w:rsidR="002E328D" w:rsidRPr="002E328D">
                <w:rPr>
                  <w:rStyle w:val="Hyperlink"/>
                </w:rPr>
                <w:t>vam</w:t>
              </w:r>
              <w:proofErr w:type="spellEnd"/>
              <w:r w:rsidR="002E328D" w:rsidRPr="002E328D">
                <w:rPr>
                  <w:rStyle w:val="Hyperlink"/>
                </w:rPr>
                <w:t>/msk-zahlenstrahl.html</w:t>
              </w:r>
            </w:hyperlink>
            <w:r w:rsidRPr="009834CC">
              <w:rPr>
                <w:sz w:val="16"/>
                <w:szCs w:val="16"/>
              </w:rPr>
              <w:t xml:space="preserve"> sowie Erklärvideos, alle verlinkt unter mathe-sicher-koennen.dzlm.de/nz#n2.</w:t>
            </w:r>
          </w:p>
        </w:tc>
      </w:tr>
    </w:tbl>
    <w:p w14:paraId="1673DE2A" w14:textId="77777777" w:rsidR="00C9163F" w:rsidRDefault="00C9163F" w:rsidP="00C9163F">
      <w:pPr>
        <w:sectPr w:rsidR="00C9163F" w:rsidSect="00C75E4D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1092"/>
        <w:gridCol w:w="1700"/>
        <w:gridCol w:w="1985"/>
        <w:gridCol w:w="3234"/>
        <w:gridCol w:w="25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7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7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5D393C3C" w:rsidR="005A396A" w:rsidRPr="00E0758C" w:rsidRDefault="00545B1B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43488" behindDoc="0" locked="0" layoutInCell="1" allowOverlap="1" wp14:anchorId="570B2855" wp14:editId="61885E1A">
                      <wp:simplePos x="0" y="0"/>
                      <wp:positionH relativeFrom="column">
                        <wp:posOffset>216342</wp:posOffset>
                      </wp:positionH>
                      <wp:positionV relativeFrom="paragraph">
                        <wp:posOffset>306070</wp:posOffset>
                      </wp:positionV>
                      <wp:extent cx="5377271" cy="442844"/>
                      <wp:effectExtent l="0" t="0" r="7620" b="14605"/>
                      <wp:wrapNone/>
                      <wp:docPr id="354447111" name="Gruppieren 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7271" cy="442844"/>
                                <a:chOff x="0" y="0"/>
                                <a:chExt cx="5377271" cy="442844"/>
                              </a:xfrm>
                            </wpg:grpSpPr>
                            <wpg:grpSp>
                              <wpg:cNvPr id="1769224432" name="Gruppieren 1"/>
                              <wpg:cNvGrpSpPr/>
                              <wpg:grpSpPr>
                                <a:xfrm>
                                  <a:off x="0" y="0"/>
                                  <a:ext cx="5377271" cy="442844"/>
                                  <a:chOff x="-58368" y="-23945"/>
                                  <a:chExt cx="5377457" cy="443577"/>
                                </a:xfrm>
                              </wpg:grpSpPr>
                              <wpg:grpSp>
                                <wpg:cNvPr id="1748027211" name="Gruppieren 30"/>
                                <wpg:cNvGrpSpPr/>
                                <wpg:grpSpPr>
                                  <a:xfrm>
                                    <a:off x="2495550" y="-11606"/>
                                    <a:ext cx="359410" cy="418637"/>
                                    <a:chOff x="-181121" y="-622723"/>
                                    <a:chExt cx="360993" cy="420356"/>
                                  </a:xfrm>
                                </wpg:grpSpPr>
                                <wps:wsp>
                                  <wps:cNvPr id="281599714" name="Abgerundetes Rechteck 10"/>
                                  <wps:cNvSpPr/>
                                  <wps:spPr>
                                    <a:xfrm>
                                      <a:off x="-181121" y="-418611"/>
                                      <a:ext cx="360993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9696F2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2126860" name="Gerade Verbindung 29"/>
                                  <wps:cNvCnPr/>
                                  <wps:spPr>
                                    <a:xfrm flipH="1">
                                      <a:off x="-899" y="-622723"/>
                                      <a:ext cx="1813" cy="20399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26047187" name="Gruppieren 30"/>
                                <wpg:cNvGrpSpPr/>
                                <wpg:grpSpPr>
                                  <a:xfrm>
                                    <a:off x="4959679" y="6315"/>
                                    <a:ext cx="359410" cy="409208"/>
                                    <a:chOff x="-66362" y="-604553"/>
                                    <a:chExt cx="360561" cy="410513"/>
                                  </a:xfrm>
                                </wpg:grpSpPr>
                                <wps:wsp>
                                  <wps:cNvPr id="1913801172" name="Abgerundetes Rechteck 10"/>
                                  <wps:cNvSpPr/>
                                  <wps:spPr>
                                    <a:xfrm>
                                      <a:off x="-66362" y="-410284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46586C" w14:textId="77777777" w:rsidR="009A4DAC" w:rsidRPr="00052B48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6676250" name="Gerade Verbindung 29"/>
                                  <wps:cNvCnPr/>
                                  <wps:spPr>
                                    <a:xfrm>
                                      <a:off x="136009" y="-604553"/>
                                      <a:ext cx="518" cy="194142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93068397" name="Gruppieren 30"/>
                                <wpg:cNvGrpSpPr/>
                                <wpg:grpSpPr>
                                  <a:xfrm>
                                    <a:off x="923954" y="-18738"/>
                                    <a:ext cx="359410" cy="426032"/>
                                    <a:chOff x="-132055" y="-623301"/>
                                    <a:chExt cx="360561" cy="427022"/>
                                  </a:xfrm>
                                </wpg:grpSpPr>
                                <wps:wsp>
                                  <wps:cNvPr id="2145794695" name="Abgerundetes Rechteck 10"/>
                                  <wps:cNvSpPr/>
                                  <wps:spPr>
                                    <a:xfrm>
                                      <a:off x="-132055" y="-412523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EADC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01129" name="Gerade Verbindung 29"/>
                                  <wps:cNvCnPr/>
                                  <wps:spPr>
                                    <a:xfrm>
                                      <a:off x="48111" y="-623301"/>
                                      <a:ext cx="0" cy="210657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22198432" name="Gruppieren 30"/>
                                <wpg:cNvGrpSpPr/>
                                <wpg:grpSpPr>
                                  <a:xfrm>
                                    <a:off x="1674149" y="-23945"/>
                                    <a:ext cx="359410" cy="437226"/>
                                    <a:chOff x="-99305" y="-628521"/>
                                    <a:chExt cx="360561" cy="438243"/>
                                  </a:xfrm>
                                </wpg:grpSpPr>
                                <wps:wsp>
                                  <wps:cNvPr id="1254826712" name="Abgerundetes Rechteck 10"/>
                                  <wps:cNvSpPr/>
                                  <wps:spPr>
                                    <a:xfrm>
                                      <a:off x="-99305" y="-406522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7D5D1B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680805" name="Gerade Verbindung 29"/>
                                  <wps:cNvCnPr/>
                                  <wps:spPr>
                                    <a:xfrm>
                                      <a:off x="90975" y="-628521"/>
                                      <a:ext cx="0" cy="2168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63778270" name="Gruppieren 30"/>
                                <wpg:cNvGrpSpPr/>
                                <wpg:grpSpPr>
                                  <a:xfrm>
                                    <a:off x="3421106" y="-23945"/>
                                    <a:ext cx="359410" cy="432699"/>
                                    <a:chOff x="-124078" y="-653980"/>
                                    <a:chExt cx="360561" cy="433705"/>
                                  </a:xfrm>
                                </wpg:grpSpPr>
                                <wps:wsp>
                                  <wps:cNvPr id="200691755" name="Abgerundetes Rechteck 10"/>
                                  <wps:cNvSpPr/>
                                  <wps:spPr>
                                    <a:xfrm>
                                      <a:off x="-124078" y="-436519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829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749862" name="Gerade Verbindung 29"/>
                                  <wps:cNvCnPr/>
                                  <wps:spPr>
                                    <a:xfrm>
                                      <a:off x="54746" y="-653980"/>
                                      <a:ext cx="1091" cy="2173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5086893" name="Gruppieren 30"/>
                                <wpg:cNvGrpSpPr/>
                                <wpg:grpSpPr>
                                  <a:xfrm>
                                    <a:off x="4159250" y="6332"/>
                                    <a:ext cx="359410" cy="413300"/>
                                    <a:chOff x="-148009" y="-604538"/>
                                    <a:chExt cx="360561" cy="414261"/>
                                  </a:xfrm>
                                </wpg:grpSpPr>
                                <wps:wsp>
                                  <wps:cNvPr id="1661864684" name="Abgerundetes Rechteck 10"/>
                                  <wps:cNvSpPr/>
                                  <wps:spPr>
                                    <a:xfrm>
                                      <a:off x="-148009" y="-406521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AF17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8172442" name="Gerade Verbindung 29"/>
                                  <wps:cNvCnPr/>
                                  <wps:spPr>
                                    <a:xfrm flipH="1">
                                      <a:off x="31831" y="-604538"/>
                                      <a:ext cx="5672" cy="19788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1992379" name="Gruppieren 30"/>
                                <wpg:cNvGrpSpPr/>
                                <wpg:grpSpPr>
                                  <a:xfrm>
                                    <a:off x="-58368" y="6350"/>
                                    <a:ext cx="265262" cy="332858"/>
                                    <a:chOff x="-145184" y="-604685"/>
                                    <a:chExt cx="266430" cy="334220"/>
                                  </a:xfrm>
                                </wpg:grpSpPr>
                                <wps:wsp>
                                  <wps:cNvPr id="384171966" name="Abgerundetes Rechteck 10"/>
                                  <wps:cNvSpPr/>
                                  <wps:spPr>
                                    <a:xfrm>
                                      <a:off x="-145184" y="-415294"/>
                                      <a:ext cx="266430" cy="14482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9E8E28" w14:textId="77777777" w:rsidR="009A4DAC" w:rsidRPr="00052B48" w:rsidRDefault="009A4DAC" w:rsidP="00077847">
                                        <w:pPr>
                                          <w:pStyle w:val="SprechbaseBeschreibung"/>
                                          <w:spacing w:line="200" w:lineRule="exact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5078975" name="Gerade Verbindung 29"/>
                                  <wps:cNvCnPr/>
                                  <wps:spPr>
                                    <a:xfrm>
                                      <a:off x="1189" y="-604685"/>
                                      <a:ext cx="0" cy="144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3411642" name="Oval 3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71354" y="69156"/>
                                  <a:ext cx="39600" cy="39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B2855" id="Gruppieren 697" o:spid="_x0000_s1026" style="position:absolute;margin-left:17.05pt;margin-top:24.1pt;width:423.4pt;height:34.85pt;z-index:252543488" coordsize="53772,4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">
                      <v:group id="Gruppieren 1" o:spid="_x0000_s1027" style="position:absolute;width:53772;height:4428" coordorigin="-583,-239" coordsize="53774,4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">
                        <v:group id="Gruppieren 30" o:spid="_x0000_s1028" style="position:absolute;left:24955;top:-116;width:3594;height:4186" coordorigin="-1811,-6227" coordsize="3609,4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">
                          <v:roundrect id="_x0000_s1029" style="position:absolute;left:-1811;top:-4186;width:3609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419696F2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0" style="position:absolute;flip:x;visibility:visible;mso-wrap-style:square" from="-8,-6227" to="9,-4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" strokecolor="#a5a5a5 [2092]">
                            <v:stroke joinstyle="miter"/>
                          </v:line>
                        </v:group>
                        <v:group id="Gruppieren 30" o:spid="_x0000_s1031" style="position:absolute;left:49596;top:63;width:3594;height:4092" coordorigin="-663,-6045" coordsize="3605,4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">
                          <v:roundrect id="_x0000_s1032" style="position:absolute;left:-663;top:-4102;width:3604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B46586C" w14:textId="77777777" w:rsidR="009A4DAC" w:rsidRPr="00052B48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33" style="position:absolute;visibility:visible;mso-wrap-style:square" from="1360,-6045" to="1365,-41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" strokecolor="#a5a5a5 [2092]">
                            <v:stroke joinstyle="miter"/>
                          </v:line>
                        </v:group>
                        <v:group id="Gruppieren 30" o:spid="_x0000_s1034" style="position:absolute;left:9239;top:-187;width:3594;height:4259" coordorigin="-1320,-6233" coordsize="3605,4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">
                          <v:roundrect id="_x0000_s1035" style="position:absolute;left:-1320;top:-412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8EADC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6" style="position:absolute;visibility:visible;mso-wrap-style:square" from="481,-6233" to="481,-4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" strokecolor="#a5a5a5 [2092]">
                            <v:stroke joinstyle="miter"/>
                          </v:line>
                        </v:group>
                        <v:group id="Gruppieren 30" o:spid="_x0000_s1037" style="position:absolute;left:16741;top:-239;width:3594;height:4371" coordorigin="-993,-6285" coordsize="3605,4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">
                          <v:roundrect id="_x0000_s1038" style="position:absolute;left:-993;top:-406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17D5D1B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9" style="position:absolute;visibility:visible;mso-wrap-style:square" from="909,-6285" to="909,-41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" strokecolor="#a5a5a5 [2092]">
                            <v:stroke joinstyle="miter"/>
                          </v:line>
                        </v:group>
                        <v:group id="Gruppieren 30" o:spid="_x0000_s1040" style="position:absolute;left:34211;top:-239;width:3594;height:4326" coordorigin="-1240,-6539" coordsize="3605,4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">
                          <v:roundrect id="_x0000_s1041" style="position:absolute;left:-1240;top:-4365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767B829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2" style="position:absolute;visibility:visible;mso-wrap-style:square" from="547,-6539" to="558,-4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" strokecolor="#a5a5a5 [2092]">
                            <v:stroke joinstyle="miter"/>
                          </v:line>
                        </v:group>
                        <v:group id="Gruppieren 30" o:spid="_x0000_s1043" style="position:absolute;left:41592;top:63;width:3594;height:4133" coordorigin="-1480,-6045" coordsize="3605,4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">
                          <v:roundrect id="_x0000_s1044" style="position:absolute;left:-1480;top:-406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AF17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5" style="position:absolute;flip:x;visibility:visible;mso-wrap-style:square" from="318,-6045" to="375,-4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" strokecolor="#a5a5a5 [2092]">
                            <v:stroke joinstyle="miter"/>
                          </v:line>
                        </v:group>
                        <v:group id="Gruppieren 30" o:spid="_x0000_s1046" style="position:absolute;left:-583;top:63;width:2651;height:3329" coordorigin="-1451,-6046" coordsize="2664,3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">
                          <v:roundrect id="_x0000_s1047" style="position:absolute;left:-1451;top:-4152;width:2663;height:144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" fillcolor="white [3212]" stroked="f" strokeweight="1pt">
                            <v:stroke joinstyle="miter"/>
                            <v:textbox inset="1mm,0,1mm,0">
                              <w:txbxContent>
                                <w:p w14:paraId="1B9E8E28" w14:textId="77777777" w:rsidR="009A4DAC" w:rsidRPr="00052B48" w:rsidRDefault="009A4DAC" w:rsidP="00077847">
                                  <w:pPr>
                                    <w:pStyle w:val="SprechbaseBeschreibung"/>
                                    <w:spacing w:line="200" w:lineRule="exact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48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" strokecolor="#a5a5a5 [2092]">
                            <v:stroke joinstyle="miter"/>
                          </v:line>
                        </v:group>
                      </v:group>
                      <v:oval id="Oval 31" o:spid="_x0000_s1049" style="position:absolute;left:51713;top:691;width:396;height:39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" fillcolor="white [3212]" strokecolor="black [3213]" strokeweight=".5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04AF7B1D" w14:textId="5655AB1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0C6FC9AC" w:rsidR="00DD7347" w:rsidRDefault="00E830C3" w:rsidP="00DD7347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5CE37437" wp14:editId="25645563">
                      <wp:simplePos x="0" y="0"/>
                      <wp:positionH relativeFrom="column">
                        <wp:posOffset>-84941</wp:posOffset>
                      </wp:positionH>
                      <wp:positionV relativeFrom="paragraph">
                        <wp:posOffset>237967</wp:posOffset>
                      </wp:positionV>
                      <wp:extent cx="359367" cy="215320"/>
                      <wp:effectExtent l="0" t="0" r="9525" b="13335"/>
                      <wp:wrapNone/>
                      <wp:docPr id="1508515887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367" cy="2153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3E3D6" w14:textId="77777777" w:rsidR="00E830C3" w:rsidRPr="00E12477" w:rsidRDefault="00E830C3" w:rsidP="00E830C3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E37437" id="Abgerundetes Rechteck 10" o:spid="_x0000_s1050" style="position:absolute;margin-left:-6.7pt;margin-top:18.75pt;width:28.3pt;height:16.9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" filled="f" strokecolor="#a5a5a5 [2092]" strokeweight="1pt">
                      <v:stroke joinstyle="miter"/>
                      <v:textbox inset="1mm,0,1mm,0">
                        <w:txbxContent>
                          <w:p w14:paraId="5C23E3D6" w14:textId="77777777" w:rsidR="00E830C3" w:rsidRPr="00E12477" w:rsidRDefault="00E830C3" w:rsidP="00E830C3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FA13D65" wp14:editId="23B9A16A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121006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1FD608B6" id="Oval 31" o:spid="_x0000_s1026" style="position:absolute;margin-left:399.5pt;margin-top:9.55pt;width:3.1pt;height:3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14B3BF35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6B80B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4EBB0D46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217C3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78F91908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288E7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0742499C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8073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150EA956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B44B6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6E82FC8A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A7051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321F3218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0D14B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71D19536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F6B6F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1056384C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28D94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56BA82DD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E874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4C3B4E86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61967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1A403649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7EFAA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2C6F4C90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599FE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44D8F313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72C926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51F1F3AC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B931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4A1DEA2C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51F04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78AD67E8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79F3F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2F782BE3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99D58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30388001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5D4C9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0293665B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3AFB0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6BCA692D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DD65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4F31E56D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D1AB2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483B5D97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5A14A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28823F47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2B6FD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27C23CF8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63417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61A9B615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9A0CA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46BB221D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AC2D7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14188E40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0D1FD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0D15ED51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82A81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1D3DFB85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0ED1AF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6DE6CE8B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B2F9E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4A8E914C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4D3B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5A68F28A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150AE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072D817C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8CFCE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77CD345B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D8572B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165E7DBF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8F36C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420AD770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03060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34F7AF5E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E99A7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1D0F6E29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B19420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7401D988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639B5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060330EB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12BFC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43785A3F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ADD93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7B2B0989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1F5DE0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3D19C721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907B1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20F9084B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694D3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0CBFEDC8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D242F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3A11BE8A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463E1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55C78667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40EB1C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627C0830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154D8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4B53136C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476A7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4D1CE4FC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E7E80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68896DB6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A242AE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7B42DAF8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B61E1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4ED765F6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0AB0B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386F7099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F18DC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263F7C71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2C223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6C95D33D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3EE68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4AD5C358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70CF4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05B3EE4C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9AA1A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62C99F97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07872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6BFC56B8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38E3A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4A97BC24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25662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3A198F1D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361F22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019423CE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235EE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2B2E4844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B4C1B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2997158C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8FED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24226DB8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73F5EA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57D80379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352BF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150A1010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E8D7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3E17028A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15BFDA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13C941FA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965FE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2AF4BF21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FD47D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0A552E62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670E2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00E10D78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20780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54CE59FB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61A11E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0B5EE487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CD124D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5271D506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EC3F41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74063A0B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FC93B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2DEDA34B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32D0F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109E5249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5BFBD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24C76C6C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E9608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11974407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61B0D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73197D62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ACB28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33EC0553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EF9D6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00950A36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9A77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70B570E9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78914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7BB99CCB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FAC4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1AC1109C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6481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7BA6E3B2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7A632D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4C7A1841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BF393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0301415F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EC8D1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62357F20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DB4F8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395ACF83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6523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6BD799BF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4706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49322754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F03C6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241B8D6C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D1706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500D1BC9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406CD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21EFC6A9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80380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6C72DB45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11A1BCB2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D77266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324879E9" w:rsidR="005A396A" w:rsidRPr="00E0758C" w:rsidRDefault="00FF1537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2C0FB587" wp14:editId="5F859BDF">
                      <wp:simplePos x="0" y="0"/>
                      <wp:positionH relativeFrom="column">
                        <wp:posOffset>215017</wp:posOffset>
                      </wp:positionH>
                      <wp:positionV relativeFrom="paragraph">
                        <wp:posOffset>379040</wp:posOffset>
                      </wp:positionV>
                      <wp:extent cx="5380355" cy="661670"/>
                      <wp:effectExtent l="0" t="0" r="0" b="241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0355" cy="661670"/>
                                <a:chOff x="-53268" y="0"/>
                                <a:chExt cx="5380965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-53268" y="10159"/>
                                  <a:ext cx="4028368" cy="651991"/>
                                  <a:chOff x="-53268" y="-1"/>
                                  <a:chExt cx="4028368" cy="651991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-1"/>
                                    <a:ext cx="3878580" cy="651991"/>
                                    <a:chOff x="166276" y="16041"/>
                                    <a:chExt cx="3878808" cy="652511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1"/>
                                      <a:ext cx="99695" cy="385011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-53268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171741" y="295931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968287" y="0"/>
                                  <a:ext cx="359410" cy="342263"/>
                                  <a:chOff x="-68148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68148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0FB587" id="Gruppieren 37" o:spid="_x0000_s1051" style="position:absolute;margin-left:16.95pt;margin-top:29.85pt;width:423.65pt;height:52.1pt;z-index:251617792;mso-width-relative:margin" coordorigin="-532" coordsize="53809,6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">
                      <v:group id="Gruppieren 36" o:spid="_x0000_s1052" style="position:absolute;left:-532;top:101;width:40283;height:6520" coordorigin="-532" coordsize="40283,6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">
                        <v:group id="Gruppieren 33" o:spid="_x0000_s1053" style="position:absolute;left:965;width:38786;height:6519" coordorigin="1662,160" coordsize="38788,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">
                          <v:roundrect id="_x0000_s1054" style="position:absolute;left:24143;top:4531;width:3594;height:215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5" style="position:absolute;left:6336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6" style="position:absolute;left:18729;top:4090;width:3594;height:215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7" style="position:absolute;left:31643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8" style="position:absolute;visibility:visible;mso-wrap-style:square" from="1662,305" to="1662,1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" strokecolor="black [3213]">
                            <v:stroke joinstyle="miter"/>
                          </v:line>
                          <v:roundrect id="_x0000_s1059" style="position:absolute;left:36856;top:3609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60" style="position:absolute;left:7877;top:160;width:997;height:3850;flip: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&#13;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1207;33113,240038;28974,385011" o:connectangles="0,0,0,0"/>
                          </v:shape>
                        </v:group>
                        <v:roundrect id="_x0000_s1061" style="position:absolute;left:-532;top:1397;width:2651;height:21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62" style="position:absolute;left:41717;top:295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Gruppieren 30" o:spid="_x0000_s1063" style="position:absolute;left:49682;width:3594;height:3422" coordorigin="-681,-6045" coordsize="3605,3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">
                        <v:roundrect id="_x0000_s1064" style="position:absolute;left:-681;top:-4774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5" style="position:absolute;visibility:visible;mso-wrap-style:square" from="1315,-6045" to="1315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1" w:type="dxa"/>
            <w:gridSpan w:val="4"/>
          </w:tcPr>
          <w:p w14:paraId="3B7D5427" w14:textId="7CD178AD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2989D462" w:rsidR="00600F31" w:rsidRPr="00E0758C" w:rsidRDefault="00A93A99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697C506" wp14:editId="23722C76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0736D807" id="Oval 31" o:spid="_x0000_s1026" style="position:absolute;margin-left:399.5pt;margin-top:9.45pt;width:3.1pt;height: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PhKmEr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967E3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74EA5831" wp14:editId="7E969673">
                      <wp:simplePos x="0" y="0"/>
                      <wp:positionH relativeFrom="column">
                        <wp:posOffset>5126349</wp:posOffset>
                      </wp:positionH>
                      <wp:positionV relativeFrom="paragraph">
                        <wp:posOffset>122555</wp:posOffset>
                      </wp:positionV>
                      <wp:extent cx="39370" cy="39370"/>
                      <wp:effectExtent l="0" t="0" r="11430" b="11430"/>
                      <wp:wrapNone/>
                      <wp:docPr id="1347344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oval w14:anchorId="259F1109" id="Oval 31" o:spid="_x0000_s1026" style="position:absolute;margin-left:403.65pt;margin-top:9.65pt;width:3.1pt;height:3.1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6DF28767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12BF2A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0C415D2D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768BC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42A04A42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C103B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1A4DA7B0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DFD04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3026B905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6DA6B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5894C37D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D0B03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5E1C87F9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7C1DB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07993513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4D961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1B95D6AC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38461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5E5943DF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F514F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218DB57A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6B90E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5477DFA3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7C676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15CB53A6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1B2CF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3454BC35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35B6A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31C4F9DF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9A989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6CB2B7D3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391BD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1F43155C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D97C9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6B974010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71F11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24819742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A8AFE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1A94729B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2291F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4BFD5D8E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6268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51FAE1BC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819AC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20B2B846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976DFB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03541A25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4AA00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4C7BA035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F40D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3DBDF5E3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24B92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3B8ECDC5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96184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078E344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E56BA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68B3ACB3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1E8E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4FF538C0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3322D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D8F02E8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A9FB2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426F3A00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E4AE5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4010E2EC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4E034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62DE582A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AF998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06E93AB3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D738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3C7D86AC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C41822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36A43D51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72DC8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55D1152E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4826B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51266DDC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633E21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A517D31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D8835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333CACB3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C6D1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39BA1815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7064C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333ABB4A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F9D26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6F2FE1AB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C64C6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1AF14A85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05778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35C48B49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4A9E3B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5020477C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BFCB1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01634355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0C495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581ABAD7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825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147EB555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C609F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5BFF3A0C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7D58C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6962B2BA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59E56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0A6F77A5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2D8F5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714DA1E5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4DDD11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4A48CDCB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31BBB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660BCB79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CFFB5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6D89BBEB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26664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57FB13D7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F88A6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5635077B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9F67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4B6CD47F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753107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2920EBA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83D09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EFDEFA9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21DA0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1EE01FDB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4FBE6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1732D8F9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0C15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4BA75B7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4B2AF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5042BC3B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1EEB0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2B3BF99A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99C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6E35E70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B7476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4BAAD231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4CAB4A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734E8407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96E7E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262C05C4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2061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01E60866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DF0C98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70DCDC83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F0FC5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640474EB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64D6FA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1A06385C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9E34F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7BACE4DB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B4524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32D491AE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B6B473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1FE59E40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2A08E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46F4AF27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0DAB8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33F043F6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3611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236BF136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2E5D4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7F116AF9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47649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5A41C1CD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61B56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27B4AC2B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A37D2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593DA72A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1D300D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2D42E348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CEF47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7A15FFA5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C7839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38FD4983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23529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67FA0812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94E3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7E148070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5C12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73904A16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3221C5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01772283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0B0F28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52739A16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9E2D1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37EB1510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801C4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5093C84D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271C6B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5078025F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77B508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26FFCC88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692DB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3E5644F7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oval w14:anchorId="5A8B82A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" w:type="dxa"/>
            <w:vAlign w:val="bottom"/>
          </w:tcPr>
          <w:p w14:paraId="1F1F02DE" w14:textId="72CF4C4B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6"/>
          </w:tcPr>
          <w:p w14:paraId="1AC323E2" w14:textId="4E3CD2BF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2B9D89CB" w14:textId="0A09F20E" w:rsidR="005A396A" w:rsidRDefault="00E830C3" w:rsidP="004F1321">
            <w:pPr>
              <w:pStyle w:val="Ausflltext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4AB5DBA5" wp14:editId="68BC2C04">
                      <wp:simplePos x="0" y="0"/>
                      <wp:positionH relativeFrom="column">
                        <wp:posOffset>4974908</wp:posOffset>
                      </wp:positionH>
                      <wp:positionV relativeFrom="paragraph">
                        <wp:posOffset>296488</wp:posOffset>
                      </wp:positionV>
                      <wp:extent cx="143510" cy="122555"/>
                      <wp:effectExtent l="0" t="2223" r="0" b="0"/>
                      <wp:wrapNone/>
                      <wp:docPr id="16220479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1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5803B06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eieck 1" o:spid="_x0000_s1026" type="#_x0000_t5" style="position:absolute;margin-left:391.75pt;margin-top:23.35pt;width:11.3pt;height:9.65pt;rotation:90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EC20765" wp14:editId="0C78D734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37B8BD69" id="Gerade Verbindung 3" o:spid="_x0000_s1026" style="position:absolute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bW8Dwt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9D1B99B" wp14:editId="6269B605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22CF3042" id="Gerade Verbindung 3" o:spid="_x0000_s1026" style="position:absolute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Ah6LLd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7562698" wp14:editId="36CF2E4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D416C8E" id="Gerade Verbindung 3" o:spid="_x0000_s1026" style="position:absolute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CITNIa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6B26E78" wp14:editId="31353CC9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1CFCD3CD" id="Gerade Verbindung 3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KlSUCHdAAAADg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5D60EAC" wp14:editId="452ED885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221CFA8B" id="Gerade Verbindung 3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EZvY0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325E160" wp14:editId="4BF2A5CB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32206062" id="Gerade Verbindung 3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NoHCi/dAAAADA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F67E0CA" wp14:editId="441DF2A6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F263688" id="Gerade Verbindung 3" o:spid="_x0000_s1026" style="position:absolute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>Trage Zahlen ein</w:t>
            </w:r>
            <w:r w:rsidR="008F0E8A">
              <w:t>, die ungefähr passen</w:t>
            </w:r>
            <w:r w:rsidR="005A396A" w:rsidRPr="005A396A">
              <w:t>.</w:t>
            </w:r>
            <w:r w:rsidR="00B9190E"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6A8A726F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6" style="width:396pt;height:28.3pt;mso-position-horizontal-relative:char;mso-position-vertical-relative:line" coordsize="50850,35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">
                      <v:group id="Gruppieren 34" o:spid="_x0000_s1067" style="position:absolute;left:80;top:1443;width:50637;height:2153" coordsize="50637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">
                        <v:roundrect id="_x0000_s1068" style="position:absolute;left:47043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" fillcolor="white [3212]" stroked="f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9" style="position:absolute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70" style="position:absolute;left:4170;width:359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1183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2" style="position:absolute;left:2346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3" style="position:absolute;left:35252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4" style="position:absolute;left:4170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5" type="#_x0000_t75" style="position:absolute;width:50850;height:1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">
                        <v:imagedata r:id="rId15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D2B63FC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3328" behindDoc="0" locked="0" layoutInCell="1" allowOverlap="1" wp14:anchorId="7B7408E7" wp14:editId="152C8A23">
                      <wp:simplePos x="0" y="0"/>
                      <wp:positionH relativeFrom="column">
                        <wp:posOffset>272079</wp:posOffset>
                      </wp:positionH>
                      <wp:positionV relativeFrom="paragraph">
                        <wp:posOffset>269091</wp:posOffset>
                      </wp:positionV>
                      <wp:extent cx="5077229" cy="667831"/>
                      <wp:effectExtent l="0" t="0" r="3175" b="18415"/>
                      <wp:wrapNone/>
                      <wp:docPr id="1631097116" name="Gruppieren 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7229" cy="667831"/>
                                <a:chOff x="0" y="0"/>
                                <a:chExt cx="5077229" cy="667831"/>
                              </a:xfrm>
                            </wpg:grpSpPr>
                            <wpg:grpSp>
                              <wpg:cNvPr id="196189313" name="Gruppieren 38"/>
                              <wpg:cNvGrpSpPr/>
                              <wpg:grpSpPr>
                                <a:xfrm>
                                  <a:off x="0" y="3335"/>
                                  <a:ext cx="5074920" cy="664496"/>
                                  <a:chOff x="0" y="0"/>
                                  <a:chExt cx="5074920" cy="6644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07820" name="Grafik 15807820">
                                    <a:extLst>
                                      <a:ext uri="{FF2B5EF4-FFF2-40B4-BE49-F238E27FC236}">
                                        <a16:creationId xmlns:a16="http://schemas.microsoft.com/office/drawing/2014/main" id="{9AFC86AE-243B-8EB5-4DCE-496206CD2442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0" y="48899"/>
                                    <a:ext cx="507492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7791654" name="Abgerundetes Rechteck 10"/>
                                <wps:cNvSpPr/>
                                <wps:spPr>
                                  <a:xfrm>
                                    <a:off x="34229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D6BD4D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266324" name="Abgerundetes Rechteck 10"/>
                                <wps:cNvSpPr/>
                                <wps:spPr>
                                  <a:xfrm>
                                    <a:off x="4674686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056BEA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82634" name="Abgerundetes Rechteck 10"/>
                                <wps:cNvSpPr/>
                                <wps:spPr>
                                  <a:xfrm>
                                    <a:off x="1564748" y="400983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21408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337706" name="Abgerundetes Rechteck 10"/>
                                <wps:cNvSpPr/>
                                <wps:spPr>
                                  <a:xfrm>
                                    <a:off x="2161309" y="449866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74A7CEE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384597" name="Abgerundetes Rechteck 10"/>
                                <wps:cNvSpPr/>
                                <wps:spPr>
                                  <a:xfrm>
                                    <a:off x="2792349" y="359168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3DD6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172123" name="Abgerundetes Rechteck 10"/>
                                <wps:cNvSpPr/>
                                <wps:spPr>
                                  <a:xfrm>
                                    <a:off x="3779846" y="308100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70AB68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3809664" name="Abgerundetes Rechteck 10"/>
                                <wps:cNvSpPr/>
                                <wps:spPr>
                                  <a:xfrm>
                                    <a:off x="4244381" y="356959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BBD813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99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8093774" name="Freihandform 10"/>
                                <wps:cNvSpPr/>
                                <wps:spPr>
                                  <a:xfrm rot="18954451" flipH="1" flipV="1">
                                    <a:off x="789098" y="0"/>
                                    <a:ext cx="45719" cy="399441"/>
                                  </a:xfrm>
                                  <a:custGeom>
                                    <a:avLst/>
                                    <a:gdLst>
                                      <a:gd name="connsiteX0" fmla="*/ 0 w 152948"/>
                                      <a:gd name="connsiteY0" fmla="*/ 0 h 514350"/>
                                      <a:gd name="connsiteX1" fmla="*/ 152400 w 152948"/>
                                      <a:gd name="connsiteY1" fmla="*/ 161925 h 514350"/>
                                      <a:gd name="connsiteX2" fmla="*/ 50800 w 152948"/>
                                      <a:gd name="connsiteY2" fmla="*/ 320675 h 514350"/>
                                      <a:gd name="connsiteX3" fmla="*/ 44450 w 152948"/>
                                      <a:gd name="connsiteY3" fmla="*/ 514350 h 514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948" h="514350">
                                        <a:moveTo>
                                          <a:pt x="0" y="0"/>
                                        </a:moveTo>
                                        <a:cubicBezTo>
                                          <a:pt x="71966" y="54239"/>
                                          <a:pt x="143933" y="108479"/>
                                          <a:pt x="152400" y="161925"/>
                                        </a:cubicBezTo>
                                        <a:cubicBezTo>
                                          <a:pt x="160867" y="215371"/>
                                          <a:pt x="68792" y="261938"/>
                                          <a:pt x="50800" y="320675"/>
                                        </a:cubicBezTo>
                                        <a:cubicBezTo>
                                          <a:pt x="32808" y="379412"/>
                                          <a:pt x="38629" y="446881"/>
                                          <a:pt x="44450" y="514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4784879" name="Abgerundetes Rechteck 10"/>
                                <wps:cNvSpPr/>
                                <wps:spPr>
                                  <a:xfrm>
                                    <a:off x="880171" y="308060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B97E27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4248749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43868" y="10638"/>
                                  <a:ext cx="144000" cy="122723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7408E7" id="Gruppieren 809" o:spid="_x0000_s1076" style="position:absolute;margin-left:21.4pt;margin-top:21.2pt;width:399.8pt;height:52.6pt;z-index:252323328;mso-position-horizontal-relative:text;mso-position-vertical-relative:text;mso-width-relative:margin" coordsize="50772,6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">
                      <v:group id="Gruppieren 38" o:spid="_x0000_s1077" style="position:absolute;top:33;width:50749;height:6645" coordsize="50749,6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">
                        <v:shape id="Grafik 15807820" o:spid="_x0000_s1078" type="#_x0000_t75" style="position:absolute;top:488;width:50749;height: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">
                          <v:imagedata r:id="rId17" o:title="" cropbottom="40236f"/>
                          <o:lock v:ext="edit" aspectratio="f"/>
                        </v:shape>
                        <v:roundrect id="_x0000_s1079" style="position:absolute;left:342;top:1858;width:3554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" fillcolor="white [3212]" stroked="f" strokeweight="1pt">
                          <v:stroke joinstyle="miter"/>
                          <v:textbox inset="1mm,0,1mm,0">
                            <w:txbxContent>
                              <w:p w14:paraId="4BD6BD4D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80" style="position:absolute;left:46746;top:1858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2B056BEA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81" style="position:absolute;left:15647;top:4009;width:355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421408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roundrect>
                        <v:roundrect id="_x0000_s1082" style="position:absolute;left:21613;top:4498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74A7CEE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oundrect>
                        <v:roundrect id="_x0000_s1083" style="position:absolute;left:27923;top:359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B93DD6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roundrect>
                        <v:roundrect id="_x0000_s1084" style="position:absolute;left:37798;top:308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370AB68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roundrect>
                        <v:roundrect id="_x0000_s1085" style="position:absolute;left:42443;top:3569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BBD813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99</w:t>
                                </w:r>
                              </w:p>
                            </w:txbxContent>
                          </v:textbox>
                        </v:roundrect>
                        <v:shape id="Freihandform 10" o:spid="_x0000_s1086" style="position:absolute;left:7890;width:458;height:3994;rotation:-2889645fd;flip:x 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" path="m,c71966,54239,143933,108479,152400,161925,160867,215371,68792,261938,50800,320675,32808,379412,38629,446881,44450,514350e" filled="f" strokecolor="#0070c0" strokeweight="1.5pt">
                          <v:stroke joinstyle="miter"/>
                          <v:path arrowok="t" o:connecttype="custom" o:connectlocs="0,0;45555,125750;15185,249034;13287,399441" o:connectangles="0,0,0,0"/>
                        </v:shape>
                        <v:roundrect id="_x0000_s1087" style="position:absolute;left:8801;top:308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2B97E27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</v:group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1" o:spid="_x0000_s1088" type="#_x0000_t5" style="position:absolute;left:49439;top:106;width:1440;height:1227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5"/>
          </w:tcPr>
          <w:p w14:paraId="6B22B938" w14:textId="6D5AA6AB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34C7A423" wp14:editId="12E4A343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40FEA925" id="Gerade Verbindung 3" o:spid="_x0000_s1026" style="position:absolute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1C50D7F" wp14:editId="6857EBBF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7755B5A" id="Gerade Verbindung 3" o:spid="_x0000_s1026" style="position:absolute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oYxIB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>mit den Stellen a</w:t>
            </w:r>
            <w:r w:rsidR="005A396A">
              <w:t>uf dem Zahlenstrahl</w:t>
            </w:r>
            <w:r w:rsidR="008F0E8A">
              <w:t>, die ungefähr passen</w:t>
            </w:r>
            <w:r w:rsidR="005A396A" w:rsidRPr="005A396A">
              <w:t xml:space="preserve">. </w:t>
            </w:r>
          </w:p>
          <w:p w14:paraId="2E288218" w14:textId="3BEE997A" w:rsidR="00052B48" w:rsidRDefault="00052B48" w:rsidP="002329E7">
            <w:pPr>
              <w:pStyle w:val="Ausflltext"/>
            </w:pPr>
          </w:p>
          <w:p w14:paraId="6313AA02" w14:textId="703B0444" w:rsidR="00052B48" w:rsidRDefault="00052B48" w:rsidP="002329E7">
            <w:pPr>
              <w:pStyle w:val="Ausflltext"/>
            </w:pPr>
          </w:p>
          <w:p w14:paraId="046E0006" w14:textId="5D3E4D68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D7726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2DE09B70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03E8D694" w14:textId="2EB62FB5" w:rsidR="005A396A" w:rsidRDefault="005A396A" w:rsidP="004F1321">
            <w:pPr>
              <w:spacing w:after="120"/>
            </w:pPr>
            <w:r w:rsidRPr="005A396A">
              <w:t>Beschreibe, wie du die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0262E86A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5" w:type="dxa"/>
            <w:vAlign w:val="bottom"/>
          </w:tcPr>
          <w:p w14:paraId="2C59243C" w14:textId="054A09A2" w:rsidR="00A75E70" w:rsidRPr="00E0758C" w:rsidRDefault="00A75E70" w:rsidP="00A75E70">
            <w:pPr>
              <w:jc w:val="right"/>
            </w:pPr>
          </w:p>
        </w:tc>
      </w:tr>
      <w:tr w:rsidR="003006A2" w:rsidRPr="00E0758C" w14:paraId="0E3001F4" w14:textId="77777777" w:rsidTr="00D7726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6"/>
          </w:tcPr>
          <w:p w14:paraId="5ECA33BF" w14:textId="2CB472D3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D150CF" w:rsidRPr="00E0758C" w14:paraId="07CD57B2" w14:textId="77777777" w:rsidTr="00866D52">
        <w:trPr>
          <w:gridAfter w:val="1"/>
          <w:wAfter w:w="25" w:type="dxa"/>
        </w:trPr>
        <w:tc>
          <w:tcPr>
            <w:tcW w:w="610" w:type="dxa"/>
          </w:tcPr>
          <w:p w14:paraId="67187001" w14:textId="77777777" w:rsidR="00D150CF" w:rsidRPr="00E0758C" w:rsidRDefault="00D150CF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8DCD5A" w14:textId="58D5F2DD" w:rsidR="00D150CF" w:rsidRPr="00E0758C" w:rsidRDefault="00AB07E7" w:rsidP="00866D52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277248" behindDoc="0" locked="0" layoutInCell="1" allowOverlap="1" wp14:anchorId="76C170C1" wp14:editId="39CE351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438785</wp:posOffset>
                      </wp:positionV>
                      <wp:extent cx="4624705" cy="517525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705" cy="517525"/>
                                <a:chOff x="0" y="0"/>
                                <a:chExt cx="4625242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B6AA1A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A879DE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80BFF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D1010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20C5F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56F0C4" w14:textId="6D18AFD9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5F61D9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4056282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39A915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170C1" id="Gruppieren 39" o:spid="_x0000_s1089" style="position:absolute;margin-left:17.85pt;margin-top:34.55pt;width:364.15pt;height:40.75pt;z-index:252277248;mso-position-horizontal-relative:text;mso-position-vertical-relative:text;mso-width-relative:margin;mso-height-relative:margin" coordsize="46252,51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">
                      <v:roundrect id="_x0000_s1090" style="position:absolute;left:7188;top:151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4FB6AA1A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1" style="position:absolute;top:146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2DA879DE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3936;top:2542;width:3549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33580BFF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18385;top:303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53D1010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4" style="position:absolute;left:25329;top:1858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1420C5F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0561;top:220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4856F0C4" w14:textId="6D18AFD9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890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5500;top:2053;width:396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4A5F61D9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7" style="position:absolute;left:40562;width:569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4839A915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a</w:t>
            </w:r>
            <w:r w:rsidR="00D150CF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6E0BBA41" w14:textId="22D2DE74" w:rsidR="00D150CF" w:rsidRDefault="00D150CF" w:rsidP="00866D52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276224" behindDoc="0" locked="0" layoutInCell="1" allowOverlap="1" wp14:anchorId="6BA9EFC0" wp14:editId="1DC8C22F">
                  <wp:simplePos x="0" y="0"/>
                  <wp:positionH relativeFrom="column">
                    <wp:posOffset>71119</wp:posOffset>
                  </wp:positionH>
                  <wp:positionV relativeFrom="paragraph">
                    <wp:posOffset>248285</wp:posOffset>
                  </wp:positionV>
                  <wp:extent cx="4916805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918428" cy="36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96A">
              <w:t xml:space="preserve">Verbinde die </w:t>
            </w:r>
            <w:r>
              <w:t>Zahlen</w:t>
            </w:r>
            <w:r w:rsidRPr="005A396A">
              <w:t xml:space="preserve"> mit den Stellen </w:t>
            </w:r>
            <w:r>
              <w:t>auf dem Tausenderstrahl</w:t>
            </w:r>
            <w:r w:rsidRPr="005A396A">
              <w:t xml:space="preserve">. </w:t>
            </w:r>
          </w:p>
          <w:p w14:paraId="52F5312B" w14:textId="04BF4A51" w:rsidR="00D150CF" w:rsidRDefault="00D150CF" w:rsidP="00866D52">
            <w:pPr>
              <w:pStyle w:val="Ausflltext"/>
            </w:pPr>
          </w:p>
          <w:p w14:paraId="236C2B7E" w14:textId="77777777" w:rsidR="00D150CF" w:rsidRPr="00E0758C" w:rsidRDefault="00D150CF" w:rsidP="00866D52">
            <w:pPr>
              <w:pStyle w:val="Ausflltext"/>
            </w:pPr>
          </w:p>
        </w:tc>
      </w:tr>
      <w:tr w:rsidR="00D150CF" w:rsidRPr="00E0758C" w14:paraId="708D151F" w14:textId="77777777" w:rsidTr="00D77266">
        <w:tc>
          <w:tcPr>
            <w:tcW w:w="610" w:type="dxa"/>
          </w:tcPr>
          <w:p w14:paraId="691D98DF" w14:textId="77777777" w:rsidR="00D150CF" w:rsidRPr="00E0758C" w:rsidRDefault="00D150C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7E89D1" w14:textId="4D4A4385" w:rsidR="00D150CF" w:rsidRDefault="00D150CF" w:rsidP="00105045">
            <w:pPr>
              <w:rPr>
                <w:noProof/>
              </w:rPr>
            </w:pPr>
          </w:p>
        </w:tc>
        <w:tc>
          <w:tcPr>
            <w:tcW w:w="8036" w:type="dxa"/>
            <w:gridSpan w:val="5"/>
          </w:tcPr>
          <w:p w14:paraId="2479D27F" w14:textId="4761E751" w:rsidR="00D150CF" w:rsidRDefault="00D150CF" w:rsidP="002329E7">
            <w:pPr>
              <w:pStyle w:val="Ausflltext"/>
              <w:rPr>
                <w:noProof/>
              </w:rPr>
            </w:pPr>
          </w:p>
        </w:tc>
      </w:tr>
      <w:tr w:rsidR="005A396A" w:rsidRPr="00E0758C" w14:paraId="795AA164" w14:textId="77777777" w:rsidTr="00D77266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0EACDDA3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8448" behindDoc="0" locked="0" layoutInCell="1" allowOverlap="1" wp14:anchorId="20FA77C2" wp14:editId="15F1845A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339725</wp:posOffset>
                      </wp:positionV>
                      <wp:extent cx="4983891" cy="467878"/>
                      <wp:effectExtent l="0" t="0" r="0" b="2540"/>
                      <wp:wrapNone/>
                      <wp:docPr id="498973684" name="Gruppieren 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891" cy="467878"/>
                                <a:chOff x="0" y="0"/>
                                <a:chExt cx="4983891" cy="467878"/>
                              </a:xfrm>
                            </wpg:grpSpPr>
                            <wpg:grpSp>
                              <wpg:cNvPr id="1094799694" name="Gruppieren 5"/>
                              <wpg:cNvGrpSpPr/>
                              <wpg:grpSpPr>
                                <a:xfrm>
                                  <a:off x="0" y="0"/>
                                  <a:ext cx="4943451" cy="467878"/>
                                  <a:chOff x="1320" y="0"/>
                                  <a:chExt cx="5043914" cy="467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7664239" name="Grafik 184766423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84" y="0"/>
                                    <a:ext cx="5004000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64027494" name="Abgerundetes Rechteck 4"/>
                                <wps:cNvSpPr/>
                                <wps:spPr>
                                  <a:xfrm>
                                    <a:off x="4567079" y="21011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379376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859521" name="Abgerundetes Rechteck 4"/>
                                <wps:cNvSpPr/>
                                <wps:spPr>
                                  <a:xfrm>
                                    <a:off x="1320" y="215961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21049D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87287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50859" y="45776"/>
                                  <a:ext cx="14351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A77C2" id="Gruppieren 810" o:spid="_x0000_s1098" style="position:absolute;margin-left:17.65pt;margin-top:26.75pt;width:392.45pt;height:36.85pt;z-index:252328448;mso-position-horizontal-relative:text;mso-position-vertical-relative:text" coordsize="49838,4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">
                      <v:group id="_x0000_s1099" style="position:absolute;width:49434;height:4678" coordorigin="13" coordsize="50439,4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">
                        <v:shape id="Grafik 1847664239" o:spid="_x0000_s1100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">
                          <v:imagedata r:id="rId20" o:title=""/>
                          <o:lock v:ext="edit" aspectratio="f"/>
                        </v:shape>
                        <v:roundrect id="_x0000_s1101" style="position:absolute;left:45670;top:2101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7B379376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102" style="position:absolute;left:13;top:2159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1E21049D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103" type="#_x0000_t5" style="position:absolute;left:48508;top:457;width:1436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b</w:t>
            </w:r>
            <w:r w:rsidR="005A396A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36" w:type="dxa"/>
            <w:gridSpan w:val="5"/>
          </w:tcPr>
          <w:p w14:paraId="50F3C165" w14:textId="18BF735C" w:rsidR="005A396A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2704" behindDoc="0" locked="0" layoutInCell="1" allowOverlap="1" wp14:anchorId="20A78EBA" wp14:editId="0B9C3460">
                  <wp:simplePos x="0" y="0"/>
                  <wp:positionH relativeFrom="column">
                    <wp:posOffset>464502</wp:posOffset>
                  </wp:positionH>
                  <wp:positionV relativeFrom="paragraph">
                    <wp:posOffset>132674</wp:posOffset>
                  </wp:positionV>
                  <wp:extent cx="508828" cy="864228"/>
                  <wp:effectExtent l="0" t="126682" r="0" b="63183"/>
                  <wp:wrapNone/>
                  <wp:docPr id="3510091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23970">
                            <a:off x="0" y="0"/>
                            <a:ext cx="508828" cy="86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4511">
              <w:t>Welche Zahlen liegen unter der Lupe?</w:t>
            </w:r>
            <w:r w:rsidR="00E2086B">
              <w:t xml:space="preserve"> Kreuze an.</w:t>
            </w:r>
            <w:r w:rsidR="00E830C3">
              <w:rPr>
                <w:noProof/>
              </w:rPr>
              <w:t xml:space="preserve"> </w:t>
            </w:r>
          </w:p>
          <w:p w14:paraId="324F2D8A" w14:textId="6C48662A" w:rsidR="004F1321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550656" behindDoc="0" locked="0" layoutInCell="1" allowOverlap="1" wp14:anchorId="1FC8BA29" wp14:editId="65D33793">
                  <wp:simplePos x="0" y="0"/>
                  <wp:positionH relativeFrom="column">
                    <wp:posOffset>601704</wp:posOffset>
                  </wp:positionH>
                  <wp:positionV relativeFrom="paragraph">
                    <wp:posOffset>138789</wp:posOffset>
                  </wp:positionV>
                  <wp:extent cx="462280" cy="121920"/>
                  <wp:effectExtent l="0" t="0" r="0" b="5080"/>
                  <wp:wrapNone/>
                  <wp:docPr id="890826231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E95D0" w14:textId="77777777" w:rsidR="00800099" w:rsidRDefault="00800099" w:rsidP="008D6618">
            <w:pPr>
              <w:pStyle w:val="Ausflltext"/>
            </w:pPr>
          </w:p>
          <w:p w14:paraId="73B17176" w14:textId="77777777" w:rsidR="00C12EF9" w:rsidRPr="00C12EF9" w:rsidRDefault="00C12EF9" w:rsidP="008D6618">
            <w:pPr>
              <w:pStyle w:val="Ausflltext"/>
              <w:rPr>
                <w:sz w:val="10"/>
                <w:szCs w:val="10"/>
              </w:rPr>
            </w:pPr>
          </w:p>
        </w:tc>
      </w:tr>
      <w:tr w:rsidR="00024511" w:rsidRPr="00E0758C" w14:paraId="52BE5A61" w14:textId="77777777" w:rsidTr="00D77266">
        <w:tc>
          <w:tcPr>
            <w:tcW w:w="2127" w:type="dxa"/>
            <w:gridSpan w:val="4"/>
          </w:tcPr>
          <w:p w14:paraId="776FC43D" w14:textId="1EF40316" w:rsidR="00024511" w:rsidRDefault="00024511" w:rsidP="002329E7">
            <w:pPr>
              <w:pStyle w:val="Ausflltext"/>
              <w:rPr>
                <w:noProof/>
              </w:rPr>
            </w:pPr>
          </w:p>
        </w:tc>
        <w:tc>
          <w:tcPr>
            <w:tcW w:w="1700" w:type="dxa"/>
          </w:tcPr>
          <w:p w14:paraId="66B94A76" w14:textId="4D03C5EF" w:rsidR="003158DF" w:rsidRPr="004A0029" w:rsidRDefault="003158DF" w:rsidP="00D77266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10, 11, 15</w:t>
            </w:r>
          </w:p>
        </w:tc>
        <w:tc>
          <w:tcPr>
            <w:tcW w:w="1985" w:type="dxa"/>
          </w:tcPr>
          <w:p w14:paraId="44953BA2" w14:textId="77AD5D69" w:rsidR="003158DF" w:rsidRDefault="003158DF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104, 120, 13</w:t>
            </w:r>
            <w:r w:rsidR="004A0029">
              <w:rPr>
                <w:noProof/>
              </w:rPr>
              <w:t>9</w:t>
            </w:r>
          </w:p>
          <w:p w14:paraId="6D6A7951" w14:textId="031A91E1" w:rsidR="00C12EF9" w:rsidRPr="00C12EF9" w:rsidRDefault="00C12EF9" w:rsidP="00C12EF9">
            <w:pPr>
              <w:pStyle w:val="Ausflltext"/>
              <w:ind w:left="360"/>
              <w:rPr>
                <w:noProof/>
                <w:sz w:val="10"/>
                <w:szCs w:val="10"/>
              </w:rPr>
            </w:pPr>
          </w:p>
        </w:tc>
        <w:tc>
          <w:tcPr>
            <w:tcW w:w="3259" w:type="dxa"/>
            <w:gridSpan w:val="2"/>
          </w:tcPr>
          <w:p w14:paraId="4009CB05" w14:textId="12038517" w:rsidR="00024511" w:rsidRDefault="00D77266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199, 190, 175</w:t>
            </w:r>
          </w:p>
        </w:tc>
      </w:tr>
    </w:tbl>
    <w:p w14:paraId="792112F0" w14:textId="272C656C" w:rsidR="004F1321" w:rsidRPr="004F1321" w:rsidRDefault="004F1321" w:rsidP="004F1321">
      <w:pPr>
        <w:sectPr w:rsidR="004F1321" w:rsidRPr="004F1321" w:rsidSect="00C75E4D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5213C35C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4F3EA499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23F038EF" wp14:editId="56FB3F6A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1E46579F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2592E551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viele rote Abschnitte gibt es? Wie viele rote Perlen sind </w:t>
            </w:r>
            <w:r w:rsidR="008F0E8A">
              <w:rPr>
                <w:noProof/>
              </w:rPr>
              <w:t xml:space="preserve">in jedem Abschnitt </w:t>
            </w:r>
            <w:r>
              <w:rPr>
                <w:noProof/>
              </w:rPr>
              <w:t>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1248173E" w14:textId="3C97A21C" w:rsidR="00F63CC8" w:rsidRDefault="00D150CF" w:rsidP="008F2D09">
            <w:pPr>
              <w:pStyle w:val="Listenabsatz"/>
            </w:pPr>
            <w:r w:rsidRPr="00A3606A">
              <w:t>Warum werden die Zahlen zwischen die Perlen gesteckt?</w:t>
            </w:r>
            <w:r>
              <w:t xml:space="preserve"> Wo zum Beispiel ist die 40? </w:t>
            </w:r>
            <w:r w:rsidR="002A1096">
              <w:rPr>
                <w:noProof/>
              </w:rPr>
              <w:t xml:space="preserve">Wie viele Perlen sind </w:t>
            </w:r>
            <w:r>
              <w:rPr>
                <w:noProof/>
              </w:rPr>
              <w:t xml:space="preserve">dann </w:t>
            </w:r>
            <w:r w:rsidR="002A1096">
              <w:rPr>
                <w:noProof/>
              </w:rPr>
              <w:t xml:space="preserve">links von der 40? </w:t>
            </w:r>
            <w:r>
              <w:rPr>
                <w:noProof/>
              </w:rPr>
              <w:t>Wie viele rechts von der 40?</w:t>
            </w:r>
          </w:p>
          <w:p w14:paraId="3CBF5660" w14:textId="4B1A1232" w:rsidR="00D150CF" w:rsidRPr="00E0758C" w:rsidRDefault="00D150CF" w:rsidP="008F2D09">
            <w:pPr>
              <w:ind w:left="360"/>
            </w:pPr>
          </w:p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39F96935" w:rsidR="00F63CC8" w:rsidRPr="00FB6DC4" w:rsidRDefault="00D150CF" w:rsidP="008F2D09">
            <w:pPr>
              <w:pStyle w:val="Listenabsatz"/>
            </w:pPr>
            <w:r>
              <w:t xml:space="preserve">Zeige den </w:t>
            </w:r>
            <w:r w:rsidR="00F63CC8">
              <w:t>Abschnitt</w:t>
            </w:r>
            <w:r w:rsidR="00F63CC8" w:rsidRPr="00FB6DC4">
              <w:t xml:space="preserve"> </w:t>
            </w:r>
            <w:r>
              <w:t xml:space="preserve">mit den </w:t>
            </w:r>
            <w:r w:rsidR="00F63CC8" w:rsidRPr="00FB6DC4">
              <w:t>Zahlen 11 bis 20</w:t>
            </w:r>
            <w:r>
              <w:t>.</w:t>
            </w:r>
            <w:r w:rsidRPr="00FB6DC4">
              <w:t xml:space="preserve"> </w:t>
            </w:r>
          </w:p>
          <w:p w14:paraId="5DC01DF1" w14:textId="77777777" w:rsidR="00F63CC8" w:rsidRDefault="00F63CC8" w:rsidP="008F2D09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329F99BD" w:rsidR="00F63CC8" w:rsidRDefault="00F63CC8" w:rsidP="008F2D09">
            <w:pPr>
              <w:pStyle w:val="Listenabsatz"/>
            </w:pPr>
            <w:r>
              <w:t xml:space="preserve">Welche Zahlen befinden sich im </w:t>
            </w:r>
            <w:r w:rsidR="00D150CF">
              <w:t xml:space="preserve">letzten </w:t>
            </w:r>
            <w:r>
              <w:t>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75040D7" w14:textId="77777777" w:rsidR="00F63CC8" w:rsidRPr="00E0758C" w:rsidRDefault="00F63CC8" w:rsidP="00C7166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01E4F23B" w14:textId="4CD4FCA4" w:rsidR="00F63CC8" w:rsidRPr="00FB6DC4" w:rsidRDefault="00F63CC8" w:rsidP="008F2D09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</w:t>
            </w:r>
            <w:r w:rsidR="008F0E8A">
              <w:t xml:space="preserve">0, 1, 15 und 21 </w:t>
            </w:r>
            <w:r w:rsidRPr="00FB6DC4">
              <w:t>an die richtige Stelle.</w:t>
            </w:r>
          </w:p>
          <w:p w14:paraId="472D604E" w14:textId="1FA8FA9A" w:rsidR="00F63CC8" w:rsidRDefault="00F63CC8" w:rsidP="008F2D09">
            <w:pPr>
              <w:pStyle w:val="Listenabsatz"/>
            </w:pPr>
            <w:r>
              <w:t>Beschreib</w:t>
            </w:r>
            <w:r w:rsidR="00D150CF">
              <w:t>e</w:t>
            </w:r>
            <w:r>
              <w:t xml:space="preserve">, wie </w:t>
            </w:r>
            <w:r w:rsidR="00D150CF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3009B4FE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9AAC82D" w14:textId="74990E78" w:rsidR="00F63CC8" w:rsidRDefault="000E1EA1" w:rsidP="002329E7">
            <w:pPr>
              <w:pStyle w:val="Ausflltext"/>
            </w:pPr>
            <w:r w:rsidRPr="00545B1B">
              <w:rPr>
                <w:noProof/>
              </w:rPr>
              <w:drawing>
                <wp:anchor distT="0" distB="0" distL="114300" distR="114300" simplePos="0" relativeHeight="252544512" behindDoc="0" locked="0" layoutInCell="1" allowOverlap="1" wp14:anchorId="31266CFE" wp14:editId="478EEEBA">
                  <wp:simplePos x="0" y="0"/>
                  <wp:positionH relativeFrom="column">
                    <wp:posOffset>-496575</wp:posOffset>
                  </wp:positionH>
                  <wp:positionV relativeFrom="paragraph">
                    <wp:posOffset>284294</wp:posOffset>
                  </wp:positionV>
                  <wp:extent cx="5985510" cy="654685"/>
                  <wp:effectExtent l="0" t="0" r="0" b="0"/>
                  <wp:wrapNone/>
                  <wp:docPr id="14162416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4166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5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5A396A">
              <w:t>Trage die passenden Zahlen ein.</w:t>
            </w:r>
          </w:p>
          <w:p w14:paraId="542EB232" w14:textId="1DE62CDE" w:rsidR="00125D17" w:rsidRDefault="00125D17" w:rsidP="002329E7">
            <w:pPr>
              <w:pStyle w:val="Ausflltext"/>
            </w:pPr>
          </w:p>
          <w:p w14:paraId="761E8560" w14:textId="797426B3" w:rsidR="00125D17" w:rsidRDefault="00125D17" w:rsidP="002329E7">
            <w:pPr>
              <w:pStyle w:val="Ausflltext"/>
            </w:pPr>
          </w:p>
          <w:p w14:paraId="03F66ACC" w14:textId="54FA43B5" w:rsidR="00125D17" w:rsidRDefault="00125D17" w:rsidP="002329E7">
            <w:pPr>
              <w:pStyle w:val="Ausflltext"/>
            </w:pPr>
          </w:p>
          <w:p w14:paraId="386B1CA3" w14:textId="233B6C15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503C7C34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16C37AF" w14:textId="2ABE829E" w:rsidR="004E349C" w:rsidRDefault="002C56D1" w:rsidP="00125D1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366E4396" w14:textId="18AA12AC" w:rsidR="00125D17" w:rsidRDefault="00E22FB7" w:rsidP="00125D17">
            <w:pPr>
              <w:pStyle w:val="Ausflltext"/>
            </w:pPr>
            <w:r w:rsidRPr="00E22FB7">
              <w:rPr>
                <w:noProof/>
              </w:rPr>
              <w:drawing>
                <wp:anchor distT="0" distB="0" distL="114300" distR="114300" simplePos="0" relativeHeight="252545536" behindDoc="0" locked="0" layoutInCell="1" allowOverlap="1" wp14:anchorId="0A8497AE" wp14:editId="516922E5">
                  <wp:simplePos x="0" y="0"/>
                  <wp:positionH relativeFrom="column">
                    <wp:posOffset>-231000</wp:posOffset>
                  </wp:positionH>
                  <wp:positionV relativeFrom="paragraph">
                    <wp:posOffset>101439</wp:posOffset>
                  </wp:positionV>
                  <wp:extent cx="5524820" cy="299351"/>
                  <wp:effectExtent l="0" t="0" r="0" b="0"/>
                  <wp:wrapNone/>
                  <wp:docPr id="130694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949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820" cy="29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3A1002" w14:textId="58963EF1" w:rsidR="00125D17" w:rsidRDefault="00125D17" w:rsidP="00125D17">
            <w:pPr>
              <w:pStyle w:val="Ausflltext"/>
            </w:pPr>
          </w:p>
          <w:p w14:paraId="641F0868" w14:textId="0F5E3644" w:rsidR="00125D17" w:rsidRDefault="00125D17" w:rsidP="00125D17">
            <w:pPr>
              <w:pStyle w:val="Ausflltext"/>
            </w:pP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E7A852A" wp14:editId="3D9D8860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_x0000_s1104" style="position:absolute;margin-left:298.75pt;margin-top:13.1pt;width:28.35pt;height:17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123A596" wp14:editId="673C5196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05" style="position:absolute;margin-left:166.05pt;margin-top:19.3pt;width:28.35pt;height:17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9483C30" wp14:editId="65181075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06" style="position:absolute;margin-left:87.45pt;margin-top:9.9pt;width:28.35pt;height:17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" fillcolor="white [3212]" strokecolor="#a5a5a5 [2092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1431FA8" wp14:editId="05ECB63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07" style="position:absolute;margin-left:51.05pt;margin-top:17.95pt;width:28.35pt;height:17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6F7BE87" wp14:editId="1012D5B7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08" style="position:absolute;margin-left:231.45pt;margin-top:5.8pt;width:28.35pt;height:1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" fillcolor="white [3212]" strokecolor="#a5a5a5 [2092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7F02821C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40D1F1D4" w:rsidR="002C56D1" w:rsidRPr="00FB6DC4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BDD8F8F" w14:textId="513738F7" w:rsidR="002C56D1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</w:t>
            </w:r>
            <w:r w:rsidR="00E45637">
              <w:rPr>
                <w:noProof/>
              </w:rPr>
              <w:t>finden</w:t>
            </w:r>
            <w:r>
              <w:rPr>
                <w:noProof/>
              </w:rPr>
              <w:t xml:space="preserve">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DD94C51" w14:textId="36689313" w:rsidR="002C56D1" w:rsidRPr="00563011" w:rsidRDefault="002C56D1" w:rsidP="008F2D09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 xml:space="preserve">, </w:t>
            </w:r>
            <w:r w:rsidR="008F0E8A">
              <w:rPr>
                <w:noProof/>
              </w:rPr>
              <w:t xml:space="preserve">schwierigere Zahlen </w:t>
            </w:r>
            <w:r>
              <w:rPr>
                <w:noProof/>
              </w:rPr>
              <w:t>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2779D022" w14:textId="54F2CEA4" w:rsidR="002B2665" w:rsidRDefault="002B2665" w:rsidP="002C56D1">
      <w:pPr>
        <w:spacing w:after="200" w:line="276" w:lineRule="auto"/>
        <w:sectPr w:rsidR="002B2665" w:rsidSect="00C75E4D">
          <w:headerReference w:type="default" r:id="rId29"/>
          <w:type w:val="continuous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14:paraId="3CB3FA2A" w14:textId="77777777" w:rsidTr="002B2665">
        <w:tc>
          <w:tcPr>
            <w:tcW w:w="610" w:type="dxa"/>
          </w:tcPr>
          <w:p w14:paraId="7CA556A8" w14:textId="77777777" w:rsidR="002B2665" w:rsidRDefault="002B2665" w:rsidP="002B2665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6DFA76FF" w14:textId="77777777" w:rsidR="002B2665" w:rsidRPr="001C0C6A" w:rsidRDefault="002B2665" w:rsidP="002B2665">
            <w:pPr>
              <w:pStyle w:val="berschrift2"/>
            </w:pPr>
            <w:r w:rsidRPr="002C56D1">
              <w:t>Zahlen am Zahlenstrahl</w:t>
            </w:r>
          </w:p>
        </w:tc>
      </w:tr>
      <w:tr w:rsidR="002B2665" w14:paraId="4F557D81" w14:textId="77777777" w:rsidTr="002B2665">
        <w:tc>
          <w:tcPr>
            <w:tcW w:w="610" w:type="dxa"/>
          </w:tcPr>
          <w:p w14:paraId="5F90FBE4" w14:textId="77777777" w:rsidR="002B2665" w:rsidRPr="001E402C" w:rsidRDefault="002B2665" w:rsidP="002B2665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581C437A" w14:textId="4BF89422" w:rsidR="002B2665" w:rsidRPr="00A3606A" w:rsidRDefault="002B2665" w:rsidP="002B2665">
            <w:pPr>
              <w:pStyle w:val="berschrift3"/>
            </w:pPr>
            <w:r w:rsidRPr="00A3606A">
              <w:t>Von der Hunderter</w:t>
            </w:r>
            <w:r w:rsidR="00047591">
              <w:t>k</w:t>
            </w:r>
            <w:r w:rsidRPr="00A3606A">
              <w:t xml:space="preserve">ette zum </w:t>
            </w:r>
            <w:r w:rsidR="00047591">
              <w:t>Zahlens</w:t>
            </w:r>
            <w:r w:rsidRPr="00A3606A">
              <w:t>trahl</w:t>
            </w:r>
            <w:r w:rsidR="004E49B2">
              <w:br/>
            </w:r>
          </w:p>
        </w:tc>
      </w:tr>
      <w:tr w:rsidR="002B2665" w:rsidRPr="00E0758C" w14:paraId="5E9DB635" w14:textId="77777777" w:rsidTr="002B2665">
        <w:tc>
          <w:tcPr>
            <w:tcW w:w="610" w:type="dxa"/>
          </w:tcPr>
          <w:p w14:paraId="1DBCA411" w14:textId="77777777" w:rsidR="002B2665" w:rsidRPr="00E0758C" w:rsidRDefault="002B2665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0F732BF" wp14:editId="405E5C2A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EEF0B9" w14:textId="77777777" w:rsidR="002B2665" w:rsidRPr="00E0758C" w:rsidRDefault="002B2665" w:rsidP="002B266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195CD2A" w14:textId="77777777" w:rsidR="002B2665" w:rsidRPr="0010640E" w:rsidRDefault="002B2665" w:rsidP="002B2665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958784" behindDoc="0" locked="0" layoutInCell="1" allowOverlap="1" wp14:anchorId="5F426F14" wp14:editId="7876A6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102860" cy="490220"/>
                  <wp:effectExtent l="0" t="0" r="2540" b="5080"/>
                  <wp:wrapTopAndBottom/>
                  <wp:docPr id="1758282450" name="Grafik 1758282450" descr="Ein Bild, das Text, Thermometer, Im Haus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82450" name="Grafik 1758282450" descr="Ein Bild, das Text, Thermometer, Im Haus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CA859" w14:textId="392213D7" w:rsidR="008F2D09" w:rsidRDefault="002B2665" w:rsidP="002B2665">
            <w:r>
              <w:t xml:space="preserve">Vergleicht die Hunderterkette mit dem Zahlenstrahl. </w:t>
            </w:r>
            <w:r w:rsidR="00533B1B">
              <w:t xml:space="preserve">Beschreibt: </w:t>
            </w:r>
          </w:p>
          <w:p w14:paraId="5AEC8392" w14:textId="3852726E" w:rsidR="002B2665" w:rsidRDefault="002B2665" w:rsidP="008F2D09">
            <w:pPr>
              <w:pStyle w:val="Listenabsatz"/>
            </w:pPr>
            <w:r>
              <w:t>Was ist gleich? Was ist anders?</w:t>
            </w:r>
          </w:p>
          <w:p w14:paraId="140E371C" w14:textId="738EC8FC" w:rsidR="008F2D09" w:rsidRDefault="008F2D09" w:rsidP="008351AB">
            <w:pPr>
              <w:pStyle w:val="Listenabsatz"/>
            </w:pPr>
            <w:r>
              <w:t>Wie sieht man die roten und blauen Abschnitte am Zahlenstrahl?</w:t>
            </w:r>
          </w:p>
          <w:p w14:paraId="3E806489" w14:textId="77777777" w:rsidR="002B2665" w:rsidRPr="00E0758C" w:rsidRDefault="002B2665" w:rsidP="002B2665">
            <w:pPr>
              <w:spacing w:before="60"/>
            </w:pPr>
          </w:p>
        </w:tc>
      </w:tr>
      <w:tr w:rsidR="002B2665" w:rsidRPr="00E0758C" w14:paraId="607A42F8" w14:textId="77777777" w:rsidTr="002B2665">
        <w:tc>
          <w:tcPr>
            <w:tcW w:w="610" w:type="dxa"/>
          </w:tcPr>
          <w:p w14:paraId="6363F24F" w14:textId="77777777" w:rsidR="002B2665" w:rsidRDefault="002B2665" w:rsidP="002B2665">
            <w:pPr>
              <w:spacing w:line="240" w:lineRule="atLeast"/>
            </w:pPr>
          </w:p>
          <w:p w14:paraId="0C539F7D" w14:textId="77777777" w:rsidR="002B2665" w:rsidRDefault="002B2665" w:rsidP="002B2665">
            <w:pPr>
              <w:spacing w:line="240" w:lineRule="atLeast"/>
            </w:pPr>
          </w:p>
          <w:p w14:paraId="7F1A2944" w14:textId="77777777" w:rsidR="002B2665" w:rsidRDefault="002B2665" w:rsidP="002B2665">
            <w:pPr>
              <w:spacing w:line="240" w:lineRule="atLeast"/>
            </w:pPr>
          </w:p>
          <w:p w14:paraId="29AE1203" w14:textId="77777777" w:rsidR="002B2665" w:rsidRDefault="002B2665" w:rsidP="002B2665">
            <w:pPr>
              <w:spacing w:line="240" w:lineRule="atLeast"/>
            </w:pPr>
          </w:p>
          <w:p w14:paraId="15F5BDC1" w14:textId="77777777" w:rsidR="002B2665" w:rsidRDefault="002B2665" w:rsidP="002B2665">
            <w:pPr>
              <w:spacing w:line="240" w:lineRule="atLeast"/>
            </w:pPr>
          </w:p>
          <w:p w14:paraId="0F7D6597" w14:textId="77777777" w:rsidR="002B2665" w:rsidRPr="00E0758C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AF087A" w14:textId="77777777" w:rsidR="002B2665" w:rsidRDefault="002B2665" w:rsidP="002B2665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DE51A1E" w14:textId="45A9926A" w:rsidR="002B2665" w:rsidRDefault="002B2665" w:rsidP="002B2665">
            <w:pPr>
              <w:pStyle w:val="Nummerierung"/>
            </w:pPr>
          </w:p>
          <w:p w14:paraId="6927DD05" w14:textId="1562D58F" w:rsidR="002B2665" w:rsidRDefault="00D150CF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9808" behindDoc="0" locked="0" layoutInCell="1" allowOverlap="1" wp14:anchorId="763E0A46" wp14:editId="5395D75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73141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D7174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E0A46" id="_x0000_s1109" style="position:absolute;margin-left:14pt;margin-top:5.95pt;width:412.25pt;height:44.35pt;z-index:251959808;mso-position-horizontal-relative:text;mso-position-vertical-relative:text;mso-width-relative:margin;mso-height-relative:margin" coordorigin="-879" coordsize="52358,56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">
                      <v:shape id="Grafik 1357525338" o:spid="_x0000_s1110" type="#_x0000_t75" style="position:absolute;left:-879;width:52358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">
                        <v:imagedata r:id="rId33" o:title="" cropbottom="28353f"/>
                      </v:shape>
                      <v:roundrect id="_x0000_s1111" style="position:absolute;left:-518;top:3072;width:446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4973141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12" style="position:absolute;left:45680;top:311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" fillcolor="white [3212]" stroked="f" strokeweight="1pt">
                        <v:stroke joinstyle="miter"/>
                        <v:textbox inset="1mm,.5mm,1mm,0">
                          <w:txbxContent>
                            <w:p w14:paraId="5ED7174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956E6C7" w14:textId="77777777" w:rsidR="002B2665" w:rsidRDefault="002B2665" w:rsidP="002B2665">
            <w:pPr>
              <w:pStyle w:val="Nummerierung"/>
            </w:pPr>
          </w:p>
          <w:p w14:paraId="55E03197" w14:textId="77777777" w:rsidR="002B2665" w:rsidRDefault="002B2665" w:rsidP="002B2665">
            <w:pPr>
              <w:pStyle w:val="Nummerierung"/>
            </w:pPr>
          </w:p>
          <w:p w14:paraId="14DB4AC5" w14:textId="77777777" w:rsidR="002B2665" w:rsidRDefault="002B2665" w:rsidP="002B2665">
            <w:pPr>
              <w:pStyle w:val="Nummerierung"/>
            </w:pPr>
          </w:p>
          <w:p w14:paraId="3BD02409" w14:textId="77777777" w:rsidR="002B2665" w:rsidRPr="00E0758C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3B033726" w14:textId="7A95DC76" w:rsidR="002B2665" w:rsidRDefault="002B2665" w:rsidP="002B2665">
            <w:r>
              <w:t>Wo</w:t>
            </w:r>
            <w:r w:rsidR="00DF7948">
              <w:t>hin</w:t>
            </w:r>
            <w:r>
              <w:t xml:space="preserve"> gehört die 40? Wo</w:t>
            </w:r>
            <w:r w:rsidR="00DF7948">
              <w:t>hin</w:t>
            </w:r>
            <w:r>
              <w:t xml:space="preserve"> gehört die 43? </w:t>
            </w:r>
            <w:r w:rsidR="00167A9C">
              <w:br/>
            </w:r>
            <w:r w:rsidR="008F0E8A">
              <w:t>Erkläre</w:t>
            </w:r>
            <w:r w:rsidR="00D150CF">
              <w:t xml:space="preserve"> mit de</w:t>
            </w:r>
            <w:r w:rsidR="00167A9C">
              <w:t>n roten und blauen Abschnitten der</w:t>
            </w:r>
            <w:r w:rsidR="00D150CF">
              <w:t xml:space="preserve"> Hunderterkette</w:t>
            </w:r>
            <w:r w:rsidR="00167A9C">
              <w:t xml:space="preserve"> aus </w:t>
            </w:r>
            <w:r w:rsidR="00167A9C" w:rsidRPr="00167A9C">
              <w:rPr>
                <w:b/>
                <w:bCs/>
                <w:color w:val="327A86" w:themeColor="text2"/>
              </w:rPr>
              <w:t>a)</w:t>
            </w:r>
            <w:r w:rsidR="00D150CF">
              <w:t>.</w:t>
            </w:r>
          </w:p>
          <w:p w14:paraId="7B46D629" w14:textId="77777777" w:rsidR="00D150CF" w:rsidRDefault="00D150CF" w:rsidP="002B2665"/>
          <w:p w14:paraId="05678A65" w14:textId="77777777" w:rsidR="002B2665" w:rsidRDefault="002B2665" w:rsidP="002B2665"/>
          <w:p w14:paraId="7034F325" w14:textId="77777777" w:rsidR="002B2665" w:rsidRDefault="002B2665" w:rsidP="002B2665"/>
          <w:p w14:paraId="3A60C3F5" w14:textId="77777777" w:rsidR="002B2665" w:rsidRDefault="002B2665" w:rsidP="002B2665"/>
          <w:p w14:paraId="2D4A6F0A" w14:textId="2A66818E" w:rsidR="002B2665" w:rsidRDefault="00167A9C" w:rsidP="002B2665">
            <w:r>
              <w:t>Übrigens: Was bedeutet der Pfeil, der ganz rechts am Zahlenstrahl ist?</w:t>
            </w:r>
          </w:p>
          <w:p w14:paraId="1B928EBA" w14:textId="2F1AB624" w:rsidR="00167A9C" w:rsidRPr="00B03BF9" w:rsidRDefault="00167A9C" w:rsidP="00167A9C"/>
        </w:tc>
      </w:tr>
      <w:tr w:rsidR="002B2665" w:rsidRPr="00E0758C" w14:paraId="4776BB2B" w14:textId="77777777" w:rsidTr="002B2665">
        <w:tc>
          <w:tcPr>
            <w:tcW w:w="610" w:type="dxa"/>
          </w:tcPr>
          <w:p w14:paraId="4D68164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D2BC177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A952D59" w14:textId="27E8E796" w:rsidR="008F2D09" w:rsidRDefault="002B2665" w:rsidP="008F2D09">
            <w:r>
              <w:t xml:space="preserve">Trage auch die 34 und die </w:t>
            </w:r>
            <w:r w:rsidR="008F2D09">
              <w:t>8</w:t>
            </w:r>
            <w:r>
              <w:t xml:space="preserve">7 auf dem Zahlenstrahl </w:t>
            </w:r>
            <w:r w:rsidR="008F2D09">
              <w:t xml:space="preserve">aus </w:t>
            </w:r>
            <w:r w:rsidR="008F2D09" w:rsidRPr="008F2D09">
              <w:rPr>
                <w:b/>
                <w:bCs/>
                <w:color w:val="327A86" w:themeColor="text2"/>
              </w:rPr>
              <w:t>b)</w:t>
            </w:r>
            <w:r w:rsidR="008F2D09">
              <w:t xml:space="preserve"> </w:t>
            </w:r>
            <w:r w:rsidRPr="00BE2ADD">
              <w:t>ein</w:t>
            </w:r>
            <w:r w:rsidRPr="00E2086B">
              <w:t>.</w:t>
            </w:r>
          </w:p>
          <w:p w14:paraId="7754ECE0" w14:textId="7B7D5591" w:rsidR="008F2D09" w:rsidRDefault="00BE2ADD" w:rsidP="008F2D09">
            <w:pPr>
              <w:pStyle w:val="Listenabsatz"/>
            </w:pPr>
            <w:r>
              <w:t>Wo sieh</w:t>
            </w:r>
            <w:r w:rsidR="00533B1B">
              <w:t>s</w:t>
            </w:r>
            <w:r>
              <w:t xml:space="preserve">t </w:t>
            </w:r>
            <w:r w:rsidR="00533B1B">
              <w:t xml:space="preserve">du </w:t>
            </w:r>
            <w:r>
              <w:t>a</w:t>
            </w:r>
            <w:r w:rsidR="008F2D09">
              <w:t xml:space="preserve">n dem </w:t>
            </w:r>
            <w:r>
              <w:t>Zahlenstrahl die Zehner</w:t>
            </w:r>
            <w:r w:rsidR="008F2D09">
              <w:t>-Abschnitte</w:t>
            </w:r>
            <w:r>
              <w:t>, wo die Fünfer</w:t>
            </w:r>
            <w:r w:rsidR="008F2D09">
              <w:t>-Abschnitte</w:t>
            </w:r>
            <w:r>
              <w:t xml:space="preserve">? </w:t>
            </w:r>
          </w:p>
          <w:p w14:paraId="0BB9CE0A" w14:textId="5DFB5F65" w:rsidR="002B2665" w:rsidRDefault="00BE2ADD" w:rsidP="008F2D09">
            <w:pPr>
              <w:pStyle w:val="Listenabsatz"/>
            </w:pPr>
            <w:r>
              <w:t>Wie</w:t>
            </w:r>
            <w:r w:rsidR="008F2D09">
              <w:t xml:space="preserve"> nutzt </w:t>
            </w:r>
            <w:r w:rsidR="00533B1B">
              <w:t>d</w:t>
            </w:r>
            <w:r>
              <w:t xml:space="preserve">u </w:t>
            </w:r>
            <w:r w:rsidR="00533B1B">
              <w:t>die Zehner</w:t>
            </w:r>
            <w:r w:rsidR="008F2D09">
              <w:t>-</w:t>
            </w:r>
            <w:r w:rsidR="00533B1B">
              <w:t xml:space="preserve"> und Fünfer</w:t>
            </w:r>
            <w:r w:rsidR="008F2D09">
              <w:t>-Abschnitte</w:t>
            </w:r>
            <w:r>
              <w:t xml:space="preserve">, um die 34 und die </w:t>
            </w:r>
            <w:r w:rsidR="008F2D09">
              <w:t>8</w:t>
            </w:r>
            <w:r>
              <w:t>7 zu finden?</w:t>
            </w:r>
          </w:p>
          <w:p w14:paraId="02A9CEFF" w14:textId="420C8462" w:rsidR="00167A9C" w:rsidRDefault="00167A9C" w:rsidP="00167A9C"/>
        </w:tc>
      </w:tr>
      <w:tr w:rsidR="00167A9C" w:rsidRPr="00E0758C" w14:paraId="3D34DA58" w14:textId="77777777" w:rsidTr="002B2665">
        <w:tc>
          <w:tcPr>
            <w:tcW w:w="610" w:type="dxa"/>
          </w:tcPr>
          <w:p w14:paraId="5B5681B7" w14:textId="77777777" w:rsidR="00167A9C" w:rsidRDefault="00167A9C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0BB3514" w14:textId="07D6F0B1" w:rsidR="00167A9C" w:rsidRDefault="00167A9C" w:rsidP="002B2665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581DC8C3" w14:textId="3671F533" w:rsidR="00167A9C" w:rsidRDefault="00167A9C" w:rsidP="008F2D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4896" behindDoc="0" locked="0" layoutInCell="1" allowOverlap="1" wp14:anchorId="4D5E3BFF" wp14:editId="088DBB7D">
                      <wp:simplePos x="0" y="0"/>
                      <wp:positionH relativeFrom="column">
                        <wp:posOffset>4480241</wp:posOffset>
                      </wp:positionH>
                      <wp:positionV relativeFrom="paragraph">
                        <wp:posOffset>240994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0A9A30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5E3BFF" id="_x0000_s1113" style="position:absolute;margin-left:352.75pt;margin-top:19pt;width:39.35pt;height:55.65pt;z-index:252304896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114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">
                        <v:imagedata r:id="rId3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5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90A9A30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Welche Zahlen haben Sarah und Tim erklärt? Trag</w:t>
            </w:r>
            <w:r w:rsidR="00DF7948">
              <w:t>e</w:t>
            </w:r>
            <w:r>
              <w:t xml:space="preserve"> sie auf dem Zahlenstrahl aus </w:t>
            </w:r>
            <w:r w:rsidRPr="00167A9C">
              <w:rPr>
                <w:rStyle w:val="berschrift3Zchn"/>
              </w:rPr>
              <w:t>b)</w:t>
            </w:r>
            <w:r>
              <w:t xml:space="preserve"> ein.</w:t>
            </w:r>
          </w:p>
          <w:p w14:paraId="00B5CE67" w14:textId="6C33539C" w:rsidR="00167A9C" w:rsidRDefault="00167A9C" w:rsidP="008F2D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5920" behindDoc="0" locked="0" layoutInCell="1" allowOverlap="1" wp14:anchorId="64D6D12A" wp14:editId="0D43D5D9">
                      <wp:simplePos x="0" y="0"/>
                      <wp:positionH relativeFrom="column">
                        <wp:posOffset>194879</wp:posOffset>
                      </wp:positionH>
                      <wp:positionV relativeFrom="paragraph">
                        <wp:posOffset>158662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C9D03E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6D12A" id="Gruppieren 15" o:spid="_x0000_s1116" style="position:absolute;margin-left:15.35pt;margin-top:12.5pt;width:41.65pt;height:57.3pt;z-index:252305920;mso-position-horizontal-relative:text;mso-position-vertical-relative:text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HlmdwQ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">
                      <v:shape id="Grafik 9" o:spid="_x0000_s111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">
                        <v:imagedata r:id="rId37" o:title="" chromakey="white"/>
                      </v:shape>
                      <v:shape id="_x0000_s111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C9D03E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452F7C" w14:textId="7EB0CC5B" w:rsidR="00167A9C" w:rsidRDefault="00A0735C" w:rsidP="008F2D09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45A4A13D" wp14:editId="19FD4183">
                      <wp:simplePos x="0" y="0"/>
                      <wp:positionH relativeFrom="column">
                        <wp:posOffset>908335</wp:posOffset>
                      </wp:positionH>
                      <wp:positionV relativeFrom="paragraph">
                        <wp:posOffset>105892</wp:posOffset>
                      </wp:positionV>
                      <wp:extent cx="1738148" cy="556895"/>
                      <wp:effectExtent l="355600" t="0" r="14605" b="14605"/>
                      <wp:wrapNone/>
                      <wp:docPr id="134860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148" cy="556895"/>
                              </a:xfrm>
                              <a:prstGeom prst="wedgeRoundRectCallout">
                                <a:avLst>
                                  <a:gd name="adj1" fmla="val -68765"/>
                                  <a:gd name="adj2" fmla="val -1892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623DD" w14:textId="251E3E40" w:rsidR="00167A9C" w:rsidRPr="007D4550" w:rsidRDefault="00A0735C" w:rsidP="00167A9C">
                                  <w:pPr>
                                    <w:pStyle w:val="Transcript"/>
                                  </w:pPr>
                                  <w:r>
                                    <w:t xml:space="preserve">Zu </w:t>
                                  </w:r>
                                  <w:r w:rsidR="00733CE5">
                                    <w:t xml:space="preserve">meiner </w:t>
                                  </w:r>
                                  <w:r>
                                    <w:t>Zahl komme ich nach 7</w:t>
                                  </w:r>
                                  <w:r w:rsidR="00167A9C">
                                    <w:t xml:space="preserve"> Zehner-Abschnitten und </w:t>
                                  </w:r>
                                  <w:r>
                                    <w:t>3</w:t>
                                  </w:r>
                                  <w:r w:rsidR="00167A9C">
                                    <w:t xml:space="preserve"> </w:t>
                                  </w:r>
                                  <w:proofErr w:type="spellStart"/>
                                  <w:r w:rsidR="00167A9C">
                                    <w:t>Einern</w:t>
                                  </w:r>
                                  <w:proofErr w:type="spellEnd"/>
                                  <w:r w:rsidR="00733CE5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4A13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19" type="#_x0000_t62" style="position:absolute;margin-left:71.5pt;margin-top:8.35pt;width:136.85pt;height:43.8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" adj="-4053,6712" fillcolor="white [3201]" strokecolor="#bfbfbf [2412]" strokeweight="1pt">
                      <v:textbox inset="2mm,1mm,1mm,0">
                        <w:txbxContent>
                          <w:p w14:paraId="40E623DD" w14:textId="251E3E40" w:rsidR="00167A9C" w:rsidRPr="007D4550" w:rsidRDefault="00A0735C" w:rsidP="00167A9C">
                            <w:pPr>
                              <w:pStyle w:val="Transcript"/>
                            </w:pPr>
                            <w:r>
                              <w:t xml:space="preserve">Zu </w:t>
                            </w:r>
                            <w:r w:rsidR="00733CE5">
                              <w:t xml:space="preserve">meiner </w:t>
                            </w:r>
                            <w:r>
                              <w:t>Zahl komme ich nach 7</w:t>
                            </w:r>
                            <w:r w:rsidR="00167A9C">
                              <w:t xml:space="preserve"> Zehner-Abschnitten und </w:t>
                            </w:r>
                            <w:r>
                              <w:t>3</w:t>
                            </w:r>
                            <w:r w:rsidR="00167A9C">
                              <w:t xml:space="preserve"> </w:t>
                            </w:r>
                            <w:proofErr w:type="spellStart"/>
                            <w:r w:rsidR="00167A9C">
                              <w:t>Einern</w:t>
                            </w:r>
                            <w:proofErr w:type="spellEnd"/>
                            <w:r w:rsidR="00733CE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00C4295B" wp14:editId="7E6F96E8">
                      <wp:simplePos x="0" y="0"/>
                      <wp:positionH relativeFrom="column">
                        <wp:posOffset>2798883</wp:posOffset>
                      </wp:positionH>
                      <wp:positionV relativeFrom="paragraph">
                        <wp:posOffset>115088</wp:posOffset>
                      </wp:positionV>
                      <wp:extent cx="1654810" cy="409575"/>
                      <wp:effectExtent l="0" t="0" r="161290" b="9525"/>
                      <wp:wrapNone/>
                      <wp:docPr id="96130369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810" cy="409575"/>
                              </a:xfrm>
                              <a:prstGeom prst="wedgeRoundRectCallout">
                                <a:avLst>
                                  <a:gd name="adj1" fmla="val 57818"/>
                                  <a:gd name="adj2" fmla="val -1636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6CC31" w14:textId="742AACE5" w:rsidR="00167A9C" w:rsidRPr="007D4550" w:rsidRDefault="00167A9C" w:rsidP="00167A9C">
                                  <w:pPr>
                                    <w:pStyle w:val="Transcript"/>
                                  </w:pPr>
                                  <w:r>
                                    <w:t>Meine Zahl liegt in der Mitte zwischen der 50 und der 60.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295B" id="_x0000_s1120" type="#_x0000_t62" style="position:absolute;margin-left:220.4pt;margin-top:9.05pt;width:130.3pt;height:32.2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" adj="23289,7266" fillcolor="white [3201]" strokecolor="#bfbfbf [2412]" strokeweight="1pt">
                      <v:textbox inset="2mm,1mm,1mm,0">
                        <w:txbxContent>
                          <w:p w14:paraId="3746CC31" w14:textId="742AACE5" w:rsidR="00167A9C" w:rsidRPr="007D4550" w:rsidRDefault="00167A9C" w:rsidP="00167A9C">
                            <w:pPr>
                              <w:pStyle w:val="Transcript"/>
                            </w:pPr>
                            <w:r>
                              <w:t>Meine Zahl liegt in der Mitte zwischen der 50 und der 60.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6AC349" w14:textId="05FFCD03" w:rsidR="00167A9C" w:rsidRDefault="00167A9C" w:rsidP="008F2D09"/>
          <w:p w14:paraId="260DE151" w14:textId="7BA6E5FB" w:rsidR="00167A9C" w:rsidRDefault="00167A9C" w:rsidP="008F2D09"/>
          <w:p w14:paraId="48F013CF" w14:textId="4393B1D6" w:rsidR="00167A9C" w:rsidRDefault="00167A9C" w:rsidP="008F2D09"/>
        </w:tc>
      </w:tr>
    </w:tbl>
    <w:p w14:paraId="1C6EFED3" w14:textId="47281854" w:rsidR="008F2D09" w:rsidRDefault="008F2D09" w:rsidP="002C56D1">
      <w:pPr>
        <w:spacing w:after="200" w:line="276" w:lineRule="auto"/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F2D09" w:rsidRPr="00B03BF9" w14:paraId="15028BE1" w14:textId="77777777" w:rsidTr="00866D52">
        <w:tc>
          <w:tcPr>
            <w:tcW w:w="610" w:type="dxa"/>
          </w:tcPr>
          <w:p w14:paraId="275AB797" w14:textId="4961B96F" w:rsidR="008F2D09" w:rsidRDefault="00167A9C" w:rsidP="008F2D09">
            <w:pPr>
              <w:pStyle w:val="berschrift3"/>
            </w:pPr>
            <w:r>
              <w:t>2</w:t>
            </w:r>
            <w:r w:rsidR="008F2D09">
              <w:t>.2</w:t>
            </w:r>
          </w:p>
        </w:tc>
        <w:tc>
          <w:tcPr>
            <w:tcW w:w="8461" w:type="dxa"/>
            <w:gridSpan w:val="2"/>
          </w:tcPr>
          <w:p w14:paraId="49A76A2B" w14:textId="182E5DDE" w:rsidR="008F2D09" w:rsidRDefault="008F2D09" w:rsidP="008F2D09">
            <w:pPr>
              <w:pStyle w:val="berschrift3"/>
            </w:pPr>
            <w:r>
              <w:t>Zahlen auf dem Zahlenstrahl finden</w:t>
            </w:r>
            <w:r w:rsidR="00167A9C">
              <w:t xml:space="preserve"> und erklären</w:t>
            </w:r>
          </w:p>
          <w:p w14:paraId="22398DD3" w14:textId="358DD894" w:rsidR="008F2D09" w:rsidRDefault="008F2D09" w:rsidP="00866D52"/>
        </w:tc>
      </w:tr>
      <w:tr w:rsidR="008F2D09" w:rsidRPr="00B03BF9" w14:paraId="61F8D754" w14:textId="77777777" w:rsidTr="00866D52">
        <w:tc>
          <w:tcPr>
            <w:tcW w:w="610" w:type="dxa"/>
          </w:tcPr>
          <w:p w14:paraId="393961B5" w14:textId="77777777" w:rsidR="008F2D09" w:rsidRDefault="008F2D09" w:rsidP="00866D52">
            <w:pPr>
              <w:spacing w:line="240" w:lineRule="atLeast"/>
            </w:pPr>
          </w:p>
          <w:p w14:paraId="69661D44" w14:textId="77777777" w:rsidR="008F2D09" w:rsidRDefault="008F2D09" w:rsidP="00866D52">
            <w:pPr>
              <w:spacing w:line="240" w:lineRule="atLeast"/>
            </w:pPr>
          </w:p>
          <w:p w14:paraId="0D7DA29B" w14:textId="77777777" w:rsidR="008F2D09" w:rsidRDefault="008F2D09" w:rsidP="00866D52">
            <w:pPr>
              <w:spacing w:line="240" w:lineRule="atLeast"/>
            </w:pPr>
          </w:p>
          <w:p w14:paraId="27D3D32D" w14:textId="77777777" w:rsidR="008F2D09" w:rsidRDefault="008F2D09" w:rsidP="00866D52">
            <w:pPr>
              <w:spacing w:line="240" w:lineRule="atLeast"/>
            </w:pPr>
          </w:p>
          <w:p w14:paraId="0459280A" w14:textId="77777777" w:rsidR="008F2D09" w:rsidRDefault="008F2D09" w:rsidP="00866D52">
            <w:pPr>
              <w:spacing w:line="240" w:lineRule="atLeast"/>
            </w:pPr>
          </w:p>
          <w:p w14:paraId="6B61AE12" w14:textId="77777777" w:rsidR="008F2D09" w:rsidRPr="00E0758C" w:rsidRDefault="008F2D09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D5FC959" w14:textId="79A2D3A2" w:rsidR="008F2D09" w:rsidRDefault="001C6C6C" w:rsidP="00866D52">
            <w:pPr>
              <w:pStyle w:val="Nummerierung"/>
            </w:pPr>
            <w:r>
              <w:t>a</w:t>
            </w:r>
            <w:r w:rsidR="008F2D09" w:rsidRPr="00E0758C">
              <w:t>)</w:t>
            </w:r>
          </w:p>
          <w:p w14:paraId="7EBC28E1" w14:textId="77777777" w:rsidR="008F2D09" w:rsidRDefault="008F2D09" w:rsidP="00866D52">
            <w:pPr>
              <w:pStyle w:val="Nummerierung"/>
            </w:pPr>
          </w:p>
          <w:p w14:paraId="13793FDE" w14:textId="77777777" w:rsidR="008F2D09" w:rsidRDefault="008F2D09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1344" behindDoc="0" locked="0" layoutInCell="1" allowOverlap="1" wp14:anchorId="3B19E356" wp14:editId="36D810D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498421364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004201" name="Grafik 6010042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56842585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14C79F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5099593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54D528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9E356" id="_x0000_s1121" style="position:absolute;margin-left:14pt;margin-top:5.95pt;width:412.25pt;height:44.35pt;z-index:252281344;mso-position-horizontal-relative:text;mso-position-vertical-relative:text;mso-width-relative:margin;mso-height-relative:margin" coordorigin="-879" coordsize="52358,56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">
                      <v:shape id="Grafik 601004201" o:spid="_x0000_s1122" type="#_x0000_t75" style="position:absolute;left:-879;width:52358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">
                        <v:imagedata r:id="rId33" o:title="" cropbottom="28353f"/>
                      </v:shape>
                      <v:roundrect id="_x0000_s1123" style="position:absolute;left:-518;top:3072;width:446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2114C79F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4" style="position:absolute;left:45680;top:311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" fillcolor="white [3212]" stroked="f" strokeweight="1pt">
                        <v:stroke joinstyle="miter"/>
                        <v:textbox inset="1mm,.5mm,1mm,0">
                          <w:txbxContent>
                            <w:p w14:paraId="3054D528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2D93F25A" w14:textId="77777777" w:rsidR="008F2D09" w:rsidRDefault="008F2D09" w:rsidP="00866D52">
            <w:pPr>
              <w:pStyle w:val="Nummerierung"/>
            </w:pPr>
          </w:p>
          <w:p w14:paraId="1FC54435" w14:textId="77777777" w:rsidR="008F2D09" w:rsidRDefault="008F2D09" w:rsidP="00866D52">
            <w:pPr>
              <w:pStyle w:val="Nummerierung"/>
            </w:pPr>
          </w:p>
          <w:p w14:paraId="6DD6731A" w14:textId="77777777" w:rsidR="008F2D09" w:rsidRDefault="008F2D09" w:rsidP="00866D52">
            <w:pPr>
              <w:pStyle w:val="Nummerierung"/>
            </w:pPr>
          </w:p>
          <w:p w14:paraId="570AA215" w14:textId="77777777" w:rsidR="008F2D09" w:rsidRPr="00E0758C" w:rsidRDefault="008F2D09" w:rsidP="00866D52">
            <w:pPr>
              <w:pStyle w:val="Nummerierung"/>
            </w:pPr>
          </w:p>
        </w:tc>
        <w:tc>
          <w:tcPr>
            <w:tcW w:w="8036" w:type="dxa"/>
          </w:tcPr>
          <w:p w14:paraId="5FBE56A0" w14:textId="091ED6C6" w:rsidR="008F2D09" w:rsidRDefault="001C6C6C" w:rsidP="00866D52">
            <w:r>
              <w:t xml:space="preserve">Trage die passenden Zahlen in die </w:t>
            </w:r>
            <w:r w:rsidR="00635DA8">
              <w:t>Felder</w:t>
            </w:r>
            <w:r w:rsidR="00733CE5">
              <w:t xml:space="preserve"> ein</w:t>
            </w:r>
            <w:r w:rsidR="008F2D09">
              <w:t>.</w:t>
            </w:r>
          </w:p>
          <w:p w14:paraId="240E1E41" w14:textId="41D27D35" w:rsidR="008F2D09" w:rsidRDefault="008F2D09" w:rsidP="00866D52"/>
          <w:p w14:paraId="4CAB6D31" w14:textId="5FE225FC" w:rsidR="008F2D09" w:rsidRDefault="00733CE5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341D933B" wp14:editId="33E31507">
                      <wp:simplePos x="0" y="0"/>
                      <wp:positionH relativeFrom="column">
                        <wp:posOffset>438122</wp:posOffset>
                      </wp:positionH>
                      <wp:positionV relativeFrom="paragraph">
                        <wp:posOffset>180892</wp:posOffset>
                      </wp:positionV>
                      <wp:extent cx="4153204" cy="527050"/>
                      <wp:effectExtent l="0" t="0" r="19050" b="25400"/>
                      <wp:wrapNone/>
                      <wp:docPr id="1283301352" name="Gruppieren 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3204" cy="527050"/>
                                <a:chOff x="1" y="0"/>
                                <a:chExt cx="4153643" cy="527050"/>
                              </a:xfrm>
                            </wpg:grpSpPr>
                            <wpg:grpSp>
                              <wpg:cNvPr id="200818031" name="Gruppieren 30"/>
                              <wpg:cNvGrpSpPr/>
                              <wpg:grpSpPr>
                                <a:xfrm>
                                  <a:off x="1" y="0"/>
                                  <a:ext cx="359410" cy="527050"/>
                                  <a:chOff x="-148008" y="-773077"/>
                                  <a:chExt cx="360561" cy="528802"/>
                                </a:xfrm>
                              </wpg:grpSpPr>
                              <wps:wsp>
                                <wps:cNvPr id="1356032461" name="Abgerundetes Rechteck 10"/>
                                <wps:cNvSpPr/>
                                <wps:spPr>
                                  <a:xfrm>
                                    <a:off x="-148008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6FE792" w14:textId="77777777" w:rsidR="008F2D09" w:rsidRPr="00E12477" w:rsidRDefault="008F2D09" w:rsidP="008F2D09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887740" name="Gerade Verbindung 29"/>
                                <wps:cNvCnPr>
                                  <a:endCxn id="1356032461" idx="0"/>
                                </wps:cNvCnPr>
                                <wps:spPr>
                                  <a:xfrm flipH="1">
                                    <a:off x="32259" y="-773077"/>
                                    <a:ext cx="9783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0720447" name="Gruppieren 30"/>
                              <wpg:cNvGrpSpPr/>
                              <wpg:grpSpPr>
                                <a:xfrm>
                                  <a:off x="462455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173142422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D932D3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82000" name="Gerade Verbindung 29"/>
                                <wps:cNvCnPr>
                                  <a:endCxn id="1731424224" idx="0"/>
                                </wps:cNvCnPr>
                                <wps:spPr>
                                  <a:xfrm>
                                    <a:off x="32224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5350703" name="Gruppieren 30"/>
                              <wpg:cNvGrpSpPr/>
                              <wpg:grpSpPr>
                                <a:xfrm>
                                  <a:off x="1072193" y="0"/>
                                  <a:ext cx="359410" cy="527050"/>
                                  <a:chOff x="-132055" y="-773077"/>
                                  <a:chExt cx="360561" cy="528802"/>
                                </a:xfrm>
                              </wpg:grpSpPr>
                              <wps:wsp>
                                <wps:cNvPr id="1464848795" name="Abgerundetes Rechteck 10"/>
                                <wps:cNvSpPr/>
                                <wps:spPr>
                                  <a:xfrm>
                                    <a:off x="-132055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AB93DBE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5355450" name="Gerade Verbindung 29"/>
                                <wps:cNvCnPr>
                                  <a:endCxn id="1464848795" idx="0"/>
                                </wps:cNvCnPr>
                                <wps:spPr>
                                  <a:xfrm>
                                    <a:off x="48137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333022" name="Gruppieren 30"/>
                              <wpg:cNvGrpSpPr/>
                              <wpg:grpSpPr>
                                <a:xfrm>
                                  <a:off x="2249213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95651285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B6FF3C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7902133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03148023" name="Gruppieren 30"/>
                              <wpg:cNvGrpSpPr/>
                              <wpg:grpSpPr>
                                <a:xfrm>
                                  <a:off x="3794234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2078897020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7DBBEB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4711952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1D933B" id="Gruppieren 808" o:spid="_x0000_s1125" style="position:absolute;margin-left:34.5pt;margin-top:14.25pt;width:327pt;height:41.5pt;z-index:252302848;mso-position-horizontal-relative:text;mso-position-vertical-relative:text;mso-width-relative:margin" coordorigin="" coordsize="41536,5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">
                      <v:group id="Gruppieren 30" o:spid="_x0000_s1126" style="position:absolute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">
                        <v:roundrect id="_x0000_s1127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426FE792" w14:textId="77777777" w:rsidR="008F2D09" w:rsidRPr="00E12477" w:rsidRDefault="008F2D09" w:rsidP="008F2D09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28" style="position:absolute;flip:x;visibility:visible;mso-wrap-style:square" from="322,-7730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" strokecolor="#a5a5a5 [2092]">
                          <v:stroke joinstyle="miter"/>
                        </v:line>
                      </v:group>
                      <v:group id="Gruppieren 30" o:spid="_x0000_s1129" style="position:absolute;left:4624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">
                        <v:roundrect id="_x0000_s1130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20D932D3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1" style="position:absolute;visibility:visible;mso-wrap-style:square" from="322,-7730" to="322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" strokecolor="#a5a5a5 [2092]">
                          <v:stroke joinstyle="miter"/>
                        </v:line>
                      </v:group>
                      <v:group id="Gruppieren 30" o:spid="_x0000_s1132" style="position:absolute;left:10721;width:3595;height:5270" coordorigin="-132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">
                        <v:roundrect id="_x0000_s1133" style="position:absolute;left:-132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AB93DBE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4" style="position:absolute;visibility:visible;mso-wrap-style:square" from="481,-7730" to="481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" strokecolor="#a5a5a5 [2092]">
                          <v:stroke joinstyle="miter"/>
                        </v:line>
                      </v:group>
                      <v:group id="Gruppieren 30" o:spid="_x0000_s1135" style="position:absolute;left:22492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">
                        <v:roundrect id="_x0000_s1136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09B6FF3C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7" style="position:absolute;visibility:visible;mso-wrap-style:square" from="420,-7730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" strokecolor="#a5a5a5 [2092]">
                          <v:stroke joinstyle="miter"/>
                        </v:line>
                      </v:group>
                      <v:group id="Gruppieren 30" o:spid="_x0000_s1138" style="position:absolute;left:37942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">
                        <v:roundrect id="_x0000_s1139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7DBBEB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40" style="position:absolute;visibility:visible;mso-wrap-style:square" from="420,-7730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" strokecolor="#a5a5a5 [2092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788D8E0" w14:textId="44D2A3C9" w:rsidR="008F2D09" w:rsidRDefault="008F2D09" w:rsidP="00866D52"/>
          <w:p w14:paraId="07F4EEAF" w14:textId="57DED1E6" w:rsidR="008F2D09" w:rsidRDefault="00167A9C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45A82C2D" wp14:editId="1A0B059D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45566</wp:posOffset>
                      </wp:positionV>
                      <wp:extent cx="447014" cy="251890"/>
                      <wp:effectExtent l="0" t="0" r="0" b="0"/>
                      <wp:wrapNone/>
                      <wp:docPr id="1480450104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14" cy="2518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095F5" w14:textId="6F083E1F" w:rsidR="008F2D09" w:rsidRPr="00E12477" w:rsidRDefault="008F2D09" w:rsidP="008F2D0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A82C2D" id="_x0000_s1141" style="position:absolute;margin-left:176.6pt;margin-top:3.6pt;width:35.2pt;height:19.8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" fillcolor="white [3212]" stroked="f" strokeweight="1pt">
                      <v:stroke joinstyle="miter"/>
                      <v:textbox inset="1mm,.5mm,1mm,0">
                        <w:txbxContent>
                          <w:p w14:paraId="425095F5" w14:textId="6F083E1F" w:rsidR="008F2D09" w:rsidRPr="00E12477" w:rsidRDefault="008F2D09" w:rsidP="008F2D09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E12477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7552DD" w14:textId="3EC09ECB" w:rsidR="008F2D09" w:rsidRPr="00B03BF9" w:rsidRDefault="008F2D09" w:rsidP="00866D52">
            <w:pPr>
              <w:spacing w:before="60"/>
            </w:pPr>
          </w:p>
        </w:tc>
      </w:tr>
      <w:tr w:rsidR="008F2D09" w14:paraId="51942345" w14:textId="77777777" w:rsidTr="00866D52">
        <w:tc>
          <w:tcPr>
            <w:tcW w:w="610" w:type="dxa"/>
          </w:tcPr>
          <w:p w14:paraId="226992B3" w14:textId="77777777" w:rsidR="008F2D09" w:rsidRDefault="008F2D09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2DA70E" w14:textId="7F7A92E2" w:rsidR="008F2D09" w:rsidRDefault="001C6C6C" w:rsidP="00866D52">
            <w:pPr>
              <w:pStyle w:val="Nummerierung"/>
            </w:pPr>
            <w:r>
              <w:t>b</w:t>
            </w:r>
            <w:r w:rsidR="008F2D09">
              <w:t>)</w:t>
            </w:r>
          </w:p>
        </w:tc>
        <w:tc>
          <w:tcPr>
            <w:tcW w:w="8036" w:type="dxa"/>
          </w:tcPr>
          <w:p w14:paraId="3D6EAF9C" w14:textId="7F223275" w:rsidR="008F2D09" w:rsidRDefault="001C6C6C" w:rsidP="00866D52">
            <w:r>
              <w:t xml:space="preserve">Erkläre genau, wieso diese Zahlen in </w:t>
            </w:r>
            <w:r w:rsidR="00733CE5">
              <w:t xml:space="preserve">den </w:t>
            </w:r>
            <w:r w:rsidR="00635DA8">
              <w:t>Felder</w:t>
            </w:r>
            <w:r>
              <w:t xml:space="preserve"> stehen. Nutze diese Satzanfänge:</w:t>
            </w:r>
          </w:p>
          <w:p w14:paraId="46BD9BE0" w14:textId="7A2AB83F" w:rsidR="001C6C6C" w:rsidRDefault="001C6C6C" w:rsidP="008351AB">
            <w:pPr>
              <w:pStyle w:val="Handschrift"/>
            </w:pPr>
            <w:r w:rsidRPr="001C6C6C">
              <w:t xml:space="preserve">Der Hunderterstrahl hat zehn </w:t>
            </w:r>
            <w:r w:rsidRPr="008351AB">
              <w:t>Zehner</w:t>
            </w:r>
            <w:r w:rsidRPr="001C6C6C">
              <w:t>-Abschnitte, also ist am Ende des 1. Abschnitts…</w:t>
            </w:r>
          </w:p>
          <w:p w14:paraId="3A42F2B4" w14:textId="6A69257B" w:rsidR="00167A9C" w:rsidRDefault="00167A9C" w:rsidP="001C6C6C">
            <w:pP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</w:pP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besteht … Zehner</w:t>
            </w:r>
            <w:r w:rsidR="00A0735C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n</w:t>
            </w: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 xml:space="preserve"> und dann noch … Einer</w:t>
            </w:r>
          </w:p>
          <w:p w14:paraId="45686915" w14:textId="70933415" w:rsidR="008F2D09" w:rsidRDefault="00167A9C" w:rsidP="00167A9C"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liegt zwischen ... und …</w:t>
            </w:r>
          </w:p>
        </w:tc>
      </w:tr>
    </w:tbl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150CF">
            <w:pPr>
              <w:pStyle w:val="berschrift3"/>
              <w:spacing w:before="0"/>
            </w:pPr>
            <w:r>
              <w:t>2.3</w:t>
            </w:r>
          </w:p>
        </w:tc>
        <w:tc>
          <w:tcPr>
            <w:tcW w:w="8461" w:type="dxa"/>
            <w:gridSpan w:val="2"/>
          </w:tcPr>
          <w:p w14:paraId="01720384" w14:textId="5CD5A4C4" w:rsidR="00D70637" w:rsidRDefault="00D70637" w:rsidP="00D150CF">
            <w:pPr>
              <w:pStyle w:val="berschrift3"/>
              <w:spacing w:before="0"/>
            </w:pPr>
            <w:r>
              <w:t xml:space="preserve">Zahlen ungefähr am leeren </w:t>
            </w:r>
            <w:r w:rsidR="00047591">
              <w:t>Zahlen</w:t>
            </w:r>
            <w:r>
              <w:t>strahl eintragen</w:t>
            </w:r>
          </w:p>
        </w:tc>
      </w:tr>
      <w:tr w:rsidR="00D70637" w:rsidRPr="00E0758C" w14:paraId="6D7424F7" w14:textId="77777777" w:rsidTr="00866D52">
        <w:tc>
          <w:tcPr>
            <w:tcW w:w="610" w:type="dxa"/>
          </w:tcPr>
          <w:p w14:paraId="51EA8E86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11B3061C" w:rsidR="00D70637" w:rsidRPr="00E0758C" w:rsidRDefault="00D70637" w:rsidP="00866D52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2D86C11B" w:rsidR="00D70637" w:rsidRDefault="00D70637" w:rsidP="00866D52">
            <w:r>
              <w:rPr>
                <w:noProof/>
              </w:rPr>
              <w:t xml:space="preserve">Wie findet man </w:t>
            </w:r>
            <w:r>
              <w:t xml:space="preserve">am leeren Zahlenstrahl die </w:t>
            </w:r>
            <w:r w:rsidR="00F6563F">
              <w:t>ungef</w:t>
            </w:r>
            <w:r w:rsidR="00723347">
              <w:t>ä</w:t>
            </w:r>
            <w:r w:rsidR="00F6563F">
              <w:t xml:space="preserve">hre </w:t>
            </w:r>
            <w:r>
              <w:t xml:space="preserve">Position der </w:t>
            </w:r>
            <w:r w:rsidR="00533B1B">
              <w:t>25</w:t>
            </w:r>
            <w:r>
              <w:t>?</w:t>
            </w:r>
          </w:p>
          <w:p w14:paraId="71082257" w14:textId="48AF5163" w:rsidR="00D70637" w:rsidRDefault="00D70637" w:rsidP="00866D52">
            <w:pPr>
              <w:rPr>
                <w:noProof/>
              </w:rPr>
            </w:pPr>
            <w:r>
              <w:rPr>
                <w:noProof/>
              </w:rPr>
              <w:t xml:space="preserve">Wie gehst du vor? </w:t>
            </w:r>
            <w:r w:rsidR="005807A0">
              <w:rPr>
                <w:noProof/>
              </w:rPr>
              <w:t>Probiere mit verschiedenen Wegen.</w:t>
            </w:r>
            <w:r w:rsidR="00E830C3">
              <w:rPr>
                <w:noProof/>
              </w:rPr>
              <w:t xml:space="preserve"> </w:t>
            </w:r>
          </w:p>
          <w:p w14:paraId="601A5678" w14:textId="45A56357" w:rsidR="00D70637" w:rsidRPr="00E0758C" w:rsidRDefault="00D70637" w:rsidP="00866D52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866D52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866D52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5D3EABB5" w:rsidR="00D70637" w:rsidRDefault="00E830C3" w:rsidP="00866D52">
            <w:pPr>
              <w:pStyle w:val="Nummerierung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0D53C7B3" wp14:editId="1A8CA70D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7508</wp:posOffset>
                      </wp:positionV>
                      <wp:extent cx="5004585" cy="496570"/>
                      <wp:effectExtent l="0" t="0" r="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4585" cy="496570"/>
                                <a:chOff x="0" y="0"/>
                                <a:chExt cx="5005217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05217" cy="418466"/>
                                  <a:chOff x="0" y="78497"/>
                                  <a:chExt cx="5084520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54667" y="245576"/>
                                    <a:ext cx="454237" cy="20954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9771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53C7B3" id="Gruppieren 9" o:spid="_x0000_s1142" style="position:absolute;margin-left:20.95pt;margin-top:.6pt;width:394.05pt;height:39.1pt;z-index:251887104;mso-position-horizontal-relative:text;mso-position-vertical-relative:text;mso-width-relative:margin" coordsize="50052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">
                      <v:group id="Gruppieren 119701216" o:spid="_x0000_s1143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">
                        <v:shape id="Grafik 1531205939" o:spid="_x0000_s1144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2112851160" o:spid="_x0000_s1145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46" style="position:absolute;left:45546;top:2455;width:4543;height:20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47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8" style="position:absolute;visibility:visible;mso-wrap-style:square" from="46977,0" to="4697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4C4EB1AA" w14:textId="74AA9B37" w:rsidR="00D70637" w:rsidRDefault="00D70637" w:rsidP="00866D52">
            <w:pPr>
              <w:pStyle w:val="Nummerierung"/>
            </w:pPr>
          </w:p>
          <w:p w14:paraId="02029EE1" w14:textId="077A8923" w:rsidR="00D70637" w:rsidRDefault="00D70637" w:rsidP="00866D52">
            <w:pPr>
              <w:pStyle w:val="Nummerierung"/>
            </w:pPr>
          </w:p>
          <w:p w14:paraId="3995C23B" w14:textId="4E4A6FEC" w:rsidR="00D70637" w:rsidRPr="00E0758C" w:rsidRDefault="00E830C3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5616" behindDoc="0" locked="0" layoutInCell="1" allowOverlap="1" wp14:anchorId="18B48C73" wp14:editId="406C090B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23943</wp:posOffset>
                      </wp:positionV>
                      <wp:extent cx="5007798" cy="496570"/>
                      <wp:effectExtent l="0" t="0" r="0" b="11430"/>
                      <wp:wrapNone/>
                      <wp:docPr id="572396362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275285933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095135343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864667033" name="Gruppieren 1864667033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0960518" name="Grafik 7096051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28639801" name="Abgerundetes Rechteck 1628639801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26C38D9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850262" name="Abgerundetes Rechteck 2056850262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CCDA9A3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62265831" name="Gerade Verbindung 136226583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4712541" name="Gerade Verbindung 35471254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8452659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65543643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ABAECE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48C73" id="Gruppieren 812" o:spid="_x0000_s1149" style="position:absolute;margin-left:20.95pt;margin-top:1.9pt;width:394.3pt;height:39.1pt;z-index:252335616;mso-position-horizontal-relative:text;mso-position-vertical-relative:text" coordsize="50077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">
                      <v:group id="Gruppieren 811" o:spid="_x0000_s1150" style="position:absolute;width:50077;height:4965" coordsize="50077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">
                        <v:group id="_x0000_s1151" style="position:absolute;width:50045;height:4965" coordsize="50052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">
                          <v:group id="Gruppieren 1864667033" o:spid="_x0000_s1152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">
                            <v:shape id="Grafik 70960518" o:spid="_x0000_s1153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">
                              <v:imagedata r:id="rId17" o:title="" cropbottom="40236f"/>
                              <o:lock v:ext="edit" aspectratio="f"/>
                            </v:shape>
                            <v:roundrect id="Abgerundetes Rechteck 1628639801" o:spid="_x0000_s1154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226C38D9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056850262" o:spid="_x0000_s1155" style="position:absolute;left:45669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2CCDA9A3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362265831" o:spid="_x0000_s1156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354712541" o:spid="_x0000_s1157" style="position:absolute;visibility:visible;mso-wrap-style:square" from="47036,0" to="4703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58" type="#_x0000_t5" style="position:absolute;left:48747;top:338;width:1435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" fillcolor="black [3213]" stroked="f" strokeweight="1pt">
                          <o:lock v:ext="edit" aspectratio="t"/>
                        </v:shape>
                      </v:group>
                      <v:roundrect id="_x0000_s1159" style="position:absolute;left:47512;top:1255;width:1066;height:1196;flip:x 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.5mm,1mm,0">
                          <w:txbxContent>
                            <w:p w14:paraId="34ABAECE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70637">
              <w:t xml:space="preserve"> </w:t>
            </w:r>
          </w:p>
        </w:tc>
        <w:tc>
          <w:tcPr>
            <w:tcW w:w="8036" w:type="dxa"/>
          </w:tcPr>
          <w:p w14:paraId="41491685" w14:textId="1181E807" w:rsidR="00D70637" w:rsidRPr="00F642C1" w:rsidDel="002A1096" w:rsidRDefault="00E830C3" w:rsidP="00866D52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366AB390" wp14:editId="5ACE8909">
                      <wp:simplePos x="0" y="0"/>
                      <wp:positionH relativeFrom="column">
                        <wp:posOffset>4716780</wp:posOffset>
                      </wp:positionH>
                      <wp:positionV relativeFrom="paragraph">
                        <wp:posOffset>132454</wp:posOffset>
                      </wp:positionV>
                      <wp:extent cx="138830" cy="113656"/>
                      <wp:effectExtent l="0" t="0" r="13970" b="13970"/>
                      <wp:wrapNone/>
                      <wp:docPr id="816732815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30" cy="1136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58019" w14:textId="01F050F8" w:rsidR="00E830C3" w:rsidRDefault="00E830C3" w:rsidP="00E830C3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AB390" id="Abgerundetes Rechteck 1" o:spid="_x0000_s1160" style="position:absolute;margin-left:371.4pt;margin-top:10.45pt;width:10.95pt;height:8.9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" fillcolor="white [3212]" strokecolor="white [3212]" strokeweight="1pt">
                      <v:stroke joinstyle="miter"/>
                      <v:textbox inset="1mm,.5mm,1mm,0">
                        <w:txbxContent>
                          <w:p w14:paraId="45E58019" w14:textId="01F050F8" w:rsidR="00E830C3" w:rsidRDefault="00E830C3" w:rsidP="00E830C3">
                            <w:pPr>
                              <w:overflowPunct w:val="0"/>
                              <w:jc w:val="center"/>
                              <w:rPr>
                                <w:rFonts w:eastAsia="Times New Roman" w:hAnsi="Calibri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4D0AC97" wp14:editId="6D6F1D93">
                      <wp:simplePos x="0" y="0"/>
                      <wp:positionH relativeFrom="column">
                        <wp:posOffset>4871142</wp:posOffset>
                      </wp:positionH>
                      <wp:positionV relativeFrom="paragraph">
                        <wp:posOffset>44767</wp:posOffset>
                      </wp:positionV>
                      <wp:extent cx="143989" cy="122641"/>
                      <wp:effectExtent l="0" t="2223" r="0" b="0"/>
                      <wp:wrapNone/>
                      <wp:docPr id="178300585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989" cy="12264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F297C5A" id="Dreieck 1" o:spid="_x0000_s1026" type="#_x0000_t5" style="position:absolute;margin-left:383.55pt;margin-top:3.5pt;width:11.35pt;height:9.65pt;rotation:90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70637">
              <w:t xml:space="preserve">     </w:t>
            </w:r>
          </w:p>
        </w:tc>
      </w:tr>
      <w:tr w:rsidR="00D70637" w:rsidRPr="00E0758C" w14:paraId="67AD7392" w14:textId="77777777" w:rsidTr="00866D52">
        <w:tc>
          <w:tcPr>
            <w:tcW w:w="610" w:type="dxa"/>
          </w:tcPr>
          <w:p w14:paraId="75B6196A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4C7A06D" w:rsidR="00D70637" w:rsidRPr="00E0758C" w:rsidRDefault="00D70637" w:rsidP="00866D52">
            <w:pPr>
              <w:pStyle w:val="Nummerierung"/>
            </w:pPr>
          </w:p>
        </w:tc>
        <w:tc>
          <w:tcPr>
            <w:tcW w:w="8036" w:type="dxa"/>
          </w:tcPr>
          <w:p w14:paraId="41B4F1E2" w14:textId="07A297E0" w:rsidR="00D70637" w:rsidRDefault="00D70637" w:rsidP="00866D52">
            <w:pPr>
              <w:pStyle w:val="Ausflltext"/>
            </w:pPr>
            <w:r>
              <w:t xml:space="preserve">  </w:t>
            </w:r>
          </w:p>
          <w:p w14:paraId="50EB50B1" w14:textId="3D3890CB" w:rsidR="00D70637" w:rsidRDefault="00D70637" w:rsidP="00866D52">
            <w:pPr>
              <w:pStyle w:val="Ausflltext"/>
            </w:pPr>
          </w:p>
          <w:p w14:paraId="55B04E02" w14:textId="77777777" w:rsidR="00BE2ADD" w:rsidRPr="00E0758C" w:rsidRDefault="00BE2ADD" w:rsidP="00866D52">
            <w:pPr>
              <w:pStyle w:val="Ausflltext"/>
            </w:pPr>
          </w:p>
        </w:tc>
      </w:tr>
      <w:tr w:rsidR="00D70637" w:rsidRPr="00E0758C" w14:paraId="68390903" w14:textId="77777777" w:rsidTr="00866D52">
        <w:trPr>
          <w:trHeight w:val="271"/>
        </w:trPr>
        <w:tc>
          <w:tcPr>
            <w:tcW w:w="610" w:type="dxa"/>
          </w:tcPr>
          <w:p w14:paraId="0437A7DF" w14:textId="10FE48FE" w:rsidR="00D70637" w:rsidRPr="00E0758C" w:rsidRDefault="00047591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064256" behindDoc="0" locked="0" layoutInCell="1" allowOverlap="1" wp14:anchorId="40DCB9B8" wp14:editId="303F5431">
                  <wp:simplePos x="0" y="0"/>
                  <wp:positionH relativeFrom="column">
                    <wp:posOffset>-117138</wp:posOffset>
                  </wp:positionH>
                  <wp:positionV relativeFrom="paragraph">
                    <wp:posOffset>2086975</wp:posOffset>
                  </wp:positionV>
                  <wp:extent cx="359410" cy="273050"/>
                  <wp:effectExtent l="0" t="0" r="0" b="6350"/>
                  <wp:wrapNone/>
                  <wp:docPr id="2145998608" name="Grafik 214599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58C">
              <w:rPr>
                <w:noProof/>
              </w:rPr>
              <w:drawing>
                <wp:inline distT="0" distB="0" distL="0" distR="0" wp14:anchorId="15F60FC1" wp14:editId="3F9AC9DF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866D52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866D52">
            <w:pPr>
              <w:pStyle w:val="Nummerierung"/>
            </w:pPr>
          </w:p>
          <w:p w14:paraId="695063CC" w14:textId="77777777" w:rsidR="00D70637" w:rsidRDefault="00D70637" w:rsidP="00866D52">
            <w:pPr>
              <w:pStyle w:val="Nummerierung"/>
            </w:pPr>
          </w:p>
          <w:p w14:paraId="4C116678" w14:textId="77777777" w:rsidR="00D70637" w:rsidRDefault="00D70637" w:rsidP="00866D52">
            <w:pPr>
              <w:pStyle w:val="Nummerierung"/>
            </w:pPr>
          </w:p>
          <w:p w14:paraId="5294EFDF" w14:textId="77777777" w:rsidR="00D70637" w:rsidRDefault="00D70637" w:rsidP="00866D52">
            <w:pPr>
              <w:pStyle w:val="Nummerierung"/>
            </w:pPr>
          </w:p>
          <w:p w14:paraId="36C31587" w14:textId="751369C3" w:rsidR="00D70637" w:rsidRDefault="00BE2ADD" w:rsidP="00866D52">
            <w:pPr>
              <w:pStyle w:val="Nummerierung"/>
            </w:pPr>
            <w:r>
              <w:br/>
            </w:r>
          </w:p>
          <w:p w14:paraId="4E91864F" w14:textId="77777777" w:rsidR="00533B1B" w:rsidRDefault="00533B1B" w:rsidP="00866D52">
            <w:pPr>
              <w:pStyle w:val="Nummerierung"/>
            </w:pPr>
          </w:p>
          <w:p w14:paraId="5756620A" w14:textId="77777777" w:rsidR="00533B1B" w:rsidRDefault="00533B1B" w:rsidP="00866D52">
            <w:pPr>
              <w:pStyle w:val="Nummerierung"/>
            </w:pPr>
          </w:p>
          <w:p w14:paraId="414B6E78" w14:textId="77777777" w:rsidR="00533B1B" w:rsidRDefault="00533B1B" w:rsidP="00866D52">
            <w:pPr>
              <w:pStyle w:val="Nummerierung"/>
            </w:pPr>
          </w:p>
          <w:p w14:paraId="5B801F4D" w14:textId="77777777" w:rsidR="00533B1B" w:rsidRDefault="00533B1B" w:rsidP="00866D52">
            <w:pPr>
              <w:pStyle w:val="Nummerierung"/>
            </w:pPr>
          </w:p>
          <w:p w14:paraId="00563E91" w14:textId="77777777" w:rsidR="00533B1B" w:rsidRDefault="00533B1B" w:rsidP="00866D52">
            <w:pPr>
              <w:pStyle w:val="Nummerierung"/>
            </w:pPr>
          </w:p>
          <w:p w14:paraId="751DBBE0" w14:textId="29370980" w:rsidR="00D70637" w:rsidRPr="00E0758C" w:rsidRDefault="00D70637" w:rsidP="00866D52">
            <w:pPr>
              <w:pStyle w:val="Nummerierung"/>
            </w:pPr>
            <w:r>
              <w:t>c)</w:t>
            </w:r>
            <w:r w:rsidR="00047591" w:rsidRPr="00E0758C">
              <w:rPr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10BD666E" w14:textId="3700656E" w:rsidR="00D70637" w:rsidRDefault="00D70637" w:rsidP="00866D52">
            <w:r>
              <w:t>Trag</w:t>
            </w:r>
            <w:r w:rsidR="00047591">
              <w:t>t</w:t>
            </w:r>
            <w:r>
              <w:t xml:space="preserve"> auf dem </w:t>
            </w:r>
            <w:r w:rsidR="00533B1B">
              <w:t xml:space="preserve">leeren </w:t>
            </w:r>
            <w:r>
              <w:t xml:space="preserve">Zahlenstrahl alle Zehnerzahlen ein. </w:t>
            </w:r>
            <w:r w:rsidR="00C059E7">
              <w:t>Wie geht ihr vor?</w:t>
            </w:r>
          </w:p>
          <w:p w14:paraId="4D0F4C92" w14:textId="77777777" w:rsidR="00D70637" w:rsidRDefault="00D70637" w:rsidP="00866D52">
            <w:r>
              <w:t>Besprecht:</w:t>
            </w:r>
          </w:p>
          <w:p w14:paraId="5EF9693C" w14:textId="14BC6ACC" w:rsidR="00D70637" w:rsidRDefault="00D70637" w:rsidP="008F2D09">
            <w:pPr>
              <w:pStyle w:val="Listenabsatz"/>
            </w:pPr>
            <w:r>
              <w:t>Warum sind die Zehnerzahlen hilfreich, um die richtige Stelle für Zahl</w:t>
            </w:r>
            <w:r w:rsidR="008F2D09">
              <w:t>en</w:t>
            </w:r>
            <w:r>
              <w:t xml:space="preserve"> zu finden?</w:t>
            </w:r>
            <w:r w:rsidR="00C059E7">
              <w:t xml:space="preserve"> Erklärt am Beispiel der Zahl 23.</w:t>
            </w:r>
          </w:p>
          <w:p w14:paraId="3D0037BF" w14:textId="116B4110" w:rsidR="00D70637" w:rsidRDefault="00C059E7" w:rsidP="008F2D09">
            <w:pPr>
              <w:pStyle w:val="Listenabsatz"/>
            </w:pPr>
            <w:r>
              <w:t xml:space="preserve">Tragt </w:t>
            </w:r>
            <w:r w:rsidR="00D70637">
              <w:t>die</w:t>
            </w:r>
            <w:r>
              <w:t xml:space="preserve"> Zahl</w:t>
            </w:r>
            <w:r w:rsidR="00D70637">
              <w:t xml:space="preserve"> 23</w:t>
            </w:r>
            <w:r>
              <w:t xml:space="preserve"> ein.</w:t>
            </w:r>
            <w:r w:rsidR="00BE2ADD">
              <w:br/>
            </w:r>
          </w:p>
          <w:p w14:paraId="39C5B0B2" w14:textId="4DA6551F" w:rsidR="00533B1B" w:rsidRDefault="00533B1B" w:rsidP="00533B1B"/>
          <w:p w14:paraId="23AC9B61" w14:textId="08958BB9" w:rsidR="00533B1B" w:rsidRDefault="00E830C3" w:rsidP="00533B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7664" behindDoc="0" locked="0" layoutInCell="1" allowOverlap="1" wp14:anchorId="6C1DF259" wp14:editId="0BA3BE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5007798" cy="496570"/>
                      <wp:effectExtent l="0" t="0" r="0" b="11430"/>
                      <wp:wrapNone/>
                      <wp:docPr id="420830066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19812985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78120699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170025828" name="Gruppieren 1170025828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6811416" name="Grafik 1496811416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65916614" name="Abgerundetes Rechteck 166591661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26B4FF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34658" name="Abgerundetes Rechteck 260534658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0FA68C9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9995500" name="Gerade Verbindung 152999550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758023" name="Gerade Verbindung 7775802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75052661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2154292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92D22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1DF259" id="_x0000_s1161" style="position:absolute;margin-left:0;margin-top:.45pt;width:394.3pt;height:39.1pt;z-index:252337664;mso-position-horizontal-relative:text;mso-position-vertical-relative:text" coordsize="50077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">
                      <v:group id="Gruppieren 811" o:spid="_x0000_s1162" style="position:absolute;width:50077;height:4965" coordsize="50077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">
                        <v:group id="_x0000_s1163" style="position:absolute;width:50045;height:4965" coordsize="50052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">
                          <v:group id="Gruppieren 1170025828" o:spid="_x0000_s1164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">
                            <v:shape id="Grafik 1496811416" o:spid="_x0000_s116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">
                              <v:imagedata r:id="rId17" o:title="" cropbottom="40236f"/>
                              <o:lock v:ext="edit" aspectratio="f"/>
                            </v:shape>
                            <v:roundrect id="Abgerundetes Rechteck 1665916614" o:spid="_x0000_s1166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26B4FF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60534658" o:spid="_x0000_s1167" style="position:absolute;left:45669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70FA68C9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29995500" o:spid="_x0000_s116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  <v:line id="Gerade Verbindung 77758023" o:spid="_x0000_s1169" style="position:absolute;visibility:visible;mso-wrap-style:square" from="47036,0" to="4703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70" type="#_x0000_t5" style="position:absolute;left:48747;top:338;width:1435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" fillcolor="black [3213]" stroked="f" strokeweight="1pt">
                          <o:lock v:ext="edit" aspectratio="t"/>
                        </v:shape>
                      </v:group>
                      <v:roundrect id="_x0000_s1171" style="position:absolute;left:47512;top:1255;width:1066;height:1196;flip:x 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" fillcolor="white [3212]" strokecolor="white [3212]" strokeweight="1pt">
                        <v:stroke joinstyle="miter"/>
                        <v:textbox inset="1mm,.5mm,1mm,0">
                          <w:txbxContent>
                            <w:p w14:paraId="5192D22B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65A09CE" w14:textId="77777777" w:rsidR="00533B1B" w:rsidRDefault="00533B1B" w:rsidP="00533B1B"/>
          <w:p w14:paraId="7A642759" w14:textId="77777777" w:rsidR="00533B1B" w:rsidRDefault="00533B1B" w:rsidP="00533B1B"/>
          <w:p w14:paraId="418ED148" w14:textId="77777777" w:rsidR="00533B1B" w:rsidRDefault="00533B1B" w:rsidP="008F2D09"/>
          <w:p w14:paraId="04D66F30" w14:textId="37C9EFE6" w:rsidR="00BE2ADD" w:rsidRDefault="00BE2ADD" w:rsidP="00BE2ADD"/>
          <w:p w14:paraId="3866E0CB" w14:textId="3B5DF0ED" w:rsidR="00D70637" w:rsidRDefault="00D70637" w:rsidP="00866D52">
            <w:r>
              <w:t>Wo</w:t>
            </w:r>
            <w:r w:rsidR="00432C7D">
              <w:t>hin</w:t>
            </w:r>
            <w:r>
              <w:t xml:space="preserve"> gehören diese Zahlen? </w:t>
            </w:r>
            <w:r w:rsidR="00533B1B">
              <w:t>Tragt sie auf den Zahlenstrahl ein. E</w:t>
            </w:r>
            <w:r>
              <w:t>rklär</w:t>
            </w:r>
            <w:r w:rsidR="00047591">
              <w:t>t</w:t>
            </w:r>
            <w:r>
              <w:t xml:space="preserve"> wie Tara. </w:t>
            </w:r>
          </w:p>
          <w:p w14:paraId="5DCAA762" w14:textId="13CDC6DA" w:rsidR="00D70637" w:rsidRDefault="00533B1B" w:rsidP="00866D5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89152" behindDoc="0" locked="0" layoutInCell="1" allowOverlap="1" wp14:anchorId="467A14B5" wp14:editId="008D163D">
                      <wp:simplePos x="0" y="0"/>
                      <wp:positionH relativeFrom="column">
                        <wp:posOffset>4397024</wp:posOffset>
                      </wp:positionH>
                      <wp:positionV relativeFrom="paragraph">
                        <wp:posOffset>163916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12362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BE2ADD" w:rsidRDefault="00D70637" w:rsidP="00D7063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BE2AD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72" style="position:absolute;margin-left:346.2pt;margin-top:12.9pt;width:43.1pt;height:54.7pt;z-index:25188915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">
                      <v:shape id="Grafik 10" o:spid="_x0000_s117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">
                        <v:imagedata r:id="rId39" o:title="" chromakey="white"/>
                      </v:shape>
                      <v:shape id="_x0000_s1174" type="#_x0000_t202" style="position:absolute;left:1236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CDA9AD" w14:textId="77777777" w:rsidR="00D70637" w:rsidRPr="00BE2ADD" w:rsidRDefault="00D70637" w:rsidP="00D7063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E2AD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47B8DEDC" wp14:editId="643529AA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123784</wp:posOffset>
                      </wp:positionV>
                      <wp:extent cx="1412497" cy="500030"/>
                      <wp:effectExtent l="0" t="0" r="137160" b="8255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497" cy="500030"/>
                              </a:xfrm>
                              <a:prstGeom prst="wedgeRoundRectCallout">
                                <a:avLst>
                                  <a:gd name="adj1" fmla="val 58127"/>
                                  <a:gd name="adj2" fmla="val 449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5FE686C8" w:rsidR="00D70637" w:rsidRDefault="00D70637" w:rsidP="00BE2ADD">
                                  <w:pPr>
                                    <w:spacing w:line="240" w:lineRule="auto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im Abschnitt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zwischen 30 und 40.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Sie ist näher bei der 40. </w:t>
                                  </w:r>
                                </w:p>
                                <w:p w14:paraId="095AE886" w14:textId="77777777" w:rsidR="00D70637" w:rsidRDefault="00D70637" w:rsidP="00BE2ADD">
                                  <w:pPr>
                                    <w:overflowPunct w:val="0"/>
                                    <w:spacing w:line="240" w:lineRule="auto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8DEDC" id="_x0000_s1175" type="#_x0000_t62" style="position:absolute;margin-left:235.1pt;margin-top:9.75pt;width:111.2pt;height:39.3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" adj="23355,20515" fillcolor="white [3201]" strokecolor="#bfbfbf [2412]" strokeweight="1pt">
                      <v:textbox inset="2mm,0,1mm,0">
                        <w:txbxContent>
                          <w:p w14:paraId="42F342EA" w14:textId="5FE686C8" w:rsidR="00D70637" w:rsidRDefault="00D70637" w:rsidP="00BE2ADD">
                            <w:pPr>
                              <w:spacing w:line="24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im Abschnitt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zwischen 30 und 40.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Sie ist näher bei der 40. </w:t>
                            </w:r>
                          </w:p>
                          <w:p w14:paraId="095AE886" w14:textId="77777777" w:rsidR="00D70637" w:rsidRDefault="00D70637" w:rsidP="00BE2ADD">
                            <w:pPr>
                              <w:overflowPunct w:val="0"/>
                              <w:spacing w:line="240" w:lineRule="auto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63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200" behindDoc="0" locked="0" layoutInCell="1" allowOverlap="1" wp14:anchorId="362C0226" wp14:editId="668C4662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76" style="position:absolute;margin-left:28.25pt;margin-top:10.2pt;width:195.75pt;height:31.25pt;z-index:251891200;mso-position-horizontal-relative:text;mso-position-vertical-relative:text" coordsize="24862,3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">
                      <v:roundrect id="_x0000_s1177" style="position:absolute;left:10218;top:1026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78" style="position:absolute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79" style="position:absolute;left:3715;top:635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80" style="position:absolute;left:13591;top:48;width:3751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81" style="position:absolute;left:18089;top:1856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82" style="position:absolute;left:21120;top:586;width:3742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3BDEE13F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4E492C65" w14:textId="1AB5AC86" w:rsidR="00D70637" w:rsidRPr="00E0758C" w:rsidRDefault="00D70637" w:rsidP="00866D52"/>
        </w:tc>
      </w:tr>
      <w:tr w:rsidR="00E830C3" w14:paraId="488BF696" w14:textId="77777777" w:rsidTr="00866D52">
        <w:trPr>
          <w:trHeight w:val="271"/>
        </w:trPr>
        <w:tc>
          <w:tcPr>
            <w:tcW w:w="610" w:type="dxa"/>
          </w:tcPr>
          <w:p w14:paraId="037CD1AA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42A44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75665CA" w14:textId="77777777" w:rsidR="00E830C3" w:rsidRDefault="00E830C3" w:rsidP="00866D52">
            <w:pPr>
              <w:pStyle w:val="berschrift9"/>
            </w:pPr>
          </w:p>
        </w:tc>
      </w:tr>
      <w:tr w:rsidR="00E830C3" w14:paraId="675CFCDB" w14:textId="77777777" w:rsidTr="00866D52">
        <w:trPr>
          <w:trHeight w:val="271"/>
        </w:trPr>
        <w:tc>
          <w:tcPr>
            <w:tcW w:w="610" w:type="dxa"/>
          </w:tcPr>
          <w:p w14:paraId="46AFC155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98B1FE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FF14E7D" w14:textId="77777777" w:rsidR="00E830C3" w:rsidRDefault="00E830C3" w:rsidP="00866D52">
            <w:pPr>
              <w:pStyle w:val="berschrift9"/>
            </w:pPr>
          </w:p>
        </w:tc>
      </w:tr>
      <w:tr w:rsidR="00D70637" w14:paraId="6B1B3FB5" w14:textId="77777777" w:rsidTr="00866D52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8B2C686" w14:textId="77777777" w:rsidR="00D70637" w:rsidRDefault="00D70637" w:rsidP="00866D52">
            <w:pPr>
              <w:pStyle w:val="Nummerierung"/>
            </w:pPr>
          </w:p>
          <w:p w14:paraId="5BDB495C" w14:textId="77777777" w:rsidR="00E830C3" w:rsidRDefault="00E830C3" w:rsidP="00866D52">
            <w:pPr>
              <w:pStyle w:val="Nummerierung"/>
            </w:pPr>
          </w:p>
          <w:p w14:paraId="662C3FCC" w14:textId="77777777" w:rsidR="00E830C3" w:rsidRDefault="00E830C3" w:rsidP="00866D52">
            <w:pPr>
              <w:pStyle w:val="Nummerierung"/>
            </w:pPr>
          </w:p>
          <w:p w14:paraId="1407179B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6F2142F0" w14:textId="1EB566E6" w:rsidR="00D70637" w:rsidRDefault="00D70637" w:rsidP="00866D52">
            <w:pPr>
              <w:pStyle w:val="berschrift9"/>
            </w:pPr>
            <w:r>
              <w:t xml:space="preserve">   </w:t>
            </w:r>
          </w:p>
          <w:p w14:paraId="6A11E2C7" w14:textId="09C4D49F" w:rsidR="00D70637" w:rsidRDefault="00E830C3" w:rsidP="00866D52">
            <w:pPr>
              <w:pStyle w:val="berschrift9"/>
            </w:pPr>
            <w:r>
              <mc:AlternateContent>
                <mc:Choice Requires="wpg">
                  <w:drawing>
                    <wp:anchor distT="0" distB="0" distL="114300" distR="114300" simplePos="0" relativeHeight="252339712" behindDoc="0" locked="0" layoutInCell="1" allowOverlap="1" wp14:anchorId="5F1D8BFC" wp14:editId="23D482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5007798" cy="496570"/>
                      <wp:effectExtent l="0" t="0" r="0" b="11430"/>
                      <wp:wrapNone/>
                      <wp:docPr id="1836719950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51519562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5748238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382002467" name="Gruppieren 382002467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532048" name="Grafik 2453204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185420044" name="Abgerundetes Rechteck 118542004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F095BB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9377455" name="Abgerundetes Rechteck 1999377455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32932F0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75201886" name="Gerade Verbindung 47520188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6508346" name="Gerade Verbindung 143650834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95898736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10322835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2B3E03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D8BFC" id="_x0000_s1183" style="position:absolute;margin-left:0;margin-top:.1pt;width:394.3pt;height:39.1pt;z-index:252339712;mso-position-horizontal-relative:text;mso-position-vertical-relative:text" coordsize="50077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">
                      <v:group id="Gruppieren 811" o:spid="_x0000_s1184" style="position:absolute;width:50077;height:4965" coordsize="50077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">
                        <v:group id="_x0000_s1185" style="position:absolute;width:50045;height:4965" coordsize="50052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">
                          <v:group id="Gruppieren 382002467" o:spid="_x0000_s1186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">
                            <v:shape id="Grafik 24532048" o:spid="_x0000_s118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">
                              <v:imagedata r:id="rId17" o:title="" cropbottom="40236f"/>
                              <o:lock v:ext="edit" aspectratio="f"/>
                            </v:shape>
                            <v:roundrect id="Abgerundetes Rechteck 1185420044" o:spid="_x0000_s118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F095B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99377455" o:spid="_x0000_s1189" style="position:absolute;left:45669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532932F0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475201886" o:spid="_x0000_s119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  <v:line id="Gerade Verbindung 1436508346" o:spid="_x0000_s1191" style="position:absolute;visibility:visible;mso-wrap-style:square" from="47036,0" to="4703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92" type="#_x0000_t5" style="position:absolute;left:48747;top:338;width:1435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" fillcolor="black [3213]" stroked="f" strokeweight="1pt">
                          <o:lock v:ext="edit" aspectratio="t"/>
                        </v:shape>
                      </v:group>
                      <v:roundrect id="_x0000_s1193" style="position:absolute;left:47512;top:1255;width:1066;height:1196;flip:x 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.5mm,1mm,0">
                          <w:txbxContent>
                            <w:p w14:paraId="422B3E03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B35D438" w14:textId="77777777" w:rsidR="00D70637" w:rsidRDefault="00D70637" w:rsidP="00866D52">
            <w:pPr>
              <w:pStyle w:val="berschrift9"/>
            </w:pPr>
            <w:r>
              <w:t xml:space="preserve">  </w:t>
            </w:r>
          </w:p>
        </w:tc>
      </w:tr>
    </w:tbl>
    <w:p w14:paraId="0C04D2DC" w14:textId="149A0946" w:rsidR="002B2665" w:rsidRDefault="002B2665">
      <w:pPr>
        <w:sectPr w:rsidR="002B2665" w:rsidSect="00C75E4D">
          <w:headerReference w:type="default" r:id="rId4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Spec="bottom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:rsidRPr="00D53CEA" w14:paraId="4AFEBE8E" w14:textId="77777777" w:rsidTr="002B2665">
        <w:trPr>
          <w:trHeight w:val="83"/>
        </w:trPr>
        <w:tc>
          <w:tcPr>
            <w:tcW w:w="610" w:type="dxa"/>
          </w:tcPr>
          <w:p w14:paraId="537752A2" w14:textId="774CD5DF" w:rsidR="002B2665" w:rsidRPr="00E0758C" w:rsidRDefault="002B2665" w:rsidP="002B2665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3A9FA94" w14:textId="259CBA4E" w:rsidR="002B2665" w:rsidRPr="00333FA5" w:rsidRDefault="002B2665" w:rsidP="002B2665">
            <w:pPr>
              <w:pStyle w:val="berschrift2"/>
              <w:spacing w:before="0"/>
            </w:pPr>
            <w:r>
              <w:t>Zoomen</w:t>
            </w:r>
            <w:r w:rsidRPr="002C56D1">
              <w:t xml:space="preserve"> am Zahlenstrahl</w:t>
            </w:r>
          </w:p>
        </w:tc>
      </w:tr>
      <w:tr w:rsidR="002B2665" w14:paraId="5F4C7A6D" w14:textId="77777777" w:rsidTr="002B2665">
        <w:tc>
          <w:tcPr>
            <w:tcW w:w="610" w:type="dxa"/>
          </w:tcPr>
          <w:p w14:paraId="29E12FAB" w14:textId="77777777" w:rsidR="002B2665" w:rsidRPr="001E402C" w:rsidRDefault="002B2665" w:rsidP="002B2665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3EEE840B" w14:textId="61CB84C0" w:rsidR="002B2665" w:rsidRPr="001E402C" w:rsidRDefault="002B2665" w:rsidP="002B2665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B2665" w14:paraId="41582932" w14:textId="77777777" w:rsidTr="002B2665">
        <w:tc>
          <w:tcPr>
            <w:tcW w:w="610" w:type="dxa"/>
          </w:tcPr>
          <w:p w14:paraId="14019F09" w14:textId="0F2B5EF4" w:rsidR="002B2665" w:rsidRDefault="00047591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9413216" wp14:editId="13C4D0DB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3EE447" w14:textId="77777777" w:rsidR="002B2665" w:rsidRPr="007A149C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10C840A0" w14:textId="22D75945" w:rsidR="002B2665" w:rsidRDefault="00590CD8" w:rsidP="002B2665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346880" behindDoc="0" locked="0" layoutInCell="1" allowOverlap="1" wp14:anchorId="71D8B87B" wp14:editId="0ED2A5E4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216894</wp:posOffset>
                  </wp:positionV>
                  <wp:extent cx="552450" cy="939800"/>
                  <wp:effectExtent l="0" t="155575" r="0" b="920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24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2665">
              <w:t xml:space="preserve">Welche Zahlen liegen unter der Lupe? </w:t>
            </w:r>
            <w:r w:rsidR="00533B1B">
              <w:t>Erklärt.</w:t>
            </w:r>
            <w:r w:rsidR="00533B1B" w:rsidDel="009F4B5F">
              <w:t xml:space="preserve"> </w:t>
            </w:r>
          </w:p>
          <w:p w14:paraId="3ADA8E0E" w14:textId="32B55DE6" w:rsidR="00590CD8" w:rsidRDefault="00590CD8" w:rsidP="00590CD8">
            <w:pPr>
              <w:pStyle w:val="Ausflltext"/>
              <w:spacing w:line="240" w:lineRule="auto"/>
            </w:pPr>
          </w:p>
          <w:p w14:paraId="6D6402E1" w14:textId="44B2D27D" w:rsidR="002B2665" w:rsidRDefault="00DF5319" w:rsidP="002B2665">
            <w:pPr>
              <w:pStyle w:val="Ausflltext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4832" behindDoc="0" locked="0" layoutInCell="1" allowOverlap="1" wp14:anchorId="075CB75A" wp14:editId="74D447C7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40640</wp:posOffset>
                  </wp:positionV>
                  <wp:extent cx="462280" cy="121920"/>
                  <wp:effectExtent l="0" t="0" r="0" b="5080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14413B1E" wp14:editId="2A91C1F9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52331</wp:posOffset>
                      </wp:positionV>
                      <wp:extent cx="143505" cy="122555"/>
                      <wp:effectExtent l="0" t="2540" r="0" b="0"/>
                      <wp:wrapNone/>
                      <wp:docPr id="340761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0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48BD613" id="Dreieck 1" o:spid="_x0000_s1026" type="#_x0000_t5" style="position:absolute;margin-left:385.05pt;margin-top:4.1pt;width:11.3pt;height:9.65pt;rotation:90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76EDAB47" wp14:editId="7B014659">
                      <wp:extent cx="4940964" cy="472441"/>
                      <wp:effectExtent l="0" t="0" r="0" b="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64" cy="472441"/>
                                <a:chOff x="0" y="0"/>
                                <a:chExt cx="5040950" cy="472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2795" y="195261"/>
                                  <a:ext cx="478155" cy="277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42153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195309"/>
                                  <a:ext cx="478155" cy="27713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F583A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DAB47" id="Gruppieren 5" o:spid="_x0000_s1194" style="width:389.05pt;height:37.2pt;mso-position-horizontal-relative:char;mso-position-vertical-relative:line" coordsize="50409,4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">
                      <v:shape id="Grafik 75" o:spid="_x0000_s1195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">
                        <v:imagedata r:id="rId20" o:title=""/>
                        <o:lock v:ext="edit" aspectratio="f"/>
                      </v:shape>
                      <v:roundrect id="_x0000_s1196" style="position:absolute;left:45627;top:1952;width:4782;height:277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" fillcolor="white [3212]" stroked="f" strokeweight="1pt">
                        <v:stroke joinstyle="miter"/>
                        <v:textbox inset="1mm,0,1mm,0">
                          <w:txbxContent>
                            <w:p w14:paraId="51A42153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97" style="position:absolute;top:1953;width:4781;height:277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" fillcolor="white [3212]" stroked="f" strokeweight="1pt">
                        <v:stroke joinstyle="miter"/>
                        <v:textbox inset="1mm,0,1mm,0">
                          <w:txbxContent>
                            <w:p w14:paraId="209F583A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DB845BD" w14:textId="77777777" w:rsidR="002B2665" w:rsidRPr="00563011" w:rsidRDefault="002B2665" w:rsidP="002B2665">
            <w:pPr>
              <w:rPr>
                <w:noProof/>
              </w:rPr>
            </w:pPr>
          </w:p>
        </w:tc>
      </w:tr>
      <w:tr w:rsidR="002B2665" w14:paraId="18370616" w14:textId="77777777" w:rsidTr="002B2665">
        <w:tc>
          <w:tcPr>
            <w:tcW w:w="610" w:type="dxa"/>
          </w:tcPr>
          <w:p w14:paraId="6E312C37" w14:textId="725CB42B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7A3E00" w14:textId="02FBF03B" w:rsidR="002B2665" w:rsidRDefault="002B2665" w:rsidP="002B2665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3FA98827" w14:textId="671E28DD" w:rsidR="002B2665" w:rsidRDefault="00E830C3" w:rsidP="002B2665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47468AAA" wp14:editId="34CB42F4">
                      <wp:simplePos x="0" y="0"/>
                      <wp:positionH relativeFrom="column">
                        <wp:posOffset>4909559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80432567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7C0B7F1" id="Dreieck 1" o:spid="_x0000_s1026" type="#_x0000_t5" style="position:absolute;margin-left:386.6pt;margin-top:3.7pt;width:11.25pt;height:9.65pt;rotation:90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rPr>
                <w:noProof/>
              </w:rPr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31111F88" wp14:editId="728839C4">
                      <wp:extent cx="4942262" cy="472440"/>
                      <wp:effectExtent l="0" t="0" r="0" b="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262" cy="472440"/>
                                <a:chOff x="0" y="0"/>
                                <a:chExt cx="5042275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4120" y="201190"/>
                                  <a:ext cx="478155" cy="2712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087234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01139"/>
                                  <a:ext cx="478155" cy="2713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F329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1F88" id="_x0000_s1198" style="width:389.15pt;height:37.2pt;mso-position-horizontal-relative:char;mso-position-vertical-relative:line" coordsize="50422,4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">
                      <v:shape id="Grafik 1838921822" o:spid="_x0000_s119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">
                        <v:imagedata r:id="rId20" o:title=""/>
                        <o:lock v:ext="edit" aspectratio="f"/>
                      </v:shape>
                      <v:roundrect id="_x0000_s1200" style="position:absolute;left:45641;top:2011;width:4781;height:27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" fillcolor="white [3212]" stroked="f" strokeweight="1pt">
                        <v:stroke joinstyle="miter"/>
                        <v:textbox inset="1mm,0,1mm,0">
                          <w:txbxContent>
                            <w:p w14:paraId="1C087234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201" style="position:absolute;top:2011;width:4781;height:27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" fillcolor="white [3212]" stroked="f" strokeweight="1pt">
                        <v:stroke joinstyle="miter"/>
                        <v:textbox inset="1mm,0,1mm,0">
                          <w:txbxContent>
                            <w:p w14:paraId="0B11F329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5D90746" w14:textId="11E904F3" w:rsidR="002B2665" w:rsidRDefault="00533B1B" w:rsidP="002B2665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F6563F">
              <w:rPr>
                <w:noProof/>
              </w:rPr>
              <w:t>beiden</w:t>
            </w:r>
            <w:r>
              <w:rPr>
                <w:noProof/>
              </w:rPr>
              <w:t xml:space="preserve"> Zahlenstrahle. </w:t>
            </w:r>
          </w:p>
          <w:p w14:paraId="1B38EF8E" w14:textId="336F97E6" w:rsidR="00533B1B" w:rsidRDefault="00F6563F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ist gleich? Was ist verschieden?</w:t>
            </w:r>
          </w:p>
          <w:p w14:paraId="563809C7" w14:textId="5CFE6C8B" w:rsidR="002B2665" w:rsidRDefault="00533B1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A0735C">
              <w:rPr>
                <w:noProof/>
              </w:rPr>
              <w:t xml:space="preserve">ie groß sind die Abschnitte </w:t>
            </w:r>
            <w:r>
              <w:rPr>
                <w:noProof/>
              </w:rPr>
              <w:t xml:space="preserve">am </w:t>
            </w:r>
            <w:r w:rsidR="0098708D">
              <w:rPr>
                <w:noProof/>
              </w:rPr>
              <w:t>Hunderter</w:t>
            </w:r>
            <w:r>
              <w:rPr>
                <w:noProof/>
              </w:rPr>
              <w:t>strahl</w:t>
            </w:r>
            <w:r w:rsidR="00F6563F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A0735C">
              <w:rPr>
                <w:noProof/>
              </w:rPr>
              <w:br/>
              <w:t xml:space="preserve">wie groß sind sie </w:t>
            </w:r>
            <w:r>
              <w:rPr>
                <w:noProof/>
              </w:rPr>
              <w:t>am Zahlenstrahl von 20 bis 30</w:t>
            </w:r>
            <w:r w:rsidR="00DB0335">
              <w:rPr>
                <w:noProof/>
              </w:rPr>
              <w:t>?</w:t>
            </w:r>
            <w:r w:rsidR="002B2665">
              <w:rPr>
                <w:noProof/>
              </w:rPr>
              <w:t xml:space="preserve"> </w:t>
            </w:r>
          </w:p>
          <w:p w14:paraId="3EDBFAF3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14:paraId="2D2ABED9" w14:textId="77777777" w:rsidTr="002B2665">
        <w:trPr>
          <w:trHeight w:val="2617"/>
        </w:trPr>
        <w:tc>
          <w:tcPr>
            <w:tcW w:w="610" w:type="dxa"/>
          </w:tcPr>
          <w:p w14:paraId="11F12A40" w14:textId="15CF82C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BEE8BD3" w14:textId="650C742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9770ECB" w14:textId="61C298C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277F663A" w14:textId="122A0A66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5D8188CC" w14:textId="07E5076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D69F01F" w14:textId="648153EA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2DB252" w14:textId="2BE86B28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81EE48F" w14:textId="5B2CD0BC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3303A9" w14:textId="6123D720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204FB2" w14:textId="67F592BE" w:rsidR="002B2665" w:rsidRDefault="00DB0335" w:rsidP="002B2665">
            <w:pPr>
              <w:pStyle w:val="Nummerierung"/>
            </w:pPr>
            <w:r>
              <w:t>b</w:t>
            </w:r>
            <w:r w:rsidR="002B2665">
              <w:t>)</w:t>
            </w:r>
          </w:p>
          <w:p w14:paraId="469E4FAF" w14:textId="77777777" w:rsidR="002B2665" w:rsidRDefault="002B2665" w:rsidP="002B2665">
            <w:pPr>
              <w:pStyle w:val="Nummerierung"/>
            </w:pPr>
          </w:p>
          <w:p w14:paraId="4263B541" w14:textId="77777777" w:rsidR="002B2665" w:rsidRDefault="002B2665" w:rsidP="002B2665">
            <w:pPr>
              <w:pStyle w:val="Nummerierung"/>
            </w:pPr>
          </w:p>
          <w:p w14:paraId="062D5FCD" w14:textId="77777777" w:rsidR="002B2665" w:rsidRDefault="002B2665" w:rsidP="002B2665">
            <w:pPr>
              <w:pStyle w:val="Nummerierung"/>
            </w:pPr>
          </w:p>
          <w:p w14:paraId="15C0DF24" w14:textId="77777777" w:rsidR="002B2665" w:rsidRDefault="002B2665" w:rsidP="002B2665">
            <w:pPr>
              <w:pStyle w:val="Nummerierung"/>
            </w:pPr>
          </w:p>
          <w:p w14:paraId="233D2D3D" w14:textId="77777777" w:rsidR="002B2665" w:rsidRDefault="002B2665" w:rsidP="002B2665">
            <w:pPr>
              <w:pStyle w:val="Nummerierung"/>
            </w:pPr>
          </w:p>
          <w:p w14:paraId="7CFD49BC" w14:textId="77777777" w:rsidR="002B2665" w:rsidRDefault="002B2665" w:rsidP="002B2665">
            <w:pPr>
              <w:pStyle w:val="Nummerierung"/>
            </w:pPr>
          </w:p>
          <w:p w14:paraId="1C02A391" w14:textId="77777777" w:rsidR="002B2665" w:rsidRDefault="002B2665" w:rsidP="002B2665">
            <w:pPr>
              <w:pStyle w:val="Nummerierung"/>
            </w:pPr>
          </w:p>
          <w:p w14:paraId="2C49A54E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66BAD929" w14:textId="6C88DBBC" w:rsidR="00550986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Hier </w:t>
            </w:r>
            <w:r w:rsidR="00DB0335">
              <w:rPr>
                <w:noProof/>
              </w:rPr>
              <w:t>seht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20CBF">
              <w:rPr>
                <w:noProof/>
              </w:rPr>
              <w:t xml:space="preserve">einen </w:t>
            </w:r>
            <w:r w:rsidR="0098708D">
              <w:rPr>
                <w:noProof/>
              </w:rPr>
              <w:t>Tausender</w:t>
            </w:r>
            <w:r>
              <w:rPr>
                <w:noProof/>
              </w:rPr>
              <w:t>strahl</w:t>
            </w:r>
            <w:r w:rsidR="00320CBF"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und einen </w:t>
            </w:r>
            <w:r>
              <w:rPr>
                <w:noProof/>
              </w:rPr>
              <w:t>Abschnitt</w:t>
            </w:r>
            <w:r w:rsidR="00DB0335">
              <w:rPr>
                <w:noProof/>
              </w:rPr>
              <w:t xml:space="preserve"> daraus</w:t>
            </w:r>
            <w:r>
              <w:rPr>
                <w:noProof/>
              </w:rPr>
              <w:t xml:space="preserve">. </w:t>
            </w:r>
          </w:p>
          <w:p w14:paraId="20575A95" w14:textId="1354F9DC" w:rsidR="002B2665" w:rsidRDefault="002B2665" w:rsidP="00550986">
            <w:pPr>
              <w:pStyle w:val="Listenabsatz"/>
              <w:rPr>
                <w:noProof/>
              </w:rPr>
            </w:pPr>
            <w:r>
              <w:rPr>
                <w:noProof/>
              </w:rPr>
              <w:t>Zeichne</w:t>
            </w:r>
            <w:r w:rsidR="00DB0335">
              <w:rPr>
                <w:noProof/>
              </w:rPr>
              <w:t>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im </w:t>
            </w:r>
            <w:r w:rsidR="0098708D">
              <w:rPr>
                <w:noProof/>
              </w:rPr>
              <w:t>Tausend</w:t>
            </w:r>
            <w:r w:rsidR="00262199">
              <w:rPr>
                <w:noProof/>
              </w:rPr>
              <w:t>er</w:t>
            </w:r>
            <w:r w:rsidR="00DB0335">
              <w:rPr>
                <w:noProof/>
              </w:rPr>
              <w:t>strahl</w:t>
            </w:r>
            <w:r>
              <w:rPr>
                <w:noProof/>
              </w:rPr>
              <w:t xml:space="preserve"> die Lupe ein, die zum Abschnitt unten passt.</w:t>
            </w:r>
            <w:r w:rsidR="00FE05FE">
              <w:rPr>
                <w:noProof/>
              </w:rPr>
              <w:t xml:space="preserve"> </w:t>
            </w:r>
          </w:p>
          <w:p w14:paraId="523AD747" w14:textId="09F4D6C9" w:rsidR="002B2665" w:rsidRDefault="002B2665" w:rsidP="00550986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36618DC5" w14:textId="22D0B240" w:rsidR="002B2665" w:rsidRDefault="002B2665" w:rsidP="002B2665">
            <w:pPr>
              <w:rPr>
                <w:noProof/>
              </w:rPr>
            </w:pPr>
          </w:p>
          <w:p w14:paraId="57888346" w14:textId="0B1286CC" w:rsidR="002B2665" w:rsidRDefault="00FE05FE" w:rsidP="002B2665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54A1CF74" wp14:editId="4EAC07AE">
                      <wp:simplePos x="0" y="0"/>
                      <wp:positionH relativeFrom="column">
                        <wp:posOffset>4952365</wp:posOffset>
                      </wp:positionH>
                      <wp:positionV relativeFrom="paragraph">
                        <wp:posOffset>46013</wp:posOffset>
                      </wp:positionV>
                      <wp:extent cx="142875" cy="122555"/>
                      <wp:effectExtent l="0" t="2540" r="0" b="0"/>
                      <wp:wrapNone/>
                      <wp:docPr id="32700357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4D43EE0" id="Dreieck 1" o:spid="_x0000_s1026" type="#_x0000_t5" style="position:absolute;margin-left:389.95pt;margin-top:3.6pt;width:11.25pt;height:9.65pt;rotation:90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 </w:t>
            </w:r>
            <w:r w:rsidR="002B2665">
              <mc:AlternateContent>
                <mc:Choice Requires="wpg">
                  <w:drawing>
                    <wp:inline distT="0" distB="0" distL="0" distR="0" wp14:anchorId="305327A8" wp14:editId="0F2DB508">
                      <wp:extent cx="4956329" cy="497673"/>
                      <wp:effectExtent l="0" t="0" r="0" b="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329" cy="497673"/>
                                <a:chOff x="-15676" y="0"/>
                                <a:chExt cx="5056626" cy="497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2795" y="186385"/>
                                  <a:ext cx="478155" cy="2860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AA1D32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-15676" y="211665"/>
                                  <a:ext cx="478155" cy="28600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2EF4EE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327A8" id="_x0000_s1202" style="width:390.25pt;height:39.2pt;mso-position-horizontal-relative:char;mso-position-vertical-relative:line" coordorigin="-156" coordsize="50566,49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">
                      <v:shape id="Grafik 1895076351" o:spid="_x0000_s1203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">
                        <v:imagedata r:id="rId20" o:title=""/>
                        <o:lock v:ext="edit" aspectratio="f"/>
                      </v:shape>
                      <v:roundrect id="_x0000_s1204" style="position:absolute;left:45627;top:1863;width:4782;height:28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" fillcolor="white [3212]" stroked="f" strokeweight="1pt">
                        <v:stroke joinstyle="miter"/>
                        <v:textbox inset="1mm,0,1mm,0">
                          <w:txbxContent>
                            <w:p w14:paraId="4AAA1D32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205" style="position:absolute;left:-156;top:2116;width:4780;height:286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" fillcolor="white [3212]" stroked="f" strokeweight="1pt">
                        <v:stroke joinstyle="miter"/>
                        <v:textbox inset="1mm,0,1mm,0">
                          <w:txbxContent>
                            <w:p w14:paraId="7B2EF4EE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CA0595D" w14:textId="3C5E2F19" w:rsidR="002B2665" w:rsidRDefault="002B2665" w:rsidP="004E49B2">
            <w:pPr>
              <w:spacing w:line="240" w:lineRule="auto"/>
              <w:rPr>
                <w:noProof/>
              </w:rPr>
            </w:pPr>
          </w:p>
          <w:p w14:paraId="1E911C74" w14:textId="74C656F8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C104286" w14:textId="78036885" w:rsidR="00550986" w:rsidRDefault="00FE05FE" w:rsidP="002B266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547EAA2" wp14:editId="38AF85EA">
                      <wp:simplePos x="0" y="0"/>
                      <wp:positionH relativeFrom="column">
                        <wp:posOffset>4967947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7026180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E3D341" id="Dreieck 1" o:spid="_x0000_s1026" type="#_x0000_t5" style="position:absolute;margin-left:391.2pt;margin-top:3.7pt;width:11.25pt;height:9.65pt;rotation:90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FFD558C" w14:textId="77777777" w:rsidR="002B2665" w:rsidRDefault="002B2665" w:rsidP="002B2665">
            <w:pPr>
              <w:rPr>
                <w:noProof/>
              </w:rPr>
            </w:pPr>
          </w:p>
          <w:p w14:paraId="74C7B9AB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5FC20" wp14:editId="4DD9B33E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642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693DEBAC" w:rsidR="00831EC7" w:rsidRDefault="00831EC7" w:rsidP="004E49B2">
      <w:pPr>
        <w:spacing w:line="240" w:lineRule="auto"/>
        <w:rPr>
          <w:b/>
          <w:sz w:val="11"/>
        </w:rPr>
      </w:pPr>
    </w:p>
    <w:p w14:paraId="14FD0F24" w14:textId="77777777" w:rsidR="00550986" w:rsidRPr="004E49B2" w:rsidRDefault="00550986" w:rsidP="004E49B2">
      <w:pPr>
        <w:spacing w:line="240" w:lineRule="auto"/>
        <w:rPr>
          <w:b/>
          <w:sz w:val="11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E90BA9" w14:paraId="7180C979" w14:textId="77777777" w:rsidTr="00866D52">
        <w:tc>
          <w:tcPr>
            <w:tcW w:w="610" w:type="dxa"/>
          </w:tcPr>
          <w:p w14:paraId="08791712" w14:textId="77777777" w:rsidR="00831EC7" w:rsidRPr="00E90BA9" w:rsidRDefault="00831EC7" w:rsidP="00866D52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2876D2C6" w14:textId="1B7258C1" w:rsidR="00831EC7" w:rsidRPr="00E90BA9" w:rsidRDefault="00831EC7" w:rsidP="00866D52">
            <w:pPr>
              <w:pStyle w:val="berschrift3"/>
              <w:spacing w:before="0"/>
            </w:pPr>
            <w:r w:rsidRPr="00E90BA9">
              <w:t>Verschiedene Zahlenstrahle vergleichen</w:t>
            </w:r>
          </w:p>
        </w:tc>
      </w:tr>
      <w:tr w:rsidR="00831EC7" w:rsidRPr="00BF5ABC" w14:paraId="0177B12D" w14:textId="77777777" w:rsidTr="00866D52">
        <w:tc>
          <w:tcPr>
            <w:tcW w:w="610" w:type="dxa"/>
          </w:tcPr>
          <w:p w14:paraId="74BE1519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166AA190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60D3BD8D" w:rsidR="00831EC7" w:rsidRDefault="009834CC" w:rsidP="004E49B2">
            <w:pPr>
              <w:pStyle w:val="Nummerierung"/>
              <w:tabs>
                <w:tab w:val="left" w:pos="1418"/>
              </w:tabs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128" behindDoc="0" locked="0" layoutInCell="1" allowOverlap="1" wp14:anchorId="71016499" wp14:editId="11E05536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478155</wp:posOffset>
                      </wp:positionV>
                      <wp:extent cx="5086985" cy="516255"/>
                      <wp:effectExtent l="0" t="0" r="18415" b="17145"/>
                      <wp:wrapNone/>
                      <wp:docPr id="103858210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516255"/>
                                <a:chOff x="-83434" y="0"/>
                                <a:chExt cx="5087234" cy="516750"/>
                              </a:xfrm>
                            </wpg:grpSpPr>
                            <wpg:grpSp>
                              <wpg:cNvPr id="1830165587" name="Gruppieren 1830165587"/>
                              <wpg:cNvGrpSpPr/>
                              <wpg:grpSpPr>
                                <a:xfrm>
                                  <a:off x="-83434" y="81140"/>
                                  <a:ext cx="5087234" cy="435610"/>
                                  <a:chOff x="-83434" y="81140"/>
                                  <a:chExt cx="5087234" cy="435676"/>
                                </a:xfrm>
                              </wpg:grpSpPr>
                              <wpg:grpSp>
                                <wpg:cNvPr id="207615518" name="Gruppieren 207615518"/>
                                <wpg:cNvGrpSpPr/>
                                <wpg:grpSpPr>
                                  <a:xfrm>
                                    <a:off x="-83434" y="81140"/>
                                    <a:ext cx="5087234" cy="431800"/>
                                    <a:chOff x="-84162" y="81140"/>
                                    <a:chExt cx="513165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77091175" name="Grafik 13770911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18460260" name="Abgerundetes Rechteck 618460260"/>
                                  <wps:cNvSpPr/>
                                  <wps:spPr>
                                    <a:xfrm>
                                      <a:off x="-84162" y="260790"/>
                                      <a:ext cx="587986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9323D9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3650096" name="Abgerundetes Rechteck 923650096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1E0033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8065199" name="Gruppieren 78065199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82645575" name="Gerade Verbindung 82645575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5317570" name="Abgerundetes Rechteck 945317570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8A5EF7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53570572" name="Gruppieren 1253570572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434139265" name="Gerade Verbindung 1434139265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550783" name="Abgerundetes Rechteck 158550783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FE1662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23587248" name="Gerade Verbindung 423587248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799535" name="Gerade Verbindung 204779953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514409" name="Gerade Verbindung 146151440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4144488" name="Gerade Verbindung 1984144488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016499" id="Gruppieren 18" o:spid="_x0000_s1206" style="position:absolute;margin-left:17.15pt;margin-top:37.65pt;width:400.55pt;height:40.65pt;z-index:252272128;mso-position-horizontal-relative:text;mso-position-vertical-relative:text;mso-width-relative:margin" coordorigin="-834" coordsize="50872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">
                      <v:group id="Gruppieren 1830165587" o:spid="_x0000_s1207" style="position:absolute;left:-834;top:811;width:50872;height:4356" coordorigin="-834,811" coordsize="50872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">
                        <v:group id="Gruppieren 207615518" o:spid="_x0000_s1208" style="position:absolute;left:-834;top:811;width:50872;height:4318" coordorigin="-841,811" coordsize="51316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">
                          <v:shape id="Grafik 1377091175" o:spid="_x0000_s1209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">
                            <v:imagedata r:id="rId17" o:title=""/>
                            <o:lock v:ext="edit" aspectratio="f"/>
                          </v:shape>
                          <v:roundrect id="Abgerundetes Rechteck 618460260" o:spid="_x0000_s1210" style="position:absolute;left:-841;top:2607;width:587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39323D9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23650096" o:spid="_x0000_s1211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51E0033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78065199" o:spid="_x0000_s1212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">
                          <v:line id="Gerade Verbindung 82645575" o:spid="_x0000_s1213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" strokecolor="black [3213]" strokeweight="1pt">
                            <v:stroke joinstyle="miter"/>
                          </v:line>
                          <v:roundrect id="Abgerundetes Rechteck 945317570" o:spid="_x0000_s1214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28A5EF7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253570572" o:spid="_x0000_s1215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">
                          <v:line id="Gerade Verbindung 1434139265" o:spid="_x0000_s1216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Abgerundetes Rechteck 158550783" o:spid="_x0000_s1217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9FE1662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23587248" o:spid="_x0000_s1218" style="position:absolute;visibility:visible;mso-wrap-style:square" from="2134,135" to="2134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2047799535" o:spid="_x0000_s1219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" strokecolor="black [3200]" strokeweight="1.5pt">
                        <v:stroke joinstyle="miter"/>
                        <o:lock v:ext="edit" shapetype="f"/>
                      </v:line>
                      <v:line id="Gerade Verbindung 1461514409" o:spid="_x0000_s1220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" strokecolor="#a5a5a5 [2092]" strokeweight="1.5pt">
                        <v:stroke joinstyle="miter"/>
                        <o:lock v:ext="edit" shapetype="f"/>
                      </v:line>
                      <v:line id="Gerade Verbindung 1984144488" o:spid="_x0000_s1221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&#13;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FE05FE"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584" behindDoc="0" locked="0" layoutInCell="1" allowOverlap="1" wp14:anchorId="50CF8D80" wp14:editId="2E74FF76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1191073</wp:posOffset>
                      </wp:positionV>
                      <wp:extent cx="5070923" cy="516255"/>
                      <wp:effectExtent l="0" t="0" r="9525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0923" cy="516255"/>
                                <a:chOff x="-68013" y="0"/>
                                <a:chExt cx="5071813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-68013" y="81140"/>
                                  <a:ext cx="5071813" cy="435610"/>
                                  <a:chOff x="-68013" y="81140"/>
                                  <a:chExt cx="5071813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-68013" y="81140"/>
                                    <a:ext cx="5071813" cy="431800"/>
                                    <a:chOff x="-68606" y="81140"/>
                                    <a:chExt cx="5116094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-68606" y="257513"/>
                                      <a:ext cx="588089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CF8D80" id="_x0000_s1222" style="position:absolute;margin-left:17.2pt;margin-top:93.8pt;width:399.3pt;height:40.65pt;z-index:251907584;mso-position-horizontal-relative:text;mso-position-vertical-relative:text;mso-width-relative:margin" coordorigin="-680" coordsize="50718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">
                      <v:group id="Gruppieren 1383366282" o:spid="_x0000_s1223" style="position:absolute;left:-680;top:811;width:50718;height:4356" coordorigin="-680,811" coordsize="5071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">
                        <v:group id="Gruppieren 1945713444" o:spid="_x0000_s1224" style="position:absolute;left:-680;top:811;width:50718;height:4318" coordorigin="-686,811" coordsize="51160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">
                          <v:shape id="Grafik 417375037" o:spid="_x0000_s1225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">
                            <v:imagedata r:id="rId17" o:title=""/>
                            <o:lock v:ext="edit" aspectratio="f"/>
                          </v:shape>
                          <v:roundrect id="Abgerundetes Rechteck 1987294618" o:spid="_x0000_s1226" style="position:absolute;left:-686;top:2575;width:588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227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228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">
                          <v:line id="Gerade Verbindung 707845669" o:spid="_x0000_s1229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851915704" o:spid="_x0000_s1230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231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">
                          <v:line id="Gerade Verbindung 631741249" o:spid="_x0000_s1232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535234965" o:spid="_x0000_s1233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234" style="position:absolute;visibility:visible;mso-wrap-style:square" from="2134,135" to="2134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35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36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" strokecolor="#a5a5a5 [2092]" strokeweight="1.5pt">
                        <v:stroke joinstyle="miter"/>
                        <o:lock v:ext="edit" shapetype="f"/>
                      </v:line>
                      <v:line id="Gerade Verbindung 1553067915" o:spid="_x0000_s1237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&#13;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 w:rsidRPr="00386B6C">
              <w:t>a)</w:t>
            </w:r>
          </w:p>
        </w:tc>
        <w:tc>
          <w:tcPr>
            <w:tcW w:w="8036" w:type="dxa"/>
          </w:tcPr>
          <w:p w14:paraId="37509777" w14:textId="1999298E" w:rsidR="00262199" w:rsidRDefault="00831EC7" w:rsidP="004E49B2">
            <w:pPr>
              <w:pStyle w:val="Ausflltext"/>
              <w:tabs>
                <w:tab w:val="left" w:pos="1418"/>
              </w:tabs>
            </w:pPr>
            <w:r>
              <w:t xml:space="preserve">Tara </w:t>
            </w:r>
            <w:r w:rsidR="00320CBF">
              <w:t xml:space="preserve">trägt </w:t>
            </w:r>
            <w:r>
              <w:t xml:space="preserve">die Zahlen 25 und 50 </w:t>
            </w:r>
            <w:r w:rsidR="00262199">
              <w:t xml:space="preserve">am </w:t>
            </w:r>
            <w:r w:rsidR="0098708D">
              <w:t>Hunderterstrahl</w:t>
            </w:r>
            <w:r w:rsidR="00262199">
              <w:t xml:space="preserve">- und am </w:t>
            </w:r>
            <w:r w:rsidR="0098708D">
              <w:t>Zweihunderter</w:t>
            </w:r>
            <w:r>
              <w:t xml:space="preserve">strahl </w:t>
            </w:r>
            <w:r w:rsidR="00320CBF">
              <w:t>ein</w:t>
            </w:r>
            <w:r>
              <w:t xml:space="preserve">. </w:t>
            </w:r>
          </w:p>
          <w:p w14:paraId="1657E17E" w14:textId="0D9D6777" w:rsidR="00831EC7" w:rsidRDefault="00FE05FE" w:rsidP="004E49B2">
            <w:pPr>
              <w:pStyle w:val="Ausflltext"/>
              <w:tabs>
                <w:tab w:val="left" w:pos="141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3AFC7951" wp14:editId="40B12478">
                      <wp:simplePos x="0" y="0"/>
                      <wp:positionH relativeFrom="column">
                        <wp:posOffset>4908892</wp:posOffset>
                      </wp:positionH>
                      <wp:positionV relativeFrom="paragraph">
                        <wp:posOffset>255270</wp:posOffset>
                      </wp:positionV>
                      <wp:extent cx="142875" cy="122555"/>
                      <wp:effectExtent l="0" t="2540" r="0" b="0"/>
                      <wp:wrapNone/>
                      <wp:docPr id="172866872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AEC5275" id="Dreieck 1" o:spid="_x0000_s1026" type="#_x0000_t5" style="position:absolute;margin-left:386.55pt;margin-top:20.1pt;width:11.25pt;height:9.65pt;rotation:90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62199">
              <w:t xml:space="preserve">Welchen Fehler hat sie gemacht? </w:t>
            </w:r>
            <w:r w:rsidR="00E22FB7">
              <w:t>Erklärt</w:t>
            </w:r>
            <w:r w:rsidR="00262199">
              <w:t>, worauf Tara achten muss</w:t>
            </w:r>
            <w:r w:rsidR="00320CBF">
              <w:t>.</w:t>
            </w:r>
            <w:r>
              <w:rPr>
                <w:noProof/>
              </w:rPr>
              <w:t xml:space="preserve"> </w:t>
            </w:r>
          </w:p>
          <w:p w14:paraId="73CF7021" w14:textId="14C1EBE1" w:rsidR="00831EC7" w:rsidRDefault="00831EC7" w:rsidP="00550986">
            <w:pPr>
              <w:pStyle w:val="Ausflltext"/>
              <w:tabs>
                <w:tab w:val="left" w:pos="1418"/>
              </w:tabs>
            </w:pPr>
            <w:r>
              <w:t xml:space="preserve">  </w:t>
            </w:r>
          </w:p>
          <w:p w14:paraId="780DA5B6" w14:textId="77777777" w:rsidR="00831EC7" w:rsidRPr="00B9190E" w:rsidRDefault="00831EC7" w:rsidP="004E49B2">
            <w:pPr>
              <w:tabs>
                <w:tab w:val="left" w:pos="1418"/>
              </w:tabs>
            </w:pPr>
          </w:p>
          <w:p w14:paraId="5FC38348" w14:textId="5BAFF7BA" w:rsidR="00831EC7" w:rsidRDefault="00831EC7" w:rsidP="004E49B2">
            <w:pPr>
              <w:pStyle w:val="berschrift9"/>
              <w:tabs>
                <w:tab w:val="left" w:pos="1418"/>
              </w:tabs>
            </w:pPr>
            <w:r>
              <w:t xml:space="preserve">  </w:t>
            </w:r>
          </w:p>
          <w:p w14:paraId="6A9047F5" w14:textId="6A25C93E" w:rsidR="00831EC7" w:rsidRPr="00B9190E" w:rsidRDefault="00FE05FE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63497D84" wp14:editId="66D0EDDA">
                      <wp:simplePos x="0" y="0"/>
                      <wp:positionH relativeFrom="column">
                        <wp:posOffset>4892333</wp:posOffset>
                      </wp:positionH>
                      <wp:positionV relativeFrom="paragraph">
                        <wp:posOffset>114935</wp:posOffset>
                      </wp:positionV>
                      <wp:extent cx="142875" cy="122555"/>
                      <wp:effectExtent l="0" t="2540" r="0" b="0"/>
                      <wp:wrapNone/>
                      <wp:docPr id="163296126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C147200" id="Dreieck 1" o:spid="_x0000_s1026" type="#_x0000_t5" style="position:absolute;margin-left:385.2pt;margin-top:9.05pt;width:11.25pt;height:9.65pt;rotation:90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C2563F0" w14:textId="77777777" w:rsidR="00831EC7" w:rsidRPr="00BF5ABC" w:rsidRDefault="00831EC7" w:rsidP="00866D52"/>
        </w:tc>
      </w:tr>
      <w:tr w:rsidR="00831EC7" w14:paraId="077462BB" w14:textId="77777777" w:rsidTr="00866D52">
        <w:tc>
          <w:tcPr>
            <w:tcW w:w="610" w:type="dxa"/>
          </w:tcPr>
          <w:p w14:paraId="67D4CDA8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70D61" w14:textId="77777777" w:rsidR="00DB0335" w:rsidRDefault="00DB0335" w:rsidP="00866D52">
            <w:pPr>
              <w:pStyle w:val="Nummerierung"/>
            </w:pPr>
          </w:p>
          <w:p w14:paraId="3DAA3B3E" w14:textId="77777777" w:rsidR="00DB0335" w:rsidRPr="00DB0335" w:rsidRDefault="00DB0335" w:rsidP="00DB0335">
            <w:pPr>
              <w:pStyle w:val="Nummerierung"/>
              <w:spacing w:line="240" w:lineRule="auto"/>
              <w:rPr>
                <w:sz w:val="16"/>
                <w:szCs w:val="16"/>
              </w:rPr>
            </w:pPr>
          </w:p>
          <w:p w14:paraId="69E29CB7" w14:textId="3CC316A8" w:rsidR="00831EC7" w:rsidRDefault="009834CC" w:rsidP="00866D52">
            <w:pPr>
              <w:pStyle w:val="Nummerierung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632" behindDoc="0" locked="0" layoutInCell="1" allowOverlap="1" wp14:anchorId="520D1F9C" wp14:editId="141683E7">
                      <wp:simplePos x="0" y="0"/>
                      <wp:positionH relativeFrom="column">
                        <wp:posOffset>184673</wp:posOffset>
                      </wp:positionH>
                      <wp:positionV relativeFrom="paragraph">
                        <wp:posOffset>1085589</wp:posOffset>
                      </wp:positionV>
                      <wp:extent cx="5095875" cy="499110"/>
                      <wp:effectExtent l="0" t="0" r="9525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5875" cy="499110"/>
                                <a:chOff x="-92704" y="0"/>
                                <a:chExt cx="5096504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-92704" y="67557"/>
                                  <a:ext cx="5096504" cy="431735"/>
                                  <a:chOff x="-93513" y="67557"/>
                                  <a:chExt cx="5141001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-93513" y="224970"/>
                                    <a:ext cx="664741" cy="27438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0D1F9C" id="Gruppieren 19" o:spid="_x0000_s1238" style="position:absolute;margin-left:14.55pt;margin-top:85.5pt;width:401.25pt;height:39.3pt;z-index:251909632;mso-position-horizontal-relative:text;mso-position-vertical-relative:text;mso-width-relative:margin" coordorigin="-927" coordsize="50965,4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">
                      <v:group id="Gruppieren 918048290" o:spid="_x0000_s1239" style="position:absolute;left:-927;top:675;width:50965;height:4317" coordorigin="-935,675" coordsize="51410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">
                        <v:shape id="Grafik 1740090296" o:spid="_x0000_s1240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">
                          <v:imagedata r:id="rId17" o:title=""/>
                          <o:lock v:ext="edit" aspectratio="f"/>
                        </v:shape>
                        <v:roundrect id="Abgerundetes Rechteck 413100779" o:spid="_x0000_s1241" style="position:absolute;left:-935;top:2249;width:6647;height:274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42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43" style="position:absolute;visibility:visible;mso-wrap-style:square" from="2134,0" to="213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44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608" behindDoc="0" locked="0" layoutInCell="1" allowOverlap="1" wp14:anchorId="1A0C607C" wp14:editId="59790DE2">
                      <wp:simplePos x="0" y="0"/>
                      <wp:positionH relativeFrom="column">
                        <wp:posOffset>218292</wp:posOffset>
                      </wp:positionH>
                      <wp:positionV relativeFrom="paragraph">
                        <wp:posOffset>467024</wp:posOffset>
                      </wp:positionV>
                      <wp:extent cx="5059753" cy="500380"/>
                      <wp:effectExtent l="0" t="0" r="7620" b="762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9753" cy="500380"/>
                                <a:chOff x="-56546" y="0"/>
                                <a:chExt cx="5060346" cy="500607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-56546" y="67557"/>
                                  <a:ext cx="5060346" cy="433050"/>
                                  <a:chOff x="-57039" y="67557"/>
                                  <a:chExt cx="5104527" cy="4331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-57039" y="248672"/>
                                    <a:ext cx="55418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0C607C" id="_x0000_s1245" style="position:absolute;margin-left:17.2pt;margin-top:36.75pt;width:398.4pt;height:39.4pt;z-index:251908608;mso-position-horizontal-relative:text;mso-position-vertical-relative:text;mso-width-relative:margin" coordorigin="-565" coordsize="50603,50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">
                      <v:group id="Gruppieren 1453369825" o:spid="_x0000_s1246" style="position:absolute;left:-565;top:675;width:50603;height:4331" coordorigin="-570,675" coordsize="51045,4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">
                        <v:shape id="Grafik 407845733" o:spid="_x0000_s1247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">
                          <v:imagedata r:id="rId17" o:title=""/>
                          <o:lock v:ext="edit" aspectratio="f"/>
                        </v:shape>
                        <v:roundrect id="Abgerundetes Rechteck 1059431600" o:spid="_x0000_s1248" style="position:absolute;left:-570;top:2486;width:554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49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50" style="position:absolute;visibility:visible;mso-wrap-style:square" from="2134,0" to="213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51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>
              <w:t>b)</w:t>
            </w:r>
          </w:p>
        </w:tc>
        <w:tc>
          <w:tcPr>
            <w:tcW w:w="8036" w:type="dxa"/>
          </w:tcPr>
          <w:p w14:paraId="01095485" w14:textId="77777777" w:rsidR="00DB0335" w:rsidRPr="00DB0335" w:rsidRDefault="00DB0335" w:rsidP="00DB0335">
            <w:pPr>
              <w:spacing w:before="240" w:line="240" w:lineRule="auto"/>
              <w:rPr>
                <w:sz w:val="2"/>
                <w:szCs w:val="2"/>
              </w:rPr>
            </w:pPr>
          </w:p>
          <w:p w14:paraId="35A3195C" w14:textId="0A32543D" w:rsidR="00831EC7" w:rsidRDefault="00831EC7" w:rsidP="00866D52">
            <w:pPr>
              <w:spacing w:before="240"/>
            </w:pPr>
            <w:r w:rsidRPr="00FF1C08">
              <w:t>Trag</w:t>
            </w:r>
            <w:r>
              <w:t xml:space="preserve">e </w:t>
            </w:r>
            <w:r w:rsidR="00DB0335">
              <w:t>folgende</w:t>
            </w:r>
            <w:r>
              <w:t xml:space="preserve">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21CB3CF8" w:rsidR="00831EC7" w:rsidRDefault="00E22FB7" w:rsidP="004E49B2">
            <w:pPr>
              <w:pStyle w:val="Ausflltext"/>
              <w:spacing w:line="480" w:lineRule="auto"/>
            </w:pPr>
            <w:r>
              <w:t>Vergleiche</w:t>
            </w:r>
            <w:r w:rsidR="00831EC7">
              <w:t>, wo die Zahlen auf beiden Zahlenstrahle</w:t>
            </w:r>
            <w:r w:rsidR="00885E7E">
              <w:t>n</w:t>
            </w:r>
            <w:r w:rsidR="00AC45A3">
              <w:t xml:space="preserve"> </w:t>
            </w:r>
            <w:r w:rsidR="00DF7948">
              <w:t xml:space="preserve">ungefähr </w:t>
            </w:r>
            <w:r w:rsidR="00831EC7">
              <w:t xml:space="preserve">liegen. </w:t>
            </w:r>
            <w:r>
              <w:t>Erkläre</w:t>
            </w:r>
            <w:r w:rsidR="00AC45A3">
              <w:t>.</w:t>
            </w:r>
          </w:p>
          <w:p w14:paraId="1226DA4C" w14:textId="77777777" w:rsidR="00831EC7" w:rsidRDefault="00831EC7" w:rsidP="00866D52">
            <w:pPr>
              <w:pStyle w:val="Ausflltext"/>
            </w:pPr>
          </w:p>
          <w:p w14:paraId="779140D7" w14:textId="77777777" w:rsidR="00831EC7" w:rsidRDefault="00831EC7" w:rsidP="00866D52">
            <w:pPr>
              <w:pStyle w:val="berschrift9"/>
            </w:pPr>
            <w:r>
              <w:t xml:space="preserve">  </w:t>
            </w:r>
          </w:p>
          <w:p w14:paraId="1A7170E4" w14:textId="42FD12AB" w:rsidR="00831EC7" w:rsidRDefault="00831EC7" w:rsidP="00866D52">
            <w:pPr>
              <w:pStyle w:val="berschrift9"/>
            </w:pPr>
          </w:p>
          <w:p w14:paraId="0D04AD2E" w14:textId="77777777" w:rsidR="00831EC7" w:rsidRDefault="00831EC7" w:rsidP="00866D52">
            <w:pPr>
              <w:pStyle w:val="berschrift9"/>
            </w:pPr>
          </w:p>
        </w:tc>
      </w:tr>
    </w:tbl>
    <w:p w14:paraId="5E1A2038" w14:textId="77777777" w:rsidR="002B2665" w:rsidRDefault="002B2665" w:rsidP="004E49B2">
      <w:pPr>
        <w:tabs>
          <w:tab w:val="left" w:pos="1418"/>
        </w:tabs>
        <w:rPr>
          <w:b/>
          <w:bCs/>
        </w:rPr>
        <w:sectPr w:rsidR="002B2665" w:rsidSect="00C75E4D">
          <w:headerReference w:type="default" r:id="rId4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2B2665" w:rsidRPr="00FF1C08" w14:paraId="0EF825D7" w14:textId="77777777" w:rsidTr="002B2665">
        <w:tc>
          <w:tcPr>
            <w:tcW w:w="610" w:type="dxa"/>
          </w:tcPr>
          <w:p w14:paraId="540A7E2B" w14:textId="77777777" w:rsidR="002B2665" w:rsidRPr="00E0758C" w:rsidRDefault="002B2665" w:rsidP="002B2665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4"/>
          </w:tcPr>
          <w:p w14:paraId="31972877" w14:textId="01D72830" w:rsidR="002B2665" w:rsidRPr="00FF1C08" w:rsidRDefault="002B2665" w:rsidP="002B2665">
            <w:pPr>
              <w:pStyle w:val="berschrift3"/>
            </w:pPr>
            <w:r>
              <w:t xml:space="preserve">Herauszoomen </w:t>
            </w:r>
          </w:p>
        </w:tc>
      </w:tr>
      <w:tr w:rsidR="002B2665" w:rsidRPr="00B07BD4" w14:paraId="2DAFBD51" w14:textId="77777777" w:rsidTr="002B2665">
        <w:tc>
          <w:tcPr>
            <w:tcW w:w="610" w:type="dxa"/>
          </w:tcPr>
          <w:p w14:paraId="348AF128" w14:textId="77777777" w:rsidR="002B2665" w:rsidRDefault="002B2665" w:rsidP="002B2665">
            <w:pPr>
              <w:spacing w:line="240" w:lineRule="atLeast"/>
            </w:pPr>
          </w:p>
          <w:p w14:paraId="51525051" w14:textId="77777777" w:rsidR="002B2665" w:rsidRDefault="002B2665" w:rsidP="002B2665">
            <w:pPr>
              <w:spacing w:line="240" w:lineRule="atLeast"/>
            </w:pPr>
          </w:p>
          <w:p w14:paraId="5DE00386" w14:textId="77777777" w:rsidR="002B2665" w:rsidRDefault="002B2665" w:rsidP="002B2665">
            <w:pPr>
              <w:spacing w:line="240" w:lineRule="atLeast"/>
            </w:pPr>
          </w:p>
          <w:p w14:paraId="75F40C2F" w14:textId="77777777" w:rsidR="002B2665" w:rsidRDefault="002B2665" w:rsidP="002B2665">
            <w:pPr>
              <w:spacing w:line="240" w:lineRule="atLeast"/>
            </w:pPr>
          </w:p>
          <w:p w14:paraId="2E84657B" w14:textId="77777777" w:rsidR="002B2665" w:rsidRDefault="002B2665" w:rsidP="002B2665">
            <w:pPr>
              <w:spacing w:line="240" w:lineRule="atLeast"/>
            </w:pPr>
          </w:p>
          <w:p w14:paraId="2835E3A5" w14:textId="77777777" w:rsidR="002B2665" w:rsidRDefault="002B2665" w:rsidP="002B2665">
            <w:pPr>
              <w:spacing w:line="240" w:lineRule="atLeast"/>
            </w:pPr>
          </w:p>
          <w:p w14:paraId="366B011E" w14:textId="77777777" w:rsidR="002B2665" w:rsidRDefault="002B2665" w:rsidP="002B2665">
            <w:pPr>
              <w:spacing w:line="240" w:lineRule="atLeast"/>
            </w:pPr>
          </w:p>
          <w:p w14:paraId="42169D03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78925002" w14:textId="447E92A6" w:rsidR="002B2665" w:rsidRDefault="009834CC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5312" behindDoc="0" locked="0" layoutInCell="1" allowOverlap="1" wp14:anchorId="7978075C" wp14:editId="0B3E2F94">
                      <wp:simplePos x="0" y="0"/>
                      <wp:positionH relativeFrom="column">
                        <wp:posOffset>254773</wp:posOffset>
                      </wp:positionH>
                      <wp:positionV relativeFrom="paragraph">
                        <wp:posOffset>1032869</wp:posOffset>
                      </wp:positionV>
                      <wp:extent cx="5014595" cy="520065"/>
                      <wp:effectExtent l="0" t="0" r="14605" b="13335"/>
                      <wp:wrapNone/>
                      <wp:docPr id="101392193" name="Gruppieren 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4595" cy="520065"/>
                                <a:chOff x="0" y="0"/>
                                <a:chExt cx="5014888" cy="520065"/>
                              </a:xfrm>
                            </wpg:grpSpPr>
                            <wpg:grpSp>
                              <wpg:cNvPr id="1676662662" name="Gruppieren 22"/>
                              <wpg:cNvGrpSpPr/>
                              <wpg:grpSpPr>
                                <a:xfrm>
                                  <a:off x="0" y="0"/>
                                  <a:ext cx="5014888" cy="520065"/>
                                  <a:chOff x="-11622" y="0"/>
                                  <a:chExt cx="5015422" cy="520560"/>
                                </a:xfrm>
                              </wpg:grpSpPr>
                              <wpg:grpSp>
                                <wpg:cNvPr id="2000783124" name="Gruppieren 2000783124"/>
                                <wpg:cNvGrpSpPr/>
                                <wpg:grpSpPr>
                                  <a:xfrm>
                                    <a:off x="-11622" y="84950"/>
                                    <a:ext cx="5015422" cy="435610"/>
                                    <a:chOff x="-11622" y="84950"/>
                                    <a:chExt cx="5015422" cy="435610"/>
                                  </a:xfrm>
                                </wpg:grpSpPr>
                                <wpg:grpSp>
                                  <wpg:cNvPr id="44570216" name="Gruppieren 44570216"/>
                                  <wpg:cNvGrpSpPr/>
                                  <wpg:grpSpPr>
                                    <a:xfrm>
                                      <a:off x="-11622" y="84950"/>
                                      <a:ext cx="5015422" cy="435610"/>
                                      <a:chOff x="-11622" y="84950"/>
                                      <a:chExt cx="5015422" cy="435676"/>
                                    </a:xfrm>
                                  </wpg:grpSpPr>
                                  <wpg:grpSp>
                                    <wpg:cNvPr id="1147196516" name="Gruppieren 1147196516"/>
                                    <wpg:cNvGrpSpPr/>
                                    <wpg:grpSpPr>
                                      <a:xfrm>
                                        <a:off x="-11622" y="84950"/>
                                        <a:ext cx="5015422" cy="431800"/>
                                        <a:chOff x="-11723" y="84950"/>
                                        <a:chExt cx="5059211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36455613" name="Grafik 203645561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818498446" name="Abgerundetes Rechteck 818498446"/>
                                      <wps:cNvSpPr/>
                                      <wps:spPr>
                                        <a:xfrm>
                                          <a:off x="-11723" y="250479"/>
                                          <a:ext cx="476497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31A0066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8391256" name="Abgerundetes Rechteck 1968391256"/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78E0D63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82411515" name="Abgerundetes Rechteck 1582411515"/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A481FB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6125706" name="Abgerundetes Rechteck 786125706"/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51B4D0D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3721607" name="Abgerundetes Rechteck 1663721607"/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67E7E1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6732486" name="Gerade Verbindung 967324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6620047" name="Gerade Verbindung 175662004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4261490" name="Gerade Verbindung 111426149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8328875" name="Gerade Verbindung 978328875"/>
                                <wps:cNvCnPr>
                                  <a:cxnSpLocks/>
                                  <a:endCxn id="1663721607" idx="0"/>
                                </wps:cNvCnPr>
                                <wps:spPr>
                                  <a:xfrm flipH="1">
                                    <a:off x="3682287" y="0"/>
                                    <a:ext cx="4444" cy="258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8236765" name="Gerade Verbindung 148823676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979234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384" y="41541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78075C" id="Gruppieren 815" o:spid="_x0000_s1252" style="position:absolute;margin-left:20.05pt;margin-top:81.35pt;width:394.85pt;height:40.95pt;z-index:252365312;mso-position-horizontal-relative:text;mso-position-vertical-relative:text" coordsize="50148,5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">
                      <v:group id="Gruppieren 22" o:spid="_x0000_s1253" style="position:absolute;width:50148;height:5200" coordorigin="-116" coordsize="50154,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">
                        <v:group id="Gruppieren 2000783124" o:spid="_x0000_s1254" style="position:absolute;left:-116;top:849;width:50154;height:4356" coordorigin="-116,849" coordsize="50154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">
                          <v:group id="Gruppieren 44570216" o:spid="_x0000_s1255" style="position:absolute;left:-116;top:849;width:50154;height:4356" coordorigin="-116,849" coordsize="50154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">
                            <v:group id="Gruppieren 1147196516" o:spid="_x0000_s1256" style="position:absolute;left:-116;top:849;width:50154;height:4318" coordorigin="-117,849" coordsize="50592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">
                              <v:shape id="Grafik 2036455613" o:spid="_x0000_s1257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">
                                <v:imagedata r:id="rId17" o:title=""/>
                                <o:lock v:ext="edit" aspectratio="f"/>
                              </v:shape>
                              <v:roundrect id="Abgerundetes Rechteck 818498446" o:spid="_x0000_s1258" style="position:absolute;left:-117;top:2504;width:4764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&#13;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131A0066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968391256" o:spid="_x0000_s1259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&#13;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678E0D63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1582411515" o:spid="_x0000_s1260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FA481FB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786125706" o:spid="_x0000_s1261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751B4D0D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663721607" o:spid="_x0000_s1262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3367E7E1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96732486" o:spid="_x0000_s1263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756620047" o:spid="_x0000_s1264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" strokecolor="#a5a5a5 [2092]" strokeweight="1.5pt">
                          <v:stroke joinstyle="miter"/>
                          <o:lock v:ext="edit" shapetype="f"/>
                        </v:line>
                        <v:line id="Gerade Verbindung 1114261490" o:spid="_x0000_s1265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" strokecolor="#a5a5a5 [2092]" strokeweight="1.5pt">
                          <v:stroke joinstyle="miter"/>
                          <o:lock v:ext="edit" shapetype="f"/>
                        </v:line>
                        <v:line id="Gerade Verbindung 978328875" o:spid="_x0000_s1266" style="position:absolute;flip:x;visibility:visible;mso-wrap-style:square" from="36822,0" to="3686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" strokecolor="#a5a5a5 [2092]" strokeweight="1.5pt">
                          <v:stroke joinstyle="miter"/>
                          <o:lock v:ext="edit" shapetype="f"/>
                        </v:line>
                        <v:line id="Gerade Verbindung 1488236765" o:spid="_x0000_s1267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68" type="#_x0000_t5" style="position:absolute;left:48693;top:415;width:1429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FE05F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240" behindDoc="0" locked="0" layoutInCell="1" allowOverlap="1" wp14:anchorId="7BFC8DAB" wp14:editId="7841B15D">
                      <wp:simplePos x="0" y="0"/>
                      <wp:positionH relativeFrom="column">
                        <wp:posOffset>137609</wp:posOffset>
                      </wp:positionH>
                      <wp:positionV relativeFrom="paragraph">
                        <wp:posOffset>332628</wp:posOffset>
                      </wp:positionV>
                      <wp:extent cx="5139877" cy="520065"/>
                      <wp:effectExtent l="0" t="0" r="3810" b="13335"/>
                      <wp:wrapNone/>
                      <wp:docPr id="267349994" name="Gruppieren 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877" cy="520065"/>
                                <a:chOff x="-123564" y="0"/>
                                <a:chExt cx="5139877" cy="520065"/>
                              </a:xfrm>
                            </wpg:grpSpPr>
                            <wpg:grpSp>
                              <wpg:cNvPr id="1389560" name="Gruppieren 22">
                                <a:extLst>
                                  <a:ext uri="{FF2B5EF4-FFF2-40B4-BE49-F238E27FC236}">
                                    <a16:creationId xmlns:a16="http://schemas.microsoft.com/office/drawing/2014/main" id="{E27C3543-ED51-382D-114A-17E250139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123564" y="0"/>
                                  <a:ext cx="5136548" cy="520065"/>
                                  <a:chOff x="-133048" y="0"/>
                                  <a:chExt cx="5136848" cy="520560"/>
                                </a:xfrm>
                              </wpg:grpSpPr>
                              <wpg:grpSp>
                                <wpg:cNvPr id="1835098785" name="Gruppieren 1835098785">
                                  <a:extLst>
                                    <a:ext uri="{FF2B5EF4-FFF2-40B4-BE49-F238E27FC236}">
                                      <a16:creationId xmlns:a16="http://schemas.microsoft.com/office/drawing/2014/main" id="{4E8AF91C-AEF8-BD80-7E57-AB76D20FEBD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-133048" y="84950"/>
                                    <a:ext cx="5136848" cy="435610"/>
                                    <a:chOff x="-133048" y="84950"/>
                                    <a:chExt cx="5136848" cy="435610"/>
                                  </a:xfrm>
                                </wpg:grpSpPr>
                                <wpg:grpSp>
                                  <wpg:cNvPr id="534163552" name="Gruppieren 534163552">
                                    <a:extLst>
                                      <a:ext uri="{FF2B5EF4-FFF2-40B4-BE49-F238E27FC236}">
                                        <a16:creationId xmlns:a16="http://schemas.microsoft.com/office/drawing/2014/main" id="{7FB1018A-8FD2-8F37-BC1A-82AFE138FEC7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-133048" y="84950"/>
                                      <a:ext cx="5136848" cy="435610"/>
                                      <a:chOff x="-133048" y="84950"/>
                                      <a:chExt cx="5136848" cy="435676"/>
                                    </a:xfrm>
                                  </wpg:grpSpPr>
                                  <wpg:grpSp>
                                    <wpg:cNvPr id="1983909129" name="Gruppieren 1983909129">
                                      <a:extLst>
                                        <a:ext uri="{FF2B5EF4-FFF2-40B4-BE49-F238E27FC236}">
                                          <a16:creationId xmlns:a16="http://schemas.microsoft.com/office/drawing/2014/main" id="{65C9741E-4630-B43B-61B6-CAA9628327B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-133048" y="84950"/>
                                        <a:ext cx="5136848" cy="431800"/>
                                        <a:chOff x="-134209" y="84950"/>
                                        <a:chExt cx="5181697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30506962" name="Grafik 9305069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589FA0-C3F1-D04F-2BB7-C8C8315B67A6}"/>
                                            </a:ext>
                                          </a:extLst>
                                        </pic:cNvPr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24327251" name="Abgerundetes Rechteck 1243272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2A78C3A-68B7-A293-3D62-0FD299B900A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-134209" y="260007"/>
                                          <a:ext cx="698018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9E7F02F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48123036" name="Abgerundetes Rechteck 13481230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846D34C-51F2-273F-4F2B-7F83C97BF6C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1F5FD17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163888" name="Abgerundetes Rechteck 303163888">
                                      <a:extLst>
                                        <a:ext uri="{FF2B5EF4-FFF2-40B4-BE49-F238E27FC236}">
                                          <a16:creationId xmlns:a16="http://schemas.microsoft.com/office/drawing/2014/main" id="{1235B3B4-9DA3-EDFF-F2A9-7D576D1950D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4FB0FCF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462245" name="Abgerundetes Rechteck 367462245">
                                      <a:extLst>
                                        <a:ext uri="{FF2B5EF4-FFF2-40B4-BE49-F238E27FC236}">
                                          <a16:creationId xmlns:a16="http://schemas.microsoft.com/office/drawing/2014/main" id="{6295AD53-CA0C-3616-D4DC-92CBEAF36C5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E9A315E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02428526" name="Abgerundetes Rechteck 1702428526">
                                    <a:extLst>
                                      <a:ext uri="{FF2B5EF4-FFF2-40B4-BE49-F238E27FC236}">
                                        <a16:creationId xmlns:a16="http://schemas.microsoft.com/office/drawing/2014/main" id="{CC49572B-043C-C4E3-125D-A18B91AEA42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64D3B2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118944" name="Gerade Verbindung 122118944">
                                  <a:extLst>
                                    <a:ext uri="{FF2B5EF4-FFF2-40B4-BE49-F238E27FC236}">
                                      <a16:creationId xmlns:a16="http://schemas.microsoft.com/office/drawing/2014/main" id="{2BFE07F9-E205-201D-8051-FE098B8B69D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1608845" name="Gerade Verbindung 1451608845">
                                  <a:extLst>
                                    <a:ext uri="{FF2B5EF4-FFF2-40B4-BE49-F238E27FC236}">
                                      <a16:creationId xmlns:a16="http://schemas.microsoft.com/office/drawing/2014/main" id="{E6162E0F-8594-C37A-246C-7D102603BF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9040167" name="Gerade Verbindung 559040167">
                                  <a:extLst>
                                    <a:ext uri="{FF2B5EF4-FFF2-40B4-BE49-F238E27FC236}">
                                      <a16:creationId xmlns:a16="http://schemas.microsoft.com/office/drawing/2014/main" id="{F04710D5-4597-C916-4D76-742DCE2247D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0342998" name="Gerade Verbindung 1250342998">
                                  <a:extLst>
                                    <a:ext uri="{FF2B5EF4-FFF2-40B4-BE49-F238E27FC236}">
                                      <a16:creationId xmlns:a16="http://schemas.microsoft.com/office/drawing/2014/main" id="{21BFCDC0-7106-6DAB-DB4F-848FFDBC4B0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68673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8526177" name="Gerade Verbindung 1598526177">
                                  <a:extLst>
                                    <a:ext uri="{FF2B5EF4-FFF2-40B4-BE49-F238E27FC236}">
                                      <a16:creationId xmlns:a16="http://schemas.microsoft.com/office/drawing/2014/main" id="{D8FF2EA8-F637-C283-96D4-756B6879D91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4173288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83598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FC8DAB" id="Gruppieren 816" o:spid="_x0000_s1269" style="position:absolute;margin-left:10.85pt;margin-top:26.2pt;width:404.7pt;height:40.95pt;z-index:252362240;mso-position-horizontal-relative:text;mso-position-vertical-relative:text;mso-width-relative:margin" coordorigin="-1235" coordsize="51398,5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">
                      <v:group id="Gruppieren 22" o:spid="_x0000_s1270" style="position:absolute;left:-1235;width:51364;height:5200" coordorigin="-1330" coordsize="51368,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">
                        <v:group id="Gruppieren 1835098785" o:spid="_x0000_s1271" style="position:absolute;left:-1330;top:849;width:51368;height:4356" coordorigin="-1330,849" coordsize="5136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">
                          <v:group id="Gruppieren 534163552" o:spid="_x0000_s1272" style="position:absolute;left:-1330;top:849;width:51368;height:4356" coordorigin="-1330,849" coordsize="5136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">
                            <v:group id="Gruppieren 1983909129" o:spid="_x0000_s1273" style="position:absolute;left:-1330;top:849;width:51368;height:4318" coordorigin="-1342,849" coordsize="51816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">
                              <v:shape id="Grafik 930506962" o:spid="_x0000_s1274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">
                                <v:imagedata r:id="rId17" o:title=""/>
                                <o:lock v:ext="edit" aspectratio="f"/>
                              </v:shape>
                              <v:roundrect id="Abgerundetes Rechteck 124327251" o:spid="_x0000_s1275" style="position:absolute;left:-1342;top:2600;width:698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&#13;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39E7F02F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48123036" o:spid="_x0000_s1276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&#13;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11F5FD17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303163888" o:spid="_x0000_s1277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24FB0FCF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67462245" o:spid="_x0000_s1278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E9A315E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702428526" o:spid="_x0000_s1279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C64D3B2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118944" o:spid="_x0000_s1280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451608845" o:spid="_x0000_s1281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" strokecolor="#a5a5a5 [2092]" strokeweight="1.5pt">
                          <v:stroke joinstyle="miter"/>
                          <o:lock v:ext="edit" shapetype="f"/>
                        </v:line>
                        <v:line id="Gerade Verbindung 559040167" o:spid="_x0000_s1282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" strokecolor="#a5a5a5 [2092]" strokeweight="1.5pt">
                          <v:stroke joinstyle="miter"/>
                          <o:lock v:ext="edit" shapetype="f"/>
                        </v:line>
                        <v:line id="Gerade Verbindung 1250342998" o:spid="_x0000_s1283" style="position:absolute;visibility:visible;mso-wrap-style:square" from="36867,0" to="3686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" strokecolor="#a5a5a5 [2092]" strokeweight="1.5pt">
                          <v:stroke joinstyle="miter"/>
                          <o:lock v:ext="edit" shapetype="f"/>
                        </v:line>
                        <v:line id="Gerade Verbindung 1598526177" o:spid="_x0000_s1284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85" type="#_x0000_t5" style="position:absolute;left:48836;top:462;width:1428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2B2665">
              <w:t>a</w:t>
            </w:r>
            <w:r w:rsidR="002B2665" w:rsidRPr="007A149C">
              <w:t>)</w:t>
            </w:r>
          </w:p>
        </w:tc>
        <w:tc>
          <w:tcPr>
            <w:tcW w:w="8036" w:type="dxa"/>
            <w:gridSpan w:val="3"/>
          </w:tcPr>
          <w:p w14:paraId="2014475A" w14:textId="5AE963B5" w:rsidR="002B2665" w:rsidRDefault="00F6563F" w:rsidP="002B2665">
            <w:pPr>
              <w:rPr>
                <w:noProof/>
              </w:rPr>
            </w:pPr>
            <w:r>
              <w:rPr>
                <w:noProof/>
              </w:rPr>
              <w:t>Trag</w:t>
            </w:r>
            <w:r w:rsidR="00733CE5">
              <w:rPr>
                <w:noProof/>
              </w:rPr>
              <w:t>e</w:t>
            </w:r>
            <w:r>
              <w:rPr>
                <w:noProof/>
              </w:rPr>
              <w:t xml:space="preserve"> die fehlenden</w:t>
            </w:r>
            <w:r w:rsidRPr="00B07BD4">
              <w:rPr>
                <w:noProof/>
              </w:rPr>
              <w:t xml:space="preserve"> </w:t>
            </w:r>
            <w:r w:rsidR="002B2665" w:rsidRPr="00B07BD4">
              <w:rPr>
                <w:noProof/>
              </w:rPr>
              <w:t xml:space="preserve">Zahlen </w:t>
            </w:r>
            <w:r>
              <w:rPr>
                <w:noProof/>
              </w:rPr>
              <w:t>ein.</w:t>
            </w:r>
          </w:p>
          <w:p w14:paraId="45020D74" w14:textId="579FBD0C" w:rsidR="002B2665" w:rsidRDefault="002B2665" w:rsidP="005F005C">
            <w:pPr>
              <w:spacing w:line="240" w:lineRule="auto"/>
              <w:rPr>
                <w:noProof/>
              </w:rPr>
            </w:pPr>
          </w:p>
          <w:p w14:paraId="7ACAF919" w14:textId="7B954841" w:rsidR="002B2665" w:rsidRDefault="002B2665" w:rsidP="002B2665">
            <w:pPr>
              <w:rPr>
                <w:noProof/>
              </w:rPr>
            </w:pPr>
          </w:p>
          <w:p w14:paraId="57C32BBE" w14:textId="1577365B" w:rsidR="002B2665" w:rsidRDefault="002B2665" w:rsidP="002B2665">
            <w:pPr>
              <w:rPr>
                <w:noProof/>
              </w:rPr>
            </w:pPr>
          </w:p>
          <w:p w14:paraId="7571F502" w14:textId="3014436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FD13787" w14:textId="1ED4E24E" w:rsidR="002B2665" w:rsidRDefault="002B2665" w:rsidP="002B2665">
            <w:pPr>
              <w:pStyle w:val="berschrift9"/>
            </w:pPr>
          </w:p>
          <w:p w14:paraId="084BFBCE" w14:textId="3039CB83" w:rsidR="002B2665" w:rsidRDefault="002B2665" w:rsidP="002B2665">
            <w:pPr>
              <w:pStyle w:val="berschrift9"/>
            </w:pPr>
            <w:r>
              <w:t xml:space="preserve"> </w:t>
            </w:r>
          </w:p>
          <w:p w14:paraId="6607C56E" w14:textId="77777777" w:rsidR="002B2665" w:rsidRDefault="002B2665" w:rsidP="002B2665">
            <w:pPr>
              <w:pStyle w:val="berschrift9"/>
            </w:pPr>
            <w:r>
              <w:t xml:space="preserve">   </w:t>
            </w:r>
          </w:p>
          <w:p w14:paraId="532E049F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77424AD" w14:textId="77777777" w:rsidR="002B2665" w:rsidRPr="005F005C" w:rsidRDefault="002B2665" w:rsidP="005F005C">
            <w:pPr>
              <w:pStyle w:val="berschrift9"/>
              <w:spacing w:line="240" w:lineRule="auto"/>
              <w:rPr>
                <w:sz w:val="12"/>
              </w:rPr>
            </w:pPr>
          </w:p>
        </w:tc>
      </w:tr>
      <w:tr w:rsidR="002B2665" w14:paraId="07170FF3" w14:textId="77777777" w:rsidTr="002B2665">
        <w:trPr>
          <w:trHeight w:val="1524"/>
        </w:trPr>
        <w:tc>
          <w:tcPr>
            <w:tcW w:w="610" w:type="dxa"/>
          </w:tcPr>
          <w:p w14:paraId="49FE964E" w14:textId="3C3FD51A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6D90BE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0FAB318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598DFBD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4CC369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95826E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5D8A3F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317EC5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7D38255" w14:textId="3522DAD3" w:rsidR="002B2665" w:rsidRDefault="00E22FB7" w:rsidP="002B266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8B85B6F" wp14:editId="4D1E1724">
                  <wp:extent cx="360000" cy="272386"/>
                  <wp:effectExtent l="0" t="0" r="2540" b="0"/>
                  <wp:docPr id="1216572062" name="Grafik 121657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83BA27D" w14:textId="77777777" w:rsidR="002B2665" w:rsidRDefault="002B2665" w:rsidP="002B2665">
            <w:pPr>
              <w:pStyle w:val="Nummerierung"/>
            </w:pPr>
            <w:r>
              <w:t>b)</w:t>
            </w:r>
          </w:p>
          <w:p w14:paraId="12D56450" w14:textId="77777777" w:rsidR="002B2665" w:rsidRDefault="002B2665" w:rsidP="002B2665">
            <w:pPr>
              <w:pStyle w:val="Nummerierung"/>
            </w:pPr>
          </w:p>
          <w:p w14:paraId="1F760ECE" w14:textId="77777777" w:rsidR="002B2665" w:rsidRDefault="002B2665" w:rsidP="002B2665">
            <w:pPr>
              <w:pStyle w:val="Nummerierung"/>
            </w:pPr>
          </w:p>
          <w:p w14:paraId="0F22C217" w14:textId="77777777" w:rsidR="002B2665" w:rsidRDefault="002B2665" w:rsidP="002B2665">
            <w:pPr>
              <w:pStyle w:val="Nummerierung"/>
            </w:pPr>
          </w:p>
          <w:p w14:paraId="437CAA3F" w14:textId="23D565CB" w:rsidR="002B2665" w:rsidRDefault="00FE05FE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8384" behindDoc="0" locked="0" layoutInCell="1" allowOverlap="1" wp14:anchorId="4CAED0F8" wp14:editId="6BB3FEBB">
                      <wp:simplePos x="0" y="0"/>
                      <wp:positionH relativeFrom="column">
                        <wp:posOffset>228324</wp:posOffset>
                      </wp:positionH>
                      <wp:positionV relativeFrom="paragraph">
                        <wp:posOffset>17872</wp:posOffset>
                      </wp:positionV>
                      <wp:extent cx="5030526" cy="471805"/>
                      <wp:effectExtent l="0" t="0" r="0" b="10795"/>
                      <wp:wrapNone/>
                      <wp:docPr id="1761848963" name="Gruppieren 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0526" cy="471805"/>
                                <a:chOff x="0" y="0"/>
                                <a:chExt cx="5030526" cy="471805"/>
                              </a:xfrm>
                            </wpg:grpSpPr>
                            <wpg:grpSp>
                              <wpg:cNvPr id="1982042406" name="Gruppieren 5"/>
                              <wpg:cNvGrpSpPr/>
                              <wpg:grpSpPr>
                                <a:xfrm>
                                  <a:off x="0" y="0"/>
                                  <a:ext cx="4940935" cy="471805"/>
                                  <a:chOff x="0" y="0"/>
                                  <a:chExt cx="5041228" cy="4725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1937196" name="Grafik 601937196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57445"/>
                                  <a:stretch/>
                                </pic:blipFill>
                                <pic:spPr bwMode="auto">
                                  <a:xfrm>
                                    <a:off x="13784" y="0"/>
                                    <a:ext cx="5003999" cy="1991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010903003" name="Abgerundetes Rechteck 2010903003"/>
                                <wps:cNvSpPr/>
                                <wps:spPr>
                                  <a:xfrm>
                                    <a:off x="4563073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377BD4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5775017" name="Abgerundetes Rechteck 1375775017"/>
                                <wps:cNvSpPr/>
                                <wps:spPr>
                                  <a:xfrm>
                                    <a:off x="0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964CBB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654973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97811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ED0F8" id="Gruppieren 814" o:spid="_x0000_s1286" style="position:absolute;margin-left:18pt;margin-top:1.4pt;width:396.1pt;height:37.15pt;z-index:252368384;mso-position-horizontal-relative:text;mso-position-vertical-relative:text" coordsize="50305,4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">
                      <v:group id="_x0000_s1287" style="position:absolute;width:49409;height:4718" coordsize="50412,4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">
                        <v:shape id="Grafik 601937196" o:spid="_x0000_s1288" type="#_x0000_t75" style="position:absolute;left:137;width:50040;height:1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">
                          <v:imagedata r:id="rId20" o:title="" cropbottom="37647f"/>
                          <o:lock v:ext="edit" aspectratio="f"/>
                        </v:shape>
                        <v:roundrect id="Abgerundetes Rechteck 2010903003" o:spid="_x0000_s1289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34377BD4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1375775017" o:spid="_x0000_s1290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4F964CBB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291" type="#_x0000_t5" style="position:absolute;left:48978;top:462;width:1428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209C0E14" w14:textId="2BE070E9" w:rsidR="002B2665" w:rsidRDefault="002B2665" w:rsidP="002B2665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1DD4CAEB" w14:textId="080E692E" w:rsidR="002B2665" w:rsidRDefault="002B2665" w:rsidP="002B2665">
            <w:r>
              <w:t>Welche Zahlen liegen unter der Lupe?</w:t>
            </w:r>
            <w:r w:rsidR="00F50181">
              <w:t xml:space="preserve"> Kreise sie ein.</w:t>
            </w:r>
            <w:r>
              <w:t xml:space="preserve">                       </w:t>
            </w:r>
          </w:p>
          <w:p w14:paraId="07794EF3" w14:textId="78572502" w:rsidR="002B2665" w:rsidRDefault="002B2665" w:rsidP="002B2665"/>
          <w:p w14:paraId="53D66EE2" w14:textId="1531B19D" w:rsidR="002B2665" w:rsidRDefault="00FE05FE" w:rsidP="005F005C">
            <w:pPr>
              <w:jc w:val="center"/>
            </w:pPr>
            <w:r w:rsidRPr="00BB4417">
              <w:rPr>
                <w:noProof/>
              </w:rPr>
              <w:drawing>
                <wp:anchor distT="0" distB="0" distL="114300" distR="114300" simplePos="0" relativeHeight="252350976" behindDoc="0" locked="0" layoutInCell="1" allowOverlap="1" wp14:anchorId="28D00CAC" wp14:editId="330B2C37">
                  <wp:simplePos x="0" y="0"/>
                  <wp:positionH relativeFrom="column">
                    <wp:posOffset>1781492</wp:posOffset>
                  </wp:positionH>
                  <wp:positionV relativeFrom="paragraph">
                    <wp:posOffset>169227</wp:posOffset>
                  </wp:positionV>
                  <wp:extent cx="553720" cy="940435"/>
                  <wp:effectExtent l="0" t="155258" r="0" b="91122"/>
                  <wp:wrapNone/>
                  <wp:docPr id="294977835" name="Grafik 294977835" descr="Ein Bild, das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7835" name="Grafik 294977835" descr="Ein Bild, das Kreis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72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181" w:rsidRPr="005F005C">
              <w:rPr>
                <w:b/>
              </w:rPr>
              <w:t>540     450      499       45      55</w:t>
            </w:r>
          </w:p>
          <w:p w14:paraId="1EC90985" w14:textId="05DE90A9" w:rsidR="002B2665" w:rsidRDefault="002B2665" w:rsidP="002B2665"/>
          <w:p w14:paraId="217EE931" w14:textId="085212EB" w:rsidR="002B2665" w:rsidRDefault="00DF5319" w:rsidP="002B2665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8928" behindDoc="0" locked="0" layoutInCell="1" allowOverlap="1" wp14:anchorId="36705274" wp14:editId="4232D466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58420</wp:posOffset>
                  </wp:positionV>
                  <wp:extent cx="467360" cy="121920"/>
                  <wp:effectExtent l="0" t="0" r="2540" b="5080"/>
                  <wp:wrapNone/>
                  <wp:docPr id="275080028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73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4C748" w14:textId="0D38E06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</w:p>
          <w:p w14:paraId="441DDDC3" w14:textId="0951253B" w:rsidR="002B2665" w:rsidRDefault="002B2665" w:rsidP="002B2665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03988B3D" w14:textId="78E64930" w:rsidR="00F50181" w:rsidRDefault="00F50181" w:rsidP="00F50181"/>
          <w:p w14:paraId="185D8576" w14:textId="2D143122" w:rsidR="00F50181" w:rsidRDefault="00F50181" w:rsidP="00F50181">
            <w:pPr>
              <w:rPr>
                <w:noProof/>
              </w:rPr>
            </w:pPr>
            <w:r>
              <w:t>Vergleicht und besprecht eure Lösungen:</w:t>
            </w:r>
            <w:r w:rsidRPr="00BB4417">
              <w:rPr>
                <w:noProof/>
              </w:rPr>
              <w:t xml:space="preserve"> </w:t>
            </w:r>
          </w:p>
          <w:p w14:paraId="56D5C207" w14:textId="772576CA" w:rsidR="00F50181" w:rsidRDefault="00320CBF" w:rsidP="00F50181">
            <w:r>
              <w:t xml:space="preserve">Erklärt, wie ihr schnell die </w:t>
            </w:r>
            <w:r w:rsidR="00F50181">
              <w:t xml:space="preserve">Zahlen unter der Lupe </w:t>
            </w:r>
            <w:r>
              <w:t>findet.</w:t>
            </w:r>
          </w:p>
          <w:p w14:paraId="22C5533D" w14:textId="77777777" w:rsidR="002B2665" w:rsidRDefault="002B2665" w:rsidP="002B2665">
            <w:pPr>
              <w:rPr>
                <w:noProof/>
              </w:rPr>
            </w:pPr>
          </w:p>
        </w:tc>
      </w:tr>
      <w:tr w:rsidR="00B91A6A" w:rsidRPr="00913BC8" w14:paraId="2DE3C51D" w14:textId="77777777" w:rsidTr="00B91A6A">
        <w:trPr>
          <w:trHeight w:val="366"/>
        </w:trPr>
        <w:tc>
          <w:tcPr>
            <w:tcW w:w="610" w:type="dxa"/>
            <w:vMerge w:val="restart"/>
          </w:tcPr>
          <w:p w14:paraId="1ACB8704" w14:textId="3C689476" w:rsidR="00B91A6A" w:rsidRDefault="00B91A6A" w:rsidP="002B266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2064" behindDoc="0" locked="0" layoutInCell="1" allowOverlap="1" wp14:anchorId="3D6C764A" wp14:editId="23C702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285DED" id="Gruppieren 425" o:spid="_x0000_s1026" href="http://www.dzlm.de/vam/msk-zahlenstrahl.html" style="position:absolute;margin-left:0;margin-top:0;width:21.7pt;height:15.55pt;z-index:2523120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0D075E9A" w14:textId="77777777" w:rsidR="00B91A6A" w:rsidRDefault="00B91A6A" w:rsidP="002B2665">
            <w:pPr>
              <w:pStyle w:val="Nummerierung"/>
            </w:pPr>
            <w:r>
              <w:t>c)</w:t>
            </w:r>
          </w:p>
        </w:tc>
        <w:tc>
          <w:tcPr>
            <w:tcW w:w="6620" w:type="dxa"/>
            <w:vMerge w:val="restart"/>
          </w:tcPr>
          <w:p w14:paraId="11512FE9" w14:textId="77777777" w:rsidR="00B91A6A" w:rsidRPr="00B91A6A" w:rsidRDefault="00B91A6A" w:rsidP="00B91A6A">
            <w:pPr>
              <w:ind w:left="242" w:hanging="242"/>
            </w:pPr>
            <w:r>
              <w:t xml:space="preserve">Probiert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0111F6BA" w14:textId="73930D49" w:rsidR="00B91A6A" w:rsidRDefault="00B91A6A" w:rsidP="00B91A6A">
            <w:pPr>
              <w:pStyle w:val="Listenabsatz"/>
            </w:pPr>
            <w:r>
              <w:t xml:space="preserve">Mit </w:t>
            </w:r>
            <w:r w:rsidRPr="00B91A6A">
              <w:t xml:space="preserve">hoch- und runterscrollen </w:t>
            </w:r>
            <w:r>
              <w:t xml:space="preserve">könnt ihr </w:t>
            </w:r>
            <w:r w:rsidRPr="00B91A6A">
              <w:t xml:space="preserve">hinein- und herauszoomen </w:t>
            </w:r>
            <w:r>
              <w:br/>
            </w:r>
            <w:r w:rsidRPr="00B91A6A">
              <w:t xml:space="preserve">(am </w:t>
            </w:r>
            <w:r w:rsidR="00733CE5">
              <w:t xml:space="preserve">Computer die </w:t>
            </w:r>
            <w:r w:rsidRPr="00B91A6A">
              <w:t>linke Maustaste</w:t>
            </w:r>
            <w:r>
              <w:t xml:space="preserve"> gedrückt halten</w:t>
            </w:r>
            <w:r w:rsidRPr="00B91A6A">
              <w:t xml:space="preserve">). </w:t>
            </w:r>
          </w:p>
          <w:p w14:paraId="35D64A9B" w14:textId="0DD25B8D" w:rsidR="00B91A6A" w:rsidRDefault="00B91A6A" w:rsidP="00B91A6A">
            <w:pPr>
              <w:pStyle w:val="Listenabsatz"/>
            </w:pPr>
            <w:r>
              <w:t>Mit Finger oder Maus auf dem Zahlenstrahl könnt ihr den sichtbaren Abschnitt verschieben.</w:t>
            </w:r>
          </w:p>
          <w:p w14:paraId="41563E07" w14:textId="32C9E107" w:rsidR="00B91A6A" w:rsidRDefault="00B91A6A" w:rsidP="00B91A6A">
            <w:r>
              <w:t xml:space="preserve">Stellt euch jetzt gegenseitig Aufgaben, wie z.B. </w:t>
            </w:r>
          </w:p>
          <w:p w14:paraId="09D8CC3D" w14:textId="0F77C44A" w:rsidR="00B91A6A" w:rsidRPr="00B91A6A" w:rsidRDefault="00B91A6A" w:rsidP="00B91A6A">
            <w:pPr>
              <w:pStyle w:val="Listenabsatz"/>
            </w:pPr>
            <w:r>
              <w:t xml:space="preserve">Findet die 455. Zwischen welchen Zehnerzahlen liegt sie? </w:t>
            </w:r>
            <w:r>
              <w:br/>
              <w:t>Zwischen welchen Hunderterzahlen liegt sie?</w:t>
            </w:r>
          </w:p>
        </w:tc>
        <w:tc>
          <w:tcPr>
            <w:tcW w:w="1416" w:type="dxa"/>
            <w:gridSpan w:val="2"/>
          </w:tcPr>
          <w:p w14:paraId="5D1FF416" w14:textId="77777777" w:rsidR="00B91A6A" w:rsidRPr="00913BC8" w:rsidRDefault="00B91A6A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B91A6A" w14:paraId="7BFE07BA" w14:textId="77777777" w:rsidTr="00B91A6A">
        <w:trPr>
          <w:trHeight w:val="596"/>
        </w:trPr>
        <w:tc>
          <w:tcPr>
            <w:tcW w:w="610" w:type="dxa"/>
            <w:vMerge/>
          </w:tcPr>
          <w:p w14:paraId="160DAA33" w14:textId="77777777" w:rsidR="00B91A6A" w:rsidRDefault="00B91A6A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5473701" w14:textId="77777777" w:rsidR="00B91A6A" w:rsidRDefault="00B91A6A" w:rsidP="002B2665">
            <w:pPr>
              <w:pStyle w:val="Nummerierung"/>
            </w:pPr>
          </w:p>
        </w:tc>
        <w:tc>
          <w:tcPr>
            <w:tcW w:w="6620" w:type="dxa"/>
            <w:vMerge/>
          </w:tcPr>
          <w:p w14:paraId="390BC859" w14:textId="77777777" w:rsidR="00B91A6A" w:rsidRPr="00451172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1411C418" w14:textId="77777777" w:rsidR="00B91A6A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089C8452" w14:textId="77777777" w:rsidR="00B91A6A" w:rsidRPr="009C489B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78CE8B8" w14:textId="77777777" w:rsidR="00B91A6A" w:rsidRPr="00F54C13" w:rsidRDefault="00B91A6A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40680635" w14:textId="505C47BD" w:rsidR="002E328D" w:rsidRDefault="002E328D" w:rsidP="002E328D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3D87566" wp14:editId="7C7FC7BA">
                  <wp:extent cx="808990" cy="808990"/>
                  <wp:effectExtent l="0" t="0" r="3810" b="3810"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68E6A" w14:textId="77777777" w:rsidR="002E328D" w:rsidRDefault="002E328D" w:rsidP="002E328D">
            <w:pPr>
              <w:spacing w:line="240" w:lineRule="auto"/>
              <w:rPr>
                <w:sz w:val="14"/>
                <w:szCs w:val="14"/>
              </w:rPr>
            </w:pPr>
          </w:p>
          <w:p w14:paraId="73C8DE1E" w14:textId="287AE8ED" w:rsidR="00B91A6A" w:rsidRPr="00DD07F3" w:rsidRDefault="002E328D" w:rsidP="00DD07F3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4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866D52">
        <w:tc>
          <w:tcPr>
            <w:tcW w:w="610" w:type="dxa"/>
          </w:tcPr>
          <w:p w14:paraId="4231B59F" w14:textId="77449811" w:rsidR="00831EC7" w:rsidRPr="00230A99" w:rsidRDefault="00831EC7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2FF0D68A" w:rsidR="00831EC7" w:rsidRPr="00230A99" w:rsidRDefault="00831EC7" w:rsidP="00866D52">
            <w:pPr>
              <w:pStyle w:val="berschrift3"/>
            </w:pPr>
            <w:r>
              <w:t xml:space="preserve">Abschnitte auf verschiedenen </w:t>
            </w:r>
            <w:r w:rsidR="00C03A9B">
              <w:t>Zahlens</w:t>
            </w:r>
            <w:r>
              <w:t>trahlen</w:t>
            </w:r>
          </w:p>
        </w:tc>
      </w:tr>
      <w:tr w:rsidR="00831EC7" w:rsidRPr="005A396A" w14:paraId="75957DBE" w14:textId="77777777" w:rsidTr="00866D52">
        <w:tc>
          <w:tcPr>
            <w:tcW w:w="610" w:type="dxa"/>
          </w:tcPr>
          <w:p w14:paraId="26D7AE3E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00B25DA2" w:rsidR="00831EC7" w:rsidRDefault="00831EC7" w:rsidP="00866D52">
            <w:pPr>
              <w:pStyle w:val="Ausflltext"/>
            </w:pPr>
            <w:r>
              <w:t xml:space="preserve">Wo ist die 10? </w:t>
            </w:r>
            <w:r w:rsidR="00F50181">
              <w:t>W</w:t>
            </w:r>
            <w:r>
              <w:t>o ist die 83?</w:t>
            </w:r>
            <w:r w:rsidR="00F50181">
              <w:t xml:space="preserve"> Trage </w:t>
            </w:r>
            <w:r w:rsidR="00F40434">
              <w:t>i</w:t>
            </w:r>
            <w:r w:rsidR="00C03A9B">
              <w:t>n beide Zahlenstrahle ein.</w:t>
            </w:r>
          </w:p>
          <w:p w14:paraId="7DB0492C" w14:textId="77777777" w:rsidR="00831EC7" w:rsidRDefault="00831EC7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5DCDAF39">
                      <wp:extent cx="5147945" cy="568889"/>
                      <wp:effectExtent l="0" t="0" r="0" b="3175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8889"/>
                                <a:chOff x="0" y="0"/>
                                <a:chExt cx="5147945" cy="568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31361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31688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92" style="width:405.35pt;height:44.8pt;mso-position-horizontal-relative:char;mso-position-vertical-relative:line" coordsize="51479,5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Cbk+3d3wAAAAkBAAAPAAAAZHJzL2Rv&#13;&#10;d25yZXYueG1sTI9PS8NAEMXvgt9hGcGb3USxtmk2pdQ/pyLYCtLbNJkmodnZkN0m6bd39KKXxwyP&#13;&#10;efN+6XK0jeqp87VjA/EkAkWcu6Lm0sDn7vVuBsoH5AIbx2TgQh6W2fVViknhBv6gfhtKJSHsEzRQ&#13;&#10;hdAmWvu8Iot+4lpi8Y6usxhk7UpddDhIuG30fRRNtcWa5UOFLa0ryk/bszXwNuCweohf+s3puL7s&#13;&#10;d4/vX5uYjLm9GZ8XIqsFqEBj+LuAHwbpD5kUO7gzF141BoQm/Kp4szh6AnWQYT4FnaX6P0H2D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">
                      <v:shape id="Grafik 95850365" o:spid="_x0000_s1293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">
                        <v:imagedata r:id="rId33" o:title="" cropbottom="28353f"/>
                      </v:shape>
                      <v:roundrect id="_x0000_s1294" style="position:absolute;left:119;top:3136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5" style="position:absolute;left:45680;top:3168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" fillcolor="white [3212]" stroked="f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687DD21D" w:rsidR="00831EC7" w:rsidRPr="005A396A" w:rsidRDefault="00831EC7" w:rsidP="00866D52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7BBEBA03">
                      <wp:extent cx="5147945" cy="576129"/>
                      <wp:effectExtent l="0" t="0" r="0" b="0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76129"/>
                                <a:chOff x="0" y="0"/>
                                <a:chExt cx="5147945" cy="576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32033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32412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96" style="width:405.35pt;height:45.35pt;mso-position-horizontal-relative:char;mso-position-vertical-relative:line" coordsize="51479,57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">
                      <v:shape id="Grafik 1236143807" o:spid="_x0000_s129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">
                        <v:imagedata r:id="rId33" o:title="" cropbottom="28353f"/>
                      </v:shape>
                      <v:roundrect id="_x0000_s1298" style="position:absolute;left:119;top:3203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9" style="position:absolute;left:45680;top:3241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" fillcolor="white [3212]" stroked="f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831EC7" w:rsidDel="008B7859" w14:paraId="1F03A69A" w14:textId="77777777" w:rsidTr="00866D52">
        <w:trPr>
          <w:trHeight w:val="1253"/>
        </w:trPr>
        <w:tc>
          <w:tcPr>
            <w:tcW w:w="610" w:type="dxa"/>
          </w:tcPr>
          <w:p w14:paraId="4EDD1026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6760414F" w:rsidR="00831EC7" w:rsidDel="008B7859" w:rsidRDefault="005C6C34" w:rsidP="00866D52">
            <w:pPr>
              <w:pStyle w:val="Ausflltext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9AB4160" wp14:editId="213ACD70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69237</wp:posOffset>
                      </wp:positionV>
                      <wp:extent cx="1085850" cy="516041"/>
                      <wp:effectExtent l="152400" t="0" r="19050" b="1778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16041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61ECEE14" w:rsidR="00831EC7" w:rsidRPr="00C03A9B" w:rsidRDefault="00B91A6A" w:rsidP="00C03A9B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 den 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>längeren</w:t>
                                  </w:r>
                                  <w:r w:rsidR="00C059E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Striche</w:t>
                                  </w:r>
                                  <w:r w:rsidR="00733CE5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tehen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immer Zehner.</w:t>
                                  </w:r>
                                </w:p>
                                <w:p w14:paraId="29451C17" w14:textId="77777777" w:rsidR="00831EC7" w:rsidRPr="00C03A9B" w:rsidRDefault="00831EC7" w:rsidP="00C03A9B">
                                  <w:pPr>
                                    <w:pStyle w:val="SprechbaseBeschreibung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4160" id="_x0000_s1300" type="#_x0000_t62" style="position:absolute;margin-left:47.7pt;margin-top:5.45pt;width:85.5pt;height:40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" adj="-2753,10124" fillcolor="white [3201]" strokecolor="#bfbfbf [2412]" strokeweight="1pt">
                      <v:textbox inset="2mm,1mm,1mm,0">
                        <w:txbxContent>
                          <w:p w14:paraId="10F53028" w14:textId="61ECEE14" w:rsidR="00831EC7" w:rsidRPr="00C03A9B" w:rsidRDefault="00B91A6A" w:rsidP="00C03A9B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 den 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>längeren</w:t>
                            </w:r>
                            <w:r w:rsidR="00C059E7"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Striche</w:t>
                            </w:r>
                            <w:r w:rsidR="00733CE5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tehen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immer Zehner.</w:t>
                            </w:r>
                          </w:p>
                          <w:p w14:paraId="29451C17" w14:textId="77777777" w:rsidR="00831EC7" w:rsidRPr="00C03A9B" w:rsidRDefault="00831EC7" w:rsidP="00C03A9B">
                            <w:pPr>
                              <w:pStyle w:val="SprechbaseBeschreibung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59057E00" wp14:editId="67E7FB9B">
                      <wp:simplePos x="0" y="0"/>
                      <wp:positionH relativeFrom="column">
                        <wp:posOffset>175</wp:posOffset>
                      </wp:positionH>
                      <wp:positionV relativeFrom="paragraph">
                        <wp:posOffset>17364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301" style="position:absolute;margin-left:0;margin-top:1.35pt;width:43.7pt;height:57.7pt;z-index:251919872;mso-position-horizontal-relative:text;mso-position-vertical-relative:text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">
                      <v:shape id="Grafik 4" o:spid="_x0000_s130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">
                        <v:imagedata r:id="rId49" o:title="" chromakey="white"/>
                      </v:shape>
                      <v:shape id="_x0000_s130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55E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7FFC13E9" wp14:editId="3ECEDE8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79747</wp:posOffset>
                      </wp:positionV>
                      <wp:extent cx="2506345" cy="515620"/>
                      <wp:effectExtent l="0" t="0" r="160655" b="1778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345" cy="515620"/>
                              </a:xfrm>
                              <a:prstGeom prst="wedgeRoundRectCallout">
                                <a:avLst>
                                  <a:gd name="adj1" fmla="val 55241"/>
                                  <a:gd name="adj2" fmla="val -305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0E24E" w14:textId="21CE0189" w:rsidR="00C03A9B" w:rsidRDefault="00831EC7" w:rsidP="005F005C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Das stimmt nicht immer.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Der Abstand zwischen </w:t>
                                  </w:r>
                                  <w:r w:rsidR="00D424AE">
                                    <w:rPr>
                                      <w:sz w:val="18"/>
                                      <w:szCs w:val="18"/>
                                    </w:rPr>
                                    <w:t>Startzahl und Endzahl am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Zahlenstrahl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sagt uns,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welche Abschnitte </w:t>
                                  </w:r>
                                  <w:r w:rsidR="005C6C34">
                                    <w:rPr>
                                      <w:sz w:val="18"/>
                                      <w:szCs w:val="18"/>
                                    </w:rPr>
                                    <w:t>der Zahlenstrahl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zerlegt ist</w:t>
                                  </w: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498A0955" w14:textId="6718BA66" w:rsidR="00C03A9B" w:rsidRDefault="00C03A9B" w:rsidP="005F005C">
                                  <w:pPr>
                                    <w:pStyle w:val="SprechbaseBeschreibung"/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304" type="#_x0000_t62" style="position:absolute;margin-left:154.15pt;margin-top:6.3pt;width:197.35pt;height:40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" adj="22732,10140" fillcolor="white [3201]" strokecolor="#bfbfbf [2412]" strokeweight="1pt">
                      <v:textbox inset="1mm,0,1mm,0">
                        <w:txbxContent>
                          <w:p w14:paraId="0400E24E" w14:textId="21CE0189" w:rsidR="00C03A9B" w:rsidRDefault="00831EC7" w:rsidP="005F005C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Das stimmt nicht immer.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Der Abstand zwischen </w:t>
                            </w:r>
                            <w:r w:rsidR="00D424AE">
                              <w:rPr>
                                <w:sz w:val="18"/>
                                <w:szCs w:val="18"/>
                              </w:rPr>
                              <w:t>Startzahl und Endzahl am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Zahlenstrahl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sagt uns,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welche Abschnitte </w:t>
                            </w:r>
                            <w:r w:rsidR="005C6C34">
                              <w:rPr>
                                <w:sz w:val="18"/>
                                <w:szCs w:val="18"/>
                              </w:rPr>
                              <w:t>der Zahlenstrahl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zerlegt ist</w:t>
                            </w: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98A0955" w14:textId="6718BA66" w:rsidR="00C03A9B" w:rsidRDefault="00C03A9B" w:rsidP="005F005C">
                            <w:pPr>
                              <w:pStyle w:val="SprechbaseBeschreibung"/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EC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0896" behindDoc="0" locked="0" layoutInCell="1" allowOverlap="1" wp14:anchorId="4B753783" wp14:editId="49AC52CF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305" style="position:absolute;margin-left:351.5pt;margin-top:4.1pt;width:43.1pt;height:57pt;z-index:251920896;mso-position-horizontal-relative:text;mso-position-vertical-relative:text;mso-width-relative:margin;mso-height-relative:margin" coordsize="5473,7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">
                      <v:shape id="Grafik 10" o:spid="_x0000_s130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">
                        <v:imagedata r:id="rId51" o:title="" chromakey="white"/>
                      </v:shape>
                      <v:shape id="_x0000_s1307" type="#_x0000_t202" style="position:absolute;left:1070;top:576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866D52">
        <w:trPr>
          <w:trHeight w:val="461"/>
        </w:trPr>
        <w:tc>
          <w:tcPr>
            <w:tcW w:w="610" w:type="dxa"/>
          </w:tcPr>
          <w:p w14:paraId="2BAA2690" w14:textId="4BB88585" w:rsidR="00831EC7" w:rsidRDefault="00C71668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0E72F7D" wp14:editId="77AE8060">
                  <wp:extent cx="360000" cy="272386"/>
                  <wp:effectExtent l="0" t="0" r="2540" b="0"/>
                  <wp:docPr id="1396582146" name="Grafik 139658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866D52">
            <w:pPr>
              <w:pStyle w:val="Nummerierung"/>
            </w:pPr>
          </w:p>
        </w:tc>
        <w:tc>
          <w:tcPr>
            <w:tcW w:w="8036" w:type="dxa"/>
          </w:tcPr>
          <w:p w14:paraId="52B9BF69" w14:textId="628AE5B7" w:rsidR="00831EC7" w:rsidRDefault="00D424AE" w:rsidP="008F2D09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Warum </w:t>
            </w:r>
            <w:r w:rsidR="00831EC7">
              <w:rPr>
                <w:noProof/>
                <w:lang w:eastAsia="de-DE"/>
              </w:rPr>
              <w:t>meint Tara</w:t>
            </w:r>
            <w:r>
              <w:rPr>
                <w:noProof/>
                <w:lang w:eastAsia="de-DE"/>
              </w:rPr>
              <w:t>, dass die</w:t>
            </w:r>
            <w:r w:rsidR="00831EC7">
              <w:rPr>
                <w:noProof/>
                <w:lang w:eastAsia="de-DE"/>
              </w:rPr>
              <w:t xml:space="preserve"> </w:t>
            </w:r>
            <w:r w:rsidR="00831EC7" w:rsidRPr="00AD6B15">
              <w:t>Start- und Endzahl wichtig</w:t>
            </w:r>
            <w:r>
              <w:t xml:space="preserve"> sind</w:t>
            </w:r>
            <w:r w:rsidR="00831EC7" w:rsidRPr="00AD6B15">
              <w:t>?</w:t>
            </w:r>
          </w:p>
          <w:p w14:paraId="3AF0F696" w14:textId="6B0FA807" w:rsidR="003F0346" w:rsidRDefault="00831EC7" w:rsidP="008F2D09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heraus</w:t>
            </w:r>
            <w:r>
              <w:rPr>
                <w:noProof/>
                <w:lang w:eastAsia="de-DE"/>
              </w:rPr>
              <w:t xml:space="preserve">, wie groß die Abschnitte </w:t>
            </w:r>
            <w:r w:rsidR="00D424AE">
              <w:rPr>
                <w:noProof/>
                <w:lang w:eastAsia="de-DE"/>
              </w:rPr>
              <w:t xml:space="preserve">zwischen den längeren Strichen </w:t>
            </w:r>
            <w:r>
              <w:rPr>
                <w:noProof/>
                <w:lang w:eastAsia="de-DE"/>
              </w:rPr>
              <w:t>sind?</w:t>
            </w:r>
          </w:p>
        </w:tc>
      </w:tr>
    </w:tbl>
    <w:p w14:paraId="130F7F8B" w14:textId="77777777" w:rsidR="003F0346" w:rsidRDefault="003F0346">
      <w:pPr>
        <w:rPr>
          <w:b/>
          <w:bCs/>
        </w:rPr>
        <w:sectPr w:rsidR="003F0346" w:rsidSect="00C75E4D">
          <w:headerReference w:type="default" r:id="rId5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-32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346" w:rsidDel="0008511F" w14:paraId="00199EC5" w14:textId="77777777" w:rsidTr="003F0346">
        <w:tc>
          <w:tcPr>
            <w:tcW w:w="610" w:type="dxa"/>
          </w:tcPr>
          <w:p w14:paraId="3D2E2757" w14:textId="0ADE69DA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3.5</w:t>
            </w:r>
          </w:p>
        </w:tc>
        <w:tc>
          <w:tcPr>
            <w:tcW w:w="8461" w:type="dxa"/>
            <w:gridSpan w:val="2"/>
          </w:tcPr>
          <w:p w14:paraId="2EA80D79" w14:textId="1D1DADD0" w:rsidR="003F0346" w:rsidDel="0008511F" w:rsidRDefault="00262199" w:rsidP="003F0346">
            <w:pPr>
              <w:pStyle w:val="berschrift3"/>
              <w:rPr>
                <w:noProof/>
              </w:rPr>
            </w:pPr>
            <w:r w:rsidRPr="005C6C34">
              <w:rPr>
                <w:noProof/>
              </w:rPr>
              <w:drawing>
                <wp:anchor distT="0" distB="0" distL="114300" distR="114300" simplePos="0" relativeHeight="252274176" behindDoc="0" locked="0" layoutInCell="1" allowOverlap="1" wp14:anchorId="261C92FA" wp14:editId="26D29518">
                  <wp:simplePos x="0" y="0"/>
                  <wp:positionH relativeFrom="column">
                    <wp:posOffset>4840942</wp:posOffset>
                  </wp:positionH>
                  <wp:positionV relativeFrom="paragraph">
                    <wp:posOffset>153035</wp:posOffset>
                  </wp:positionV>
                  <wp:extent cx="457200" cy="457200"/>
                  <wp:effectExtent l="0" t="0" r="0" b="0"/>
                  <wp:wrapNone/>
                  <wp:docPr id="1511481964" name="Grafik 800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6864" name="Grafik 800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C34">
              <w:rPr>
                <w:noProof/>
              </w:rPr>
              <w:t>Aufbau</w:t>
            </w:r>
            <w:r>
              <w:rPr>
                <w:noProof/>
              </w:rPr>
              <w:t xml:space="preserve"> </w:t>
            </w:r>
            <w:r w:rsidR="003F0346">
              <w:rPr>
                <w:noProof/>
              </w:rPr>
              <w:t xml:space="preserve">des Zahlenstrahls </w:t>
            </w:r>
            <w:r>
              <w:rPr>
                <w:noProof/>
              </w:rPr>
              <w:t>vergleichen</w:t>
            </w:r>
          </w:p>
        </w:tc>
      </w:tr>
      <w:tr w:rsidR="003F0346" w:rsidRPr="00BB4417" w14:paraId="43CD38E1" w14:textId="77777777" w:rsidTr="003F0346">
        <w:tc>
          <w:tcPr>
            <w:tcW w:w="610" w:type="dxa"/>
          </w:tcPr>
          <w:p w14:paraId="1FD48132" w14:textId="244B4610" w:rsidR="003F0346" w:rsidRDefault="0069670E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824" behindDoc="0" locked="0" layoutInCell="1" allowOverlap="1" wp14:anchorId="76CBA867" wp14:editId="1F0D2849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4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E71197" id="Gruppieren 806" o:spid="_x0000_s1026" href="https://mathe-sicher-koennen.dzlm.de/erklaervideos?nid=711" style="position:absolute;margin-left:0;margin-top:.65pt;width:22.65pt;height:14.45pt;z-index:252045824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366D15AF" w14:textId="4A9D8FFD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11E5AF19" w14:textId="3C837C49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37B015D" w14:textId="566CF7B7" w:rsidR="003F0346" w:rsidRDefault="00C71668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D68085D" wp14:editId="6CEEF8FB">
                  <wp:extent cx="360000" cy="272386"/>
                  <wp:effectExtent l="0" t="0" r="2540" b="0"/>
                  <wp:docPr id="1062647892" name="Grafik 106264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F017DE" w14:textId="7FF5F11C" w:rsidR="003F0346" w:rsidRDefault="003F0346" w:rsidP="003F0346">
            <w:pPr>
              <w:pStyle w:val="Nummerierung"/>
            </w:pPr>
            <w:r>
              <w:t>a)</w:t>
            </w:r>
          </w:p>
          <w:p w14:paraId="65D05346" w14:textId="22D4F45D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0417840B" w14:textId="2DE2AC75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Seht euch das Erklävideo an und überlegt gemeinsam: </w:t>
            </w:r>
          </w:p>
          <w:p w14:paraId="153144C8" w14:textId="42C54E67" w:rsidR="003F0346" w:rsidRDefault="003F0346" w:rsidP="003F0346">
            <w:pPr>
              <w:rPr>
                <w:noProof/>
              </w:rPr>
            </w:pPr>
          </w:p>
          <w:p w14:paraId="1E287BA2" w14:textId="40124333" w:rsidR="003F0346" w:rsidRPr="001C3A55" w:rsidRDefault="002B1D54" w:rsidP="003F0346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3925A53C" wp14:editId="00350040">
                      <wp:simplePos x="0" y="0"/>
                      <wp:positionH relativeFrom="column">
                        <wp:posOffset>4937736</wp:posOffset>
                      </wp:positionH>
                      <wp:positionV relativeFrom="paragraph">
                        <wp:posOffset>33337</wp:posOffset>
                      </wp:positionV>
                      <wp:extent cx="142240" cy="122555"/>
                      <wp:effectExtent l="0" t="2858" r="0" b="0"/>
                      <wp:wrapNone/>
                      <wp:docPr id="286126173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4E6DF1F" id="Dreieck 1" o:spid="_x0000_s1026" type="#_x0000_t5" style="position:absolute;margin-left:388.8pt;margin-top:2.6pt;width:11.2pt;height:9.65pt;rotation:90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NioBL7kAAAADQEAAA8AAABkcnMvZG93bnJldi54&#13;&#10;bWxMT01PwkAQvZvwHzZD4k22RUNp6ZYQDURNNBHF89Id24bubO0uUP31jie9TPLyPua9fDnYVpyw&#13;&#10;940jBfEkAoFUOtNQpeDtdX01B+GDJqNbR6jgCz0si9FFrjPjzvSCp22oBIeQz7SCOoQuk9KXNVrt&#13;&#10;J65DYu7D9VYHhn0lTa/PHG5bOY2imbS6If5Q6w5vaywP26NVkJrnaPPwKL/v3zdPdrdL409n1kpd&#13;&#10;joe7BZ/VAkTAIfw54HcD94eCi+3dkYwXrYIkSWOWKrhOQDCfpPMbEHsF01kMssjl/xXFDwA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DYqAS+5AAAAA0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t xml:space="preserve"> </w:t>
            </w:r>
            <w:r w:rsidR="003F0346" w:rsidRPr="001C3A55">
              <mc:AlternateContent>
                <mc:Choice Requires="wpg">
                  <w:drawing>
                    <wp:inline distT="0" distB="0" distL="0" distR="0" wp14:anchorId="3F5E49F9" wp14:editId="586AFE3C">
                      <wp:extent cx="4940935" cy="393727"/>
                      <wp:effectExtent l="0" t="0" r="12065" b="1270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393727"/>
                                <a:chOff x="0" y="0"/>
                                <a:chExt cx="5041227" cy="467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2" y="215981"/>
                                  <a:ext cx="478155" cy="2519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8178AB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FEF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49F9" id="_x0000_s1308" style="width:389.05pt;height:31pt;mso-position-horizontal-relative:char;mso-position-vertical-relative:line" coordsize="50412,46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">
                      <v:shape id="Grafik 911380508" o:spid="_x0000_s130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">
                        <v:imagedata r:id="rId20" o:title=""/>
                        <o:lock v:ext="edit" aspectratio="f"/>
                      </v:shape>
                      <v:roundrect id="Abgerundetes Rechteck 1859216954" o:spid="_x0000_s1310" style="position:absolute;left:45630;top:2159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078178AB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311" style="position:absolute;top:2159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0CFEF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3F0346">
              <w:t xml:space="preserve"> </w:t>
            </w:r>
          </w:p>
          <w:p w14:paraId="121BBA90" w14:textId="17A8D239" w:rsidR="003F0346" w:rsidRDefault="002B1D54" w:rsidP="003F034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3852C14" wp14:editId="73402E16">
                      <wp:simplePos x="0" y="0"/>
                      <wp:positionH relativeFrom="column">
                        <wp:posOffset>4930458</wp:posOffset>
                      </wp:positionH>
                      <wp:positionV relativeFrom="paragraph">
                        <wp:posOffset>99670</wp:posOffset>
                      </wp:positionV>
                      <wp:extent cx="142240" cy="122555"/>
                      <wp:effectExtent l="0" t="2858" r="0" b="0"/>
                      <wp:wrapNone/>
                      <wp:docPr id="10210592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7624C82" id="Dreieck 1" o:spid="_x0000_s1026" type="#_x0000_t5" style="position:absolute;margin-left:388.25pt;margin-top:7.85pt;width:11.2pt;height:9.65pt;rotation:90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KJokDflAAAADgEAAA8AAABkcnMvZG93bnJldi54&#13;&#10;bWxMj0FPwkAQhe8m/ofNmHiTLWBaWrolRgNREk0A8bx0x7axO1u7C1R/veNJL5NM3ps378sXg23F&#13;&#10;CXvfOFIwHkUgkEpnGqoUvO6WNzMQPmgyunWECr7Qw6K4vMh1ZtyZNnjahkpwCPlMK6hD6DIpfVmj&#13;&#10;1X7kOiTW3l1vdeC1r6Tp9ZnDbSsnURRLqxviD7Xu8L7G8mN7tApS8xKtntby+/Ft9Wz3+3T86cxS&#13;&#10;qeur4WHO424OIuAQ/i7gl4H7Q8HFDu5IxotWQZLMGCiwcDsBwYYkTaYgDgqmcQyyyOV/jOIH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omiQN+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 </w:t>
            </w:r>
          </w:p>
          <w:p w14:paraId="4CD0EF71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7EA6AF" w14:textId="2731D46B" w:rsidR="003F0346" w:rsidRPr="00BB4417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3F9CC942" wp14:editId="06EE9825">
                      <wp:extent cx="4940935" cy="402590"/>
                      <wp:effectExtent l="0" t="0" r="12065" b="16510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402590"/>
                                <a:chOff x="0" y="0"/>
                                <a:chExt cx="5041227" cy="54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2" y="220297"/>
                                  <a:ext cx="478155" cy="32143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0E2DD5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10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C942" id="_x0000_s1312" style="width:389.05pt;height:31.7pt;mso-position-horizontal-relative:char;mso-position-vertical-relative:line" coordsize="50412,54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">
                      <v:shape id="Grafik 297208543" o:spid="_x0000_s1313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">
                        <v:imagedata r:id="rId20" o:title=""/>
                        <o:lock v:ext="edit" aspectratio="f"/>
                      </v:shape>
                      <v:roundrect id="Abgerundetes Rechteck 1502730348" o:spid="_x0000_s1314" style="position:absolute;left:45630;top:2202;width:4782;height:32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2C0E2DD5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315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37010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3F0346" w14:paraId="59BB5192" w14:textId="77777777" w:rsidTr="003F0346">
        <w:tc>
          <w:tcPr>
            <w:tcW w:w="610" w:type="dxa"/>
          </w:tcPr>
          <w:p w14:paraId="330BD72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68498440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676374F9" w14:textId="1A400687" w:rsidR="003F0346" w:rsidRDefault="00160CF7" w:rsidP="003F0346">
            <w:pPr>
              <w:pStyle w:val="berschrift9"/>
            </w:pPr>
            <w:r>
              <w:t>A</w:t>
            </w:r>
            <w:r w:rsidR="003F0346">
              <w:t xml:space="preserve">m Zahlenstrahl von 0 bis 100: </w:t>
            </w:r>
          </w:p>
          <w:p w14:paraId="6D8B599C" w14:textId="71D916A5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15F997C2" w14:textId="77777777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null Zehner haben? </w:t>
            </w:r>
          </w:p>
          <w:p w14:paraId="233F981D" w14:textId="0A4F6D2E" w:rsidR="003F0346" w:rsidRDefault="003F0346" w:rsidP="003F0346">
            <w:pPr>
              <w:rPr>
                <w:noProof/>
              </w:rPr>
            </w:pPr>
          </w:p>
        </w:tc>
      </w:tr>
      <w:tr w:rsidR="003F0346" w14:paraId="71A989DF" w14:textId="77777777" w:rsidTr="003F0346">
        <w:tc>
          <w:tcPr>
            <w:tcW w:w="610" w:type="dxa"/>
          </w:tcPr>
          <w:p w14:paraId="0235415C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0190870" w14:textId="7A75299D" w:rsidR="003F0346" w:rsidRDefault="00834EA4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B659C5C" w14:textId="1FB037E9" w:rsidR="003F0346" w:rsidRDefault="00160CF7" w:rsidP="003F0346">
            <w:pPr>
              <w:rPr>
                <w:noProof/>
              </w:rPr>
            </w:pPr>
            <w:r>
              <w:rPr>
                <w:noProof/>
              </w:rPr>
              <w:t>A</w:t>
            </w:r>
            <w:r w:rsidR="003F0346">
              <w:rPr>
                <w:noProof/>
              </w:rPr>
              <w:t xml:space="preserve">m Zahlenstrahl von 0 bis 1000: </w:t>
            </w:r>
          </w:p>
          <w:p w14:paraId="342C66F0" w14:textId="77777777" w:rsidR="003F0346" w:rsidRDefault="003F0346" w:rsidP="008F2D09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100er-Abschnitte passen auf den Zahlenstrahl, der bis 1000 geht?</w:t>
            </w:r>
          </w:p>
          <w:p w14:paraId="2675E639" w14:textId="77777777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140DD4C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29CF7A9A" w14:textId="77777777" w:rsidTr="003F0346">
        <w:tc>
          <w:tcPr>
            <w:tcW w:w="610" w:type="dxa"/>
          </w:tcPr>
          <w:p w14:paraId="101B223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BFBF7D5" w14:textId="65B5633C" w:rsidR="003F0346" w:rsidRDefault="00834EA4" w:rsidP="003F0346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4CF68EC2" w14:textId="51FA6E36" w:rsidR="003F0346" w:rsidRDefault="003F0346" w:rsidP="00834EA4">
            <w:pPr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160CF7">
              <w:rPr>
                <w:noProof/>
              </w:rPr>
              <w:t>beiden</w:t>
            </w:r>
            <w:r>
              <w:rPr>
                <w:noProof/>
              </w:rPr>
              <w:t xml:space="preserve"> Zahlenstrahle: Wie groß sind die Abschnitte?</w:t>
            </w:r>
            <w:r w:rsidR="00834EA4">
              <w:rPr>
                <w:noProof/>
              </w:rPr>
              <w:t xml:space="preserve"> </w:t>
            </w:r>
            <w:r w:rsidR="00834EA4">
              <w:rPr>
                <w:noProof/>
              </w:rPr>
              <w:br/>
              <w:t>Welche Zahlen liegen untereinander?</w:t>
            </w:r>
          </w:p>
        </w:tc>
      </w:tr>
    </w:tbl>
    <w:p w14:paraId="697694A8" w14:textId="417933AB" w:rsidR="00913BC8" w:rsidRDefault="00913BC8" w:rsidP="0010640E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F0346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97FB119" w:rsidR="0010640E" w:rsidRDefault="0010640E" w:rsidP="00866D52">
            <w:pPr>
              <w:pStyle w:val="berschrift3"/>
            </w:pPr>
            <w:r>
              <w:t xml:space="preserve">Zahlen anordnen </w:t>
            </w:r>
          </w:p>
        </w:tc>
      </w:tr>
      <w:tr w:rsidR="0010640E" w:rsidRPr="00D53CEA" w14:paraId="155A3D06" w14:textId="77777777" w:rsidTr="003F0346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866D52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42958E41" w:rsidR="0010640E" w:rsidRPr="00D53CEA" w:rsidRDefault="0010640E" w:rsidP="00866D52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29453AAF" wp14:editId="1071F44B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_x0000_s1316" style="position:absolute;margin-left:72.65pt;margin-top:32.8pt;width:261.85pt;height:27.95pt;z-index:251861504;mso-position-horizontal-relative:text;mso-position-vertical-relative:text" coordsize="33254,35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">
                      <v:roundrect id="_x0000_s1317" style="position:absolute;top:1033;width:4470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8" style="position:absolute;left:560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319" style="position:absolute;left:15862;top:79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320" style="position:absolute;left:28783;top:159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0782B90D">
                      <wp:extent cx="5147945" cy="562222"/>
                      <wp:effectExtent l="0" t="0" r="0" b="0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2222"/>
                                <a:chOff x="0" y="0"/>
                                <a:chExt cx="5147945" cy="562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28427" y="309235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310222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321" style="width:405.35pt;height:44.25pt;mso-position-horizontal-relative:char;mso-position-vertical-relative:line" coordsize="51479,56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">
                      <v:shape id="Grafik 1569518376" o:spid="_x0000_s1322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">
                        <v:imagedata r:id="rId33" o:title="" cropbottom="28353f"/>
                      </v:shape>
                      <v:roundrect id="_x0000_s1323" style="position:absolute;left:284;top:3092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" fillcolor="white [3212]" stroked="f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4" style="position:absolute;left:45680;top:3102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" fillcolor="white [3212]" stroked="f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F0346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866D52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0B4E84AF" w14:textId="77777777" w:rsidR="0010640E" w:rsidRDefault="0010640E" w:rsidP="00866D52">
            <w:pPr>
              <w:pStyle w:val="Ausflltext"/>
              <w:rPr>
                <w:sz w:val="10"/>
                <w:szCs w:val="10"/>
              </w:rPr>
            </w:pPr>
          </w:p>
          <w:p w14:paraId="477D1A7C" w14:textId="77777777" w:rsidR="002B1D54" w:rsidRPr="00F64B45" w:rsidRDefault="002B1D54" w:rsidP="00866D52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F0346">
        <w:trPr>
          <w:trHeight w:val="1757"/>
        </w:trPr>
        <w:tc>
          <w:tcPr>
            <w:tcW w:w="610" w:type="dxa"/>
          </w:tcPr>
          <w:p w14:paraId="02C97C9B" w14:textId="7ECB9B3A" w:rsidR="0010640E" w:rsidRPr="0071419E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F171110" w14:textId="6176183B" w:rsidR="0010640E" w:rsidRDefault="0010640E" w:rsidP="00280D67">
            <w:pPr>
              <w:pStyle w:val="Nummerierung"/>
              <w:ind w:right="-390"/>
            </w:pPr>
            <w:r>
              <w:t>b)</w:t>
            </w:r>
          </w:p>
          <w:p w14:paraId="3708A27F" w14:textId="0A8C88E5" w:rsidR="00280D67" w:rsidRDefault="002B1D54" w:rsidP="00280D67">
            <w:pPr>
              <w:pStyle w:val="Nummerierung"/>
              <w:ind w:right="-3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7946BC1B" wp14:editId="7EB5ABCC">
                      <wp:simplePos x="0" y="0"/>
                      <wp:positionH relativeFrom="column">
                        <wp:posOffset>270964</wp:posOffset>
                      </wp:positionH>
                      <wp:positionV relativeFrom="paragraph">
                        <wp:posOffset>69998</wp:posOffset>
                      </wp:positionV>
                      <wp:extent cx="5147945" cy="648777"/>
                      <wp:effectExtent l="0" t="0" r="0" b="12065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48777"/>
                                <a:chOff x="0" y="0"/>
                                <a:chExt cx="5147945" cy="648777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569160"/>
                                  <a:chOff x="0" y="0"/>
                                  <a:chExt cx="5147945" cy="569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26141" y="313878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317692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6BC1B" id="_x0000_s1325" style="position:absolute;margin-left:21.35pt;margin-top:5.5pt;width:405.35pt;height:51.1pt;z-index:251862528;mso-position-horizontal-relative:text;mso-position-vertical-relative:text;mso-height-relative:margin" coordsize="51479,64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">
                      <v:group id="_x0000_s1326" style="position:absolute;width:51479;height:5691" coordsize="51479,5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">
                        <v:shape id="Grafik 1591552102" o:spid="_x0000_s132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">
                          <v:imagedata r:id="rId33" o:title="" cropbottom="28353f"/>
                        </v:shape>
                        <v:roundrect id="_x0000_s1328" style="position:absolute;left:261;top:3138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" fillcolor="white [3212]" stroked="f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329" style="position:absolute;left:45680;top:3176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" fillcolor="white [3212]" stroked="f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330" style="position:absolute;left:9223;top:2504;width:30312;height:3983" coordsize="30312,3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">
                        <v:group id="Gruppieren 17" o:spid="_x0000_s1331" style="position:absolute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">
                          <v:line id="Gerade Verbindung 16" o:spid="_x0000_s1332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" strokecolor="#a5a5a5 [2092]">
                            <v:stroke joinstyle="miter"/>
                          </v:line>
                          <v:roundrect id="_x0000_s1333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4" style="position:absolute;left:11410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">
                          <v:line id="Gerade Verbindung 16" o:spid="_x0000_s1335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" strokecolor="#a5a5a5 [2092]">
                            <v:stroke joinstyle="miter"/>
                          </v:line>
                          <v:roundrect id="_x0000_s1336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7" style="position:absolute;left:20395;top:39;width:4470;height:3944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">
                          <v:line id="Gerade Verbindung 16" o:spid="_x0000_s1338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" strokecolor="#a5a5a5 [2092]">
                            <v:stroke joinstyle="miter"/>
                          </v:line>
                          <v:roundrect id="_x0000_s1339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40" style="position:absolute;left:25841;width:4471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">
                          <v:line id="Gerade Verbindung 16" o:spid="_x0000_s1341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" strokecolor="#a5a5a5 [2092]">
                            <v:stroke joinstyle="miter"/>
                          </v:line>
                          <v:roundrect id="_x0000_s1342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14:paraId="22DC2B06" w14:textId="77777777" w:rsidR="00280D67" w:rsidRDefault="00280D67" w:rsidP="00280D67">
            <w:pPr>
              <w:pStyle w:val="Nummerierung"/>
              <w:ind w:right="-390"/>
            </w:pPr>
          </w:p>
          <w:p w14:paraId="749CE8DD" w14:textId="77777777" w:rsidR="00280D67" w:rsidRDefault="00280D67" w:rsidP="00280D67">
            <w:pPr>
              <w:pStyle w:val="Nummerierung"/>
              <w:ind w:right="-390"/>
            </w:pPr>
          </w:p>
          <w:p w14:paraId="53BB799E" w14:textId="77777777" w:rsidR="00280D67" w:rsidRDefault="00280D67" w:rsidP="00280D67">
            <w:pPr>
              <w:pStyle w:val="Nummerierung"/>
              <w:ind w:right="-390"/>
            </w:pPr>
          </w:p>
          <w:p w14:paraId="06BE0793" w14:textId="15D56B8C" w:rsidR="00280D67" w:rsidRDefault="00280D67" w:rsidP="005F005C">
            <w:pPr>
              <w:pStyle w:val="Nummerierung"/>
              <w:ind w:right="-390"/>
            </w:pPr>
          </w:p>
        </w:tc>
        <w:tc>
          <w:tcPr>
            <w:tcW w:w="8036" w:type="dxa"/>
          </w:tcPr>
          <w:p w14:paraId="43354DE6" w14:textId="71C0F991" w:rsidR="0010640E" w:rsidRDefault="0010640E" w:rsidP="002B1D54">
            <w:pPr>
              <w:spacing w:after="120"/>
            </w:pPr>
            <w:r>
              <w:t xml:space="preserve">Trage </w:t>
            </w:r>
            <w:r w:rsidR="00D00F40">
              <w:t xml:space="preserve">die </w:t>
            </w:r>
            <w:r>
              <w:t>passende</w:t>
            </w:r>
            <w:r w:rsidR="00D00F40">
              <w:t>n</w:t>
            </w:r>
            <w:r>
              <w:t xml:space="preserve"> Zahlen in die leeren Felder ein. </w:t>
            </w:r>
            <w:r>
              <w:br/>
            </w:r>
            <w:r w:rsidR="00160CF7">
              <w:rPr>
                <w:rFonts w:eastAsia="Aptos" w:cstheme="minorHAnsi"/>
                <w:noProof/>
                <w:kern w:val="2"/>
                <w14:ligatures w14:val="standardContextual"/>
              </w:rPr>
              <w:t xml:space="preserve"> </w:t>
            </w:r>
          </w:p>
          <w:p w14:paraId="22D40B80" w14:textId="157FE83F" w:rsidR="00160CF7" w:rsidRDefault="00160CF7" w:rsidP="00866D52"/>
          <w:p w14:paraId="728D0341" w14:textId="085BBD47" w:rsidR="00280D67" w:rsidRPr="002B1D54" w:rsidDel="0071419E" w:rsidRDefault="00280D67" w:rsidP="005F005C">
            <w:pPr>
              <w:rPr>
                <w:sz w:val="18"/>
                <w:szCs w:val="18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1D54" w:rsidRPr="008B638F" w14:paraId="7C3C99F2" w14:textId="77777777" w:rsidTr="002B1D54">
        <w:tc>
          <w:tcPr>
            <w:tcW w:w="610" w:type="dxa"/>
          </w:tcPr>
          <w:p w14:paraId="376B2DBB" w14:textId="3BDEEFAC" w:rsidR="002B1D54" w:rsidRDefault="002B1D54" w:rsidP="002B1D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6576" behindDoc="0" locked="0" layoutInCell="1" allowOverlap="1" wp14:anchorId="7C3A6677" wp14:editId="00A9A9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75475" cy="197485"/>
                      <wp:effectExtent l="0" t="0" r="4445" b="5715"/>
                      <wp:wrapNone/>
                      <wp:docPr id="1501857859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118179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6385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A76E38" id="Gruppieren 425" o:spid="_x0000_s1026" href="http://www.dzlm.de/vam/msk-zahlenstrahl.html" style="position:absolute;margin-left:0;margin-top:.35pt;width:21.7pt;height:15.55pt;z-index:25237657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5C63FE5" w14:textId="378BA71C" w:rsidR="002B1D54" w:rsidRDefault="002B1D54" w:rsidP="002B1D54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780947DC" w14:textId="729D76EB" w:rsidR="002B1D54" w:rsidRDefault="002E328D" w:rsidP="00DD07F3">
            <w:pPr>
              <w:spacing w:line="240" w:lineRule="auto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553728" behindDoc="0" locked="0" layoutInCell="1" allowOverlap="1" wp14:anchorId="182EBB76" wp14:editId="360EB2D2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-59055</wp:posOffset>
                  </wp:positionV>
                  <wp:extent cx="648000" cy="648000"/>
                  <wp:effectExtent l="0" t="0" r="0" b="0"/>
                  <wp:wrapNone/>
                  <wp:docPr id="1057187350" name="Grafik 69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62A09C9" wp14:editId="22364FD7">
                      <wp:simplePos x="0" y="0"/>
                      <wp:positionH relativeFrom="column">
                        <wp:posOffset>3666324</wp:posOffset>
                      </wp:positionH>
                      <wp:positionV relativeFrom="paragraph">
                        <wp:posOffset>51435</wp:posOffset>
                      </wp:positionV>
                      <wp:extent cx="905510" cy="1828800"/>
                      <wp:effectExtent l="0" t="0" r="0" b="0"/>
                      <wp:wrapSquare wrapText="bothSides"/>
                      <wp:docPr id="52498751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69217E" w14:textId="77777777" w:rsidR="002E328D" w:rsidRPr="00597068" w:rsidRDefault="002E328D" w:rsidP="002E328D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dzlm.de/</w:t>
                                    </w:r>
                                    <w:proofErr w:type="spellStart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vam</w:t>
                                    </w:r>
                                    <w:proofErr w:type="spellEnd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/msk-zahlenstrahl.html</w:t>
                                    </w:r>
                                  </w:hyperlink>
                                  <w:r w:rsidRPr="002E328D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2A09C9" id="Textfeld 1" o:spid="_x0000_s1343" type="#_x0000_t202" style="position:absolute;margin-left:288.7pt;margin-top:4.05pt;width:71.3pt;height:2in;z-index:2525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" filled="f" stroked="f" strokeweight=".5pt">
                      <v:textbox style="mso-fit-shape-to-text:t">
                        <w:txbxContent>
                          <w:p w14:paraId="2D69217E" w14:textId="77777777" w:rsidR="002E328D" w:rsidRPr="00597068" w:rsidRDefault="002E328D" w:rsidP="002E328D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dzlm.de/</w:t>
                              </w:r>
                              <w:proofErr w:type="spellStart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vam</w:t>
                              </w:r>
                              <w:proofErr w:type="spellEnd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/msk-zahlenstrahl.html</w:t>
                              </w:r>
                            </w:hyperlink>
                            <w:r w:rsidRPr="002E328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1D54">
              <w:t xml:space="preserve">Kontrolliere dein Ergebnis am </w:t>
            </w:r>
            <w:r w:rsidR="002B1D54" w:rsidRPr="00280D67">
              <w:rPr>
                <w:b/>
                <w:bCs/>
              </w:rPr>
              <w:t>digitalen Zahlenstrahl</w:t>
            </w:r>
            <w:r w:rsidR="002B1D54" w:rsidRPr="00280D67">
              <w:t>.</w:t>
            </w:r>
          </w:p>
          <w:p w14:paraId="50020E64" w14:textId="77777777" w:rsidR="002E328D" w:rsidRDefault="002E328D" w:rsidP="002E328D">
            <w:pPr>
              <w:spacing w:line="240" w:lineRule="auto"/>
            </w:pPr>
          </w:p>
          <w:p w14:paraId="54F692B4" w14:textId="21514044" w:rsidR="002B1D54" w:rsidRDefault="002B1D54" w:rsidP="002B1D54">
            <w:pPr>
              <w:rPr>
                <w:noProof/>
                <w14:ligatures w14:val="standardContextual"/>
              </w:rPr>
            </w:pPr>
          </w:p>
          <w:p w14:paraId="418DE951" w14:textId="6AF38F72" w:rsidR="009834CC" w:rsidRDefault="009834CC" w:rsidP="002B1D54">
            <w:pPr>
              <w:rPr>
                <w:noProof/>
                <w14:ligatures w14:val="standardContextual"/>
              </w:rPr>
            </w:pPr>
          </w:p>
        </w:tc>
      </w:tr>
      <w:tr w:rsidR="002B1D54" w:rsidRPr="008B638F" w14:paraId="2A8B0529" w14:textId="77777777" w:rsidTr="003F0346">
        <w:trPr>
          <w:trHeight w:val="2585"/>
        </w:trPr>
        <w:tc>
          <w:tcPr>
            <w:tcW w:w="610" w:type="dxa"/>
          </w:tcPr>
          <w:p w14:paraId="1AC46F2D" w14:textId="36C4F0D7" w:rsidR="002B1D54" w:rsidRPr="008B638F" w:rsidRDefault="00C71668" w:rsidP="002B1D54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C582FD0" wp14:editId="3AAA65C3">
                  <wp:extent cx="360000" cy="272386"/>
                  <wp:effectExtent l="0" t="0" r="2540" b="0"/>
                  <wp:docPr id="1389678688" name="Grafik 138967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CE9D42E" w14:textId="0512F6EF" w:rsidR="002B1D54" w:rsidRPr="008B638F" w:rsidRDefault="002B1D54" w:rsidP="002B1D54">
            <w:pPr>
              <w:pStyle w:val="Nummerierung"/>
            </w:pPr>
            <w:r>
              <w:t>d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2267385B" w:rsidR="002B1D54" w:rsidRPr="008B638F" w:rsidRDefault="002B1D54" w:rsidP="002B1D54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4528" behindDoc="0" locked="0" layoutInCell="1" allowOverlap="1" wp14:anchorId="7096782C" wp14:editId="0C574D4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186989</wp:posOffset>
                      </wp:positionV>
                      <wp:extent cx="512626" cy="715052"/>
                      <wp:effectExtent l="0" t="0" r="0" b="889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15052"/>
                                <a:chOff x="29319" y="-55336"/>
                                <a:chExt cx="512626" cy="715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134765" y="51285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44" style="position:absolute;margin-left:3.35pt;margin-top:14.7pt;width:40.35pt;height:56.3pt;z-index:252374528;mso-position-horizontal-relative:text;mso-position-vertical-relative:text;mso-width-relative:margin;mso-height-relative:margin" coordorigin="293,-553" coordsize="5126,7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">
                      <v:shape id="Grafik 11" o:spid="_x0000_s1345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">
                        <v:imagedata r:id="rId58" o:title="" chromakey="white"/>
                      </v:shape>
                      <v:shape id="_x0000_s1346" type="#_x0000_t202" style="position:absolute;left:1347;top:512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5D6FF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Erklärt, worauf sie achten müssen. </w:t>
            </w:r>
          </w:p>
          <w:p w14:paraId="467FA934" w14:textId="6CE9C2C3" w:rsidR="002B1D54" w:rsidRPr="008B638F" w:rsidRDefault="002B1D54" w:rsidP="002B1D54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5552" behindDoc="0" locked="0" layoutInCell="1" allowOverlap="1" wp14:anchorId="2B653365" wp14:editId="52FC7892">
                      <wp:simplePos x="0" y="0"/>
                      <wp:positionH relativeFrom="column">
                        <wp:posOffset>45895</wp:posOffset>
                      </wp:positionH>
                      <wp:positionV relativeFrom="paragraph">
                        <wp:posOffset>691328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47" style="position:absolute;left:0;text-align:left;margin-left:3.6pt;margin-top:54.45pt;width:54.55pt;height:58.8pt;z-index:252375552;mso-position-horizontal-relative:text;mso-position-vertical-relative:text;mso-width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">
                      <v:shape id="Grafik 3" o:spid="_x0000_s1348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">
                        <v:imagedata r:id="rId60" o:title="" chromakey="white"/>
                      </v:shape>
                      <v:shape id="_x0000_s134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74BD7A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7668C" w14:textId="77777777" w:rsidR="003F0346" w:rsidRDefault="003F0346">
      <w:pPr>
        <w:sectPr w:rsidR="003F0346" w:rsidSect="00C75E4D">
          <w:headerReference w:type="default" r:id="rId6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5344"/>
        <w:gridCol w:w="851"/>
        <w:gridCol w:w="495"/>
        <w:gridCol w:w="1346"/>
      </w:tblGrid>
      <w:tr w:rsidR="003F0346" w14:paraId="371F02F6" w14:textId="77777777" w:rsidTr="003F0346">
        <w:tc>
          <w:tcPr>
            <w:tcW w:w="610" w:type="dxa"/>
            <w:gridSpan w:val="2"/>
          </w:tcPr>
          <w:p w14:paraId="3B9E8E2F" w14:textId="5EE1AC86" w:rsidR="003F0346" w:rsidRDefault="00AB2477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74496" behindDoc="0" locked="0" layoutInCell="1" allowOverlap="1" wp14:anchorId="369D641F" wp14:editId="625C9572">
                      <wp:simplePos x="0" y="0"/>
                      <wp:positionH relativeFrom="column">
                        <wp:posOffset>-25602</wp:posOffset>
                      </wp:positionH>
                      <wp:positionV relativeFrom="paragraph">
                        <wp:posOffset>429260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0BC779F" id="Gruppieren 425" o:spid="_x0000_s1026" href="http://www.dzlm.de/vam/msk-zahlenstrahl.html" style="position:absolute;margin-left:-2pt;margin-top:33.8pt;width:21.7pt;height:15.55pt;z-index:25207449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  <w:r w:rsidR="003F0346">
              <w:rPr>
                <w:noProof/>
              </w:rPr>
              <w:t>3.7</w:t>
            </w:r>
          </w:p>
        </w:tc>
        <w:tc>
          <w:tcPr>
            <w:tcW w:w="8461" w:type="dxa"/>
            <w:gridSpan w:val="5"/>
          </w:tcPr>
          <w:p w14:paraId="4CC1852E" w14:textId="45FCAFCB" w:rsidR="003F0346" w:rsidRPr="005A396A" w:rsidRDefault="002E328D" w:rsidP="003F034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9872" behindDoc="0" locked="0" layoutInCell="1" allowOverlap="1" wp14:anchorId="5E5BB9A6" wp14:editId="7AB02806">
                      <wp:simplePos x="0" y="0"/>
                      <wp:positionH relativeFrom="column">
                        <wp:posOffset>4735068</wp:posOffset>
                      </wp:positionH>
                      <wp:positionV relativeFrom="paragraph">
                        <wp:posOffset>143510</wp:posOffset>
                      </wp:positionV>
                      <wp:extent cx="905510" cy="896160"/>
                      <wp:effectExtent l="0" t="0" r="0" b="0"/>
                      <wp:wrapNone/>
                      <wp:docPr id="95738662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517349" name="Grafik 698">
                                  <a:hlinkClick r:id="rId55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4625413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D3B69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63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BB9A6" id="Gruppieren 699" o:spid="_x0000_s1350" style="position:absolute;margin-left:372.85pt;margin-top:11.3pt;width:71.3pt;height:70.55pt;z-index:252559872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">
                      <v:shape id="Grafik 698" o:spid="_x0000_s1351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" o:button="t">
                        <v:fill o:detectmouseclick="t"/>
                        <v:imagedata r:id="rId64" o:title=""/>
                      </v:shape>
                      <v:shape id="_x0000_s1352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" filled="f" stroked="f" strokeweight=".5pt">
                        <v:textbox style="mso-fit-shape-to-text:t">
                          <w:txbxContent>
                            <w:p w14:paraId="5E3D3B69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65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F0346">
              <w:t>Z</w:t>
            </w:r>
            <w:r w:rsidR="00280D67">
              <w:t>oomen und Z</w:t>
            </w:r>
            <w:r w:rsidR="003F0346">
              <w:t xml:space="preserve">ahlen finden </w:t>
            </w:r>
          </w:p>
        </w:tc>
      </w:tr>
      <w:tr w:rsidR="005F005C" w:rsidRPr="00913BC8" w14:paraId="4761CE72" w14:textId="77777777" w:rsidTr="00866D52">
        <w:trPr>
          <w:trHeight w:val="366"/>
        </w:trPr>
        <w:tc>
          <w:tcPr>
            <w:tcW w:w="610" w:type="dxa"/>
            <w:gridSpan w:val="2"/>
          </w:tcPr>
          <w:p w14:paraId="2421F98C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6F2881" w14:textId="6148EEC4" w:rsidR="005F005C" w:rsidRDefault="005F005C" w:rsidP="003F0346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3171C2FE" w14:textId="12A469EC" w:rsidR="005F005C" w:rsidRDefault="005F005C" w:rsidP="00AB2477">
            <w:r>
              <w:t>A</w:t>
            </w:r>
            <w:r w:rsidR="00834EA4">
              <w:t>rbeite a</w:t>
            </w:r>
            <w:r>
              <w:t xml:space="preserve">m </w:t>
            </w:r>
            <w:r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745253DA" w14:textId="77777777" w:rsidR="005F005C" w:rsidRDefault="005F005C" w:rsidP="005F005C">
            <w:pPr>
              <w:ind w:left="284" w:hanging="284"/>
            </w:pPr>
            <w:r>
              <w:t xml:space="preserve">Finde jede Zahl durch Hineinzoomen. </w:t>
            </w:r>
          </w:p>
          <w:p w14:paraId="1567BA46" w14:textId="77777777" w:rsidR="005F005C" w:rsidRPr="00AB2477" w:rsidRDefault="005F005C" w:rsidP="00AB2477">
            <w:pPr>
              <w:rPr>
                <w:noProof/>
              </w:rPr>
            </w:pPr>
            <w:r>
              <w:t>Überlege vorher, in welchen Abschnitt du hineinzoomen musst.</w:t>
            </w:r>
          </w:p>
        </w:tc>
      </w:tr>
      <w:tr w:rsidR="005F005C" w:rsidRPr="00913BC8" w14:paraId="02F43699" w14:textId="77777777" w:rsidTr="00866D52">
        <w:trPr>
          <w:trHeight w:val="366"/>
        </w:trPr>
        <w:tc>
          <w:tcPr>
            <w:tcW w:w="610" w:type="dxa"/>
            <w:gridSpan w:val="2"/>
            <w:vMerge w:val="restart"/>
          </w:tcPr>
          <w:p w14:paraId="7EF8D9E1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2BCB7E8E" w14:textId="77777777" w:rsidR="005F005C" w:rsidRDefault="005F005C" w:rsidP="003F0346">
            <w:pPr>
              <w:pStyle w:val="Nummerierung"/>
            </w:pPr>
          </w:p>
        </w:tc>
        <w:tc>
          <w:tcPr>
            <w:tcW w:w="5344" w:type="dxa"/>
            <w:vMerge w:val="restart"/>
          </w:tcPr>
          <w:p w14:paraId="22F08745" w14:textId="432CA628" w:rsidR="005F005C" w:rsidRPr="00AB2477" w:rsidRDefault="00E14FD2" w:rsidP="00866D52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0, </w:t>
            </w:r>
            <w:r>
              <w:t xml:space="preserve">die </w:t>
            </w:r>
            <w:r w:rsidR="005F005C">
              <w:t xml:space="preserve">Endzahl ist 1000.  </w:t>
            </w:r>
          </w:p>
          <w:p w14:paraId="00821FD0" w14:textId="1FB33A9A" w:rsidR="005F005C" w:rsidRPr="00B35232" w:rsidRDefault="00E14FD2" w:rsidP="008F2D09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200, </w:t>
            </w:r>
            <w:r>
              <w:t xml:space="preserve">die </w:t>
            </w:r>
            <w:r w:rsidR="005F005C">
              <w:t xml:space="preserve">Endzahl ist 300. </w:t>
            </w:r>
          </w:p>
        </w:tc>
        <w:tc>
          <w:tcPr>
            <w:tcW w:w="1346" w:type="dxa"/>
            <w:gridSpan w:val="2"/>
          </w:tcPr>
          <w:p w14:paraId="15F5D123" w14:textId="77777777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1264F96B" w14:textId="77777777" w:rsidR="005F005C" w:rsidRPr="00AB2477" w:rsidRDefault="005F005C" w:rsidP="003F0346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B0B1574" w14:textId="46C13F35" w:rsidR="005F005C" w:rsidRPr="00913BC8" w:rsidRDefault="005F005C" w:rsidP="005F005C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209</w:t>
            </w:r>
          </w:p>
        </w:tc>
        <w:tc>
          <w:tcPr>
            <w:tcW w:w="1346" w:type="dxa"/>
          </w:tcPr>
          <w:p w14:paraId="7EA2BD13" w14:textId="77777777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  <w:p w14:paraId="443C8687" w14:textId="77777777" w:rsidR="005F005C" w:rsidRPr="00AB2477" w:rsidRDefault="005F005C" w:rsidP="003F0346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342C109" w14:textId="6101AFD9" w:rsidR="005F005C" w:rsidRPr="00913BC8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290</w:t>
            </w:r>
          </w:p>
        </w:tc>
      </w:tr>
      <w:tr w:rsidR="005F005C" w14:paraId="2361B2AF" w14:textId="77777777" w:rsidTr="005F005C">
        <w:trPr>
          <w:trHeight w:val="596"/>
        </w:trPr>
        <w:tc>
          <w:tcPr>
            <w:tcW w:w="610" w:type="dxa"/>
            <w:gridSpan w:val="2"/>
            <w:vMerge/>
          </w:tcPr>
          <w:p w14:paraId="4D70D6AD" w14:textId="1C7B895C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CE88AAD" w14:textId="51845532" w:rsidR="005F005C" w:rsidRDefault="005F005C" w:rsidP="003F0346">
            <w:pPr>
              <w:pStyle w:val="Nummerierung"/>
            </w:pPr>
          </w:p>
        </w:tc>
        <w:tc>
          <w:tcPr>
            <w:tcW w:w="5344" w:type="dxa"/>
            <w:vMerge/>
          </w:tcPr>
          <w:p w14:paraId="77ABC250" w14:textId="77777777" w:rsidR="005F005C" w:rsidRPr="005F005C" w:rsidRDefault="005F005C" w:rsidP="005F005C">
            <w:pPr>
              <w:spacing w:line="360" w:lineRule="auto"/>
              <w:rPr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43CCDBA0" w14:textId="33D85A17" w:rsidR="005F005C" w:rsidRPr="00F54C13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3140DC9" w14:textId="18C40AA0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5F005C" w:rsidRPr="00230A99" w14:paraId="6B1E714F" w14:textId="77777777" w:rsidTr="003F0346">
        <w:trPr>
          <w:trHeight w:val="493"/>
        </w:trPr>
        <w:tc>
          <w:tcPr>
            <w:tcW w:w="610" w:type="dxa"/>
            <w:gridSpan w:val="2"/>
          </w:tcPr>
          <w:p w14:paraId="54F1DF13" w14:textId="77777777" w:rsidR="005F005C" w:rsidRPr="00230A99" w:rsidRDefault="005F005C" w:rsidP="003F0346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5E07C506" w14:textId="77777777" w:rsidR="005F005C" w:rsidRPr="00230A99" w:rsidRDefault="005F005C" w:rsidP="003F0346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5F005C" w14:paraId="15C65BAD" w14:textId="77777777" w:rsidTr="003F0346">
        <w:trPr>
          <w:trHeight w:val="1421"/>
        </w:trPr>
        <w:tc>
          <w:tcPr>
            <w:tcW w:w="610" w:type="dxa"/>
            <w:gridSpan w:val="2"/>
          </w:tcPr>
          <w:p w14:paraId="09EDE6C1" w14:textId="48804306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8032" behindDoc="0" locked="0" layoutInCell="1" allowOverlap="1" wp14:anchorId="2986B2C3" wp14:editId="711CD8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-10795</wp:posOffset>
                  </wp:positionV>
                  <wp:extent cx="360000" cy="273600"/>
                  <wp:effectExtent l="0" t="0" r="0" b="6350"/>
                  <wp:wrapNone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6BA21C1" w14:textId="1A7CB0D9" w:rsidR="005F005C" w:rsidRPr="00230A99" w:rsidRDefault="005F005C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700CF1B1" w14:textId="7B98112C" w:rsidR="005F005C" w:rsidRDefault="00AC45A3" w:rsidP="003F0346">
            <w:pPr>
              <w:pStyle w:val="Ausflltext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816" behindDoc="0" locked="0" layoutInCell="1" allowOverlap="1" wp14:anchorId="65F8C788" wp14:editId="2430D391">
                      <wp:simplePos x="0" y="0"/>
                      <wp:positionH relativeFrom="column">
                        <wp:posOffset>4930</wp:posOffset>
                      </wp:positionH>
                      <wp:positionV relativeFrom="paragraph">
                        <wp:posOffset>488585</wp:posOffset>
                      </wp:positionV>
                      <wp:extent cx="5013960" cy="496568"/>
                      <wp:effectExtent l="0" t="0" r="15240" b="12065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68"/>
                                <a:chOff x="0" y="0"/>
                                <a:chExt cx="5014593" cy="496961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5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56C12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D6B5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8C788" id="_x0000_s1353" style="position:absolute;margin-left:.4pt;margin-top:38.45pt;width:394.8pt;height:39.1pt;z-index:252258816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">
                      <v:group id="Gruppieren 198797306" o:spid="_x0000_s1354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">
                        <v:shape id="Grafik 948412682" o:spid="_x0000_s135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488350396" o:spid="_x0000_s1356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A56C12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57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D3D6B5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5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59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922C0">
              <w:t>W</w:t>
            </w:r>
            <w:r>
              <w:t xml:space="preserve">o liegen </w:t>
            </w:r>
            <w:r w:rsidR="005F005C">
              <w:t xml:space="preserve">die Zahlen </w:t>
            </w:r>
            <w:r w:rsidR="009922C0">
              <w:t xml:space="preserve">ungefähr </w:t>
            </w:r>
            <w:r>
              <w:t>am leeren</w:t>
            </w:r>
            <w:r w:rsidR="005F005C">
              <w:t xml:space="preserve"> Zahlenstrahl</w:t>
            </w:r>
            <w:r>
              <w:t xml:space="preserve">? </w:t>
            </w:r>
            <w:r w:rsidR="00834EA4">
              <w:br/>
            </w:r>
            <w:r>
              <w:t>Verbinde</w:t>
            </w:r>
            <w:r w:rsidR="00834EA4">
              <w:t>t</w:t>
            </w:r>
            <w:r>
              <w:t xml:space="preserve"> und t</w:t>
            </w:r>
            <w:r w:rsidR="005F005C">
              <w:t>rag</w:t>
            </w:r>
            <w:r w:rsidR="00834EA4">
              <w:t>t</w:t>
            </w:r>
            <w:r w:rsidR="005F005C">
              <w:t xml:space="preserve"> </w:t>
            </w:r>
            <w:r>
              <w:t xml:space="preserve">auch </w:t>
            </w:r>
            <w:r w:rsidR="005F005C">
              <w:t>Zahlen ein, die euch helfen</w:t>
            </w:r>
            <w:r w:rsidR="00834EA4">
              <w:t xml:space="preserve"> können</w:t>
            </w:r>
            <w:r w:rsidR="005F005C">
              <w:t>.</w:t>
            </w:r>
          </w:p>
          <w:p w14:paraId="78DE78B4" w14:textId="5A5AC799" w:rsidR="005F005C" w:rsidRDefault="002B1D54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5E0F2264" wp14:editId="07DB3351">
                      <wp:simplePos x="0" y="0"/>
                      <wp:positionH relativeFrom="column">
                        <wp:posOffset>4885715</wp:posOffset>
                      </wp:positionH>
                      <wp:positionV relativeFrom="paragraph">
                        <wp:posOffset>14287</wp:posOffset>
                      </wp:positionV>
                      <wp:extent cx="142240" cy="122555"/>
                      <wp:effectExtent l="0" t="2858" r="0" b="0"/>
                      <wp:wrapNone/>
                      <wp:docPr id="60646741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6593BAB" id="Dreieck 1" o:spid="_x0000_s1026" type="#_x0000_t5" style="position:absolute;margin-left:384.7pt;margin-top:1.1pt;width:11.2pt;height:9.65pt;rotation:90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5F005C">
              <w:t xml:space="preserve">  </w:t>
            </w:r>
          </w:p>
          <w:p w14:paraId="09C99784" w14:textId="4D32B6C7" w:rsidR="005F005C" w:rsidRDefault="005F005C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452C8110" wp14:editId="35248241">
                      <wp:simplePos x="0" y="0"/>
                      <wp:positionH relativeFrom="column">
                        <wp:posOffset>2751698</wp:posOffset>
                      </wp:positionH>
                      <wp:positionV relativeFrom="paragraph">
                        <wp:posOffset>199727</wp:posOffset>
                      </wp:positionV>
                      <wp:extent cx="428017" cy="237895"/>
                      <wp:effectExtent l="0" t="0" r="16510" b="1651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017" cy="2378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8675E" w14:textId="7A702890" w:rsidR="005F005C" w:rsidRPr="006E4B94" w:rsidRDefault="00AC45A3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8110" id="Abgerundetes Rechteck 4" o:spid="_x0000_s1360" style="position:absolute;margin-left:216.65pt;margin-top:15.75pt;width:33.7pt;height:18.7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2DA8675E" w14:textId="7A702890" w:rsidR="005F005C" w:rsidRPr="006E4B94" w:rsidRDefault="00AC45A3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11333D4D" wp14:editId="54A5BC79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57150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7409D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33D4D" id="_x0000_s1361" style="position:absolute;margin-left:256.15pt;margin-top:4.5pt;width:29.5pt;height:22.6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5C57409D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1BB95313" wp14:editId="753C4505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223097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A83A1" w14:textId="6C13E674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AC45A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B95313" id="_x0000_s1362" style="position:absolute;margin-left:291.4pt;margin-top:17.55pt;width:29.5pt;height:22.6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084A83A1" w14:textId="6C13E674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AC45A3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</w:tc>
      </w:tr>
      <w:tr w:rsidR="005F005C" w:rsidRPr="00D53CEA" w14:paraId="78537196" w14:textId="77777777" w:rsidTr="003F0346">
        <w:trPr>
          <w:trHeight w:val="83"/>
        </w:trPr>
        <w:tc>
          <w:tcPr>
            <w:tcW w:w="610" w:type="dxa"/>
            <w:gridSpan w:val="2"/>
          </w:tcPr>
          <w:p w14:paraId="75B7C294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  <w:p w14:paraId="25B09397" w14:textId="77777777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B831800" wp14:editId="2AF416D6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AD9A17C" w14:textId="0E47ED4A" w:rsidR="005F005C" w:rsidRDefault="005F005C" w:rsidP="003F0346">
            <w:pPr>
              <w:pStyle w:val="Nummerierung"/>
            </w:pPr>
          </w:p>
          <w:p w14:paraId="021ACA05" w14:textId="52331D1F" w:rsidR="005F005C" w:rsidRPr="00230A99" w:rsidRDefault="005F005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840" behindDoc="0" locked="0" layoutInCell="1" allowOverlap="1" wp14:anchorId="1DC5A40B" wp14:editId="00313A2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757132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925D9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1E090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4E40B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14A1A3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89D43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5A40B" id="Gruppieren 2" o:spid="_x0000_s1363" style="position:absolute;margin-left:21.05pt;margin-top:59.6pt;width:394.65pt;height:41.95pt;z-index:252259840;mso-position-horizontal-relative:text;mso-position-vertical-relative:text" coordsize="50121,5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">
                      <v:group id="Gruppieren 1" o:spid="_x0000_s1364" style="position:absolute;top:914;width:50121;height:4416" coordsize="50121,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">
                        <v:shape id="Grafik 4" o:spid="_x0000_s1365" type="#_x0000_t75" style="position:absolute;left:70;width:49955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5" o:spid="_x0000_s1366" style="position:absolute;top:1617;width:4469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925D9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67" style="position:absolute;left:45649;top:1617;width:4472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7A1E090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68" style="position:absolute;left:41007;top:1617;width:447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D4E40B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69" style="position:absolute;left:23071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E14A1A3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70" style="position:absolute;left:17514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2889D43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71" style="position:absolute;visibility:visible;mso-wrap-style:square" from="19751,351" to="19751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" strokecolor="#a5a5a5 [2092]" strokeweight="1.5pt">
                        <v:stroke joinstyle="miter"/>
                        <o:lock v:ext="edit" shapetype="f"/>
                      </v:line>
                      <v:line id="Gerade Verbindung 47" o:spid="_x0000_s1372" style="position:absolute;visibility:visible;mso-wrap-style:square" from="25308,351" to="25308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" strokecolor="#a5a5a5 [2092]" strokeweight="1.5pt">
                        <v:stroke joinstyle="miter"/>
                        <o:lock v:ext="edit" shapetype="f"/>
                      </v:line>
                      <v:line id="Gerade Verbindung 48" o:spid="_x0000_s1373" style="position:absolute;visibility:visible;mso-wrap-style:square" from="43244,0" to="4324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&#13;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230A99">
              <w:t>b)</w:t>
            </w:r>
          </w:p>
        </w:tc>
        <w:tc>
          <w:tcPr>
            <w:tcW w:w="8036" w:type="dxa"/>
            <w:gridSpan w:val="4"/>
          </w:tcPr>
          <w:p w14:paraId="6B54A70E" w14:textId="77777777" w:rsidR="005F005C" w:rsidRDefault="005F005C" w:rsidP="003F0346"/>
          <w:p w14:paraId="58C4E434" w14:textId="6B719BEF" w:rsidR="005F005C" w:rsidRDefault="005F005C" w:rsidP="003F0346">
            <w:r w:rsidRPr="00333FA5">
              <w:t>Trag</w:t>
            </w:r>
            <w:r w:rsidR="00834EA4">
              <w:t>t</w:t>
            </w:r>
            <w:r>
              <w:t xml:space="preserve"> Zahlen ein, die passen könnten. Erklär</w:t>
            </w:r>
            <w:r w:rsidR="00834EA4">
              <w:t>t</w:t>
            </w:r>
            <w:r>
              <w:t xml:space="preserve">, was </w:t>
            </w:r>
            <w:r w:rsidR="00834EA4">
              <w:t xml:space="preserve">ihr euch </w:t>
            </w:r>
            <w:r>
              <w:t>überlegt ha</w:t>
            </w:r>
            <w:r w:rsidR="00E75A9B">
              <w:t>b</w:t>
            </w:r>
            <w:r>
              <w:t xml:space="preserve">t. </w:t>
            </w:r>
          </w:p>
          <w:p w14:paraId="14737630" w14:textId="1EB265D1" w:rsidR="005F005C" w:rsidRDefault="005F005C" w:rsidP="003F0346">
            <w:pPr>
              <w:rPr>
                <w:noProof/>
              </w:rPr>
            </w:pPr>
            <w:r>
              <w:t>Besprecht: Wie nutzt ihr die Nähe der Zahlen zueinander?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Kontrollier</w:t>
            </w:r>
            <w:r w:rsidR="00834EA4">
              <w:rPr>
                <w:noProof/>
              </w:rPr>
              <w:t xml:space="preserve">t eure </w:t>
            </w:r>
            <w:r>
              <w:rPr>
                <w:noProof/>
              </w:rPr>
              <w:t xml:space="preserve">Ergebnisse am </w:t>
            </w:r>
            <w:r w:rsidRPr="00F34AE1">
              <w:rPr>
                <w:b/>
                <w:bCs/>
                <w:noProof/>
              </w:rPr>
              <w:t>digitalen Zahlenstrahl</w:t>
            </w:r>
            <w:r>
              <w:rPr>
                <w:noProof/>
              </w:rPr>
              <w:t xml:space="preserve"> aus Aufgabe </w:t>
            </w:r>
            <w:r w:rsidRPr="00D70637">
              <w:rPr>
                <w:b/>
                <w:bCs/>
                <w:noProof/>
                <w:color w:val="327A86" w:themeColor="text2"/>
              </w:rPr>
              <w:t>3.</w:t>
            </w:r>
            <w:r w:rsidR="00F94745">
              <w:rPr>
                <w:b/>
                <w:bCs/>
                <w:noProof/>
                <w:color w:val="327A86" w:themeColor="text2"/>
              </w:rPr>
              <w:t>7</w:t>
            </w:r>
            <w:r>
              <w:rPr>
                <w:noProof/>
              </w:rPr>
              <w:t>.</w:t>
            </w:r>
          </w:p>
          <w:p w14:paraId="2C89CB02" w14:textId="42D01617" w:rsidR="005F005C" w:rsidRDefault="005F005C" w:rsidP="003F0346"/>
          <w:p w14:paraId="3D3DCEB7" w14:textId="43EC3EA8" w:rsidR="005F005C" w:rsidRDefault="002B1D54" w:rsidP="003F03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3A2B65D5" wp14:editId="7B914AF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31408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29830208" id="Gerade Verbindung 46" o:spid="_x0000_s1026" style="position:absolute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2.45pt" to="16.75pt,2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EDB63CB" wp14:editId="0FF5497D">
                      <wp:simplePos x="0" y="0"/>
                      <wp:positionH relativeFrom="column">
                        <wp:posOffset>4784725</wp:posOffset>
                      </wp:positionH>
                      <wp:positionV relativeFrom="paragraph">
                        <wp:posOffset>32043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line w14:anchorId="0C4BC9E9" id="Gerade Verbindung 46" o:spid="_x0000_s1026" style="position:absolute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75pt,2.5pt" to="376.75pt,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3F59D49E" wp14:editId="7F4C5EDD">
                      <wp:simplePos x="0" y="0"/>
                      <wp:positionH relativeFrom="column">
                        <wp:posOffset>4869498</wp:posOffset>
                      </wp:positionH>
                      <wp:positionV relativeFrom="paragraph">
                        <wp:posOffset>93320</wp:posOffset>
                      </wp:positionV>
                      <wp:extent cx="142240" cy="122555"/>
                      <wp:effectExtent l="0" t="2858" r="0" b="0"/>
                      <wp:wrapNone/>
                      <wp:docPr id="18645524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F920F0" id="Dreieck 1" o:spid="_x0000_s1026" type="#_x0000_t5" style="position:absolute;margin-left:383.45pt;margin-top:7.35pt;width:11.2pt;height:9.65pt;rotation:90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M2EJHnkAAAADgEAAA8AAABkcnMvZG93bnJldi54&#13;&#10;bWxMT01PwkAQvZv4HzZj4k22gLaldEuMBqImkoDieemObWN3tnYXqP56x5NeXjJ5b95HvhhsK47Y&#13;&#10;+8aRgvEoAoFUOtNQpeD1ZXmVgvBBk9GtI1TwhR4WxflZrjPjTrTB4zZUgk3IZ1pBHUKXSenLGq32&#13;&#10;I9chMffueqsDn30lTa9PbG5bOYmiWFrdECfUusO7GsuP7cEqmJl1tHp8kt8Pb6tnu9vNxp/OLJW6&#13;&#10;vBju5wy3cxABh/D3Ab8buD8UXGzvDmS8aBUkcXrNUiamExAsSNIkAbFXML2JQRa5/D+j+AE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DNhCR55AAAAA4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073004CC" w14:textId="77777777" w:rsidR="005F005C" w:rsidRDefault="005F005C" w:rsidP="003F0346"/>
          <w:p w14:paraId="5834B011" w14:textId="77777777" w:rsidR="005F005C" w:rsidRPr="00D53CEA" w:rsidRDefault="005F005C" w:rsidP="003F0346">
            <w:r>
              <w:t xml:space="preserve"> </w:t>
            </w:r>
          </w:p>
        </w:tc>
      </w:tr>
      <w:tr w:rsidR="005F005C" w:rsidRPr="00230A99" w14:paraId="1E00544C" w14:textId="77777777" w:rsidTr="003F0346">
        <w:trPr>
          <w:trHeight w:val="424"/>
        </w:trPr>
        <w:tc>
          <w:tcPr>
            <w:tcW w:w="562" w:type="dxa"/>
          </w:tcPr>
          <w:p w14:paraId="0D0456A3" w14:textId="77777777" w:rsidR="005F005C" w:rsidRDefault="005F005C" w:rsidP="003F0346">
            <w:pPr>
              <w:pStyle w:val="berschrift3"/>
              <w:spacing w:before="0"/>
            </w:pPr>
          </w:p>
          <w:p w14:paraId="3A17F2B8" w14:textId="77777777" w:rsidR="00BB16A5" w:rsidRDefault="00BB16A5" w:rsidP="00BB16A5">
            <w:pPr>
              <w:rPr>
                <w:lang w:eastAsia="de-DE"/>
              </w:rPr>
            </w:pPr>
          </w:p>
          <w:p w14:paraId="4F57103D" w14:textId="77777777" w:rsidR="00BB16A5" w:rsidRPr="00BB16A5" w:rsidRDefault="00BB16A5" w:rsidP="00BB16A5">
            <w:pPr>
              <w:rPr>
                <w:lang w:eastAsia="de-DE"/>
              </w:rPr>
            </w:pPr>
          </w:p>
          <w:p w14:paraId="34397989" w14:textId="02944414" w:rsidR="005F005C" w:rsidRPr="00230A99" w:rsidRDefault="005F005C" w:rsidP="003F0346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9" w:type="dxa"/>
            <w:gridSpan w:val="6"/>
          </w:tcPr>
          <w:p w14:paraId="0EC2A68F" w14:textId="77777777" w:rsidR="005F005C" w:rsidRDefault="005F005C" w:rsidP="003F0346">
            <w:pPr>
              <w:pStyle w:val="berschrift3"/>
              <w:spacing w:before="0"/>
            </w:pPr>
          </w:p>
          <w:p w14:paraId="38C13DF9" w14:textId="77777777" w:rsidR="00BB16A5" w:rsidRDefault="00BB16A5" w:rsidP="00BB16A5">
            <w:pPr>
              <w:rPr>
                <w:lang w:eastAsia="de-DE"/>
              </w:rPr>
            </w:pPr>
          </w:p>
          <w:p w14:paraId="2AEAC0CF" w14:textId="77777777" w:rsidR="00BB16A5" w:rsidRPr="00BB16A5" w:rsidRDefault="00BB16A5" w:rsidP="00BB16A5">
            <w:pPr>
              <w:rPr>
                <w:lang w:eastAsia="de-DE"/>
              </w:rPr>
            </w:pPr>
          </w:p>
          <w:p w14:paraId="1BF841C8" w14:textId="7A7C5480" w:rsidR="005F005C" w:rsidRPr="00230A99" w:rsidRDefault="005F005C" w:rsidP="003F0346">
            <w:pPr>
              <w:pStyle w:val="berschrift3"/>
              <w:spacing w:before="0"/>
            </w:pPr>
            <w:r>
              <w:t xml:space="preserve">Wenn der Zahlenstrahl nicht bei </w:t>
            </w:r>
            <w:proofErr w:type="spellStart"/>
            <w:r>
              <w:t>Null</w:t>
            </w:r>
            <w:proofErr w:type="spellEnd"/>
            <w:r>
              <w:t xml:space="preserve"> anfängt</w:t>
            </w:r>
          </w:p>
        </w:tc>
      </w:tr>
      <w:tr w:rsidR="005F005C" w14:paraId="19AA309C" w14:textId="77777777" w:rsidTr="003F0346">
        <w:tc>
          <w:tcPr>
            <w:tcW w:w="610" w:type="dxa"/>
            <w:gridSpan w:val="2"/>
          </w:tcPr>
          <w:p w14:paraId="0DAEBBC2" w14:textId="77777777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FB11F6" wp14:editId="0EE965D3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65B448" w14:textId="50FB929D" w:rsidR="005F005C" w:rsidRPr="00230A99" w:rsidRDefault="009834C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3744" behindDoc="0" locked="0" layoutInCell="1" allowOverlap="1" wp14:anchorId="5CA4D7DB" wp14:editId="2FE0466D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366059</wp:posOffset>
                      </wp:positionV>
                      <wp:extent cx="5013960" cy="496570"/>
                      <wp:effectExtent l="0" t="0" r="15240" b="11430"/>
                      <wp:wrapNone/>
                      <wp:docPr id="1472083026" name="Gruppieren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3960" cy="496570"/>
                              </a:xfrm>
                            </wpg:grpSpPr>
                            <wpg:grpSp>
                              <wpg:cNvPr id="198160706" name="Gruppieren 9"/>
                              <wpg:cNvGrpSpPr/>
                              <wpg:grpSpPr>
                                <a:xfrm>
                                  <a:off x="0" y="0"/>
                                  <a:ext cx="5013960" cy="496570"/>
                                  <a:chOff x="0" y="0"/>
                                  <a:chExt cx="5014593" cy="496963"/>
                                </a:xfrm>
                              </wpg:grpSpPr>
                              <wpg:grpSp>
                                <wpg:cNvPr id="337389126" name="Gruppieren 337389126"/>
                                <wpg:cNvGrpSpPr/>
                                <wpg:grpSpPr>
                                  <a:xfrm>
                                    <a:off x="0" y="78497"/>
                                    <a:ext cx="5014593" cy="418466"/>
                                    <a:chOff x="0" y="78497"/>
                                    <a:chExt cx="5094045" cy="419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31089396" name="Grafik 2031089396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266060599" name="Abgerundetes Rechteck 266060599"/>
                                  <wps:cNvSpPr/>
                                  <wps:spPr>
                                    <a:xfrm>
                                      <a:off x="0" y="245576"/>
                                      <a:ext cx="453981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9C0A1E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0619731" name="Abgerundetes Rechteck 1140619731"/>
                                  <wps:cNvSpPr/>
                                  <wps:spPr>
                                    <a:xfrm>
                                      <a:off x="4639808" y="245576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3D159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8362957" name="Gerade Verbindung 36836295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617162" name="Gerade Verbindung 13266171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25440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106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4D7DB" id="Gruppieren 660" o:spid="_x0000_s1374" style="position:absolute;margin-left:20.9pt;margin-top:28.8pt;width:394.8pt;height:39.1pt;z-index:252383744;mso-position-horizontal-relative:text;mso-position-vertical-relative:text" coordsize="50139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">
                      <v:group id="_x0000_s1375" style="position:absolute;width:50139;height:4965" coordsize="50145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">
                        <v:group id="Gruppieren 337389126" o:spid="_x0000_s1376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">
                          <v:shape id="Grafik 2031089396" o:spid="_x0000_s137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">
                            <v:imagedata r:id="rId17" o:title="" cropbottom="40236f"/>
                            <o:lock v:ext="edit" aspectratio="f"/>
                          </v:shape>
                          <v:roundrect id="Abgerundetes Rechteck 266060599" o:spid="_x0000_s137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79C0A1E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140619731" o:spid="_x0000_s1379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83D159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368362957" o:spid="_x0000_s138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326617162" o:spid="_x0000_s1381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82" type="#_x0000_t5" style="position:absolute;left:48690;top:416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230A99">
              <w:t>a)</w:t>
            </w:r>
          </w:p>
        </w:tc>
        <w:tc>
          <w:tcPr>
            <w:tcW w:w="8036" w:type="dxa"/>
            <w:gridSpan w:val="4"/>
          </w:tcPr>
          <w:p w14:paraId="6FC1E779" w14:textId="0B5F31DB" w:rsidR="005F005C" w:rsidRDefault="005F005C" w:rsidP="003F0346">
            <w:pPr>
              <w:pStyle w:val="Ausflltext"/>
            </w:pPr>
            <w:r>
              <w:t xml:space="preserve">Verbindet die Zahlen mit dem Zahlenstrahl. Tragt </w:t>
            </w:r>
            <w:r w:rsidR="00AC45A3">
              <w:t xml:space="preserve">auch </w:t>
            </w:r>
            <w:r>
              <w:t>Zahlen ein, die euch helfen.</w:t>
            </w:r>
          </w:p>
          <w:p w14:paraId="7CDA0B6F" w14:textId="51A5CE82" w:rsidR="005F005C" w:rsidRDefault="005F005C" w:rsidP="003F0346">
            <w:pPr>
              <w:pStyle w:val="Ausflltext"/>
            </w:pPr>
            <w:r>
              <w:t xml:space="preserve">  </w:t>
            </w:r>
          </w:p>
          <w:p w14:paraId="53F5928A" w14:textId="4DD7DE55" w:rsidR="005F005C" w:rsidRDefault="009834CC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1344A444" wp14:editId="34CDE41F">
                      <wp:simplePos x="0" y="0"/>
                      <wp:positionH relativeFrom="column">
                        <wp:posOffset>3152700</wp:posOffset>
                      </wp:positionH>
                      <wp:positionV relativeFrom="paragraph">
                        <wp:posOffset>91440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002E6" w14:textId="47B877C9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4A444" id="_x0000_s1383" style="position:absolute;margin-left:248.25pt;margin-top:7.2pt;width:29.5pt;height:22.6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4AA002E6" w14:textId="47B877C9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5167DC05" wp14:editId="5010EFD7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170815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1081C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7DC05" id="_x0000_s1384" style="position:absolute;margin-left:116.55pt;margin-top:13.45pt;width:29.5pt;height:22.6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1A71081C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2FAD50BD" wp14:editId="59B54B02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236855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E8FE" w14:textId="2601F14C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50BD" id="_x0000_s1385" style="position:absolute;margin-left:73.2pt;margin-top:18.65pt;width:29.5pt;height:22.6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7D50E8FE" w14:textId="2601F14C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t xml:space="preserve">  </w:t>
            </w:r>
          </w:p>
          <w:p w14:paraId="0F03A3A9" w14:textId="77777777" w:rsidR="005F005C" w:rsidRDefault="005F005C" w:rsidP="003F0346">
            <w:pPr>
              <w:pStyle w:val="Ausflltext"/>
            </w:pPr>
          </w:p>
        </w:tc>
      </w:tr>
      <w:tr w:rsidR="005F005C" w14:paraId="45674ACF" w14:textId="77777777" w:rsidTr="003F0346">
        <w:tc>
          <w:tcPr>
            <w:tcW w:w="610" w:type="dxa"/>
            <w:gridSpan w:val="2"/>
          </w:tcPr>
          <w:p w14:paraId="31179C93" w14:textId="7D0DDD65" w:rsidR="005F005C" w:rsidRPr="00E0758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9056" behindDoc="0" locked="0" layoutInCell="1" allowOverlap="1" wp14:anchorId="27E09643" wp14:editId="4876C1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117686</wp:posOffset>
                  </wp:positionV>
                  <wp:extent cx="360000" cy="272386"/>
                  <wp:effectExtent l="0" t="0" r="0" b="0"/>
                  <wp:wrapNone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C3D9AE0" w14:textId="77777777" w:rsidR="005F005C" w:rsidRDefault="005F005C" w:rsidP="003F0346">
            <w:pPr>
              <w:pStyle w:val="Nummerierung"/>
            </w:pPr>
          </w:p>
          <w:p w14:paraId="71DE8D50" w14:textId="17F3763D" w:rsidR="005F005C" w:rsidRPr="006D707B" w:rsidRDefault="009834C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6816" behindDoc="0" locked="0" layoutInCell="1" allowOverlap="1" wp14:anchorId="7638892E" wp14:editId="49FAA1C8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395045</wp:posOffset>
                      </wp:positionV>
                      <wp:extent cx="5041265" cy="477510"/>
                      <wp:effectExtent l="0" t="0" r="13335" b="18415"/>
                      <wp:wrapNone/>
                      <wp:docPr id="424835836" name="Gruppieren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7510"/>
                                <a:chOff x="0" y="0"/>
                                <a:chExt cx="5041265" cy="477510"/>
                              </a:xfrm>
                            </wpg:grpSpPr>
                            <wpg:grpSp>
                              <wpg:cNvPr id="1346249080" name="Gruppieren 9"/>
                              <wpg:cNvGrpSpPr/>
                              <wpg:grpSpPr>
                                <a:xfrm>
                                  <a:off x="0" y="0"/>
                                  <a:ext cx="5041265" cy="477510"/>
                                  <a:chOff x="-36688" y="93423"/>
                                  <a:chExt cx="5041905" cy="478972"/>
                                </a:xfrm>
                              </wpg:grpSpPr>
                              <wpg:grpSp>
                                <wpg:cNvPr id="121781385" name="Gruppieren 121781385"/>
                                <wpg:cNvGrpSpPr/>
                                <wpg:grpSpPr>
                                  <a:xfrm>
                                    <a:off x="-36688" y="188886"/>
                                    <a:ext cx="5041905" cy="383509"/>
                                    <a:chOff x="-37269" y="189051"/>
                                    <a:chExt cx="5121790" cy="384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86773731" name="Grafik 2086773731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189051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725417788" name="Abgerundetes Rechteck 1725417788"/>
                                  <wps:cNvSpPr/>
                                  <wps:spPr>
                                    <a:xfrm>
                                      <a:off x="-37269" y="311271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075BC6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4853400" name="Abgerundetes Rechteck 2064853400"/>
                                  <wps:cNvSpPr/>
                                  <wps:spPr>
                                    <a:xfrm>
                                      <a:off x="4630284" y="32113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88C6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984970" name="Gerade Verbindung 598497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1119848" name="Gerade Verbindung 109111984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93569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8892E" id="Gruppieren 659" o:spid="_x0000_s1386" style="position:absolute;margin-left:17.2pt;margin-top:31.1pt;width:396.95pt;height:37.6pt;z-index:252386816;mso-position-horizontal-relative:text;mso-position-vertical-relative:text" coordsize="50412,4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">
                      <v:group id="_x0000_s1387" style="position:absolute;width:50412;height:4775" coordorigin="-366,934" coordsize="50419,47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">
                        <v:group id="Gruppieren 121781385" o:spid="_x0000_s1388" style="position:absolute;left:-366;top:1888;width:50418;height:3835" coordorigin="-372,1890" coordsize="5121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">
                          <v:shape id="Grafik 2086773731" o:spid="_x0000_s1389" type="#_x0000_t75" style="position:absolute;left:95;top:1890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">
                            <v:imagedata r:id="rId17" o:title="" cropbottom="40236f"/>
                            <o:lock v:ext="edit" aspectratio="f"/>
                          </v:shape>
                          <v:roundrect id="Abgerundetes Rechteck 1725417788" o:spid="_x0000_s1390" style="position:absolute;left:-372;top:3112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4075BC6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64853400" o:spid="_x0000_s1391" style="position:absolute;left:46302;top:3211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9588C6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984970" o:spid="_x0000_s1392" style="position:absolute;visibility:visible;mso-wrap-style:square" from="2222,934" to="2222,3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091119848" o:spid="_x0000_s1393" style="position:absolute;visibility:visible;mso-wrap-style:square" from="47933,934" to="47933,3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94" type="#_x0000_t5" style="position:absolute;left:49027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6D707B">
              <w:t>b)</w:t>
            </w:r>
          </w:p>
        </w:tc>
        <w:tc>
          <w:tcPr>
            <w:tcW w:w="8036" w:type="dxa"/>
            <w:gridSpan w:val="4"/>
          </w:tcPr>
          <w:p w14:paraId="1EB55832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01E03512" w14:textId="66FDA46A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könnte helfen, um die Zahl 89 zu finden? </w:t>
            </w:r>
          </w:p>
          <w:p w14:paraId="5C32A42C" w14:textId="77777777" w:rsidR="009834CC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1ECD35F5" w14:textId="0119C010" w:rsidR="009834CC" w:rsidRPr="006D707B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1160A286" w14:textId="151096B9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43479DE3" w14:textId="5AFF3673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0AA8445B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2D80E894" w14:textId="77777777" w:rsidR="009834CC" w:rsidRPr="006D707B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5F005C" w14:paraId="593FC190" w14:textId="77777777" w:rsidTr="003F0346">
        <w:tc>
          <w:tcPr>
            <w:tcW w:w="610" w:type="dxa"/>
            <w:gridSpan w:val="2"/>
          </w:tcPr>
          <w:p w14:paraId="26ADC742" w14:textId="1C2A1D29" w:rsidR="005F005C" w:rsidRPr="00E0758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278EA4" w14:textId="77777777" w:rsidR="005F005C" w:rsidRDefault="005F005C" w:rsidP="003F0346">
            <w:pPr>
              <w:pStyle w:val="Nummerierung"/>
            </w:pPr>
          </w:p>
          <w:p w14:paraId="73C20391" w14:textId="14D61D1D" w:rsidR="005F005C" w:rsidRPr="006D707B" w:rsidRDefault="005F005C" w:rsidP="003F0346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17438871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750FD4A6" w14:textId="6289392F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>Wie finde</w:t>
            </w:r>
            <w:r w:rsidR="00C71668">
              <w:rPr>
                <w:color w:val="000000"/>
              </w:rPr>
              <w:t xml:space="preserve">st du </w:t>
            </w:r>
            <w:r w:rsidRPr="006D707B">
              <w:rPr>
                <w:color w:val="000000"/>
              </w:rPr>
              <w:t xml:space="preserve">die Zahl </w:t>
            </w:r>
            <w:r w:rsidR="00D424AE">
              <w:rPr>
                <w:color w:val="000000"/>
              </w:rPr>
              <w:t>85</w:t>
            </w:r>
            <w:r w:rsidR="00D424AE" w:rsidRPr="006D707B">
              <w:rPr>
                <w:color w:val="000000"/>
              </w:rPr>
              <w:t xml:space="preserve"> </w:t>
            </w:r>
            <w:r w:rsidRPr="006D707B">
              <w:rPr>
                <w:color w:val="000000"/>
              </w:rPr>
              <w:t xml:space="preserve">am Zahlenstrahl </w:t>
            </w:r>
            <w:r>
              <w:rPr>
                <w:color w:val="000000"/>
              </w:rPr>
              <w:t xml:space="preserve">von </w:t>
            </w:r>
            <w:r w:rsidRPr="00B35232">
              <w:rPr>
                <w:b/>
                <w:bCs/>
                <w:color w:val="327A86" w:themeColor="text2"/>
              </w:rPr>
              <w:t>b)</w:t>
            </w:r>
            <w:r w:rsidRPr="006D707B">
              <w:rPr>
                <w:color w:val="000000"/>
              </w:rPr>
              <w:t xml:space="preserve">? </w:t>
            </w:r>
          </w:p>
          <w:p w14:paraId="14F7A0A7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7B5DD19F" w14:textId="77777777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</w:tbl>
    <w:p w14:paraId="43C9DBF0" w14:textId="4BE8A7A3" w:rsidR="003F0346" w:rsidRDefault="00471BDA">
      <w:r>
        <w:rPr>
          <w:noProof/>
        </w:rPr>
        <w:drawing>
          <wp:inline distT="0" distB="0" distL="0" distR="0" wp14:anchorId="740B413C" wp14:editId="46564256">
            <wp:extent cx="5755005" cy="5755005"/>
            <wp:effectExtent l="0" t="0" r="0" b="0"/>
            <wp:docPr id="706927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800" w14:textId="07304F7D" w:rsidR="006F5505" w:rsidRDefault="006F5505" w:rsidP="001C79F1">
      <w:pPr>
        <w:sectPr w:rsidR="006F5505" w:rsidSect="00C75E4D">
          <w:headerReference w:type="default" r:id="rId67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Spec="bottom"/>
        <w:tblW w:w="92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632"/>
        <w:gridCol w:w="20"/>
      </w:tblGrid>
      <w:tr w:rsidR="00001201" w14:paraId="5CBCA46E" w14:textId="77777777" w:rsidTr="00F40434">
        <w:trPr>
          <w:gridAfter w:val="1"/>
          <w:wAfter w:w="20" w:type="dxa"/>
          <w:trHeight w:val="287"/>
        </w:trPr>
        <w:tc>
          <w:tcPr>
            <w:tcW w:w="510" w:type="dxa"/>
          </w:tcPr>
          <w:p w14:paraId="219BEA41" w14:textId="77777777" w:rsidR="00001201" w:rsidRDefault="00001201" w:rsidP="00001201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704" w:type="dxa"/>
            <w:gridSpan w:val="11"/>
          </w:tcPr>
          <w:p w14:paraId="757676E8" w14:textId="6EB24131" w:rsidR="00001201" w:rsidRPr="008A67C2" w:rsidRDefault="00001201" w:rsidP="00001201">
            <w:pPr>
              <w:pStyle w:val="berschrift1"/>
            </w:pPr>
            <w:r>
              <w:t>Kann ich</w:t>
            </w:r>
            <w:r w:rsidRPr="000A2BD2">
              <w:t xml:space="preserve"> Zahlen </w:t>
            </w:r>
            <w:r>
              <w:t xml:space="preserve">einordnen </w:t>
            </w:r>
            <w:r w:rsidRPr="000A2BD2">
              <w:t xml:space="preserve">und </w:t>
            </w:r>
            <w:r>
              <w:t>vergleichen?</w:t>
            </w:r>
          </w:p>
        </w:tc>
      </w:tr>
      <w:tr w:rsidR="00001201" w14:paraId="0507D730" w14:textId="77777777" w:rsidTr="008B4775">
        <w:trPr>
          <w:gridAfter w:val="1"/>
          <w:wAfter w:w="20" w:type="dxa"/>
          <w:trHeight w:val="346"/>
        </w:trPr>
        <w:tc>
          <w:tcPr>
            <w:tcW w:w="510" w:type="dxa"/>
          </w:tcPr>
          <w:p w14:paraId="4BFCFD6E" w14:textId="77777777" w:rsidR="00001201" w:rsidRPr="008A67C2" w:rsidRDefault="00001201" w:rsidP="00001201">
            <w:pPr>
              <w:pStyle w:val="berschrift6"/>
            </w:pPr>
            <w:r w:rsidRPr="008A67C2">
              <w:t>1</w:t>
            </w:r>
          </w:p>
        </w:tc>
        <w:tc>
          <w:tcPr>
            <w:tcW w:w="8704" w:type="dxa"/>
            <w:gridSpan w:val="11"/>
          </w:tcPr>
          <w:p w14:paraId="43934D43" w14:textId="4C8C464F" w:rsidR="00001201" w:rsidRPr="00CA074C" w:rsidRDefault="00001201" w:rsidP="00001201">
            <w:pPr>
              <w:pStyle w:val="berschrift6"/>
            </w:pPr>
            <w:r w:rsidRPr="00CA074C">
              <w:t>Nachbar</w:t>
            </w:r>
            <w:r w:rsidR="00F94745">
              <w:t>-Zehner und Nachbar-Hunderter</w:t>
            </w:r>
          </w:p>
        </w:tc>
      </w:tr>
      <w:tr w:rsidR="00001201" w14:paraId="6974A7B7" w14:textId="77777777" w:rsidTr="008B4775">
        <w:tc>
          <w:tcPr>
            <w:tcW w:w="510" w:type="dxa"/>
          </w:tcPr>
          <w:p w14:paraId="18D709BB" w14:textId="77777777" w:rsidR="00001201" w:rsidRPr="00B74344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704" w:type="dxa"/>
            <w:gridSpan w:val="11"/>
          </w:tcPr>
          <w:p w14:paraId="0C9D14BE" w14:textId="692530FD" w:rsidR="00001201" w:rsidRDefault="00001201" w:rsidP="00001201">
            <w:pPr>
              <w:spacing w:line="240" w:lineRule="auto"/>
            </w:pPr>
            <w:r>
              <w:t xml:space="preserve">Zwischen welchen </w:t>
            </w:r>
            <w:r w:rsidR="00F94745">
              <w:t xml:space="preserve">Zehnern und Hundertern </w:t>
            </w:r>
            <w:r>
              <w:t>steht die Zahl? Trage ein.</w:t>
            </w:r>
          </w:p>
          <w:p w14:paraId="01316D48" w14:textId="3FAE4384" w:rsidR="00001201" w:rsidRDefault="00001201" w:rsidP="00001201">
            <w:pPr>
              <w:spacing w:line="240" w:lineRule="auto"/>
            </w:pP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001201" w14:paraId="33AEAD21" w14:textId="77777777" w:rsidTr="00F9474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06" w:type="dxa"/>
                </w:tcPr>
                <w:p w14:paraId="603A15BB" w14:textId="5B624976" w:rsidR="00001201" w:rsidRDefault="00F94745" w:rsidP="00B54D0F">
                  <w:pPr>
                    <w:framePr w:hSpace="141" w:wrap="around" w:vAnchor="text" w:hAnchor="margin" w:yAlign="bottom"/>
                    <w:spacing w:line="240" w:lineRule="auto"/>
                    <w:ind w:left="-110" w:right="-200"/>
                  </w:pPr>
                  <w:r>
                    <w:t xml:space="preserve">Kleinerer </w:t>
                  </w:r>
                  <w:r w:rsidR="00001201" w:rsidRPr="006A4C82">
                    <w:t>Nachbar-</w:t>
                  </w:r>
                  <w:r>
                    <w:t>Hunderter</w:t>
                  </w:r>
                </w:p>
              </w:tc>
              <w:tc>
                <w:tcPr>
                  <w:tcW w:w="1605" w:type="dxa"/>
                </w:tcPr>
                <w:p w14:paraId="2F609814" w14:textId="31D21AD3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27B700D9" w14:textId="23488512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1605" w:type="dxa"/>
                </w:tcPr>
                <w:p w14:paraId="32A8468C" w14:textId="3319D14B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7CA727CC" w14:textId="62C2448D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ind w:left="-153" w:right="-157"/>
                  </w:pPr>
                  <w:r w:rsidRPr="006A4C82">
                    <w:t>Größerer Nachbar-</w:t>
                  </w:r>
                  <w:r w:rsidR="00F94745">
                    <w:br/>
                    <w:t>Hunderter</w:t>
                  </w:r>
                </w:p>
              </w:tc>
            </w:tr>
            <w:tr w:rsidR="00001201" w14:paraId="3B28A69A" w14:textId="77777777" w:rsidTr="00F94745">
              <w:tc>
                <w:tcPr>
                  <w:tcW w:w="1606" w:type="dxa"/>
                  <w:vAlign w:val="center"/>
                </w:tcPr>
                <w:p w14:paraId="4F3493BE" w14:textId="425A78CA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0</w:t>
                  </w:r>
                  <w:r w:rsidRPr="006A4C82">
                    <w:t>0</w:t>
                  </w:r>
                </w:p>
              </w:tc>
              <w:tc>
                <w:tcPr>
                  <w:tcW w:w="1605" w:type="dxa"/>
                  <w:vAlign w:val="center"/>
                </w:tcPr>
                <w:p w14:paraId="2F14C82D" w14:textId="6E715E0A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50</w:t>
                  </w:r>
                </w:p>
              </w:tc>
              <w:tc>
                <w:tcPr>
                  <w:tcW w:w="1605" w:type="dxa"/>
                  <w:vAlign w:val="center"/>
                </w:tcPr>
                <w:p w14:paraId="4B502C41" w14:textId="602F546A" w:rsidR="00001201" w:rsidRPr="00B00335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</w:t>
                  </w:r>
                  <w:r w:rsidR="00F94745">
                    <w:rPr>
                      <w:b/>
                    </w:rPr>
                    <w:t>1</w:t>
                  </w:r>
                </w:p>
              </w:tc>
              <w:tc>
                <w:tcPr>
                  <w:tcW w:w="1605" w:type="dxa"/>
                  <w:vAlign w:val="center"/>
                </w:tcPr>
                <w:p w14:paraId="5DBEA582" w14:textId="22B50A4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60</w:t>
                  </w:r>
                </w:p>
              </w:tc>
              <w:tc>
                <w:tcPr>
                  <w:tcW w:w="1605" w:type="dxa"/>
                  <w:vAlign w:val="center"/>
                </w:tcPr>
                <w:p w14:paraId="75E05BA4" w14:textId="7D44A2EA" w:rsidR="00001201" w:rsidRDefault="00F94745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>
                    <w:t>500</w:t>
                  </w:r>
                </w:p>
              </w:tc>
            </w:tr>
            <w:tr w:rsidR="00001201" w14:paraId="6E17B5A7" w14:textId="77777777" w:rsidTr="00F94745">
              <w:tc>
                <w:tcPr>
                  <w:tcW w:w="1606" w:type="dxa"/>
                  <w:vAlign w:val="center"/>
                </w:tcPr>
                <w:p w14:paraId="218C3DBC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C291C55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030A3D8" w14:textId="77777777" w:rsidR="00001201" w:rsidRPr="00B00335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1605" w:type="dxa"/>
                  <w:vAlign w:val="center"/>
                </w:tcPr>
                <w:p w14:paraId="150A93CD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1D4DC63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1A594BE5" w14:textId="77777777" w:rsidTr="00F94745">
              <w:tc>
                <w:tcPr>
                  <w:tcW w:w="1606" w:type="dxa"/>
                  <w:vAlign w:val="center"/>
                </w:tcPr>
                <w:p w14:paraId="1EA0B2E5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5FBABF9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3012C72" w14:textId="77777777" w:rsidR="00001201" w:rsidRPr="00B00335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1605" w:type="dxa"/>
                  <w:vAlign w:val="center"/>
                </w:tcPr>
                <w:p w14:paraId="0F130C13" w14:textId="17D04904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68C2F5B7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020968AE" w14:textId="77777777" w:rsidTr="00F94745">
              <w:tc>
                <w:tcPr>
                  <w:tcW w:w="1606" w:type="dxa"/>
                  <w:vAlign w:val="center"/>
                </w:tcPr>
                <w:p w14:paraId="6EC13E92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68A5197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368CC93" w14:textId="1F4AC4D0" w:rsidR="00001201" w:rsidRPr="00B00335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</w:t>
                  </w:r>
                  <w:r w:rsidR="00F94745">
                    <w:rPr>
                      <w:b/>
                    </w:rPr>
                    <w:t>5</w:t>
                  </w:r>
                </w:p>
              </w:tc>
              <w:tc>
                <w:tcPr>
                  <w:tcW w:w="1605" w:type="dxa"/>
                  <w:vAlign w:val="center"/>
                </w:tcPr>
                <w:p w14:paraId="667CD826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E7D2536" w14:textId="77777777" w:rsidR="00001201" w:rsidRDefault="00001201" w:rsidP="00B54D0F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</w:tbl>
          <w:p w14:paraId="3E018971" w14:textId="77777777" w:rsidR="00001201" w:rsidRPr="000A2BD2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20" w:type="dxa"/>
            <w:vAlign w:val="bottom"/>
          </w:tcPr>
          <w:p w14:paraId="5C0290AA" w14:textId="77777777" w:rsidR="00001201" w:rsidRDefault="00001201" w:rsidP="0000120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01201" w14:paraId="3DC430BE" w14:textId="77777777" w:rsidTr="008B4775">
        <w:trPr>
          <w:gridAfter w:val="1"/>
          <w:wAfter w:w="20" w:type="dxa"/>
          <w:trHeight w:val="332"/>
        </w:trPr>
        <w:tc>
          <w:tcPr>
            <w:tcW w:w="510" w:type="dxa"/>
          </w:tcPr>
          <w:p w14:paraId="3B530F24" w14:textId="77777777" w:rsidR="00001201" w:rsidRPr="008A67C2" w:rsidRDefault="00001201" w:rsidP="00001201">
            <w:pPr>
              <w:pStyle w:val="berschrift6"/>
            </w:pPr>
            <w:r w:rsidRPr="008A67C2">
              <w:t>2</w:t>
            </w:r>
          </w:p>
        </w:tc>
        <w:tc>
          <w:tcPr>
            <w:tcW w:w="8704" w:type="dxa"/>
            <w:gridSpan w:val="11"/>
          </w:tcPr>
          <w:p w14:paraId="7C78B4FC" w14:textId="01950A07" w:rsidR="00001201" w:rsidRPr="008A67C2" w:rsidRDefault="00001201" w:rsidP="00001201">
            <w:pPr>
              <w:pStyle w:val="berschrift6"/>
            </w:pPr>
            <w:r w:rsidRPr="008A67C2">
              <w:t>Die Mitte finden</w:t>
            </w:r>
          </w:p>
        </w:tc>
      </w:tr>
      <w:tr w:rsidR="00001201" w14:paraId="075C0494" w14:textId="77777777" w:rsidTr="008B4775">
        <w:trPr>
          <w:gridAfter w:val="1"/>
          <w:wAfter w:w="20" w:type="dxa"/>
          <w:trHeight w:val="406"/>
        </w:trPr>
        <w:tc>
          <w:tcPr>
            <w:tcW w:w="510" w:type="dxa"/>
          </w:tcPr>
          <w:p w14:paraId="2A8EB2FB" w14:textId="77777777" w:rsidR="00001201" w:rsidRDefault="00001201" w:rsidP="00001201">
            <w:pPr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F750560" w14:textId="1BD8B8C5" w:rsidR="00001201" w:rsidRPr="00004F79" w:rsidRDefault="009834CC" w:rsidP="0000120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888" behindDoc="0" locked="0" layoutInCell="1" allowOverlap="1" wp14:anchorId="46C46F03" wp14:editId="2F1D5BDC">
                      <wp:simplePos x="0" y="0"/>
                      <wp:positionH relativeFrom="column">
                        <wp:posOffset>1630238</wp:posOffset>
                      </wp:positionH>
                      <wp:positionV relativeFrom="paragraph">
                        <wp:posOffset>110600</wp:posOffset>
                      </wp:positionV>
                      <wp:extent cx="2330157" cy="483235"/>
                      <wp:effectExtent l="0" t="0" r="13335" b="12065"/>
                      <wp:wrapNone/>
                      <wp:docPr id="2032151568" name="Gruppieren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157" cy="483235"/>
                                <a:chOff x="0" y="0"/>
                                <a:chExt cx="2330157" cy="483235"/>
                              </a:xfrm>
                            </wpg:grpSpPr>
                            <wpg:grpSp>
                              <wpg:cNvPr id="685578330" name="Gruppieren 3"/>
                              <wpg:cNvGrpSpPr/>
                              <wpg:grpSpPr>
                                <a:xfrm>
                                  <a:off x="0" y="0"/>
                                  <a:ext cx="2330157" cy="483235"/>
                                  <a:chOff x="0" y="0"/>
                                  <a:chExt cx="2330498" cy="483649"/>
                                </a:xfrm>
                              </wpg:grpSpPr>
                              <wpg:grpSp>
                                <wpg:cNvPr id="2067850444" name="Gruppieren 68558036">
                                  <a:extLst>
                                    <a:ext uri="{FF2B5EF4-FFF2-40B4-BE49-F238E27FC236}">
                                      <a16:creationId xmlns:a16="http://schemas.microsoft.com/office/drawing/2014/main" id="{7057F9C5-AFD2-5DDC-26EC-08ECA9A93E4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3316"/>
                                    <a:ext cx="2330498" cy="470333"/>
                                    <a:chOff x="0" y="0"/>
                                    <a:chExt cx="2330498" cy="599061"/>
                                  </a:xfrm>
                                </wpg:grpSpPr>
                                <wpg:grpSp>
                                  <wpg:cNvPr id="21666276" name="Gruppieren 21666276">
                                    <a:extLst>
                                      <a:ext uri="{FF2B5EF4-FFF2-40B4-BE49-F238E27FC236}">
                                        <a16:creationId xmlns:a16="http://schemas.microsoft.com/office/drawing/2014/main" id="{57A0AFEF-369F-6A24-3016-8AB46BC6BFB7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543"/>
                                      <a:ext cx="2330498" cy="503518"/>
                                      <a:chOff x="0" y="95543"/>
                                      <a:chExt cx="2187411" cy="63490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46544067" name="Grafik 17465440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A2DABC7-B7F7-4BCA-C15A-8A7E9EBD90D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543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32227169" name="Abgerundetes Rechteck 832227169">
                                      <a:extLst>
                                        <a:ext uri="{FF2B5EF4-FFF2-40B4-BE49-F238E27FC236}">
                                          <a16:creationId xmlns:a16="http://schemas.microsoft.com/office/drawing/2014/main" id="{A929C83D-A80B-0421-9C01-05370626A91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3788"/>
                                        <a:ext cx="450215" cy="44666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EE09C2B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364960" name="Abgerundetes Rechteck 1369364960">
                                      <a:extLst>
                                        <a:ext uri="{FF2B5EF4-FFF2-40B4-BE49-F238E27FC236}">
                                          <a16:creationId xmlns:a16="http://schemas.microsoft.com/office/drawing/2014/main" id="{84AC3336-E1B7-C883-B377-C108C7DDA2F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37196" y="283579"/>
                                        <a:ext cx="450215" cy="3095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9D429F7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6000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05944" name="Abgerundetes Rechteck 157405944">
                                      <a:extLst>
                                        <a:ext uri="{FF2B5EF4-FFF2-40B4-BE49-F238E27FC236}">
                                          <a16:creationId xmlns:a16="http://schemas.microsoft.com/office/drawing/2014/main" id="{546790A8-79D9-75FB-107A-BBE33497B2F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3729" y="283775"/>
                                        <a:ext cx="456611" cy="30931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5AA47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8282055" name="Gerade Verbindung 808282055">
                                    <a:extLst>
                                      <a:ext uri="{FF2B5EF4-FFF2-40B4-BE49-F238E27FC236}">
                                        <a16:creationId xmlns:a16="http://schemas.microsoft.com/office/drawing/2014/main" id="{6C8ED898-E4C3-2F7B-512C-A2EF6C76AE1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983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5447217" name="Gerade Verbindung 905447217">
                                    <a:extLst>
                                      <a:ext uri="{FF2B5EF4-FFF2-40B4-BE49-F238E27FC236}">
                                        <a16:creationId xmlns:a16="http://schemas.microsoft.com/office/drawing/2014/main" id="{FDEBD5A1-2795-DB7B-6882-BEF282E08E4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0665" y="0"/>
                                      <a:ext cx="0" cy="244949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49278262" name="Gerade Verbindung 2"/>
                                <wps:cNvCnPr/>
                                <wps:spPr>
                                  <a:xfrm>
                                    <a:off x="1162974" y="0"/>
                                    <a:ext cx="0" cy="19530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639166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66247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46F03" id="Gruppieren 662" o:spid="_x0000_s1395" style="position:absolute;margin-left:128.35pt;margin-top:8.7pt;width:183.5pt;height:38.05pt;z-index:252389888;mso-position-horizontal-relative:text;mso-position-vertical-relative:text" coordsize="23301,483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">
                      <v:group id="_x0000_s1396" style="position:absolute;width:23301;height:4832" coordsize="23304,4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">
                        <v:group id="Gruppieren 68558036" o:spid="_x0000_s1397" style="position:absolute;top:133;width:23304;height:4703" coordsize="23304,5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">
                          <v:group id="Gruppieren 21666276" o:spid="_x0000_s1398" style="position:absolute;top:955;width:23304;height:5035" coordorigin=",955" coordsize="21874,6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">
                            <o:lock v:ext="edit" aspectratio="t"/>
                            <v:shape id="Grafik 1746544067" o:spid="_x0000_s1399" type="#_x0000_t75" style="position:absolute;left:137;top:955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">
                              <v:imagedata r:id="rId69" o:title=""/>
                            </v:shape>
                            <v:roundrect id="Abgerundetes Rechteck 832227169" o:spid="_x0000_s1400" style="position:absolute;top:2837;width:4502;height:44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7EE09C2B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364960" o:spid="_x0000_s1401" style="position:absolute;left:17371;top:2835;width:4503;height:309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09D429F7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7405944" o:spid="_x0000_s1402" style="position:absolute;left:8637;top:2837;width:4566;height:309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2B5AA47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808282055" o:spid="_x0000_s1403" style="position:absolute;visibility:visible;mso-wrap-style:square" from="2398,0" to="239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  <v:line id="Gerade Verbindung 905447217" o:spid="_x0000_s1404" style="position:absolute;visibility:visible;mso-wrap-style:square" from="20906,0" to="209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05" style="position:absolute;visibility:visible;mso-wrap-style:square" from="11629,0" to="11629,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" strokecolor="#a5a5a5 [2092]" strokeweight="1pt">
                          <v:stroke joinstyle="miter"/>
                        </v:line>
                      </v:group>
                      <v:shape id="Dreieck 1" o:spid="_x0000_s1406" type="#_x0000_t5" style="position:absolute;left:21661;top:416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proofErr w:type="gramStart"/>
            <w:r w:rsidR="00001201">
              <w:t>Finde</w:t>
            </w:r>
            <w:proofErr w:type="gramEnd"/>
            <w:r w:rsidR="00001201">
              <w:t xml:space="preserve"> die Mitte zwischen:</w:t>
            </w:r>
            <w:r w:rsidR="00001201">
              <w:rPr>
                <w:noProof/>
              </w:rPr>
              <w:t xml:space="preserve"> </w:t>
            </w:r>
          </w:p>
        </w:tc>
      </w:tr>
      <w:tr w:rsidR="00001201" w:rsidRPr="00252562" w14:paraId="4861352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02846ED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435F5E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5273F83" w14:textId="2623B5C5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960" behindDoc="0" locked="0" layoutInCell="1" allowOverlap="1" wp14:anchorId="151B951E" wp14:editId="1459D779">
                      <wp:simplePos x="0" y="0"/>
                      <wp:positionH relativeFrom="column">
                        <wp:posOffset>1315869</wp:posOffset>
                      </wp:positionH>
                      <wp:positionV relativeFrom="paragraph">
                        <wp:posOffset>379506</wp:posOffset>
                      </wp:positionV>
                      <wp:extent cx="2339975" cy="500514"/>
                      <wp:effectExtent l="0" t="0" r="9525" b="7620"/>
                      <wp:wrapNone/>
                      <wp:docPr id="2136416553" name="Gruppieren 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500514"/>
                                <a:chOff x="0" y="0"/>
                                <a:chExt cx="2339975" cy="500514"/>
                              </a:xfrm>
                            </wpg:grpSpPr>
                            <wpg:grpSp>
                              <wpg:cNvPr id="1073762422" name="Gruppieren 4"/>
                              <wpg:cNvGrpSpPr/>
                              <wpg:grpSpPr>
                                <a:xfrm>
                                  <a:off x="0" y="0"/>
                                  <a:ext cx="2339975" cy="500514"/>
                                  <a:chOff x="0" y="0"/>
                                  <a:chExt cx="2339975" cy="500514"/>
                                </a:xfrm>
                              </wpg:grpSpPr>
                              <wpg:grpSp>
                                <wpg:cNvPr id="1071250444" name="Gruppieren 68558044">
                                  <a:extLst>
                                    <a:ext uri="{FF2B5EF4-FFF2-40B4-BE49-F238E27FC236}">
                                      <a16:creationId xmlns:a16="http://schemas.microsoft.com/office/drawing/2014/main" id="{68F5129B-44B0-DDD9-23E0-2152C219A13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500514"/>
                                    <a:chOff x="0" y="0"/>
                                    <a:chExt cx="2339975" cy="516696"/>
                                  </a:xfrm>
                                </wpg:grpSpPr>
                                <wpg:grpSp>
                                  <wpg:cNvPr id="1915004710" name="Gruppieren 1915004710">
                                    <a:extLst>
                                      <a:ext uri="{FF2B5EF4-FFF2-40B4-BE49-F238E27FC236}">
                                        <a16:creationId xmlns:a16="http://schemas.microsoft.com/office/drawing/2014/main" id="{564A4C0F-0005-A94D-B1DF-9F4141E7E8B8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712"/>
                                      <a:ext cx="2339975" cy="420984"/>
                                      <a:chOff x="0" y="95712"/>
                                      <a:chExt cx="2196306" cy="52714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43728071" name="Grafik 114372807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397A3E8-F39B-D9D4-2146-13A8BF17AEA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71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05291011" name="Abgerundetes Rechteck 905291011">
                                      <a:extLst>
                                        <a:ext uri="{FF2B5EF4-FFF2-40B4-BE49-F238E27FC236}">
                                          <a16:creationId xmlns:a16="http://schemas.microsoft.com/office/drawing/2014/main" id="{94BF7E2C-E4F5-3CC6-6E08-41AE441B428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196428"/>
                                        <a:ext cx="450215" cy="424495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63A0B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1836948" name="Abgerundetes Rechteck 821836948">
                                      <a:extLst>
                                        <a:ext uri="{FF2B5EF4-FFF2-40B4-BE49-F238E27FC236}">
                                          <a16:creationId xmlns:a16="http://schemas.microsoft.com/office/drawing/2014/main" id="{9125FABB-9B68-E5B7-1312-96D4B6B4CE0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46091" y="209455"/>
                                        <a:ext cx="450215" cy="4134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18D376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5323547" name="Abgerundetes Rechteck 1065323547">
                                      <a:extLst>
                                        <a:ext uri="{FF2B5EF4-FFF2-40B4-BE49-F238E27FC236}">
                                          <a16:creationId xmlns:a16="http://schemas.microsoft.com/office/drawing/2014/main" id="{4F04D14E-21F2-38EF-3A1E-B3505C8767B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9852" y="284844"/>
                                        <a:ext cx="432142" cy="25146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F7526F1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3423414" name="Gerade Verbindung 33423414">
                                    <a:extLst>
                                      <a:ext uri="{FF2B5EF4-FFF2-40B4-BE49-F238E27FC236}">
                                        <a16:creationId xmlns:a16="http://schemas.microsoft.com/office/drawing/2014/main" id="{368C4932-86B6-0057-CA9E-30A04AED08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3157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4739052" name="Gerade Verbindung 334739052">
                                    <a:extLst>
                                      <a:ext uri="{FF2B5EF4-FFF2-40B4-BE49-F238E27FC236}">
                                        <a16:creationId xmlns:a16="http://schemas.microsoft.com/office/drawing/2014/main" id="{11271B08-98AB-6301-B04E-E5B34B628D3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014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07377858" name="Gerade Verbindung 2"/>
                                <wps:cNvCnPr/>
                                <wps:spPr>
                                  <a:xfrm>
                                    <a:off x="1162975" y="31072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6837455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9694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B951E" id="Gruppieren 661" o:spid="_x0000_s1407" style="position:absolute;margin-left:103.6pt;margin-top:29.9pt;width:184.25pt;height:39.4pt;z-index:252392960;mso-position-horizontal-relative:text;mso-position-vertical-relative:text" coordsize="23399,500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">
                      <v:group id="Gruppieren 4" o:spid="_x0000_s1408" style="position:absolute;width:23399;height:5005" coordsize="23399,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">
                        <v:group id="Gruppieren 68558044" o:spid="_x0000_s1409" style="position:absolute;width:23399;height:5005" coordsize="23399,5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">
                          <v:group id="Gruppieren 1915004710" o:spid="_x0000_s1410" style="position:absolute;top:957;width:23399;height:4209" coordorigin=",957" coordsize="21963,5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">
                            <o:lock v:ext="edit" aspectratio="t"/>
                            <v:shape id="Grafik 1143728071" o:spid="_x0000_s1411" type="#_x0000_t75" style="position:absolute;left:137;top:95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">
                              <v:imagedata r:id="rId69" o:title=""/>
                            </v:shape>
                            <v:roundrect id="Abgerundetes Rechteck 905291011" o:spid="_x0000_s1412" style="position:absolute;top:1964;width:4502;height:424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4F63A0B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821836948" o:spid="_x0000_s1413" style="position:absolute;left:17460;top:2094;width:4503;height:41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&#13;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3C18D376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65323547" o:spid="_x0000_s1414" style="position:absolute;left:8698;top:2848;width:4321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1F7526F1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33423414" o:spid="_x0000_s1415" style="position:absolute;visibility:visible;mso-wrap-style:square" from="2431,0" to="243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  <v:line id="Gerade Verbindung 334739052" o:spid="_x0000_s1416" style="position:absolute;visibility:visible;mso-wrap-style:square" from="21001,0" to="2100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17" style="position:absolute;visibility:visible;mso-wrap-style:square" from="11629,310" to="11629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" strokecolor="#a5a5a5 [2092]" strokeweight="1pt">
                          <v:stroke joinstyle="miter"/>
                        </v:line>
                      </v:group>
                      <v:shape id="Dreieck 1" o:spid="_x0000_s1418" type="#_x0000_t5" style="position:absolute;left:21796;top:483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5000 und 6000</w:t>
            </w:r>
          </w:p>
        </w:tc>
        <w:tc>
          <w:tcPr>
            <w:tcW w:w="6154" w:type="dxa"/>
            <w:gridSpan w:val="7"/>
          </w:tcPr>
          <w:p w14:paraId="3DBC5EF4" w14:textId="7B9B0041" w:rsidR="00001201" w:rsidRDefault="00001201" w:rsidP="00001201">
            <w:pPr>
              <w:spacing w:line="240" w:lineRule="atLeast"/>
            </w:pPr>
            <w:r>
              <w:t xml:space="preserve">   </w:t>
            </w:r>
          </w:p>
          <w:p w14:paraId="7E9392B9" w14:textId="3450DBBD" w:rsidR="00001201" w:rsidRDefault="00001201" w:rsidP="00001201"/>
          <w:p w14:paraId="7E70CC79" w14:textId="1A7E3A43" w:rsidR="00001201" w:rsidRPr="00252562" w:rsidRDefault="00001201" w:rsidP="0000120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5472" behindDoc="0" locked="0" layoutInCell="1" allowOverlap="1" wp14:anchorId="4D76AFFC" wp14:editId="3A7EC6DC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790B45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1945472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4448" behindDoc="0" locked="0" layoutInCell="1" allowOverlap="1" wp14:anchorId="01FB59F8" wp14:editId="72F19F72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E359DD3" id="Gerade Verbindung mit Pfeil 13951" o:spid="_x0000_s1026" type="#_x0000_t32" style="position:absolute;margin-left:29.65pt;margin-top:2.75pt;width:0;height:0;z-index:251944448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</w:p>
        </w:tc>
      </w:tr>
      <w:tr w:rsidR="00001201" w:rsidRPr="00252562" w14:paraId="40A0EF5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54418C29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1AADD0E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42EF4BF6" w14:textId="02AAD006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032" behindDoc="0" locked="0" layoutInCell="1" allowOverlap="1" wp14:anchorId="1C94CCD9" wp14:editId="55ABFA8C">
                      <wp:simplePos x="0" y="0"/>
                      <wp:positionH relativeFrom="column">
                        <wp:posOffset>1295699</wp:posOffset>
                      </wp:positionH>
                      <wp:positionV relativeFrom="paragraph">
                        <wp:posOffset>391608</wp:posOffset>
                      </wp:positionV>
                      <wp:extent cx="2339975" cy="459740"/>
                      <wp:effectExtent l="0" t="0" r="9525" b="10160"/>
                      <wp:wrapNone/>
                      <wp:docPr id="1113655143" name="Gruppieren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459740"/>
                              </a:xfrm>
                            </wpg:grpSpPr>
                            <wpg:grpSp>
                              <wpg:cNvPr id="2078349314" name="Gruppieren 5"/>
                              <wpg:cNvGrpSpPr/>
                              <wpg:grpSpPr>
                                <a:xfrm>
                                  <a:off x="0" y="0"/>
                                  <a:ext cx="2339975" cy="459740"/>
                                  <a:chOff x="0" y="0"/>
                                  <a:chExt cx="2339975" cy="459740"/>
                                </a:xfrm>
                              </wpg:grpSpPr>
                              <wpg:grpSp>
                                <wpg:cNvPr id="1810101672" name="Gruppieren 68558052">
                                  <a:extLst>
                                    <a:ext uri="{FF2B5EF4-FFF2-40B4-BE49-F238E27FC236}">
                                      <a16:creationId xmlns:a16="http://schemas.microsoft.com/office/drawing/2014/main" id="{56DDAEEF-AF51-AF43-2523-070DD99D52B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459740"/>
                                    <a:chOff x="0" y="0"/>
                                    <a:chExt cx="2339975" cy="513877"/>
                                  </a:xfrm>
                                </wpg:grpSpPr>
                                <wpg:grpSp>
                                  <wpg:cNvPr id="69770620" name="Gruppieren 69770620">
                                    <a:extLst>
                                      <a:ext uri="{FF2B5EF4-FFF2-40B4-BE49-F238E27FC236}">
                                        <a16:creationId xmlns:a16="http://schemas.microsoft.com/office/drawing/2014/main" id="{ADAF5F18-6797-C2D1-F315-6704448BB9F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02982"/>
                                      <a:ext cx="2339975" cy="410895"/>
                                      <a:chOff x="0" y="102982"/>
                                      <a:chExt cx="2205711" cy="52547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5747833" name="Grafik 9257478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572B47D-4698-9AA5-3575-2DEC92956C47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0298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81732141" name="Abgerundetes Rechteck 281732141">
                                      <a:extLst>
                                        <a:ext uri="{FF2B5EF4-FFF2-40B4-BE49-F238E27FC236}">
                                          <a16:creationId xmlns:a16="http://schemas.microsoft.com/office/drawing/2014/main" id="{C10808B2-7662-0CE7-27F9-C14B257D507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91374"/>
                                        <a:ext cx="477983" cy="337084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C63B38E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10 000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2045407" name="Abgerundetes Rechteck 272045407">
                                      <a:extLst>
                                        <a:ext uri="{FF2B5EF4-FFF2-40B4-BE49-F238E27FC236}">
                                          <a16:creationId xmlns:a16="http://schemas.microsoft.com/office/drawing/2014/main" id="{B28F7891-1FDE-F09A-88E2-7B67723259E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291174"/>
                                        <a:ext cx="477983" cy="337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7EC3DC8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6077822" name="Abgerundetes Rechteck 476077822">
                                      <a:extLst>
                                        <a:ext uri="{FF2B5EF4-FFF2-40B4-BE49-F238E27FC236}">
                                          <a16:creationId xmlns:a16="http://schemas.microsoft.com/office/drawing/2014/main" id="{EC058CAC-7641-BCB5-A6A2-24A6285DAE9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292112"/>
                                        <a:ext cx="477983" cy="283032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D0AEA69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4463855" name="Gerade Verbindung 1754463855">
                                    <a:extLst>
                                      <a:ext uri="{FF2B5EF4-FFF2-40B4-BE49-F238E27FC236}">
                                        <a16:creationId xmlns:a16="http://schemas.microsoft.com/office/drawing/2014/main" id="{CD680FB4-0B5F-2D18-5198-EAFD7A95714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3734381" name="Gerade Verbindung 1953734381">
                                    <a:extLst>
                                      <a:ext uri="{FF2B5EF4-FFF2-40B4-BE49-F238E27FC236}">
                                        <a16:creationId xmlns:a16="http://schemas.microsoft.com/office/drawing/2014/main" id="{1A9BB013-E612-0AF5-4358-0CEE1C0188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6159" y="5346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40664047" name="Gerade Verbindung 2"/>
                                <wps:cNvCnPr/>
                                <wps:spPr>
                                  <a:xfrm>
                                    <a:off x="1167414" y="17755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7030791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2970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4CCD9" id="Gruppieren 663" o:spid="_x0000_s1419" style="position:absolute;margin-left:102pt;margin-top:30.85pt;width:184.25pt;height:36.2pt;z-index:252396032;mso-position-horizontal-relative:text;mso-position-vertical-relative:text" coordsize="23399,459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">
                      <v:group id="_x0000_s1420" style="position:absolute;width:23399;height:4597" coordsize="23399,4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">
                        <v:group id="Gruppieren 68558052" o:spid="_x0000_s1421" style="position:absolute;width:23399;height:4597" coordsize="23399,5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">
                          <v:group id="Gruppieren 69770620" o:spid="_x0000_s1422" style="position:absolute;top:1029;width:23399;height:4109" coordorigin=",1029" coordsize="22057,5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">
                            <o:lock v:ext="edit" aspectratio="t"/>
                            <v:shape id="Grafik 925747833" o:spid="_x0000_s1423" type="#_x0000_t75" style="position:absolute;left:225;top:1029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">
                              <v:imagedata r:id="rId69" o:title=""/>
                            </v:shape>
                            <v:roundrect id="Abgerundetes Rechteck 281732141" o:spid="_x0000_s1424" style="position:absolute;top:2913;width:4779;height:337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6C63B38E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72045407" o:spid="_x0000_s1425" style="position:absolute;left:17277;top:2911;width:4780;height:33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47EC3DC8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476077822" o:spid="_x0000_s1426" style="position:absolute;left:8473;top:2921;width:4780;height:28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4D0AEA69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754463855" o:spid="_x0000_s1427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953734381" o:spid="_x0000_s1428" style="position:absolute;visibility:visible;mso-wrap-style:square" from="20961,53" to="20961,2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29" style="position:absolute;visibility:visible;mso-wrap-style:square" from="11674,177" to="11674,21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" strokecolor="#a5a5a5 [2092]" strokeweight="1pt">
                          <v:stroke joinstyle="miter"/>
                        </v:line>
                      </v:group>
                      <v:shape id="Dreieck 1" o:spid="_x0000_s1430" type="#_x0000_t5" style="position:absolute;left:21729;top:483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2500 und 4500</w:t>
            </w:r>
          </w:p>
        </w:tc>
        <w:tc>
          <w:tcPr>
            <w:tcW w:w="6154" w:type="dxa"/>
            <w:gridSpan w:val="7"/>
          </w:tcPr>
          <w:p w14:paraId="7141E92A" w14:textId="769A95C8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089AF76F" w14:textId="1D20CE34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3C130483" w14:textId="2F702C99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001201" w:rsidRPr="00252562" w14:paraId="5AF71681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90B40C2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FC0565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50BD888C" w14:textId="0852C767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104" behindDoc="0" locked="0" layoutInCell="1" allowOverlap="1" wp14:anchorId="67251250" wp14:editId="41B7B28A">
                      <wp:simplePos x="0" y="0"/>
                      <wp:positionH relativeFrom="column">
                        <wp:posOffset>1322593</wp:posOffset>
                      </wp:positionH>
                      <wp:positionV relativeFrom="paragraph">
                        <wp:posOffset>417681</wp:posOffset>
                      </wp:positionV>
                      <wp:extent cx="2353945" cy="432096"/>
                      <wp:effectExtent l="0" t="0" r="8255" b="12700"/>
                      <wp:wrapNone/>
                      <wp:docPr id="744216783" name="Gruppieren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32096"/>
                                <a:chOff x="0" y="0"/>
                                <a:chExt cx="2353945" cy="432096"/>
                              </a:xfrm>
                            </wpg:grpSpPr>
                            <wpg:grpSp>
                              <wpg:cNvPr id="698957419" name="Gruppieren 6"/>
                              <wpg:cNvGrpSpPr/>
                              <wpg:grpSpPr>
                                <a:xfrm>
                                  <a:off x="0" y="0"/>
                                  <a:ext cx="2353945" cy="432096"/>
                                  <a:chOff x="0" y="0"/>
                                  <a:chExt cx="2353945" cy="432096"/>
                                </a:xfrm>
                              </wpg:grpSpPr>
                              <wpg:grpSp>
                                <wpg:cNvPr id="2050657385" name="Gruppieren 68558060">
                                  <a:extLst>
                                    <a:ext uri="{FF2B5EF4-FFF2-40B4-BE49-F238E27FC236}">
                                      <a16:creationId xmlns:a16="http://schemas.microsoft.com/office/drawing/2014/main" id="{B1E13AB0-0EAB-7A36-23A4-76C427E7FE4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53945" cy="432096"/>
                                    <a:chOff x="0" y="0"/>
                                    <a:chExt cx="2353947" cy="489416"/>
                                  </a:xfrm>
                                </wpg:grpSpPr>
                                <wpg:grpSp>
                                  <wpg:cNvPr id="81724481" name="Gruppieren 81724481">
                                    <a:extLst>
                                      <a:ext uri="{FF2B5EF4-FFF2-40B4-BE49-F238E27FC236}">
                                        <a16:creationId xmlns:a16="http://schemas.microsoft.com/office/drawing/2014/main" id="{A4CFB389-04B3-0122-B456-894552D93E0D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16472"/>
                                      <a:ext cx="2353947" cy="372944"/>
                                      <a:chOff x="0" y="116472"/>
                                      <a:chExt cx="2205711" cy="47441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59390940" name="Grafik 7593909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BDFA101-FC6F-D0E7-67BA-294BEFC465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1647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45040038" name="Abgerundetes Rechteck 445040038">
                                      <a:extLst>
                                        <a:ext uri="{FF2B5EF4-FFF2-40B4-BE49-F238E27FC236}">
                                          <a16:creationId xmlns:a16="http://schemas.microsoft.com/office/drawing/2014/main" id="{40E3C9A6-53DA-E1FA-589C-95332A27AFE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9223"/>
                                        <a:ext cx="477983" cy="28848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6CFA64C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8922104" name="Abgerundetes Rechteck 1528922104">
                                      <a:extLst>
                                        <a:ext uri="{FF2B5EF4-FFF2-40B4-BE49-F238E27FC236}">
                                          <a16:creationId xmlns:a16="http://schemas.microsoft.com/office/drawing/2014/main" id="{71B8EA86-F566-526D-8E70-A81284CE02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304523"/>
                                        <a:ext cx="477983" cy="27399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72B7784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9326972" name="Abgerundetes Rechteck 1969326972">
                                      <a:extLst>
                                        <a:ext uri="{FF2B5EF4-FFF2-40B4-BE49-F238E27FC236}">
                                          <a16:creationId xmlns:a16="http://schemas.microsoft.com/office/drawing/2014/main" id="{7B52FDED-3449-591E-87D9-89A8F9ABB17B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305603"/>
                                        <a:ext cx="477983" cy="285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994EEDA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1833146" name="Gerade Verbindung 151833146">
                                    <a:extLst>
                                      <a:ext uri="{FF2B5EF4-FFF2-40B4-BE49-F238E27FC236}">
                                        <a16:creationId xmlns:a16="http://schemas.microsoft.com/office/drawing/2014/main" id="{66D699C3-4474-B76C-BFC1-175E126400F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5635" y="10633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5445488" name="Gerade Verbindung 1915445488">
                                    <a:extLst>
                                      <a:ext uri="{FF2B5EF4-FFF2-40B4-BE49-F238E27FC236}">
                                        <a16:creationId xmlns:a16="http://schemas.microsoft.com/office/drawing/2014/main" id="{343EE483-4361-240E-C027-6623D8598BA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68187047" name="Gerade Verbindung 2"/>
                                <wps:cNvCnPr/>
                                <wps:spPr>
                                  <a:xfrm>
                                    <a:off x="1171853" y="26634"/>
                                    <a:ext cx="0" cy="19494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2182041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59523" y="6178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251250" id="Gruppieren 664" o:spid="_x0000_s1431" style="position:absolute;margin-left:104.15pt;margin-top:32.9pt;width:185.35pt;height:34pt;z-index:252399104;mso-position-horizontal-relative:text;mso-position-vertical-relative:text" coordsize="23539,432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">
                      <v:group id="Gruppieren 6" o:spid="_x0000_s1432" style="position:absolute;width:23539;height:4320" coordsize="23539,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">
                        <v:group id="Gruppieren 68558060" o:spid="_x0000_s1433" style="position:absolute;width:23539;height:4320" coordsize="23539,4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">
                          <v:group id="Gruppieren 81724481" o:spid="_x0000_s1434" style="position:absolute;top:1164;width:23539;height:3730" coordorigin=",1164" coordsize="22057,4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">
                            <o:lock v:ext="edit" aspectratio="t"/>
                            <v:shape id="Grafik 759390940" o:spid="_x0000_s1435" type="#_x0000_t75" style="position:absolute;left:225;top:1164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">
                              <v:imagedata r:id="rId69" o:title=""/>
                            </v:shape>
                            <v:roundrect id="Abgerundetes Rechteck 445040038" o:spid="_x0000_s1436" style="position:absolute;top:2892;width:4779;height:28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36CFA64C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28922104" o:spid="_x0000_s1437" style="position:absolute;left:17277;top:3045;width:4780;height:27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572B7784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69326972" o:spid="_x0000_s1438" style="position:absolute;left:8473;top:3056;width:4780;height:2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3994EEDA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1833146" o:spid="_x0000_s1439" style="position:absolute;visibility:visible;mso-wrap-style:square" from="21056,106" to="21056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  <v:line id="Gerade Verbindung 1915445488" o:spid="_x0000_s1440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41" style="position:absolute;visibility:visible;mso-wrap-style:square" from="11718,266" to="11718,2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" strokecolor="#a5a5a5 [2092]" strokeweight="1pt">
                          <v:stroke joinstyle="miter"/>
                        </v:line>
                      </v:group>
                      <v:shape id="Dreieck 1" o:spid="_x0000_s1442" type="#_x0000_t5" style="position:absolute;left:21595;top:617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10 000 und 20 000</w:t>
            </w:r>
          </w:p>
        </w:tc>
        <w:tc>
          <w:tcPr>
            <w:tcW w:w="6154" w:type="dxa"/>
            <w:gridSpan w:val="7"/>
          </w:tcPr>
          <w:p w14:paraId="122C3223" w14:textId="35805195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448C22EF" w14:textId="491098C5" w:rsidR="00001201" w:rsidRDefault="00001201" w:rsidP="00001201">
            <w:pPr>
              <w:spacing w:line="240" w:lineRule="atLeast"/>
            </w:pPr>
          </w:p>
          <w:p w14:paraId="4F2509D5" w14:textId="5DF38A9E" w:rsidR="00001201" w:rsidRDefault="00001201" w:rsidP="00001201">
            <w:pPr>
              <w:spacing w:line="240" w:lineRule="atLeast"/>
            </w:pPr>
          </w:p>
        </w:tc>
      </w:tr>
      <w:tr w:rsidR="00001201" w:rsidRPr="00252562" w14:paraId="1E7B5CAA" w14:textId="77777777" w:rsidTr="008B4775">
        <w:trPr>
          <w:gridAfter w:val="1"/>
          <w:wAfter w:w="20" w:type="dxa"/>
          <w:trHeight w:val="481"/>
        </w:trPr>
        <w:tc>
          <w:tcPr>
            <w:tcW w:w="510" w:type="dxa"/>
          </w:tcPr>
          <w:p w14:paraId="542742CE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13AC0E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46078FF3" w14:textId="67F75A8E" w:rsidR="00001201" w:rsidRDefault="00001201" w:rsidP="00BB16A5">
            <w:pPr>
              <w:spacing w:line="240" w:lineRule="auto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2B2A26EF" w14:textId="7FD0AF74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0B2472F9" w14:textId="77777777" w:rsidR="00001201" w:rsidRDefault="00001201" w:rsidP="00001201">
            <w:pPr>
              <w:spacing w:line="240" w:lineRule="atLeast"/>
            </w:pPr>
          </w:p>
        </w:tc>
        <w:tc>
          <w:tcPr>
            <w:tcW w:w="632" w:type="dxa"/>
            <w:vAlign w:val="bottom"/>
          </w:tcPr>
          <w:p w14:paraId="105B6D43" w14:textId="77777777" w:rsidR="00001201" w:rsidRDefault="00001201" w:rsidP="00001201">
            <w:pPr>
              <w:spacing w:line="240" w:lineRule="auto"/>
            </w:pPr>
          </w:p>
        </w:tc>
      </w:tr>
      <w:tr w:rsidR="00001201" w14:paraId="25ECA593" w14:textId="77777777" w:rsidTr="008B4775">
        <w:trPr>
          <w:gridAfter w:val="1"/>
          <w:wAfter w:w="20" w:type="dxa"/>
          <w:trHeight w:val="170"/>
        </w:trPr>
        <w:tc>
          <w:tcPr>
            <w:tcW w:w="510" w:type="dxa"/>
          </w:tcPr>
          <w:p w14:paraId="7D9E9782" w14:textId="77777777" w:rsidR="00001201" w:rsidRPr="008A67C2" w:rsidRDefault="00001201" w:rsidP="00001201">
            <w:pPr>
              <w:pStyle w:val="berschrift6"/>
            </w:pPr>
            <w:r w:rsidRPr="008A67C2">
              <w:t>3</w:t>
            </w:r>
          </w:p>
        </w:tc>
        <w:tc>
          <w:tcPr>
            <w:tcW w:w="8704" w:type="dxa"/>
            <w:gridSpan w:val="11"/>
          </w:tcPr>
          <w:p w14:paraId="48274771" w14:textId="77777777" w:rsidR="00001201" w:rsidRPr="008A67C2" w:rsidRDefault="00001201" w:rsidP="00001201">
            <w:pPr>
              <w:pStyle w:val="berschrift6"/>
            </w:pPr>
            <w:r w:rsidRPr="008A67C2">
              <w:t>Zahlen vergleichen</w:t>
            </w:r>
          </w:p>
        </w:tc>
      </w:tr>
      <w:tr w:rsidR="00001201" w14:paraId="30C069ED" w14:textId="77777777" w:rsidTr="008B4775">
        <w:trPr>
          <w:gridAfter w:val="1"/>
          <w:wAfter w:w="20" w:type="dxa"/>
          <w:trHeight w:val="173"/>
        </w:trPr>
        <w:tc>
          <w:tcPr>
            <w:tcW w:w="510" w:type="dxa"/>
          </w:tcPr>
          <w:p w14:paraId="0298C4FC" w14:textId="77777777" w:rsidR="00001201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068C3D1" w14:textId="27380907" w:rsidR="008C2D5D" w:rsidRPr="00090D5B" w:rsidRDefault="00001201" w:rsidP="00001201">
            <w:pPr>
              <w:spacing w:line="240" w:lineRule="auto"/>
            </w:pPr>
            <w:r w:rsidRPr="00BB23B9">
              <w:t>Vergleiche</w:t>
            </w:r>
            <w:r w:rsidR="008C2D5D">
              <w:t xml:space="preserve"> die Zahlen miteinander</w:t>
            </w:r>
            <w:r w:rsidRPr="00BB23B9">
              <w:t xml:space="preserve">: </w:t>
            </w:r>
            <w:r w:rsidR="008C2D5D">
              <w:t>Trage</w:t>
            </w:r>
            <w:r w:rsidR="008C2D5D" w:rsidRPr="00090D5B">
              <w:t xml:space="preserve">  &lt;  oder  &gt;  ein. </w:t>
            </w:r>
          </w:p>
          <w:p w14:paraId="39C99D16" w14:textId="01140264" w:rsidR="00001201" w:rsidRDefault="008C2D5D" w:rsidP="00001201">
            <w:pPr>
              <w:spacing w:line="240" w:lineRule="auto"/>
            </w:pPr>
            <w:r>
              <w:t>„</w:t>
            </w:r>
            <w:r w:rsidR="00001201">
              <w:t>k</w:t>
            </w:r>
            <w:r w:rsidR="00001201" w:rsidRPr="00BB23B9">
              <w:t>leiner als</w:t>
            </w:r>
            <w:r>
              <w:t>“</w:t>
            </w:r>
            <w:r w:rsidR="00001201" w:rsidRPr="00BB23B9">
              <w:t xml:space="preserve"> (&lt;)</w:t>
            </w:r>
            <w:r>
              <w:t>;</w:t>
            </w:r>
            <w:r w:rsidR="00001201" w:rsidRPr="00BB23B9">
              <w:t xml:space="preserve"> </w:t>
            </w:r>
            <w:r>
              <w:t>„</w:t>
            </w:r>
            <w:r w:rsidR="00001201" w:rsidRPr="00BB23B9">
              <w:t>größer als</w:t>
            </w:r>
            <w:r>
              <w:t>“</w:t>
            </w:r>
            <w:r w:rsidR="00001201" w:rsidRPr="00BB23B9">
              <w:t xml:space="preserve"> (&gt;)</w:t>
            </w:r>
          </w:p>
          <w:p w14:paraId="069C2EEA" w14:textId="09349AB9" w:rsidR="00001201" w:rsidRPr="00004F79" w:rsidRDefault="00001201" w:rsidP="00001201">
            <w:pPr>
              <w:spacing w:line="240" w:lineRule="auto"/>
            </w:pPr>
          </w:p>
        </w:tc>
      </w:tr>
      <w:tr w:rsidR="00001201" w:rsidRPr="00252562" w14:paraId="240B3DE4" w14:textId="77777777" w:rsidTr="008B4775">
        <w:trPr>
          <w:gridAfter w:val="1"/>
          <w:wAfter w:w="20" w:type="dxa"/>
          <w:trHeight w:val="963"/>
        </w:trPr>
        <w:tc>
          <w:tcPr>
            <w:tcW w:w="510" w:type="dxa"/>
          </w:tcPr>
          <w:p w14:paraId="60AC754C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31CDA6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14F34337" w14:textId="77777777" w:rsidR="00001201" w:rsidRDefault="00001201" w:rsidP="0000120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53664562" w14:textId="77777777" w:rsidR="00001201" w:rsidRDefault="00001201" w:rsidP="0000120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580A77B" w14:textId="77777777" w:rsidR="00001201" w:rsidRPr="00252562" w:rsidRDefault="00001201" w:rsidP="0000120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03A5DC39" w14:textId="77777777" w:rsidR="00001201" w:rsidRPr="00BB23B9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0CFE3593" w14:textId="77777777" w:rsidR="00001201" w:rsidRDefault="00001201" w:rsidP="0000120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0F5A0B18" w14:textId="77777777" w:rsidR="00001201" w:rsidRDefault="00001201" w:rsidP="0000120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0C683E29" w14:textId="77777777" w:rsidR="00001201" w:rsidRPr="00252562" w:rsidRDefault="00001201" w:rsidP="0000120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16256557" w14:textId="77777777" w:rsidR="00001201" w:rsidRPr="00E244C3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33AD8828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234D404C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65A86E50" w14:textId="77777777" w:rsidR="00001201" w:rsidRDefault="00001201" w:rsidP="0000120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99CD094" w14:textId="77777777" w:rsidR="00001201" w:rsidRPr="00252562" w:rsidRDefault="00001201" w:rsidP="00001201">
            <w:pPr>
              <w:spacing w:line="240" w:lineRule="auto"/>
            </w:pPr>
          </w:p>
        </w:tc>
        <w:tc>
          <w:tcPr>
            <w:tcW w:w="632" w:type="dxa"/>
            <w:vAlign w:val="bottom"/>
          </w:tcPr>
          <w:p w14:paraId="5FFA6540" w14:textId="0E77F8DD" w:rsidR="00001201" w:rsidRPr="00252562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48544" behindDoc="0" locked="0" layoutInCell="1" allowOverlap="1" wp14:anchorId="6CD32257" wp14:editId="2C9FB5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1201" w14:paraId="31941947" w14:textId="77777777" w:rsidTr="008B4775">
        <w:trPr>
          <w:gridAfter w:val="1"/>
          <w:wAfter w:w="20" w:type="dxa"/>
          <w:trHeight w:val="454"/>
        </w:trPr>
        <w:tc>
          <w:tcPr>
            <w:tcW w:w="510" w:type="dxa"/>
          </w:tcPr>
          <w:p w14:paraId="5E520E0C" w14:textId="77777777" w:rsidR="00001201" w:rsidRPr="008A67C2" w:rsidRDefault="00001201" w:rsidP="00001201">
            <w:pPr>
              <w:pStyle w:val="berschrift6"/>
            </w:pPr>
            <w:r w:rsidRPr="008A67C2">
              <w:t>4</w:t>
            </w:r>
          </w:p>
        </w:tc>
        <w:tc>
          <w:tcPr>
            <w:tcW w:w="8704" w:type="dxa"/>
            <w:gridSpan w:val="11"/>
          </w:tcPr>
          <w:p w14:paraId="0CF1C15F" w14:textId="77777777" w:rsidR="00001201" w:rsidRPr="008A67C2" w:rsidRDefault="00001201" w:rsidP="00001201">
            <w:pPr>
              <w:pStyle w:val="berschrift6"/>
            </w:pPr>
            <w:r>
              <w:t>Große Zahlen ohne Zahlenstrahl vergleichen</w:t>
            </w:r>
          </w:p>
        </w:tc>
      </w:tr>
      <w:tr w:rsidR="00001201" w:rsidRPr="00E0758C" w14:paraId="0291F64A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199A826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7885E96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25A185CC" w14:textId="77777777" w:rsidR="00001201" w:rsidRPr="00D95C7D" w:rsidRDefault="00001201" w:rsidP="00001201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96ACC4" w14:textId="77777777" w:rsidR="00001201" w:rsidRPr="00CA074C" w:rsidRDefault="00001201" w:rsidP="00001201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685" w:type="dxa"/>
            <w:gridSpan w:val="4"/>
          </w:tcPr>
          <w:p w14:paraId="6F6EA3E2" w14:textId="45239A1F" w:rsidR="00001201" w:rsidRPr="00D95C7D" w:rsidRDefault="00001201" w:rsidP="00001201">
            <w:r>
              <w:t xml:space="preserve">Bilde aus den Ziffern 2, 5, </w:t>
            </w:r>
            <w:r w:rsidRPr="00D95C7D">
              <w:t xml:space="preserve">8, 9, 3 </w:t>
            </w:r>
            <w:r>
              <w:br/>
            </w:r>
            <w:r w:rsidRPr="00D95C7D">
              <w:t xml:space="preserve">die größte </w:t>
            </w:r>
            <w:r w:rsidR="00D9590F">
              <w:t xml:space="preserve">und </w:t>
            </w:r>
            <w:r w:rsidRPr="00D95C7D">
              <w:t>kleinste</w:t>
            </w:r>
            <w:r w:rsidR="008B4775">
              <w:t xml:space="preserve"> fünfstellige</w:t>
            </w:r>
            <w:r w:rsidRPr="00D95C7D">
              <w:t xml:space="preserve"> Zahl</w:t>
            </w:r>
            <w:r w:rsidR="008B4775">
              <w:t>.</w:t>
            </w:r>
          </w:p>
        </w:tc>
      </w:tr>
      <w:tr w:rsidR="00001201" w:rsidRPr="00E0758C" w14:paraId="6C2CFA72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34A218A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9977E41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53D36312" w14:textId="77777777" w:rsidR="00001201" w:rsidRPr="00D95C7D" w:rsidRDefault="00001201" w:rsidP="00001201">
            <w:pPr>
              <w:spacing w:line="360" w:lineRule="auto"/>
            </w:pPr>
            <w:r w:rsidRPr="00D95C7D">
              <w:t>445 195</w:t>
            </w:r>
          </w:p>
          <w:p w14:paraId="6F8C931C" w14:textId="77777777" w:rsidR="00001201" w:rsidRPr="00D95C7D" w:rsidRDefault="00001201" w:rsidP="00001201">
            <w:pPr>
              <w:spacing w:line="360" w:lineRule="auto"/>
            </w:pPr>
            <w:r w:rsidRPr="00D95C7D">
              <w:t>454 656</w:t>
            </w:r>
          </w:p>
          <w:p w14:paraId="7EF496C0" w14:textId="77777777" w:rsidR="00001201" w:rsidRPr="00D95C7D" w:rsidRDefault="00001201" w:rsidP="00001201">
            <w:pPr>
              <w:spacing w:line="360" w:lineRule="auto"/>
            </w:pPr>
            <w:r w:rsidRPr="00D95C7D">
              <w:t>544 000</w:t>
            </w:r>
          </w:p>
          <w:p w14:paraId="08482E14" w14:textId="77777777" w:rsidR="00001201" w:rsidRPr="00D95C7D" w:rsidRDefault="00001201" w:rsidP="00001201">
            <w:pPr>
              <w:spacing w:line="360" w:lineRule="auto"/>
            </w:pPr>
            <w:r w:rsidRPr="00D95C7D">
              <w:t>494 400</w:t>
            </w:r>
          </w:p>
          <w:p w14:paraId="541C5F26" w14:textId="77777777" w:rsidR="00001201" w:rsidRPr="00D95C7D" w:rsidRDefault="00001201" w:rsidP="00001201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5F7B233F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12041E0D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43019D5B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2FFE9496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549700E1" w14:textId="77777777" w:rsidR="00001201" w:rsidRPr="00CA074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</w:tc>
        <w:tc>
          <w:tcPr>
            <w:tcW w:w="426" w:type="dxa"/>
          </w:tcPr>
          <w:p w14:paraId="40098F08" w14:textId="77777777" w:rsidR="00001201" w:rsidRPr="00CA074C" w:rsidRDefault="00001201" w:rsidP="00001201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685" w:type="dxa"/>
            <w:gridSpan w:val="4"/>
          </w:tcPr>
          <w:p w14:paraId="49C0F0D6" w14:textId="51FFE136" w:rsidR="00001201" w:rsidRDefault="00BB01E9" w:rsidP="00001201">
            <w:pPr>
              <w:pStyle w:val="Ausflltext"/>
            </w:pPr>
            <w:r>
              <w:t>Größte</w:t>
            </w:r>
            <w:r w:rsidR="00001201">
              <w:t xml:space="preserve"> Zahl:</w:t>
            </w:r>
          </w:p>
          <w:p w14:paraId="09E40DCC" w14:textId="61B7CC2C" w:rsidR="00001201" w:rsidRDefault="00001201" w:rsidP="00001201">
            <w:r>
              <w:t>___________________</w:t>
            </w:r>
          </w:p>
          <w:p w14:paraId="0CF20C9A" w14:textId="77777777" w:rsidR="00001201" w:rsidRDefault="00001201" w:rsidP="00001201"/>
          <w:p w14:paraId="3CDA19FB" w14:textId="76A50B81" w:rsidR="00001201" w:rsidRDefault="00BB01E9" w:rsidP="00001201">
            <w:pPr>
              <w:pStyle w:val="Ausflltext"/>
            </w:pPr>
            <w:r>
              <w:t>Kleinste</w:t>
            </w:r>
            <w:r w:rsidR="00001201">
              <w:t xml:space="preserve"> Zahl:</w:t>
            </w:r>
          </w:p>
          <w:p w14:paraId="16238834" w14:textId="77777777" w:rsidR="00001201" w:rsidRDefault="00001201" w:rsidP="00001201">
            <w:r>
              <w:t>___________________</w:t>
            </w:r>
          </w:p>
        </w:tc>
      </w:tr>
    </w:tbl>
    <w:p w14:paraId="39E110EA" w14:textId="55CE4278" w:rsidR="00D30765" w:rsidRDefault="00D30765" w:rsidP="00CB56D5">
      <w:pPr>
        <w:sectPr w:rsidR="00D30765" w:rsidSect="00C75E4D">
          <w:headerReference w:type="default" r:id="rId71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286D11">
        <w:tc>
          <w:tcPr>
            <w:tcW w:w="610" w:type="dxa"/>
          </w:tcPr>
          <w:p w14:paraId="0A52B95A" w14:textId="2E3F8CF6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686C9C16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>vergleichen</w:t>
            </w:r>
            <w:r w:rsidR="0016055E">
              <w:t>.</w:t>
            </w:r>
            <w:r w:rsidR="0020423D" w:rsidRPr="000A2BD2">
              <w:t xml:space="preserve"> </w:t>
            </w:r>
          </w:p>
        </w:tc>
      </w:tr>
      <w:tr w:rsidR="00477D11" w14:paraId="1DAB11C6" w14:textId="77777777" w:rsidTr="00286D11">
        <w:tc>
          <w:tcPr>
            <w:tcW w:w="610" w:type="dxa"/>
          </w:tcPr>
          <w:p w14:paraId="16A925C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3AC39DF4" w:rsidR="00477D11" w:rsidRPr="00CA074C" w:rsidRDefault="00590CD8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>
              <w:rPr>
                <w:color w:val="327A86" w:themeColor="text2"/>
                <w:sz w:val="28"/>
                <w:szCs w:val="28"/>
              </w:rPr>
              <w:t>Nachbar-Zehner</w:t>
            </w:r>
            <w:r w:rsidR="00F94745">
              <w:rPr>
                <w:color w:val="327A86" w:themeColor="text2"/>
                <w:sz w:val="28"/>
                <w:szCs w:val="28"/>
              </w:rPr>
              <w:t xml:space="preserve"> und </w:t>
            </w:r>
            <w:r>
              <w:rPr>
                <w:color w:val="327A86" w:themeColor="text2"/>
                <w:sz w:val="28"/>
                <w:szCs w:val="28"/>
              </w:rPr>
              <w:t>Nachbar-Hunderter</w:t>
            </w:r>
          </w:p>
        </w:tc>
      </w:tr>
      <w:tr w:rsidR="00477D11" w14:paraId="0EE86AF2" w14:textId="77777777" w:rsidTr="00286D11">
        <w:tc>
          <w:tcPr>
            <w:tcW w:w="610" w:type="dxa"/>
          </w:tcPr>
          <w:p w14:paraId="46D5945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694C9597" w:rsidR="00477D11" w:rsidRPr="00CA074C" w:rsidRDefault="000F7297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388EA8FD" wp14:editId="2BFA9D71">
                  <wp:simplePos x="0" y="0"/>
                  <wp:positionH relativeFrom="column">
                    <wp:posOffset>3670059</wp:posOffset>
                  </wp:positionH>
                  <wp:positionV relativeFrom="paragraph">
                    <wp:posOffset>-77633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286D11">
        <w:tc>
          <w:tcPr>
            <w:tcW w:w="610" w:type="dxa"/>
          </w:tcPr>
          <w:p w14:paraId="055B6F21" w14:textId="6B8DCC3B" w:rsidR="00477D11" w:rsidRDefault="00E22FB7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9E0E4A7" wp14:editId="31BC9DB3">
                  <wp:extent cx="360000" cy="272386"/>
                  <wp:effectExtent l="0" t="0" r="2540" b="0"/>
                  <wp:docPr id="653032817" name="Grafik 65303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C2F4B8" w14:textId="77777777" w:rsidR="00477D11" w:rsidRPr="007A149C" w:rsidRDefault="00477D11" w:rsidP="00866D5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45399804" w:rsidR="00477D11" w:rsidRDefault="00477D11" w:rsidP="008F2D09">
            <w:pPr>
              <w:pStyle w:val="Listenabsatz"/>
            </w:pPr>
            <w:r>
              <w:t>Hefte</w:t>
            </w:r>
            <w:r w:rsidR="00DA0CD3">
              <w:t>t</w:t>
            </w:r>
            <w:r>
              <w:t xml:space="preserve"> eine Zahlenkarte an den leeren Zahlenstrahl. </w:t>
            </w:r>
          </w:p>
          <w:p w14:paraId="004663CA" w14:textId="7A1007C0" w:rsidR="00477D11" w:rsidRDefault="00477D11" w:rsidP="00F94745">
            <w:pPr>
              <w:pStyle w:val="Listenabsatz"/>
            </w:pPr>
            <w:r>
              <w:t>Beschrifte</w:t>
            </w:r>
            <w:r w:rsidR="00DA0CD3">
              <w:t>t</w:t>
            </w:r>
            <w:r>
              <w:t xml:space="preserve"> </w:t>
            </w:r>
            <w:r w:rsidR="00DA0CD3">
              <w:t xml:space="preserve">2 </w:t>
            </w:r>
            <w:r>
              <w:t xml:space="preserve">Karten mit </w:t>
            </w:r>
            <w:r w:rsidR="000F7297">
              <w:t>dem Vorgänger und dem Nachfolger</w:t>
            </w:r>
            <w:r w:rsidR="00E75A9B">
              <w:t xml:space="preserve"> </w:t>
            </w:r>
            <w:r w:rsidR="000F7297">
              <w:t>und heftet sie an die richtigen Stellen.</w:t>
            </w:r>
          </w:p>
          <w:p w14:paraId="276EF867" w14:textId="5C7D2883" w:rsidR="00477D11" w:rsidRDefault="00DA0CD3" w:rsidP="008F2D09">
            <w:pPr>
              <w:pStyle w:val="Listenabsatz"/>
            </w:pPr>
            <w:r>
              <w:t>Findet auch die</w:t>
            </w:r>
            <w:r w:rsidR="00477D11">
              <w:t xml:space="preserve"> </w:t>
            </w:r>
            <w:r w:rsidR="00590CD8">
              <w:t>Nachbar-Zehner</w:t>
            </w:r>
            <w:r w:rsidR="00477D11">
              <w:t xml:space="preserve"> </w:t>
            </w:r>
            <w:r>
              <w:t xml:space="preserve">und heftet sie </w:t>
            </w:r>
            <w:r w:rsidR="00477D11">
              <w:t>an die richtige Stelle.</w:t>
            </w:r>
            <w:r w:rsidR="00F94745">
              <w:br/>
              <w:t>Achtung, wenn die Zahl eine Zehnerzahl ist, dann ist sie ihr eigener Nachbar!</w:t>
            </w:r>
            <w:r w:rsidR="00F94745">
              <w:br/>
              <w:t>Das ist anders als bei Vorgänger und Nachfolger.</w:t>
            </w:r>
          </w:p>
          <w:p w14:paraId="673C4DDA" w14:textId="77777777" w:rsidR="00477D11" w:rsidRDefault="00477D11" w:rsidP="00866D52">
            <w:pPr>
              <w:spacing w:line="240" w:lineRule="auto"/>
            </w:pPr>
          </w:p>
        </w:tc>
      </w:tr>
      <w:tr w:rsidR="00477D11" w14:paraId="35BBEDCD" w14:textId="77777777" w:rsidTr="00286D11">
        <w:tc>
          <w:tcPr>
            <w:tcW w:w="610" w:type="dxa"/>
          </w:tcPr>
          <w:p w14:paraId="4333692F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78F0320A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D5CF41F" w:rsidR="00477D11" w:rsidRDefault="00477D11" w:rsidP="00866D52">
            <w:pPr>
              <w:spacing w:line="240" w:lineRule="auto"/>
            </w:pPr>
            <w:r>
              <w:t>Welche Karten könnt ihr besonders schnell einsortieren? Begründet.</w:t>
            </w:r>
            <w:r w:rsidR="00013CA2">
              <w:rPr>
                <w:color w:val="000000"/>
                <w:bdr w:val="none" w:sz="0" w:space="0" w:color="auto" w:frame="1"/>
              </w:rPr>
              <w:t xml:space="preserve"> </w:t>
            </w:r>
            <w:r w:rsidR="00013CA2">
              <w:rPr>
                <w:color w:val="000000"/>
                <w:bdr w:val="none" w:sz="0" w:space="0" w:color="auto" w:frame="1"/>
              </w:rPr>
              <w:fldChar w:fldCharType="begin"/>
            </w:r>
            <w:r w:rsidR="00013CA2">
              <w:rPr>
                <w:color w:val="000000"/>
                <w:bdr w:val="none" w:sz="0" w:space="0" w:color="auto" w:frame="1"/>
              </w:rPr>
              <w:instrText xml:space="preserve"> INCLUDEPICTURE "https://lh7-rt.googleusercontent.com/docsz/AD_4nXcw81vVooX4XbCUwr93lPX-ip29TaBtV34xF7s0I5Jktt20SK5CedhW9V9h02dqtl0CL2WW9mQ6kpd0ZnC2fbyyJyUJ1SEouNojuOmY_C5tBJxk8OO3_btVnEGqs46CS5XpsrJe_g?key=CXDLCDN1KhpdKo5TioX3yr_1" \* MERGEFORMATINET </w:instrText>
            </w:r>
            <w:r w:rsidR="00013CA2">
              <w:rPr>
                <w:color w:val="000000"/>
                <w:bdr w:val="none" w:sz="0" w:space="0" w:color="auto" w:frame="1"/>
              </w:rPr>
              <w:fldChar w:fldCharType="separate"/>
            </w:r>
            <w:r w:rsidR="00013CA2">
              <w:rPr>
                <w:color w:val="000000"/>
                <w:bdr w:val="none" w:sz="0" w:space="0" w:color="auto" w:frame="1"/>
              </w:rPr>
              <w:fldChar w:fldCharType="end"/>
            </w:r>
          </w:p>
          <w:p w14:paraId="5DB64D2F" w14:textId="3CCCC758" w:rsidR="00477D11" w:rsidRPr="00D53CEA" w:rsidRDefault="00477D11" w:rsidP="00866D52"/>
        </w:tc>
      </w:tr>
      <w:tr w:rsidR="00477D11" w:rsidRPr="00B74344" w14:paraId="4347CC28" w14:textId="77777777" w:rsidTr="00286D11">
        <w:tc>
          <w:tcPr>
            <w:tcW w:w="610" w:type="dxa"/>
          </w:tcPr>
          <w:p w14:paraId="059E9044" w14:textId="77777777" w:rsidR="00477D11" w:rsidRPr="00B74344" w:rsidRDefault="00477D11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3D870D07" w:rsidR="00477D11" w:rsidRPr="00B74344" w:rsidRDefault="00477D11" w:rsidP="00866D52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286D11">
        <w:tc>
          <w:tcPr>
            <w:tcW w:w="610" w:type="dxa"/>
          </w:tcPr>
          <w:p w14:paraId="346FFAF7" w14:textId="77777777" w:rsidR="00477D11" w:rsidRDefault="00477D11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866D52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4AAACC48" w:rsidR="00477D11" w:rsidRDefault="00E22FB7" w:rsidP="00866D52">
            <w:r>
              <w:t xml:space="preserve">Wie lauten die </w:t>
            </w:r>
            <w:r w:rsidR="00C71668">
              <w:t xml:space="preserve">Zahlen, zwischen denen die ZAHL steht? </w:t>
            </w:r>
            <w:r w:rsidR="00477D11">
              <w:t xml:space="preserve">Trage ein und zeige am Zahlenstrahl. </w:t>
            </w:r>
          </w:p>
          <w:p w14:paraId="53CFCB4C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3B2FF4B9" w14:textId="29938D46" w:rsidR="00477D11" w:rsidRPr="0032682C" w:rsidRDefault="00477D11" w:rsidP="00866D52">
                  <w:pPr>
                    <w:spacing w:line="240" w:lineRule="auto"/>
                  </w:pPr>
                  <w:r>
                    <w:t>Vorgänger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866D52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34999A61" w14:textId="2809E6FA" w:rsidR="00477D11" w:rsidRPr="0032682C" w:rsidRDefault="00477D11" w:rsidP="00866D52">
                  <w:pPr>
                    <w:spacing w:line="240" w:lineRule="auto"/>
                  </w:pPr>
                  <w:r>
                    <w:t>Nachfolger</w:t>
                  </w:r>
                </w:p>
              </w:tc>
            </w:tr>
            <w:tr w:rsidR="00477D11" w14:paraId="1063B7D9" w14:textId="77777777" w:rsidTr="00866D52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FBA4C96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</w:t>
                  </w:r>
                  <w:r w:rsidR="00F94745"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47399D16" w:rsidR="00477D11" w:rsidRDefault="00477D11" w:rsidP="00866D52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286D11">
        <w:tc>
          <w:tcPr>
            <w:tcW w:w="610" w:type="dxa"/>
          </w:tcPr>
          <w:p w14:paraId="091F47CB" w14:textId="357C573F" w:rsidR="00477D11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088" behindDoc="0" locked="0" layoutInCell="1" allowOverlap="1" wp14:anchorId="24471582" wp14:editId="7F08AE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224221918" name="Gruppieren 425">
                        <a:hlinkClick xmlns:a="http://schemas.openxmlformats.org/drawingml/2006/main" r:id="rId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521206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95324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5E96F3" id="Gruppieren 425" o:spid="_x0000_s1026" href="http://www.dzlm.de/vam/msk-zahlenstrahl.html" style="position:absolute;margin-left:0;margin-top:.65pt;width:21.7pt;height:15.55pt;z-index:25205708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011DE03" w14:textId="77777777" w:rsidR="00477D11" w:rsidRDefault="00477D11" w:rsidP="00866D52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549A3E45" w:rsidR="00477D11" w:rsidRDefault="002E328D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1920" behindDoc="0" locked="0" layoutInCell="1" allowOverlap="1" wp14:anchorId="52E98175" wp14:editId="37BD6C4A">
                      <wp:simplePos x="0" y="0"/>
                      <wp:positionH relativeFrom="column">
                        <wp:posOffset>4945126</wp:posOffset>
                      </wp:positionH>
                      <wp:positionV relativeFrom="paragraph">
                        <wp:posOffset>12715</wp:posOffset>
                      </wp:positionV>
                      <wp:extent cx="905510" cy="896160"/>
                      <wp:effectExtent l="0" t="0" r="0" b="0"/>
                      <wp:wrapNone/>
                      <wp:docPr id="588172358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204483" name="Grafik 698">
                                  <a:hlinkClick r:id="rId5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4496520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25C97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74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98175" id="_x0000_s1443" style="position:absolute;margin-left:389.4pt;margin-top:1pt;width:71.3pt;height:70.55pt;z-index:252561920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">
                      <v:shape id="Grafik 698" o:spid="_x0000_s1444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" o:button="t">
                        <v:fill o:detectmouseclick="t"/>
                        <v:imagedata r:id="rId64" o:title=""/>
                      </v:shape>
                      <v:shape id="_x0000_s1445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" filled="f" stroked="f" strokeweight=".5pt">
                        <v:textbox style="mso-fit-shape-to-text:t">
                          <w:txbxContent>
                            <w:p w14:paraId="14F25C97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75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77D11" w:rsidRPr="003967D6">
              <w:t>Zwischen welchen beiden Zehner</w:t>
            </w:r>
            <w:r w:rsidR="00DA0CD3">
              <w:t xml:space="preserve">zahlen </w:t>
            </w:r>
            <w:r w:rsidR="00477D11" w:rsidRPr="003967D6">
              <w:t>und Hunderter</w:t>
            </w:r>
            <w:r w:rsidR="00DA0CD3">
              <w:t>zahlen</w:t>
            </w:r>
            <w:r w:rsidR="00477D11" w:rsidRPr="003967D6">
              <w:t xml:space="preserve"> steht die </w:t>
            </w:r>
            <w:r w:rsidR="00DA0CD3">
              <w:t>Z</w:t>
            </w:r>
            <w:r w:rsidR="00477D11" w:rsidRPr="003967D6">
              <w:t xml:space="preserve">ahl? </w:t>
            </w:r>
          </w:p>
          <w:p w14:paraId="54831C73" w14:textId="4867BE8E" w:rsidR="00477D11" w:rsidRDefault="00477D11" w:rsidP="00866D52">
            <w:r>
              <w:t>Trag</w:t>
            </w:r>
            <w:r w:rsidR="00DA0CD3">
              <w:t>t</w:t>
            </w:r>
            <w:r w:rsidRPr="003967D6">
              <w:t xml:space="preserve"> ein</w:t>
            </w:r>
            <w:r>
              <w:t xml:space="preserve"> und zeig</w:t>
            </w:r>
            <w:r w:rsidR="00DA0CD3">
              <w:t>t</w:t>
            </w:r>
            <w:r>
              <w:t xml:space="preserve"> am Zahlenstrahl.</w:t>
            </w:r>
            <w:r w:rsidR="00CA074C">
              <w:t xml:space="preserve"> </w:t>
            </w:r>
            <w:r w:rsidR="00CA074C">
              <w:br/>
              <w:t>W</w:t>
            </w:r>
            <w:r w:rsidR="00DA0CD3">
              <w:t>e</w:t>
            </w:r>
            <w:r w:rsidR="00CA074C">
              <w:t xml:space="preserve">nn </w:t>
            </w:r>
            <w:r w:rsidR="00DA0CD3">
              <w:t>ihr ni</w:t>
            </w:r>
            <w:r w:rsidR="00CA074C">
              <w:t xml:space="preserve">cht sicher </w:t>
            </w:r>
            <w:r w:rsidR="00DA0CD3">
              <w:t>seid</w:t>
            </w:r>
            <w:r w:rsidR="00CA074C">
              <w:t>, kontrollier</w:t>
            </w:r>
            <w:r w:rsidR="00DA0CD3">
              <w:t>t</w:t>
            </w:r>
            <w:r w:rsidR="00CA074C">
              <w:t xml:space="preserve">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866D52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1C50926C" w:rsidR="00477D11" w:rsidRPr="002F5465" w:rsidRDefault="00477D11" w:rsidP="00866D52">
                  <w:r w:rsidRPr="002F5465">
                    <w:t>Nachbar-Hunderter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0F7F7C3" w:rsidR="00477D11" w:rsidRPr="002F5465" w:rsidRDefault="00477D11" w:rsidP="00866D52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866D52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9E2A72D" w:rsidR="00477D11" w:rsidRPr="002F5465" w:rsidRDefault="00477D11" w:rsidP="00866D52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47FA7A68" w:rsidR="00477D11" w:rsidRPr="002F5465" w:rsidRDefault="00477D11" w:rsidP="00866D52">
                  <w:r>
                    <w:t>G</w:t>
                  </w:r>
                  <w:r w:rsidRPr="002F5465">
                    <w:t>rößere Nachbar-Hunderter</w:t>
                  </w:r>
                </w:p>
              </w:tc>
            </w:tr>
            <w:tr w:rsidR="00477D11" w14:paraId="6858F313" w14:textId="77777777" w:rsidTr="00866D52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2649466B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</w:t>
                  </w:r>
                  <w:r w:rsidR="00F94745">
                    <w:rPr>
                      <w:b/>
                      <w:sz w:val="24"/>
                    </w:rPr>
                    <w:t>1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064B5EAC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</w:t>
                  </w:r>
                  <w:r w:rsidR="00F94745">
                    <w:rPr>
                      <w:b/>
                      <w:sz w:val="24"/>
                    </w:rPr>
                    <w:t>2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866D52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286D11">
        <w:tc>
          <w:tcPr>
            <w:tcW w:w="610" w:type="dxa"/>
          </w:tcPr>
          <w:p w14:paraId="463A5702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1CF9D718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866D52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4CA0CC8A" w14:textId="22DF2F6E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7E144CD8" wp14:editId="7D4AFF89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446" style="position:absolute;margin-left:344.5pt;margin-top:-6.15pt;width:51.75pt;height:59.45pt;z-index:25165056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">
                      <v:shape id="Grafik 8" o:spid="_x0000_s144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">
                        <v:imagedata r:id="rId77" o:title="" chromakey="white"/>
                      </v:shape>
                      <v:shape id="_x0000_s144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100 </w:t>
            </w:r>
            <w:r w:rsidR="00BE3E6F">
              <w:rPr>
                <w:noProof/>
              </w:rPr>
              <w:t>der größere</w:t>
            </w:r>
            <w:r>
              <w:rPr>
                <w:noProof/>
              </w:rPr>
              <w:t xml:space="preserve"> </w:t>
            </w:r>
            <w:r w:rsidR="00932812">
              <w:rPr>
                <w:noProof/>
              </w:rPr>
              <w:t>Nachbar-Zehner</w:t>
            </w:r>
            <w:r>
              <w:rPr>
                <w:noProof/>
              </w:rPr>
              <w:t xml:space="preserve"> </w:t>
            </w:r>
            <w:r w:rsidR="00BE3E6F">
              <w:rPr>
                <w:noProof/>
              </w:rPr>
              <w:t>von 96 ist</w:t>
            </w:r>
            <w:r>
              <w:rPr>
                <w:noProof/>
              </w:rPr>
              <w:t>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1FCBEF0B" w:rsidR="00477D11" w:rsidRPr="00D53CEA" w:rsidRDefault="009834CC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D3B4A11" wp14:editId="6DF2238E">
                      <wp:simplePos x="0" y="0"/>
                      <wp:positionH relativeFrom="column">
                        <wp:posOffset>2496633</wp:posOffset>
                      </wp:positionH>
                      <wp:positionV relativeFrom="paragraph">
                        <wp:posOffset>113366</wp:posOffset>
                      </wp:positionV>
                      <wp:extent cx="1876425" cy="520700"/>
                      <wp:effectExtent l="0" t="139700" r="180975" b="12700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520700"/>
                              </a:xfrm>
                              <a:prstGeom prst="wedgeRoundRectCallout">
                                <a:avLst>
                                  <a:gd name="adj1" fmla="val 57696"/>
                                  <a:gd name="adj2" fmla="val -7342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19860" w14:textId="4AF0D025" w:rsidR="00477D11" w:rsidRPr="00676ADC" w:rsidRDefault="00DA0CD3" w:rsidP="00676ADC">
                                  <w:pPr>
                                    <w:pStyle w:val="SprechbaseBeschreibung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>Ich glaube, die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 Nachbar-Zehner</w:t>
                                  </w:r>
                                  <w:r w:rsidR="00C71668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von 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96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sind 90 und 110.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449" type="#_x0000_t62" style="position:absolute;margin-left:196.6pt;margin-top:8.95pt;width:147.75pt;height:4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" adj="23262,-5059" filled="f" strokecolor="#bfbfbf [2412]" strokeweight="1pt">
                      <v:textbox inset="1mm,0,1mm,0">
                        <w:txbxContent>
                          <w:p w14:paraId="0C519860" w14:textId="4AF0D025" w:rsidR="00477D11" w:rsidRPr="00676ADC" w:rsidRDefault="00DA0CD3" w:rsidP="00676ADC">
                            <w:pPr>
                              <w:pStyle w:val="SprechbaseBeschreibung"/>
                              <w:rPr>
                                <w:sz w:val="21"/>
                                <w:szCs w:val="21"/>
                              </w:rPr>
                            </w:pPr>
                            <w:r w:rsidRPr="00676ADC">
                              <w:rPr>
                                <w:sz w:val="21"/>
                                <w:szCs w:val="21"/>
                              </w:rPr>
                              <w:t>Ich glaube, die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 Nachbar-Zehner</w:t>
                            </w:r>
                            <w:r w:rsidR="00C7166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von 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96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sind 90 und 110.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7D11" w:rsidRPr="00D53CEA" w14:paraId="14C136B7" w14:textId="77777777" w:rsidTr="00286D11">
        <w:tc>
          <w:tcPr>
            <w:tcW w:w="610" w:type="dxa"/>
          </w:tcPr>
          <w:p w14:paraId="6C5CCAB1" w14:textId="77777777" w:rsidR="00477D11" w:rsidRDefault="00477D11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2693B383" w:rsidR="00477D11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1F17F42C" w14:textId="179A7F58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4A2631D" w14:textId="77777777" w:rsidR="00477D11" w:rsidRDefault="00477D11" w:rsidP="00BB16A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04BDEB29" w:rsidR="00614046" w:rsidRPr="00946F8B" w:rsidRDefault="00614046" w:rsidP="00866D5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DF454D">
        <w:tc>
          <w:tcPr>
            <w:tcW w:w="610" w:type="dxa"/>
          </w:tcPr>
          <w:p w14:paraId="65882EBF" w14:textId="60D1DAF1" w:rsidR="00614046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15834" wp14:editId="7084428C">
                  <wp:extent cx="360000" cy="272386"/>
                  <wp:effectExtent l="0" t="0" r="2540" b="0"/>
                  <wp:docPr id="1189965850" name="Grafik 118996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63EBD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A8C7E92" w14:textId="1276748B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E0A2D2" w14:textId="77777777" w:rsidR="00614046" w:rsidRPr="00946F8B" w:rsidRDefault="00614046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6D32ED4" w14:textId="40F55055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bedeutet, zu dem Nachbar-Zehner zu gehen, </w:t>
            </w:r>
            <w:r>
              <w:br/>
              <w:t xml:space="preserve">der am </w:t>
            </w:r>
            <w:r w:rsidR="008351AB">
              <w:t>n</w:t>
            </w:r>
            <w:r w:rsidR="00975D0D">
              <w:t>äch</w:t>
            </w:r>
            <w:r w:rsidR="008351AB">
              <w:t>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</w:p>
          <w:p w14:paraId="2835034B" w14:textId="5FAD05AE" w:rsidR="00213D6C" w:rsidRDefault="00614046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6AC68A07" wp14:editId="61EC05D0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Zei</w:t>
            </w:r>
            <w:r w:rsidR="0016055E">
              <w:t>ge</w:t>
            </w:r>
            <w:r>
              <w:t xml:space="preserve"> </w:t>
            </w:r>
            <w:r w:rsidR="0016055E">
              <w:t>a</w:t>
            </w:r>
            <w:r>
              <w:t xml:space="preserve">m Zahlenstrahl, wie man sieht, </w:t>
            </w:r>
            <w:r>
              <w:br/>
              <w:t xml:space="preserve">dass 24 näher an 20 </w:t>
            </w:r>
            <w:r w:rsidR="00213D6C">
              <w:t xml:space="preserve">als an 30 liegt </w:t>
            </w:r>
            <w:r>
              <w:t xml:space="preserve">und </w:t>
            </w:r>
          </w:p>
          <w:p w14:paraId="2CBC73D9" w14:textId="3D2DFC4E" w:rsidR="00614046" w:rsidRDefault="00614046" w:rsidP="008F2D09">
            <w:pPr>
              <w:ind w:left="360"/>
            </w:pPr>
            <w:r>
              <w:t xml:space="preserve">27 näher an 30 </w:t>
            </w:r>
            <w:r w:rsidR="00213D6C">
              <w:t xml:space="preserve">als an 20 </w:t>
            </w:r>
            <w:r>
              <w:t>liegt.</w:t>
            </w:r>
          </w:p>
          <w:p w14:paraId="54B5279E" w14:textId="77777777" w:rsidR="00614046" w:rsidRDefault="00614046" w:rsidP="00866D52"/>
          <w:p w14:paraId="7C63F966" w14:textId="1E179257" w:rsidR="000C7D29" w:rsidRPr="00BB16A5" w:rsidRDefault="00614046" w:rsidP="008F2D09">
            <w:pPr>
              <w:pStyle w:val="Listenabsatz"/>
              <w:rPr>
                <w:rFonts w:ascii="Comic Sans MS" w:hAnsi="Comic Sans MS"/>
              </w:rPr>
            </w:pPr>
            <w:r>
              <w:t xml:space="preserve">Runde folgende Zahlen auf den </w:t>
            </w:r>
            <w:r w:rsidR="00975D0D">
              <w:t>näch</w:t>
            </w:r>
            <w:r w:rsidR="008351AB">
              <w:t>sten</w:t>
            </w:r>
            <w:r>
              <w:t xml:space="preserve"> Nachbar-Zehner</w:t>
            </w:r>
            <w:r w:rsidR="000C7D29">
              <w:t>. Zeichne die beiden Nachbar</w:t>
            </w:r>
            <w:r w:rsidR="00BB16A5">
              <w:t>-Z</w:t>
            </w:r>
            <w:r w:rsidR="000C7D29">
              <w:t xml:space="preserve">ehnerzahlen als Start- und Endzahl </w:t>
            </w:r>
            <w:r w:rsidR="008C2D5D">
              <w:t xml:space="preserve">ein </w:t>
            </w:r>
            <w:r w:rsidR="000C7D29">
              <w:t xml:space="preserve">und verorte die Zahl. </w:t>
            </w:r>
          </w:p>
          <w:p w14:paraId="7112330D" w14:textId="18E7DC7E" w:rsidR="00213D6C" w:rsidRPr="00213D6C" w:rsidRDefault="00213D6C" w:rsidP="000C7D29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10"/>
                <w:szCs w:val="10"/>
              </w:rPr>
            </w:pPr>
          </w:p>
          <w:p w14:paraId="234A6956" w14:textId="552D3339" w:rsidR="000C7D29" w:rsidRPr="00BB16A5" w:rsidRDefault="00BB16A5" w:rsidP="00BB16A5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 wp14:anchorId="5FB4F196" wp14:editId="650EC315">
                  <wp:simplePos x="0" y="0"/>
                  <wp:positionH relativeFrom="column">
                    <wp:posOffset>3066296</wp:posOffset>
                  </wp:positionH>
                  <wp:positionV relativeFrom="paragraph">
                    <wp:posOffset>632460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>
              <w:rPr>
                <w:noProof/>
              </w:rPr>
              <w:drawing>
                <wp:anchor distT="0" distB="0" distL="114300" distR="114300" simplePos="0" relativeHeight="251819520" behindDoc="0" locked="0" layoutInCell="1" allowOverlap="1" wp14:anchorId="650C8457" wp14:editId="36A7F92B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93617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 w:rsidRPr="000C7D29">
              <w:rPr>
                <w:rFonts w:ascii="Comic Sans MS" w:hAnsi="Comic Sans MS"/>
                <w:b/>
                <w:bCs/>
              </w:rPr>
              <w:t>17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213279">
              <w:rPr>
                <w:rFonts w:ascii="Comic Sans MS" w:hAnsi="Comic Sans MS"/>
              </w:rPr>
              <w:sym w:font="Symbol" w:char="F0BB"/>
            </w:r>
            <w:r>
              <w:br/>
            </w:r>
            <w:r w:rsidRPr="00BB16A5">
              <w:rPr>
                <w:rFonts w:ascii="Comic Sans MS" w:hAnsi="Comic Sans MS"/>
                <w:b/>
                <w:bCs/>
              </w:rPr>
              <w:t>13</w:t>
            </w:r>
            <w:r>
              <w:t xml:space="preserve"> </w:t>
            </w:r>
            <w:r>
              <w:sym w:font="Symbol" w:char="F0BB"/>
            </w:r>
            <w:r>
              <w:br/>
            </w:r>
            <w:r w:rsidRPr="00F40434">
              <w:rPr>
                <w:sz w:val="10"/>
                <w:szCs w:val="10"/>
              </w:rPr>
              <w:br/>
            </w:r>
            <w:r w:rsidRPr="00BB16A5">
              <w:rPr>
                <w:rFonts w:ascii="Comic Sans MS" w:hAnsi="Comic Sans MS"/>
                <w:b/>
                <w:bCs/>
              </w:rPr>
              <w:t>117</w:t>
            </w:r>
            <w:r>
              <w:t xml:space="preserve"> </w:t>
            </w:r>
            <w:r>
              <w:sym w:font="Symbol" w:char="F0BB"/>
            </w:r>
            <w:r>
              <w:br/>
            </w:r>
            <w:r>
              <w:rPr>
                <w:rFonts w:ascii="Comic Sans MS" w:hAnsi="Comic Sans MS"/>
                <w:b/>
                <w:bCs/>
              </w:rPr>
              <w:t xml:space="preserve">113 </w:t>
            </w:r>
            <w:r>
              <w:sym w:font="Symbol" w:char="F0BB"/>
            </w:r>
            <w:r w:rsidR="00614046" w:rsidRPr="000C7D29">
              <w:rPr>
                <w:rFonts w:ascii="Comic Sans MS" w:hAnsi="Comic Sans MS"/>
                <w:b/>
                <w:bCs/>
              </w:rPr>
              <w:t xml:space="preserve"> </w:t>
            </w:r>
            <w:r>
              <w:br/>
            </w:r>
          </w:p>
        </w:tc>
      </w:tr>
      <w:tr w:rsidR="00DF454D" w:rsidRPr="00946F8B" w14:paraId="4031E74B" w14:textId="77777777" w:rsidTr="00DF454D">
        <w:tc>
          <w:tcPr>
            <w:tcW w:w="610" w:type="dxa"/>
          </w:tcPr>
          <w:p w14:paraId="70257EE8" w14:textId="4DAA1A71" w:rsidR="00DF454D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541DC" wp14:editId="71F57487">
                  <wp:extent cx="360000" cy="272386"/>
                  <wp:effectExtent l="0" t="0" r="2540" b="0"/>
                  <wp:docPr id="1161283685" name="Grafik 116128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828DC7" w14:textId="67101CB8" w:rsidR="00DF454D" w:rsidRDefault="00DF454D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5086031A" w14:textId="0955D5B2" w:rsidR="00DF454D" w:rsidRDefault="00DF454D" w:rsidP="00866D52">
            <w:pPr>
              <w:spacing w:line="240" w:lineRule="auto"/>
            </w:pPr>
            <w:r>
              <w:t xml:space="preserve">Zahlen auf </w:t>
            </w:r>
            <w:r w:rsidRPr="00BB16A5">
              <w:rPr>
                <w:b/>
              </w:rPr>
              <w:t>Hunderter</w:t>
            </w:r>
            <w:r>
              <w:t xml:space="preserve"> zu runden, bedeutet, zum Nachbar-Hunderter zu gehen, </w:t>
            </w:r>
            <w:r>
              <w:br/>
              <w:t xml:space="preserve">der am </w:t>
            </w:r>
            <w:r w:rsidR="00975D0D">
              <w:t>nächsten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</w:tc>
      </w:tr>
      <w:tr w:rsidR="00DF454D" w:rsidRPr="00946F8B" w14:paraId="087614A0" w14:textId="77777777" w:rsidTr="00DF454D">
        <w:tc>
          <w:tcPr>
            <w:tcW w:w="610" w:type="dxa"/>
          </w:tcPr>
          <w:p w14:paraId="2EDAC279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636D2F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E6E2A2D" w14:textId="08690FE0" w:rsidR="00213D6C" w:rsidRDefault="00DF454D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082688" behindDoc="0" locked="0" layoutInCell="1" allowOverlap="1" wp14:anchorId="7311084A" wp14:editId="14DE21B7">
                  <wp:simplePos x="0" y="0"/>
                  <wp:positionH relativeFrom="column">
                    <wp:posOffset>3069070</wp:posOffset>
                  </wp:positionH>
                  <wp:positionV relativeFrom="paragraph">
                    <wp:posOffset>206524</wp:posOffset>
                  </wp:positionV>
                  <wp:extent cx="2103120" cy="304792"/>
                  <wp:effectExtent l="0" t="0" r="0" b="0"/>
                  <wp:wrapNone/>
                  <wp:docPr id="1124482724" name="Grafik 1124482724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Zeige</w:t>
            </w:r>
            <w:r>
              <w:t xml:space="preserve"> am leeren Zahlenstrahl, wie man sieht, </w:t>
            </w:r>
            <w:r>
              <w:br/>
              <w:t>dass 224 näher an 200</w:t>
            </w:r>
            <w:r w:rsidR="00213D6C">
              <w:t xml:space="preserve"> als an 300 </w:t>
            </w:r>
            <w:r>
              <w:t xml:space="preserve">liegt und </w:t>
            </w:r>
          </w:p>
          <w:p w14:paraId="0EA88C0A" w14:textId="5702EB0D" w:rsidR="00DF454D" w:rsidRDefault="00DF454D" w:rsidP="008F2D09">
            <w:pPr>
              <w:ind w:left="360"/>
            </w:pPr>
            <w:r>
              <w:t>270 näher an 300</w:t>
            </w:r>
            <w:r w:rsidR="00213D6C">
              <w:t xml:space="preserve"> als an 200 liegt</w:t>
            </w:r>
            <w:r>
              <w:t>.</w:t>
            </w:r>
          </w:p>
          <w:p w14:paraId="166053A8" w14:textId="77777777" w:rsidR="00DF454D" w:rsidRPr="00213D6C" w:rsidRDefault="00DF454D" w:rsidP="00866D52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DF454D" w:rsidRPr="00946F8B" w14:paraId="0EEEC237" w14:textId="77777777" w:rsidTr="00213279">
        <w:tc>
          <w:tcPr>
            <w:tcW w:w="610" w:type="dxa"/>
          </w:tcPr>
          <w:p w14:paraId="0180738A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7DD2700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20ACE95C" w14:textId="3CF3C915" w:rsidR="00DF454D" w:rsidRDefault="00DF454D" w:rsidP="008F2D09">
            <w:pPr>
              <w:pStyle w:val="Listenabsatz"/>
            </w:pPr>
            <w:r>
              <w:t xml:space="preserve">Runde folgende Zahlen auf den </w:t>
            </w:r>
            <w:r w:rsidR="00975D0D">
              <w:t>nächsten</w:t>
            </w:r>
            <w:r>
              <w:t xml:space="preserve"> Nachbar-Hunderter und zeichne auf.</w:t>
            </w:r>
          </w:p>
          <w:p w14:paraId="3A2DED20" w14:textId="38E05AE9" w:rsidR="00DF454D" w:rsidRDefault="00D95914" w:rsidP="00D95914">
            <w:pPr>
              <w:spacing w:before="120" w:line="360" w:lineRule="auto"/>
              <w:ind w:left="66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5760" behindDoc="0" locked="0" layoutInCell="1" allowOverlap="1" wp14:anchorId="6230391C" wp14:editId="6DC4AD6E">
                  <wp:simplePos x="0" y="0"/>
                  <wp:positionH relativeFrom="column">
                    <wp:posOffset>3081655</wp:posOffset>
                  </wp:positionH>
                  <wp:positionV relativeFrom="paragraph">
                    <wp:posOffset>392430</wp:posOffset>
                  </wp:positionV>
                  <wp:extent cx="2103120" cy="304165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4112" behindDoc="0" locked="0" layoutInCell="1" allowOverlap="1" wp14:anchorId="10A4F6E4" wp14:editId="24B3EBA8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701365</wp:posOffset>
                  </wp:positionV>
                  <wp:extent cx="2103120" cy="304792"/>
                  <wp:effectExtent l="0" t="0" r="0" b="0"/>
                  <wp:wrapNone/>
                  <wp:docPr id="1582867613" name="Grafik 158286761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54D">
              <w:rPr>
                <w:noProof/>
              </w:rPr>
              <w:drawing>
                <wp:anchor distT="0" distB="0" distL="114300" distR="114300" simplePos="0" relativeHeight="252084736" behindDoc="0" locked="0" layoutInCell="1" allowOverlap="1" wp14:anchorId="4DEBADEC" wp14:editId="28C02127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DF454D">
              <w:rPr>
                <w:rFonts w:ascii="Comic Sans MS" w:hAnsi="Comic Sans MS"/>
                <w:b/>
                <w:bCs/>
              </w:rPr>
              <w:t>1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 </w:t>
            </w:r>
            <w:r>
              <w:rPr>
                <w:rFonts w:ascii="Comic Sans MS" w:hAnsi="Comic Sans MS"/>
                <w:b/>
                <w:bCs/>
              </w:rPr>
              <w:t xml:space="preserve">              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eastAsiaTheme="minorEastAsia" w:hAnsi="Comic Sans MS"/>
              </w:rPr>
              <w:br/>
            </w:r>
            <w:r w:rsidR="00213279">
              <w:rPr>
                <w:rFonts w:ascii="Comic Sans MS" w:hAnsi="Comic Sans MS"/>
              </w:rPr>
              <w:t xml:space="preserve">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>
              <w:rPr>
                <w:rFonts w:ascii="Comic Sans MS" w:hAnsi="Comic Sans MS"/>
                <w:b/>
                <w:bCs/>
              </w:rPr>
              <w:t xml:space="preserve">87 </w:t>
            </w:r>
            <w:r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hAnsi="Comic Sans MS"/>
                <w:b/>
                <w:bCs/>
              </w:rPr>
              <w:br/>
            </w:r>
            <w:r w:rsidR="005B48DB">
              <w:rPr>
                <w:rFonts w:ascii="Comic Sans MS" w:hAnsi="Comic Sans MS"/>
                <w:b/>
                <w:bCs/>
              </w:rPr>
              <w:t>3</w:t>
            </w:r>
            <w:r w:rsidR="00DF454D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 w:rsidR="005B48DB">
              <w:rPr>
                <w:rFonts w:ascii="Comic Sans MS" w:hAnsi="Comic Sans MS"/>
                <w:b/>
                <w:bCs/>
              </w:rPr>
              <w:t>341</w:t>
            </w:r>
            <w:r w:rsidR="00DF454D"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>
              <w:t xml:space="preserve"> </w:t>
            </w:r>
          </w:p>
        </w:tc>
      </w:tr>
      <w:tr w:rsidR="00D96ED0" w:rsidRPr="00946F8B" w14:paraId="103DCDE6" w14:textId="77777777" w:rsidTr="00213279">
        <w:trPr>
          <w:trHeight w:val="743"/>
        </w:trPr>
        <w:tc>
          <w:tcPr>
            <w:tcW w:w="610" w:type="dxa"/>
            <w:vMerge w:val="restart"/>
          </w:tcPr>
          <w:p w14:paraId="3F7207EF" w14:textId="77777777" w:rsidR="00D96ED0" w:rsidRPr="00946F8B" w:rsidRDefault="00D96ED0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2FD3F89D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</w:tcPr>
          <w:p w14:paraId="14A72D93" w14:textId="6B1839A4" w:rsidR="00D96ED0" w:rsidRPr="00946F8B" w:rsidRDefault="00DF454D" w:rsidP="00866D52">
            <w:pPr>
              <w:pStyle w:val="Nummerierung"/>
            </w:pPr>
            <w:r>
              <w:t>c</w:t>
            </w:r>
            <w:r w:rsidR="00D96ED0">
              <w:t>)</w:t>
            </w:r>
          </w:p>
        </w:tc>
        <w:tc>
          <w:tcPr>
            <w:tcW w:w="8036" w:type="dxa"/>
            <w:gridSpan w:val="2"/>
            <w:shd w:val="clear" w:color="auto" w:fill="auto"/>
          </w:tcPr>
          <w:p w14:paraId="7B9EA571" w14:textId="12C90EED" w:rsidR="00D96ED0" w:rsidRPr="00946F8B" w:rsidRDefault="00D96ED0" w:rsidP="00BB16A5">
            <w:pPr>
              <w:spacing w:line="240" w:lineRule="auto"/>
              <w:ind w:left="99"/>
            </w:pPr>
            <w:r>
              <w:t xml:space="preserve">Bei einigen Zahlen sind die gesuchten Nachbarn gleich weit weg. Man hat sich geeinigt, dass man dann </w:t>
            </w:r>
            <w:r w:rsidRPr="000C7D29">
              <w:rPr>
                <w:b/>
                <w:bCs/>
              </w:rPr>
              <w:t>auf</w:t>
            </w:r>
            <w:r>
              <w:t xml:space="preserve">rundet, also zum größeren Nachbarn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</w:tc>
      </w:tr>
      <w:tr w:rsidR="00DF454D" w:rsidRPr="00946F8B" w14:paraId="207D933D" w14:textId="77777777" w:rsidTr="00213279">
        <w:trPr>
          <w:trHeight w:val="1097"/>
        </w:trPr>
        <w:tc>
          <w:tcPr>
            <w:tcW w:w="610" w:type="dxa"/>
            <w:vMerge/>
          </w:tcPr>
          <w:p w14:paraId="56024477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30095A01" w14:textId="77777777" w:rsidR="00DF454D" w:rsidRDefault="00DF454D" w:rsidP="00866D52">
            <w:pPr>
              <w:pStyle w:val="Nummerierung"/>
            </w:pPr>
          </w:p>
        </w:tc>
        <w:tc>
          <w:tcPr>
            <w:tcW w:w="4018" w:type="dxa"/>
          </w:tcPr>
          <w:p w14:paraId="6FA57A8A" w14:textId="6F76060A" w:rsidR="00DF454D" w:rsidRPr="00D96ED0" w:rsidRDefault="00DF454D" w:rsidP="008F2D09">
            <w:pPr>
              <w:pStyle w:val="Listenabsatz"/>
            </w:pPr>
            <w:r w:rsidRPr="00D96ED0">
              <w:t xml:space="preserve">Runde auf </w:t>
            </w:r>
            <w:r>
              <w:t xml:space="preserve">den </w:t>
            </w:r>
            <w:r w:rsidR="00975D0D">
              <w:t>nächsten</w:t>
            </w:r>
            <w:r>
              <w:t xml:space="preserve"> </w:t>
            </w:r>
            <w:r w:rsidRPr="00D96ED0">
              <w:t>Z</w:t>
            </w:r>
            <w:r>
              <w:t>e</w:t>
            </w:r>
            <w:r w:rsidRPr="00D96ED0">
              <w:t xml:space="preserve">hner. </w:t>
            </w:r>
          </w:p>
          <w:p w14:paraId="0718DFC2" w14:textId="77777777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CAEBA27" w14:textId="6CB56CB9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4B72525" w14:textId="7BD58663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</w:tc>
        <w:tc>
          <w:tcPr>
            <w:tcW w:w="4018" w:type="dxa"/>
          </w:tcPr>
          <w:p w14:paraId="42C2600B" w14:textId="1DD29E8D" w:rsidR="00DF454D" w:rsidRDefault="00DF454D" w:rsidP="008F2D09">
            <w:pPr>
              <w:pStyle w:val="Listenabsatz"/>
            </w:pPr>
            <w:r>
              <w:t xml:space="preserve">Runde auf den </w:t>
            </w:r>
            <w:r w:rsidR="00975D0D">
              <w:t>nächsten</w:t>
            </w:r>
            <w:r>
              <w:t xml:space="preserve"> Hunderter.</w:t>
            </w:r>
          </w:p>
          <w:p w14:paraId="64B280DD" w14:textId="4E5E8DFE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25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F067A26" w14:textId="03CD8466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D95914">
              <w:rPr>
                <w:rFonts w:ascii="Comic Sans MS" w:hAnsi="Comic Sans MS"/>
                <w:b/>
                <w:bCs/>
              </w:rPr>
              <w:t>54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CEAADB" w14:textId="341956DF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E94880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</w:tc>
      </w:tr>
      <w:tr w:rsidR="00614046" w:rsidRPr="00946F8B" w14:paraId="4F88C97D" w14:textId="77777777" w:rsidTr="005B48DB">
        <w:tc>
          <w:tcPr>
            <w:tcW w:w="610" w:type="dxa"/>
          </w:tcPr>
          <w:p w14:paraId="2E10AEF9" w14:textId="77777777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167F7C0B" w:rsidR="00614046" w:rsidRPr="00946F8B" w:rsidRDefault="00614046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D4A1EB4" w14:textId="3D3DBC01" w:rsidR="00614046" w:rsidRPr="00946F8B" w:rsidRDefault="002E328D" w:rsidP="00DF454D">
            <w:pPr>
              <w:spacing w:line="360" w:lineRule="auto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3968" behindDoc="0" locked="0" layoutInCell="1" allowOverlap="1" wp14:anchorId="3177F555" wp14:editId="0782611B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308668</wp:posOffset>
                      </wp:positionV>
                      <wp:extent cx="905510" cy="896160"/>
                      <wp:effectExtent l="0" t="0" r="0" b="0"/>
                      <wp:wrapNone/>
                      <wp:docPr id="1784476481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0134130" name="Grafik 698">
                                  <a:hlinkClick r:id="rId7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6549304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946400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79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7F555" id="_x0000_s1450" style="position:absolute;left:0;text-align:left;margin-left:345.7pt;margin-top:24.3pt;width:71.3pt;height:70.55pt;z-index:252563968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">
                      <v:shape id="Grafik 698" o:spid="_x0000_s1451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" o:button="t">
                        <v:fill o:detectmouseclick="t"/>
                        <v:imagedata r:id="rId64" o:title=""/>
                      </v:shape>
                      <v:shape id="_x0000_s1452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" filled="f" stroked="f" strokeweight=".5pt">
                        <v:textbox style="mso-fit-shape-to-text:t">
                          <w:txbxContent>
                            <w:p w14:paraId="72946400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80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305DEB1A" w14:textId="77777777" w:rsidR="00614046" w:rsidRDefault="00614046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A6A20B" w14:textId="0667DA08" w:rsidR="0069670E" w:rsidRPr="00946F8B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9136" behindDoc="0" locked="0" layoutInCell="1" allowOverlap="1" wp14:anchorId="57EB0D11" wp14:editId="0B286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143172</wp:posOffset>
                      </wp:positionV>
                      <wp:extent cx="275475" cy="197485"/>
                      <wp:effectExtent l="0" t="0" r="4445" b="5715"/>
                      <wp:wrapNone/>
                      <wp:docPr id="704056229" name="Gruppieren 425">
                        <a:hlinkClick xmlns:a="http://schemas.openxmlformats.org/drawingml/2006/main" r:id="rId7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837272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69433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E66BF6" id="Gruppieren 425" o:spid="_x0000_s1026" href="http://www.dzlm.de/vam/msk-zahlenstrahl.html" style="position:absolute;margin-left:0;margin-top:11.25pt;width:21.7pt;height:15.55pt;z-index:25205913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CA34D7A" w14:textId="03BDBB7A" w:rsidR="00614046" w:rsidRPr="00946F8B" w:rsidRDefault="00A66459" w:rsidP="00866D52">
            <w:pPr>
              <w:pStyle w:val="Nummerierung"/>
            </w:pPr>
            <w:r>
              <w:t>*</w:t>
            </w:r>
            <w:r w:rsidR="00614046">
              <w:t>d)</w:t>
            </w:r>
          </w:p>
        </w:tc>
        <w:tc>
          <w:tcPr>
            <w:tcW w:w="8036" w:type="dxa"/>
            <w:gridSpan w:val="2"/>
          </w:tcPr>
          <w:p w14:paraId="6FDFEDC0" w14:textId="4E216C9B" w:rsidR="00614046" w:rsidRDefault="00614046" w:rsidP="00866D52">
            <w:pPr>
              <w:spacing w:line="240" w:lineRule="auto"/>
            </w:pPr>
            <w:r>
              <w:t xml:space="preserve">Stellt euch Zahlenrätsel: </w:t>
            </w:r>
          </w:p>
          <w:p w14:paraId="7CB0D3EF" w14:textId="0A43D10F" w:rsidR="00614046" w:rsidRDefault="00614046" w:rsidP="008F2D09">
            <w:pPr>
              <w:pStyle w:val="Listenabsatz"/>
            </w:pPr>
            <w:r>
              <w:t>Die gerundete Zahl heißt 410. Wie könnte die Zahl vorher gelautet haben?</w:t>
            </w:r>
          </w:p>
          <w:p w14:paraId="26BF7B53" w14:textId="471C1C45" w:rsidR="00614046" w:rsidRDefault="00614046" w:rsidP="008F2D09">
            <w:pPr>
              <w:pStyle w:val="Listenabsatz"/>
            </w:pPr>
            <w:r>
              <w:t>Die gerundete Zahl heißt 700.</w:t>
            </w:r>
          </w:p>
          <w:p w14:paraId="172AEE4C" w14:textId="1C058412" w:rsidR="00F34AE1" w:rsidRDefault="00614046" w:rsidP="008F2D09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DB41306" w14:textId="2C8DEECA" w:rsidR="00D95914" w:rsidRDefault="00D95914">
      <w:r>
        <w:rPr>
          <w:b/>
          <w:bCs/>
        </w:rPr>
        <w:br w:type="page"/>
      </w:r>
    </w:p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286D11">
        <w:tc>
          <w:tcPr>
            <w:tcW w:w="610" w:type="dxa"/>
          </w:tcPr>
          <w:p w14:paraId="1F4171DB" w14:textId="14431CC9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286D11">
        <w:tc>
          <w:tcPr>
            <w:tcW w:w="610" w:type="dxa"/>
          </w:tcPr>
          <w:p w14:paraId="21F5A7C1" w14:textId="6CA865C5" w:rsidR="00CD008D" w:rsidRPr="00CD008D" w:rsidRDefault="00614046" w:rsidP="00286D11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286D11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286D11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6A2A6D0B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1DB71550" w:rsidR="00C76DD9" w:rsidRDefault="00C76DD9" w:rsidP="00413012">
            <w:pPr>
              <w:pStyle w:val="Nummerierung"/>
            </w:pPr>
          </w:p>
          <w:p w14:paraId="4E20B4FB" w14:textId="04C593F6" w:rsidR="00C76DD9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2176" behindDoc="0" locked="0" layoutInCell="1" allowOverlap="1" wp14:anchorId="406AB93F" wp14:editId="3F491E44">
                      <wp:simplePos x="0" y="0"/>
                      <wp:positionH relativeFrom="column">
                        <wp:posOffset>271332</wp:posOffset>
                      </wp:positionH>
                      <wp:positionV relativeFrom="paragraph">
                        <wp:posOffset>91403</wp:posOffset>
                      </wp:positionV>
                      <wp:extent cx="5046980" cy="554990"/>
                      <wp:effectExtent l="12700" t="0" r="7620" b="16510"/>
                      <wp:wrapNone/>
                      <wp:docPr id="243980923" name="Gruppieren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54990"/>
                                <a:chOff x="0" y="0"/>
                                <a:chExt cx="5046980" cy="554990"/>
                              </a:xfrm>
                            </wpg:grpSpPr>
                            <wpg:grpSp>
                              <wpg:cNvPr id="751665914" name="Gruppieren 29">
                                <a:extLst>
                                  <a:ext uri="{FF2B5EF4-FFF2-40B4-BE49-F238E27FC236}">
                                    <a16:creationId xmlns:a16="http://schemas.microsoft.com/office/drawing/2014/main" id="{69B7FDEC-BA25-A753-E6FE-90FB16FE97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046980" cy="554990"/>
                                  <a:chOff x="0" y="0"/>
                                  <a:chExt cx="5046980" cy="555448"/>
                                </a:xfrm>
                              </wpg:grpSpPr>
                              <wpg:grpSp>
                                <wpg:cNvPr id="1840228882" name="Gruppieren 1840228882">
                                  <a:extLst>
                                    <a:ext uri="{FF2B5EF4-FFF2-40B4-BE49-F238E27FC236}">
                                      <a16:creationId xmlns:a16="http://schemas.microsoft.com/office/drawing/2014/main" id="{A493D095-A478-F387-1391-C75482CEBCE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046980" cy="485983"/>
                                    <a:chOff x="0" y="69465"/>
                                    <a:chExt cx="5047488" cy="4859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4511461" name="Grafik 544511461">
                                      <a:extLst>
                                        <a:ext uri="{FF2B5EF4-FFF2-40B4-BE49-F238E27FC236}">
                                          <a16:creationId xmlns:a16="http://schemas.microsoft.com/office/drawing/2014/main" id="{51EBCE59-C087-45F1-3993-9B568098F426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416705291" name="Abgerundetes Rechteck 416705291">
                                    <a:extLst>
                                      <a:ext uri="{FF2B5EF4-FFF2-40B4-BE49-F238E27FC236}">
                                        <a16:creationId xmlns:a16="http://schemas.microsoft.com/office/drawing/2014/main" id="{2DFB2246-69CF-56E1-B780-664BC722A94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24466"/>
                                      <a:ext cx="450850" cy="33098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B5E7B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566564" name="Abgerundetes Rechteck 109566564">
                                    <a:extLst>
                                      <a:ext uri="{FF2B5EF4-FFF2-40B4-BE49-F238E27FC236}">
                                        <a16:creationId xmlns:a16="http://schemas.microsoft.com/office/drawing/2014/main" id="{4C43293A-CE57-20A2-F579-9980DF177DC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384B71" w14:textId="19CB4D0A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6074015" name="Gerade Verbindung 1136074015">
                                  <a:extLst>
                                    <a:ext uri="{FF2B5EF4-FFF2-40B4-BE49-F238E27FC236}">
                                      <a16:creationId xmlns:a16="http://schemas.microsoft.com/office/drawing/2014/main" id="{C6BF1938-F2CF-A3B3-DBC1-6DE1064D404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054729" name="Gerade Verbindung 182054729">
                                  <a:extLst>
                                    <a:ext uri="{FF2B5EF4-FFF2-40B4-BE49-F238E27FC236}">
                                      <a16:creationId xmlns:a16="http://schemas.microsoft.com/office/drawing/2014/main" id="{5DF3B916-7781-9161-C7B4-762FCC30FB3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9134807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AB93F" id="Gruppieren 666" o:spid="_x0000_s1453" style="position:absolute;margin-left:21.35pt;margin-top:7.2pt;width:397.4pt;height:43.7pt;z-index:252402176;mso-position-horizontal-relative:text;mso-position-vertical-relative:text" coordsize="50469,5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">
                      <v:group id="Gruppieren 29" o:spid="_x0000_s1454" style="position:absolute;width:50469;height:5549" coordsize="50469,5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">
                        <v:group id="Gruppieren 1840228882" o:spid="_x0000_s1455" style="position:absolute;top:694;width:50469;height:4860" coordorigin=",694" coordsize="50474,48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">
                          <v:shape id="Grafik 544511461" o:spid="_x0000_s1456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416705291" o:spid="_x0000_s1457" style="position:absolute;top:2244;width:4508;height:33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B5E7B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9566564" o:spid="_x0000_s1458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D384B71" w14:textId="19CB4D0A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136074015" o:spid="_x0000_s1459" style="position:absolute;visibility:visible;mso-wrap-style:square" from="2195,12" to="219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82054729" o:spid="_x0000_s1460" style="position:absolute;visibility:visible;mso-wrap-style:square" from="48253,0" to="4825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61" type="#_x0000_t5" style="position:absolute;left:49101;top:214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7CBD627" w14:textId="1CCCD3A8" w:rsidR="00C76DD9" w:rsidRDefault="00C76DD9" w:rsidP="00413012">
            <w:pPr>
              <w:pStyle w:val="Nummerierung"/>
            </w:pPr>
          </w:p>
          <w:p w14:paraId="41E36F42" w14:textId="24112EC8" w:rsidR="00C76DD9" w:rsidRPr="00CD008D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5248" behindDoc="0" locked="0" layoutInCell="1" allowOverlap="1" wp14:anchorId="423C6D4C" wp14:editId="731AF124">
                      <wp:simplePos x="0" y="0"/>
                      <wp:positionH relativeFrom="column">
                        <wp:posOffset>257885</wp:posOffset>
                      </wp:positionH>
                      <wp:positionV relativeFrom="paragraph">
                        <wp:posOffset>509009</wp:posOffset>
                      </wp:positionV>
                      <wp:extent cx="5046345" cy="500380"/>
                      <wp:effectExtent l="12700" t="0" r="8255" b="7620"/>
                      <wp:wrapNone/>
                      <wp:docPr id="583110374" name="Gruppieren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345" cy="500380"/>
                                <a:chOff x="0" y="0"/>
                                <a:chExt cx="5046345" cy="500380"/>
                              </a:xfrm>
                            </wpg:grpSpPr>
                            <wpg:grpSp>
                              <wpg:cNvPr id="1680185015" name="Gruppieren 29"/>
                              <wpg:cNvGrpSpPr/>
                              <wpg:grpSpPr>
                                <a:xfrm>
                                  <a:off x="0" y="0"/>
                                  <a:ext cx="5046345" cy="500380"/>
                                  <a:chOff x="28" y="0"/>
                                  <a:chExt cx="5046952" cy="501265"/>
                                </a:xfrm>
                              </wpg:grpSpPr>
                              <wpg:grpSp>
                                <wpg:cNvPr id="1455173401" name="Gruppieren 1455173401"/>
                                <wpg:cNvGrpSpPr/>
                                <wpg:grpSpPr>
                                  <a:xfrm>
                                    <a:off x="28" y="69465"/>
                                    <a:ext cx="5046952" cy="431800"/>
                                    <a:chOff x="28" y="69465"/>
                                    <a:chExt cx="504746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17288855" name="Grafik 151728885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82893655" name="Abgerundetes Rechteck 82893655"/>
                                  <wps:cNvSpPr/>
                                  <wps:spPr>
                                    <a:xfrm>
                                      <a:off x="28" y="24495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79B227" w14:textId="0C78B7C5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800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9915354" name="Abgerundetes Rechteck 1619915354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9CF40B" w14:textId="198D8CE8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3222050" name="Gerade Verbindung 127322205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4769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81432" name="Gerade Verbindung 1028143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62114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3C6D4C" id="Gruppieren 665" o:spid="_x0000_s1462" style="position:absolute;margin-left:20.3pt;margin-top:40.1pt;width:397.35pt;height:39.4pt;z-index:252405248;mso-position-horizontal-relative:text;mso-position-vertical-relative:text" coordsize="50463,50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">
                      <v:group id="Gruppieren 29" o:spid="_x0000_s1463" style="position:absolute;width:50463;height:5003" coordorigin="" coordsize="50469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">
                        <v:group id="Gruppieren 1455173401" o:spid="_x0000_s1464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">
                          <v:shape id="Grafik 1517288855" o:spid="_x0000_s1465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82893655" o:spid="_x0000_s1466" style="position:absolute;top:244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179B227" w14:textId="0C78B7C5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800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619915354" o:spid="_x0000_s1467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29CF40B" w14:textId="198D8CE8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73222050" o:spid="_x0000_s1468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0281432" o:spid="_x0000_s1469" style="position:absolute;visibility:visible;mso-wrap-style:square" from="48253,0" to="4825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0" type="#_x0000_t5" style="position:absolute;left:49101;top:214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4D300FB1" w14:textId="70313EBC" w:rsidR="0006256C" w:rsidRDefault="0006256C" w:rsidP="0006256C">
            <w:r>
              <w:t xml:space="preserve">Welche Zahl liegt jeweils in der Mitte des Zahlenstrahls? Trage </w:t>
            </w:r>
            <w:r w:rsidR="0057382C">
              <w:t xml:space="preserve">Zahlen zur Hilfe </w:t>
            </w:r>
            <w:r>
              <w:t>ein.</w:t>
            </w:r>
            <w:r w:rsidR="00866D52">
              <w:rPr>
                <w:noProof/>
              </w:rPr>
              <w:t xml:space="preserve"> </w:t>
            </w:r>
            <w:r>
              <w:t xml:space="preserve"> </w:t>
            </w:r>
          </w:p>
          <w:p w14:paraId="00D4ED90" w14:textId="03929216" w:rsidR="00CE304F" w:rsidRDefault="00CE304F" w:rsidP="0006256C"/>
          <w:p w14:paraId="47D6D58A" w14:textId="24221809" w:rsidR="00E12477" w:rsidRDefault="00832706" w:rsidP="00E12477">
            <w:pPr>
              <w:pStyle w:val="berschrift9"/>
            </w:pPr>
            <w:r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797FC137" w:rsidR="00925871" w:rsidRDefault="00925871" w:rsidP="00925871">
            <w:r>
              <w:t xml:space="preserve"> </w:t>
            </w:r>
          </w:p>
          <w:p w14:paraId="604516E5" w14:textId="4CA512BF" w:rsidR="00925871" w:rsidRDefault="00925871" w:rsidP="00925871">
            <w:r>
              <w:t xml:space="preserve"> </w:t>
            </w:r>
          </w:p>
          <w:p w14:paraId="6A1F4CFD" w14:textId="5A4BEF2F" w:rsidR="00DC5A26" w:rsidRDefault="00DC5A26" w:rsidP="00925871"/>
          <w:p w14:paraId="558C3A56" w14:textId="3950C195" w:rsidR="00CD008D" w:rsidRDefault="00925871" w:rsidP="00925871">
            <w:r>
              <w:t xml:space="preserve"> </w:t>
            </w:r>
          </w:p>
          <w:p w14:paraId="0C51CDCC" w14:textId="77777777" w:rsidR="008B729B" w:rsidRDefault="008B729B" w:rsidP="00925871"/>
          <w:p w14:paraId="7FA6EBB3" w14:textId="77777777" w:rsidR="00DC5A26" w:rsidRPr="00CD008D" w:rsidRDefault="00DC5A26" w:rsidP="00925871"/>
        </w:tc>
      </w:tr>
      <w:tr w:rsidR="0006256C" w:rsidRPr="00CD008D" w14:paraId="28BAEDB5" w14:textId="77777777" w:rsidTr="00286D11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1AF6C222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286D11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7998C747" w14:textId="77777777" w:rsidTr="00286D11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77EB5A5E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69AAA4" w14:textId="477945CF" w:rsidR="00CD008D" w:rsidRDefault="00DC5A26" w:rsidP="00413012">
            <w:pPr>
              <w:pStyle w:val="Nummerierung"/>
            </w:pPr>
            <w:r>
              <w:t>b</w:t>
            </w:r>
            <w:r w:rsidR="00CD008D" w:rsidRPr="00CD008D">
              <w:t>)</w:t>
            </w:r>
          </w:p>
          <w:p w14:paraId="5E671601" w14:textId="57590ECF" w:rsidR="00CE304F" w:rsidRDefault="00CE304F" w:rsidP="00413012">
            <w:pPr>
              <w:pStyle w:val="Nummerierung"/>
            </w:pPr>
          </w:p>
          <w:p w14:paraId="037FC599" w14:textId="47C97857" w:rsidR="00CE304F" w:rsidRDefault="00CE304F" w:rsidP="00413012">
            <w:pPr>
              <w:pStyle w:val="Nummerierung"/>
            </w:pPr>
          </w:p>
          <w:p w14:paraId="4F3C0009" w14:textId="53737932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320" behindDoc="0" locked="0" layoutInCell="1" allowOverlap="1" wp14:anchorId="0FFD455D" wp14:editId="6BA1D522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44151</wp:posOffset>
                      </wp:positionV>
                      <wp:extent cx="5049314" cy="537845"/>
                      <wp:effectExtent l="12700" t="0" r="5715" b="8255"/>
                      <wp:wrapNone/>
                      <wp:docPr id="2144674304" name="Gruppieren 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9314" cy="537845"/>
                                <a:chOff x="0" y="0"/>
                                <a:chExt cx="5049314" cy="537845"/>
                              </a:xfrm>
                            </wpg:grpSpPr>
                            <wpg:grpSp>
                              <wpg:cNvPr id="303405557" name="Gruppieren 3"/>
                              <wpg:cNvGrpSpPr/>
                              <wpg:grpSpPr>
                                <a:xfrm>
                                  <a:off x="0" y="0"/>
                                  <a:ext cx="5046980" cy="537845"/>
                                  <a:chOff x="0" y="0"/>
                                  <a:chExt cx="5046980" cy="539074"/>
                                </a:xfrm>
                              </wpg:grpSpPr>
                              <wpg:grpSp>
                                <wpg:cNvPr id="659592875" name="Gruppieren 659592875"/>
                                <wpg:cNvGrpSpPr/>
                                <wpg:grpSpPr>
                                  <a:xfrm>
                                    <a:off x="0" y="69465"/>
                                    <a:ext cx="5046980" cy="469609"/>
                                    <a:chOff x="0" y="69465"/>
                                    <a:chExt cx="5047488" cy="46960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4774267" name="Grafik 847742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555474272" name="Abgerundetes Rechteck 1555474272"/>
                                  <wps:cNvSpPr/>
                                  <wps:spPr>
                                    <a:xfrm>
                                      <a:off x="0" y="183587"/>
                                      <a:ext cx="450850" cy="35548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481C2D" w14:textId="324D69B1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2382396" name="Abgerundetes Rechteck 742382396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86223F" w14:textId="68970D3D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95921323" name="Gerade Verbindung 89592132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474607" name="Gerade Verbindung 150647460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5491168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6917" y="28164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D455D" id="Gruppieren 667" o:spid="_x0000_s1471" style="position:absolute;margin-left:17.65pt;margin-top:3.5pt;width:397.6pt;height:42.35pt;z-index:252408320;mso-position-horizontal-relative:text;mso-position-vertical-relative:text" coordsize="50493,53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">
                      <v:group id="_x0000_s1472" style="position:absolute;width:50469;height:5378" coordsize="50469,5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">
                        <v:group id="Gruppieren 659592875" o:spid="_x0000_s1473" style="position:absolute;top:694;width:50469;height:4696" coordorigin=",694" coordsize="50474,4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">
                          <v:shape id="Grafik 84774267" o:spid="_x0000_s1474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555474272" o:spid="_x0000_s1475" style="position:absolute;top:1835;width:4508;height:35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4481C2D" w14:textId="324D69B1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742382396" o:spid="_x0000_s1476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086223F" w14:textId="68970D3D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895921323" o:spid="_x0000_s1477" style="position:absolute;visibility:visible;mso-wrap-style:square" from="2195,12" to="219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506474607" o:spid="_x0000_s1478" style="position:absolute;visibility:visible;mso-wrap-style:square" from="48253,0" to="4825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9" type="#_x0000_t5" style="position:absolute;left:49169;top:281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0D4F0631" w14:textId="778A8346" w:rsidR="00CE304F" w:rsidRDefault="00CE304F" w:rsidP="00413012">
            <w:pPr>
              <w:pStyle w:val="Nummerierung"/>
            </w:pPr>
          </w:p>
          <w:p w14:paraId="302D6273" w14:textId="457E2735" w:rsidR="00CE304F" w:rsidRDefault="00CE304F" w:rsidP="00413012">
            <w:pPr>
              <w:pStyle w:val="Nummerierung"/>
            </w:pPr>
          </w:p>
          <w:p w14:paraId="5B4F3E8F" w14:textId="1BC4314D" w:rsidR="00CE304F" w:rsidRDefault="00CE304F" w:rsidP="00413012">
            <w:pPr>
              <w:pStyle w:val="Nummerierung"/>
            </w:pPr>
          </w:p>
          <w:p w14:paraId="00D053F0" w14:textId="2348F976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1392" behindDoc="0" locked="0" layoutInCell="1" allowOverlap="1" wp14:anchorId="4196EC66" wp14:editId="3A7A5823">
                      <wp:simplePos x="0" y="0"/>
                      <wp:positionH relativeFrom="column">
                        <wp:posOffset>144332</wp:posOffset>
                      </wp:positionH>
                      <wp:positionV relativeFrom="paragraph">
                        <wp:posOffset>153222</wp:posOffset>
                      </wp:positionV>
                      <wp:extent cx="5181600" cy="539750"/>
                      <wp:effectExtent l="0" t="0" r="12700" b="19050"/>
                      <wp:wrapNone/>
                      <wp:docPr id="384627754" name="Gruppieren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0" cy="539750"/>
                                <a:chOff x="0" y="0"/>
                                <a:chExt cx="5181600" cy="539750"/>
                              </a:xfrm>
                            </wpg:grpSpPr>
                            <wpg:grpSp>
                              <wpg:cNvPr id="1765392437" name="Gruppieren 10"/>
                              <wpg:cNvGrpSpPr/>
                              <wpg:grpSpPr>
                                <a:xfrm>
                                  <a:off x="0" y="0"/>
                                  <a:ext cx="5181600" cy="539750"/>
                                  <a:chOff x="-24495" y="0"/>
                                  <a:chExt cx="5182501" cy="540380"/>
                                </a:xfrm>
                              </wpg:grpSpPr>
                              <wpg:grpSp>
                                <wpg:cNvPr id="43359531" name="Gruppieren 43359531"/>
                                <wpg:cNvGrpSpPr/>
                                <wpg:grpSpPr>
                                  <a:xfrm>
                                    <a:off x="-24495" y="69465"/>
                                    <a:ext cx="5182501" cy="470915"/>
                                    <a:chOff x="-24498" y="69465"/>
                                    <a:chExt cx="5183023" cy="4709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35942957" name="Grafik 93594295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502036615" name="Abgerundetes Rechteck 502036615"/>
                                  <wps:cNvSpPr/>
                                  <wps:spPr>
                                    <a:xfrm>
                                      <a:off x="-24498" y="159090"/>
                                      <a:ext cx="607543" cy="3812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E8A105" w14:textId="499110F0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B04A37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753016" name="Abgerundetes Rechteck 67753016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6C8FE6" w14:textId="0F1AE835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42568015" name="Gerade Verbindung 104256801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6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242480" name="Gerade Verbindung 812424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90080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96852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6EC66" id="Gruppieren 668" o:spid="_x0000_s1480" style="position:absolute;margin-left:11.35pt;margin-top:12.05pt;width:408pt;height:42.5pt;z-index:252411392;mso-position-horizontal-relative:text;mso-position-vertical-relative:text" coordsize="51816,5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">
                      <v:group id="Gruppieren 10" o:spid="_x0000_s1481" style="position:absolute;width:51816;height:5397" coordorigin="-244" coordsize="51825,5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">
                        <v:group id="Gruppieren 43359531" o:spid="_x0000_s1482" style="position:absolute;left:-244;top:694;width:51824;height:4709" coordorigin="-244,694" coordsize="51830,4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">
                          <v:shape id="Grafik 935942957" o:spid="_x0000_s1483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502036615" o:spid="_x0000_s1484" style="position:absolute;left:-244;top:1590;width:6074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E8A105" w14:textId="499110F0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B04A37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7753016" o:spid="_x0000_s1485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96C8FE6" w14:textId="0F1AE835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42568015" o:spid="_x0000_s1486" style="position:absolute;visibility:visible;mso-wrap-style:square" from="2833,12" to="2833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81242480" o:spid="_x0000_s1487" style="position:absolute;visibility:visible;mso-wrap-style:square" from="48891,0" to="4889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88" type="#_x0000_t5" style="position:absolute;left:49967;top:214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41EAA77" w14:textId="29C342A1" w:rsidR="00CE304F" w:rsidRDefault="00CE304F" w:rsidP="00413012">
            <w:pPr>
              <w:pStyle w:val="Nummerierung"/>
            </w:pPr>
          </w:p>
          <w:p w14:paraId="46F5C608" w14:textId="282E8F11" w:rsidR="00CE304F" w:rsidRDefault="00CE304F" w:rsidP="00413012">
            <w:pPr>
              <w:pStyle w:val="Nummerierung"/>
            </w:pPr>
          </w:p>
          <w:p w14:paraId="6AD5F02D" w14:textId="61D21AAA" w:rsidR="00CE304F" w:rsidRDefault="00CE304F" w:rsidP="00413012">
            <w:pPr>
              <w:pStyle w:val="Nummerierung"/>
            </w:pPr>
          </w:p>
          <w:p w14:paraId="3FAC1703" w14:textId="32D832A3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6512" behindDoc="0" locked="0" layoutInCell="1" allowOverlap="1" wp14:anchorId="2B1B6B5C" wp14:editId="04043801">
                      <wp:simplePos x="0" y="0"/>
                      <wp:positionH relativeFrom="column">
                        <wp:posOffset>171226</wp:posOffset>
                      </wp:positionH>
                      <wp:positionV relativeFrom="paragraph">
                        <wp:posOffset>107651</wp:posOffset>
                      </wp:positionV>
                      <wp:extent cx="5164193" cy="1287668"/>
                      <wp:effectExtent l="0" t="0" r="17780" b="8255"/>
                      <wp:wrapNone/>
                      <wp:docPr id="1858662736" name="Gruppieren 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4193" cy="1287668"/>
                                <a:chOff x="0" y="0"/>
                                <a:chExt cx="5164193" cy="1287668"/>
                              </a:xfrm>
                            </wpg:grpSpPr>
                            <wpg:grpSp>
                              <wpg:cNvPr id="102492157" name="Gruppieren 17">
                                <a:extLst>
                                  <a:ext uri="{FF2B5EF4-FFF2-40B4-BE49-F238E27FC236}">
                                    <a16:creationId xmlns:a16="http://schemas.microsoft.com/office/drawing/2014/main" id="{99425481-2315-7819-7300-15256A68E6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210155917" name="Gruppieren 210155917">
                                  <a:extLst>
                                    <a:ext uri="{FF2B5EF4-FFF2-40B4-BE49-F238E27FC236}">
                                      <a16:creationId xmlns:a16="http://schemas.microsoft.com/office/drawing/2014/main" id="{D349C21E-491D-6E2A-C1FE-C29AD6CB3E8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111661083" name="Grafik 2111661083">
                                      <a:extLst>
                                        <a:ext uri="{FF2B5EF4-FFF2-40B4-BE49-F238E27FC236}">
                                          <a16:creationId xmlns:a16="http://schemas.microsoft.com/office/drawing/2014/main" id="{FC2259DC-68C8-5987-8FBD-9B1A3DE9DFFA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695057721" name="Abgerundetes Rechteck 1695057721">
                                    <a:extLst>
                                      <a:ext uri="{FF2B5EF4-FFF2-40B4-BE49-F238E27FC236}">
                                        <a16:creationId xmlns:a16="http://schemas.microsoft.com/office/drawing/2014/main" id="{0E143C20-B4FA-884E-E76F-A310F05E12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ADC093" w14:textId="295902D2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  <w:r w:rsidR="00CE304F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7988098" name="Abgerundetes Rechteck 637988098">
                                    <a:extLst>
                                      <a:ext uri="{FF2B5EF4-FFF2-40B4-BE49-F238E27FC236}">
                                        <a16:creationId xmlns:a16="http://schemas.microsoft.com/office/drawing/2014/main" id="{56488C69-811F-2BEE-40B5-DEE6D814C9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7337C6" w14:textId="6B9B92CD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8945223" name="Gerade Verbindung 1228945223">
                                  <a:extLst>
                                    <a:ext uri="{FF2B5EF4-FFF2-40B4-BE49-F238E27FC236}">
                                      <a16:creationId xmlns:a16="http://schemas.microsoft.com/office/drawing/2014/main" id="{978B04B9-1FEB-C4F6-717D-0B56A55028E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939044" name="Gerade Verbindung 278939044">
                                  <a:extLst>
                                    <a:ext uri="{FF2B5EF4-FFF2-40B4-BE49-F238E27FC236}">
                                      <a16:creationId xmlns:a16="http://schemas.microsoft.com/office/drawing/2014/main" id="{6E19324D-D768-9265-535B-661BEBD5F7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7154115" name="Gruppieren 17"/>
                              <wpg:cNvGrpSpPr/>
                              <wpg:grpSpPr>
                                <a:xfrm>
                                  <a:off x="6723" y="786653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1131347740" name="Gruppieren 1131347740"/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67996646" name="Grafik 11679966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434108592" name="Abgerundetes Rechteck 1434108592"/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74C8F4" w14:textId="5D736D97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52 000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568511" name="Abgerundetes Rechteck 1029568511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4E013F" w14:textId="6E73362F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07000406" name="Gerade Verbindung 210700040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6231381" name="Gerade Verbindung 145623138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20945418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63235" y="814817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1B6B5C" id="Gruppieren 669" o:spid="_x0000_s1489" style="position:absolute;margin-left:13.5pt;margin-top:8.5pt;width:406.65pt;height:101.4pt;z-index:252416512;mso-position-horizontal-relative:text;mso-position-vertical-relative:text" coordsize="51641,128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">
                      <v:group id="Gruppieren 17" o:spid="_x0000_s1490" style="position:absolute;width:51574;height:5010" coordsize="51580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">
                        <v:group id="Gruppieren 210155917" o:spid="_x0000_s1491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">
                          <v:shape id="Grafik 2111661083" o:spid="_x0000_s1492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695057721" o:spid="_x0000_s1493" style="position:absolute;top:2353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AADC093" w14:textId="295902D2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  <w:r w:rsidR="00CE304F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37988098" o:spid="_x0000_s1494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D7337C6" w14:textId="6B9B92CD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8945223" o:spid="_x0000_s1495" style="position:absolute;visibility:visible;mso-wrap-style:square" from="2833,12" to="2833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278939044" o:spid="_x0000_s1496" style="position:absolute;visibility:visible;mso-wrap-style:square" from="48891,0" to="4889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group id="Gruppieren 17" o:spid="_x0000_s1497" style="position:absolute;left:67;top:7866;width:51574;height:5010" coordsize="51580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">
                        <v:group id="Gruppieren 1131347740" o:spid="_x0000_s1498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">
                          <v:shape id="Grafik 1167996646" o:spid="_x0000_s1499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434108592" o:spid="_x0000_s1500" style="position:absolute;top:2353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1974C8F4" w14:textId="5D736D97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52 000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29568511" o:spid="_x0000_s1501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04E013F" w14:textId="6E73362F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64 000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2107000406" o:spid="_x0000_s1502" style="position:absolute;visibility:visible;mso-wrap-style:square" from="2833,12" to="2833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456231381" o:spid="_x0000_s1503" style="position:absolute;visibility:visible;mso-wrap-style:square" from="48891,0" to="4889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04" type="#_x0000_t5" style="position:absolute;left:49631;top:8148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04EE10" w14:textId="77777777" w:rsidR="00CE304F" w:rsidRDefault="00CE304F" w:rsidP="00413012">
            <w:pPr>
              <w:pStyle w:val="Nummerierung"/>
            </w:pPr>
          </w:p>
          <w:p w14:paraId="09B92638" w14:textId="77777777" w:rsidR="00CE304F" w:rsidRDefault="00CE304F" w:rsidP="00413012">
            <w:pPr>
              <w:pStyle w:val="Nummerierung"/>
            </w:pPr>
          </w:p>
          <w:p w14:paraId="4233695F" w14:textId="77777777" w:rsidR="00CE304F" w:rsidRDefault="00CE304F" w:rsidP="00413012">
            <w:pPr>
              <w:pStyle w:val="Nummerierung"/>
            </w:pPr>
          </w:p>
          <w:p w14:paraId="41456447" w14:textId="77777777" w:rsidR="00CE304F" w:rsidRDefault="00CE304F" w:rsidP="00413012">
            <w:pPr>
              <w:pStyle w:val="Nummerierung"/>
            </w:pPr>
          </w:p>
          <w:p w14:paraId="6BDCDCDE" w14:textId="4463FEA5" w:rsidR="00CE304F" w:rsidRDefault="00CE304F" w:rsidP="00413012">
            <w:pPr>
              <w:pStyle w:val="Nummerierung"/>
            </w:pPr>
          </w:p>
          <w:p w14:paraId="3B4DB3ED" w14:textId="77777777" w:rsidR="00CE304F" w:rsidRDefault="00CE304F" w:rsidP="00413012">
            <w:pPr>
              <w:pStyle w:val="Nummerierung"/>
            </w:pPr>
          </w:p>
          <w:p w14:paraId="238DFECD" w14:textId="77777777" w:rsidR="00CE304F" w:rsidRDefault="00CE304F" w:rsidP="00413012">
            <w:pPr>
              <w:pStyle w:val="Nummerierung"/>
            </w:pPr>
          </w:p>
          <w:p w14:paraId="25588CEB" w14:textId="5CF0632E" w:rsidR="00CE304F" w:rsidRPr="00CD008D" w:rsidRDefault="00CE304F" w:rsidP="00413012">
            <w:pPr>
              <w:pStyle w:val="Nummerierung"/>
            </w:pPr>
          </w:p>
        </w:tc>
        <w:tc>
          <w:tcPr>
            <w:tcW w:w="8036" w:type="dxa"/>
          </w:tcPr>
          <w:p w14:paraId="5122DB87" w14:textId="3BE97FA8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280CAFEA" w:rsidR="00CD008D" w:rsidRDefault="00CD008D" w:rsidP="00F61B85">
            <w:pPr>
              <w:spacing w:after="120" w:line="360" w:lineRule="auto"/>
            </w:pPr>
            <w:r w:rsidRPr="00CD008D">
              <w:t>Wie kann man sie finden?</w:t>
            </w:r>
            <w:r w:rsidR="00866D52">
              <w:rPr>
                <w:noProof/>
              </w:rPr>
              <w:t xml:space="preserve"> </w:t>
            </w:r>
          </w:p>
          <w:p w14:paraId="6B21F336" w14:textId="0BE287A9" w:rsidR="00090D5B" w:rsidRDefault="00090D5B" w:rsidP="00F61B85">
            <w:pPr>
              <w:spacing w:after="120" w:line="360" w:lineRule="auto"/>
            </w:pP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22459ECF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6B505912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74B45095" w:rsidR="00CD008D" w:rsidRDefault="00925871" w:rsidP="00925871">
            <w:pPr>
              <w:spacing w:line="360" w:lineRule="auto"/>
            </w:pPr>
            <w:r>
              <w:t xml:space="preserve"> </w:t>
            </w:r>
          </w:p>
          <w:p w14:paraId="578DE2FB" w14:textId="337CDEBD" w:rsidR="008B729B" w:rsidRDefault="00866D52" w:rsidP="00925871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5429FFBD" wp14:editId="02940804">
                      <wp:simplePos x="0" y="0"/>
                      <wp:positionH relativeFrom="column">
                        <wp:posOffset>4862806</wp:posOffset>
                      </wp:positionH>
                      <wp:positionV relativeFrom="paragraph">
                        <wp:posOffset>130492</wp:posOffset>
                      </wp:positionV>
                      <wp:extent cx="142240" cy="122555"/>
                      <wp:effectExtent l="0" t="2858" r="0" b="0"/>
                      <wp:wrapNone/>
                      <wp:docPr id="90547127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594C7A9" id="Dreieck 1" o:spid="_x0000_s1026" type="#_x0000_t5" style="position:absolute;margin-left:382.9pt;margin-top:10.25pt;width:11.2pt;height:9.65pt;rotation:90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OQOOqTlAAAADgEAAA8AAABkcnMvZG93bnJldi54&#13;&#10;bWxMj09Lw0AQxe+C32EZwZvdREvSpNkUUVpUULB/PG+zYxLMzsbsto1+eseTXgaG9+bN+xWL0Xbi&#13;&#10;iINvHSmIJxEIpMqZlmoF283yagbCB01Gd45QwRd6WJTnZ4XOjTvRKx7XoRYcQj7XCpoQ+lxKXzVo&#13;&#10;tZ+4Hom1dzdYHXgdamkGfeJw28nrKEqk1S3xh0b3eNdg9bE+WAWZeYlWj0/y++Ft9Wx3uyz+dGap&#13;&#10;1OXFeD/ncTsHEXAMfxfwy8D9oeRie3cg40WnIE3SG7aykDEYG9JZkoDYK5jGU5BlIf9jlD8A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5A46pO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393EEC4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286D11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17B0E26E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11BF1424" w:rsidR="009A6608" w:rsidRPr="00CD008D" w:rsidRDefault="00DC5A26" w:rsidP="00413012">
            <w:pPr>
              <w:pStyle w:val="Nummerierung"/>
            </w:pPr>
            <w:r>
              <w:t>c</w:t>
            </w:r>
            <w:r w:rsidR="009A6608">
              <w:t>)</w:t>
            </w:r>
          </w:p>
        </w:tc>
        <w:tc>
          <w:tcPr>
            <w:tcW w:w="8036" w:type="dxa"/>
          </w:tcPr>
          <w:p w14:paraId="3A2D2787" w14:textId="35C6EE1A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  <w:r w:rsidR="00213D6C">
              <w:t xml:space="preserve">Erklärt. </w:t>
            </w:r>
          </w:p>
        </w:tc>
      </w:tr>
      <w:tr w:rsidR="009A6608" w:rsidRPr="00CD008D" w14:paraId="5B16243C" w14:textId="77777777" w:rsidTr="00286D11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F011B29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61CFD5B5" w:rsidR="009A6608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2656" behindDoc="0" locked="0" layoutInCell="1" allowOverlap="1" wp14:anchorId="285C03DD" wp14:editId="650EDE41">
                      <wp:simplePos x="0" y="0"/>
                      <wp:positionH relativeFrom="column">
                        <wp:posOffset>225014</wp:posOffset>
                      </wp:positionH>
                      <wp:positionV relativeFrom="paragraph">
                        <wp:posOffset>676312</wp:posOffset>
                      </wp:positionV>
                      <wp:extent cx="5163820" cy="575945"/>
                      <wp:effectExtent l="0" t="0" r="5080" b="0"/>
                      <wp:wrapNone/>
                      <wp:docPr id="1364751917" name="Gruppieren 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859236495" name="Gruppieren 38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63820" cy="575945"/>
                                </a:xfrm>
                              </wpg:grpSpPr>
                              <wpg:grpSp>
                                <wpg:cNvPr id="861273033" name="Gruppieren 861273033"/>
                                <wpg:cNvGrpSpPr/>
                                <wpg:grpSpPr>
                                  <a:xfrm>
                                    <a:off x="0" y="0"/>
                                    <a:ext cx="5163820" cy="575945"/>
                                    <a:chOff x="0" y="0"/>
                                    <a:chExt cx="5115560" cy="5759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0857554" name="Grafik 5908575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5560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8034828" name="Abgerundetes Rechteck 18034828"/>
                                  <wps:cNvSpPr/>
                                  <wps:spPr>
                                    <a:xfrm>
                                      <a:off x="96495" y="257319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86A00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1108638" name="Abgerundetes Rechteck 1821108638"/>
                                  <wps:cNvSpPr/>
                                  <wps:spPr>
                                    <a:xfrm>
                                      <a:off x="4553621" y="246433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8BCF6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4000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86899924" name="Gerade Verbindung 7868999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314301" y="12491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10908" name="Gerade Verbindung 297109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4109" y="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2920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9447" y="5505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C03DD" id="Gruppieren 671" o:spid="_x0000_s1505" style="position:absolute;margin-left:17.7pt;margin-top:53.25pt;width:406.6pt;height:45.35pt;z-index:252422656;mso-position-horizontal-relative:text;mso-position-vertical-relative:text" coordsize="51638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">
                      <v:group id="Gruppieren 38" o:spid="_x0000_s1506" style="position:absolute;width:51638;height:5759" coordsize="51638,5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">
                        <v:group id="Gruppieren 861273033" o:spid="_x0000_s1507" style="position:absolute;width:51638;height:5759" coordsize="51155,5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">
                          <v:shape id="Grafik 590857554" o:spid="_x0000_s1508" type="#_x0000_t75" style="position:absolute;width:5115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">
                            <v:imagedata r:id="rId83" o:title=""/>
                            <o:lock v:ext="edit" aspectratio="f"/>
                          </v:shape>
                          <v:roundrect id="Abgerundetes Rechteck 18034828" o:spid="_x0000_s1509" style="position:absolute;left:964;top:2573;width:4509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70486A00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21108638" o:spid="_x0000_s1510" style="position:absolute;left:45536;top:2464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128BCF6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4000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786899924" o:spid="_x0000_s1511" style="position:absolute;visibility:visible;mso-wrap-style:square" from="3143,124" to="3143,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29710908" o:spid="_x0000_s1512" style="position:absolute;visibility:visible;mso-wrap-style:square" from="48241,0" to="48241,2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13" type="#_x0000_t5" style="position:absolute;left:49094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9584" behindDoc="0" locked="0" layoutInCell="1" allowOverlap="1" wp14:anchorId="650B4D8D" wp14:editId="30E53AD6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3959</wp:posOffset>
                      </wp:positionV>
                      <wp:extent cx="5057775" cy="647700"/>
                      <wp:effectExtent l="0" t="0" r="0" b="0"/>
                      <wp:wrapNone/>
                      <wp:docPr id="1148882151" name="Gruppieren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097978148" name="Gruppieren 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wpg:grpSp>
                                <wpg:cNvPr id="418207731" name="Gruppieren 418207731"/>
                                <wpg:cNvGrpSpPr/>
                                <wpg:grpSpPr>
                                  <a:xfrm>
                                    <a:off x="0" y="0"/>
                                    <a:ext cx="5057775" cy="647700"/>
                                    <a:chOff x="0" y="0"/>
                                    <a:chExt cx="5057775" cy="647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69904242" name="Grafik 16699042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777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857628171" name="Abgerundetes Rechteck 857628171"/>
                                  <wps:cNvSpPr/>
                                  <wps:spPr>
                                    <a:xfrm>
                                      <a:off x="36759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2F5BDC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39976" name="Abgerundetes Rechteck 804839976"/>
                                  <wps:cNvSpPr/>
                                  <wps:spPr>
                                    <a:xfrm>
                                      <a:off x="4558215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15294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5737439" name="Gerade Verbindung 58573743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62161" y="2168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7261716" name="Gerade Verbindung 124726171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4250" y="10633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72042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75829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B4D8D" id="Gruppieren 670" o:spid="_x0000_s1514" style="position:absolute;margin-left:20.9pt;margin-top:.3pt;width:398.25pt;height:51pt;z-index:252419584;mso-position-horizontal-relative:text;mso-position-vertical-relative:text" coordsize="50577,6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">
                      <v:group id="_x0000_s1515" style="position:absolute;width:50577;height:6477" coordsize="50577,6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">
                        <v:group id="Gruppieren 418207731" o:spid="_x0000_s1516" style="position:absolute;width:50577;height:6477" coordsize="50577,6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">
                          <v:shape id="Grafik 1669904242" o:spid="_x0000_s1517" type="#_x0000_t75" style="position:absolute;width:505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">
                            <v:imagedata r:id="rId85" o:title=""/>
                            <o:lock v:ext="edit" aspectratio="f"/>
                          </v:shape>
                          <v:roundrect id="Abgerundetes Rechteck 857628171" o:spid="_x0000_s1518" style="position:absolute;left:367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552F5BDC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04839976" o:spid="_x0000_s1519" style="position:absolute;left:45582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0815294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85737439" o:spid="_x0000_s1520" style="position:absolute;visibility:visible;mso-wrap-style:square" from="2621,216" to="2621,2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1247261716" o:spid="_x0000_s1521" style="position:absolute;visibility:visible;mso-wrap-style:square" from="47942,106" to="47942,2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22" type="#_x0000_t5" style="position:absolute;left:48757;top:752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2C15CAE9" w14:textId="79098B7A" w:rsidR="009A6608" w:rsidRDefault="009A6608" w:rsidP="00CD008D"/>
        </w:tc>
      </w:tr>
    </w:tbl>
    <w:p w14:paraId="4E7A5463" w14:textId="7010F02A" w:rsidR="00CE304F" w:rsidRDefault="00CE304F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  <w:shd w:val="clear" w:color="auto" w:fill="auto"/>
          </w:tcPr>
          <w:p w14:paraId="6AE5E783" w14:textId="253DC9FA" w:rsidR="00F303DB" w:rsidRPr="00B74344" w:rsidRDefault="00614046" w:rsidP="001C79F1">
            <w:pPr>
              <w:pStyle w:val="berschrift3"/>
              <w:spacing w:before="0"/>
            </w:pPr>
            <w:r>
              <w:lastRenderedPageBreak/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  <w:shd w:val="clear" w:color="auto" w:fill="auto"/>
          </w:tcPr>
          <w:p w14:paraId="10EF7604" w14:textId="476A9ED9" w:rsidR="00F303DB" w:rsidRPr="00B74344" w:rsidRDefault="00D95914" w:rsidP="001C79F1">
            <w:pPr>
              <w:pStyle w:val="berschrift3"/>
              <w:spacing w:before="0"/>
            </w:pPr>
            <w:r>
              <w:t>Startzahl</w:t>
            </w:r>
            <w:r w:rsidR="00F303DB" w:rsidRPr="00F303DB">
              <w:t xml:space="preserve"> und Endzahl bestimmen</w:t>
            </w:r>
          </w:p>
        </w:tc>
      </w:tr>
      <w:tr w:rsidR="00F41AE4" w14:paraId="16589441" w14:textId="77777777" w:rsidTr="00EF1703">
        <w:trPr>
          <w:trHeight w:val="1857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161DFE49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2965A688" w:rsidR="0019680D" w:rsidRDefault="0019680D" w:rsidP="00672EEB">
            <w:r>
              <w:t xml:space="preserve">Welche Zahlen kommen in die freien Felder? </w:t>
            </w:r>
          </w:p>
          <w:p w14:paraId="6BEF9AD7" w14:textId="59156DF1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6523F026" w:rsidR="00C47101" w:rsidRPr="00F96B1A" w:rsidRDefault="00866D52" w:rsidP="00F34AE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635E10DE" wp14:editId="067156DB">
                      <wp:simplePos x="0" y="0"/>
                      <wp:positionH relativeFrom="column">
                        <wp:posOffset>4712995</wp:posOffset>
                      </wp:positionH>
                      <wp:positionV relativeFrom="paragraph">
                        <wp:posOffset>305752</wp:posOffset>
                      </wp:positionV>
                      <wp:extent cx="142240" cy="122555"/>
                      <wp:effectExtent l="0" t="2858" r="0" b="0"/>
                      <wp:wrapNone/>
                      <wp:docPr id="77302823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4CAE94" id="Dreieck 1" o:spid="_x0000_s1026" type="#_x0000_t5" style="position:absolute;margin-left:371.1pt;margin-top:24.05pt;width:11.2pt;height:9.65pt;rotation:90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PXbX/PlAAAADgEAAA8AAABkcnMvZG93bnJldi54&#13;&#10;bWxMj0FPwzAMhe9I/IfISNxYMja1tKs7IdAmQAKJwThnjWkrmqQ02Vb49ZgTXCxZfu/5fcVytJ04&#13;&#10;0BBa7xCmEwWCXOVN62qE15fVxRWIELUzuvOOEL4owLI8PSl0bvzRPdNhE2vBIS7kGqGJsc+lDFVD&#13;&#10;VoeJ78nx7d0PVkdeh1qaQR853HbyUqlEWt06/tDonm4aqj42e4uQmSe1vn+Q33dv60e73WbTT29W&#13;&#10;iOdn4+2Cx/UCRKQx/jngl4H7Q8nFdn7vTBAdQjqfpSxFmCcJCBakyYwJdwhJpkCWhfyPUf4A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9dtf8+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6D37CB">
              <w:rPr>
                <w:noProof/>
              </w:rPr>
              <w:drawing>
                <wp:inline distT="0" distB="0" distL="0" distR="0" wp14:anchorId="4EAFCCBF" wp14:editId="5AA9BA15">
                  <wp:extent cx="4930775" cy="763260"/>
                  <wp:effectExtent l="0" t="0" r="0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264" cy="7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0CE8882E" w:rsidR="00016CC1" w:rsidRDefault="00016CC1" w:rsidP="00CD008D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5CC71642" w14:textId="33C26F6A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56A8CF69" w14:textId="04556D5B" w:rsidR="00CE304F" w:rsidRDefault="00CE304F" w:rsidP="00016CC1"/>
          <w:p w14:paraId="50944BC2" w14:textId="661A7FDE" w:rsidR="00CE304F" w:rsidRDefault="00866D52" w:rsidP="00016C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57992E50" wp14:editId="451DD0F9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181610</wp:posOffset>
                      </wp:positionV>
                      <wp:extent cx="142240" cy="122555"/>
                      <wp:effectExtent l="0" t="2858" r="0" b="0"/>
                      <wp:wrapNone/>
                      <wp:docPr id="177033050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F6F5DA8" id="Dreieck 1" o:spid="_x0000_s1026" type="#_x0000_t5" style="position:absolute;margin-left:369.8pt;margin-top:14.3pt;width:11.2pt;height:9.65pt;rotation:90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H3Is23kAAAADgEAAA8AAABkcnMvZG93bnJldi54&#13;&#10;bWxMT01PwzAMvSPxHyIjcWNpp7KuXdMJgTYBEkhsjHPWmLaicUqTbYVfjznBxZb1nt9HsRxtJ444&#13;&#10;+NaRgngSgUCqnGmpVvC6XV3NQfigyejOESr4Qg/L8vys0LlxJ3rB4ybUgkXI51pBE0KfS+mrBq32&#13;&#10;E9cjMfbuBqsDn0MtzaBPLG47OY2imbS6JXZodI+3DVYfm4NVkJnnaP3wKL/v39ZPdrfL4k9nVkpd&#13;&#10;Xox3Cx43CxABx/D3Ab8dOD+UHGzvDmS86BSkSRwzVcE05c2EdBYlIPYKkuwaZFnI/zXKHwA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B9yLNt5AAAAA4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E304F"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1738A4B3" wp14:editId="0FFBF74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124778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523" style="position:absolute;margin-left:-.05pt;margin-top:9.85pt;width:381.65pt;height:40.25pt;z-index:251798016;mso-position-horizontal-relative:text;mso-position-vertical-relative:text" coordsize="48469,51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">
                      <v:group id="Gruppieren 567272927" o:spid="_x0000_s1524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">
                        <v:line id="Gerade Verbindung 1296139984" o:spid="_x0000_s1525" style="position:absolute;flip:x y;visibility:visible;mso-wrap-style:square" from="36293,1237" to="36293,30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group id="Gruppieren 275054108" o:spid="_x0000_s1526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">
                          <v:roundrect id="Abgerundetes Rechteck 441580888" o:spid="_x0000_s1527" style="position:absolute;left:34054;top:2585;width:452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528" style="position:absolute;top:1006;width:48469;height:4109" coordorigin=",1006" coordsize="50143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">
                            <v:group id="Gruppieren 1956172802" o:spid="_x0000_s1529" style="position:absolute;top:1006;width:50143;height:4111" coordorigin=",1006" coordsize="50580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">
                              <v:shape id="Grafik 391594054" o:spid="_x0000_s1530" type="#_x0000_t75" style="position:absolute;left:181;top:1006;width:50399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">
                                <v:imagedata r:id="rId17" o:title="" croptop="1f" cropbottom="37605f"/>
                                <o:lock v:ext="edit" aspectratio="f"/>
                              </v:shape>
                              <v:roundrect id="Abgerundetes Rechteck 1452576151" o:spid="_x0000_s1531" style="position:absolute;top:2530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&#13;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532" style="position:absolute;left:46069;top:259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&#13;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533" style="position:absolute;left:22041;top:1413;width:4686;height:3700" coordorigin="22041,1413" coordsize="4686,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">
                              <v:line id="Gerade Verbindung 1063551649" o:spid="_x0000_s1534" style="position:absolute;flip:x y;visibility:visible;mso-wrap-style:square" from="24429,1413" to="24429,3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  <v:roundrect id="Abgerundetes Rechteck 1205038702" o:spid="_x0000_s1535" style="position:absolute;left:22041;top:2599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&#13;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536" style="position:absolute;visibility:visible;mso-wrap-style:square" from="36293,0" to="3629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&#13;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537" style="position:absolute;visibility:visible;mso-wrap-style:square" from="46414,0" to="4641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538" style="position:absolute;visibility:visible;mso-wrap-style:square" from="23570,33" to="2357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539" style="position:absolute;visibility:visible;mso-wrap-style:square" from="2160,33" to="216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1F0DCBF" w14:textId="540BDC97" w:rsidR="008B729B" w:rsidRDefault="008B729B" w:rsidP="00016CC1"/>
          <w:p w14:paraId="6051387E" w14:textId="4BE4F0CA" w:rsidR="000F6551" w:rsidRDefault="000F6551" w:rsidP="00016CC1"/>
          <w:p w14:paraId="44B07CAE" w14:textId="332ACF7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577DF49D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59D07CF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3AC3FE92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>Finde</w:t>
            </w:r>
            <w:r w:rsidR="00D95914">
              <w:rPr>
                <w:noProof/>
              </w:rPr>
              <w:t>t</w:t>
            </w:r>
            <w:r w:rsidRPr="00807054">
              <w:rPr>
                <w:noProof/>
              </w:rPr>
              <w:t xml:space="preserve"> </w:t>
            </w:r>
            <w:r w:rsidRPr="00CD008D">
              <w:t xml:space="preserve">mehrere Möglichkeiten für die </w:t>
            </w:r>
            <w:r w:rsidR="00D95914">
              <w:t>Start</w:t>
            </w:r>
            <w:r w:rsidRPr="00CD008D">
              <w:t>- und Endzahl.</w:t>
            </w:r>
            <w:r w:rsidR="004C70DD">
              <w:t xml:space="preserve"> Besprecht</w:t>
            </w:r>
            <w:r w:rsidR="00D95914">
              <w:t xml:space="preserve"> eure Ideen.</w:t>
            </w:r>
          </w:p>
          <w:p w14:paraId="152A78AD" w14:textId="260C15CC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9824" behindDoc="0" locked="0" layoutInCell="1" allowOverlap="1" wp14:anchorId="38AD0648" wp14:editId="23E6A9E4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54162</wp:posOffset>
                      </wp:positionV>
                      <wp:extent cx="4846955" cy="508000"/>
                      <wp:effectExtent l="0" t="0" r="17145" b="12700"/>
                      <wp:wrapNone/>
                      <wp:docPr id="1586196328" name="Gruppieren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765073526" name="Gruppieren 14">
                                <a:extLst>
                                  <a:ext uri="{FF2B5EF4-FFF2-40B4-BE49-F238E27FC236}">
                                    <a16:creationId xmlns:a16="http://schemas.microsoft.com/office/drawing/2014/main" id="{DA46F55A-141A-F4E3-A338-DE280688951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795534659" name="Gruppieren 795534659">
                                  <a:extLst>
                                    <a:ext uri="{FF2B5EF4-FFF2-40B4-BE49-F238E27FC236}">
                                      <a16:creationId xmlns:a16="http://schemas.microsoft.com/office/drawing/2014/main" id="{032FACD8-B453-615F-5E06-21854740B07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272538986" name="Gruppieren 1272538986">
                                    <a:extLst>
                                      <a:ext uri="{FF2B5EF4-FFF2-40B4-BE49-F238E27FC236}">
                                        <a16:creationId xmlns:a16="http://schemas.microsoft.com/office/drawing/2014/main" id="{C35730A2-3078-3408-6E02-52B55D91F3D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235716" name="Grafik 9423571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009593F-F880-469A-6165-F8E403BC9554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26186280" name="Abgerundetes Rechteck 1026186280">
                                      <a:extLst>
                                        <a:ext uri="{FF2B5EF4-FFF2-40B4-BE49-F238E27FC236}">
                                          <a16:creationId xmlns:a16="http://schemas.microsoft.com/office/drawing/2014/main" id="{110EC53C-66EE-7C0D-9964-583522BA5F44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0552D42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8073048" name="Abgerundetes Rechteck 1618073048">
                                      <a:extLst>
                                        <a:ext uri="{FF2B5EF4-FFF2-40B4-BE49-F238E27FC236}">
                                          <a16:creationId xmlns:a16="http://schemas.microsoft.com/office/drawing/2014/main" id="{B4E912BF-A6D6-B07A-8CD1-1AC248D3DE1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959EFD3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42920733" name="Gruppieren 1142920733">
                                    <a:extLst>
                                      <a:ext uri="{FF2B5EF4-FFF2-40B4-BE49-F238E27FC236}">
                                        <a16:creationId xmlns:a16="http://schemas.microsoft.com/office/drawing/2014/main" id="{AA718936-0206-9B57-4B8E-3F7ACC058DF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247993068" name="Gerade Verbindung 247993068">
                                      <a:extLst>
                                        <a:ext uri="{FF2B5EF4-FFF2-40B4-BE49-F238E27FC236}">
                                          <a16:creationId xmlns:a16="http://schemas.microsoft.com/office/drawing/2014/main" id="{2D17F082-BFB0-2226-8BB2-4D7B5C314E45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3277355" name="Abgerundetes Rechteck 1193277355">
                                      <a:extLst>
                                        <a:ext uri="{FF2B5EF4-FFF2-40B4-BE49-F238E27FC236}">
                                          <a16:creationId xmlns:a16="http://schemas.microsoft.com/office/drawing/2014/main" id="{9F4D80B6-ABED-F5FA-1980-8A21FA8CAD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1077F60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014770457" name="Gerade Verbindung 2014770457">
                                  <a:extLst>
                                    <a:ext uri="{FF2B5EF4-FFF2-40B4-BE49-F238E27FC236}">
                                      <a16:creationId xmlns:a16="http://schemas.microsoft.com/office/drawing/2014/main" id="{C4842049-1225-2E0D-34DD-0589F97D5F3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3363499" name="Gerade Verbindung 1493363499">
                                  <a:extLst>
                                    <a:ext uri="{FF2B5EF4-FFF2-40B4-BE49-F238E27FC236}">
                                      <a16:creationId xmlns:a16="http://schemas.microsoft.com/office/drawing/2014/main" id="{A496C89D-36FF-F4C3-E416-AE768B9FAFD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8836117" name="Gerade Verbindung 1198836117">
                                  <a:extLst>
                                    <a:ext uri="{FF2B5EF4-FFF2-40B4-BE49-F238E27FC236}">
                                      <a16:creationId xmlns:a16="http://schemas.microsoft.com/office/drawing/2014/main" id="{400B1E12-4E65-BF79-663C-1EC1308E2A8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762016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D0648" id="Gruppieren 672" o:spid="_x0000_s1540" style="position:absolute;margin-left:1.25pt;margin-top:4.25pt;width:381.65pt;height:40pt;z-index:252429824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">
                      <v:group id="_x0000_s1541" style="position:absolute;width:48469;height:5080" coordsize="48469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">
                        <v:group id="Gruppieren 795534659" o:spid="_x0000_s1542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">
                          <v:group id="Gruppieren 1272538986" o:spid="_x0000_s1543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">
                            <v:shape id="Grafik 94235716" o:spid="_x0000_s1544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&#13;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26186280" o:spid="_x0000_s1545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40552D42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18073048" o:spid="_x0000_s1546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4959EFD3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1142920733" o:spid="_x0000_s1547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">
                            <v:line id="Gerade Verbindung 247993068" o:spid="_x0000_s1548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Abgerundetes Rechteck 1193277355" o:spid="_x0000_s1549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61077F60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2014770457" o:spid="_x0000_s1550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1493363499" o:spid="_x0000_s1551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1198836117" o:spid="_x0000_s1552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53" type="#_x0000_t5" style="position:absolute;left:47077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643A0D" w14:textId="793CA705" w:rsidR="008B729B" w:rsidRDefault="008B729B" w:rsidP="00CD008D">
            <w:pPr>
              <w:pStyle w:val="Ausflltext"/>
            </w:pPr>
          </w:p>
          <w:p w14:paraId="3513B6DA" w14:textId="2BD77826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2896" behindDoc="0" locked="0" layoutInCell="1" allowOverlap="1" wp14:anchorId="0429160C" wp14:editId="6310439A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127934</wp:posOffset>
                      </wp:positionV>
                      <wp:extent cx="4846955" cy="508000"/>
                      <wp:effectExtent l="0" t="0" r="17145" b="12700"/>
                      <wp:wrapNone/>
                      <wp:docPr id="953318445" name="Gruppieren 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709556317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726857501" name="Gruppieren 1726857501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205168594" name="Gruppieren 205168594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2896031" name="Grafik 1552896031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18449540" name="Abgerundetes Rechteck 101844954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BCDD0C8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5741095" name="Abgerundetes Rechteck 385741095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0AE3E16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3473594" name="Gruppieren 213473594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541076934" name="Gerade Verbindung 541076934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7430265" name="Abgerundetes Rechteck 577430265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1231E52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97643886" name="Gerade Verbindung 8976438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4644708" name="Gerade Verbindung 6146447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7259062" name="Gerade Verbindung 13972590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64225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9160C" id="Gruppieren 673" o:spid="_x0000_s1554" style="position:absolute;margin-left:1.25pt;margin-top:10.05pt;width:381.65pt;height:40pt;z-index:252432896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">
                      <v:group id="_x0000_s1555" style="position:absolute;width:48469;height:5080" coordsize="48469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">
                        <v:group id="Gruppieren 1726857501" o:spid="_x0000_s1556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">
                          <v:group id="Gruppieren 205168594" o:spid="_x0000_s1557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">
                            <v:shape id="Grafik 1552896031" o:spid="_x0000_s1558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&#13;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18449540" o:spid="_x0000_s1559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7BCDD0C8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85741095" o:spid="_x0000_s1560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30AE3E16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13473594" o:spid="_x0000_s1561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">
                            <v:line id="Gerade Verbindung 541076934" o:spid="_x0000_s1562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Abgerundetes Rechteck 577430265" o:spid="_x0000_s1563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71231E52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897643886" o:spid="_x0000_s1564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614644708" o:spid="_x0000_s1565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397259062" o:spid="_x0000_s1566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67" type="#_x0000_t5" style="position:absolute;left:47077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05A9087" w14:textId="442B4363" w:rsidR="008B729B" w:rsidRDefault="008B729B" w:rsidP="00CD008D">
            <w:pPr>
              <w:pStyle w:val="Ausflltext"/>
            </w:pPr>
          </w:p>
          <w:p w14:paraId="3D6761E3" w14:textId="5630FD12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5968" behindDoc="0" locked="0" layoutInCell="1" allowOverlap="1" wp14:anchorId="30696DF6" wp14:editId="01FE587F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234689</wp:posOffset>
                      </wp:positionV>
                      <wp:extent cx="4846955" cy="508000"/>
                      <wp:effectExtent l="0" t="0" r="17145" b="12700"/>
                      <wp:wrapNone/>
                      <wp:docPr id="2002114637" name="Gruppieren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465043622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962142126" name="Gruppieren 1962142126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387927486" name="Gruppieren 1387927486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51109393" name="Grafik 651109393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83837220" name="Abgerundetes Rechteck 108383722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4CEF907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472848" name="Abgerundetes Rechteck 1369472848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A6912DD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4445739" name="Gruppieren 2014445739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849742146" name="Gerade Verbindung 849742146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014289" name="Abgerundetes Rechteck 1366014289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5675076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57335656" name="Gerade Verbindung 10573356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15005169" name="Gerade Verbindung 201500516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8778156" name="Gerade Verbindung 2028778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4458684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687570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96DF6" id="Gruppieren 674" o:spid="_x0000_s1568" style="position:absolute;margin-left:1.25pt;margin-top:18.5pt;width:381.65pt;height:40pt;z-index:252435968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">
                      <v:group id="_x0000_s1569" style="position:absolute;width:48469;height:5080" coordsize="48469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">
                        <v:group id="Gruppieren 1962142126" o:spid="_x0000_s1570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">
                          <v:group id="Gruppieren 1387927486" o:spid="_x0000_s1571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">
                            <v:shape id="Grafik 651109393" o:spid="_x0000_s1572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&#13;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83837220" o:spid="_x0000_s1573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54CEF907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472848" o:spid="_x0000_s1574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2A6912DD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014445739" o:spid="_x0000_s1575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">
                            <v:line id="Gerade Verbindung 849742146" o:spid="_x0000_s1576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Abgerundetes Rechteck 1366014289" o:spid="_x0000_s1577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15675076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1057335656" o:spid="_x0000_s1578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2015005169" o:spid="_x0000_s1579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2028778156" o:spid="_x0000_s1580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81" type="#_x0000_t5" style="position:absolute;left:46876;top:550;width:1422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B3DFEA4" w14:textId="24241A21" w:rsidR="00016CC1" w:rsidRDefault="00016CC1" w:rsidP="00F61B85">
            <w:pPr>
              <w:pStyle w:val="Ausflltext"/>
            </w:pPr>
          </w:p>
        </w:tc>
      </w:tr>
    </w:tbl>
    <w:p w14:paraId="04F8494A" w14:textId="5DD66D74" w:rsidR="00477D11" w:rsidRPr="00F40434" w:rsidRDefault="00477D11">
      <w:pPr>
        <w:rPr>
          <w:sz w:val="10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F40434">
        <w:trPr>
          <w:trHeight w:val="341"/>
        </w:trPr>
        <w:tc>
          <w:tcPr>
            <w:tcW w:w="610" w:type="dxa"/>
          </w:tcPr>
          <w:p w14:paraId="44205953" w14:textId="16C234E7" w:rsidR="00F73D1C" w:rsidRPr="00F34AE1" w:rsidRDefault="00C82C6A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F3A1007" w:rsidR="00F73D1C" w:rsidRPr="00F34AE1" w:rsidRDefault="00F73D1C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</w:t>
            </w:r>
            <w:r w:rsidR="00213D6C">
              <w:rPr>
                <w:sz w:val="24"/>
                <w:szCs w:val="24"/>
              </w:rPr>
              <w:t>n</w:t>
            </w:r>
            <w:r w:rsidRPr="00F34AE1">
              <w:rPr>
                <w:sz w:val="24"/>
                <w:szCs w:val="24"/>
              </w:rPr>
              <w:t>gen nutzen</w:t>
            </w:r>
            <w:r w:rsidR="00090D5B">
              <w:rPr>
                <w:sz w:val="24"/>
                <w:szCs w:val="24"/>
              </w:rPr>
              <w:br/>
            </w:r>
          </w:p>
        </w:tc>
      </w:tr>
      <w:tr w:rsidR="003D3739" w14:paraId="036778E4" w14:textId="77777777" w:rsidTr="00E008FF">
        <w:trPr>
          <w:trHeight w:val="1217"/>
        </w:trPr>
        <w:tc>
          <w:tcPr>
            <w:tcW w:w="610" w:type="dxa"/>
          </w:tcPr>
          <w:p w14:paraId="58F1D75D" w14:textId="0ABD85BE" w:rsidR="003D3739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896" behindDoc="0" locked="0" layoutInCell="1" allowOverlap="1" wp14:anchorId="27FF097C" wp14:editId="56CF3463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776121</wp:posOffset>
                      </wp:positionV>
                      <wp:extent cx="287655" cy="183515"/>
                      <wp:effectExtent l="0" t="0" r="4445" b="0"/>
                      <wp:wrapNone/>
                      <wp:docPr id="870280349" name="Gruppieren 805">
                        <a:hlinkClick xmlns:a="http://schemas.openxmlformats.org/drawingml/2006/main" r:id="rId8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570077909" name="Gruppieren 3">
                                <a:hlinkClick r:id="rId87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03728989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03437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56820792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236B8C" id="Gruppieren 805" o:spid="_x0000_s1026" href="https://mathe-sicher-koennen.dzlm.de/erklaervideos?nid=710" style="position:absolute;margin-left:0;margin-top:61.1pt;width:22.65pt;height:14.45pt;z-index:252048896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&#13;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0DFFE66" w14:textId="77C777B9" w:rsidR="003D3739" w:rsidRDefault="009834C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9040" behindDoc="0" locked="0" layoutInCell="1" allowOverlap="1" wp14:anchorId="4B0AE217" wp14:editId="1595A2AE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293594</wp:posOffset>
                      </wp:positionV>
                      <wp:extent cx="5041265" cy="478155"/>
                      <wp:effectExtent l="0" t="0" r="13335" b="17145"/>
                      <wp:wrapNone/>
                      <wp:docPr id="527465506" name="Gruppieren 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0" y="0"/>
                                <a:chExt cx="5041265" cy="478155"/>
                              </a:xfrm>
                            </wpg:grpSpPr>
                            <wpg:grpSp>
                              <wpg:cNvPr id="1560355481" name="Gruppieren 9"/>
                              <wpg:cNvGrpSpPr/>
                              <wpg:grpSpPr>
                                <a:xfrm>
                                  <a:off x="0" y="0"/>
                                  <a:ext cx="5041265" cy="478155"/>
                                  <a:chOff x="-36688" y="0"/>
                                  <a:chExt cx="5041905" cy="478983"/>
                                </a:xfrm>
                              </wpg:grpSpPr>
                              <wpg:grpSp>
                                <wpg:cNvPr id="950299981" name="Gruppieren 950299981"/>
                                <wpg:cNvGrpSpPr/>
                                <wpg:grpSpPr>
                                  <a:xfrm>
                                    <a:off x="-36688" y="78497"/>
                                    <a:ext cx="5041905" cy="400486"/>
                                    <a:chOff x="-37269" y="78497"/>
                                    <a:chExt cx="5121790" cy="40107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35925074" name="Grafik 43592507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91071674" name="Abgerundetes Rechteck 691071674"/>
                                  <wps:cNvSpPr/>
                                  <wps:spPr>
                                    <a:xfrm>
                                      <a:off x="-37269" y="217709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093275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77489" name="Abgerundetes Rechteck 12677489"/>
                                  <wps:cNvSpPr/>
                                  <wps:spPr>
                                    <a:xfrm>
                                      <a:off x="4630284" y="22757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E6AAC7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7430493" name="Gerade Verbindung 103743049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2800827" name="Gerade Verbindung 209280082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7437329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3488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AE217" id="Gruppieren 675" o:spid="_x0000_s1582" style="position:absolute;margin-left:17.2pt;margin-top:23.1pt;width:396.95pt;height:37.65pt;z-index:252439040;mso-position-horizontal-relative:text;mso-position-vertical-relative:text" coordsize="50412,47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">
                      <v:group id="_x0000_s1583" style="position:absolute;width:50412;height:4781" coordorigin="-366" coordsize="50419,47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">
                        <v:group id="Gruppieren 950299981" o:spid="_x0000_s1584" style="position:absolute;left:-366;top:784;width:50418;height:4005" coordorigin="-372,784" coordsize="51217,4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">
                          <v:shape id="Grafik 435925074" o:spid="_x0000_s158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">
                            <v:imagedata r:id="rId17" o:title="" cropbottom="40236f"/>
                            <o:lock v:ext="edit" aspectratio="f"/>
                          </v:shape>
                          <v:roundrect id="Abgerundetes Rechteck 691071674" o:spid="_x0000_s1586" style="position:absolute;left:-372;top:2177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9093275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2677489" o:spid="_x0000_s1587" style="position:absolute;left:46302;top:2275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3E6AAC7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2500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37430493" o:spid="_x0000_s158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2092800827" o:spid="_x0000_s1589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90" type="#_x0000_t5" style="position:absolute;left:49027;top:348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3D3739">
              <w:t>a)</w:t>
            </w:r>
          </w:p>
        </w:tc>
        <w:tc>
          <w:tcPr>
            <w:tcW w:w="8037" w:type="dxa"/>
          </w:tcPr>
          <w:p w14:paraId="45A9AEC3" w14:textId="665971BB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E008FF">
              <w:rPr>
                <w:color w:val="000000"/>
              </w:rPr>
              <w:t>kann</w:t>
            </w:r>
            <w:r w:rsidR="006D707B" w:rsidRPr="006D707B">
              <w:rPr>
                <w:color w:val="000000"/>
              </w:rPr>
              <w:t xml:space="preserve"> man </w:t>
            </w:r>
            <w:r w:rsidRPr="006D707B">
              <w:rPr>
                <w:color w:val="000000"/>
              </w:rPr>
              <w:t xml:space="preserve">die </w:t>
            </w:r>
            <w:r w:rsidR="00790A11">
              <w:rPr>
                <w:color w:val="000000"/>
              </w:rPr>
              <w:t xml:space="preserve">ungefähre Stelle für die </w:t>
            </w:r>
            <w:r w:rsidRPr="006D707B">
              <w:rPr>
                <w:color w:val="000000"/>
              </w:rPr>
              <w:t>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3D56B576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</w:p>
          <w:p w14:paraId="1BDCF396" w14:textId="77777777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6B275184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E008FF">
        <w:trPr>
          <w:trHeight w:val="375"/>
        </w:trPr>
        <w:tc>
          <w:tcPr>
            <w:tcW w:w="610" w:type="dxa"/>
          </w:tcPr>
          <w:p w14:paraId="4B111814" w14:textId="3C21B031" w:rsidR="00B441CC" w:rsidRDefault="00B441C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0D1CB47B" w:rsidR="00B441CC" w:rsidRDefault="00B441CC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2A44497C" w14:textId="0290A155" w:rsidR="00E008FF" w:rsidRDefault="00D95914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noProof/>
                <w:color w:val="FF00FF"/>
              </w:rPr>
              <w:drawing>
                <wp:anchor distT="0" distB="0" distL="114300" distR="114300" simplePos="0" relativeHeight="252036608" behindDoc="0" locked="0" layoutInCell="1" allowOverlap="1" wp14:anchorId="20C1A888" wp14:editId="18D25119">
                  <wp:simplePos x="0" y="0"/>
                  <wp:positionH relativeFrom="column">
                    <wp:posOffset>3787691</wp:posOffset>
                  </wp:positionH>
                  <wp:positionV relativeFrom="paragraph">
                    <wp:posOffset>-102801</wp:posOffset>
                  </wp:positionV>
                  <wp:extent cx="520065" cy="520065"/>
                  <wp:effectExtent l="0" t="0" r="635" b="635"/>
                  <wp:wrapNone/>
                  <wp:docPr id="2121289516" name="Grafik 801" descr="Ein Bild, das Muster, Quadrat, Symmetrie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289516" name="Grafik 801" descr="Ein Bild, das Muster, Quadrat, Symmetrie, Pixel enthält.&#10;&#10;Automatisch generierte Beschreibu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1A8">
              <w:rPr>
                <w:color w:val="000000"/>
              </w:rPr>
              <w:t>Seht euch das Erklärvideo an.</w:t>
            </w:r>
            <w:r w:rsidR="00E008FF">
              <w:rPr>
                <w:color w:val="000000"/>
              </w:rPr>
              <w:t xml:space="preserve"> Beschreibt: </w:t>
            </w:r>
          </w:p>
          <w:p w14:paraId="32372235" w14:textId="3CDA4D38" w:rsidR="00B441CC" w:rsidRPr="006D707B" w:rsidRDefault="00E008FF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Wie genau finden Leonie und Tim die Zahl 2130? </w:t>
            </w:r>
            <w:r w:rsidR="00BD21A8">
              <w:rPr>
                <w:color w:val="000000"/>
              </w:rPr>
              <w:t xml:space="preserve"> </w:t>
            </w:r>
          </w:p>
          <w:p w14:paraId="433D72AF" w14:textId="2980CA05" w:rsidR="00E008FF" w:rsidRPr="001C79F1" w:rsidRDefault="00E008FF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213D6C" w14:paraId="2FB230A7" w14:textId="77777777" w:rsidTr="00F40434">
        <w:trPr>
          <w:trHeight w:val="375"/>
        </w:trPr>
        <w:tc>
          <w:tcPr>
            <w:tcW w:w="610" w:type="dxa"/>
            <w:vMerge w:val="restart"/>
          </w:tcPr>
          <w:p w14:paraId="0E34990E" w14:textId="77777777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C79C3" wp14:editId="4AF44A47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B74E47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4492F87C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ECF76A0" w14:textId="648BC7F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3BA8690A" w14:textId="7E822148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C0969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0275033B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05E91" w14:textId="0431B839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7EB50" wp14:editId="268B1B4E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98A828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729C137" w14:textId="1AC7E86E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E65FFB" w14:textId="62F6D0E3" w:rsidR="00213D6C" w:rsidRDefault="00213D6C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FCE38A" w14:textId="770EF93F" w:rsidR="00213D6C" w:rsidRDefault="00213D6C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Besprecht: </w:t>
            </w:r>
            <w:r w:rsidRPr="006D707B">
              <w:rPr>
                <w:color w:val="000000"/>
              </w:rPr>
              <w:t>Wie findet ihr die Zahl 2230 am Zahlenstrahl von 1500 bis 2500 geschickt?</w:t>
            </w:r>
          </w:p>
        </w:tc>
      </w:tr>
      <w:tr w:rsidR="00213D6C" w14:paraId="349A298B" w14:textId="77777777" w:rsidTr="00F40434">
        <w:trPr>
          <w:trHeight w:val="1478"/>
        </w:trPr>
        <w:tc>
          <w:tcPr>
            <w:tcW w:w="610" w:type="dxa"/>
            <w:vMerge/>
          </w:tcPr>
          <w:p w14:paraId="5848535D" w14:textId="4B31A647" w:rsidR="00213D6C" w:rsidRDefault="00213D6C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69B300F5" w14:textId="1B10CD1E" w:rsidR="00213D6C" w:rsidRPr="007A149C" w:rsidRDefault="007D1C00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8608" behindDoc="0" locked="0" layoutInCell="1" allowOverlap="1" wp14:anchorId="53551874" wp14:editId="496C966A">
                      <wp:simplePos x="0" y="0"/>
                      <wp:positionH relativeFrom="column">
                        <wp:posOffset>183573</wp:posOffset>
                      </wp:positionH>
                      <wp:positionV relativeFrom="paragraph">
                        <wp:posOffset>448714</wp:posOffset>
                      </wp:positionV>
                      <wp:extent cx="5053723" cy="490978"/>
                      <wp:effectExtent l="0" t="0" r="13970" b="17145"/>
                      <wp:wrapNone/>
                      <wp:docPr id="239419786" name="Gruppieren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3723" cy="490978"/>
                                <a:chOff x="-3989" y="0"/>
                                <a:chExt cx="5053723" cy="490978"/>
                              </a:xfrm>
                            </wpg:grpSpPr>
                            <wpg:grpSp>
                              <wpg:cNvPr id="95577537" name="Gruppieren 700"/>
                              <wpg:cNvGrpSpPr/>
                              <wpg:grpSpPr>
                                <a:xfrm>
                                  <a:off x="-3989" y="0"/>
                                  <a:ext cx="5053723" cy="490978"/>
                                  <a:chOff x="-3989" y="0"/>
                                  <a:chExt cx="5053723" cy="4909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84898488" name="Grafik 18305425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16" y="60448"/>
                                    <a:ext cx="5038725" cy="430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467882334" name="Abgerundetes Rechteck 72788854"/>
                                <wps:cNvSpPr/>
                                <wps:spPr>
                                  <a:xfrm>
                                    <a:off x="4598728" y="237499"/>
                                    <a:ext cx="451006" cy="2448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9936192" name="Gerade Verbindung 122541168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2905" y="0"/>
                                    <a:ext cx="0" cy="24456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0445047" name="Abgerundetes Rechteck 431907655"/>
                                <wps:cNvSpPr/>
                                <wps:spPr>
                                  <a:xfrm>
                                    <a:off x="-3989" y="233354"/>
                                    <a:ext cx="450753" cy="25746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112564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99842" y="22123"/>
                                    <a:ext cx="14224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3457214" name="Gerade Verbindung 750331817"/>
                              <wps:cNvCnPr>
                                <a:cxnSpLocks/>
                              </wps:cNvCnPr>
                              <wps:spPr>
                                <a:xfrm>
                                  <a:off x="222837" y="0"/>
                                  <a:ext cx="0" cy="24456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51874" id="Gruppieren 701" o:spid="_x0000_s1591" style="position:absolute;margin-left:14.45pt;margin-top:35.35pt;width:397.95pt;height:38.65pt;z-index:252548608;mso-position-horizontal-relative:text;mso-position-vertical-relative:text;mso-width-relative:margin;mso-height-relative:margin" coordorigin="-39" coordsize="50537,4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">
                      <v:group id="Gruppieren 700" o:spid="_x0000_s1592" style="position:absolute;left:-39;width:50536;height:4909" coordorigin="-39" coordsize="50537,4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">
                        <v:shape id="Grafik 1830542513" o:spid="_x0000_s1593" type="#_x0000_t75" style="position:absolute;left:50;top:604;width:50387;height:4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72788854" o:spid="_x0000_s1594" style="position:absolute;left:45987;top:2374;width:4510;height:24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A347A94" w14:textId="2417BD62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line id="Gerade Verbindung 1225411687" o:spid="_x0000_s1595" style="position:absolute;visibility:visible;mso-wrap-style:square" from="48229,0" to="48229,2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roundrect id="Abgerundetes Rechteck 431907655" o:spid="_x0000_s1596" style="position:absolute;left:-39;top:2333;width:4506;height:25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0016DF49" w14:textId="454B2095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shape id="Dreieck 1" o:spid="_x0000_s1597" type="#_x0000_t5" style="position:absolute;left:48997;top:221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" fillcolor="black [3213]" stroked="f" strokeweight="1pt">
                          <o:lock v:ext="edit" aspectratio="t"/>
                        </v:shape>
                      </v:group>
                      <v:line id="Gerade Verbindung 750331817" o:spid="_x0000_s1598" style="position:absolute;visibility:visible;mso-wrap-style:square" from="2228,0" to="2228,2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213D6C">
              <w:t>d)</w:t>
            </w:r>
          </w:p>
        </w:tc>
        <w:tc>
          <w:tcPr>
            <w:tcW w:w="8037" w:type="dxa"/>
          </w:tcPr>
          <w:p w14:paraId="13389F9B" w14:textId="3AFBAC25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4B517AF0" w14:textId="42DD56D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E4FC6A9" w14:textId="3F5BFD34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55853AED" w14:textId="13BCF37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48F32BB" w14:textId="4F14B193" w:rsidR="00213D6C" w:rsidRDefault="00213D6C" w:rsidP="00F73D1C">
            <w:pPr>
              <w:spacing w:line="240" w:lineRule="auto"/>
              <w:rPr>
                <w:noProof/>
              </w:rPr>
            </w:pPr>
          </w:p>
        </w:tc>
      </w:tr>
      <w:tr w:rsidR="00213D6C" w14:paraId="19A23C33" w14:textId="77777777" w:rsidTr="00F40434">
        <w:trPr>
          <w:trHeight w:val="375"/>
        </w:trPr>
        <w:tc>
          <w:tcPr>
            <w:tcW w:w="610" w:type="dxa"/>
            <w:vMerge/>
          </w:tcPr>
          <w:p w14:paraId="19388BD8" w14:textId="044B492C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59A8D9" w14:textId="042D5090" w:rsidR="00213D6C" w:rsidRDefault="00213D6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856" behindDoc="0" locked="0" layoutInCell="1" allowOverlap="1" wp14:anchorId="266D5B28" wp14:editId="4B2DBFD1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441325</wp:posOffset>
                      </wp:positionV>
                      <wp:extent cx="274955" cy="197485"/>
                      <wp:effectExtent l="0" t="0" r="4445" b="5715"/>
                      <wp:wrapNone/>
                      <wp:docPr id="870384105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552140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017468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EDEF6F3" id="Gruppieren 425" o:spid="_x0000_s1026" href="http://www.dzlm.de/vam/msk-zahlenstrahl.html" style="position:absolute;margin-left:-27.5pt;margin-top:34.75pt;width:21.65pt;height:15.55pt;z-index:25208985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AsJklEQVR4Ae2dCbgc&#13;&#10;VZXHyQREIIhsYZMtKMGgbAKKqCSIAiI7iCzKpzgfxAURBHQGZXHjGxCdGQUFRwVZw7CILGGRBEUU&#13;&#10;kE1ZgsoWRiGAgARCWJLM/8ArfO/lvX7dVffeusvvft95/bq77rnn/E71OfdWV1ctsggN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  <w:r>
              <w:t>e)</w:t>
            </w:r>
          </w:p>
        </w:tc>
        <w:tc>
          <w:tcPr>
            <w:tcW w:w="8037" w:type="dxa"/>
          </w:tcPr>
          <w:p w14:paraId="349573B9" w14:textId="7E8415B1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621206FE" w:rsidR="00213D6C" w:rsidRDefault="002E328D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6016" behindDoc="0" locked="0" layoutInCell="1" allowOverlap="1" wp14:anchorId="16014ADD" wp14:editId="76E85AE7">
                      <wp:simplePos x="0" y="0"/>
                      <wp:positionH relativeFrom="column">
                        <wp:posOffset>4636625</wp:posOffset>
                      </wp:positionH>
                      <wp:positionV relativeFrom="paragraph">
                        <wp:posOffset>3810</wp:posOffset>
                      </wp:positionV>
                      <wp:extent cx="905510" cy="896160"/>
                      <wp:effectExtent l="0" t="0" r="0" b="0"/>
                      <wp:wrapNone/>
                      <wp:docPr id="339087259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997684" name="Grafik 698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194524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1B19BC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89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14ADD" id="_x0000_s1599" style="position:absolute;left:0;text-align:left;margin-left:365.1pt;margin-top:.3pt;width:71.3pt;height:70.55pt;z-index:252566016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">
                      <v:shape id="Grafik 698" o:spid="_x0000_s1600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" o:button="t">
                        <v:fill o:detectmouseclick="t"/>
                        <v:imagedata r:id="rId64" o:title=""/>
                      </v:shape>
                      <v:shape id="_x0000_s1601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" filled="f" stroked="f" strokeweight=".5pt">
                        <v:textbox style="mso-fit-shape-to-text:t">
                          <w:txbxContent>
                            <w:p w14:paraId="281B19BC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90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D6C">
              <w:rPr>
                <w:noProof/>
              </w:rPr>
              <w:t>Ein</w:t>
            </w:r>
            <w:r w:rsidR="00C873FF">
              <w:rPr>
                <w:noProof/>
              </w:rPr>
              <w:t>e Person</w:t>
            </w:r>
            <w:r w:rsidR="00213D6C">
              <w:rPr>
                <w:noProof/>
              </w:rPr>
              <w:t xml:space="preserve"> nennt eine Start- und Endzahl. </w:t>
            </w:r>
          </w:p>
          <w:p w14:paraId="3575F801" w14:textId="4A862E4D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C873FF">
              <w:rPr>
                <w:noProof/>
              </w:rPr>
              <w:t>ie</w:t>
            </w:r>
            <w:r>
              <w:rPr>
                <w:noProof/>
              </w:rPr>
              <w:t xml:space="preserve"> andere zeichnet </w:t>
            </w:r>
            <w:r w:rsidR="008C2D5D">
              <w:rPr>
                <w:noProof/>
              </w:rPr>
              <w:t>den</w:t>
            </w:r>
            <w:r>
              <w:rPr>
                <w:noProof/>
              </w:rPr>
              <w:t xml:space="preserve"> Zah</w:t>
            </w:r>
            <w:r w:rsidR="008C2D5D">
              <w:rPr>
                <w:noProof/>
              </w:rPr>
              <w:t>l</w:t>
            </w:r>
            <w:r>
              <w:rPr>
                <w:noProof/>
              </w:rPr>
              <w:t xml:space="preserve">enstrahl und </w:t>
            </w:r>
            <w:r w:rsidR="00090D5B">
              <w:rPr>
                <w:noProof/>
              </w:rPr>
              <w:t>sucht die Mitte</w:t>
            </w:r>
            <w:r>
              <w:rPr>
                <w:noProof/>
              </w:rPr>
              <w:t xml:space="preserve">. </w:t>
            </w:r>
          </w:p>
          <w:p w14:paraId="11F3FEDC" w14:textId="45114431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Danach sucht ihr die Zahl zu zweit </w:t>
            </w:r>
            <w:r w:rsidR="00090D5B">
              <w:rPr>
                <w:noProof/>
              </w:rPr>
              <w:t xml:space="preserve">am </w:t>
            </w:r>
            <w:r>
              <w:rPr>
                <w:b/>
                <w:bCs/>
                <w:noProof/>
              </w:rPr>
              <w:t>digital</w:t>
            </w:r>
            <w:r w:rsidRPr="00F34AE1">
              <w:rPr>
                <w:b/>
                <w:bCs/>
                <w:noProof/>
              </w:rPr>
              <w:t>en Zahlenstrahl</w:t>
            </w:r>
            <w:r>
              <w:rPr>
                <w:noProof/>
              </w:rPr>
              <w:t xml:space="preserve"> und </w:t>
            </w:r>
            <w:r w:rsidR="002E328D">
              <w:rPr>
                <w:noProof/>
              </w:rPr>
              <w:br/>
            </w:r>
            <w:r>
              <w:rPr>
                <w:noProof/>
              </w:rPr>
              <w:t>beschreibt, wie ihr kontrollieren</w:t>
            </w:r>
            <w:r w:rsidR="00090D5B">
              <w:rPr>
                <w:noProof/>
              </w:rPr>
              <w:t xml:space="preserve"> könnt</w:t>
            </w:r>
            <w:r>
              <w:rPr>
                <w:noProof/>
              </w:rPr>
              <w:t xml:space="preserve">, ob </w:t>
            </w:r>
            <w:r w:rsidR="00090D5B">
              <w:rPr>
                <w:noProof/>
              </w:rPr>
              <w:t xml:space="preserve">es wirklich </w:t>
            </w:r>
            <w:r>
              <w:rPr>
                <w:noProof/>
              </w:rPr>
              <w:t xml:space="preserve">die Mitte </w:t>
            </w:r>
            <w:r w:rsidR="00090D5B">
              <w:rPr>
                <w:noProof/>
              </w:rPr>
              <w:t>ist</w:t>
            </w:r>
            <w:r>
              <w:rPr>
                <w:noProof/>
              </w:rPr>
              <w:t>.</w:t>
            </w:r>
          </w:p>
          <w:p w14:paraId="757160FA" w14:textId="4309D349" w:rsidR="00213D6C" w:rsidRDefault="00213D6C" w:rsidP="00F34AE1">
            <w:pPr>
              <w:rPr>
                <w:noProof/>
              </w:rPr>
            </w:pPr>
            <w:r>
              <w:rPr>
                <w:noProof/>
              </w:rPr>
              <w:t>Besprecht: Für welche Zahlen ist die Aufgabe einfach? Für welche ist sie schwierig?</w:t>
            </w:r>
          </w:p>
        </w:tc>
      </w:tr>
    </w:tbl>
    <w:p w14:paraId="732F599E" w14:textId="77777777" w:rsidR="008D64E8" w:rsidRDefault="008D64E8">
      <w:pPr>
        <w:spacing w:after="200" w:line="276" w:lineRule="auto"/>
        <w:sectPr w:rsidR="008D64E8" w:rsidSect="00C75E4D">
          <w:headerReference w:type="default" r:id="rId91"/>
          <w:footerReference w:type="default" r:id="rId9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2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F34AE1">
        <w:tc>
          <w:tcPr>
            <w:tcW w:w="610" w:type="dxa"/>
          </w:tcPr>
          <w:p w14:paraId="48FC96D0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F34AE1">
        <w:tc>
          <w:tcPr>
            <w:tcW w:w="610" w:type="dxa"/>
          </w:tcPr>
          <w:p w14:paraId="2826749F" w14:textId="37C181C9" w:rsidR="008D64E8" w:rsidRPr="009869B8" w:rsidRDefault="008D64E8" w:rsidP="008D64E8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D64E8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F34AE1">
        <w:tc>
          <w:tcPr>
            <w:tcW w:w="610" w:type="dxa"/>
          </w:tcPr>
          <w:p w14:paraId="316F281C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3752446A" w14:textId="2D7177D0" w:rsidR="009529C2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 xml:space="preserve">Ordne </w:t>
            </w:r>
            <w:r w:rsidR="008C2D5D">
              <w:rPr>
                <w:noProof/>
              </w:rPr>
              <w:t xml:space="preserve">die Zahlen </w:t>
            </w:r>
            <w:r w:rsidR="00D95914">
              <w:rPr>
                <w:noProof/>
              </w:rPr>
              <w:t xml:space="preserve">von klein nach groß. </w:t>
            </w:r>
          </w:p>
          <w:p w14:paraId="4E9621D2" w14:textId="77777777" w:rsidR="008D64E8" w:rsidRPr="009869B8" w:rsidRDefault="008D64E8" w:rsidP="00A42D49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F34AE1">
        <w:tc>
          <w:tcPr>
            <w:tcW w:w="610" w:type="dxa"/>
          </w:tcPr>
          <w:p w14:paraId="35A32D09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111C40">
            <w:pPr>
              <w:pStyle w:val="berschrift4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D64E8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D95914" w:rsidRPr="00D95914" w14:paraId="191DD21C" w14:textId="77777777" w:rsidTr="00F34AE1">
        <w:tc>
          <w:tcPr>
            <w:tcW w:w="610" w:type="dxa"/>
          </w:tcPr>
          <w:p w14:paraId="6D218F1D" w14:textId="77777777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w:drawing>
                <wp:inline distT="0" distB="0" distL="0" distR="0" wp14:anchorId="513DF96C" wp14:editId="1C835F36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D95914" w:rsidRDefault="008D64E8" w:rsidP="00111C40">
            <w:pPr>
              <w:pStyle w:val="berschrift4"/>
            </w:pPr>
            <w:r w:rsidRPr="00D95914">
              <w:t>b)</w:t>
            </w:r>
          </w:p>
        </w:tc>
        <w:tc>
          <w:tcPr>
            <w:tcW w:w="8036" w:type="dxa"/>
          </w:tcPr>
          <w:p w14:paraId="28E2D54F" w14:textId="76156320" w:rsidR="008D64E8" w:rsidRPr="00D95914" w:rsidRDefault="008D64E8" w:rsidP="008D64E8">
            <w:pPr>
              <w:rPr>
                <w:color w:val="000000"/>
              </w:rPr>
            </w:pPr>
            <w:r w:rsidRPr="00D95914">
              <w:rPr>
                <w:color w:val="000000"/>
              </w:rPr>
              <w:t>W</w:t>
            </w:r>
            <w:r w:rsidR="00D95914">
              <w:rPr>
                <w:color w:val="000000"/>
              </w:rPr>
              <w:t xml:space="preserve">orauf </w:t>
            </w:r>
            <w:proofErr w:type="gramStart"/>
            <w:r w:rsidR="00D95914">
              <w:rPr>
                <w:color w:val="000000"/>
              </w:rPr>
              <w:t>musst</w:t>
            </w:r>
            <w:proofErr w:type="gramEnd"/>
            <w:r w:rsidR="00D95914">
              <w:rPr>
                <w:color w:val="000000"/>
              </w:rPr>
              <w:t xml:space="preserve">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achten, wenn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die </w:t>
            </w:r>
            <w:r w:rsidRPr="00D95914">
              <w:rPr>
                <w:color w:val="000000"/>
              </w:rPr>
              <w:t>Zahlen der Größe nach ordne</w:t>
            </w:r>
            <w:r w:rsidR="00D95914">
              <w:rPr>
                <w:color w:val="000000"/>
              </w:rPr>
              <w:t>t</w:t>
            </w:r>
            <w:r w:rsidRPr="00D95914">
              <w:rPr>
                <w:color w:val="000000"/>
              </w:rPr>
              <w:t xml:space="preserve">? </w:t>
            </w:r>
          </w:p>
          <w:p w14:paraId="211E0E78" w14:textId="2B842F98" w:rsidR="008D64E8" w:rsidRPr="00D95914" w:rsidRDefault="008D64E8" w:rsidP="008D64E8">
            <w:pPr>
              <w:spacing w:after="120"/>
              <w:rPr>
                <w:color w:val="000000"/>
              </w:rPr>
            </w:pPr>
          </w:p>
        </w:tc>
      </w:tr>
      <w:tr w:rsidR="00D95914" w:rsidRPr="00D95914" w14:paraId="324E81E1" w14:textId="77777777" w:rsidTr="00F34AE1">
        <w:tc>
          <w:tcPr>
            <w:tcW w:w="610" w:type="dxa"/>
          </w:tcPr>
          <w:p w14:paraId="28123EB6" w14:textId="77777777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5EFC8AFB" w14:textId="0FAA6081" w:rsidR="008D64E8" w:rsidRPr="00D95914" w:rsidRDefault="008D64E8" w:rsidP="00111C40">
            <w:pPr>
              <w:pStyle w:val="berschrift4"/>
            </w:pPr>
            <w:r w:rsidRPr="00D95914">
              <w:t>c)</w:t>
            </w:r>
          </w:p>
        </w:tc>
        <w:tc>
          <w:tcPr>
            <w:tcW w:w="8036" w:type="dxa"/>
          </w:tcPr>
          <w:p w14:paraId="196CA83C" w14:textId="0788153D" w:rsidR="008D64E8" w:rsidRPr="00D95914" w:rsidRDefault="008D64E8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1200,   7373,   4880,   3772,   12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000,   4808,   3737</w:t>
            </w:r>
          </w:p>
          <w:p w14:paraId="787ED298" w14:textId="77777777" w:rsidR="008D64E8" w:rsidRPr="00D95914" w:rsidRDefault="008D64E8" w:rsidP="008D64E8">
            <w:pPr>
              <w:spacing w:line="240" w:lineRule="auto"/>
              <w:rPr>
                <w:color w:val="000000"/>
              </w:rPr>
            </w:pPr>
            <w:r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34621864" w14:textId="77777777" w:rsidR="008D64E8" w:rsidRPr="00D95914" w:rsidRDefault="008D64E8" w:rsidP="008D64E8">
            <w:pPr>
              <w:spacing w:line="240" w:lineRule="auto"/>
              <w:rPr>
                <w:color w:val="000000"/>
              </w:rPr>
            </w:pPr>
          </w:p>
        </w:tc>
      </w:tr>
      <w:tr w:rsidR="00D95914" w:rsidRPr="00D95914" w14:paraId="4B344A28" w14:textId="77777777" w:rsidTr="00F34AE1">
        <w:tc>
          <w:tcPr>
            <w:tcW w:w="610" w:type="dxa"/>
          </w:tcPr>
          <w:p w14:paraId="08D96E82" w14:textId="789717C8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18711592" w14:textId="1644E0B3" w:rsidR="008D64E8" w:rsidRPr="00D95914" w:rsidRDefault="008D64E8" w:rsidP="00111C40">
            <w:pPr>
              <w:pStyle w:val="berschrift4"/>
            </w:pPr>
            <w:r w:rsidRPr="00D95914">
              <w:t>d)</w:t>
            </w:r>
          </w:p>
        </w:tc>
        <w:tc>
          <w:tcPr>
            <w:tcW w:w="8036" w:type="dxa"/>
          </w:tcPr>
          <w:p w14:paraId="45553930" w14:textId="20325770" w:rsidR="008D64E8" w:rsidRPr="00D95914" w:rsidRDefault="008D64E8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101,   1001,   1010,   1100,   10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100,   110,   10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001</w:t>
            </w:r>
          </w:p>
          <w:p w14:paraId="415697EC" w14:textId="739BFD23" w:rsidR="008D64E8" w:rsidRDefault="002E328D" w:rsidP="008D64E8">
            <w:pPr>
              <w:spacing w:line="36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8064" behindDoc="0" locked="0" layoutInCell="1" allowOverlap="1" wp14:anchorId="27A5E184" wp14:editId="5F0D4E58">
                      <wp:simplePos x="0" y="0"/>
                      <wp:positionH relativeFrom="column">
                        <wp:posOffset>4804918</wp:posOffset>
                      </wp:positionH>
                      <wp:positionV relativeFrom="paragraph">
                        <wp:posOffset>214688</wp:posOffset>
                      </wp:positionV>
                      <wp:extent cx="905510" cy="896160"/>
                      <wp:effectExtent l="0" t="0" r="0" b="0"/>
                      <wp:wrapNone/>
                      <wp:docPr id="32560149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852164" name="Grafik 698">
                                  <a:hlinkClick r:id="rId7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367362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54774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93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A5E184" id="_x0000_s1602" style="position:absolute;margin-left:378.35pt;margin-top:16.9pt;width:71.3pt;height:70.55pt;z-index:252568064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">
                      <v:shape id="Grafik 698" o:spid="_x0000_s1603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" o:button="t">
                        <v:fill o:detectmouseclick="t"/>
                        <v:imagedata r:id="rId64" o:title=""/>
                      </v:shape>
                      <v:shape id="_x0000_s1604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" filled="f" stroked="f" strokeweight=".5pt">
                        <v:textbox style="mso-fit-shape-to-text:t">
                          <w:txbxContent>
                            <w:p w14:paraId="25054774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94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D64E8"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717FB449" w14:textId="37A1741B" w:rsidR="009834CC" w:rsidRPr="00D95914" w:rsidRDefault="009834CC" w:rsidP="008D64E8">
            <w:pPr>
              <w:spacing w:line="360" w:lineRule="auto"/>
              <w:rPr>
                <w:color w:val="000000"/>
              </w:rPr>
            </w:pPr>
          </w:p>
        </w:tc>
      </w:tr>
      <w:tr w:rsidR="00D95914" w:rsidRPr="00D95914" w14:paraId="392D49B5" w14:textId="77777777" w:rsidTr="00F34AE1">
        <w:tc>
          <w:tcPr>
            <w:tcW w:w="610" w:type="dxa"/>
          </w:tcPr>
          <w:p w14:paraId="300DC11D" w14:textId="269F7A3B" w:rsidR="008D64E8" w:rsidRPr="00D95914" w:rsidRDefault="0069670E" w:rsidP="008D64E8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3232" behindDoc="0" locked="0" layoutInCell="1" allowOverlap="1" wp14:anchorId="0C624E02" wp14:editId="27E90C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3108</wp:posOffset>
                      </wp:positionV>
                      <wp:extent cx="275475" cy="197485"/>
                      <wp:effectExtent l="0" t="0" r="4445" b="5715"/>
                      <wp:wrapNone/>
                      <wp:docPr id="1172747400" name="Gruppieren 425">
                        <a:hlinkClick xmlns:a="http://schemas.openxmlformats.org/drawingml/2006/main" r:id="rId9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5125914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769983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D4F7CEA" id="Gruppieren 425" o:spid="_x0000_s1026" href="https://vam.dzlm.de/vams/apps/ZahlenstrahlQ.html" style="position:absolute;margin-left:0;margin-top:.25pt;width:21.7pt;height:15.55pt;z-index:25206323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AB6548C" w14:textId="6B6CF077" w:rsidR="008D64E8" w:rsidRPr="00D95914" w:rsidRDefault="008D64E8" w:rsidP="00111C40">
            <w:pPr>
              <w:pStyle w:val="berschrift4"/>
            </w:pPr>
            <w:r w:rsidRPr="00D95914">
              <w:t>e)</w:t>
            </w:r>
          </w:p>
        </w:tc>
        <w:tc>
          <w:tcPr>
            <w:tcW w:w="8036" w:type="dxa"/>
          </w:tcPr>
          <w:p w14:paraId="5FD63E9F" w14:textId="627AB019" w:rsidR="008D64E8" w:rsidRPr="00D95914" w:rsidRDefault="00F34AE1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Wenn du unsicher bist, k</w:t>
            </w:r>
            <w:r w:rsidR="008D64E8" w:rsidRPr="00D95914">
              <w:rPr>
                <w:color w:val="000000"/>
              </w:rPr>
              <w:t xml:space="preserve">ontrolliere deine </w:t>
            </w:r>
            <w:r w:rsidRPr="00D95914">
              <w:rPr>
                <w:color w:val="000000"/>
              </w:rPr>
              <w:t xml:space="preserve">Ergebnisse am </w:t>
            </w:r>
            <w:r w:rsidRPr="00D95914">
              <w:rPr>
                <w:b/>
                <w:bCs/>
                <w:color w:val="000000"/>
              </w:rPr>
              <w:t>digital</w:t>
            </w:r>
            <w:r w:rsidR="008D64E8" w:rsidRPr="00D95914">
              <w:rPr>
                <w:b/>
                <w:bCs/>
                <w:color w:val="000000"/>
              </w:rPr>
              <w:t>en Zahlenstrahl</w:t>
            </w:r>
            <w:r w:rsidR="008D64E8" w:rsidRPr="00D95914">
              <w:rPr>
                <w:color w:val="000000"/>
              </w:rPr>
              <w:t>.</w:t>
            </w:r>
            <w:r w:rsidR="008D64E8" w:rsidRPr="00D95914">
              <w:rPr>
                <w:rFonts w:eastAsia="Aptos" w:cstheme="minorHAnsi"/>
                <w:noProof/>
                <w:color w:val="000000"/>
                <w:kern w:val="2"/>
              </w:rPr>
              <w:t xml:space="preserve"> </w:t>
            </w:r>
          </w:p>
        </w:tc>
      </w:tr>
    </w:tbl>
    <w:p w14:paraId="1C8E1DE7" w14:textId="461DFEA8" w:rsidR="008B729B" w:rsidRPr="00F34AE1" w:rsidRDefault="008B729B">
      <w:pPr>
        <w:rPr>
          <w:sz w:val="24"/>
          <w:szCs w:val="24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866D52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54003EC5" w:rsidR="008B729B" w:rsidRPr="00B74344" w:rsidRDefault="008B729B" w:rsidP="00866D52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7C326E3" wp14:editId="50490533">
                      <wp:simplePos x="0" y="0"/>
                      <wp:positionH relativeFrom="column">
                        <wp:posOffset>3176423</wp:posOffset>
                      </wp:positionH>
                      <wp:positionV relativeFrom="paragraph">
                        <wp:posOffset>116142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605" type="#_x0000_t62" style="position:absolute;margin-left:250.1pt;margin-top:9.15pt;width:138.95pt;height:49.9pt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&#13;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866D52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0DA88B92" w:rsidR="008B729B" w:rsidRDefault="008B729B" w:rsidP="00866D52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208" behindDoc="0" locked="0" layoutInCell="1" allowOverlap="1" wp14:anchorId="59594FF7" wp14:editId="6DC5F9CE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 xml:space="preserve">für </w:t>
            </w:r>
            <w:r w:rsidR="00DD382F">
              <w:rPr>
                <w:noProof/>
              </w:rPr>
              <w:t>welchen</w:t>
            </w:r>
            <w:r>
              <w:rPr>
                <w:noProof/>
              </w:rPr>
              <w:t xml:space="preserve">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21BB41E" w:rsidR="008B729B" w:rsidRDefault="008B729B" w:rsidP="00F40434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6ECA114E" wp14:editId="2C3D78AE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606" type="#_x0000_t202" style="position:absolute;margin-left:374pt;margin-top:1.25pt;width:27.55pt;height:11.5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&#13;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866D52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866D52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0524BF27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7BC6AB54" w:rsidR="008B729B" w:rsidRDefault="009529C2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kann</w:t>
            </w:r>
            <w:r w:rsidR="008B729B">
              <w:rPr>
                <w:noProof/>
              </w:rPr>
              <w:t xml:space="preserve"> euch </w:t>
            </w:r>
            <w:r>
              <w:rPr>
                <w:noProof/>
              </w:rPr>
              <w:t xml:space="preserve">der </w:t>
            </w:r>
            <w:r w:rsidR="008B729B">
              <w:rPr>
                <w:noProof/>
              </w:rPr>
              <w:t xml:space="preserve">Zahlenstrahl </w:t>
            </w:r>
            <w:r w:rsidR="00D95914">
              <w:rPr>
                <w:noProof/>
              </w:rPr>
              <w:t>(</w:t>
            </w:r>
            <w:r w:rsidR="008B729B">
              <w:rPr>
                <w:noProof/>
              </w:rPr>
              <w:t xml:space="preserve">oder </w:t>
            </w:r>
            <w:r w:rsidR="00D95914">
              <w:rPr>
                <w:noProof/>
              </w:rPr>
              <w:t xml:space="preserve">auch </w:t>
            </w:r>
            <w:r w:rsidR="008B729B">
              <w:rPr>
                <w:noProof/>
              </w:rPr>
              <w:t>das Würfelmaterial</w:t>
            </w:r>
            <w:r w:rsidR="00D95914">
              <w:rPr>
                <w:noProof/>
              </w:rPr>
              <w:t>)</w:t>
            </w:r>
            <w:r w:rsidR="008B729B">
              <w:rPr>
                <w:noProof/>
              </w:rPr>
              <w:t xml:space="preserve"> dabei</w:t>
            </w:r>
            <w:r w:rsidR="00063C56">
              <w:rPr>
                <w:noProof/>
              </w:rPr>
              <w:t xml:space="preserve"> </w:t>
            </w:r>
            <w:r>
              <w:rPr>
                <w:noProof/>
              </w:rPr>
              <w:t>helfen</w:t>
            </w:r>
            <w:r w:rsidR="008B729B">
              <w:rPr>
                <w:noProof/>
              </w:rPr>
              <w:t xml:space="preserve">? </w:t>
            </w:r>
          </w:p>
          <w:p w14:paraId="1DB93C77" w14:textId="21DDC16B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Aufgaben sind für euch </w:t>
            </w:r>
            <w:r w:rsidR="00A42D49">
              <w:rPr>
                <w:noProof/>
              </w:rPr>
              <w:t>einfach</w:t>
            </w:r>
            <w:r>
              <w:rPr>
                <w:noProof/>
              </w:rPr>
              <w:t>, welche sind schwieriger?</w:t>
            </w:r>
          </w:p>
          <w:p w14:paraId="66516C62" w14:textId="77777777" w:rsidR="008B729B" w:rsidRPr="00D53CEA" w:rsidRDefault="008B729B" w:rsidP="00866D52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4B09E480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866D52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1B957098" w:rsidR="008B729B" w:rsidRDefault="008B729B" w:rsidP="00866D52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 w:rsidR="00A42D49">
              <w:rPr>
                <w:noProof/>
              </w:rPr>
              <w:t>einfache</w:t>
            </w:r>
            <w:r>
              <w:rPr>
                <w:noProof/>
              </w:rPr>
              <w:t xml:space="preserve"> und </w:t>
            </w:r>
            <w:r w:rsidR="00A42D49">
              <w:rPr>
                <w:noProof/>
              </w:rPr>
              <w:t>schwierige</w:t>
            </w:r>
            <w:r>
              <w:rPr>
                <w:noProof/>
              </w:rPr>
              <w:t xml:space="preserve"> Aufgaben zum Vergleichen.</w:t>
            </w:r>
          </w:p>
          <w:p w14:paraId="371CE302" w14:textId="4E48B776" w:rsidR="00090D5B" w:rsidRPr="00F96B1A" w:rsidRDefault="008B729B" w:rsidP="00866D52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866D52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6DA386DC" w:rsidR="00CD0320" w:rsidRPr="00F34AE1" w:rsidRDefault="00D95914" w:rsidP="00866D52">
            <w:pPr>
              <w:rPr>
                <w:noProof/>
                <w:sz w:val="10"/>
                <w:szCs w:val="1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24986E5B" wp14:editId="41877874">
                      <wp:simplePos x="0" y="0"/>
                      <wp:positionH relativeFrom="column">
                        <wp:posOffset>4496435</wp:posOffset>
                      </wp:positionH>
                      <wp:positionV relativeFrom="paragraph">
                        <wp:posOffset>51435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86E5B" id="_x0000_s1607" style="position:absolute;margin-left:354.05pt;margin-top:4.05pt;width:42.9pt;height:59.1pt;z-index:251569664;mso-position-horizontal-relative:text;mso-position-vertical-relative:text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">
                      <v:shape id="Grafik 5" o:spid="_x0000_s160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97" o:title="" chromakey="white"/>
                      </v:shape>
                      <v:shape id="_x0000_s160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3F04EB4B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4694477E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55FF1C26" w:rsidR="006F4B84" w:rsidRDefault="00B5440F" w:rsidP="00F34AE1">
            <w:pPr>
              <w:pStyle w:val="berschrift3"/>
              <w:spacing w:before="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30464" behindDoc="0" locked="0" layoutInCell="1" allowOverlap="1" wp14:anchorId="6AB6B6A5" wp14:editId="7FC248A5">
                      <wp:simplePos x="0" y="0"/>
                      <wp:positionH relativeFrom="column">
                        <wp:posOffset>2049108</wp:posOffset>
                      </wp:positionH>
                      <wp:positionV relativeFrom="paragraph">
                        <wp:posOffset>213547</wp:posOffset>
                      </wp:positionV>
                      <wp:extent cx="657225" cy="755120"/>
                      <wp:effectExtent l="0" t="0" r="0" b="6985"/>
                      <wp:wrapNone/>
                      <wp:docPr id="935610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65270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120650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CBCD0" w14:textId="77777777" w:rsidR="00B7263D" w:rsidRPr="008D5126" w:rsidRDefault="00B7263D" w:rsidP="00B7263D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6B6A5" id="_x0000_s1610" style="position:absolute;margin-left:161.35pt;margin-top:16.8pt;width:51.75pt;height:59.45pt;flip:x;z-index:252030464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">
                      <v:shape id="Grafik 8" o:spid="_x0000_s161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">
                        <v:imagedata r:id="rId77" o:title="" chromakey="white"/>
                      </v:shape>
                      <v:shape id="_x0000_s161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5CBCD0" w14:textId="77777777" w:rsidR="00B7263D" w:rsidRPr="008D5126" w:rsidRDefault="00B7263D" w:rsidP="00B7263D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0320"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19C6C9EE" wp14:editId="7FBCB021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111062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613" type="#_x0000_t62" style="position:absolute;margin-left:222.1pt;margin-top:8.75pt;width:142.2pt;height:34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&#13;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84">
              <w:t>Richtig oder falsch?</w:t>
            </w:r>
            <w:r w:rsidR="00B7263D">
              <w:rPr>
                <w:noProof/>
                <w14:ligatures w14:val="standardContextual"/>
              </w:rPr>
              <w:t xml:space="preserve"> </w:t>
            </w:r>
          </w:p>
          <w:p w14:paraId="22BD3659" w14:textId="727D2DDF" w:rsidR="009F1BC6" w:rsidRPr="009F1BC6" w:rsidRDefault="00B5440F" w:rsidP="00CD032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 wp14:anchorId="455D99E0" wp14:editId="00960644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49679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614" style="position:absolute;margin-left:118.4pt;margin-top:3.9pt;width:50.9pt;height:58.55pt;z-index:251568640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">
                      <v:shape id="Grafik 6" o:spid="_x0000_s161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99" o:title="" chromakey="white"/>
                      </v:shape>
                      <v:shape id="_x0000_s161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C6"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 w:rsidR="009F1BC6">
              <w:rPr>
                <w:lang w:eastAsia="de-DE"/>
              </w:rPr>
              <w:t>.</w:t>
            </w:r>
          </w:p>
          <w:p w14:paraId="4FDAB718" w14:textId="5FBBF8BD" w:rsidR="009F1BC6" w:rsidRDefault="00B5440F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5" behindDoc="0" locked="0" layoutInCell="1" allowOverlap="1" wp14:anchorId="3582DC9D" wp14:editId="09CBA805">
                      <wp:simplePos x="0" y="0"/>
                      <wp:positionH relativeFrom="column">
                        <wp:posOffset>56926</wp:posOffset>
                      </wp:positionH>
                      <wp:positionV relativeFrom="paragraph">
                        <wp:posOffset>95773</wp:posOffset>
                      </wp:positionV>
                      <wp:extent cx="1386840" cy="431800"/>
                      <wp:effectExtent l="0" t="25400" r="264160" b="127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431800"/>
                              </a:xfrm>
                              <a:prstGeom prst="wedgeRoundRectCallout">
                                <a:avLst>
                                  <a:gd name="adj1" fmla="val 66180"/>
                                  <a:gd name="adj2" fmla="val -5282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C123" w14:textId="45534ADD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Die kleinste dreistellige Zahl 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617" type="#_x0000_t62" style="position:absolute;margin-left:4.5pt;margin-top:7.55pt;width:109.2pt;height:34pt;z-index:251570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" adj="25095,-611" fillcolor="white [3201]" strokecolor="#bfbfbf [2412]" strokeweight="1pt">
                      <v:textbox inset="2mm,1mm,1mm,0">
                        <w:txbxContent>
                          <w:p w14:paraId="0DACC123" w14:textId="45534ADD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Die kleinste dreistellige Zahl 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1E26E936" wp14:editId="04BDCE0A">
                      <wp:simplePos x="0" y="0"/>
                      <wp:positionH relativeFrom="column">
                        <wp:posOffset>2822539</wp:posOffset>
                      </wp:positionH>
                      <wp:positionV relativeFrom="paragraph">
                        <wp:posOffset>148814</wp:posOffset>
                      </wp:positionV>
                      <wp:extent cx="1940858" cy="431800"/>
                      <wp:effectExtent l="292100" t="63500" r="15240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858" cy="431800"/>
                              </a:xfrm>
                              <a:prstGeom prst="wedgeRoundRectCallout">
                                <a:avLst>
                                  <a:gd name="adj1" fmla="val -63036"/>
                                  <a:gd name="adj2" fmla="val -584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618" type="#_x0000_t62" style="position:absolute;margin-left:222.25pt;margin-top:11.7pt;width:152.8pt;height:34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" adj="-2816,-1825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4A42B0B3" w:rsidR="009F1BC6" w:rsidRDefault="009F1BC6" w:rsidP="00CD0320">
            <w:pPr>
              <w:rPr>
                <w:lang w:eastAsia="de-DE"/>
              </w:rPr>
            </w:pP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5839346C" w14:textId="2BB7240A" w:rsidR="002F0035" w:rsidRDefault="002F0035">
      <w:pPr>
        <w:sectPr w:rsidR="002F0035" w:rsidSect="00C75E4D">
          <w:headerReference w:type="default" r:id="rId10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48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2F0035" w:rsidRPr="00B74344" w14:paraId="0881A770" w14:textId="77777777" w:rsidTr="002F0035">
        <w:tc>
          <w:tcPr>
            <w:tcW w:w="610" w:type="dxa"/>
          </w:tcPr>
          <w:p w14:paraId="2645627D" w14:textId="77777777" w:rsidR="002F0035" w:rsidRPr="00B74344" w:rsidRDefault="002F0035" w:rsidP="002F0035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4EE02894" w14:textId="77777777" w:rsidR="002F0035" w:rsidRPr="00B74344" w:rsidRDefault="002F0035" w:rsidP="002F0035">
            <w:pPr>
              <w:pStyle w:val="berschrift2"/>
            </w:pPr>
            <w:r>
              <w:t>Große Zahlen ohne Zahlenstrahl vergleichen</w:t>
            </w:r>
          </w:p>
        </w:tc>
      </w:tr>
      <w:tr w:rsidR="002F0035" w:rsidRPr="00B74344" w14:paraId="7272C22E" w14:textId="77777777" w:rsidTr="002F0035">
        <w:tc>
          <w:tcPr>
            <w:tcW w:w="610" w:type="dxa"/>
          </w:tcPr>
          <w:p w14:paraId="710115DA" w14:textId="77777777" w:rsidR="002F0035" w:rsidRPr="00B74344" w:rsidRDefault="002F0035" w:rsidP="002F0035">
            <w:pPr>
              <w:pStyle w:val="berschrift3"/>
              <w:spacing w:before="0"/>
            </w:pPr>
            <w:r>
              <w:t>4.1</w:t>
            </w:r>
          </w:p>
        </w:tc>
        <w:tc>
          <w:tcPr>
            <w:tcW w:w="8462" w:type="dxa"/>
            <w:gridSpan w:val="3"/>
          </w:tcPr>
          <w:p w14:paraId="51B045CE" w14:textId="77777777" w:rsidR="002F0035" w:rsidRPr="00B74344" w:rsidRDefault="002F0035" w:rsidP="002F0035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2F0035" w14:paraId="5CD0752E" w14:textId="77777777" w:rsidTr="002F0035">
        <w:trPr>
          <w:trHeight w:val="375"/>
        </w:trPr>
        <w:tc>
          <w:tcPr>
            <w:tcW w:w="610" w:type="dxa"/>
          </w:tcPr>
          <w:p w14:paraId="37905074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21ADFEE" wp14:editId="19F0D125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66B41A4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74C01E68" w14:textId="77C052D9" w:rsidR="009834CC" w:rsidRDefault="009834CC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6736" behindDoc="0" locked="0" layoutInCell="1" allowOverlap="1" wp14:anchorId="50624BBE" wp14:editId="060B3ED8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-2278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035">
              <w:rPr>
                <w:noProof/>
              </w:rPr>
              <w:t>Nehmt die große Stellentafel</w:t>
            </w:r>
            <w:r>
              <w:rPr>
                <w:noProof/>
              </w:rPr>
              <w:t>.</w:t>
            </w:r>
          </w:p>
          <w:p w14:paraId="71BE03DD" w14:textId="1074642D" w:rsidR="009834CC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T</w:t>
            </w:r>
            <w:r w:rsidR="002F0035">
              <w:rPr>
                <w:noProof/>
              </w:rPr>
              <w:t>ragt folgende Zahlen ein:</w:t>
            </w:r>
            <w:r>
              <w:rPr>
                <w:noProof/>
              </w:rPr>
              <w:t xml:space="preserve"> Zehn, Hundert, Tausend, </w:t>
            </w:r>
            <w:r>
              <w:rPr>
                <w:noProof/>
              </w:rPr>
              <w:br/>
              <w:t xml:space="preserve">Zehntausend, Hunderttausend, eine Million. </w:t>
            </w:r>
          </w:p>
          <w:p w14:paraId="631F5040" w14:textId="77777777" w:rsidR="009834CC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die Zahlen. Was fällt euch auf?</w:t>
            </w:r>
          </w:p>
          <w:p w14:paraId="4E40CE71" w14:textId="7CD9E895" w:rsidR="002F0035" w:rsidRDefault="00B5440F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840" behindDoc="0" locked="0" layoutInCell="1" allowOverlap="1" wp14:anchorId="32681D78" wp14:editId="747E3257">
                      <wp:simplePos x="0" y="0"/>
                      <wp:positionH relativeFrom="column">
                        <wp:posOffset>4075112</wp:posOffset>
                      </wp:positionH>
                      <wp:positionV relativeFrom="paragraph">
                        <wp:posOffset>296545</wp:posOffset>
                      </wp:positionV>
                      <wp:extent cx="1030082" cy="1102061"/>
                      <wp:effectExtent l="88900" t="88900" r="36830" b="41275"/>
                      <wp:wrapNone/>
                      <wp:docPr id="1225268879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082" cy="1102061"/>
                                <a:chOff x="0" y="0"/>
                                <a:chExt cx="1030082" cy="1102061"/>
                              </a:xfrm>
                            </wpg:grpSpPr>
                            <wps:wsp>
                              <wps:cNvPr id="222649593" name="Textfeld 677"/>
                              <wps:cNvSpPr txBox="1"/>
                              <wps:spPr>
                                <a:xfrm>
                                  <a:off x="584947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E26234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064450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6E65CAA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782056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ED7C0F2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0396473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4F6B7F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724971" name="Textfeld 677"/>
                              <wps:cNvSpPr txBox="1"/>
                              <wps:spPr>
                                <a:xfrm>
                                  <a:off x="813547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532AD6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199200" name="Textfeld 677"/>
                              <wps:cNvSpPr txBox="1"/>
                              <wps:spPr>
                                <a:xfrm>
                                  <a:off x="7530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7CD3A1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840893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731167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389492" name="Textfeld 677"/>
                              <wps:cNvSpPr txBox="1"/>
                              <wps:spPr>
                                <a:xfrm>
                                  <a:off x="302559" y="52443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5ED88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021589" name="Textfeld 677"/>
                              <wps:cNvSpPr txBox="1"/>
                              <wps:spPr>
                                <a:xfrm>
                                  <a:off x="457200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0AF441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4408615" name="Textfeld 677"/>
                              <wps:cNvSpPr txBox="1"/>
                              <wps:spPr>
                                <a:xfrm>
                                  <a:off x="672353" y="8404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39DCF4E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681D78" id="Gruppieren 681" o:spid="_x0000_s1619" style="position:absolute;left:0;text-align:left;margin-left:320.85pt;margin-top:23.35pt;width:81.1pt;height:86.8pt;z-index:252515840;mso-position-horizontal-relative:text;mso-position-vertical-relative:text" coordsize="10300,110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">
                      <v:shape id="_x0000_s1620" type="#_x0000_t202" style="position:absolute;left:5849;top:53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7E26234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21" type="#_x0000_t202" style="position:absolute;left:7328;top:2017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6E65CAA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22" type="#_x0000_t202" style="position:absolute;left:1344;width:2167;height:2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ED7C0F2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23" type="#_x0000_t202" style="position:absolute;top:2218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4F6B7F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24" type="#_x0000_t202" style="position:absolute;left:8135;top:4303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532AD6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25" type="#_x0000_t202" style="position:absolute;left:7530;top:6320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7CD3A1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626" type="#_x0000_t202" style="position:absolute;left:1546;top:369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4731167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27" type="#_x0000_t202" style="position:absolute;left:3025;top:5244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5ED88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28" type="#_x0000_t202" style="position:absolute;left:4572;top:6790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0AF441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29" type="#_x0000_t202" style="position:absolute;left:6723;top:8404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39DCF4E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F0035">
              <w:rPr>
                <w:noProof/>
              </w:rPr>
              <w:t xml:space="preserve">Verändert die Stellentafel so, dass </w:t>
            </w:r>
            <w:r w:rsidR="00053F96">
              <w:rPr>
                <w:noProof/>
              </w:rPr>
              <w:t xml:space="preserve">auch zehn Millionen </w:t>
            </w:r>
            <w:r w:rsidR="009834CC">
              <w:rPr>
                <w:noProof/>
              </w:rPr>
              <w:br/>
            </w:r>
            <w:r w:rsidR="00053F96">
              <w:rPr>
                <w:noProof/>
              </w:rPr>
              <w:t xml:space="preserve">und hundert Millionen </w:t>
            </w:r>
            <w:r w:rsidR="002F0035">
              <w:rPr>
                <w:noProof/>
              </w:rPr>
              <w:t xml:space="preserve">eingetragen werden können. </w:t>
            </w:r>
          </w:p>
          <w:p w14:paraId="273CA69C" w14:textId="6360F8D3" w:rsidR="002F0035" w:rsidRPr="00F40434" w:rsidRDefault="002F0035" w:rsidP="002F0035">
            <w:pPr>
              <w:spacing w:line="240" w:lineRule="auto"/>
              <w:rPr>
                <w:sz w:val="10"/>
              </w:rPr>
            </w:pPr>
          </w:p>
        </w:tc>
      </w:tr>
      <w:tr w:rsidR="002F0035" w14:paraId="185BB1FD" w14:textId="77777777" w:rsidTr="002F0035">
        <w:trPr>
          <w:trHeight w:val="145"/>
        </w:trPr>
        <w:tc>
          <w:tcPr>
            <w:tcW w:w="610" w:type="dxa"/>
          </w:tcPr>
          <w:p w14:paraId="442C3CA1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3248" wp14:editId="7AB44028">
                  <wp:extent cx="313144" cy="272386"/>
                  <wp:effectExtent l="0" t="0" r="0" b="0"/>
                  <wp:docPr id="22316" name="Grafik 2231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" name="Grafik 22316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1EBAF0" w14:textId="77777777" w:rsidR="002F0035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5F669D8" w14:textId="6D24FE8A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03A51C6D" w14:textId="7D2C0396" w:rsidR="002F0035" w:rsidRDefault="002F0035" w:rsidP="002C22FD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B5440F">
              <w:rPr>
                <w:noProof/>
              </w:rPr>
              <w:t xml:space="preserve"> erste </w:t>
            </w:r>
            <w:r w:rsidR="001E51C8">
              <w:rPr>
                <w:noProof/>
              </w:rPr>
              <w:t>Person</w:t>
            </w:r>
            <w:r w:rsidR="00B5440F">
              <w:rPr>
                <w:noProof/>
              </w:rPr>
              <w:t xml:space="preserve"> </w:t>
            </w:r>
            <w:r>
              <w:rPr>
                <w:noProof/>
              </w:rPr>
              <w:t xml:space="preserve">legt mit Ziffernkarten eine Zahl und benennt sie. </w:t>
            </w:r>
            <w:r w:rsidR="009834CC">
              <w:rPr>
                <w:noProof/>
              </w:rPr>
              <w:br/>
            </w:r>
            <w:r>
              <w:rPr>
                <w:noProof/>
              </w:rPr>
              <w:t xml:space="preserve">Die Zahl muss drei Nullen und </w:t>
            </w:r>
            <w:r w:rsidR="00B5440F">
              <w:rPr>
                <w:noProof/>
              </w:rPr>
              <w:t xml:space="preserve">2, 3 oder 4 </w:t>
            </w:r>
            <w:r>
              <w:rPr>
                <w:noProof/>
              </w:rPr>
              <w:t xml:space="preserve">weitere Ziffern haben. </w:t>
            </w:r>
          </w:p>
          <w:p w14:paraId="70402530" w14:textId="366B678F" w:rsidR="002F0035" w:rsidRDefault="00B5440F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39F440FB" wp14:editId="40C58012">
                      <wp:simplePos x="0" y="0"/>
                      <wp:positionH relativeFrom="column">
                        <wp:posOffset>4115435</wp:posOffset>
                      </wp:positionH>
                      <wp:positionV relativeFrom="paragraph">
                        <wp:posOffset>110751</wp:posOffset>
                      </wp:positionV>
                      <wp:extent cx="216535" cy="261620"/>
                      <wp:effectExtent l="88900" t="88900" r="37465" b="43180"/>
                      <wp:wrapNone/>
                      <wp:docPr id="1958526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A670315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40FB" id="Textfeld 677" o:spid="_x0000_s1630" type="#_x0000_t202" style="position:absolute;left:0;text-align:left;margin-left:324.05pt;margin-top:8.7pt;width:17.05pt;height:20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A670315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>
              <w:rPr>
                <w:noProof/>
              </w:rPr>
              <w:t xml:space="preserve"> zweite </w:t>
            </w:r>
            <w:r w:rsidR="001E51C8">
              <w:rPr>
                <w:noProof/>
              </w:rPr>
              <w:t>Person</w:t>
            </w:r>
            <w:r w:rsidR="002F0035">
              <w:rPr>
                <w:noProof/>
              </w:rPr>
              <w:t xml:space="preserve"> trägt die Zahl in die Stellentafel ein. </w:t>
            </w:r>
          </w:p>
          <w:p w14:paraId="054A8EFA" w14:textId="5C7D80B1" w:rsidR="002F0035" w:rsidRDefault="00B5440F" w:rsidP="00D95914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203BD835" wp14:editId="285E3289">
                      <wp:simplePos x="0" y="0"/>
                      <wp:positionH relativeFrom="column">
                        <wp:posOffset>4388689</wp:posOffset>
                      </wp:positionH>
                      <wp:positionV relativeFrom="paragraph">
                        <wp:posOffset>21627</wp:posOffset>
                      </wp:positionV>
                      <wp:extent cx="216535" cy="261620"/>
                      <wp:effectExtent l="88900" t="88900" r="37465" b="43180"/>
                      <wp:wrapNone/>
                      <wp:docPr id="6772691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E09947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BD835" id="_x0000_s1631" type="#_x0000_t202" style="position:absolute;left:0;text-align:left;margin-left:345.55pt;margin-top:1.7pt;width:17.05pt;height:20.6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41E09947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Kontrolliert</w:t>
            </w:r>
            <w:r w:rsidR="00053F96">
              <w:rPr>
                <w:noProof/>
              </w:rPr>
              <w:t xml:space="preserve"> und w</w:t>
            </w:r>
            <w:r w:rsidR="002F0035">
              <w:rPr>
                <w:noProof/>
              </w:rPr>
              <w:t>echselt euch ab.</w:t>
            </w:r>
          </w:p>
        </w:tc>
      </w:tr>
      <w:tr w:rsidR="002F0035" w:rsidRPr="00B74344" w14:paraId="16E7865C" w14:textId="77777777" w:rsidTr="002F0035">
        <w:tc>
          <w:tcPr>
            <w:tcW w:w="610" w:type="dxa"/>
          </w:tcPr>
          <w:p w14:paraId="10C7EDFC" w14:textId="1DEEC808" w:rsidR="002F0035" w:rsidRPr="00B74344" w:rsidRDefault="002F0035" w:rsidP="002F0035">
            <w:pPr>
              <w:pStyle w:val="berschrift3"/>
            </w:pPr>
            <w:r>
              <w:t>4.2</w:t>
            </w:r>
          </w:p>
        </w:tc>
        <w:tc>
          <w:tcPr>
            <w:tcW w:w="8462" w:type="dxa"/>
            <w:gridSpan w:val="3"/>
          </w:tcPr>
          <w:p w14:paraId="6101A36D" w14:textId="113FF9C2" w:rsidR="002F0035" w:rsidRPr="00B74344" w:rsidRDefault="002F0035" w:rsidP="00A42D49">
            <w:pPr>
              <w:pStyle w:val="berschrift3"/>
            </w:pPr>
            <w:r>
              <w:t>Zahlen der Größe nach ordnen</w:t>
            </w:r>
          </w:p>
        </w:tc>
      </w:tr>
      <w:tr w:rsidR="002F0035" w14:paraId="7B1C6353" w14:textId="77777777" w:rsidTr="002F0035">
        <w:trPr>
          <w:trHeight w:val="319"/>
        </w:trPr>
        <w:tc>
          <w:tcPr>
            <w:tcW w:w="610" w:type="dxa"/>
          </w:tcPr>
          <w:p w14:paraId="4B1A3144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46E0E03C" w14:textId="25A4F708" w:rsidR="002F0035" w:rsidRPr="007A149C" w:rsidRDefault="002F0035" w:rsidP="002F003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3C07322B" w14:textId="01C27387" w:rsidR="002F0035" w:rsidRDefault="002F0035" w:rsidP="002F0035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2F0035" w:rsidRPr="00E0758C" w14:paraId="323E7459" w14:textId="77777777" w:rsidTr="002F0035">
        <w:tc>
          <w:tcPr>
            <w:tcW w:w="610" w:type="dxa"/>
          </w:tcPr>
          <w:p w14:paraId="0B1B60D7" w14:textId="77777777" w:rsidR="002F0035" w:rsidRPr="00E0758C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45ECAFC" w14:textId="77777777" w:rsidR="002F0035" w:rsidRPr="001011C1" w:rsidRDefault="002F0035" w:rsidP="002F0035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339DE5D6" w14:textId="354F7FC4" w:rsidR="002F0035" w:rsidRDefault="002F0035" w:rsidP="002F0035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4B8716BD" w14:textId="73F460F9" w:rsidR="002F0035" w:rsidRDefault="002F0035" w:rsidP="002F0035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18801BE4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05BABB65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67B3C2B1" w14:textId="77777777" w:rsidR="002F0035" w:rsidRPr="00D95C7D" w:rsidRDefault="002F0035" w:rsidP="002F0035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7640F88F" w14:textId="0E23030C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358C743F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685456BF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0690D0A1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7CA071E6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</w:pPr>
            <w:r w:rsidRPr="001C3A55">
              <w:t>_____________________</w:t>
            </w:r>
            <w:r w:rsidRPr="00610739">
              <w:rPr>
                <w:color w:val="000000"/>
              </w:rPr>
              <w:t xml:space="preserve">       </w:t>
            </w:r>
          </w:p>
        </w:tc>
      </w:tr>
      <w:tr w:rsidR="002F0035" w14:paraId="4A708158" w14:textId="77777777" w:rsidTr="00F40434">
        <w:trPr>
          <w:trHeight w:val="89"/>
        </w:trPr>
        <w:tc>
          <w:tcPr>
            <w:tcW w:w="610" w:type="dxa"/>
          </w:tcPr>
          <w:p w14:paraId="21025479" w14:textId="77777777" w:rsidR="002F0035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6F6D23" w14:textId="77777777" w:rsidR="002F0035" w:rsidRDefault="002F0035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ABAC6FB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</w:p>
        </w:tc>
      </w:tr>
      <w:tr w:rsidR="002F0035" w14:paraId="68ACAE31" w14:textId="77777777" w:rsidTr="002F0035">
        <w:trPr>
          <w:trHeight w:val="319"/>
        </w:trPr>
        <w:tc>
          <w:tcPr>
            <w:tcW w:w="610" w:type="dxa"/>
          </w:tcPr>
          <w:p w14:paraId="591EF7F7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BAB1FD5" wp14:editId="7052220A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1BA742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03EC515E" w14:textId="77777777" w:rsidR="002F0035" w:rsidRDefault="002F0035" w:rsidP="002F0035">
            <w:pPr>
              <w:spacing w:line="240" w:lineRule="auto"/>
            </w:pPr>
            <w:r>
              <w:t>Wie seid ihr beim Sortieren vorgegangen? Worauf habt ihr geachtet?</w:t>
            </w:r>
          </w:p>
          <w:p w14:paraId="1BFA3414" w14:textId="64F3DEE1" w:rsidR="002F0035" w:rsidRDefault="002F0035" w:rsidP="002F0035">
            <w:pPr>
              <w:spacing w:line="240" w:lineRule="auto"/>
            </w:pPr>
            <w:r>
              <w:t xml:space="preserve">Begründet mit </w:t>
            </w:r>
            <w:r w:rsidR="00A42D49">
              <w:t xml:space="preserve">der </w:t>
            </w:r>
            <w:r>
              <w:t xml:space="preserve">Stellentafel oder </w:t>
            </w:r>
            <w:r w:rsidR="00A42D49">
              <w:t xml:space="preserve">dem </w:t>
            </w:r>
            <w:r w:rsidR="00D95914">
              <w:t xml:space="preserve">digitalen </w:t>
            </w:r>
            <w:r>
              <w:t>Zahlenstrahl.</w:t>
            </w:r>
            <w:r w:rsidR="00090D5B">
              <w:br/>
            </w:r>
          </w:p>
        </w:tc>
      </w:tr>
      <w:tr w:rsidR="002F0035" w:rsidRPr="00B74344" w14:paraId="6638ACC6" w14:textId="77777777" w:rsidTr="002F0035">
        <w:tc>
          <w:tcPr>
            <w:tcW w:w="610" w:type="dxa"/>
          </w:tcPr>
          <w:p w14:paraId="43A38037" w14:textId="77777777" w:rsidR="002F0035" w:rsidRPr="00B74344" w:rsidRDefault="002F0035" w:rsidP="002F0035">
            <w:pPr>
              <w:pStyle w:val="berschrift3"/>
            </w:pPr>
            <w:r>
              <w:t>4.3</w:t>
            </w:r>
          </w:p>
        </w:tc>
        <w:tc>
          <w:tcPr>
            <w:tcW w:w="8462" w:type="dxa"/>
            <w:gridSpan w:val="3"/>
          </w:tcPr>
          <w:p w14:paraId="727AA5D4" w14:textId="5AA8D772" w:rsidR="002F0035" w:rsidRPr="00B74344" w:rsidRDefault="00B77821" w:rsidP="002F0035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B85BE47" wp14:editId="37A977EA">
                      <wp:simplePos x="0" y="0"/>
                      <wp:positionH relativeFrom="column">
                        <wp:posOffset>4213599</wp:posOffset>
                      </wp:positionH>
                      <wp:positionV relativeFrom="paragraph">
                        <wp:posOffset>393700</wp:posOffset>
                      </wp:positionV>
                      <wp:extent cx="216535" cy="261620"/>
                      <wp:effectExtent l="88900" t="88900" r="37465" b="43180"/>
                      <wp:wrapNone/>
                      <wp:docPr id="203381763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6D6C2BB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85BE47" id="_x0000_s1632" type="#_x0000_t202" style="position:absolute;margin-left:331.8pt;margin-top:31pt;width:17.05pt;height:20.6pt;z-index:2525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56D6C2BB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t>Zahlen bilden</w:t>
            </w:r>
          </w:p>
        </w:tc>
      </w:tr>
      <w:tr w:rsidR="002F0035" w14:paraId="64E5B2DC" w14:textId="77777777" w:rsidTr="002F0035">
        <w:trPr>
          <w:trHeight w:val="375"/>
        </w:trPr>
        <w:tc>
          <w:tcPr>
            <w:tcW w:w="610" w:type="dxa"/>
          </w:tcPr>
          <w:p w14:paraId="27492463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3C05B87E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2837B09" w14:textId="38DCF218" w:rsidR="002F0035" w:rsidRDefault="00B77821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55F57ED5" wp14:editId="7B6A2685">
                      <wp:simplePos x="0" y="0"/>
                      <wp:positionH relativeFrom="column">
                        <wp:posOffset>4268956</wp:posOffset>
                      </wp:positionH>
                      <wp:positionV relativeFrom="paragraph">
                        <wp:posOffset>156210</wp:posOffset>
                      </wp:positionV>
                      <wp:extent cx="216535" cy="261620"/>
                      <wp:effectExtent l="88900" t="88900" r="37465" b="43180"/>
                      <wp:wrapNone/>
                      <wp:docPr id="617086022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B8A9A81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F57ED5" id="_x0000_s1633" type="#_x0000_t202" style="position:absolute;margin-left:336.15pt;margin-top:12.3pt;width:17.05pt;height:20.6pt;z-index:2525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1B8A9A81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4F77FCF" wp14:editId="4CD2FDC7">
                      <wp:simplePos x="0" y="0"/>
                      <wp:positionH relativeFrom="column">
                        <wp:posOffset>3351044</wp:posOffset>
                      </wp:positionH>
                      <wp:positionV relativeFrom="paragraph">
                        <wp:posOffset>12065</wp:posOffset>
                      </wp:positionV>
                      <wp:extent cx="216535" cy="261620"/>
                      <wp:effectExtent l="88900" t="88900" r="37465" b="43180"/>
                      <wp:wrapNone/>
                      <wp:docPr id="65076342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6C8438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834CC"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F77FCF" id="_x0000_s1634" type="#_x0000_t202" style="position:absolute;margin-left:263.85pt;margin-top:.95pt;width:17.05pt;height:20.6pt;z-index:2525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7D6C8438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34CC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22C5BCBB" wp14:editId="6361BD56">
                      <wp:simplePos x="0" y="0"/>
                      <wp:positionH relativeFrom="column">
                        <wp:posOffset>3658086</wp:posOffset>
                      </wp:positionH>
                      <wp:positionV relativeFrom="paragraph">
                        <wp:posOffset>198120</wp:posOffset>
                      </wp:positionV>
                      <wp:extent cx="216535" cy="261620"/>
                      <wp:effectExtent l="88900" t="88900" r="37465" b="43180"/>
                      <wp:wrapNone/>
                      <wp:docPr id="1073010241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62E214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C5BCBB" id="_x0000_s1635" type="#_x0000_t202" style="position:absolute;margin-left:288.05pt;margin-top:15.6pt;width:17.05pt;height:20.6pt;z-index:2525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E62E214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 xml:space="preserve">Bilde aus den Ziffern </w:t>
            </w:r>
            <w:r>
              <w:rPr>
                <w:noProof/>
              </w:rPr>
              <w:t xml:space="preserve">1, </w:t>
            </w:r>
            <w:r w:rsidR="002F0035">
              <w:rPr>
                <w:noProof/>
              </w:rPr>
              <w:t xml:space="preserve">2, 5, 7 alle möglichen Zahlen </w:t>
            </w:r>
            <w:r>
              <w:rPr>
                <w:noProof/>
              </w:rPr>
              <w:br/>
            </w:r>
            <w:r w:rsidR="002F0035">
              <w:rPr>
                <w:noProof/>
              </w:rPr>
              <w:t>und schreibe sie auf.</w:t>
            </w:r>
          </w:p>
          <w:p w14:paraId="4913EA20" w14:textId="1BB256A9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2C96CFEB" w14:textId="77777777" w:rsidTr="00866D52">
              <w:tc>
                <w:tcPr>
                  <w:tcW w:w="8027" w:type="dxa"/>
                </w:tcPr>
                <w:p w14:paraId="1C09B002" w14:textId="77777777" w:rsidR="002F0035" w:rsidRDefault="002F0035" w:rsidP="00B54D0F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A300BD7" w14:textId="77777777" w:rsidR="002F0035" w:rsidRDefault="002F0035" w:rsidP="00B54D0F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043300B" w14:textId="77777777" w:rsidR="002F0035" w:rsidRDefault="002F0035" w:rsidP="00B54D0F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30B32D82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11001335" w14:textId="77777777" w:rsidTr="002F0035">
        <w:trPr>
          <w:trHeight w:val="375"/>
        </w:trPr>
        <w:tc>
          <w:tcPr>
            <w:tcW w:w="610" w:type="dxa"/>
          </w:tcPr>
          <w:p w14:paraId="5B0B8B92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64F63E39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5BDF6E9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577E082D" w14:textId="77777777" w:rsidTr="00866D52">
              <w:tc>
                <w:tcPr>
                  <w:tcW w:w="8027" w:type="dxa"/>
                </w:tcPr>
                <w:p w14:paraId="2BF150C2" w14:textId="77777777" w:rsidR="002F0035" w:rsidRDefault="002F0035" w:rsidP="00B54D0F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63B3E1CA" w14:textId="77777777" w:rsidR="002F0035" w:rsidRDefault="002F0035" w:rsidP="00B54D0F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6E9EEE2" w14:textId="77777777" w:rsidR="002F0035" w:rsidRDefault="002F0035" w:rsidP="00B54D0F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90C8968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D95914" w14:paraId="0CCA14F9" w14:textId="77777777" w:rsidTr="002F0035">
        <w:trPr>
          <w:trHeight w:val="145"/>
        </w:trPr>
        <w:tc>
          <w:tcPr>
            <w:tcW w:w="610" w:type="dxa"/>
          </w:tcPr>
          <w:p w14:paraId="77132C1A" w14:textId="77777777" w:rsidR="00D95914" w:rsidRDefault="00D95914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58FE5E2" w14:textId="77777777" w:rsidR="00D95914" w:rsidRDefault="00D95914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6C72D7B4" w14:textId="791DFA0B" w:rsidR="00D95914" w:rsidRPr="008E62F9" w:rsidRDefault="00B5440F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432" behindDoc="0" locked="0" layoutInCell="1" allowOverlap="1" wp14:anchorId="0C122D36" wp14:editId="591D1C49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130175</wp:posOffset>
                      </wp:positionV>
                      <wp:extent cx="1153907" cy="940697"/>
                      <wp:effectExtent l="88900" t="88900" r="40005" b="37465"/>
                      <wp:wrapNone/>
                      <wp:docPr id="1126024566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907" cy="940697"/>
                                <a:chOff x="0" y="0"/>
                                <a:chExt cx="1153907" cy="940697"/>
                              </a:xfrm>
                            </wpg:grpSpPr>
                            <wps:wsp>
                              <wps:cNvPr id="1746451992" name="Textfeld 677"/>
                              <wps:cNvSpPr txBox="1"/>
                              <wps:spPr>
                                <a:xfrm>
                                  <a:off x="537322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F40FC3E" w14:textId="717288BD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664046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AF66D7C" w14:textId="10FC82C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222597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FD7B480" w14:textId="29EFCA2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374672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E2095DB" w14:textId="22B422F7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365701" name="Textfeld 677"/>
                              <wps:cNvSpPr txBox="1"/>
                              <wps:spPr>
                                <a:xfrm>
                                  <a:off x="937372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D965DE0" w14:textId="26666E48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91361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2FC1DA4" w14:textId="7B5AA772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85032" name="Textfeld 677"/>
                              <wps:cNvSpPr txBox="1"/>
                              <wps:spPr>
                                <a:xfrm>
                                  <a:off x="302559" y="58158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AB1CD8B" w14:textId="4904E90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9535742" name="Textfeld 677"/>
                              <wps:cNvSpPr txBox="1"/>
                              <wps:spPr>
                                <a:xfrm>
                                  <a:off x="561975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0BCF44F" w14:textId="1EDAFB1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361105" name="Textfeld 677"/>
                              <wps:cNvSpPr txBox="1"/>
                              <wps:spPr>
                                <a:xfrm>
                                  <a:off x="24653" y="5737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8AFCFD7" w14:textId="3A75E4BA" w:rsidR="009834CC" w:rsidRPr="009834CC" w:rsidRDefault="009834CC" w:rsidP="00B7782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841374" name="Textfeld 677"/>
                              <wps:cNvSpPr txBox="1"/>
                              <wps:spPr>
                                <a:xfrm>
                                  <a:off x="8673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3281417" w14:textId="266EDD2B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22D36" id="_x0000_s1636" style="position:absolute;margin-left:304.35pt;margin-top:10.25pt;width:90.85pt;height:74.05pt;z-index:252498432;mso-position-horizontal-relative:text;mso-position-vertical-relative:text;mso-width-relative:margin;mso-height-relative:margin" coordsize="11539,94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">
                      <v:shape id="_x0000_s1637" type="#_x0000_t202" style="position:absolute;left:5373;top:53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F40FC3E" w14:textId="717288BD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38" type="#_x0000_t202" style="position:absolute;left:7328;top:2017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AF66D7C" w14:textId="10FC82C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39" type="#_x0000_t202" style="position:absolute;left:1344;width:2167;height:2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FD7B480" w14:textId="29EFCA2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40" type="#_x0000_t202" style="position:absolute;top:2218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E2095DB" w14:textId="22B422F7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41" type="#_x0000_t202" style="position:absolute;left:9373;top:4303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D965DE0" w14:textId="26666E48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42" type="#_x0000_t202" style="position:absolute;left:1546;top:369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2FC1DA4" w14:textId="7B5AA772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43" type="#_x0000_t202" style="position:absolute;left:3025;top:5815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AB1CD8B" w14:textId="4904E90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44" type="#_x0000_t202" style="position:absolute;left:5619;top:6790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0BCF44F" w14:textId="1EDAFB1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45" type="#_x0000_t202" style="position:absolute;left:246;top:5737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8AFCFD7" w14:textId="3A75E4BA" w:rsidR="009834CC" w:rsidRPr="009834CC" w:rsidRDefault="009834CC" w:rsidP="00B7782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646" type="#_x0000_t202" style="position:absolute;left:8673;top:6320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3281417" w14:textId="266EDD2B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F0035" w14:paraId="55D406EF" w14:textId="77777777" w:rsidTr="002F0035">
        <w:trPr>
          <w:trHeight w:val="145"/>
        </w:trPr>
        <w:tc>
          <w:tcPr>
            <w:tcW w:w="610" w:type="dxa"/>
          </w:tcPr>
          <w:p w14:paraId="4AED831D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89BA" wp14:editId="5A54752C">
                  <wp:extent cx="313144" cy="272386"/>
                  <wp:effectExtent l="0" t="0" r="0" b="0"/>
                  <wp:docPr id="22323" name="Grafik 223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3" name="Grafik 223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EED4D1" w14:textId="77777777" w:rsidR="002F0035" w:rsidRDefault="002F0035" w:rsidP="002F0035">
            <w:pPr>
              <w:pStyle w:val="Nummerierung"/>
            </w:pPr>
            <w:r>
              <w:t>c)</w:t>
            </w:r>
          </w:p>
          <w:p w14:paraId="4A07BF38" w14:textId="77777777" w:rsidR="00A42D49" w:rsidRPr="00A42D49" w:rsidRDefault="00A42D49" w:rsidP="00A42D49">
            <w:pPr>
              <w:pStyle w:val="Nummerierung"/>
              <w:spacing w:line="240" w:lineRule="auto"/>
              <w:rPr>
                <w:sz w:val="20"/>
                <w:szCs w:val="20"/>
              </w:rPr>
            </w:pPr>
          </w:p>
          <w:p w14:paraId="14CBC57B" w14:textId="6D852D8E" w:rsidR="00A42D49" w:rsidRDefault="00A42D49" w:rsidP="00F40434">
            <w:pPr>
              <w:pStyle w:val="Nummerierung"/>
              <w:jc w:val="center"/>
            </w:pPr>
          </w:p>
        </w:tc>
        <w:tc>
          <w:tcPr>
            <w:tcW w:w="8037" w:type="dxa"/>
            <w:gridSpan w:val="2"/>
          </w:tcPr>
          <w:p w14:paraId="51235CF7" w14:textId="656FE568" w:rsidR="009834CC" w:rsidRDefault="002F0035" w:rsidP="009834CC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Ein</w:t>
            </w:r>
            <w:r w:rsidR="001E51C8">
              <w:rPr>
                <w:noProof/>
              </w:rPr>
              <w:t>e</w:t>
            </w:r>
            <w:r w:rsidR="009834CC">
              <w:rPr>
                <w:noProof/>
              </w:rPr>
              <w:t xml:space="preserve"> </w:t>
            </w:r>
            <w:r w:rsidR="001E51C8">
              <w:rPr>
                <w:noProof/>
              </w:rPr>
              <w:t>Person</w:t>
            </w:r>
            <w:r w:rsidR="009834CC">
              <w:rPr>
                <w:noProof/>
              </w:rPr>
              <w:t xml:space="preserve"> </w:t>
            </w:r>
            <w:r w:rsidRPr="008E62F9">
              <w:rPr>
                <w:noProof/>
              </w:rPr>
              <w:t xml:space="preserve">wählt 5 Ziffern. </w:t>
            </w:r>
          </w:p>
          <w:p w14:paraId="5602601E" w14:textId="493AC14B" w:rsidR="009834CC" w:rsidRDefault="002F0035" w:rsidP="009834CC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9834CC">
              <w:rPr>
                <w:noProof/>
              </w:rPr>
              <w:t xml:space="preserve"> andere </w:t>
            </w:r>
            <w:r w:rsidR="001E51C8">
              <w:rPr>
                <w:noProof/>
              </w:rPr>
              <w:t>Person</w:t>
            </w:r>
            <w:r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t>darf jede Ziffer nur einmal nutzen</w:t>
            </w:r>
            <w:r w:rsidR="009834CC"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br/>
              <w:t xml:space="preserve">und soll daraus </w:t>
            </w:r>
            <w:r w:rsidRPr="008E62F9">
              <w:rPr>
                <w:noProof/>
              </w:rPr>
              <w:t>die größte und die kleinste Zahl</w:t>
            </w:r>
            <w:r w:rsidR="00D95914">
              <w:rPr>
                <w:noProof/>
              </w:rPr>
              <w:t xml:space="preserve"> </w:t>
            </w:r>
            <w:r w:rsidR="009834CC">
              <w:rPr>
                <w:noProof/>
              </w:rPr>
              <w:t xml:space="preserve">bilden. </w:t>
            </w:r>
          </w:p>
          <w:p w14:paraId="09EA3805" w14:textId="44705F8D" w:rsidR="002F0035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Dann w</w:t>
            </w:r>
            <w:r w:rsidR="002F0035" w:rsidRPr="008E62F9">
              <w:rPr>
                <w:noProof/>
              </w:rPr>
              <w:t>echselt euch ab.</w:t>
            </w:r>
          </w:p>
          <w:p w14:paraId="6863C045" w14:textId="457799F3" w:rsidR="00A42D49" w:rsidRDefault="00B77821" w:rsidP="00B77821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DEBC2C5" wp14:editId="555E8C4A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6181090</wp:posOffset>
                      </wp:positionV>
                      <wp:extent cx="216535" cy="261620"/>
                      <wp:effectExtent l="25400" t="25400" r="100965" b="106680"/>
                      <wp:wrapNone/>
                      <wp:docPr id="7294248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962A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BC2C5" id="_x0000_s1647" type="#_x0000_t202" style="position:absolute;left:0;text-align:left;margin-left:383pt;margin-top:486.7pt;width:17.05pt;height:20.6pt;z-index:25250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&#13;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471962A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D5AC32E" wp14:editId="2738DA49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6638290</wp:posOffset>
                      </wp:positionV>
                      <wp:extent cx="216535" cy="261620"/>
                      <wp:effectExtent l="25400" t="25400" r="100965" b="106680"/>
                      <wp:wrapNone/>
                      <wp:docPr id="1180134304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3EAD313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5AC32E" id="_x0000_s1648" type="#_x0000_t202" style="position:absolute;left:0;text-align:left;margin-left:419pt;margin-top:522.7pt;width:17.05pt;height:20.6pt;z-index:25250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&#13;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33EAD313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68497016" wp14:editId="4B1AEF78">
                      <wp:simplePos x="0" y="0"/>
                      <wp:positionH relativeFrom="column">
                        <wp:posOffset>5603240</wp:posOffset>
                      </wp:positionH>
                      <wp:positionV relativeFrom="paragraph">
                        <wp:posOffset>6167008</wp:posOffset>
                      </wp:positionV>
                      <wp:extent cx="216535" cy="261620"/>
                      <wp:effectExtent l="25400" t="25400" r="100965" b="106680"/>
                      <wp:wrapNone/>
                      <wp:docPr id="623321089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2B0460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497016" id="_x0000_s1649" type="#_x0000_t202" style="position:absolute;left:0;text-align:left;margin-left:441.2pt;margin-top:485.6pt;width:17.05pt;height:20.6pt;z-index:25250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&#13;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52B0460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4CC">
              <w:rPr>
                <w:noProof/>
              </w:rPr>
              <w:t>Findet ihr auch die zweitgrößte und zweitkleinste Zahl?</w:t>
            </w:r>
          </w:p>
        </w:tc>
      </w:tr>
    </w:tbl>
    <w:p w14:paraId="3BD39CD9" w14:textId="77777777" w:rsidR="0020423D" w:rsidRDefault="0020423D" w:rsidP="0020423D">
      <w:pPr>
        <w:sectPr w:rsidR="0020423D" w:rsidSect="00C75E4D">
          <w:headerReference w:type="default" r:id="rId10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4"/>
        <w:gridCol w:w="364"/>
        <w:gridCol w:w="47"/>
        <w:gridCol w:w="7611"/>
        <w:gridCol w:w="425"/>
      </w:tblGrid>
      <w:tr w:rsidR="0020423D" w14:paraId="373E791D" w14:textId="77777777" w:rsidTr="00720E2C">
        <w:tc>
          <w:tcPr>
            <w:tcW w:w="609" w:type="dxa"/>
          </w:tcPr>
          <w:p w14:paraId="4034F6AA" w14:textId="5CF11959" w:rsidR="0020423D" w:rsidRDefault="0021056C" w:rsidP="00622BFD">
            <w:pPr>
              <w:pStyle w:val="berschrift1"/>
              <w:spacing w:after="0" w:line="240" w:lineRule="auto"/>
            </w:pPr>
            <w:r>
              <w:lastRenderedPageBreak/>
              <w:t>C</w:t>
            </w:r>
          </w:p>
        </w:tc>
        <w:tc>
          <w:tcPr>
            <w:tcW w:w="8461" w:type="dxa"/>
            <w:gridSpan w:val="5"/>
          </w:tcPr>
          <w:p w14:paraId="4AE7BCB0" w14:textId="663011A0" w:rsidR="0020423D" w:rsidRPr="00090D5B" w:rsidRDefault="000C3056" w:rsidP="00622BFD">
            <w:pPr>
              <w:pStyle w:val="berschrift1"/>
              <w:spacing w:after="0" w:line="240" w:lineRule="auto"/>
              <w:rPr>
                <w:sz w:val="20"/>
                <w:szCs w:val="20"/>
              </w:rPr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  <w:r w:rsidR="00090D5B">
              <w:br/>
            </w:r>
          </w:p>
        </w:tc>
      </w:tr>
      <w:tr w:rsidR="00C06F1F" w:rsidRPr="00E0758C" w14:paraId="3B17C7C4" w14:textId="77777777" w:rsidTr="00720E2C">
        <w:tc>
          <w:tcPr>
            <w:tcW w:w="623" w:type="dxa"/>
            <w:gridSpan w:val="2"/>
          </w:tcPr>
          <w:p w14:paraId="5F9BC5ED" w14:textId="118955E6" w:rsidR="00C06F1F" w:rsidRPr="00AC7674" w:rsidRDefault="00F40E55" w:rsidP="00622BFD">
            <w:pPr>
              <w:pStyle w:val="berschrift6"/>
              <w:spacing w:before="0" w:after="0"/>
            </w:pPr>
            <w:r>
              <w:t>1</w:t>
            </w:r>
          </w:p>
        </w:tc>
        <w:tc>
          <w:tcPr>
            <w:tcW w:w="8447" w:type="dxa"/>
            <w:gridSpan w:val="4"/>
          </w:tcPr>
          <w:p w14:paraId="76050EDA" w14:textId="6855E081" w:rsidR="00C06F1F" w:rsidRPr="00AC7674" w:rsidRDefault="00C06F1F" w:rsidP="00090D5B">
            <w:pPr>
              <w:pStyle w:val="berschrift6"/>
              <w:spacing w:before="0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720E2C">
        <w:tc>
          <w:tcPr>
            <w:tcW w:w="609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4F4E210D" w14:textId="77777777" w:rsidR="00C06F1F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  <w:p w14:paraId="3AB6F9E2" w14:textId="77777777" w:rsidR="00866D52" w:rsidRDefault="00866D52" w:rsidP="00866D52">
            <w:pPr>
              <w:rPr>
                <w:b/>
                <w:color w:val="70BCC9" w:themeColor="text2" w:themeTint="99"/>
              </w:rPr>
            </w:pPr>
          </w:p>
          <w:p w14:paraId="2BBEDCAB" w14:textId="006426C8" w:rsidR="00866D52" w:rsidRPr="00866D52" w:rsidRDefault="00866D52" w:rsidP="00866D52"/>
        </w:tc>
        <w:tc>
          <w:tcPr>
            <w:tcW w:w="8036" w:type="dxa"/>
            <w:gridSpan w:val="2"/>
          </w:tcPr>
          <w:p w14:paraId="542453D4" w14:textId="5F7895AA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 xml:space="preserve">chritte vorwärts und schreibe die Zahlen bis </w:t>
            </w:r>
            <w:r w:rsidR="008B4775">
              <w:t>1</w:t>
            </w:r>
            <w:r w:rsidRPr="00A75E70">
              <w:t>000 auf.</w:t>
            </w:r>
          </w:p>
          <w:p w14:paraId="10B0BF57" w14:textId="0C30A487" w:rsidR="001C3A55" w:rsidRDefault="00090D5B" w:rsidP="000B1991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1735ABC3" wp14:editId="7F9EB0AC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80645</wp:posOffset>
                      </wp:positionV>
                      <wp:extent cx="4699000" cy="613410"/>
                      <wp:effectExtent l="0" t="0" r="12700" b="889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000" cy="613410"/>
                                <a:chOff x="0" y="60960"/>
                                <a:chExt cx="4699212" cy="613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60960"/>
                                  <a:ext cx="4694555" cy="409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5ABC3" id="Gruppieren 26" o:spid="_x0000_s1650" style="position:absolute;margin-left:7.95pt;margin-top:6.35pt;width:370pt;height:48.3pt;z-index:251603456;mso-position-horizontal-relative:text;mso-position-vertical-relative:text;mso-height-relative:margin" coordorigin=",609" coordsize="46992,61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">
                      <v:shape id="Grafik 872209941" o:spid="_x0000_s1651" type="#_x0000_t75" style="position:absolute;top:609;width:46945;height:4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">
                        <v:imagedata r:id="rId105" o:title="" cropbottom="24294f"/>
                      </v:shape>
                      <v:group id="Gruppieren 25" o:spid="_x0000_s1652" style="position:absolute;left:203;top:4233;width:46789;height:2514" coordsize="46788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">
                        <v:roundrect id="_x0000_s1653" style="position:absolute;left:42705;width:408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654" style="position:absolute;left:8534;width:351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655" style="position:absolute;width:377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4A0B78E4" wp14:editId="6319EDF7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4E47CD82" id="Gerade Verbindung 4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&#13;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67A91F7B" w14:textId="1F4F6E7E" w:rsidR="001C3A55" w:rsidRDefault="00866D52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D42B438" wp14:editId="5962F7EA">
                      <wp:simplePos x="0" y="0"/>
                      <wp:positionH relativeFrom="column">
                        <wp:posOffset>4679315</wp:posOffset>
                      </wp:positionH>
                      <wp:positionV relativeFrom="paragraph">
                        <wp:posOffset>31115</wp:posOffset>
                      </wp:positionV>
                      <wp:extent cx="142240" cy="122555"/>
                      <wp:effectExtent l="0" t="2858" r="0" b="0"/>
                      <wp:wrapNone/>
                      <wp:docPr id="1266668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3351518" id="Dreieck 1" o:spid="_x0000_s1026" type="#_x0000_t5" style="position:absolute;margin-left:368.45pt;margin-top:2.45pt;width:11.2pt;height:9.65pt;rotation:90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E33BA97" wp14:editId="36E71024">
                      <wp:simplePos x="0" y="0"/>
                      <wp:positionH relativeFrom="column">
                        <wp:posOffset>6515100</wp:posOffset>
                      </wp:positionH>
                      <wp:positionV relativeFrom="paragraph">
                        <wp:posOffset>2850515</wp:posOffset>
                      </wp:positionV>
                      <wp:extent cx="0" cy="122555"/>
                      <wp:effectExtent l="0" t="0" r="0" b="0"/>
                      <wp:wrapNone/>
                      <wp:docPr id="94949160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ECB5261" id="Dreieck 1" o:spid="_x0000_s1026" type="#_x0000_t5" style="position:absolute;margin-left:513pt;margin-top:224.45pt;width:0;height:9.65pt;rotation:90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D0320"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3220D0B" wp14:editId="4D4B76D0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B8AD9A3" id="Gerade Verbindung 4" o:spid="_x0000_s1026" style="position:absolute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&#13;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6B72D59A" w:rsidR="009B37AD" w:rsidRDefault="009B37AD" w:rsidP="000B1991">
            <w:pPr>
              <w:pStyle w:val="Ausflltext"/>
            </w:pPr>
          </w:p>
          <w:p w14:paraId="7CC5EF3C" w14:textId="59D946B6" w:rsidR="00C06F1F" w:rsidRPr="007817A6" w:rsidRDefault="00C06F1F" w:rsidP="00DF54E3">
            <w:pPr>
              <w:rPr>
                <w:sz w:val="13"/>
                <w:szCs w:val="13"/>
              </w:rPr>
            </w:pPr>
          </w:p>
        </w:tc>
      </w:tr>
      <w:tr w:rsidR="00C06F1F" w:rsidRPr="00E0758C" w14:paraId="35881321" w14:textId="77777777" w:rsidTr="00720E2C">
        <w:trPr>
          <w:trHeight w:val="864"/>
        </w:trPr>
        <w:tc>
          <w:tcPr>
            <w:tcW w:w="609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5A57F497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 xml:space="preserve">chritte rückwärts und schreibe die Zahlen </w:t>
            </w:r>
            <w:r w:rsidR="00053F96">
              <w:t xml:space="preserve">bis 1000 </w:t>
            </w:r>
            <w:r w:rsidRPr="00A75E70">
              <w:t>auf.</w:t>
            </w:r>
          </w:p>
          <w:p w14:paraId="1AB8E2BF" w14:textId="0CBA487E" w:rsidR="00C06F1F" w:rsidRPr="00E0758C" w:rsidRDefault="00866D52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19567E43" wp14:editId="06F317DC">
                      <wp:simplePos x="0" y="0"/>
                      <wp:positionH relativeFrom="column">
                        <wp:posOffset>4681245</wp:posOffset>
                      </wp:positionH>
                      <wp:positionV relativeFrom="paragraph">
                        <wp:posOffset>176212</wp:posOffset>
                      </wp:positionV>
                      <wp:extent cx="142240" cy="122555"/>
                      <wp:effectExtent l="0" t="2858" r="0" b="0"/>
                      <wp:wrapNone/>
                      <wp:docPr id="209724658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7090A02" id="Dreieck 1" o:spid="_x0000_s1026" type="#_x0000_t5" style="position:absolute;margin-left:368.6pt;margin-top:13.85pt;width:11.2pt;height:9.65pt;rotation:90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ACFC6E4" wp14:editId="2BAC7654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150495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0BEE793" id="Gerade Verbindung 4" o:spid="_x0000_s1026" style="position:absolute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11.85pt" to="293.65pt,2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000564EC" wp14:editId="12445134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142494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3122A39B" id="Gerade Verbindung 4" o:spid="_x0000_s1026" style="position:absolute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11.2pt" to="260.2pt,2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37F2C25" wp14:editId="74CB05DA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3624AB39" id="Gerade Verbindung 4" o:spid="_x0000_s1026" style="position:absolute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64A65084">
                      <wp:extent cx="4733281" cy="534924"/>
                      <wp:effectExtent l="0" t="0" r="17145" b="1143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534924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656" style="width:372.7pt;height:42.1pt;mso-position-horizontal-relative:char;mso-position-vertical-relative:line" coordsize="47332,723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">
                      <v:group id="Gruppieren 25" o:spid="_x0000_s1657" style="position:absolute;top:4673;width:47332;height:2566" coordorigin="-474,-16" coordsize="47334,2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">
                        <v:roundrect id="_x0000_s1658" style="position:absolute;left:42900;top:33;width:396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659" style="position:absolute;left:38270;top:-16;width:3960;height:25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660" style="position:absolute;left:-474;width:396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661" type="#_x0000_t75" style="position:absolute;width:47326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">
                        <v:imagedata r:id="rId107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41DF7B40" w14:textId="1BBE129E" w:rsidR="00C06F1F" w:rsidRPr="00E0758C" w:rsidRDefault="00C06F1F" w:rsidP="00105045">
            <w:pPr>
              <w:jc w:val="right"/>
            </w:pPr>
          </w:p>
        </w:tc>
      </w:tr>
      <w:tr w:rsidR="00F40E55" w:rsidRPr="00E0758C" w14:paraId="074AA0F9" w14:textId="77777777" w:rsidTr="00720E2C">
        <w:tc>
          <w:tcPr>
            <w:tcW w:w="623" w:type="dxa"/>
            <w:gridSpan w:val="2"/>
          </w:tcPr>
          <w:p w14:paraId="40529A67" w14:textId="77777777" w:rsidR="00F40E55" w:rsidRDefault="00F40E55" w:rsidP="00622BFD">
            <w:pPr>
              <w:pStyle w:val="berschrift6"/>
              <w:spacing w:before="0" w:after="0"/>
            </w:pPr>
            <w:r>
              <w:t>2</w:t>
            </w:r>
          </w:p>
        </w:tc>
        <w:tc>
          <w:tcPr>
            <w:tcW w:w="8447" w:type="dxa"/>
            <w:gridSpan w:val="4"/>
          </w:tcPr>
          <w:p w14:paraId="3BFA2AD9" w14:textId="230CD6A1" w:rsidR="00F40E55" w:rsidRDefault="00F40E55" w:rsidP="00090D5B">
            <w:pPr>
              <w:pStyle w:val="berschrift6"/>
              <w:spacing w:before="0"/>
            </w:pPr>
            <w:r>
              <w:t>Schritte verändern</w:t>
            </w:r>
          </w:p>
        </w:tc>
      </w:tr>
      <w:tr w:rsidR="00F40E55" w:rsidRPr="00E0758C" w14:paraId="7A5779A8" w14:textId="77777777" w:rsidTr="00720E2C">
        <w:trPr>
          <w:trHeight w:val="1694"/>
        </w:trPr>
        <w:tc>
          <w:tcPr>
            <w:tcW w:w="623" w:type="dxa"/>
            <w:gridSpan w:val="2"/>
          </w:tcPr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275F0271" w:rsidR="00F40E55" w:rsidRDefault="00F40E55" w:rsidP="00111C40">
            <w:pPr>
              <w:pStyle w:val="berschrift4"/>
            </w:pPr>
            <w:r w:rsidRPr="0057382C">
              <w:rPr>
                <w:color w:val="70BCC9" w:themeColor="text2" w:themeTint="99"/>
              </w:rPr>
              <w:t>a)</w:t>
            </w:r>
          </w:p>
        </w:tc>
        <w:tc>
          <w:tcPr>
            <w:tcW w:w="8083" w:type="dxa"/>
            <w:gridSpan w:val="3"/>
          </w:tcPr>
          <w:p w14:paraId="6DF20FDD" w14:textId="4C81904E" w:rsidR="00F40E55" w:rsidRPr="00497530" w:rsidRDefault="00866D52" w:rsidP="004975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38D9E92F" wp14:editId="288EBCF0">
                      <wp:simplePos x="0" y="0"/>
                      <wp:positionH relativeFrom="column">
                        <wp:posOffset>4609783</wp:posOffset>
                      </wp:positionH>
                      <wp:positionV relativeFrom="paragraph">
                        <wp:posOffset>602590</wp:posOffset>
                      </wp:positionV>
                      <wp:extent cx="142240" cy="122555"/>
                      <wp:effectExtent l="0" t="2858" r="0" b="0"/>
                      <wp:wrapNone/>
                      <wp:docPr id="201896529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CED40B2" id="Dreieck 1" o:spid="_x0000_s1026" type="#_x0000_t5" style="position:absolute;margin-left:363pt;margin-top:47.45pt;width:11.2pt;height:9.65pt;rotation:90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720E2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128" behindDoc="0" locked="0" layoutInCell="1" allowOverlap="1" wp14:anchorId="0D02221E" wp14:editId="7216AB24">
                      <wp:simplePos x="0" y="0"/>
                      <wp:positionH relativeFrom="column">
                        <wp:posOffset>130937</wp:posOffset>
                      </wp:positionH>
                      <wp:positionV relativeFrom="paragraph">
                        <wp:posOffset>285623</wp:posOffset>
                      </wp:positionV>
                      <wp:extent cx="4568568" cy="847344"/>
                      <wp:effectExtent l="0" t="0" r="3810" b="16510"/>
                      <wp:wrapNone/>
                      <wp:docPr id="58106528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8568" cy="847344"/>
                                <a:chOff x="0" y="0"/>
                                <a:chExt cx="4568568" cy="944910"/>
                              </a:xfrm>
                            </wpg:grpSpPr>
                            <wpg:grpSp>
                              <wpg:cNvPr id="1221127841" name="Gruppieren 8"/>
                              <wpg:cNvGrpSpPr/>
                              <wpg:grpSpPr>
                                <a:xfrm>
                                  <a:off x="0" y="0"/>
                                  <a:ext cx="4536000" cy="944910"/>
                                  <a:chOff x="0" y="0"/>
                                  <a:chExt cx="4536000" cy="944910"/>
                                </a:xfrm>
                              </wpg:grpSpPr>
                              <wpg:grpSp>
                                <wpg:cNvPr id="1148999464" name="Gruppieren 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36000" cy="944910"/>
                                    <a:chOff x="789" y="0"/>
                                    <a:chExt cx="5133340" cy="1069340"/>
                                  </a:xfrm>
                                </wpg:grpSpPr>
                                <wpg:grpSp>
                                  <wpg:cNvPr id="2048847512" name="Gruppieren 4"/>
                                  <wpg:cNvGrpSpPr/>
                                  <wpg:grpSpPr>
                                    <a:xfrm>
                                      <a:off x="789" y="0"/>
                                      <a:ext cx="5133340" cy="1069340"/>
                                      <a:chOff x="789" y="0"/>
                                      <a:chExt cx="5133340" cy="10693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79856567" name="Grafik 2" descr="Ein Bild, das Reihe, Diagramm, Schrift enthält.&#10;&#10;Automatisch generierte Beschreibu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89" y="0"/>
                                        <a:ext cx="5133340" cy="1069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7416214" name="Rechteck 3"/>
                                    <wps:cNvSpPr/>
                                    <wps:spPr>
                                      <a:xfrm>
                                        <a:off x="780911" y="687469"/>
                                        <a:ext cx="3557483" cy="38187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0283614" name="Rechteck 5"/>
                                  <wps:cNvSpPr/>
                                  <wps:spPr>
                                    <a:xfrm>
                                      <a:off x="393792" y="253630"/>
                                      <a:ext cx="340397" cy="18688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48841093" name="Rechteck 7"/>
                                <wps:cNvSpPr/>
                                <wps:spPr>
                                  <a:xfrm>
                                    <a:off x="4152276" y="607102"/>
                                    <a:ext cx="219606" cy="2014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0170538" name="Textfeld 87"/>
                              <wps:cNvSpPr txBox="1"/>
                              <wps:spPr>
                                <a:xfrm>
                                  <a:off x="4256783" y="532134"/>
                                  <a:ext cx="31178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FFFF6C" w14:textId="77777777" w:rsidR="00720E2C" w:rsidRPr="00720E2C" w:rsidRDefault="00720E2C" w:rsidP="00720E2C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720E2C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2221E" id="_x0000_s1662" style="position:absolute;margin-left:10.3pt;margin-top:22.5pt;width:359.75pt;height:66.7pt;z-index:252016128;mso-position-horizontal-relative:text;mso-position-vertical-relative:text;mso-height-relative:margin" coordsize="45685,94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">
                      <v:group id="Gruppieren 8" o:spid="_x0000_s1663" style="position:absolute;width:45360;height:9449" coordsize="45360,9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">
                        <v:group id="Gruppieren 6" o:spid="_x0000_s1664" style="position:absolute;width:45360;height:9449" coordorigin="7" coordsize="51333,10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">
                          <o:lock v:ext="edit" aspectratio="t"/>
                          <v:group id="Gruppieren 4" o:spid="_x0000_s1665" style="position:absolute;left:7;width:51334;height:10693" coordorigin="7" coordsize="51333,10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">
                            <v:shape id="Grafik 2" o:spid="_x0000_s1666" type="#_x0000_t75" alt="Ein Bild, das Reihe, Diagramm, Schrift enthält.&#10;&#10;Automatisch generierte Beschreibung" style="position:absolute;left:7;width:51334;height:10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">
                              <v:imagedata r:id="rId109" o:title="Ein Bild, das Reihe, Diagramm, Schrift enthält"/>
                            </v:shape>
                            <v:rect id="Rechteck 3" o:spid="_x0000_s1667" style="position:absolute;left:7809;top:6874;width:35574;height:3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" fillcolor="white [3201]" strokecolor="white [3209]" strokeweight="1pt"/>
                          </v:group>
                          <v:rect id="Rechteck 5" o:spid="_x0000_s1668" style="position:absolute;left:3937;top:2536;width:3404;height:18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" fillcolor="white [3201]" strokecolor="white [3209]" strokeweight="1pt"/>
                        </v:group>
                        <v:rect id="Rechteck 7" o:spid="_x0000_s1669" style="position:absolute;left:41522;top:6071;width:2196;height:20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" fillcolor="white [3212]" stroked="f" strokeweight="1pt"/>
                      </v:group>
                      <v:shape id="Textfeld 87" o:spid="_x0000_s1670" type="#_x0000_t202" style="position:absolute;left:42567;top:5321;width:3118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" filled="f" stroked="f">
                        <v:textbox>
                          <w:txbxContent>
                            <w:p w14:paraId="02FFFF6C" w14:textId="77777777" w:rsidR="00720E2C" w:rsidRPr="00720E2C" w:rsidRDefault="00720E2C" w:rsidP="00720E2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20E2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40E55" w:rsidRPr="00C27B73">
              <w:t>Wie groß sind hier die Schritte? Beschrifte den Zahlenstrahl</w:t>
            </w:r>
            <w:r w:rsidR="00497530">
              <w:t xml:space="preserve"> und vervollständige den Satz</w:t>
            </w:r>
            <w:r w:rsidR="00F40E55" w:rsidRPr="00C27B73">
              <w:t xml:space="preserve">. </w:t>
            </w:r>
          </w:p>
        </w:tc>
      </w:tr>
      <w:tr w:rsidR="00497530" w:rsidRPr="00E0758C" w14:paraId="5B474758" w14:textId="77777777" w:rsidTr="00CF1330">
        <w:trPr>
          <w:trHeight w:hRule="exact" w:val="480"/>
        </w:trPr>
        <w:tc>
          <w:tcPr>
            <w:tcW w:w="623" w:type="dxa"/>
            <w:gridSpan w:val="2"/>
          </w:tcPr>
          <w:p w14:paraId="4D928B0B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9ECF0D4" w14:textId="77777777" w:rsidR="00497530" w:rsidRPr="00C27B73" w:rsidRDefault="00497530" w:rsidP="00111C40">
            <w:pPr>
              <w:pStyle w:val="berschrift4"/>
              <w:rPr>
                <w:noProof/>
              </w:rPr>
            </w:pPr>
          </w:p>
        </w:tc>
        <w:tc>
          <w:tcPr>
            <w:tcW w:w="8083" w:type="dxa"/>
            <w:gridSpan w:val="3"/>
          </w:tcPr>
          <w:p w14:paraId="5374ACB5" w14:textId="2C87B8C2" w:rsidR="00497530" w:rsidRDefault="00CF1330" w:rsidP="008351AB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 w:rsidRPr="00CF1330">
              <w:rPr>
                <w:u w:val="single"/>
              </w:rPr>
              <w:t>sechs</w:t>
            </w:r>
            <w:r>
              <w:t xml:space="preserve"> Schritte gezählt. </w:t>
            </w:r>
            <w:r w:rsidR="00612FB9">
              <w:t xml:space="preserve">Es </w:t>
            </w:r>
            <w:r>
              <w:t>sind ____er</w:t>
            </w:r>
            <w:r w:rsidR="003E267F">
              <w:t>-</w:t>
            </w:r>
            <w:r>
              <w:t xml:space="preserve">Schritte. </w:t>
            </w:r>
          </w:p>
          <w:p w14:paraId="305BCAC7" w14:textId="794415AE" w:rsidR="00622BFD" w:rsidRDefault="00622BFD" w:rsidP="00497530">
            <w:pPr>
              <w:pStyle w:val="Ausflltext"/>
            </w:pPr>
          </w:p>
          <w:p w14:paraId="639DEC41" w14:textId="77777777" w:rsidR="00622BFD" w:rsidRDefault="00622BFD" w:rsidP="00497530">
            <w:pPr>
              <w:pStyle w:val="Ausflltext"/>
            </w:pPr>
          </w:p>
          <w:p w14:paraId="61DFA199" w14:textId="39604205" w:rsidR="00622BFD" w:rsidRPr="00C27B73" w:rsidRDefault="00622BFD" w:rsidP="00497530">
            <w:pPr>
              <w:pStyle w:val="Ausflltext"/>
            </w:pPr>
          </w:p>
        </w:tc>
      </w:tr>
      <w:tr w:rsidR="00F40E55" w:rsidRPr="00E0758C" w14:paraId="61C7369C" w14:textId="77777777" w:rsidTr="00720E2C">
        <w:trPr>
          <w:trHeight w:val="1656"/>
        </w:trPr>
        <w:tc>
          <w:tcPr>
            <w:tcW w:w="623" w:type="dxa"/>
            <w:gridSpan w:val="2"/>
          </w:tcPr>
          <w:p w14:paraId="08E32349" w14:textId="77777777" w:rsidR="00F40E55" w:rsidRPr="00107620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57382C" w:rsidRDefault="00F40E55" w:rsidP="00111C40">
            <w:pPr>
              <w:pStyle w:val="berschrift4"/>
              <w:rPr>
                <w:color w:val="70BCC9" w:themeColor="text2" w:themeTint="99"/>
              </w:rPr>
            </w:pPr>
            <w:r w:rsidRPr="0057382C">
              <w:rPr>
                <w:color w:val="70BCC9" w:themeColor="text2" w:themeTint="99"/>
              </w:rPr>
              <w:t>b)</w:t>
            </w:r>
          </w:p>
        </w:tc>
        <w:tc>
          <w:tcPr>
            <w:tcW w:w="8083" w:type="dxa"/>
            <w:gridSpan w:val="3"/>
          </w:tcPr>
          <w:p w14:paraId="3F116453" w14:textId="408CF579" w:rsidR="00F40E55" w:rsidRDefault="00F40E55" w:rsidP="00F40E55">
            <w:pPr>
              <w:pStyle w:val="Ausflltext"/>
            </w:pPr>
            <w:r>
              <w:t>Kannst du noch in anderen Schritten</w:t>
            </w:r>
            <w:r w:rsidR="00053F96">
              <w:t xml:space="preserve"> von 0</w:t>
            </w:r>
            <w:r>
              <w:t xml:space="preserve"> bis zur 60 zählen?</w:t>
            </w:r>
            <w:r w:rsidR="00C27B73">
              <w:t xml:space="preserve"> </w:t>
            </w:r>
            <w:r w:rsidR="00AE3EE5">
              <w:br/>
            </w:r>
            <w:r w:rsidR="00C27B73">
              <w:t>Zeichne die Schritte ein</w:t>
            </w:r>
            <w:r w:rsidR="00497530">
              <w:t xml:space="preserve"> und vervollständige den Satz</w:t>
            </w:r>
            <w:r w:rsidR="00C27B73">
              <w:t>.</w:t>
            </w:r>
          </w:p>
          <w:p w14:paraId="2A217D0D" w14:textId="1A6C34BC" w:rsidR="00F40E55" w:rsidRPr="00F40E55" w:rsidRDefault="00866D52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68D3C4EE" wp14:editId="44CDA6BF">
                      <wp:simplePos x="0" y="0"/>
                      <wp:positionH relativeFrom="column">
                        <wp:posOffset>4674895</wp:posOffset>
                      </wp:positionH>
                      <wp:positionV relativeFrom="paragraph">
                        <wp:posOffset>149542</wp:posOffset>
                      </wp:positionV>
                      <wp:extent cx="142240" cy="122555"/>
                      <wp:effectExtent l="0" t="2858" r="0" b="0"/>
                      <wp:wrapNone/>
                      <wp:docPr id="199653266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A70A042" id="Dreieck 1" o:spid="_x0000_s1026" type="#_x0000_t5" style="position:absolute;margin-left:368.1pt;margin-top:11.75pt;width:11.2pt;height:9.65pt;rotation:90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BmA+JDkAAAADgEAAA8AAABkcnMvZG93bnJldi54&#13;&#10;bWxMj0FPwzAMhe9I/IfISNxYulII6+pOCLQJkEBiMM5ZE9qKxilNthV+PeYEF8uWn5/fVyxG14m9&#13;&#10;HULrCWE6SUBYqrxpqUZ4fVmeXYEIUZPRnSeL8GUDLMrjo0Lnxh/o2e7XsRZsQiHXCE2MfS5lqBrr&#13;&#10;dJj43hLv3v3gdORxqKUZ9IHNXSfTJLmUTrfEHxrd25vGVh/rnUOYmadkdf8gv+/eVo9us5lNP71Z&#13;&#10;Ip6ejLdzLtdzENGO8e8Cfhk4P5QcbOt3ZILoENS5UixFSFMGY4G6UNxsEbIsA1kW8j9G+QM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AZgPiQ5AAAAA4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D382F"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6A0B726" wp14:editId="67747155">
                      <wp:simplePos x="0" y="0"/>
                      <wp:positionH relativeFrom="column">
                        <wp:posOffset>73025</wp:posOffset>
                      </wp:positionH>
                      <wp:positionV relativeFrom="page">
                        <wp:posOffset>593181</wp:posOffset>
                      </wp:positionV>
                      <wp:extent cx="4719352" cy="558000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19352" cy="558000"/>
                                <a:chOff x="0" y="0"/>
                                <a:chExt cx="5244632" cy="620483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59" y="321996"/>
                                  <a:ext cx="281421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2951" y="321837"/>
                                  <a:ext cx="360219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0B726" id="Gruppieren 85" o:spid="_x0000_s1671" style="position:absolute;margin-left:5.75pt;margin-top:46.7pt;width:371.6pt;height:43.95pt;z-index:251722240;mso-position-horizontal-relative:text;mso-position-vertical-relative:page;mso-width-relative:margin;mso-height-relative:margin" coordsize="52446,62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">
                      <o:lock v:ext="edit" aspectratio="t"/>
                      <v:shape id="Textfeld 86" o:spid="_x0000_s1672" type="#_x0000_t202" style="position:absolute;left:875;top:3219;width:2814;height:29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673" type="#_x0000_t202" style="position:absolute;left:48329;top:3218;width:3602;height:29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&#13;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674" style="position:absolute;width:52446;height:3007" coordsize="64237,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">
                        <v:group id="Gruppieren 469195636" o:spid="_x0000_s1675" style="position:absolute;top:23;width:64237;height:2068;flip:y" coordorigin=",23" coordsize="128493,6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">
                          <v:shape id="Grafik 626408665" o:spid="_x0000_s1676" type="#_x0000_t75" style="position:absolute;top:2753;width:128493;height:2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">
                            <v:imagedata r:id="rId17" o:title="" croptop="1f" cropbottom="49123f"/>
                            <o:lock v:ext="edit" aspectratio="f"/>
                          </v:shape>
                          <v:line id="Gerade Verbindung 1347094948" o:spid="_x0000_s1677" style="position:absolute;flip:y;visibility:visible;mso-wrap-style:square" from="5449,23" to="5449,62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678" style="position:absolute;visibility:visible;mso-wrap-style:square" from="61498,0" to="61498,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w10:wrap anchory="page"/>
                    </v:group>
                  </w:pict>
                </mc:Fallback>
              </mc:AlternateContent>
            </w:r>
          </w:p>
        </w:tc>
      </w:tr>
      <w:tr w:rsidR="00497530" w:rsidRPr="00E0758C" w14:paraId="46497644" w14:textId="77777777" w:rsidTr="00720E2C">
        <w:trPr>
          <w:trHeight w:hRule="exact" w:val="340"/>
        </w:trPr>
        <w:tc>
          <w:tcPr>
            <w:tcW w:w="623" w:type="dxa"/>
            <w:gridSpan w:val="2"/>
          </w:tcPr>
          <w:p w14:paraId="380B6E43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2991CE58" w14:textId="77777777" w:rsidR="00497530" w:rsidRPr="00C27B73" w:rsidRDefault="00497530" w:rsidP="00111C40">
            <w:pPr>
              <w:pStyle w:val="berschrift4"/>
            </w:pPr>
          </w:p>
        </w:tc>
        <w:tc>
          <w:tcPr>
            <w:tcW w:w="8083" w:type="dxa"/>
            <w:gridSpan w:val="3"/>
          </w:tcPr>
          <w:p w14:paraId="5A80CD87" w14:textId="230121D4" w:rsidR="00CF1330" w:rsidRDefault="00CF1330" w:rsidP="00866D52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>
              <w:rPr>
                <w:u w:val="single"/>
              </w:rPr>
              <w:t>______</w:t>
            </w:r>
            <w:r>
              <w:t xml:space="preserve"> Schritte gezählt. Das sind ____er</w:t>
            </w:r>
            <w:r w:rsidR="003E267F">
              <w:t>-</w:t>
            </w:r>
            <w:r>
              <w:t xml:space="preserve">Schritte. </w:t>
            </w:r>
          </w:p>
          <w:p w14:paraId="59A5BCD1" w14:textId="23499FB6" w:rsidR="00497530" w:rsidRDefault="00497530" w:rsidP="00F40E55">
            <w:pPr>
              <w:pStyle w:val="Ausflltext"/>
            </w:pPr>
          </w:p>
        </w:tc>
      </w:tr>
      <w:tr w:rsidR="00C06F1F" w:rsidRPr="00E0758C" w14:paraId="74C62A40" w14:textId="77777777" w:rsidTr="007817A6">
        <w:trPr>
          <w:trHeight w:val="634"/>
        </w:trPr>
        <w:tc>
          <w:tcPr>
            <w:tcW w:w="623" w:type="dxa"/>
            <w:gridSpan w:val="2"/>
          </w:tcPr>
          <w:p w14:paraId="3286E52D" w14:textId="77777777" w:rsidR="00C06F1F" w:rsidRPr="00AC7674" w:rsidRDefault="00C06F1F" w:rsidP="00720E2C">
            <w:pPr>
              <w:pStyle w:val="berschrift6"/>
              <w:spacing w:after="0"/>
            </w:pPr>
            <w:r>
              <w:t>3</w:t>
            </w:r>
          </w:p>
        </w:tc>
        <w:tc>
          <w:tcPr>
            <w:tcW w:w="8447" w:type="dxa"/>
            <w:gridSpan w:val="4"/>
          </w:tcPr>
          <w:p w14:paraId="7C12B567" w14:textId="5E5C4313" w:rsidR="00C06F1F" w:rsidRPr="00AC7674" w:rsidRDefault="00C06F1F" w:rsidP="00720E2C">
            <w:pPr>
              <w:pStyle w:val="berschrift6"/>
              <w:spacing w:after="0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720E2C">
        <w:tc>
          <w:tcPr>
            <w:tcW w:w="609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7817A6" w:rsidRDefault="000B3B46" w:rsidP="00105045">
            <w:pPr>
              <w:spacing w:line="240" w:lineRule="auto"/>
              <w:rPr>
                <w:sz w:val="13"/>
                <w:szCs w:val="13"/>
              </w:rPr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720E2C">
        <w:tc>
          <w:tcPr>
            <w:tcW w:w="609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720E2C">
        <w:tc>
          <w:tcPr>
            <w:tcW w:w="609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720E2C">
        <w:tc>
          <w:tcPr>
            <w:tcW w:w="609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720E2C">
        <w:tc>
          <w:tcPr>
            <w:tcW w:w="609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D7B91D0" w:rsidR="00E20FAE" w:rsidRDefault="00E20FAE" w:rsidP="00045A6E">
            <w:pPr>
              <w:pStyle w:val="Handschrift"/>
              <w:spacing w:after="120"/>
            </w:pPr>
            <w:r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>In welchen Schritten wurde hier gezählt?</w:t>
            </w:r>
            <w:r w:rsidR="00045A6E"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 xml:space="preserve"> </w:t>
            </w:r>
            <w:r w:rsidR="00045A6E">
              <w:t xml:space="preserve">Es wurde in </w:t>
            </w:r>
            <w:r w:rsidR="00045A6E" w:rsidRPr="00832706">
              <w:rPr>
                <w:color w:val="7F7F7F" w:themeColor="text1" w:themeTint="80"/>
              </w:rPr>
              <w:t>_______</w:t>
            </w:r>
            <w:r w:rsidR="00045A6E">
              <w:t>er</w:t>
            </w:r>
            <w:r w:rsidR="003E267F">
              <w:t>-</w:t>
            </w:r>
            <w:r w:rsidR="00045A6E">
              <w:t>Schritten gezählt.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3CAB94D" w:rsidR="00E20FAE" w:rsidRPr="00F1212A" w:rsidRDefault="00167A4B" w:rsidP="00E20FAE">
                  <w:r>
                    <w:t xml:space="preserve">  </w:t>
                  </w:r>
                  <w:r w:rsidR="00E20FAE"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16468945" w:rsidR="00E20FAE" w:rsidRDefault="00E20FAE" w:rsidP="00866D52">
            <w:pPr>
              <w:pStyle w:val="Handschrift"/>
            </w:pPr>
          </w:p>
        </w:tc>
        <w:tc>
          <w:tcPr>
            <w:tcW w:w="425" w:type="dxa"/>
            <w:vAlign w:val="bottom"/>
          </w:tcPr>
          <w:p w14:paraId="693CC459" w14:textId="600FCCC6" w:rsidR="00E20FAE" w:rsidRPr="00E0758C" w:rsidRDefault="00E20FAE" w:rsidP="00E20FAE">
            <w:pPr>
              <w:jc w:val="right"/>
              <w:rPr>
                <w:noProof/>
              </w:rPr>
            </w:pPr>
          </w:p>
        </w:tc>
      </w:tr>
    </w:tbl>
    <w:p w14:paraId="5850E72F" w14:textId="77777777" w:rsidR="0020423D" w:rsidRDefault="0020423D" w:rsidP="0020423D">
      <w:pPr>
        <w:sectPr w:rsidR="0020423D" w:rsidSect="00C75E4D">
          <w:headerReference w:type="default" r:id="rId110"/>
          <w:headerReference w:type="first" r:id="rId111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4B7823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21AD5941" w14:textId="19B1CFED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4B7823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5EC32C0E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4B7823">
        <w:trPr>
          <w:trHeight w:val="510"/>
        </w:trPr>
        <w:tc>
          <w:tcPr>
            <w:tcW w:w="610" w:type="dxa"/>
          </w:tcPr>
          <w:p w14:paraId="494C8836" w14:textId="4F038D2F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6F292405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  <w:r w:rsidR="007817A6">
              <w:br/>
            </w:r>
          </w:p>
        </w:tc>
      </w:tr>
      <w:tr w:rsidR="008D64E8" w:rsidRPr="00F96B1A" w14:paraId="53625C29" w14:textId="77777777" w:rsidTr="004B7823">
        <w:trPr>
          <w:trHeight w:val="5185"/>
        </w:trPr>
        <w:tc>
          <w:tcPr>
            <w:tcW w:w="610" w:type="dxa"/>
          </w:tcPr>
          <w:p w14:paraId="6AB0180E" w14:textId="2B92B9C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36E69D01" w:rsidR="008D64E8" w:rsidRPr="007A149C" w:rsidRDefault="002C78BC" w:rsidP="008D64E8">
            <w:pPr>
              <w:pStyle w:val="Nummerierung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1D91F898" wp14:editId="72842500">
                      <wp:simplePos x="0" y="0"/>
                      <wp:positionH relativeFrom="column">
                        <wp:posOffset>182881</wp:posOffset>
                      </wp:positionH>
                      <wp:positionV relativeFrom="paragraph">
                        <wp:posOffset>1059180</wp:posOffset>
                      </wp:positionV>
                      <wp:extent cx="5090160" cy="32385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385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4349445" id="Gruppieren 19" o:spid="_x0000_s1026" style="position:absolute;margin-left:14.4pt;margin-top:83.4pt;width:400.8pt;height:25.5pt;flip:y;z-index:251842048;mso-width-relative:margin" coordorigin=",13112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&#13;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&#13;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">
                          <v:imagedata r:id="rId112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8037" w:type="dxa"/>
          </w:tcPr>
          <w:p w14:paraId="36ADE6B3" w14:textId="3F850BB1" w:rsidR="008D64E8" w:rsidRDefault="008D64E8" w:rsidP="008D64E8">
            <w:pPr>
              <w:spacing w:line="240" w:lineRule="auto"/>
            </w:pPr>
          </w:p>
          <w:p w14:paraId="48782D4E" w14:textId="53662232" w:rsidR="008D64E8" w:rsidRDefault="00866D52" w:rsidP="008D64E8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3189ED7" wp14:editId="5D31C345">
                      <wp:simplePos x="0" y="0"/>
                      <wp:positionH relativeFrom="column">
                        <wp:posOffset>4917758</wp:posOffset>
                      </wp:positionH>
                      <wp:positionV relativeFrom="paragraph">
                        <wp:posOffset>133667</wp:posOffset>
                      </wp:positionV>
                      <wp:extent cx="142240" cy="122555"/>
                      <wp:effectExtent l="0" t="2858" r="0" b="0"/>
                      <wp:wrapNone/>
                      <wp:docPr id="186215448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AB1E14" id="Dreieck 1" o:spid="_x0000_s1026" type="#_x0000_t5" style="position:absolute;margin-left:387.25pt;margin-top:10.5pt;width:11.2pt;height:9.65pt;rotation:90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KdHAvLlAAAADgEAAA8AAABkcnMvZG93bnJldi54&#13;&#10;bWxMj0FPwzAMhe9I/IfISNxYWmAr6ZpOCLQJkEBiMM5ZY9qKxilNthV+PeYEF0vWe35+X7EYXSf2&#13;&#10;OITWk4Z0koBAqrxtqdbw+rI8uwIRoiFrOk+o4QsDLMrjo8Lk1h/oGffrWAsOoZAbDU2MfS5lqBp0&#13;&#10;Jkx8j8Taux+cibwOtbSDOXC46+R5ksykMy3xh8b0eNNg9bHeOQ3KPiWr+wf5ffe2enSbjUo/vV1q&#13;&#10;fXoy3s55XM9BRBzj3wX8MnB/KLnY1u/IBtFpyLIZA0UW1BQEGzI1vQCx1XCZKpBlIf9jlD8A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p0cC8u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31FB5D1E" wp14:editId="0C2B41B3">
                      <wp:simplePos x="0" y="0"/>
                      <wp:positionH relativeFrom="column">
                        <wp:posOffset>-94614</wp:posOffset>
                      </wp:positionH>
                      <wp:positionV relativeFrom="paragraph">
                        <wp:posOffset>32385</wp:posOffset>
                      </wp:positionV>
                      <wp:extent cx="5174298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4298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Gruppieren 3" o:spid="_x0000_s1679" style="position:absolute;margin-left:-7.45pt;margin-top:2.55pt;width:407.45pt;height:46.1pt;z-index:251841024;mso-position-horizontal-relative:text;mso-position-vertical-relative:text;mso-width-relative:margin" coordsize="105567,118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">
                      <v:group id="Gruppieren 1974558205" o:spid="_x0000_s1680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">
                        <v:group id="Gruppieren 689335181" o:spid="_x0000_s1681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">
                          <v:shape id="Grafik 1724012194" o:spid="_x0000_s1682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">
                            <v:imagedata r:id="rId17" o:title="" croptop="1f" cropbottom="49123f"/>
                            <o:lock v:ext="edit" aspectratio="f"/>
                          </v:shape>
                          <v:line id="Gerade Verbindung 1293900860" o:spid="_x0000_s1683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684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685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686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687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688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689" style="position:absolute;top:6367;width:10449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690" style="position:absolute;left:17429;top:6401;width:13922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691" style="position:absolute;left:37618;top:6672;width:11676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692" style="position:absolute;left:57611;top:6343;width:11796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693" style="position:absolute;left:76645;top:6399;width:10902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694" style="position:absolute;left:95103;top:6307;width:10464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76EF199E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33EAD69E" wp14:editId="70FC0C54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695" type="#_x0000_t62" style="position:absolute;margin-left:206.05pt;margin-top:1.9pt;width:137pt;height:4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&#13;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40000" behindDoc="0" locked="0" layoutInCell="1" allowOverlap="1" wp14:anchorId="2C6F78C1" wp14:editId="025EDC04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696" style="position:absolute;margin-left:355.5pt;margin-top:2.25pt;width:51.75pt;height:59.45pt;z-index:25184000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">
                      <v:shape id="Grafik 8" o:spid="_x0000_s169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">
                        <v:imagedata r:id="rId77" o:title="" chromakey="white"/>
                      </v:shape>
                      <v:shape id="_x0000_s169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38950644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60944F86" wp14:editId="528C71F1">
                      <wp:simplePos x="0" y="0"/>
                      <wp:positionH relativeFrom="column">
                        <wp:posOffset>-86994</wp:posOffset>
                      </wp:positionH>
                      <wp:positionV relativeFrom="paragraph">
                        <wp:posOffset>193040</wp:posOffset>
                      </wp:positionV>
                      <wp:extent cx="5090160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1B19728" id="Gruppieren 28" o:spid="_x0000_s1026" style="position:absolute;margin-left:-6.85pt;margin-top:15.2pt;width:400.8pt;height:25.5pt;flip:y;z-index:251843072;mso-width-relative:margin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">
                      <v:group id="Gruppieren 1218341103" o:spid="_x0000_s1027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&#13;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">
                          <v:imagedata r:id="rId112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4D77D454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0C832039" wp14:editId="53F0EFF1">
                      <wp:simplePos x="0" y="0"/>
                      <wp:positionH relativeFrom="column">
                        <wp:posOffset>4870768</wp:posOffset>
                      </wp:positionH>
                      <wp:positionV relativeFrom="paragraph">
                        <wp:posOffset>106997</wp:posOffset>
                      </wp:positionV>
                      <wp:extent cx="142240" cy="122555"/>
                      <wp:effectExtent l="0" t="2858" r="0" b="0"/>
                      <wp:wrapNone/>
                      <wp:docPr id="1910823142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CE2CD7" id="Dreieck 1" o:spid="_x0000_s1026" type="#_x0000_t5" style="position:absolute;margin-left:383.55pt;margin-top:8.4pt;width:11.2pt;height:9.65pt;rotation:90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18673855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1317BC5F" wp14:editId="2082C5F4">
                      <wp:simplePos x="0" y="0"/>
                      <wp:positionH relativeFrom="column">
                        <wp:posOffset>4864418</wp:posOffset>
                      </wp:positionH>
                      <wp:positionV relativeFrom="paragraph">
                        <wp:posOffset>138112</wp:posOffset>
                      </wp:positionV>
                      <wp:extent cx="142240" cy="122555"/>
                      <wp:effectExtent l="0" t="2858" r="0" b="0"/>
                      <wp:wrapNone/>
                      <wp:docPr id="108442729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403910D" id="Dreieck 1" o:spid="_x0000_s1026" type="#_x0000_t5" style="position:absolute;margin-left:383.05pt;margin-top:10.85pt;width:11.2pt;height:9.65pt;rotation:90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4B7823">
        <w:trPr>
          <w:trHeight w:val="375"/>
        </w:trPr>
        <w:tc>
          <w:tcPr>
            <w:tcW w:w="610" w:type="dxa"/>
          </w:tcPr>
          <w:p w14:paraId="7F767BAA" w14:textId="54D3CB1F" w:rsidR="008D64E8" w:rsidRPr="00CD008D" w:rsidRDefault="00590CD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502C73F4" wp14:editId="4631673B">
                  <wp:extent cx="360000" cy="272386"/>
                  <wp:effectExtent l="0" t="0" r="2540" b="0"/>
                  <wp:docPr id="294627953" name="Grafik 29462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D38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0944" behindDoc="0" locked="0" layoutInCell="1" allowOverlap="1" wp14:anchorId="4E7CEFD2" wp14:editId="661998D2">
                      <wp:simplePos x="0" y="0"/>
                      <wp:positionH relativeFrom="column">
                        <wp:posOffset>49620</wp:posOffset>
                      </wp:positionH>
                      <wp:positionV relativeFrom="paragraph">
                        <wp:posOffset>335821</wp:posOffset>
                      </wp:positionV>
                      <wp:extent cx="287655" cy="183515"/>
                      <wp:effectExtent l="0" t="0" r="4445" b="0"/>
                      <wp:wrapNone/>
                      <wp:docPr id="1990768476" name="Gruppieren 805">
                        <a:hlinkClick xmlns:a="http://schemas.openxmlformats.org/drawingml/2006/main" r:id="rId1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246700002" name="Gruppieren 3">
                                <a:hlinkClick r:id="rId87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406128483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141483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0183047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B5FFDE5" id="Gruppieren 805" o:spid="_x0000_s1026" href="https://mathe-sicher-koennen.dzlm.de/erklaervideos?nid=712" style="position:absolute;margin-left:3.9pt;margin-top:26.45pt;width:22.65pt;height:14.45pt;z-index:252050944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&#13;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" filled="f" stroked="f" strokeweight="1pt">
                          <v:stroke joinstyle="miter"/>
                          <o:lock v:ext="edit" aspectratio="t"/>
                          <v:textbox inset="0,0,0,0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" filled="f" stroked="f" strokeweight="1pt">
                          <v:textbox inset="0,0,0,0"/>
                        </v:shape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" fillcolor="white [3212]" stroked="f" strokeweight="1pt">
                        <v:textbox inset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693BD57F" w:rsidR="008D64E8" w:rsidRDefault="008D64E8" w:rsidP="008D64E8">
            <w:r>
              <w:t>Vergleicht eure Zahlenstrahle miteinander und sprecht dabei wie Rico.</w:t>
            </w:r>
            <w:r w:rsidR="007817A6">
              <w:br/>
            </w:r>
          </w:p>
        </w:tc>
      </w:tr>
      <w:tr w:rsidR="00B7263D" w:rsidRPr="00F96B1A" w14:paraId="4BFA19F8" w14:textId="77777777" w:rsidTr="004B7823">
        <w:trPr>
          <w:trHeight w:val="375"/>
        </w:trPr>
        <w:tc>
          <w:tcPr>
            <w:tcW w:w="610" w:type="dxa"/>
          </w:tcPr>
          <w:p w14:paraId="40B8A057" w14:textId="29143FFC" w:rsidR="00B7263D" w:rsidRPr="00EB1563" w:rsidRDefault="00B7263D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5EBF6B6" w14:textId="1FC8B080" w:rsidR="00B7263D" w:rsidRDefault="00B7263D" w:rsidP="008D64E8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1D064B42" w14:textId="64200BDC" w:rsidR="00934D08" w:rsidRDefault="009E740A" w:rsidP="008D64E8">
            <w:r>
              <w:rPr>
                <w:noProof/>
              </w:rPr>
              <w:drawing>
                <wp:anchor distT="0" distB="0" distL="114300" distR="114300" simplePos="0" relativeHeight="252037632" behindDoc="0" locked="0" layoutInCell="1" allowOverlap="1" wp14:anchorId="465FADA3" wp14:editId="1567B257">
                  <wp:simplePos x="0" y="0"/>
                  <wp:positionH relativeFrom="column">
                    <wp:posOffset>4361270</wp:posOffset>
                  </wp:positionH>
                  <wp:positionV relativeFrom="paragraph">
                    <wp:posOffset>2268</wp:posOffset>
                  </wp:positionV>
                  <wp:extent cx="640080" cy="640080"/>
                  <wp:effectExtent l="0" t="0" r="0" b="0"/>
                  <wp:wrapNone/>
                  <wp:docPr id="227882011" name="Grafik 802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82011" name="Grafik 802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645">
              <w:t xml:space="preserve">Schaut euch das Erklärvideo an. </w:t>
            </w:r>
          </w:p>
          <w:p w14:paraId="24EC883F" w14:textId="26953171" w:rsidR="00934D08" w:rsidRDefault="00597645" w:rsidP="008D64E8">
            <w:r>
              <w:t xml:space="preserve">Wie haben Leonie und Tim den Zahlenstrahl eingeteilt? </w:t>
            </w:r>
          </w:p>
          <w:p w14:paraId="48645412" w14:textId="21339B0D" w:rsidR="00B7263D" w:rsidRDefault="00597645" w:rsidP="008D64E8">
            <w:r>
              <w:t>Vergleicht mit euren Zahlenstrahlen.</w:t>
            </w:r>
          </w:p>
        </w:tc>
      </w:tr>
    </w:tbl>
    <w:p w14:paraId="4C5D4764" w14:textId="1182F65F" w:rsidR="000D3B3C" w:rsidRDefault="00772723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E2F302B" wp14:editId="39A54C2A">
                <wp:simplePos x="0" y="0"/>
                <wp:positionH relativeFrom="column">
                  <wp:posOffset>5389880</wp:posOffset>
                </wp:positionH>
                <wp:positionV relativeFrom="paragraph">
                  <wp:posOffset>6010910</wp:posOffset>
                </wp:positionV>
                <wp:extent cx="502808" cy="762000"/>
                <wp:effectExtent l="0" t="0" r="5715" b="0"/>
                <wp:wrapNone/>
                <wp:docPr id="1215416573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02808" cy="762000"/>
                          <a:chOff x="29319" y="-55336"/>
                          <a:chExt cx="512626" cy="762117"/>
                        </a:xfrm>
                      </wpg:grpSpPr>
                      <pic:pic xmlns:pic="http://schemas.openxmlformats.org/drawingml/2006/picture">
                        <pic:nvPicPr>
                          <pic:cNvPr id="257620465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319" y="-55336"/>
                            <a:ext cx="512626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587132" name="Textfeld 12"/>
                        <wps:cNvSpPr txBox="1"/>
                        <wps:spPr>
                          <a:xfrm>
                            <a:off x="64451" y="55991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F302B" id="_x0000_s1699" style="position:absolute;margin-left:424.4pt;margin-top:473.3pt;width:39.6pt;height:60pt;flip:x;z-index:251718144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">
                <v:shape id="Grafik 11" o:spid="_x0000_s1700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">
                  <v:imagedata r:id="rId115" o:title="" chromakey="white"/>
                </v:shape>
                <v:shape id="_x0000_s170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" filled="f" stroked="f" strokeweight=".5pt">
                  <v:textbox inset="0,0,0,0">
                    <w:txbxContent>
                      <w:p w14:paraId="5666EBB4" w14:textId="77777777" w:rsidR="000E2F53" w:rsidRPr="008D5126" w:rsidRDefault="000E2F53" w:rsidP="000E2F53">
                        <w:pPr>
                          <w:pStyle w:val="Transcript"/>
                        </w:pPr>
                        <w:r w:rsidRPr="008D5126">
                          <w:t>T</w:t>
                        </w:r>
                        <w:r>
                          <w:t>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52135B28" w:rsidR="000E2F53" w:rsidRPr="007817A6" w:rsidRDefault="00772723" w:rsidP="00866D52">
            <w:pPr>
              <w:pStyle w:val="berschrift3"/>
              <w:rPr>
                <w:sz w:val="13"/>
                <w:szCs w:val="11"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8549994" wp14:editId="413A1BD6">
                      <wp:simplePos x="0" y="0"/>
                      <wp:positionH relativeFrom="column">
                        <wp:posOffset>2268967</wp:posOffset>
                      </wp:positionH>
                      <wp:positionV relativeFrom="paragraph">
                        <wp:posOffset>433706</wp:posOffset>
                      </wp:positionV>
                      <wp:extent cx="2616200" cy="679076"/>
                      <wp:effectExtent l="0" t="0" r="241300" b="698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679076"/>
                              </a:xfrm>
                              <a:prstGeom prst="wedgeRoundRectCallout">
                                <a:avLst>
                                  <a:gd name="adj1" fmla="val 58269"/>
                                  <a:gd name="adj2" fmla="val -1256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225A8747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</w:t>
                                  </w:r>
                                  <w:r w:rsidR="00866D52">
                                    <w:t xml:space="preserve">3200, </w:t>
                                  </w:r>
                                  <w:r>
                                    <w:t xml:space="preserve">die Endzahl </w:t>
                                  </w:r>
                                  <w:r w:rsidR="00866D52">
                                    <w:t>3500</w:t>
                                  </w:r>
                                  <w:r w:rsidR="00C27B73">
                                    <w:br/>
                                  </w:r>
                                  <w:r w:rsidR="00772723">
                                    <w:t xml:space="preserve">Der Unterschied ist </w:t>
                                  </w:r>
                                  <w:r w:rsidR="00866D52">
                                    <w:t xml:space="preserve">300. </w:t>
                                  </w:r>
                                  <w:r w:rsidR="00772723">
                                    <w:t xml:space="preserve">Ich zeichne </w:t>
                                  </w:r>
                                  <w:r w:rsidR="00866D52">
                                    <w:t>15</w:t>
                                  </w:r>
                                  <w:r>
                                    <w:t xml:space="preserve"> gleichgroße </w:t>
                                  </w:r>
                                  <w:r w:rsidR="00772723">
                                    <w:t xml:space="preserve">Schritte. Es sind </w:t>
                                  </w:r>
                                  <w:r w:rsidR="00866D52">
                                    <w:t>20</w:t>
                                  </w:r>
                                  <w:r>
                                    <w:t>er-Schritt</w:t>
                                  </w:r>
                                  <w:r w:rsidR="00772723">
                                    <w:t>e.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702" type="#_x0000_t62" style="position:absolute;margin-left:178.65pt;margin-top:34.15pt;width:206pt;height:53.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" adj="23386,8086" filled="f" strokecolor="#bfbfbf [2412]" strokeweight="1pt">
                      <v:textbox inset="1mm,1mm,1mm,1mm">
                        <w:txbxContent>
                          <w:p w14:paraId="4A6DFAC1" w14:textId="225A8747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</w:t>
                            </w:r>
                            <w:r w:rsidR="00866D52">
                              <w:t xml:space="preserve">3200, </w:t>
                            </w:r>
                            <w:r>
                              <w:t xml:space="preserve">die Endzahl </w:t>
                            </w:r>
                            <w:r w:rsidR="00866D52">
                              <w:t>3500</w:t>
                            </w:r>
                            <w:r w:rsidR="00C27B73">
                              <w:br/>
                            </w:r>
                            <w:r w:rsidR="00772723">
                              <w:t xml:space="preserve">Der Unterschied ist </w:t>
                            </w:r>
                            <w:r w:rsidR="00866D52">
                              <w:t xml:space="preserve">300. </w:t>
                            </w:r>
                            <w:r w:rsidR="00772723">
                              <w:t xml:space="preserve">Ich zeichne </w:t>
                            </w:r>
                            <w:r w:rsidR="00866D52">
                              <w:t>15</w:t>
                            </w:r>
                            <w:r>
                              <w:t xml:space="preserve"> gleichgroße </w:t>
                            </w:r>
                            <w:r w:rsidR="00772723">
                              <w:t xml:space="preserve">Schritte. Es sind </w:t>
                            </w:r>
                            <w:r w:rsidR="00866D52">
                              <w:t>20</w:t>
                            </w:r>
                            <w:r>
                              <w:t>er-Schritt</w:t>
                            </w:r>
                            <w:r w:rsidR="00772723">
                              <w:t>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F53">
              <w:t>Eigene Zahlenstrahle zeichnen</w:t>
            </w:r>
            <w:r w:rsidR="007817A6">
              <w:br/>
            </w:r>
          </w:p>
        </w:tc>
      </w:tr>
      <w:tr w:rsidR="00772723" w:rsidRPr="00F96B1A" w14:paraId="130DF937" w14:textId="77777777" w:rsidTr="00F40434">
        <w:trPr>
          <w:trHeight w:val="774"/>
        </w:trPr>
        <w:tc>
          <w:tcPr>
            <w:tcW w:w="610" w:type="dxa"/>
          </w:tcPr>
          <w:p w14:paraId="077D1BDF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A2F594" w14:textId="152D06E5" w:rsidR="00772723" w:rsidRDefault="00772723" w:rsidP="00866D52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37B4181E" w14:textId="2D4BA903" w:rsidR="00772723" w:rsidRDefault="00772723" w:rsidP="00086C22">
            <w:r>
              <w:t>Zeichne ungefähr Tims Zahlen-</w:t>
            </w:r>
            <w:r>
              <w:br/>
              <w:t xml:space="preserve">strahl in dem richtigen Ausschnitt </w:t>
            </w:r>
            <w:r>
              <w:br/>
              <w:t>und mit seinen Schritten.</w:t>
            </w:r>
          </w:p>
        </w:tc>
      </w:tr>
      <w:tr w:rsidR="00772723" w:rsidRPr="00F96B1A" w14:paraId="694F4631" w14:textId="77777777" w:rsidTr="00772723">
        <w:trPr>
          <w:trHeight w:val="299"/>
        </w:trPr>
        <w:tc>
          <w:tcPr>
            <w:tcW w:w="610" w:type="dxa"/>
          </w:tcPr>
          <w:p w14:paraId="75DAD1C1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ADBF77" w14:textId="77777777" w:rsidR="00772723" w:rsidRDefault="00772723" w:rsidP="00866D52">
            <w:pPr>
              <w:pStyle w:val="Nummerierung"/>
            </w:pPr>
          </w:p>
        </w:tc>
        <w:tc>
          <w:tcPr>
            <w:tcW w:w="8037" w:type="dxa"/>
          </w:tcPr>
          <w:p w14:paraId="329716B7" w14:textId="5A02E27F" w:rsidR="00772723" w:rsidRDefault="00772723" w:rsidP="00086C22"/>
        </w:tc>
      </w:tr>
      <w:tr w:rsidR="000E2F53" w:rsidRPr="00F96B1A" w14:paraId="583CC27B" w14:textId="77777777" w:rsidTr="00F40434">
        <w:trPr>
          <w:trHeight w:val="774"/>
        </w:trPr>
        <w:tc>
          <w:tcPr>
            <w:tcW w:w="610" w:type="dxa"/>
          </w:tcPr>
          <w:p w14:paraId="7B1211CE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1C5C1A96" w:rsidR="000E2F53" w:rsidRDefault="00772723" w:rsidP="00866D52">
            <w:pPr>
              <w:pStyle w:val="Nummerierung"/>
            </w:pPr>
            <w:r>
              <w:t>b</w:t>
            </w:r>
            <w:r w:rsidR="000E2F53">
              <w:t>)</w:t>
            </w:r>
          </w:p>
          <w:p w14:paraId="2D004055" w14:textId="77777777" w:rsidR="000E2F53" w:rsidRPr="007A149C" w:rsidRDefault="000E2F53" w:rsidP="00866D52">
            <w:pPr>
              <w:pStyle w:val="Nummerierung"/>
            </w:pPr>
          </w:p>
        </w:tc>
        <w:tc>
          <w:tcPr>
            <w:tcW w:w="8037" w:type="dxa"/>
          </w:tcPr>
          <w:p w14:paraId="03966CDB" w14:textId="1C328446" w:rsidR="00772723" w:rsidRDefault="00086C22" w:rsidP="00772723">
            <w:pPr>
              <w:pStyle w:val="Listenabsatz"/>
            </w:pPr>
            <w:r>
              <w:t>Wählt</w:t>
            </w:r>
            <w:r w:rsidR="000E2F53">
              <w:t xml:space="preserve"> </w:t>
            </w:r>
            <w:r w:rsidR="00772723">
              <w:t xml:space="preserve">zu zweit </w:t>
            </w:r>
            <w:r w:rsidR="000E2F53">
              <w:t xml:space="preserve">eine Startzahl und eine Endzahl. </w:t>
            </w:r>
          </w:p>
          <w:p w14:paraId="5CC19561" w14:textId="65D449E7" w:rsidR="000E2F53" w:rsidRDefault="00B5440F" w:rsidP="00772723">
            <w:pPr>
              <w:pStyle w:val="Listenabsatz"/>
            </w:pPr>
            <w:r>
              <w:t xml:space="preserve">Alle </w:t>
            </w:r>
            <w:r w:rsidR="00772723">
              <w:t>zeichne</w:t>
            </w:r>
            <w:r>
              <w:t>n</w:t>
            </w:r>
            <w:r w:rsidR="00772723">
              <w:t xml:space="preserve"> dazu </w:t>
            </w:r>
            <w:r w:rsidR="000E2F53">
              <w:t>einen eigenen Zahlenstrahl.</w:t>
            </w:r>
          </w:p>
          <w:p w14:paraId="2A50AF1E" w14:textId="6AC6908F" w:rsidR="00772723" w:rsidRDefault="00B5440F" w:rsidP="00772723">
            <w:pPr>
              <w:pStyle w:val="Listenabsatz"/>
            </w:pPr>
            <w:r>
              <w:t xml:space="preserve">Und alle </w:t>
            </w:r>
            <w:r w:rsidR="00772723">
              <w:t>Schritte, die zwischen die Startzahl und Endzahl passen.</w:t>
            </w:r>
          </w:p>
          <w:p w14:paraId="005BAE5C" w14:textId="29A58C41" w:rsidR="00772723" w:rsidRPr="00F96B1A" w:rsidRDefault="00772723" w:rsidP="00772723">
            <w:pPr>
              <w:pStyle w:val="Listenabsatz"/>
              <w:numPr>
                <w:ilvl w:val="0"/>
                <w:numId w:val="0"/>
              </w:numPr>
              <w:ind w:left="242"/>
            </w:pPr>
          </w:p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E630E88" w:rsidR="000E2F53" w:rsidRPr="00CD008D" w:rsidRDefault="00590CD8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9316ED8" wp14:editId="18761C7A">
                  <wp:extent cx="313144" cy="272386"/>
                  <wp:effectExtent l="0" t="0" r="0" b="0"/>
                  <wp:docPr id="839732819" name="Grafik 839732819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60E91A" w14:textId="5E3AED08" w:rsidR="000E2F53" w:rsidRDefault="00772723" w:rsidP="00866D52">
            <w:pPr>
              <w:pStyle w:val="Nummerierung"/>
            </w:pPr>
            <w:r>
              <w:t>c</w:t>
            </w:r>
            <w:r w:rsidR="000E2F53">
              <w:t>)</w:t>
            </w:r>
          </w:p>
        </w:tc>
        <w:tc>
          <w:tcPr>
            <w:tcW w:w="8037" w:type="dxa"/>
          </w:tcPr>
          <w:p w14:paraId="7099F7D5" w14:textId="2B1D3A5C" w:rsidR="000E2F53" w:rsidRDefault="000E2F53" w:rsidP="00866D52">
            <w:r>
              <w:t xml:space="preserve">Zeigt </w:t>
            </w:r>
            <w:r w:rsidR="00772723">
              <w:t xml:space="preserve">einem anderen Zweierteam </w:t>
            </w:r>
            <w:r>
              <w:t>eure Zahlenstrahle und beschreibt sie wie Tim.</w:t>
            </w:r>
          </w:p>
          <w:p w14:paraId="397C8DD5" w14:textId="6C7F6532" w:rsidR="00B5440F" w:rsidRDefault="00B5440F" w:rsidP="00866D52">
            <w:r>
              <w:t>Findet ihr noch eine weitere Möglichkeit, Schritte hinein zu zeichnen?</w:t>
            </w:r>
          </w:p>
          <w:p w14:paraId="5DC5A53B" w14:textId="77777777" w:rsidR="000E2F53" w:rsidRDefault="000E2F53" w:rsidP="00866D52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301F3E49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4FB297C" w:rsidR="000E2F53" w:rsidRPr="007A149C" w:rsidRDefault="00772723" w:rsidP="00866D52">
            <w:pPr>
              <w:pStyle w:val="Nummerierung"/>
            </w:pPr>
            <w:r>
              <w:t>d</w:t>
            </w:r>
            <w:r w:rsidR="000E2F53">
              <w:t xml:space="preserve">) </w:t>
            </w:r>
          </w:p>
        </w:tc>
        <w:tc>
          <w:tcPr>
            <w:tcW w:w="8037" w:type="dxa"/>
          </w:tcPr>
          <w:p w14:paraId="54D5344C" w14:textId="38CD18E8" w:rsidR="000E2F53" w:rsidRDefault="000E2F53" w:rsidP="00866D52">
            <w:pPr>
              <w:pStyle w:val="Ausflltext"/>
            </w:pPr>
            <w:r>
              <w:t>Überlegt: Warum können eure Zahlenstrahle so unterschiedlich aussehen?</w:t>
            </w:r>
          </w:p>
        </w:tc>
      </w:tr>
    </w:tbl>
    <w:p w14:paraId="509F3B54" w14:textId="53D0041C" w:rsidR="00B40674" w:rsidRDefault="00B40674"/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4B7823">
        <w:tc>
          <w:tcPr>
            <w:tcW w:w="610" w:type="dxa"/>
          </w:tcPr>
          <w:p w14:paraId="281D0AFA" w14:textId="3CA2E7B1" w:rsidR="00EB1563" w:rsidRPr="00EB1563" w:rsidRDefault="0014276C" w:rsidP="00E711CF">
            <w:pPr>
              <w:pStyle w:val="berschrift2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7D3AE4F2" w14:textId="5F1F3AEA" w:rsidR="00EB1563" w:rsidRPr="00EB1563" w:rsidRDefault="008C5545" w:rsidP="00E711CF">
            <w:pPr>
              <w:pStyle w:val="berschrift2"/>
              <w:spacing w:after="0"/>
              <w:rPr>
                <w:noProof/>
              </w:rPr>
            </w:pPr>
            <w:r>
              <w:t>Schritte verändern am Zahlenstrahl</w:t>
            </w:r>
          </w:p>
        </w:tc>
      </w:tr>
      <w:tr w:rsidR="00E711CF" w:rsidRPr="00EB1563" w14:paraId="0FAAF12F" w14:textId="77777777" w:rsidTr="004B7823">
        <w:tc>
          <w:tcPr>
            <w:tcW w:w="610" w:type="dxa"/>
          </w:tcPr>
          <w:p w14:paraId="6CD52602" w14:textId="0DDC1002" w:rsidR="00E711CF" w:rsidRDefault="00E711CF" w:rsidP="004B7823">
            <w:pPr>
              <w:pStyle w:val="berschrift2"/>
              <w:rPr>
                <w:noProof/>
              </w:rPr>
            </w:pPr>
            <w:r w:rsidRPr="00E711CF">
              <w:rPr>
                <w:noProof/>
                <w:sz w:val="24"/>
                <w:szCs w:val="28"/>
              </w:rPr>
              <w:t>2.1</w:t>
            </w:r>
          </w:p>
        </w:tc>
        <w:tc>
          <w:tcPr>
            <w:tcW w:w="8461" w:type="dxa"/>
            <w:gridSpan w:val="2"/>
          </w:tcPr>
          <w:p w14:paraId="482006A0" w14:textId="1FF97364" w:rsidR="00E711CF" w:rsidRDefault="004B7823" w:rsidP="004B7823">
            <w:pPr>
              <w:pStyle w:val="berschrift3"/>
              <w:spacing w:after="240"/>
            </w:pPr>
            <w:r>
              <w:t>Rückwärts zählen</w:t>
            </w:r>
          </w:p>
        </w:tc>
      </w:tr>
      <w:tr w:rsidR="00C36FB8" w:rsidRPr="00EB1563" w14:paraId="5942BE4D" w14:textId="77777777" w:rsidTr="004B782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470EC403" w:rsidR="00C36FB8" w:rsidRDefault="00772723" w:rsidP="00C36FB8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257F44B" wp14:editId="4FD546AF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869950</wp:posOffset>
                      </wp:positionV>
                      <wp:extent cx="512445" cy="708025"/>
                      <wp:effectExtent l="0" t="0" r="0" b="3175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08025"/>
                                <a:chOff x="29319" y="-55336"/>
                                <a:chExt cx="512626" cy="708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151857" y="5061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772723" w:rsidRDefault="00C36FB8" w:rsidP="00C36FB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703" style="position:absolute;margin-left:20.85pt;margin-top:68.5pt;width:40.35pt;height:55.75pt;z-index:251584000;mso-position-horizontal-relative:text;mso-position-vertical-relative:text;mso-width-relative:margin;mso-height-relative:margin" coordorigin="293,-553" coordsize="5126,70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">
      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">
                        <v:imagedata r:id="rId58" o:title="" chromakey="white"/>
                      </v:shape>
                      <v:shape id="_x0000_s1705" type="#_x0000_t202" style="position:absolute;left:1518;top:5061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A443D0" w14:textId="77777777" w:rsidR="00C36FB8" w:rsidRPr="00772723" w:rsidRDefault="00C36FB8" w:rsidP="00C36FB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792" behindDoc="0" locked="0" layoutInCell="1" allowOverlap="1" wp14:anchorId="1A3268FA" wp14:editId="3254A657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399863</wp:posOffset>
                      </wp:positionV>
                      <wp:extent cx="4719320" cy="539658"/>
                      <wp:effectExtent l="0" t="0" r="5080" b="0"/>
                      <wp:wrapNone/>
                      <wp:docPr id="877422365" name="Gruppieren 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9320" cy="539658"/>
                                <a:chOff x="0" y="0"/>
                                <a:chExt cx="4719320" cy="539658"/>
                              </a:xfrm>
                            </wpg:grpSpPr>
                            <wpg:grpSp>
                              <wpg:cNvPr id="2010580961" name="Gruppieren 8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719320" cy="539658"/>
                                  <a:chOff x="0" y="0"/>
                                  <a:chExt cx="5244632" cy="600196"/>
                                </a:xfrm>
                              </wpg:grpSpPr>
                              <wps:wsp>
                                <wps:cNvPr id="501231454" name="Textfeld 86"/>
                                <wps:cNvSpPr txBox="1"/>
                                <wps:spPr>
                                  <a:xfrm>
                                    <a:off x="39029" y="300775"/>
                                    <a:ext cx="424821" cy="299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4F0A7D9" w14:textId="29ECD061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477815175" name="Textfeld 87"/>
                                <wps:cNvSpPr txBox="1"/>
                                <wps:spPr>
                                  <a:xfrm>
                                    <a:off x="4578802" y="291007"/>
                                    <a:ext cx="412119" cy="2994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F640BC4" w14:textId="19915B85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g:grpSp>
                                <wpg:cNvPr id="46365945" name="Gruppieren 46365945"/>
                                <wpg:cNvGrpSpPr/>
                                <wpg:grpSpPr>
                                  <a:xfrm>
                                    <a:off x="0" y="0"/>
                                    <a:ext cx="5244632" cy="300769"/>
                                    <a:chOff x="0" y="0"/>
                                    <a:chExt cx="6423760" cy="209171"/>
                                  </a:xfrm>
                                </wpg:grpSpPr>
                                <wpg:grpSp>
                                  <wpg:cNvPr id="925268806" name="Gruppieren 925268806"/>
                                  <wpg:cNvGrpSpPr/>
                                  <wpg:grpSpPr>
                                    <a:xfrm flipV="1">
                                      <a:off x="0" y="2304"/>
                                      <a:ext cx="6423760" cy="206867"/>
                                      <a:chOff x="0" y="2304"/>
                                      <a:chExt cx="12849325" cy="62495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9894132" name="Grafik 679894132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4" b="81014"/>
                                      <a:stretch/>
                                    </pic:blipFill>
                                    <pic:spPr bwMode="auto">
                                      <a:xfrm>
                                        <a:off x="0" y="275689"/>
                                        <a:ext cx="12849325" cy="205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529242011" name="Gerade Verbindung 1529242011"/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544961" y="2304"/>
                                        <a:ext cx="0" cy="624958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99406874" name="Gerade Verbindung 17994068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20410" y="0"/>
                                      <a:ext cx="0" cy="206867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13925032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586717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169619" name="Textfeld 678"/>
                              <wps:cNvSpPr txBox="1"/>
                              <wps:spPr>
                                <a:xfrm>
                                  <a:off x="4430806" y="47065"/>
                                  <a:ext cx="127635" cy="62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FD027D" w14:textId="77777777" w:rsidR="00772723" w:rsidRDefault="0077272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268FA" id="Gruppieren 679" o:spid="_x0000_s1706" style="position:absolute;margin-left:20.9pt;margin-top:31.5pt;width:371.6pt;height:42.5pt;z-index:252513792;mso-position-horizontal-relative:text;mso-position-vertical-relative:text" coordsize="47193,53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">
                      <v:group id="_x0000_s1707" style="position:absolute;width:47193;height:5396" coordsize="52446,6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">
                        <o:lock v:ext="edit" aspectratio="t"/>
                        <v:shape id="Textfeld 86" o:spid="_x0000_s1708" type="#_x0000_t202" style="position:absolute;left:390;top:3007;width:4248;height:2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" filled="f" stroked="f">
                          <v:textbox style="mso-fit-shape-to-text:t">
                            <w:txbxContent>
                              <w:p w14:paraId="64F0A7D9" w14:textId="29ECD061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87" o:spid="_x0000_s1709" type="#_x0000_t202" style="position:absolute;left:45788;top:2910;width:4121;height:2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" filled="f" stroked="f">
                          <v:textbox style="mso-fit-shape-to-text:t">
                            <w:txbxContent>
                              <w:p w14:paraId="7F640BC4" w14:textId="19915B85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group id="Gruppieren 46365945" o:spid="_x0000_s1710" style="position:absolute;width:52446;height:3007" coordsize="64237,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">
                          <v:group id="Gruppieren 925268806" o:spid="_x0000_s1711" style="position:absolute;top:23;width:64237;height:2068;flip:y" coordorigin=",23" coordsize="128493,6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">
                            <v:shape id="Grafik 679894132" o:spid="_x0000_s1712" type="#_x0000_t75" style="position:absolute;top:2756;width:128493;height:2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">
                              <v:imagedata r:id="rId17" o:title="" croptop="22f" cropbottom="53093f"/>
                              <o:lock v:ext="edit" aspectratio="f"/>
                            </v:shape>
                            <v:line id="Gerade Verbindung 1529242011" o:spid="_x0000_s1713" style="position:absolute;flip:y;visibility:visible;mso-wrap-style:square" from="5449,23" to="5449,62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" strokecolor="black [3200]" strokeweight="1.5pt">
                              <v:stroke joinstyle="miter"/>
                              <o:lock v:ext="edit" shapetype="f"/>
                            </v:line>
                          </v:group>
                          <v:line id="Gerade Verbindung 1799406874" o:spid="_x0000_s1714" style="position:absolute;visibility:visible;mso-wrap-style:square" from="58204,0" to="58204,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</v:group>
                      <v:shape id="Dreieck 1" o:spid="_x0000_s1715" type="#_x0000_t5" style="position:absolute;left:45866;top:752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  <v:shape id="Textfeld 678" o:spid="_x0000_s1716" type="#_x0000_t202" style="position:absolute;left:44308;top:470;width:1276;height: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" fillcolor="white [3212]" stroked="f" strokeweight=".5pt">
                        <v:textbox>
                          <w:txbxContent>
                            <w:p w14:paraId="30FD027D" w14:textId="77777777" w:rsidR="00772723" w:rsidRDefault="0077272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7F99"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BFF7B35" w14:textId="3E8948B0" w:rsidR="00C36FB8" w:rsidRDefault="00B43DC4" w:rsidP="00AE3EE5">
            <w:r>
              <w:t>Z</w:t>
            </w:r>
            <w:r w:rsidR="00086C22">
              <w:t>eichne</w:t>
            </w:r>
            <w:r w:rsidR="00C36FB8" w:rsidRPr="00EB1563">
              <w:t xml:space="preserve"> von </w:t>
            </w:r>
            <w:r>
              <w:t>40 aus</w:t>
            </w:r>
            <w:r w:rsidR="00C36FB8" w:rsidRPr="00EB1563">
              <w:t xml:space="preserve"> </w:t>
            </w:r>
            <w:r w:rsidR="00C36FB8" w:rsidRPr="00861E34">
              <w:rPr>
                <w:b/>
              </w:rPr>
              <w:t>rückwärts</w:t>
            </w:r>
            <w:r w:rsidR="00C36FB8">
              <w:t xml:space="preserve"> </w:t>
            </w:r>
            <w:r w:rsidR="00C36FB8" w:rsidRPr="00EB1563">
              <w:t>Fünfer</w:t>
            </w:r>
            <w:r w:rsidR="00C27B73">
              <w:t>-S</w:t>
            </w:r>
            <w:r w:rsidR="00C36FB8" w:rsidRPr="00EB1563">
              <w:t>chritte</w:t>
            </w:r>
            <w:r w:rsidR="00086C22">
              <w:t xml:space="preserve"> </w:t>
            </w:r>
            <w:r w:rsidR="009B4F7A">
              <w:t xml:space="preserve">bis zur 10 </w:t>
            </w:r>
            <w:r w:rsidR="00086C22">
              <w:t>ein</w:t>
            </w:r>
            <w:r w:rsidR="00C36FB8" w:rsidRPr="00EB1563">
              <w:t>.</w:t>
            </w:r>
            <w:r w:rsidR="009B4F7A">
              <w:t xml:space="preserve"> </w:t>
            </w:r>
            <w:r w:rsidR="00086C22">
              <w:t>Schreibe</w:t>
            </w:r>
            <w:r w:rsidR="00C36FB8" w:rsidRPr="00EB1563">
              <w:t xml:space="preserve"> die Zahlen </w:t>
            </w:r>
            <w:r w:rsidR="00086C22">
              <w:t>dazu</w:t>
            </w:r>
            <w:r w:rsidR="00C36FB8" w:rsidRPr="00EB1563">
              <w:t>.</w:t>
            </w:r>
          </w:p>
          <w:p w14:paraId="43268E2D" w14:textId="4DA6E14D" w:rsidR="00C36FB8" w:rsidRDefault="00C36FB8" w:rsidP="00C36FB8">
            <w:pPr>
              <w:pStyle w:val="Ausflltext"/>
            </w:pPr>
          </w:p>
          <w:p w14:paraId="392919CF" w14:textId="332D3994" w:rsidR="00C36FB8" w:rsidRPr="00EB1563" w:rsidRDefault="00C36FB8" w:rsidP="00C36FB8">
            <w:pPr>
              <w:pStyle w:val="Ausflltext"/>
            </w:pPr>
          </w:p>
          <w:p w14:paraId="78CFDC48" w14:textId="4C43E76D" w:rsidR="00C36FB8" w:rsidRDefault="00C36FB8" w:rsidP="00C36FB8"/>
        </w:tc>
      </w:tr>
      <w:tr w:rsidR="00C36FB8" w:rsidRPr="00EB1563" w14:paraId="35D811B3" w14:textId="77777777" w:rsidTr="004B782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11316C95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4E21E4EA" w:rsidR="00C36FB8" w:rsidRDefault="004C3A06" w:rsidP="00C36F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7843725" wp14:editId="64F96CF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143891</wp:posOffset>
                      </wp:positionV>
                      <wp:extent cx="2082292" cy="621792"/>
                      <wp:effectExtent l="209550" t="0" r="13335" b="26035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292" cy="621792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27E566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</w:t>
                                  </w:r>
                                  <w:r w:rsidR="004C3A06">
                                    <w:br/>
                                  </w:r>
                                  <w:r>
                                    <w:t xml:space="preserve">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717" type="#_x0000_t62" style="position:absolute;margin-left:56.55pt;margin-top:11.35pt;width:163.95pt;height:48.9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" adj="-1948,7478" fillcolor="white [3201]" strokecolor="#bfbfbf [2412]" strokeweight="1pt">
                      <v:textbox>
                        <w:txbxContent>
                          <w:p w14:paraId="38C62766" w14:textId="427E566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</w:t>
                            </w:r>
                            <w:r w:rsidR="004C3A06">
                              <w:br/>
                            </w:r>
                            <w:r>
                              <w:t xml:space="preserve">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F9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37147696" wp14:editId="792CBB64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772723" w:rsidRDefault="00007F99" w:rsidP="00007F9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718" style="position:absolute;margin-left:342.65pt;margin-top:11.7pt;width:39.8pt;height:65pt;flip:x;z-index:251724288;mso-position-horizontal-relative:text;mso-position-vertical-relative:text;mso-width-relative:margin;mso-height-relative:margin" coordorigin="194,699" coordsize="5057,82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">
                      <v:shape id="Grafik 1" o:spid="_x0000_s1719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">
                        <v:imagedata r:id="rId117" o:title="Ein Bild, das Zeichnung, Darstellung, Cartoon, Clipart enthält"/>
                      </v:shape>
                      <v:shape id="_x0000_s1720" type="#_x0000_t202" style="position:absolute;left:194;top:7490;width:4763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927135E" w14:textId="77777777" w:rsidR="00007F99" w:rsidRPr="00772723" w:rsidRDefault="00007F99" w:rsidP="00007F9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8FB120" w14:textId="732A5A37" w:rsidR="00C36FB8" w:rsidRDefault="00772723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30A8927A" wp14:editId="440583BC">
                      <wp:simplePos x="0" y="0"/>
                      <wp:positionH relativeFrom="column">
                        <wp:posOffset>2868257</wp:posOffset>
                      </wp:positionH>
                      <wp:positionV relativeFrom="paragraph">
                        <wp:posOffset>176081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49ABDB31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  <w:r w:rsidR="00167A4B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721" type="#_x0000_t62" style="position:absolute;margin-left:225.85pt;margin-top:13.85pt;width:106.35pt;height:32.25pt;z-index:2515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" adj="24631,-6314" fillcolor="white [3201]" strokecolor="#bfbfbf [2412]" strokeweight="1pt">
                      <v:textbox inset="2mm,1mm,1mm,0">
                        <w:txbxContent>
                          <w:p w14:paraId="1A544A89" w14:textId="49ABDB31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  <w:r w:rsidR="00167A4B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8AE3A1" w14:textId="76FFC650" w:rsidR="00C36FB8" w:rsidRDefault="00C36FB8" w:rsidP="00C36FB8"/>
          <w:p w14:paraId="644B6A82" w14:textId="71C82E07" w:rsidR="00C36FB8" w:rsidRDefault="00C36FB8" w:rsidP="00C36FB8"/>
          <w:p w14:paraId="3C41E0F5" w14:textId="2EDEE5BE" w:rsidR="00C36FB8" w:rsidRDefault="00C36FB8" w:rsidP="00C36FB8"/>
          <w:p w14:paraId="465FE7C7" w14:textId="1AA75526" w:rsidR="00C36FB8" w:rsidRDefault="00C36FB8" w:rsidP="00C36FB8"/>
          <w:p w14:paraId="5003CDA8" w14:textId="44FC8136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  <w:p w14:paraId="684B8FC9" w14:textId="23C70720" w:rsidR="00111C40" w:rsidRDefault="00111C40" w:rsidP="00C36FB8"/>
        </w:tc>
      </w:tr>
      <w:tr w:rsidR="00C36FB8" w:rsidRPr="00EB1563" w14:paraId="518F2E9F" w14:textId="77777777" w:rsidTr="004B7823">
        <w:tc>
          <w:tcPr>
            <w:tcW w:w="610" w:type="dxa"/>
          </w:tcPr>
          <w:p w14:paraId="44B8DB6E" w14:textId="5CA73C5F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657F597A" w:rsidR="00C36FB8" w:rsidRPr="00111C40" w:rsidRDefault="004B7823" w:rsidP="00111C40">
            <w:pPr>
              <w:pStyle w:val="berschrift4"/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A597528" wp14:editId="76AFB49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824158</wp:posOffset>
                  </wp:positionV>
                  <wp:extent cx="5233670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F99" w:rsidRPr="00111C40">
              <w:t>c</w:t>
            </w:r>
            <w:r w:rsidR="00C36FB8" w:rsidRPr="00111C40">
              <w:t>)</w:t>
            </w:r>
          </w:p>
        </w:tc>
        <w:tc>
          <w:tcPr>
            <w:tcW w:w="8036" w:type="dxa"/>
          </w:tcPr>
          <w:p w14:paraId="225B889F" w14:textId="03669043" w:rsidR="00C36FB8" w:rsidRDefault="00C36FB8" w:rsidP="008F2D09">
            <w:pPr>
              <w:pStyle w:val="Listenabsatz"/>
            </w:pPr>
            <w:r w:rsidRPr="00EB1563">
              <w:t>Wähl</w:t>
            </w:r>
            <w:r>
              <w:t>e</w:t>
            </w:r>
            <w:r w:rsidRPr="00EB1563">
              <w:t xml:space="preserve"> eine </w:t>
            </w:r>
            <w:r w:rsidR="00B43DC4">
              <w:t>End</w:t>
            </w:r>
            <w:r w:rsidRPr="00EB1563">
              <w:t>zahl</w:t>
            </w:r>
            <w:r w:rsidR="00B43DC4">
              <w:t xml:space="preserve"> und </w:t>
            </w:r>
            <w:r w:rsidRPr="00EB1563">
              <w:t>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2F76AE6C" w:rsidR="00C36FB8" w:rsidRDefault="00C36FB8" w:rsidP="008F2D09">
            <w:pPr>
              <w:pStyle w:val="Listenabsatz"/>
            </w:pPr>
            <w:r>
              <w:t xml:space="preserve">Zähle fünf </w:t>
            </w:r>
            <w:r w:rsidRPr="00EB1563">
              <w:t xml:space="preserve">Zehnerschritte </w:t>
            </w:r>
            <w:r w:rsidR="00B43DC4">
              <w:t>rück</w:t>
            </w:r>
            <w:r w:rsidR="00B43DC4" w:rsidRPr="00EB1563">
              <w:t>wärts</w:t>
            </w:r>
            <w:r w:rsidR="00B43DC4">
              <w:t xml:space="preserve"> </w:t>
            </w:r>
            <w:r>
              <w:t>und zeichne die Schritte</w:t>
            </w:r>
            <w:r w:rsidR="00DD382F">
              <w:t xml:space="preserve"> ein</w:t>
            </w:r>
            <w:r>
              <w:t xml:space="preserve">. </w:t>
            </w:r>
          </w:p>
          <w:p w14:paraId="6CA1922E" w14:textId="27595703" w:rsidR="00C36FB8" w:rsidRDefault="00C36FB8" w:rsidP="008F2D09">
            <w:pPr>
              <w:pStyle w:val="Listenabsatz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4D546240" w14:textId="77777777" w:rsidR="00C36FB8" w:rsidRDefault="00C36FB8" w:rsidP="00E711CF">
            <w:pPr>
              <w:pStyle w:val="Ausflltext"/>
              <w:spacing w:before="240"/>
            </w:pPr>
          </w:p>
          <w:p w14:paraId="489D31E0" w14:textId="58558FED" w:rsidR="004B7823" w:rsidRPr="004B7823" w:rsidRDefault="004B7823" w:rsidP="00E711CF">
            <w:pPr>
              <w:pStyle w:val="Ausflltext"/>
              <w:spacing w:before="240"/>
              <w:rPr>
                <w:sz w:val="10"/>
                <w:szCs w:val="10"/>
              </w:rPr>
            </w:pPr>
          </w:p>
        </w:tc>
      </w:tr>
      <w:tr w:rsidR="004B7823" w:rsidRPr="00EB1563" w14:paraId="7C87C895" w14:textId="77777777" w:rsidTr="004B7823">
        <w:tc>
          <w:tcPr>
            <w:tcW w:w="610" w:type="dxa"/>
          </w:tcPr>
          <w:p w14:paraId="6EB75242" w14:textId="66157431" w:rsidR="004B7823" w:rsidRPr="004B7823" w:rsidRDefault="004B7823" w:rsidP="004B7823">
            <w:pPr>
              <w:pStyle w:val="berschrift3"/>
              <w:spacing w:before="0" w:after="240"/>
            </w:pPr>
            <w:r>
              <w:t>2.2</w:t>
            </w:r>
          </w:p>
        </w:tc>
        <w:tc>
          <w:tcPr>
            <w:tcW w:w="8461" w:type="dxa"/>
            <w:gridSpan w:val="2"/>
          </w:tcPr>
          <w:p w14:paraId="47074250" w14:textId="4B69475D" w:rsidR="004B7823" w:rsidRPr="004B7823" w:rsidRDefault="004B7823" w:rsidP="004B7823">
            <w:pPr>
              <w:pStyle w:val="berschrift3"/>
              <w:spacing w:before="0" w:after="240"/>
              <w:rPr>
                <w:rFonts w:cs="Calibri"/>
              </w:rPr>
            </w:pPr>
            <w:r w:rsidRPr="004B7823">
              <w:rPr>
                <w:rFonts w:cs="Calibri"/>
                <w:szCs w:val="24"/>
              </w:rPr>
              <w:t>Anz</w:t>
            </w:r>
            <w:r w:rsidRPr="004B7823">
              <w:t>ahl und Größe der Schritte hängen zusammen</w:t>
            </w:r>
          </w:p>
        </w:tc>
      </w:tr>
      <w:tr w:rsidR="00C36FB8" w:rsidRPr="00EB1563" w14:paraId="041BC5FF" w14:textId="77777777" w:rsidTr="004B782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1B045B5B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4D696077" w:rsidR="00C36FB8" w:rsidRPr="00EB1563" w:rsidRDefault="004B7823" w:rsidP="00C36FB8">
            <w:pPr>
              <w:pStyle w:val="Nummerierung"/>
            </w:pPr>
            <w:r>
              <w:t>a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380C9A45" w:rsidR="00C36FB8" w:rsidRDefault="00C36FB8" w:rsidP="00C36FB8">
            <w:r>
              <w:t>Schreib</w:t>
            </w:r>
            <w:r w:rsidR="00DD382F">
              <w:t>t</w:t>
            </w:r>
            <w:r>
              <w:t xml:space="preserve"> </w:t>
            </w:r>
            <w:r w:rsidR="00086C22">
              <w:t>als</w:t>
            </w:r>
            <w:r>
              <w:t xml:space="preserve"> Startzahl </w:t>
            </w:r>
            <w:r w:rsidR="00086C22">
              <w:t xml:space="preserve">20 </w:t>
            </w:r>
            <w:r>
              <w:t xml:space="preserve">und </w:t>
            </w:r>
            <w:r w:rsidR="00086C22">
              <w:t>als</w:t>
            </w:r>
            <w:r>
              <w:t xml:space="preserve"> Endzahl</w:t>
            </w:r>
            <w:r w:rsidR="00086C22">
              <w:t xml:space="preserve"> 80</w:t>
            </w:r>
            <w:r>
              <w:t xml:space="preserve">. </w:t>
            </w:r>
          </w:p>
          <w:p w14:paraId="6F76ED67" w14:textId="0E4EECC0" w:rsidR="00C36FB8" w:rsidRDefault="00086C22" w:rsidP="008F2D09">
            <w:pPr>
              <w:pStyle w:val="Listenabsatz"/>
            </w:pPr>
            <w:r>
              <w:t xml:space="preserve">In </w:t>
            </w:r>
            <w:r w:rsidR="00C36FB8">
              <w:t xml:space="preserve">welche Schritte kann man </w:t>
            </w:r>
            <w:r>
              <w:t>den Gesamtabstand einteilen? Zeichnet ein.</w:t>
            </w:r>
          </w:p>
          <w:p w14:paraId="407E85EC" w14:textId="5C497C3E" w:rsidR="00C36FB8" w:rsidRDefault="00C36FB8" w:rsidP="008F2D09">
            <w:pPr>
              <w:pStyle w:val="Listenabsatz"/>
            </w:pPr>
            <w:r>
              <w:t xml:space="preserve">Wie verändert sich die Anzahl der Schritte? </w:t>
            </w:r>
          </w:p>
          <w:p w14:paraId="50E4922A" w14:textId="20D31404" w:rsidR="00C36FB8" w:rsidRDefault="00122A3A" w:rsidP="008F2D09">
            <w:pPr>
              <w:pStyle w:val="Listenabsatz"/>
            </w:pPr>
            <w:r>
              <w:t>Findet verschiedene Möglichkeiten</w:t>
            </w:r>
            <w:r w:rsidR="00C36FB8">
              <w:t xml:space="preserve"> und erklär</w:t>
            </w:r>
            <w:r w:rsidR="00DD382F">
              <w:t>t</w:t>
            </w:r>
            <w:r w:rsidR="00C36FB8">
              <w:t xml:space="preserve">, warum man </w:t>
            </w:r>
            <w:r>
              <w:t xml:space="preserve">mal </w:t>
            </w:r>
            <w:r w:rsidR="00C36FB8">
              <w:t>mehr oder weniger Schritte braucht.</w:t>
            </w:r>
          </w:p>
          <w:p w14:paraId="6BC83085" w14:textId="77777777" w:rsidR="00C36FB8" w:rsidRDefault="00C36FB8" w:rsidP="00C36FB8"/>
          <w:p w14:paraId="79FA414B" w14:textId="3DB3CA78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2192" behindDoc="0" locked="0" layoutInCell="1" allowOverlap="1" wp14:anchorId="603BB8D5" wp14:editId="494F3D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34A0369A" w:rsidR="00C36FB8" w:rsidRDefault="00C36FB8" w:rsidP="00C36FB8"/>
          <w:p w14:paraId="122982E4" w14:textId="081D988C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 wp14:anchorId="0E82F14F" wp14:editId="7FFF48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09EB0C3E" w:rsidR="00C36FB8" w:rsidRDefault="00C36FB8" w:rsidP="00C36FB8"/>
          <w:p w14:paraId="17BE8C5F" w14:textId="21B9372D" w:rsidR="00C36FB8" w:rsidRPr="00EB1563" w:rsidRDefault="00C36FB8" w:rsidP="00C36FB8"/>
        </w:tc>
      </w:tr>
      <w:tr w:rsidR="00C36FB8" w:rsidRPr="00EB1563" w14:paraId="67AE79CC" w14:textId="77777777" w:rsidTr="004B782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3901BDBC" w:rsidR="00C36FB8" w:rsidRPr="00EB1563" w:rsidRDefault="004B7823" w:rsidP="00C36FB8">
            <w:pPr>
              <w:pStyle w:val="Nummerierung"/>
            </w:pPr>
            <w:r>
              <w:t>b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890B6B6" w14:textId="09F26A31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AFDC8B8" w:rsidR="00C36FB8" w:rsidRDefault="002E7DA4" w:rsidP="008F2D09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416" behindDoc="0" locked="0" layoutInCell="1" allowOverlap="1" wp14:anchorId="5A3D6356" wp14:editId="521216DF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21590</wp:posOffset>
                      </wp:positionV>
                      <wp:extent cx="1147445" cy="185420"/>
                      <wp:effectExtent l="0" t="0" r="0" b="5080"/>
                      <wp:wrapNone/>
                      <wp:docPr id="831839129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2585213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26204907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911589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622748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F91520" id="Gruppieren 686" o:spid="_x0000_s1026" style="position:absolute;margin-left:296.65pt;margin-top:1.7pt;width:90.35pt;height:14.6pt;z-index:252540416" coordsize="11474,18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">
                      <v:shape id="Grafik 682" o:spid="_x0000_s1027" type="#_x0000_t75" style="position:absolute;width:11474;height:1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">
                        <v:imagedata r:id="rId119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 w:rsidR="00C36FB8" w:rsidRPr="00EB1563">
              <w:t>Ein</w:t>
            </w:r>
            <w:r w:rsidR="00167A4B">
              <w:t>e Person</w:t>
            </w:r>
            <w:r w:rsidR="00111C40">
              <w:t xml:space="preserve"> </w:t>
            </w:r>
            <w:r w:rsidR="00C36FB8" w:rsidRPr="00EB1563">
              <w:t xml:space="preserve">nennt eine Startzahl und </w:t>
            </w:r>
            <w:r w:rsidR="00C36FB8">
              <w:t xml:space="preserve">eine Endzahl. </w:t>
            </w:r>
          </w:p>
          <w:p w14:paraId="27D74C1E" w14:textId="7252BF82" w:rsidR="00C36FB8" w:rsidRDefault="00C36FB8" w:rsidP="008F2D09">
            <w:pPr>
              <w:pStyle w:val="Listenabsatz"/>
            </w:pPr>
            <w:r>
              <w:t xml:space="preserve">Die </w:t>
            </w:r>
            <w:r w:rsidR="00111C40">
              <w:t xml:space="preserve">zweite </w:t>
            </w:r>
            <w:r>
              <w:t xml:space="preserve">Person </w:t>
            </w:r>
            <w:r w:rsidR="00086C22">
              <w:t>nennt</w:t>
            </w:r>
            <w:r>
              <w:t xml:space="preserve"> </w:t>
            </w:r>
            <w:r w:rsidR="00086C22">
              <w:t>mögliche</w:t>
            </w:r>
            <w:r>
              <w:t xml:space="preserve"> Schritt</w:t>
            </w:r>
            <w:r w:rsidR="00086C22">
              <w:t>e</w:t>
            </w:r>
            <w:r>
              <w:t xml:space="preserve">. </w:t>
            </w:r>
          </w:p>
          <w:p w14:paraId="098FDC8A" w14:textId="1EF6D101" w:rsidR="00C36FB8" w:rsidRDefault="00C36FB8" w:rsidP="008F2D09">
            <w:pPr>
              <w:pStyle w:val="Listenabsatz"/>
            </w:pPr>
            <w:r>
              <w:t>Schaut gemeinsam</w:t>
            </w:r>
            <w:r w:rsidR="00153F81">
              <w:t xml:space="preserve"> am Zahlenstrahl</w:t>
            </w:r>
            <w:r>
              <w:t xml:space="preserve">, ob ihr </w:t>
            </w:r>
            <w:r w:rsidR="00153F81">
              <w:t>mit</w:t>
            </w:r>
            <w:r>
              <w:t xml:space="preserve"> diese</w:t>
            </w:r>
            <w:r w:rsidR="00153F81">
              <w:t>n</w:t>
            </w:r>
            <w:r>
              <w:t xml:space="preserve"> Schritt</w:t>
            </w:r>
            <w:r w:rsidR="00153F81">
              <w:t>en</w:t>
            </w:r>
            <w:r>
              <w:t xml:space="preserve"> bis zur Endzahl kommt. Falls das nicht klappt, überlegt, wie ihr die Schritt</w:t>
            </w:r>
            <w:r w:rsidR="00153F81">
              <w:t>e</w:t>
            </w:r>
            <w:r>
              <w:t xml:space="preserve"> verändern könnt.</w:t>
            </w:r>
          </w:p>
          <w:p w14:paraId="6F0C521A" w14:textId="65190F40" w:rsidR="00C36FB8" w:rsidRDefault="00C36FB8" w:rsidP="008F2D09">
            <w:pPr>
              <w:pStyle w:val="Listenabsatz"/>
            </w:pPr>
            <w:r w:rsidRPr="00EB1563">
              <w:t>Wechselt euch ab.</w:t>
            </w:r>
          </w:p>
          <w:p w14:paraId="46B6A396" w14:textId="048508AD" w:rsidR="008C5545" w:rsidRPr="00EB1563" w:rsidRDefault="008C5545" w:rsidP="00C36FB8">
            <w:pPr>
              <w:spacing w:line="240" w:lineRule="auto"/>
            </w:pPr>
          </w:p>
        </w:tc>
      </w:tr>
      <w:tr w:rsidR="002E7DA4" w:rsidRPr="00EB1563" w14:paraId="20107067" w14:textId="77777777" w:rsidTr="004B7823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1C67FA0" w14:textId="2B2F112C" w:rsidR="002E7DA4" w:rsidRPr="00EB1563" w:rsidRDefault="002E7DA4" w:rsidP="00866D52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47B29A7A" wp14:editId="29DD1DD4">
                  <wp:extent cx="313144" cy="272386"/>
                  <wp:effectExtent l="0" t="0" r="0" b="0"/>
                  <wp:docPr id="1579937887" name="Grafik 157993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71AF3D1" w14:textId="1CC3CEE6" w:rsidR="002E7DA4" w:rsidRDefault="004B7823" w:rsidP="00866D52">
            <w:pPr>
              <w:pStyle w:val="Nummerierung"/>
            </w:pPr>
            <w:r>
              <w:t>c</w:t>
            </w:r>
            <w:r w:rsidR="002E7DA4">
              <w:t>)</w:t>
            </w:r>
          </w:p>
        </w:tc>
        <w:tc>
          <w:tcPr>
            <w:tcW w:w="8036" w:type="dxa"/>
          </w:tcPr>
          <w:p w14:paraId="3887233F" w14:textId="33D5EEEB" w:rsidR="002E7DA4" w:rsidRDefault="002E7DA4" w:rsidP="002E7D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433ED24F" wp14:editId="2F3E91CB">
                      <wp:simplePos x="0" y="0"/>
                      <wp:positionH relativeFrom="column">
                        <wp:posOffset>3653083</wp:posOffset>
                      </wp:positionH>
                      <wp:positionV relativeFrom="paragraph">
                        <wp:posOffset>97155</wp:posOffset>
                      </wp:positionV>
                      <wp:extent cx="1437640" cy="635000"/>
                      <wp:effectExtent l="330200" t="0" r="10160" b="25400"/>
                      <wp:wrapNone/>
                      <wp:docPr id="1614189956" name="Wolkenförmige Legend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40" cy="635000"/>
                              </a:xfrm>
                              <a:prstGeom prst="cloudCallout">
                                <a:avLst>
                                  <a:gd name="adj1" fmla="val -75111"/>
                                  <a:gd name="adj2" fmla="val -32746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EF16A" w14:textId="77777777" w:rsidR="002E7DA4" w:rsidRDefault="002E7DA4" w:rsidP="002E7D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ED24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687" o:spid="_x0000_s1722" type="#_x0000_t106" style="position:absolute;margin-left:287.65pt;margin-top:7.65pt;width:113.2pt;height:50pt;z-index:25253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" adj="-5424,3727" filled="f" strokecolor="#a5a5a5 [2092]" strokeweight="1pt">
                      <v:stroke joinstyle="miter"/>
                      <v:textbox>
                        <w:txbxContent>
                          <w:p w14:paraId="789EF16A" w14:textId="77777777" w:rsidR="002E7DA4" w:rsidRDefault="002E7DA4" w:rsidP="002E7D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Stellt euch nun Aufgaben mit Zahlenstrahl im Kopf: </w:t>
            </w:r>
          </w:p>
          <w:p w14:paraId="4AEA1AC6" w14:textId="77777777" w:rsidR="004B7823" w:rsidRDefault="002E7DA4" w:rsidP="002E7DA4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7344" behindDoc="0" locked="0" layoutInCell="1" allowOverlap="1" wp14:anchorId="02B1F9DB" wp14:editId="5C9D1D17">
                      <wp:simplePos x="0" y="0"/>
                      <wp:positionH relativeFrom="column">
                        <wp:posOffset>3833415</wp:posOffset>
                      </wp:positionH>
                      <wp:positionV relativeFrom="paragraph">
                        <wp:posOffset>111499</wp:posOffset>
                      </wp:positionV>
                      <wp:extent cx="1147445" cy="185420"/>
                      <wp:effectExtent l="0" t="0" r="0" b="5080"/>
                      <wp:wrapNone/>
                      <wp:docPr id="1996386100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290746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97605900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138463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23775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A7348" id="Gruppieren 686" o:spid="_x0000_s1026" style="position:absolute;margin-left:301.85pt;margin-top:8.8pt;width:90.35pt;height:14.6pt;z-index:252537344" coordsize="11474,18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">
                      <v:shape id="Grafik 682" o:spid="_x0000_s1027" type="#_x0000_t75" style="position:absolute;width:11474;height:1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">
                        <v:imagedata r:id="rId120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>
              <w:t>D</w:t>
            </w:r>
            <w:r w:rsidR="00167A4B">
              <w:t>ie</w:t>
            </w:r>
            <w:r>
              <w:t xml:space="preserve"> erste </w:t>
            </w:r>
            <w:r w:rsidR="00167A4B">
              <w:t>Person</w:t>
            </w:r>
            <w:r>
              <w:t xml:space="preserve"> sagt zum Beispiel: Du startest bei 54 </w:t>
            </w:r>
          </w:p>
          <w:p w14:paraId="335FFA62" w14:textId="0378C354" w:rsidR="002E7DA4" w:rsidRDefault="002E7DA4" w:rsidP="004B7823">
            <w:pPr>
              <w:pStyle w:val="Listenabsatz"/>
              <w:numPr>
                <w:ilvl w:val="0"/>
                <w:numId w:val="0"/>
              </w:numPr>
              <w:ind w:left="242"/>
            </w:pPr>
            <w:r>
              <w:t xml:space="preserve">und </w:t>
            </w:r>
            <w:proofErr w:type="gramStart"/>
            <w:r>
              <w:t>gehst</w:t>
            </w:r>
            <w:proofErr w:type="gramEnd"/>
            <w:r>
              <w:t xml:space="preserve"> in drei Zehnerschritten rückwärts. Wo landest du?</w:t>
            </w:r>
            <w:r>
              <w:rPr>
                <w:noProof/>
              </w:rPr>
              <w:t xml:space="preserve"> </w:t>
            </w:r>
          </w:p>
          <w:p w14:paraId="0705F0E2" w14:textId="4E6C4CF1" w:rsidR="002E7DA4" w:rsidRDefault="002E7DA4" w:rsidP="002E7DA4">
            <w:pPr>
              <w:pStyle w:val="Listenabsatz"/>
            </w:pPr>
            <w:r>
              <w:t>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sagt die </w:t>
            </w:r>
            <w:proofErr w:type="spellStart"/>
            <w:r w:rsidR="00E711CF">
              <w:t>Zielzahl</w:t>
            </w:r>
            <w:proofErr w:type="spellEnd"/>
            <w:r>
              <w:t xml:space="preserve">. </w:t>
            </w:r>
          </w:p>
          <w:p w14:paraId="400878D6" w14:textId="229C89D3" w:rsidR="002E7DA4" w:rsidRDefault="002E7DA4" w:rsidP="002E7DA4">
            <w:pPr>
              <w:pStyle w:val="Listenabsatz"/>
              <w:rPr>
                <w:noProof/>
              </w:rPr>
            </w:pPr>
            <w:r>
              <w:t>Dann stellt 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eine neue Aufgabe.</w:t>
            </w: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3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3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481557FD" w:rsidR="006D3AC2" w:rsidRDefault="00C27B73" w:rsidP="006D3AC2">
            <w:pPr>
              <w:spacing w:line="240" w:lineRule="auto"/>
            </w:pPr>
            <w:r>
              <w:t>In Schritten zählen kann man auch ohne Zahlenstrahl</w:t>
            </w:r>
            <w:r w:rsidR="000462F0">
              <w:t xml:space="preserve">, wenn man </w:t>
            </w:r>
            <w:r>
              <w:t>Zahlenfolgen aufschreib</w:t>
            </w:r>
            <w:r w:rsidR="000462F0">
              <w:t>t</w:t>
            </w:r>
            <w:r>
              <w:t xml:space="preserve">. </w:t>
            </w:r>
            <w:r w:rsidR="006D3AC2">
              <w:t>Ergänze die Z</w:t>
            </w:r>
            <w:r>
              <w:t>ahlenfolge</w:t>
            </w:r>
            <w:r w:rsidR="006D3AC2">
              <w:t>n</w:t>
            </w:r>
            <w:r w:rsidR="00B43DC4">
              <w:t xml:space="preserve"> vorwärts und rückwärts</w:t>
            </w:r>
            <w:r w:rsidR="006D3AC2">
              <w:t>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7C278AC4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  <w:p w14:paraId="0AAA3F21" w14:textId="77777777" w:rsidR="00090D5B" w:rsidRDefault="00090D5B" w:rsidP="006D3AC2">
            <w:pPr>
              <w:spacing w:line="240" w:lineRule="auto"/>
            </w:pP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1CA3A625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1E98E40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 xml:space="preserve">und Endzahl angeben </w:t>
            </w:r>
            <w:r w:rsidR="00B91098">
              <w:t>sind</w:t>
            </w:r>
            <w:r>
              <w:t>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48BE8ACF" w:rsidR="009870EE" w:rsidRDefault="009870EE" w:rsidP="009870EE">
            <w:pPr>
              <w:spacing w:line="240" w:lineRule="auto"/>
            </w:pPr>
            <w:r>
              <w:t>Überlege dir, in welchen Schritten man noch zählen kann 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22A38C57" w:rsidR="00090D5B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3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C924F6" w14:paraId="20C3C21D" w14:textId="77777777" w:rsidTr="00C924F6">
        <w:tc>
          <w:tcPr>
            <w:tcW w:w="610" w:type="dxa"/>
          </w:tcPr>
          <w:p w14:paraId="1C02191B" w14:textId="77777777" w:rsidR="00C924F6" w:rsidRDefault="00C924F6" w:rsidP="00105045">
            <w:pPr>
              <w:pStyle w:val="berschrift3"/>
            </w:pPr>
          </w:p>
        </w:tc>
        <w:tc>
          <w:tcPr>
            <w:tcW w:w="383" w:type="dxa"/>
          </w:tcPr>
          <w:p w14:paraId="38764FEE" w14:textId="77777777" w:rsidR="00C924F6" w:rsidRDefault="00C924F6" w:rsidP="00105045">
            <w:pPr>
              <w:pStyle w:val="berschrift3"/>
            </w:pPr>
          </w:p>
        </w:tc>
        <w:tc>
          <w:tcPr>
            <w:tcW w:w="8079" w:type="dxa"/>
            <w:gridSpan w:val="2"/>
          </w:tcPr>
          <w:p w14:paraId="4FADB24A" w14:textId="2DE48405" w:rsidR="00C924F6" w:rsidRDefault="00C924F6" w:rsidP="00C924F6">
            <w:pPr>
              <w:spacing w:line="240" w:lineRule="auto"/>
            </w:pPr>
            <w:r>
              <w:t xml:space="preserve">An welcher Stelle stimmt die Zahlenfolge nicht? Korrigiere die Fehler und begründe. </w:t>
            </w:r>
          </w:p>
          <w:p w14:paraId="559DA177" w14:textId="77777777" w:rsidR="00C924F6" w:rsidRPr="0028432B" w:rsidRDefault="00C924F6" w:rsidP="00C924F6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138A732B" w14:textId="77777777" w:rsidTr="00DA742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B48313E" w14:textId="77777777" w:rsidR="00C924F6" w:rsidRPr="0028432B" w:rsidRDefault="00C924F6" w:rsidP="00C924F6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B95D74A" w14:textId="77777777" w:rsidR="00C924F6" w:rsidRPr="0028432B" w:rsidRDefault="00C924F6" w:rsidP="00C924F6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E70FB75" w14:textId="77777777" w:rsidR="00C924F6" w:rsidRPr="0028432B" w:rsidRDefault="00C924F6" w:rsidP="00C924F6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F6BC5F1" w14:textId="77777777" w:rsidR="00C924F6" w:rsidRPr="0028432B" w:rsidRDefault="00C924F6" w:rsidP="00C924F6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49593ED" w14:textId="77777777" w:rsidR="00C924F6" w:rsidRPr="0028432B" w:rsidRDefault="00C924F6" w:rsidP="00C924F6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958E216" w14:textId="77777777" w:rsidR="00C924F6" w:rsidRPr="0028432B" w:rsidRDefault="00C924F6" w:rsidP="00C924F6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1E62A8D" w14:textId="77777777" w:rsidR="00C924F6" w:rsidRPr="0028432B" w:rsidRDefault="00C924F6" w:rsidP="00C924F6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05FB44C8" w14:textId="77777777" w:rsidR="00C924F6" w:rsidRPr="0028432B" w:rsidRDefault="00C924F6" w:rsidP="00C924F6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0127C477" w14:textId="77777777" w:rsidR="00C924F6" w:rsidRPr="00C924F6" w:rsidRDefault="00C924F6" w:rsidP="00105045">
            <w:pPr>
              <w:pStyle w:val="berschrift3"/>
              <w:rPr>
                <w:sz w:val="4"/>
                <w:szCs w:val="4"/>
              </w:rPr>
            </w:pPr>
          </w:p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694045FD" w14:textId="77777777" w:rsidTr="00C924F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DA8ADF1" w14:textId="5480D907" w:rsidR="00C924F6" w:rsidRPr="0028432B" w:rsidRDefault="00C924F6" w:rsidP="00C924F6">
                  <w:pPr>
                    <w:jc w:val="center"/>
                  </w:pPr>
                  <w:r>
                    <w:t>3580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25F6E7" w14:textId="48C0F5CC" w:rsidR="00C924F6" w:rsidRPr="0028432B" w:rsidRDefault="00C924F6" w:rsidP="00C924F6">
                  <w:pPr>
                    <w:jc w:val="center"/>
                  </w:pPr>
                  <w:r>
                    <w:t>3530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A7DE6FD" w14:textId="2F975F9B" w:rsidR="00C924F6" w:rsidRPr="0028432B" w:rsidRDefault="00C924F6" w:rsidP="00C924F6">
                  <w:pPr>
                    <w:jc w:val="center"/>
                  </w:pPr>
                  <w:r>
                    <w:t>3480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B13677A" w14:textId="71C02F0D" w:rsidR="00C924F6" w:rsidRPr="0028432B" w:rsidRDefault="00C924F6" w:rsidP="00C924F6">
                  <w:pPr>
                    <w:jc w:val="center"/>
                  </w:pPr>
                  <w:r>
                    <w:t>3430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2759EFE" w14:textId="2091D7E5" w:rsidR="00C924F6" w:rsidRPr="0028432B" w:rsidRDefault="00C924F6" w:rsidP="00C924F6">
                  <w:pPr>
                    <w:jc w:val="center"/>
                  </w:pPr>
                  <w:r>
                    <w:t>3380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56150CA" w14:textId="0333974A" w:rsidR="00C924F6" w:rsidRPr="0028432B" w:rsidRDefault="00C924F6" w:rsidP="00C924F6">
                  <w:pPr>
                    <w:jc w:val="center"/>
                  </w:pPr>
                  <w:r>
                    <w:t>3350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165190A" w14:textId="2F95A0A2" w:rsidR="00C924F6" w:rsidRPr="0028432B" w:rsidRDefault="007D1C00" w:rsidP="00C924F6">
                  <w:pPr>
                    <w:jc w:val="center"/>
                  </w:pPr>
                  <w:r>
                    <w:t>3280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E7E95A9" w14:textId="1A40439E" w:rsidR="00C924F6" w:rsidRPr="0028432B" w:rsidRDefault="007D1C00" w:rsidP="00C924F6">
                  <w:pPr>
                    <w:jc w:val="center"/>
                  </w:pPr>
                  <w:r>
                    <w:t>3230</w:t>
                  </w:r>
                </w:p>
              </w:tc>
            </w:tr>
          </w:tbl>
          <w:p w14:paraId="1789E931" w14:textId="745693F0" w:rsidR="00C924F6" w:rsidRPr="00C924F6" w:rsidRDefault="00C924F6" w:rsidP="00C924F6">
            <w:pPr>
              <w:rPr>
                <w:lang w:eastAsia="de-DE"/>
              </w:rPr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C75E4D">
      <w:headerReference w:type="default" r:id="rId12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51C0F" w14:textId="77777777" w:rsidR="00FC5B9A" w:rsidRDefault="00FC5B9A" w:rsidP="00F56440">
      <w:r>
        <w:separator/>
      </w:r>
    </w:p>
    <w:p w14:paraId="7E1224EA" w14:textId="77777777" w:rsidR="00FC5B9A" w:rsidRDefault="00FC5B9A" w:rsidP="00F56440"/>
    <w:p w14:paraId="191F316D" w14:textId="77777777" w:rsidR="00FC5B9A" w:rsidRDefault="00FC5B9A" w:rsidP="00F56440"/>
    <w:p w14:paraId="5CB7E535" w14:textId="77777777" w:rsidR="00FC5B9A" w:rsidRDefault="00FC5B9A" w:rsidP="00F56440"/>
    <w:p w14:paraId="15E10E74" w14:textId="77777777" w:rsidR="00FC5B9A" w:rsidRDefault="00FC5B9A"/>
    <w:p w14:paraId="75F436B4" w14:textId="77777777" w:rsidR="00FC5B9A" w:rsidRDefault="00FC5B9A"/>
    <w:p w14:paraId="34E38AEE" w14:textId="77777777" w:rsidR="00FC5B9A" w:rsidRDefault="00FC5B9A"/>
  </w:endnote>
  <w:endnote w:type="continuationSeparator" w:id="0">
    <w:p w14:paraId="295DE3B2" w14:textId="77777777" w:rsidR="00FC5B9A" w:rsidRDefault="00FC5B9A" w:rsidP="00F56440">
      <w:r>
        <w:continuationSeparator/>
      </w:r>
    </w:p>
    <w:p w14:paraId="11F4FF4E" w14:textId="77777777" w:rsidR="00FC5B9A" w:rsidRDefault="00FC5B9A" w:rsidP="00F56440"/>
    <w:p w14:paraId="7EF30C6E" w14:textId="77777777" w:rsidR="00FC5B9A" w:rsidRDefault="00FC5B9A" w:rsidP="00F56440"/>
    <w:p w14:paraId="4D30C189" w14:textId="77777777" w:rsidR="00FC5B9A" w:rsidRDefault="00FC5B9A" w:rsidP="00F56440"/>
    <w:p w14:paraId="627D7C0F" w14:textId="77777777" w:rsidR="00FC5B9A" w:rsidRDefault="00FC5B9A"/>
    <w:p w14:paraId="030D3CBF" w14:textId="77777777" w:rsidR="00FC5B9A" w:rsidRDefault="00FC5B9A"/>
    <w:p w14:paraId="2DE01114" w14:textId="77777777" w:rsidR="00FC5B9A" w:rsidRDefault="00FC5B9A"/>
  </w:endnote>
  <w:endnote w:type="continuationNotice" w:id="1">
    <w:p w14:paraId="66DCEC83" w14:textId="77777777" w:rsidR="00FC5B9A" w:rsidRDefault="00FC5B9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827A6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109648781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35356" w14:textId="77777777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CCE65CB" wp14:editId="3523CE5A">
          <wp:extent cx="569562" cy="199347"/>
          <wp:effectExtent l="0" t="0" r="2540" b="0"/>
          <wp:docPr id="54890290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191109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6CBBE" w14:textId="77777777" w:rsidR="00FC5B9A" w:rsidRDefault="00FC5B9A" w:rsidP="00F56440">
      <w:r>
        <w:separator/>
      </w:r>
    </w:p>
    <w:p w14:paraId="48332E8F" w14:textId="77777777" w:rsidR="00FC5B9A" w:rsidRDefault="00FC5B9A" w:rsidP="00F56440"/>
    <w:p w14:paraId="6E8E0B6C" w14:textId="77777777" w:rsidR="00FC5B9A" w:rsidRDefault="00FC5B9A" w:rsidP="00F56440"/>
    <w:p w14:paraId="5A592884" w14:textId="77777777" w:rsidR="00FC5B9A" w:rsidRDefault="00FC5B9A" w:rsidP="00F56440"/>
    <w:p w14:paraId="29743A94" w14:textId="77777777" w:rsidR="00FC5B9A" w:rsidRDefault="00FC5B9A"/>
    <w:p w14:paraId="6AF80572" w14:textId="77777777" w:rsidR="00FC5B9A" w:rsidRDefault="00FC5B9A"/>
    <w:p w14:paraId="47F5E3C5" w14:textId="77777777" w:rsidR="00FC5B9A" w:rsidRDefault="00FC5B9A"/>
  </w:footnote>
  <w:footnote w:type="continuationSeparator" w:id="0">
    <w:p w14:paraId="289A6CF5" w14:textId="77777777" w:rsidR="00FC5B9A" w:rsidRDefault="00FC5B9A" w:rsidP="00F56440">
      <w:r>
        <w:continuationSeparator/>
      </w:r>
    </w:p>
    <w:p w14:paraId="4752AEDF" w14:textId="77777777" w:rsidR="00FC5B9A" w:rsidRDefault="00FC5B9A" w:rsidP="00F56440"/>
    <w:p w14:paraId="4A0B7FDF" w14:textId="77777777" w:rsidR="00FC5B9A" w:rsidRDefault="00FC5B9A" w:rsidP="00F56440"/>
    <w:p w14:paraId="36356634" w14:textId="77777777" w:rsidR="00FC5B9A" w:rsidRDefault="00FC5B9A" w:rsidP="00F56440"/>
    <w:p w14:paraId="399EAAB7" w14:textId="77777777" w:rsidR="00FC5B9A" w:rsidRDefault="00FC5B9A"/>
    <w:p w14:paraId="1707EF72" w14:textId="77777777" w:rsidR="00FC5B9A" w:rsidRDefault="00FC5B9A"/>
    <w:p w14:paraId="2679AE66" w14:textId="77777777" w:rsidR="00FC5B9A" w:rsidRDefault="00FC5B9A"/>
  </w:footnote>
  <w:footnote w:type="continuationNotice" w:id="1">
    <w:p w14:paraId="7C7371E1" w14:textId="77777777" w:rsidR="00FC5B9A" w:rsidRDefault="00FC5B9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2FBF5" w14:textId="2DBF5AEE" w:rsidR="005D0BD7" w:rsidRDefault="00832902" w:rsidP="00E0758C"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5606B27" wp14:editId="1EF4A016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45515351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69917" w14:textId="06EE7BED" w:rsidR="00832902" w:rsidRPr="00832902" w:rsidRDefault="00832902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06B27" id="_x0000_t202" coordsize="21600,21600" o:spt="202" path="m,l,21600r21600,l21600,xe">
              <v:stroke joinstyle="miter"/>
              <v:path gradientshapeok="t" o:connecttype="rect"/>
            </v:shapetype>
            <v:shape id="_x0000_s1724" type="#_x0000_t202" style="position:absolute;margin-left:-13.9pt;margin-top:22.65pt;width:53.85pt;height:1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XrLAIAAFoEAAAOAAAAZHJzL2Uyb0RvYy54bWysVEtv2zAMvg/YfxB0X+xkadoacYosRYYB&#13;&#10;QVsgHXpWZCkWIIuapMTOfv0oOa91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" fillcolor="white [3201]" stroked="f" strokeweight=".5pt">
              <v:textbox>
                <w:txbxContent>
                  <w:p w14:paraId="30569917" w14:textId="06EE7BED" w:rsidR="00832902" w:rsidRPr="00832902" w:rsidRDefault="00832902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14C3443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88C1F0" w14:textId="71FA5D2F" w:rsidR="005D0BD7" w:rsidRPr="00E0758C" w:rsidRDefault="005D0BD7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C850F84" w14:textId="77ECEF64" w:rsidR="00DD722E" w:rsidRPr="00E0758C" w:rsidRDefault="008A67C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B13A68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1A809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6114A5" wp14:editId="1761C4FA">
                <wp:extent cx="337235" cy="324000"/>
                <wp:effectExtent l="0" t="0" r="5715" b="0"/>
                <wp:docPr id="780477939" name="Grafik 780477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21DEB3F" w14:textId="47F858E9" w:rsidR="005D0BD7" w:rsidRPr="00E17AE8" w:rsidRDefault="005D0BD7" w:rsidP="001C3EE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A246A" w14:textId="7777777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1D956910" wp14:editId="07EC48A2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877614029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CDBD4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56910" id="_x0000_t202" coordsize="21600,21600" o:spt="202" path="m,l,21600r21600,l21600,xe">
              <v:stroke joinstyle="miter"/>
              <v:path gradientshapeok="t" o:connecttype="rect"/>
            </v:shapetype>
            <v:shape id="_x0000_s1725" type="#_x0000_t202" style="position:absolute;margin-left:-13.9pt;margin-top:22.65pt;width:53.85pt;height:1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qRPLgIAAFoEAAAOAAAAZHJzL2Uyb0RvYy54bWysVEtv2zAMvg/YfxB0X+xkadoacYosRYYB&#13;&#10;QVsgHXpWZCkWIIuapMTOfv0oOa91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" fillcolor="white [3201]" stroked="f" strokeweight=".5pt">
              <v:textbox>
                <w:txbxContent>
                  <w:p w14:paraId="1F5CDBD4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04DA4E8B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B03CC87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CA1E99" w14:textId="144FABC3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04BF55" w14:textId="1637080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2CDAFF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AB1CB6" wp14:editId="55792BE3">
                <wp:extent cx="337235" cy="324000"/>
                <wp:effectExtent l="0" t="0" r="5715" b="0"/>
                <wp:docPr id="1254558023" name="Grafik 1254558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03DF2C" w14:textId="77777777" w:rsidR="002F0035" w:rsidRPr="00E17AE8" w:rsidRDefault="002F0035" w:rsidP="001C3EE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5CAC8" w14:textId="28822D1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529497B3" wp14:editId="298C877E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55582228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57D85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497B3" id="_x0000_t202" coordsize="21600,21600" o:spt="202" path="m,l,21600r21600,l21600,xe">
              <v:stroke joinstyle="miter"/>
              <v:path gradientshapeok="t" o:connecttype="rect"/>
            </v:shapetype>
            <v:shape id="_x0000_s1726" type="#_x0000_t202" style="position:absolute;margin-left:-13.9pt;margin-top:22.65pt;width:53.85pt;height:19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uaLwIAAFoEAAAOAAAAZHJzL2Uyb0RvYy54bWysVEtv2zAMvg/YfxB0X+ykadoZcYosRYYB&#13;&#10;QVsgHXpWZCkWIIuapMTOfv0oOa91Ow27yKRI8fF9pKcPXaPJXjivwJR0OMgpEYZDpcy2pN9fl5/u&#13;&#10;Kf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" fillcolor="white [3201]" stroked="f" strokeweight=".5pt">
              <v:textbox>
                <w:txbxContent>
                  <w:p w14:paraId="3F557D85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69828502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A13EC3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F18C18" w14:textId="57A8D90C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8329B" w14:textId="3055581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4DA65DD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F36C1F8" wp14:editId="42BC0EBA">
                <wp:extent cx="337235" cy="324000"/>
                <wp:effectExtent l="0" t="0" r="5715" b="0"/>
                <wp:docPr id="1118004051" name="Grafik 1118004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3580A2" w14:textId="77777777" w:rsidR="002F0035" w:rsidRPr="00E17AE8" w:rsidRDefault="002F0035" w:rsidP="001C3EE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4623305" name="Grafik 1574623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98488165" name="Grafik 98488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89575449" name="Grafik 189575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15943E4" id="Gerader Verbinder 13911" o:spid="_x0000_s1026" style="position:absolute;z-index:251673600;visibility:visible;mso-wrap-style:square;mso-width-percent:0;mso-height-percent:0;mso-wrap-distance-left:9pt;mso-wrap-distance-top:.πmm;mso-wrap-distance-right:9pt;mso-wrap-distance-bottom:.π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039B75A8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5E44678C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8B4775">
            <w:rPr>
              <w:color w:val="737373" w:themeColor="accent3"/>
              <w:sz w:val="18"/>
              <w:szCs w:val="18"/>
            </w:rPr>
            <w:t>2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1535283930" name="Grafik 1535283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866802378" name="Grafik 866802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2E269" w14:textId="77777777" w:rsidR="009100CA" w:rsidRDefault="009100C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100CA" w:rsidRPr="00E0758C" w14:paraId="25DA32F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A69FE1" w14:textId="072229E3" w:rsidR="009100CA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00736" behindDoc="0" locked="0" layoutInCell="1" allowOverlap="1" wp14:anchorId="44AD9273" wp14:editId="138B816D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45048371" name="Grafik 1945048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502B5E" w14:textId="4836714F" w:rsidR="009100CA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9C8A91" w14:textId="201F6535" w:rsidR="009100CA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7CB937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6B2B5BF" wp14:editId="20F345D8">
                <wp:extent cx="337235" cy="324000"/>
                <wp:effectExtent l="0" t="0" r="5715" b="0"/>
                <wp:docPr id="354732003" name="Grafik 35473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B0FCEE" w14:textId="77777777" w:rsidR="009100CA" w:rsidRPr="003C704E" w:rsidRDefault="009100C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F2020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CA4B44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27802ED6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0976" behindDoc="0" locked="0" layoutInCell="1" allowOverlap="1" wp14:anchorId="7B6F226C" wp14:editId="718871C2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674403915" name="Grafik 1674403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919EF5" w14:textId="2E9B3BBE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C0754" w14:textId="5E25FA18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301F1C4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A81084E" wp14:editId="6328504E">
                <wp:extent cx="337235" cy="324000"/>
                <wp:effectExtent l="0" t="0" r="5715" b="0"/>
                <wp:docPr id="1930286923" name="Grafik 1930286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5A52452" w14:textId="77777777" w:rsidR="002B2665" w:rsidRPr="003C704E" w:rsidRDefault="002B2665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0C21E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4AD262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7953E98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5072" behindDoc="0" locked="0" layoutInCell="1" allowOverlap="1" wp14:anchorId="61115BA8" wp14:editId="71F6229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463241814" name="Grafik 463241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324705" w14:textId="4EE58740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DB4B07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9DA3EEF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9A87B4" wp14:editId="6554AD60">
                <wp:extent cx="337235" cy="324000"/>
                <wp:effectExtent l="0" t="0" r="5715" b="0"/>
                <wp:docPr id="344107439" name="Grafik 344107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19E4D88" w14:textId="77777777" w:rsidR="002B2665" w:rsidRPr="003C704E" w:rsidRDefault="002B2665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D3FF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64E064F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5C66B0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7120" behindDoc="0" locked="0" layoutInCell="1" allowOverlap="1" wp14:anchorId="50CD8CEF" wp14:editId="78A491E6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778596897" name="Grafik 778596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CDC33FF" w14:textId="5682808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6C3911C" w14:textId="2ED4C50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7A29FFC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7E2608" wp14:editId="6E85D5F3">
                <wp:extent cx="337235" cy="324000"/>
                <wp:effectExtent l="0" t="0" r="5715" b="0"/>
                <wp:docPr id="887669857" name="Grafik 887669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F8DDFC0" w14:textId="77777777" w:rsidR="002B2665" w:rsidRPr="003C704E" w:rsidRDefault="002B2665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3C607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7B90842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4CA0F90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9168" behindDoc="0" locked="0" layoutInCell="1" allowOverlap="1" wp14:anchorId="5DA4716B" wp14:editId="08A006C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872811691" name="Grafik 872811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7E2608" w14:textId="6788E865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085EC5B" w14:textId="2C9C38DB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CC924AA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E3142F4" wp14:editId="42E28719">
                <wp:extent cx="337235" cy="324000"/>
                <wp:effectExtent l="0" t="0" r="5715" b="0"/>
                <wp:docPr id="90197762" name="Grafik 90197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2A58FA" w14:textId="77777777" w:rsidR="003F0346" w:rsidRPr="003C704E" w:rsidRDefault="003F0346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31B3D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337F489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6158DF3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21216" behindDoc="0" locked="0" layoutInCell="1" allowOverlap="1" wp14:anchorId="7C668EEC" wp14:editId="0585FC08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736612767" name="Grafik 1736612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77E240" w14:textId="0A485D7C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2F7D99" w14:textId="521676DF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F25A4E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02281F9" wp14:editId="46E0D060">
                <wp:extent cx="337235" cy="324000"/>
                <wp:effectExtent l="0" t="0" r="5715" b="0"/>
                <wp:docPr id="5179082" name="Grafik 5179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1186A1" w14:textId="77777777" w:rsidR="003F0346" w:rsidRPr="003C704E" w:rsidRDefault="003F0346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61897" w14:textId="5F30699A" w:rsidR="00357FE0" w:rsidRDefault="002F0035" w:rsidP="003C704E"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4A27338" wp14:editId="3F5BEF99">
              <wp:simplePos x="0" y="0"/>
              <wp:positionH relativeFrom="column">
                <wp:posOffset>-166370</wp:posOffset>
              </wp:positionH>
              <wp:positionV relativeFrom="paragraph">
                <wp:posOffset>224155</wp:posOffset>
              </wp:positionV>
              <wp:extent cx="683895" cy="247650"/>
              <wp:effectExtent l="0" t="0" r="0" b="0"/>
              <wp:wrapNone/>
              <wp:docPr id="1068653957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5B808" w14:textId="77777777" w:rsidR="002F0035" w:rsidRPr="002F0035" w:rsidRDefault="002F0035" w:rsidP="002F003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F003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765  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733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723" type="#_x0000_t202" style="position:absolute;margin-left:-13.1pt;margin-top:17.65pt;width:53.8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" filled="f" stroked="f" strokeweight=".5pt">
              <v:textbox>
                <w:txbxContent>
                  <w:p w14:paraId="0435B808" w14:textId="77777777" w:rsidR="002F0035" w:rsidRPr="002F0035" w:rsidRDefault="002F0035" w:rsidP="002F0035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F003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765  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57FE0" w:rsidRPr="00E0758C" w14:paraId="4AEC8606" w14:textId="77777777" w:rsidTr="00866D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9BA5DB5" w14:textId="08A28E0E" w:rsidR="00357FE0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99E2E" w14:textId="6A5DE54E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F2611BF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283875B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27C33F" wp14:editId="207A2447">
                <wp:extent cx="337235" cy="324000"/>
                <wp:effectExtent l="0" t="0" r="5715" b="0"/>
                <wp:docPr id="1146885653" name="Grafik 1146885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DE7775" w14:textId="77777777" w:rsidR="00357FE0" w:rsidRPr="003C704E" w:rsidRDefault="00357FE0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CE7787"/>
    <w:multiLevelType w:val="hybridMultilevel"/>
    <w:tmpl w:val="B096D784"/>
    <w:lvl w:ilvl="0" w:tplc="B9A225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3AC"/>
    <w:multiLevelType w:val="hybridMultilevel"/>
    <w:tmpl w:val="0DC8F77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DF0"/>
    <w:multiLevelType w:val="hybridMultilevel"/>
    <w:tmpl w:val="51D4BECE"/>
    <w:lvl w:ilvl="0" w:tplc="30686BD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97E9B"/>
    <w:multiLevelType w:val="hybridMultilevel"/>
    <w:tmpl w:val="C94E4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E63C3"/>
    <w:multiLevelType w:val="hybridMultilevel"/>
    <w:tmpl w:val="D488049E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D2800"/>
    <w:multiLevelType w:val="hybridMultilevel"/>
    <w:tmpl w:val="2096A214"/>
    <w:lvl w:ilvl="0" w:tplc="4F9C99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FFFFFFFF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B54AB"/>
    <w:multiLevelType w:val="hybridMultilevel"/>
    <w:tmpl w:val="4C3623F2"/>
    <w:lvl w:ilvl="0" w:tplc="25C6714E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0939D4"/>
    <w:multiLevelType w:val="hybridMultilevel"/>
    <w:tmpl w:val="BF9C578C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D2053E"/>
    <w:multiLevelType w:val="hybridMultilevel"/>
    <w:tmpl w:val="831C4ABC"/>
    <w:lvl w:ilvl="0" w:tplc="641CEB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E23C4"/>
    <w:multiLevelType w:val="hybridMultilevel"/>
    <w:tmpl w:val="8E1E9FEA"/>
    <w:lvl w:ilvl="0" w:tplc="04070001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14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6"/>
  </w:num>
  <w:num w:numId="2" w16cid:durableId="616134930">
    <w:abstractNumId w:val="9"/>
  </w:num>
  <w:num w:numId="3" w16cid:durableId="522326839">
    <w:abstractNumId w:val="15"/>
  </w:num>
  <w:num w:numId="4" w16cid:durableId="1063680297">
    <w:abstractNumId w:val="1"/>
  </w:num>
  <w:num w:numId="5" w16cid:durableId="489559878">
    <w:abstractNumId w:val="7"/>
  </w:num>
  <w:num w:numId="6" w16cid:durableId="1343119015">
    <w:abstractNumId w:val="14"/>
  </w:num>
  <w:num w:numId="7" w16cid:durableId="542326210">
    <w:abstractNumId w:val="0"/>
  </w:num>
  <w:num w:numId="8" w16cid:durableId="658733698">
    <w:abstractNumId w:val="4"/>
  </w:num>
  <w:num w:numId="9" w16cid:durableId="1742557928">
    <w:abstractNumId w:val="11"/>
  </w:num>
  <w:num w:numId="10" w16cid:durableId="1353410889">
    <w:abstractNumId w:val="13"/>
  </w:num>
  <w:num w:numId="11" w16cid:durableId="933588149">
    <w:abstractNumId w:val="8"/>
  </w:num>
  <w:num w:numId="12" w16cid:durableId="660351373">
    <w:abstractNumId w:val="12"/>
  </w:num>
  <w:num w:numId="13" w16cid:durableId="1010255926">
    <w:abstractNumId w:val="10"/>
  </w:num>
  <w:num w:numId="14" w16cid:durableId="1396659958">
    <w:abstractNumId w:val="2"/>
  </w:num>
  <w:num w:numId="15" w16cid:durableId="1685396718">
    <w:abstractNumId w:val="3"/>
  </w:num>
  <w:num w:numId="16" w16cid:durableId="138792194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201"/>
    <w:rsid w:val="0000125A"/>
    <w:rsid w:val="00001908"/>
    <w:rsid w:val="00004F79"/>
    <w:rsid w:val="000052CA"/>
    <w:rsid w:val="00007F99"/>
    <w:rsid w:val="00010863"/>
    <w:rsid w:val="00011C8C"/>
    <w:rsid w:val="00013060"/>
    <w:rsid w:val="00013CA2"/>
    <w:rsid w:val="0001413B"/>
    <w:rsid w:val="000165EB"/>
    <w:rsid w:val="00016CC1"/>
    <w:rsid w:val="00020370"/>
    <w:rsid w:val="00021B05"/>
    <w:rsid w:val="00024511"/>
    <w:rsid w:val="00024A24"/>
    <w:rsid w:val="00024CED"/>
    <w:rsid w:val="000259A7"/>
    <w:rsid w:val="00026F34"/>
    <w:rsid w:val="00030B49"/>
    <w:rsid w:val="000316BF"/>
    <w:rsid w:val="000358FA"/>
    <w:rsid w:val="0003654F"/>
    <w:rsid w:val="000425FD"/>
    <w:rsid w:val="00042F87"/>
    <w:rsid w:val="00045A6E"/>
    <w:rsid w:val="00045C57"/>
    <w:rsid w:val="000462F0"/>
    <w:rsid w:val="00047413"/>
    <w:rsid w:val="00047591"/>
    <w:rsid w:val="0005096B"/>
    <w:rsid w:val="0005153C"/>
    <w:rsid w:val="00052B48"/>
    <w:rsid w:val="00053F96"/>
    <w:rsid w:val="000553EB"/>
    <w:rsid w:val="00056293"/>
    <w:rsid w:val="0006256C"/>
    <w:rsid w:val="00063086"/>
    <w:rsid w:val="00063C56"/>
    <w:rsid w:val="00074A2C"/>
    <w:rsid w:val="00075130"/>
    <w:rsid w:val="00076180"/>
    <w:rsid w:val="00076A10"/>
    <w:rsid w:val="00077536"/>
    <w:rsid w:val="00077847"/>
    <w:rsid w:val="00077AFE"/>
    <w:rsid w:val="00081AEE"/>
    <w:rsid w:val="0008511F"/>
    <w:rsid w:val="00085A82"/>
    <w:rsid w:val="00085ACD"/>
    <w:rsid w:val="000862AF"/>
    <w:rsid w:val="00086C22"/>
    <w:rsid w:val="00090D5B"/>
    <w:rsid w:val="00091B11"/>
    <w:rsid w:val="0009400B"/>
    <w:rsid w:val="00094034"/>
    <w:rsid w:val="00095D18"/>
    <w:rsid w:val="00096230"/>
    <w:rsid w:val="000970F9"/>
    <w:rsid w:val="00097784"/>
    <w:rsid w:val="00097AFE"/>
    <w:rsid w:val="000A2473"/>
    <w:rsid w:val="000A2BD2"/>
    <w:rsid w:val="000A412F"/>
    <w:rsid w:val="000B0A24"/>
    <w:rsid w:val="000B1991"/>
    <w:rsid w:val="000B3B46"/>
    <w:rsid w:val="000B4F68"/>
    <w:rsid w:val="000B7134"/>
    <w:rsid w:val="000C3056"/>
    <w:rsid w:val="000C56AC"/>
    <w:rsid w:val="000C7083"/>
    <w:rsid w:val="000C7D29"/>
    <w:rsid w:val="000D30D1"/>
    <w:rsid w:val="000D3B3C"/>
    <w:rsid w:val="000D488F"/>
    <w:rsid w:val="000D6CF3"/>
    <w:rsid w:val="000E1684"/>
    <w:rsid w:val="000E1B6D"/>
    <w:rsid w:val="000E1DE9"/>
    <w:rsid w:val="000E1EA1"/>
    <w:rsid w:val="000E2765"/>
    <w:rsid w:val="000E2F53"/>
    <w:rsid w:val="000F03AC"/>
    <w:rsid w:val="000F13CD"/>
    <w:rsid w:val="000F1545"/>
    <w:rsid w:val="000F32C4"/>
    <w:rsid w:val="000F3516"/>
    <w:rsid w:val="000F6551"/>
    <w:rsid w:val="000F7297"/>
    <w:rsid w:val="000F7F6B"/>
    <w:rsid w:val="001011C1"/>
    <w:rsid w:val="00101357"/>
    <w:rsid w:val="001029C2"/>
    <w:rsid w:val="00104F4B"/>
    <w:rsid w:val="00105045"/>
    <w:rsid w:val="0010640E"/>
    <w:rsid w:val="00107620"/>
    <w:rsid w:val="00111757"/>
    <w:rsid w:val="00111C40"/>
    <w:rsid w:val="00112BD0"/>
    <w:rsid w:val="00114DBF"/>
    <w:rsid w:val="00114F3B"/>
    <w:rsid w:val="00120536"/>
    <w:rsid w:val="00120554"/>
    <w:rsid w:val="00120E67"/>
    <w:rsid w:val="00121BEE"/>
    <w:rsid w:val="00122A3A"/>
    <w:rsid w:val="0012488A"/>
    <w:rsid w:val="00124D6E"/>
    <w:rsid w:val="00125525"/>
    <w:rsid w:val="00125D17"/>
    <w:rsid w:val="001312A6"/>
    <w:rsid w:val="00131F82"/>
    <w:rsid w:val="001322F2"/>
    <w:rsid w:val="0013340C"/>
    <w:rsid w:val="00133C95"/>
    <w:rsid w:val="00133CDA"/>
    <w:rsid w:val="0013505A"/>
    <w:rsid w:val="00135D78"/>
    <w:rsid w:val="00140BC5"/>
    <w:rsid w:val="00141E86"/>
    <w:rsid w:val="00142652"/>
    <w:rsid w:val="0014276C"/>
    <w:rsid w:val="0014695C"/>
    <w:rsid w:val="00146ED1"/>
    <w:rsid w:val="00146F2A"/>
    <w:rsid w:val="00150886"/>
    <w:rsid w:val="001524D5"/>
    <w:rsid w:val="00153F81"/>
    <w:rsid w:val="001559BE"/>
    <w:rsid w:val="001573BB"/>
    <w:rsid w:val="0016055E"/>
    <w:rsid w:val="00160CF7"/>
    <w:rsid w:val="001610F3"/>
    <w:rsid w:val="00164A5C"/>
    <w:rsid w:val="001654AD"/>
    <w:rsid w:val="001662C7"/>
    <w:rsid w:val="00167A4B"/>
    <w:rsid w:val="00167A9C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08B"/>
    <w:rsid w:val="001853AA"/>
    <w:rsid w:val="001858C2"/>
    <w:rsid w:val="0018699D"/>
    <w:rsid w:val="00186F64"/>
    <w:rsid w:val="00187AA7"/>
    <w:rsid w:val="00192D9F"/>
    <w:rsid w:val="001948F0"/>
    <w:rsid w:val="0019680D"/>
    <w:rsid w:val="001A1774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6C6C"/>
    <w:rsid w:val="001C79F1"/>
    <w:rsid w:val="001D17B9"/>
    <w:rsid w:val="001D47A9"/>
    <w:rsid w:val="001D62A6"/>
    <w:rsid w:val="001D6674"/>
    <w:rsid w:val="001D6AC3"/>
    <w:rsid w:val="001D7B44"/>
    <w:rsid w:val="001E08C7"/>
    <w:rsid w:val="001E402C"/>
    <w:rsid w:val="001E4845"/>
    <w:rsid w:val="001E51C8"/>
    <w:rsid w:val="001E7430"/>
    <w:rsid w:val="001F2A76"/>
    <w:rsid w:val="001F47EC"/>
    <w:rsid w:val="001F6F57"/>
    <w:rsid w:val="00200888"/>
    <w:rsid w:val="002015CF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3279"/>
    <w:rsid w:val="00213D6C"/>
    <w:rsid w:val="002150E8"/>
    <w:rsid w:val="002178DF"/>
    <w:rsid w:val="00222E96"/>
    <w:rsid w:val="00226676"/>
    <w:rsid w:val="002274BA"/>
    <w:rsid w:val="00230A99"/>
    <w:rsid w:val="002329E7"/>
    <w:rsid w:val="002330F5"/>
    <w:rsid w:val="00235B6C"/>
    <w:rsid w:val="00236F58"/>
    <w:rsid w:val="00240CAD"/>
    <w:rsid w:val="00243737"/>
    <w:rsid w:val="00252562"/>
    <w:rsid w:val="00253552"/>
    <w:rsid w:val="00261CE3"/>
    <w:rsid w:val="00262199"/>
    <w:rsid w:val="002627C4"/>
    <w:rsid w:val="00262D48"/>
    <w:rsid w:val="00264D79"/>
    <w:rsid w:val="0027078B"/>
    <w:rsid w:val="00270D4E"/>
    <w:rsid w:val="00273BC7"/>
    <w:rsid w:val="00273C8A"/>
    <w:rsid w:val="002745E0"/>
    <w:rsid w:val="00274634"/>
    <w:rsid w:val="002752D7"/>
    <w:rsid w:val="00276E7E"/>
    <w:rsid w:val="00277C1E"/>
    <w:rsid w:val="00280D67"/>
    <w:rsid w:val="00281B10"/>
    <w:rsid w:val="0028432B"/>
    <w:rsid w:val="002869C0"/>
    <w:rsid w:val="00286D11"/>
    <w:rsid w:val="00287B00"/>
    <w:rsid w:val="002969B0"/>
    <w:rsid w:val="00297993"/>
    <w:rsid w:val="002A0857"/>
    <w:rsid w:val="002A1096"/>
    <w:rsid w:val="002A17E0"/>
    <w:rsid w:val="002A3358"/>
    <w:rsid w:val="002A3531"/>
    <w:rsid w:val="002A5F55"/>
    <w:rsid w:val="002A7FD3"/>
    <w:rsid w:val="002B079B"/>
    <w:rsid w:val="002B12F6"/>
    <w:rsid w:val="002B1D54"/>
    <w:rsid w:val="002B2665"/>
    <w:rsid w:val="002B391A"/>
    <w:rsid w:val="002B7422"/>
    <w:rsid w:val="002C0F7C"/>
    <w:rsid w:val="002C1315"/>
    <w:rsid w:val="002C381B"/>
    <w:rsid w:val="002C56D1"/>
    <w:rsid w:val="002C6849"/>
    <w:rsid w:val="002C78BC"/>
    <w:rsid w:val="002D1257"/>
    <w:rsid w:val="002D1886"/>
    <w:rsid w:val="002D3D06"/>
    <w:rsid w:val="002D5F21"/>
    <w:rsid w:val="002D6E0F"/>
    <w:rsid w:val="002E0053"/>
    <w:rsid w:val="002E3030"/>
    <w:rsid w:val="002E328D"/>
    <w:rsid w:val="002E55B9"/>
    <w:rsid w:val="002E6140"/>
    <w:rsid w:val="002E7DA4"/>
    <w:rsid w:val="002F0035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24D"/>
    <w:rsid w:val="00311CDE"/>
    <w:rsid w:val="00315877"/>
    <w:rsid w:val="003158DF"/>
    <w:rsid w:val="00316640"/>
    <w:rsid w:val="0032057B"/>
    <w:rsid w:val="00320CBF"/>
    <w:rsid w:val="0032289E"/>
    <w:rsid w:val="00324169"/>
    <w:rsid w:val="003241A1"/>
    <w:rsid w:val="003244CA"/>
    <w:rsid w:val="0032682C"/>
    <w:rsid w:val="003325F2"/>
    <w:rsid w:val="00332BA3"/>
    <w:rsid w:val="00333312"/>
    <w:rsid w:val="00333FA5"/>
    <w:rsid w:val="00335B6E"/>
    <w:rsid w:val="0033677C"/>
    <w:rsid w:val="003402F9"/>
    <w:rsid w:val="003415A0"/>
    <w:rsid w:val="0034350A"/>
    <w:rsid w:val="00343698"/>
    <w:rsid w:val="003440B4"/>
    <w:rsid w:val="003446C4"/>
    <w:rsid w:val="00344789"/>
    <w:rsid w:val="00344CFE"/>
    <w:rsid w:val="00350538"/>
    <w:rsid w:val="00350DAC"/>
    <w:rsid w:val="00352164"/>
    <w:rsid w:val="00353BDB"/>
    <w:rsid w:val="00354295"/>
    <w:rsid w:val="00354A18"/>
    <w:rsid w:val="00354D8C"/>
    <w:rsid w:val="00356CEA"/>
    <w:rsid w:val="00357CE4"/>
    <w:rsid w:val="00357D79"/>
    <w:rsid w:val="00357FE0"/>
    <w:rsid w:val="003613DE"/>
    <w:rsid w:val="0036197D"/>
    <w:rsid w:val="00362FA9"/>
    <w:rsid w:val="00363593"/>
    <w:rsid w:val="003654EE"/>
    <w:rsid w:val="003655ED"/>
    <w:rsid w:val="00365D85"/>
    <w:rsid w:val="00367D3E"/>
    <w:rsid w:val="00370125"/>
    <w:rsid w:val="0037054C"/>
    <w:rsid w:val="00371F87"/>
    <w:rsid w:val="0037445F"/>
    <w:rsid w:val="00376C2F"/>
    <w:rsid w:val="00377F82"/>
    <w:rsid w:val="003820B8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2147"/>
    <w:rsid w:val="003A5215"/>
    <w:rsid w:val="003A588A"/>
    <w:rsid w:val="003A591E"/>
    <w:rsid w:val="003A6648"/>
    <w:rsid w:val="003A744F"/>
    <w:rsid w:val="003A7C9C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E0DE1"/>
    <w:rsid w:val="003E267F"/>
    <w:rsid w:val="003E26AC"/>
    <w:rsid w:val="003E4596"/>
    <w:rsid w:val="003E6872"/>
    <w:rsid w:val="003F00BC"/>
    <w:rsid w:val="003F0346"/>
    <w:rsid w:val="003F03DA"/>
    <w:rsid w:val="003F0902"/>
    <w:rsid w:val="003F223B"/>
    <w:rsid w:val="003F3BD6"/>
    <w:rsid w:val="003F625D"/>
    <w:rsid w:val="003F6BF5"/>
    <w:rsid w:val="003F7237"/>
    <w:rsid w:val="00400A74"/>
    <w:rsid w:val="004035C1"/>
    <w:rsid w:val="004041C4"/>
    <w:rsid w:val="004049B4"/>
    <w:rsid w:val="00405B3A"/>
    <w:rsid w:val="00406E9D"/>
    <w:rsid w:val="004101DF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2C7D"/>
    <w:rsid w:val="00434579"/>
    <w:rsid w:val="00436169"/>
    <w:rsid w:val="004410FB"/>
    <w:rsid w:val="00441287"/>
    <w:rsid w:val="004430E4"/>
    <w:rsid w:val="004443AB"/>
    <w:rsid w:val="00450EDC"/>
    <w:rsid w:val="00451172"/>
    <w:rsid w:val="0045755E"/>
    <w:rsid w:val="004629EB"/>
    <w:rsid w:val="00463F1E"/>
    <w:rsid w:val="00463F5D"/>
    <w:rsid w:val="00467290"/>
    <w:rsid w:val="00471BDA"/>
    <w:rsid w:val="00472112"/>
    <w:rsid w:val="00473B71"/>
    <w:rsid w:val="00477539"/>
    <w:rsid w:val="00477D11"/>
    <w:rsid w:val="00477D1D"/>
    <w:rsid w:val="004806B4"/>
    <w:rsid w:val="0048397B"/>
    <w:rsid w:val="0048465A"/>
    <w:rsid w:val="0048537F"/>
    <w:rsid w:val="00485714"/>
    <w:rsid w:val="00487E41"/>
    <w:rsid w:val="004944E9"/>
    <w:rsid w:val="00496720"/>
    <w:rsid w:val="00497530"/>
    <w:rsid w:val="00497C47"/>
    <w:rsid w:val="004A0029"/>
    <w:rsid w:val="004A2630"/>
    <w:rsid w:val="004B006A"/>
    <w:rsid w:val="004B0713"/>
    <w:rsid w:val="004B1005"/>
    <w:rsid w:val="004B1717"/>
    <w:rsid w:val="004B1E4C"/>
    <w:rsid w:val="004B27C9"/>
    <w:rsid w:val="004B43D8"/>
    <w:rsid w:val="004B66BA"/>
    <w:rsid w:val="004B7823"/>
    <w:rsid w:val="004C0FF9"/>
    <w:rsid w:val="004C3A06"/>
    <w:rsid w:val="004C70DD"/>
    <w:rsid w:val="004C71D6"/>
    <w:rsid w:val="004D01A4"/>
    <w:rsid w:val="004D033C"/>
    <w:rsid w:val="004D0A5D"/>
    <w:rsid w:val="004D2F73"/>
    <w:rsid w:val="004D367A"/>
    <w:rsid w:val="004D41F6"/>
    <w:rsid w:val="004D5108"/>
    <w:rsid w:val="004D537D"/>
    <w:rsid w:val="004D78F6"/>
    <w:rsid w:val="004E07B3"/>
    <w:rsid w:val="004E1347"/>
    <w:rsid w:val="004E349C"/>
    <w:rsid w:val="004E3A72"/>
    <w:rsid w:val="004E49B2"/>
    <w:rsid w:val="004E5545"/>
    <w:rsid w:val="004E5F18"/>
    <w:rsid w:val="004E6E5D"/>
    <w:rsid w:val="004E7328"/>
    <w:rsid w:val="004E7EF5"/>
    <w:rsid w:val="004F1321"/>
    <w:rsid w:val="004F6B97"/>
    <w:rsid w:val="004F797A"/>
    <w:rsid w:val="004F7D54"/>
    <w:rsid w:val="0050131C"/>
    <w:rsid w:val="005056E5"/>
    <w:rsid w:val="00506BFA"/>
    <w:rsid w:val="00512E4A"/>
    <w:rsid w:val="005131AB"/>
    <w:rsid w:val="0051334C"/>
    <w:rsid w:val="00513F2E"/>
    <w:rsid w:val="00515503"/>
    <w:rsid w:val="00516206"/>
    <w:rsid w:val="005169C6"/>
    <w:rsid w:val="0052085C"/>
    <w:rsid w:val="005256C6"/>
    <w:rsid w:val="00525E77"/>
    <w:rsid w:val="0053007E"/>
    <w:rsid w:val="005306EE"/>
    <w:rsid w:val="00530B72"/>
    <w:rsid w:val="00533B1B"/>
    <w:rsid w:val="00533B76"/>
    <w:rsid w:val="005347CD"/>
    <w:rsid w:val="0053554B"/>
    <w:rsid w:val="0053610C"/>
    <w:rsid w:val="00536918"/>
    <w:rsid w:val="00536F5D"/>
    <w:rsid w:val="00545929"/>
    <w:rsid w:val="00545B1B"/>
    <w:rsid w:val="00550488"/>
    <w:rsid w:val="00550986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3B5D"/>
    <w:rsid w:val="00564563"/>
    <w:rsid w:val="005659A1"/>
    <w:rsid w:val="0056638C"/>
    <w:rsid w:val="0057382C"/>
    <w:rsid w:val="00575518"/>
    <w:rsid w:val="0057597F"/>
    <w:rsid w:val="0057608C"/>
    <w:rsid w:val="00576703"/>
    <w:rsid w:val="0057784B"/>
    <w:rsid w:val="00577A57"/>
    <w:rsid w:val="00577C8D"/>
    <w:rsid w:val="00577DDC"/>
    <w:rsid w:val="005807A0"/>
    <w:rsid w:val="00582922"/>
    <w:rsid w:val="00583B56"/>
    <w:rsid w:val="0058534D"/>
    <w:rsid w:val="005879CF"/>
    <w:rsid w:val="00587F2C"/>
    <w:rsid w:val="00590CD8"/>
    <w:rsid w:val="005913FA"/>
    <w:rsid w:val="005948D3"/>
    <w:rsid w:val="00594C07"/>
    <w:rsid w:val="00596FF7"/>
    <w:rsid w:val="0059756F"/>
    <w:rsid w:val="00597645"/>
    <w:rsid w:val="005A1B94"/>
    <w:rsid w:val="005A34BE"/>
    <w:rsid w:val="005A396A"/>
    <w:rsid w:val="005A7DFB"/>
    <w:rsid w:val="005B0745"/>
    <w:rsid w:val="005B080D"/>
    <w:rsid w:val="005B181B"/>
    <w:rsid w:val="005B2620"/>
    <w:rsid w:val="005B3E4B"/>
    <w:rsid w:val="005B48DB"/>
    <w:rsid w:val="005B6F4D"/>
    <w:rsid w:val="005C24F6"/>
    <w:rsid w:val="005C26AF"/>
    <w:rsid w:val="005C35CF"/>
    <w:rsid w:val="005C3BFD"/>
    <w:rsid w:val="005C3C4F"/>
    <w:rsid w:val="005C56C1"/>
    <w:rsid w:val="005C6C34"/>
    <w:rsid w:val="005D0BD7"/>
    <w:rsid w:val="005D17F0"/>
    <w:rsid w:val="005D1C13"/>
    <w:rsid w:val="005D3569"/>
    <w:rsid w:val="005D3B6F"/>
    <w:rsid w:val="005D410F"/>
    <w:rsid w:val="005D476F"/>
    <w:rsid w:val="005D794B"/>
    <w:rsid w:val="005E0251"/>
    <w:rsid w:val="005E0F5B"/>
    <w:rsid w:val="005E5BFF"/>
    <w:rsid w:val="005E619C"/>
    <w:rsid w:val="005F005C"/>
    <w:rsid w:val="005F0A6D"/>
    <w:rsid w:val="005F1137"/>
    <w:rsid w:val="005F22E4"/>
    <w:rsid w:val="005F2953"/>
    <w:rsid w:val="005F5A22"/>
    <w:rsid w:val="005F772D"/>
    <w:rsid w:val="00600F31"/>
    <w:rsid w:val="006015F6"/>
    <w:rsid w:val="0060254B"/>
    <w:rsid w:val="00603DC4"/>
    <w:rsid w:val="00604AB1"/>
    <w:rsid w:val="00605734"/>
    <w:rsid w:val="00606B51"/>
    <w:rsid w:val="00610739"/>
    <w:rsid w:val="006110F9"/>
    <w:rsid w:val="00612E48"/>
    <w:rsid w:val="00612FB9"/>
    <w:rsid w:val="00614046"/>
    <w:rsid w:val="00614F05"/>
    <w:rsid w:val="00617AFA"/>
    <w:rsid w:val="00617C84"/>
    <w:rsid w:val="00621F9A"/>
    <w:rsid w:val="00622BFD"/>
    <w:rsid w:val="00624488"/>
    <w:rsid w:val="00624F74"/>
    <w:rsid w:val="006259AD"/>
    <w:rsid w:val="00625A30"/>
    <w:rsid w:val="00626637"/>
    <w:rsid w:val="006347EC"/>
    <w:rsid w:val="0063560B"/>
    <w:rsid w:val="00635DA8"/>
    <w:rsid w:val="00636D7F"/>
    <w:rsid w:val="00637B96"/>
    <w:rsid w:val="00640479"/>
    <w:rsid w:val="006410D6"/>
    <w:rsid w:val="00643CBD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63B"/>
    <w:rsid w:val="00666769"/>
    <w:rsid w:val="00667BB0"/>
    <w:rsid w:val="0067008E"/>
    <w:rsid w:val="00672EEB"/>
    <w:rsid w:val="00675072"/>
    <w:rsid w:val="0067534A"/>
    <w:rsid w:val="00676ADC"/>
    <w:rsid w:val="00681F02"/>
    <w:rsid w:val="00682FBC"/>
    <w:rsid w:val="00685B0E"/>
    <w:rsid w:val="00685B7A"/>
    <w:rsid w:val="006868D0"/>
    <w:rsid w:val="00686C67"/>
    <w:rsid w:val="00686FC0"/>
    <w:rsid w:val="00693B9F"/>
    <w:rsid w:val="0069670E"/>
    <w:rsid w:val="00696B7F"/>
    <w:rsid w:val="006979EF"/>
    <w:rsid w:val="006A0447"/>
    <w:rsid w:val="006A2120"/>
    <w:rsid w:val="006A22D7"/>
    <w:rsid w:val="006A253B"/>
    <w:rsid w:val="006A7431"/>
    <w:rsid w:val="006B1E07"/>
    <w:rsid w:val="006B5344"/>
    <w:rsid w:val="006B65B4"/>
    <w:rsid w:val="006C1774"/>
    <w:rsid w:val="006C3538"/>
    <w:rsid w:val="006C60EB"/>
    <w:rsid w:val="006C7499"/>
    <w:rsid w:val="006D0202"/>
    <w:rsid w:val="006D25D9"/>
    <w:rsid w:val="006D3390"/>
    <w:rsid w:val="006D37CB"/>
    <w:rsid w:val="006D3AC2"/>
    <w:rsid w:val="006D707B"/>
    <w:rsid w:val="006D7968"/>
    <w:rsid w:val="006E0676"/>
    <w:rsid w:val="006E162A"/>
    <w:rsid w:val="006E1754"/>
    <w:rsid w:val="006E3EA9"/>
    <w:rsid w:val="006E4B94"/>
    <w:rsid w:val="006E5DEC"/>
    <w:rsid w:val="006E63BC"/>
    <w:rsid w:val="006E6A4B"/>
    <w:rsid w:val="006E700D"/>
    <w:rsid w:val="006F0F14"/>
    <w:rsid w:val="006F362B"/>
    <w:rsid w:val="006F3B1C"/>
    <w:rsid w:val="006F3EF6"/>
    <w:rsid w:val="006F3F4C"/>
    <w:rsid w:val="006F4B84"/>
    <w:rsid w:val="006F5451"/>
    <w:rsid w:val="006F5505"/>
    <w:rsid w:val="00700B74"/>
    <w:rsid w:val="00704D09"/>
    <w:rsid w:val="00705357"/>
    <w:rsid w:val="00705AE4"/>
    <w:rsid w:val="0071032F"/>
    <w:rsid w:val="00712580"/>
    <w:rsid w:val="0071419E"/>
    <w:rsid w:val="00715248"/>
    <w:rsid w:val="00716DC0"/>
    <w:rsid w:val="00720E2C"/>
    <w:rsid w:val="00723347"/>
    <w:rsid w:val="00723E53"/>
    <w:rsid w:val="00724BEB"/>
    <w:rsid w:val="00725980"/>
    <w:rsid w:val="00727114"/>
    <w:rsid w:val="007306C0"/>
    <w:rsid w:val="00733CE5"/>
    <w:rsid w:val="00734981"/>
    <w:rsid w:val="007365D3"/>
    <w:rsid w:val="00736935"/>
    <w:rsid w:val="0073796D"/>
    <w:rsid w:val="00737D8D"/>
    <w:rsid w:val="00740CAE"/>
    <w:rsid w:val="0074113F"/>
    <w:rsid w:val="00750506"/>
    <w:rsid w:val="00751A89"/>
    <w:rsid w:val="00753BF8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67B57"/>
    <w:rsid w:val="007722A0"/>
    <w:rsid w:val="007723C1"/>
    <w:rsid w:val="00772723"/>
    <w:rsid w:val="00772C6E"/>
    <w:rsid w:val="0077358F"/>
    <w:rsid w:val="00773BF3"/>
    <w:rsid w:val="007751B1"/>
    <w:rsid w:val="00776C43"/>
    <w:rsid w:val="007817A6"/>
    <w:rsid w:val="00782287"/>
    <w:rsid w:val="00784962"/>
    <w:rsid w:val="00785A7D"/>
    <w:rsid w:val="00786812"/>
    <w:rsid w:val="00790A11"/>
    <w:rsid w:val="00790F21"/>
    <w:rsid w:val="00791C77"/>
    <w:rsid w:val="00792FE3"/>
    <w:rsid w:val="0079477A"/>
    <w:rsid w:val="007947DE"/>
    <w:rsid w:val="00795F88"/>
    <w:rsid w:val="0079608D"/>
    <w:rsid w:val="007A0104"/>
    <w:rsid w:val="007A149C"/>
    <w:rsid w:val="007A1C42"/>
    <w:rsid w:val="007A605F"/>
    <w:rsid w:val="007A6CB2"/>
    <w:rsid w:val="007A7B97"/>
    <w:rsid w:val="007A7FD6"/>
    <w:rsid w:val="007B19C9"/>
    <w:rsid w:val="007B2454"/>
    <w:rsid w:val="007B726E"/>
    <w:rsid w:val="007C3B5B"/>
    <w:rsid w:val="007C77F9"/>
    <w:rsid w:val="007D1C00"/>
    <w:rsid w:val="007D1F8F"/>
    <w:rsid w:val="007D3998"/>
    <w:rsid w:val="007D62DE"/>
    <w:rsid w:val="007D723D"/>
    <w:rsid w:val="007E2ED3"/>
    <w:rsid w:val="007E6AC7"/>
    <w:rsid w:val="007E7CBD"/>
    <w:rsid w:val="007F025F"/>
    <w:rsid w:val="007F3178"/>
    <w:rsid w:val="007F62C6"/>
    <w:rsid w:val="00800099"/>
    <w:rsid w:val="008026EF"/>
    <w:rsid w:val="00803F58"/>
    <w:rsid w:val="00804EEA"/>
    <w:rsid w:val="00805AFC"/>
    <w:rsid w:val="00807CF4"/>
    <w:rsid w:val="008108D9"/>
    <w:rsid w:val="008108F3"/>
    <w:rsid w:val="0081160E"/>
    <w:rsid w:val="00811D2D"/>
    <w:rsid w:val="00812B0E"/>
    <w:rsid w:val="00814EAA"/>
    <w:rsid w:val="00816B59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2902"/>
    <w:rsid w:val="00834A4C"/>
    <w:rsid w:val="00834EA4"/>
    <w:rsid w:val="008351AB"/>
    <w:rsid w:val="0083575B"/>
    <w:rsid w:val="00835983"/>
    <w:rsid w:val="00835C0B"/>
    <w:rsid w:val="008368C8"/>
    <w:rsid w:val="00841A2B"/>
    <w:rsid w:val="00841EB1"/>
    <w:rsid w:val="00844A02"/>
    <w:rsid w:val="008454DC"/>
    <w:rsid w:val="008456A0"/>
    <w:rsid w:val="00845CB8"/>
    <w:rsid w:val="00846EE1"/>
    <w:rsid w:val="0084766C"/>
    <w:rsid w:val="00850268"/>
    <w:rsid w:val="00851046"/>
    <w:rsid w:val="00851CEC"/>
    <w:rsid w:val="00854D4E"/>
    <w:rsid w:val="00855EDA"/>
    <w:rsid w:val="008616E5"/>
    <w:rsid w:val="008619E9"/>
    <w:rsid w:val="00861E34"/>
    <w:rsid w:val="0086383D"/>
    <w:rsid w:val="00866D52"/>
    <w:rsid w:val="00867A6B"/>
    <w:rsid w:val="008700DD"/>
    <w:rsid w:val="00871C2C"/>
    <w:rsid w:val="008738EB"/>
    <w:rsid w:val="00880305"/>
    <w:rsid w:val="00881822"/>
    <w:rsid w:val="00882AFE"/>
    <w:rsid w:val="00885E7E"/>
    <w:rsid w:val="008869B1"/>
    <w:rsid w:val="00891CFD"/>
    <w:rsid w:val="00893B6F"/>
    <w:rsid w:val="00895250"/>
    <w:rsid w:val="00895692"/>
    <w:rsid w:val="008A03A6"/>
    <w:rsid w:val="008A17D3"/>
    <w:rsid w:val="008A207E"/>
    <w:rsid w:val="008A4C4F"/>
    <w:rsid w:val="008A67C2"/>
    <w:rsid w:val="008A6EBF"/>
    <w:rsid w:val="008B07D1"/>
    <w:rsid w:val="008B083A"/>
    <w:rsid w:val="008B08C3"/>
    <w:rsid w:val="008B4775"/>
    <w:rsid w:val="008B539B"/>
    <w:rsid w:val="008B638F"/>
    <w:rsid w:val="008B729B"/>
    <w:rsid w:val="008B7859"/>
    <w:rsid w:val="008C0830"/>
    <w:rsid w:val="008C1673"/>
    <w:rsid w:val="008C2D5D"/>
    <w:rsid w:val="008C4891"/>
    <w:rsid w:val="008C5545"/>
    <w:rsid w:val="008C6C14"/>
    <w:rsid w:val="008C767A"/>
    <w:rsid w:val="008D6203"/>
    <w:rsid w:val="008D6498"/>
    <w:rsid w:val="008D64E8"/>
    <w:rsid w:val="008D6618"/>
    <w:rsid w:val="008D6BF7"/>
    <w:rsid w:val="008D7103"/>
    <w:rsid w:val="008E0035"/>
    <w:rsid w:val="008E0907"/>
    <w:rsid w:val="008E1743"/>
    <w:rsid w:val="008E1F56"/>
    <w:rsid w:val="008E2563"/>
    <w:rsid w:val="008E2C39"/>
    <w:rsid w:val="008E408B"/>
    <w:rsid w:val="008E62F9"/>
    <w:rsid w:val="008E6EEC"/>
    <w:rsid w:val="008F06F9"/>
    <w:rsid w:val="008F0E8A"/>
    <w:rsid w:val="008F237A"/>
    <w:rsid w:val="008F2D09"/>
    <w:rsid w:val="008F2EB4"/>
    <w:rsid w:val="008F4B5F"/>
    <w:rsid w:val="008F521D"/>
    <w:rsid w:val="009041D0"/>
    <w:rsid w:val="009043D0"/>
    <w:rsid w:val="00906263"/>
    <w:rsid w:val="009073CA"/>
    <w:rsid w:val="00907C9A"/>
    <w:rsid w:val="009100CA"/>
    <w:rsid w:val="00910EFC"/>
    <w:rsid w:val="00911328"/>
    <w:rsid w:val="009117E0"/>
    <w:rsid w:val="00911EDF"/>
    <w:rsid w:val="00913160"/>
    <w:rsid w:val="00913BC8"/>
    <w:rsid w:val="00914E01"/>
    <w:rsid w:val="0092067B"/>
    <w:rsid w:val="00924CD9"/>
    <w:rsid w:val="00925871"/>
    <w:rsid w:val="00926540"/>
    <w:rsid w:val="009270B6"/>
    <w:rsid w:val="0092716D"/>
    <w:rsid w:val="00927D4F"/>
    <w:rsid w:val="00932812"/>
    <w:rsid w:val="00934D08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4FB"/>
    <w:rsid w:val="00951793"/>
    <w:rsid w:val="00951D37"/>
    <w:rsid w:val="009529C2"/>
    <w:rsid w:val="009544F5"/>
    <w:rsid w:val="00960613"/>
    <w:rsid w:val="00962A5E"/>
    <w:rsid w:val="00963FC5"/>
    <w:rsid w:val="00964E33"/>
    <w:rsid w:val="009701AC"/>
    <w:rsid w:val="00971DCB"/>
    <w:rsid w:val="00974ACA"/>
    <w:rsid w:val="00975D0D"/>
    <w:rsid w:val="00976A0D"/>
    <w:rsid w:val="009834CC"/>
    <w:rsid w:val="00983C41"/>
    <w:rsid w:val="00986924"/>
    <w:rsid w:val="009869B8"/>
    <w:rsid w:val="0098708D"/>
    <w:rsid w:val="009870EE"/>
    <w:rsid w:val="00990F9C"/>
    <w:rsid w:val="009922C0"/>
    <w:rsid w:val="0099425F"/>
    <w:rsid w:val="009A2B38"/>
    <w:rsid w:val="009A4DAC"/>
    <w:rsid w:val="009A605B"/>
    <w:rsid w:val="009A6608"/>
    <w:rsid w:val="009A660E"/>
    <w:rsid w:val="009A6A9B"/>
    <w:rsid w:val="009A767B"/>
    <w:rsid w:val="009A771B"/>
    <w:rsid w:val="009B07DA"/>
    <w:rsid w:val="009B1745"/>
    <w:rsid w:val="009B1EEE"/>
    <w:rsid w:val="009B37AD"/>
    <w:rsid w:val="009B4F7A"/>
    <w:rsid w:val="009C07AB"/>
    <w:rsid w:val="009C2627"/>
    <w:rsid w:val="009C4E47"/>
    <w:rsid w:val="009C723C"/>
    <w:rsid w:val="009C728B"/>
    <w:rsid w:val="009C7C4A"/>
    <w:rsid w:val="009D032D"/>
    <w:rsid w:val="009D30C8"/>
    <w:rsid w:val="009D47D3"/>
    <w:rsid w:val="009E2ABB"/>
    <w:rsid w:val="009E2FC5"/>
    <w:rsid w:val="009E548C"/>
    <w:rsid w:val="009E5DC5"/>
    <w:rsid w:val="009E740A"/>
    <w:rsid w:val="009F0699"/>
    <w:rsid w:val="009F0C21"/>
    <w:rsid w:val="009F1BC6"/>
    <w:rsid w:val="009F4B5F"/>
    <w:rsid w:val="009F555C"/>
    <w:rsid w:val="009F7AE8"/>
    <w:rsid w:val="009F7FBF"/>
    <w:rsid w:val="00A00AC8"/>
    <w:rsid w:val="00A00CB5"/>
    <w:rsid w:val="00A00F20"/>
    <w:rsid w:val="00A04869"/>
    <w:rsid w:val="00A05C0B"/>
    <w:rsid w:val="00A05FEB"/>
    <w:rsid w:val="00A06C41"/>
    <w:rsid w:val="00A0735C"/>
    <w:rsid w:val="00A07BB3"/>
    <w:rsid w:val="00A07C7C"/>
    <w:rsid w:val="00A07FB0"/>
    <w:rsid w:val="00A07FE3"/>
    <w:rsid w:val="00A11083"/>
    <w:rsid w:val="00A11F1E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004"/>
    <w:rsid w:val="00A33EE3"/>
    <w:rsid w:val="00A34C62"/>
    <w:rsid w:val="00A34FC9"/>
    <w:rsid w:val="00A3606A"/>
    <w:rsid w:val="00A40232"/>
    <w:rsid w:val="00A42D49"/>
    <w:rsid w:val="00A42FF1"/>
    <w:rsid w:val="00A451D3"/>
    <w:rsid w:val="00A46915"/>
    <w:rsid w:val="00A47116"/>
    <w:rsid w:val="00A474AB"/>
    <w:rsid w:val="00A5350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6459"/>
    <w:rsid w:val="00A667A2"/>
    <w:rsid w:val="00A678FC"/>
    <w:rsid w:val="00A708A4"/>
    <w:rsid w:val="00A709C2"/>
    <w:rsid w:val="00A711EE"/>
    <w:rsid w:val="00A72E24"/>
    <w:rsid w:val="00A73563"/>
    <w:rsid w:val="00A7392C"/>
    <w:rsid w:val="00A75E70"/>
    <w:rsid w:val="00A77C0C"/>
    <w:rsid w:val="00A8189F"/>
    <w:rsid w:val="00A819F9"/>
    <w:rsid w:val="00A82B32"/>
    <w:rsid w:val="00A83021"/>
    <w:rsid w:val="00A83F0D"/>
    <w:rsid w:val="00A862D3"/>
    <w:rsid w:val="00A92325"/>
    <w:rsid w:val="00A93A99"/>
    <w:rsid w:val="00A94CB2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07E7"/>
    <w:rsid w:val="00AB1C58"/>
    <w:rsid w:val="00AB2477"/>
    <w:rsid w:val="00AB2696"/>
    <w:rsid w:val="00AB4553"/>
    <w:rsid w:val="00AB4734"/>
    <w:rsid w:val="00AB5CB4"/>
    <w:rsid w:val="00AB785E"/>
    <w:rsid w:val="00AC45A3"/>
    <w:rsid w:val="00AC5275"/>
    <w:rsid w:val="00AC74B6"/>
    <w:rsid w:val="00AC7674"/>
    <w:rsid w:val="00AD027D"/>
    <w:rsid w:val="00AD13C3"/>
    <w:rsid w:val="00AD1C72"/>
    <w:rsid w:val="00AD1ED2"/>
    <w:rsid w:val="00AD2E0B"/>
    <w:rsid w:val="00AD623E"/>
    <w:rsid w:val="00AD6B15"/>
    <w:rsid w:val="00AD791E"/>
    <w:rsid w:val="00AE0AB6"/>
    <w:rsid w:val="00AE3E32"/>
    <w:rsid w:val="00AE3EE5"/>
    <w:rsid w:val="00AE40F6"/>
    <w:rsid w:val="00AE4B56"/>
    <w:rsid w:val="00AE6358"/>
    <w:rsid w:val="00AF109E"/>
    <w:rsid w:val="00B00335"/>
    <w:rsid w:val="00B00EE2"/>
    <w:rsid w:val="00B00F42"/>
    <w:rsid w:val="00B011E0"/>
    <w:rsid w:val="00B01E3A"/>
    <w:rsid w:val="00B02910"/>
    <w:rsid w:val="00B03BF9"/>
    <w:rsid w:val="00B040FE"/>
    <w:rsid w:val="00B04A37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255D"/>
    <w:rsid w:val="00B2327C"/>
    <w:rsid w:val="00B24DE1"/>
    <w:rsid w:val="00B25BA8"/>
    <w:rsid w:val="00B262C5"/>
    <w:rsid w:val="00B27756"/>
    <w:rsid w:val="00B30199"/>
    <w:rsid w:val="00B32444"/>
    <w:rsid w:val="00B35232"/>
    <w:rsid w:val="00B3542D"/>
    <w:rsid w:val="00B35831"/>
    <w:rsid w:val="00B37647"/>
    <w:rsid w:val="00B40674"/>
    <w:rsid w:val="00B41FF9"/>
    <w:rsid w:val="00B427B8"/>
    <w:rsid w:val="00B43DC4"/>
    <w:rsid w:val="00B441CC"/>
    <w:rsid w:val="00B4676A"/>
    <w:rsid w:val="00B53DD7"/>
    <w:rsid w:val="00B5440F"/>
    <w:rsid w:val="00B54D0F"/>
    <w:rsid w:val="00B54EF4"/>
    <w:rsid w:val="00B56F51"/>
    <w:rsid w:val="00B577E2"/>
    <w:rsid w:val="00B60530"/>
    <w:rsid w:val="00B60DB4"/>
    <w:rsid w:val="00B66771"/>
    <w:rsid w:val="00B70CFD"/>
    <w:rsid w:val="00B7263D"/>
    <w:rsid w:val="00B74344"/>
    <w:rsid w:val="00B75234"/>
    <w:rsid w:val="00B760BF"/>
    <w:rsid w:val="00B77821"/>
    <w:rsid w:val="00B80FB3"/>
    <w:rsid w:val="00B843D5"/>
    <w:rsid w:val="00B849BA"/>
    <w:rsid w:val="00B84D5A"/>
    <w:rsid w:val="00B8773D"/>
    <w:rsid w:val="00B91098"/>
    <w:rsid w:val="00B9190E"/>
    <w:rsid w:val="00B91A6A"/>
    <w:rsid w:val="00B91A99"/>
    <w:rsid w:val="00B953E6"/>
    <w:rsid w:val="00BA119B"/>
    <w:rsid w:val="00BA2A29"/>
    <w:rsid w:val="00BA2A71"/>
    <w:rsid w:val="00BB01E9"/>
    <w:rsid w:val="00BB05E4"/>
    <w:rsid w:val="00BB16A5"/>
    <w:rsid w:val="00BB23B9"/>
    <w:rsid w:val="00BB243C"/>
    <w:rsid w:val="00BB456F"/>
    <w:rsid w:val="00BB4735"/>
    <w:rsid w:val="00BB543D"/>
    <w:rsid w:val="00BB6FAC"/>
    <w:rsid w:val="00BB762D"/>
    <w:rsid w:val="00BC0FA3"/>
    <w:rsid w:val="00BC2170"/>
    <w:rsid w:val="00BC35DB"/>
    <w:rsid w:val="00BC5E98"/>
    <w:rsid w:val="00BC71B3"/>
    <w:rsid w:val="00BD1B41"/>
    <w:rsid w:val="00BD21A8"/>
    <w:rsid w:val="00BD2E0D"/>
    <w:rsid w:val="00BD4139"/>
    <w:rsid w:val="00BD5277"/>
    <w:rsid w:val="00BD647E"/>
    <w:rsid w:val="00BD6BA5"/>
    <w:rsid w:val="00BE1EF5"/>
    <w:rsid w:val="00BE2ADD"/>
    <w:rsid w:val="00BE336E"/>
    <w:rsid w:val="00BE3E6F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3A9B"/>
    <w:rsid w:val="00C05056"/>
    <w:rsid w:val="00C056A1"/>
    <w:rsid w:val="00C059E7"/>
    <w:rsid w:val="00C06056"/>
    <w:rsid w:val="00C06312"/>
    <w:rsid w:val="00C069FF"/>
    <w:rsid w:val="00C06E18"/>
    <w:rsid w:val="00C06F1F"/>
    <w:rsid w:val="00C079B4"/>
    <w:rsid w:val="00C12B19"/>
    <w:rsid w:val="00C12D86"/>
    <w:rsid w:val="00C12EF9"/>
    <w:rsid w:val="00C2193A"/>
    <w:rsid w:val="00C21F77"/>
    <w:rsid w:val="00C23863"/>
    <w:rsid w:val="00C240EB"/>
    <w:rsid w:val="00C24E9F"/>
    <w:rsid w:val="00C25120"/>
    <w:rsid w:val="00C27B73"/>
    <w:rsid w:val="00C30485"/>
    <w:rsid w:val="00C31EC7"/>
    <w:rsid w:val="00C3534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52673"/>
    <w:rsid w:val="00C55E06"/>
    <w:rsid w:val="00C66483"/>
    <w:rsid w:val="00C67509"/>
    <w:rsid w:val="00C71668"/>
    <w:rsid w:val="00C75E4D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873FF"/>
    <w:rsid w:val="00C87820"/>
    <w:rsid w:val="00C90693"/>
    <w:rsid w:val="00C9163F"/>
    <w:rsid w:val="00C924F6"/>
    <w:rsid w:val="00C94274"/>
    <w:rsid w:val="00C94965"/>
    <w:rsid w:val="00C9737E"/>
    <w:rsid w:val="00CA03D2"/>
    <w:rsid w:val="00CA074C"/>
    <w:rsid w:val="00CA387B"/>
    <w:rsid w:val="00CA6D25"/>
    <w:rsid w:val="00CB1226"/>
    <w:rsid w:val="00CB12F8"/>
    <w:rsid w:val="00CB2196"/>
    <w:rsid w:val="00CB388A"/>
    <w:rsid w:val="00CB394E"/>
    <w:rsid w:val="00CB3A6B"/>
    <w:rsid w:val="00CB56D5"/>
    <w:rsid w:val="00CB670B"/>
    <w:rsid w:val="00CB673F"/>
    <w:rsid w:val="00CB72F3"/>
    <w:rsid w:val="00CC0AE8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0B1F"/>
    <w:rsid w:val="00CE304F"/>
    <w:rsid w:val="00CE4F6E"/>
    <w:rsid w:val="00CF02C5"/>
    <w:rsid w:val="00CF1330"/>
    <w:rsid w:val="00CF2749"/>
    <w:rsid w:val="00CF28DA"/>
    <w:rsid w:val="00CF2F07"/>
    <w:rsid w:val="00CF2F6C"/>
    <w:rsid w:val="00CF3F6C"/>
    <w:rsid w:val="00D00B97"/>
    <w:rsid w:val="00D00F40"/>
    <w:rsid w:val="00D046BA"/>
    <w:rsid w:val="00D05602"/>
    <w:rsid w:val="00D0635D"/>
    <w:rsid w:val="00D10077"/>
    <w:rsid w:val="00D10355"/>
    <w:rsid w:val="00D12349"/>
    <w:rsid w:val="00D150CF"/>
    <w:rsid w:val="00D1727F"/>
    <w:rsid w:val="00D235CB"/>
    <w:rsid w:val="00D23CD3"/>
    <w:rsid w:val="00D30765"/>
    <w:rsid w:val="00D32BB7"/>
    <w:rsid w:val="00D35B2E"/>
    <w:rsid w:val="00D407D3"/>
    <w:rsid w:val="00D41D0D"/>
    <w:rsid w:val="00D4245A"/>
    <w:rsid w:val="00D424AE"/>
    <w:rsid w:val="00D47BA6"/>
    <w:rsid w:val="00D5145C"/>
    <w:rsid w:val="00D521C6"/>
    <w:rsid w:val="00D53628"/>
    <w:rsid w:val="00D53CEA"/>
    <w:rsid w:val="00D55ED7"/>
    <w:rsid w:val="00D6041B"/>
    <w:rsid w:val="00D64848"/>
    <w:rsid w:val="00D663A8"/>
    <w:rsid w:val="00D67EB7"/>
    <w:rsid w:val="00D70637"/>
    <w:rsid w:val="00D72F86"/>
    <w:rsid w:val="00D75894"/>
    <w:rsid w:val="00D77266"/>
    <w:rsid w:val="00D8196C"/>
    <w:rsid w:val="00D82A43"/>
    <w:rsid w:val="00D86395"/>
    <w:rsid w:val="00D906A8"/>
    <w:rsid w:val="00D90FD1"/>
    <w:rsid w:val="00D919CC"/>
    <w:rsid w:val="00D92625"/>
    <w:rsid w:val="00D92F05"/>
    <w:rsid w:val="00D9357C"/>
    <w:rsid w:val="00D93884"/>
    <w:rsid w:val="00D93ADB"/>
    <w:rsid w:val="00D94A62"/>
    <w:rsid w:val="00D95781"/>
    <w:rsid w:val="00D9590F"/>
    <w:rsid w:val="00D95914"/>
    <w:rsid w:val="00D95C7D"/>
    <w:rsid w:val="00D96124"/>
    <w:rsid w:val="00D967E3"/>
    <w:rsid w:val="00D96ED0"/>
    <w:rsid w:val="00DA057D"/>
    <w:rsid w:val="00DA0CD3"/>
    <w:rsid w:val="00DA17A9"/>
    <w:rsid w:val="00DA1AD4"/>
    <w:rsid w:val="00DA581C"/>
    <w:rsid w:val="00DA7DEA"/>
    <w:rsid w:val="00DB0335"/>
    <w:rsid w:val="00DB0C59"/>
    <w:rsid w:val="00DB0EB3"/>
    <w:rsid w:val="00DB28DE"/>
    <w:rsid w:val="00DB2E8D"/>
    <w:rsid w:val="00DB4B03"/>
    <w:rsid w:val="00DB4B64"/>
    <w:rsid w:val="00DB688C"/>
    <w:rsid w:val="00DB6CF4"/>
    <w:rsid w:val="00DC1DBE"/>
    <w:rsid w:val="00DC4E4D"/>
    <w:rsid w:val="00DC5A26"/>
    <w:rsid w:val="00DC60D7"/>
    <w:rsid w:val="00DD07F3"/>
    <w:rsid w:val="00DD1212"/>
    <w:rsid w:val="00DD2515"/>
    <w:rsid w:val="00DD36C4"/>
    <w:rsid w:val="00DD382F"/>
    <w:rsid w:val="00DD527A"/>
    <w:rsid w:val="00DD5F0C"/>
    <w:rsid w:val="00DD722E"/>
    <w:rsid w:val="00DD7347"/>
    <w:rsid w:val="00DE01CB"/>
    <w:rsid w:val="00DE31E6"/>
    <w:rsid w:val="00DE4EDA"/>
    <w:rsid w:val="00DE56BE"/>
    <w:rsid w:val="00DE61F4"/>
    <w:rsid w:val="00DF140D"/>
    <w:rsid w:val="00DF3865"/>
    <w:rsid w:val="00DF454D"/>
    <w:rsid w:val="00DF5319"/>
    <w:rsid w:val="00DF54E3"/>
    <w:rsid w:val="00DF657A"/>
    <w:rsid w:val="00DF7948"/>
    <w:rsid w:val="00E008FF"/>
    <w:rsid w:val="00E012B4"/>
    <w:rsid w:val="00E022BD"/>
    <w:rsid w:val="00E0515E"/>
    <w:rsid w:val="00E0521F"/>
    <w:rsid w:val="00E0758C"/>
    <w:rsid w:val="00E07631"/>
    <w:rsid w:val="00E076C1"/>
    <w:rsid w:val="00E077E2"/>
    <w:rsid w:val="00E12477"/>
    <w:rsid w:val="00E124DA"/>
    <w:rsid w:val="00E14506"/>
    <w:rsid w:val="00E14F0A"/>
    <w:rsid w:val="00E14FD2"/>
    <w:rsid w:val="00E17AE8"/>
    <w:rsid w:val="00E2086B"/>
    <w:rsid w:val="00E20FAE"/>
    <w:rsid w:val="00E2197F"/>
    <w:rsid w:val="00E22D64"/>
    <w:rsid w:val="00E22FB7"/>
    <w:rsid w:val="00E24481"/>
    <w:rsid w:val="00E244C3"/>
    <w:rsid w:val="00E3056F"/>
    <w:rsid w:val="00E3244B"/>
    <w:rsid w:val="00E34202"/>
    <w:rsid w:val="00E34AD9"/>
    <w:rsid w:val="00E35A2D"/>
    <w:rsid w:val="00E403B6"/>
    <w:rsid w:val="00E41FB1"/>
    <w:rsid w:val="00E44ED6"/>
    <w:rsid w:val="00E45637"/>
    <w:rsid w:val="00E456FD"/>
    <w:rsid w:val="00E52E67"/>
    <w:rsid w:val="00E61159"/>
    <w:rsid w:val="00E6633C"/>
    <w:rsid w:val="00E6646B"/>
    <w:rsid w:val="00E6658B"/>
    <w:rsid w:val="00E7003F"/>
    <w:rsid w:val="00E704D4"/>
    <w:rsid w:val="00E711CF"/>
    <w:rsid w:val="00E71967"/>
    <w:rsid w:val="00E71F93"/>
    <w:rsid w:val="00E7596F"/>
    <w:rsid w:val="00E75A9B"/>
    <w:rsid w:val="00E75FBC"/>
    <w:rsid w:val="00E76BB7"/>
    <w:rsid w:val="00E801D0"/>
    <w:rsid w:val="00E8113A"/>
    <w:rsid w:val="00E830C3"/>
    <w:rsid w:val="00E855E8"/>
    <w:rsid w:val="00E90B98"/>
    <w:rsid w:val="00E90BA9"/>
    <w:rsid w:val="00E91C8C"/>
    <w:rsid w:val="00E938F2"/>
    <w:rsid w:val="00E94880"/>
    <w:rsid w:val="00EA08A0"/>
    <w:rsid w:val="00EA153E"/>
    <w:rsid w:val="00EA4189"/>
    <w:rsid w:val="00EA578E"/>
    <w:rsid w:val="00EA5A0E"/>
    <w:rsid w:val="00EA6FE1"/>
    <w:rsid w:val="00EB0F6A"/>
    <w:rsid w:val="00EB0FED"/>
    <w:rsid w:val="00EB1331"/>
    <w:rsid w:val="00EB1563"/>
    <w:rsid w:val="00EB5E35"/>
    <w:rsid w:val="00EC0A91"/>
    <w:rsid w:val="00EC1D0E"/>
    <w:rsid w:val="00EC1FC3"/>
    <w:rsid w:val="00EC2020"/>
    <w:rsid w:val="00EC3730"/>
    <w:rsid w:val="00EC73A0"/>
    <w:rsid w:val="00ED0531"/>
    <w:rsid w:val="00ED308D"/>
    <w:rsid w:val="00ED4B91"/>
    <w:rsid w:val="00EE2D5D"/>
    <w:rsid w:val="00EE3F91"/>
    <w:rsid w:val="00EE49F9"/>
    <w:rsid w:val="00EE5809"/>
    <w:rsid w:val="00EE6CEF"/>
    <w:rsid w:val="00EE7706"/>
    <w:rsid w:val="00EE7F4D"/>
    <w:rsid w:val="00EF0981"/>
    <w:rsid w:val="00EF1703"/>
    <w:rsid w:val="00EF2EED"/>
    <w:rsid w:val="00EF2F9C"/>
    <w:rsid w:val="00EF56B4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065"/>
    <w:rsid w:val="00F145D0"/>
    <w:rsid w:val="00F152F8"/>
    <w:rsid w:val="00F16511"/>
    <w:rsid w:val="00F167F1"/>
    <w:rsid w:val="00F16823"/>
    <w:rsid w:val="00F209BF"/>
    <w:rsid w:val="00F20CE4"/>
    <w:rsid w:val="00F2100A"/>
    <w:rsid w:val="00F224D7"/>
    <w:rsid w:val="00F2494D"/>
    <w:rsid w:val="00F24CA3"/>
    <w:rsid w:val="00F303DB"/>
    <w:rsid w:val="00F33C27"/>
    <w:rsid w:val="00F34AE1"/>
    <w:rsid w:val="00F378CB"/>
    <w:rsid w:val="00F40330"/>
    <w:rsid w:val="00F40434"/>
    <w:rsid w:val="00F40E55"/>
    <w:rsid w:val="00F41AE4"/>
    <w:rsid w:val="00F41B3E"/>
    <w:rsid w:val="00F42C84"/>
    <w:rsid w:val="00F4325B"/>
    <w:rsid w:val="00F43A93"/>
    <w:rsid w:val="00F47E76"/>
    <w:rsid w:val="00F5002D"/>
    <w:rsid w:val="00F50181"/>
    <w:rsid w:val="00F50798"/>
    <w:rsid w:val="00F5129D"/>
    <w:rsid w:val="00F515D5"/>
    <w:rsid w:val="00F51F4A"/>
    <w:rsid w:val="00F52123"/>
    <w:rsid w:val="00F525EF"/>
    <w:rsid w:val="00F56440"/>
    <w:rsid w:val="00F61B85"/>
    <w:rsid w:val="00F63CC8"/>
    <w:rsid w:val="00F64B45"/>
    <w:rsid w:val="00F6563F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5267"/>
    <w:rsid w:val="00F86491"/>
    <w:rsid w:val="00F86822"/>
    <w:rsid w:val="00F86BCD"/>
    <w:rsid w:val="00F86E63"/>
    <w:rsid w:val="00F932AE"/>
    <w:rsid w:val="00F93689"/>
    <w:rsid w:val="00F94745"/>
    <w:rsid w:val="00F95F13"/>
    <w:rsid w:val="00F96B1A"/>
    <w:rsid w:val="00F97093"/>
    <w:rsid w:val="00FA03FD"/>
    <w:rsid w:val="00FA176D"/>
    <w:rsid w:val="00FA3C81"/>
    <w:rsid w:val="00FA3E8E"/>
    <w:rsid w:val="00FA4C80"/>
    <w:rsid w:val="00FA7568"/>
    <w:rsid w:val="00FB0762"/>
    <w:rsid w:val="00FB188E"/>
    <w:rsid w:val="00FB3581"/>
    <w:rsid w:val="00FB40B8"/>
    <w:rsid w:val="00FB47AA"/>
    <w:rsid w:val="00FB5B67"/>
    <w:rsid w:val="00FC1570"/>
    <w:rsid w:val="00FC31FE"/>
    <w:rsid w:val="00FC5729"/>
    <w:rsid w:val="00FC5B9A"/>
    <w:rsid w:val="00FC65F8"/>
    <w:rsid w:val="00FC6ECC"/>
    <w:rsid w:val="00FD0A34"/>
    <w:rsid w:val="00FD11E8"/>
    <w:rsid w:val="00FD2D28"/>
    <w:rsid w:val="00FD59BF"/>
    <w:rsid w:val="00FD5AC8"/>
    <w:rsid w:val="00FD6552"/>
    <w:rsid w:val="00FE05FE"/>
    <w:rsid w:val="00FE27F5"/>
    <w:rsid w:val="00FE2CD3"/>
    <w:rsid w:val="00FE4D82"/>
    <w:rsid w:val="00FE6AD8"/>
    <w:rsid w:val="00FF087C"/>
    <w:rsid w:val="00FF12B3"/>
    <w:rsid w:val="00FF1537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95CB1326-B9A9-5A48-8B6A-CA5CB39D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111C4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1C40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8F2D09"/>
    <w:pPr>
      <w:numPr>
        <w:numId w:val="11"/>
      </w:numPr>
      <w:ind w:left="242" w:hanging="242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8F2D09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Handschrift">
    <w:name w:val="Handschrift"/>
    <w:basedOn w:val="Standard"/>
    <w:qFormat/>
    <w:rsid w:val="008351AB"/>
    <w:rPr>
      <w:rFonts w:ascii="Comic Sans MS" w:hAnsi="Comic Sans MS" w:cs="Times New Roman (Textkörper CS)"/>
      <w:color w:val="0070C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76.png"/><Relationship Id="rId21" Type="http://schemas.openxmlformats.org/officeDocument/2006/relationships/image" Target="media/image11.png"/><Relationship Id="rId42" Type="http://schemas.openxmlformats.org/officeDocument/2006/relationships/header" Target="header5.xml"/><Relationship Id="rId47" Type="http://schemas.openxmlformats.org/officeDocument/2006/relationships/hyperlink" Target="http://www.dzlm.de/vam/msk-zahlenstrahl.html" TargetMode="External"/><Relationship Id="rId63" Type="http://schemas.openxmlformats.org/officeDocument/2006/relationships/hyperlink" Target="http://www.dzlm.de/vam/msk-zahlenstrahl.html" TargetMode="External"/><Relationship Id="rId68" Type="http://schemas.openxmlformats.org/officeDocument/2006/relationships/image" Target="media/image47.wmf"/><Relationship Id="rId84" Type="http://schemas.openxmlformats.org/officeDocument/2006/relationships/image" Target="media/image57.png"/><Relationship Id="rId89" Type="http://schemas.openxmlformats.org/officeDocument/2006/relationships/hyperlink" Target="http://www.dzlm.de/vam/msk-zahlenstrahl.html" TargetMode="External"/><Relationship Id="rId112" Type="http://schemas.openxmlformats.org/officeDocument/2006/relationships/image" Target="media/image710.png"/><Relationship Id="rId16" Type="http://schemas.openxmlformats.org/officeDocument/2006/relationships/image" Target="media/image6.png"/><Relationship Id="rId107" Type="http://schemas.openxmlformats.org/officeDocument/2006/relationships/image" Target="media/image69.wmf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9.png"/><Relationship Id="rId58" Type="http://schemas.openxmlformats.org/officeDocument/2006/relationships/image" Target="media/image41.png"/><Relationship Id="rId74" Type="http://schemas.openxmlformats.org/officeDocument/2006/relationships/hyperlink" Target="http://www.dzlm.de/vam/msk-zahlenstrahl.html" TargetMode="External"/><Relationship Id="rId79" Type="http://schemas.openxmlformats.org/officeDocument/2006/relationships/hyperlink" Target="http://www.dzlm.de/vam/msk-zahlenstrahl.html" TargetMode="External"/><Relationship Id="rId102" Type="http://schemas.microsoft.com/office/2007/relationships/hdphoto" Target="media/hdphoto3.wdp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www.dzlm.de/vam/msk-zahlenstrahl.html" TargetMode="External"/><Relationship Id="rId95" Type="http://schemas.openxmlformats.org/officeDocument/2006/relationships/hyperlink" Target="https://vam.dzlm.de/vams/apps/ZahlenstrahlQ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8.emf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45.png"/><Relationship Id="rId69" Type="http://schemas.openxmlformats.org/officeDocument/2006/relationships/image" Target="media/image48.wmf"/><Relationship Id="rId113" Type="http://schemas.openxmlformats.org/officeDocument/2006/relationships/hyperlink" Target="https://mathe-sicher-koennen.dzlm.de/erklaervideos?nid=712" TargetMode="External"/><Relationship Id="rId118" Type="http://schemas.openxmlformats.org/officeDocument/2006/relationships/image" Target="media/image77.png"/><Relationship Id="rId80" Type="http://schemas.openxmlformats.org/officeDocument/2006/relationships/hyperlink" Target="http://www.dzlm.de/vam/msk-zahlenstrahl.html" TargetMode="External"/><Relationship Id="rId85" Type="http://schemas.openxmlformats.org/officeDocument/2006/relationships/image" Target="media/image58.pn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2.png"/><Relationship Id="rId103" Type="http://schemas.openxmlformats.org/officeDocument/2006/relationships/header" Target="header12.xml"/><Relationship Id="rId108" Type="http://schemas.openxmlformats.org/officeDocument/2006/relationships/image" Target="media/image69.png"/><Relationship Id="rId54" Type="http://schemas.openxmlformats.org/officeDocument/2006/relationships/hyperlink" Target="https://mathe-sicher-koennen.dzlm.de/erklaervideos?nid=711" TargetMode="External"/><Relationship Id="rId70" Type="http://schemas.openxmlformats.org/officeDocument/2006/relationships/image" Target="media/image49.wmf"/><Relationship Id="rId75" Type="http://schemas.openxmlformats.org/officeDocument/2006/relationships/hyperlink" Target="http://www.dzlm.de/vam/msk-zahlenstrahl.html" TargetMode="External"/><Relationship Id="rId91" Type="http://schemas.openxmlformats.org/officeDocument/2006/relationships/header" Target="header10.xml"/><Relationship Id="rId96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19.emf"/><Relationship Id="rId49" Type="http://schemas.openxmlformats.org/officeDocument/2006/relationships/image" Target="media/image36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image" Target="media/image32.svg"/><Relationship Id="rId60" Type="http://schemas.openxmlformats.org/officeDocument/2006/relationships/image" Target="media/image43.png"/><Relationship Id="rId65" Type="http://schemas.openxmlformats.org/officeDocument/2006/relationships/hyperlink" Target="http://www.dzlm.de/vam/msk-zahlenstrahl.html" TargetMode="External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71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hyperlink" Target="http://www.dzlm.de/vam/msk-zahlenstrahl.html" TargetMode="External"/><Relationship Id="rId76" Type="http://schemas.openxmlformats.org/officeDocument/2006/relationships/image" Target="media/image51.png"/><Relationship Id="rId97" Type="http://schemas.openxmlformats.org/officeDocument/2006/relationships/image" Target="media/image62.png"/><Relationship Id="rId104" Type="http://schemas.openxmlformats.org/officeDocument/2006/relationships/image" Target="media/image66.wmf"/><Relationship Id="rId120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header" Target="header9.xm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eader" Target="header3.xml"/><Relationship Id="rId24" Type="http://schemas.openxmlformats.org/officeDocument/2006/relationships/footer" Target="footer2.xml"/><Relationship Id="rId40" Type="http://schemas.openxmlformats.org/officeDocument/2006/relationships/header" Target="header4.xml"/><Relationship Id="rId45" Type="http://schemas.openxmlformats.org/officeDocument/2006/relationships/image" Target="media/image33.png"/><Relationship Id="rId66" Type="http://schemas.openxmlformats.org/officeDocument/2006/relationships/image" Target="media/image46.png"/><Relationship Id="rId87" Type="http://schemas.openxmlformats.org/officeDocument/2006/relationships/hyperlink" Target="https://mathe-sicher-koennen.dzlm.de/erklaervideos?nid=710" TargetMode="External"/><Relationship Id="rId110" Type="http://schemas.openxmlformats.org/officeDocument/2006/relationships/header" Target="header13.xml"/><Relationship Id="rId115" Type="http://schemas.openxmlformats.org/officeDocument/2006/relationships/image" Target="media/image74.png"/><Relationship Id="rId61" Type="http://schemas.openxmlformats.org/officeDocument/2006/relationships/image" Target="media/image44.png"/><Relationship Id="rId82" Type="http://schemas.openxmlformats.org/officeDocument/2006/relationships/image" Target="media/image5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http://www.dzlm.de/vam/msk-zahlenstrahl.html" TargetMode="External"/><Relationship Id="rId77" Type="http://schemas.openxmlformats.org/officeDocument/2006/relationships/image" Target="media/image52.png"/><Relationship Id="rId100" Type="http://schemas.openxmlformats.org/officeDocument/2006/relationships/header" Target="header11.xml"/><Relationship Id="rId105" Type="http://schemas.openxmlformats.org/officeDocument/2006/relationships/image" Target="media/image67.wmf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0.png"/><Relationship Id="rId93" Type="http://schemas.openxmlformats.org/officeDocument/2006/relationships/hyperlink" Target="http://www.dzlm.de/vam/msk-zahlenstrahl.html" TargetMode="External"/><Relationship Id="rId98" Type="http://schemas.openxmlformats.org/officeDocument/2006/relationships/image" Target="media/image63.png"/><Relationship Id="rId121" Type="http://schemas.openxmlformats.org/officeDocument/2006/relationships/header" Target="header15.xml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4.png"/><Relationship Id="rId67" Type="http://schemas.openxmlformats.org/officeDocument/2006/relationships/header" Target="header8.xml"/><Relationship Id="rId116" Type="http://schemas.openxmlformats.org/officeDocument/2006/relationships/image" Target="media/image7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header" Target="header7.xml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111" Type="http://schemas.openxmlformats.org/officeDocument/2006/relationships/header" Target="header14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0.png"/><Relationship Id="rId106" Type="http://schemas.openxmlformats.org/officeDocument/2006/relationships/image" Target="media/image68.wmf"/><Relationship Id="rId10" Type="http://schemas.openxmlformats.org/officeDocument/2006/relationships/image" Target="media/image3.png"/><Relationship Id="rId31" Type="http://schemas.microsoft.com/office/2007/relationships/hdphoto" Target="media/hdphoto1.wdp"/><Relationship Id="rId52" Type="http://schemas.openxmlformats.org/officeDocument/2006/relationships/header" Target="header6.xml"/><Relationship Id="rId73" Type="http://schemas.microsoft.com/office/2007/relationships/hdphoto" Target="media/hdphoto2.wdp"/><Relationship Id="rId78" Type="http://schemas.openxmlformats.org/officeDocument/2006/relationships/image" Target="media/image53.png"/><Relationship Id="rId94" Type="http://schemas.openxmlformats.org/officeDocument/2006/relationships/hyperlink" Target="http://www.dzlm.de/vam/msk-zahlenstrahl.html" TargetMode="External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70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20</Pages>
  <Words>3050</Words>
  <Characters>19221</Characters>
  <Application>Microsoft Office Word</Application>
  <DocSecurity>0</DocSecurity>
  <Lines>160</Lines>
  <Paragraphs>44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4</cp:revision>
  <cp:lastPrinted>2025-03-24T15:27:00Z</cp:lastPrinted>
  <dcterms:created xsi:type="dcterms:W3CDTF">2025-04-01T08:45:00Z</dcterms:created>
  <dcterms:modified xsi:type="dcterms:W3CDTF">2025-04-01T09:10:00Z</dcterms:modified>
</cp:coreProperties>
</file>