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F6C42" w14:textId="720BB017" w:rsidR="00E0758C" w:rsidRDefault="00E0758C" w:rsidP="00D150CF">
      <w:pPr>
        <w:spacing w:after="120" w:line="240" w:lineRule="auto"/>
        <w:rPr>
          <w:color w:val="FF00FF"/>
          <w:sz w:val="28"/>
          <w:szCs w:val="28"/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529728" behindDoc="1" locked="0" layoutInCell="1" allowOverlap="1" wp14:anchorId="521FFC8B" wp14:editId="457EBBA5">
            <wp:simplePos x="0" y="0"/>
            <wp:positionH relativeFrom="margin">
              <wp:posOffset>4144815</wp:posOffset>
            </wp:positionH>
            <wp:positionV relativeFrom="page">
              <wp:posOffset>1155979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45340143" w14:textId="46E4F06F" w:rsidR="00E0758C" w:rsidRPr="00E0758C" w:rsidRDefault="00E0758C" w:rsidP="00D150CF">
      <w:pPr>
        <w:tabs>
          <w:tab w:val="left" w:pos="8020"/>
        </w:tabs>
        <w:spacing w:before="240"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344789">
        <w:rPr>
          <w:b/>
          <w:color w:val="327A86" w:themeColor="text2"/>
          <w:sz w:val="56"/>
          <w:szCs w:val="56"/>
          <w:lang w:eastAsia="de-DE"/>
        </w:rPr>
        <w:t>2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344789">
        <w:rPr>
          <w:b/>
          <w:color w:val="327A86" w:themeColor="text2"/>
          <w:sz w:val="56"/>
          <w:szCs w:val="56"/>
          <w:lang w:eastAsia="de-DE"/>
        </w:rPr>
        <w:t xml:space="preserve">Zahlen ordnen </w:t>
      </w:r>
      <w:r w:rsidR="00C30485">
        <w:rPr>
          <w:b/>
          <w:color w:val="327A86" w:themeColor="text2"/>
          <w:sz w:val="56"/>
          <w:szCs w:val="56"/>
          <w:lang w:eastAsia="de-DE"/>
        </w:rPr>
        <w:t>u</w:t>
      </w:r>
      <w:r w:rsidR="00344789">
        <w:rPr>
          <w:b/>
          <w:color w:val="327A86" w:themeColor="text2"/>
          <w:sz w:val="56"/>
          <w:szCs w:val="56"/>
          <w:lang w:eastAsia="de-DE"/>
        </w:rPr>
        <w:t>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70"/>
        <w:gridCol w:w="3530"/>
      </w:tblGrid>
      <w:tr w:rsidR="00E0758C" w:rsidRPr="00E0758C" w14:paraId="6F8638E7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13AFB18" w14:textId="77777777" w:rsidR="00E0758C" w:rsidRDefault="00E0758C" w:rsidP="00E07631">
            <w:pPr>
              <w:rPr>
                <w:rFonts w:eastAsiaTheme="minorHAnsi"/>
                <w:lang w:eastAsia="en-US"/>
              </w:rPr>
            </w:pPr>
          </w:p>
          <w:p w14:paraId="1053DC5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659C0CF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4DFF40E8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7BC32535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63FBD4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6F450B94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3B60933D" w14:textId="77777777" w:rsidR="00B011E0" w:rsidRDefault="00B011E0" w:rsidP="00E07631">
            <w:pPr>
              <w:rPr>
                <w:rFonts w:eastAsiaTheme="minorHAnsi"/>
                <w:lang w:eastAsia="en-US"/>
              </w:rPr>
            </w:pPr>
          </w:p>
          <w:p w14:paraId="5F82FBAD" w14:textId="77777777" w:rsidR="00B011E0" w:rsidRPr="00E0758C" w:rsidRDefault="00B011E0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3EFE14A2" w14:textId="77777777" w:rsidR="00E0758C" w:rsidRPr="00A976D2" w:rsidRDefault="00E0758C" w:rsidP="00A976D2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14F64887" wp14:editId="5AA34AF0">
                  <wp:extent cx="2330832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2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346A5D33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0D6F701E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0B41EBC9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7AFF26DA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2982792D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73BF3" w:rsidRPr="00E0758C" w14:paraId="64E67C2D" w14:textId="77777777" w:rsidTr="00866D52">
        <w:trPr>
          <w:cantSplit/>
          <w:trHeight w:val="68"/>
          <w:jc w:val="center"/>
        </w:trPr>
        <w:tc>
          <w:tcPr>
            <w:tcW w:w="1870" w:type="dxa"/>
          </w:tcPr>
          <w:p w14:paraId="072CEE4B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A </w:t>
            </w:r>
          </w:p>
          <w:p w14:paraId="61BE59FB" w14:textId="77777777" w:rsidR="00773BF3" w:rsidRPr="00644F56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5E8EEEDD" w14:textId="0D4FE4DD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Zahlen am Zahlenstrahl lesen und darstellen</w:t>
            </w:r>
          </w:p>
          <w:p w14:paraId="2C6E77B7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4F382BF" w14:textId="3459905E" w:rsidR="00773BF3" w:rsidRPr="00D7375E" w:rsidRDefault="00773BF3" w:rsidP="00773BF3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9100CA">
              <w:rPr>
                <w:b w:val="0"/>
                <w:bCs/>
                <w:color w:val="000000"/>
              </w:rPr>
              <w:t>7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2CEB9601" w14:textId="77777777" w:rsidR="00773BF3" w:rsidRPr="00E0758C" w:rsidRDefault="00773BF3" w:rsidP="00773BF3"/>
        </w:tc>
      </w:tr>
      <w:tr w:rsidR="00773BF3" w:rsidRPr="00E0758C" w14:paraId="452356BF" w14:textId="77777777" w:rsidTr="00D64848">
        <w:trPr>
          <w:cantSplit/>
          <w:trHeight w:val="1028"/>
          <w:jc w:val="center"/>
        </w:trPr>
        <w:tc>
          <w:tcPr>
            <w:tcW w:w="1870" w:type="dxa"/>
          </w:tcPr>
          <w:p w14:paraId="7936C60D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B </w:t>
            </w:r>
          </w:p>
          <w:p w14:paraId="4558DCA7" w14:textId="77777777" w:rsidR="00773BF3" w:rsidRPr="00773BF3" w:rsidRDefault="00773BF3" w:rsidP="00773BF3"/>
        </w:tc>
        <w:tc>
          <w:tcPr>
            <w:tcW w:w="7201" w:type="dxa"/>
            <w:gridSpan w:val="2"/>
          </w:tcPr>
          <w:p w14:paraId="7D15DD23" w14:textId="65A1DAB3" w:rsidR="00773BF3" w:rsidRDefault="00773BF3" w:rsidP="00773BF3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751A89"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344789">
              <w:rPr>
                <w:rFonts w:eastAsiaTheme="minorHAnsi"/>
                <w:color w:val="000000" w:themeColor="text1"/>
                <w:lang w:eastAsia="en-US"/>
              </w:rPr>
              <w:t xml:space="preserve">Zahlen </w:t>
            </w:r>
            <w:r w:rsidR="00831EC7">
              <w:rPr>
                <w:rFonts w:eastAsiaTheme="minorHAnsi"/>
                <w:color w:val="000000" w:themeColor="text1"/>
                <w:lang w:eastAsia="en-US"/>
              </w:rPr>
              <w:t xml:space="preserve">einordnen und </w:t>
            </w:r>
            <w:r w:rsidR="008A67C2">
              <w:rPr>
                <w:rFonts w:eastAsiaTheme="minorHAnsi"/>
                <w:color w:val="000000" w:themeColor="text1"/>
                <w:lang w:eastAsia="en-US"/>
              </w:rPr>
              <w:t>vergleichen</w:t>
            </w:r>
          </w:p>
          <w:p w14:paraId="4AD18C30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3FBECAB" w14:textId="18CB777C" w:rsidR="00773BF3" w:rsidRPr="00A00CB5" w:rsidRDefault="00773BF3" w:rsidP="00773BF3">
            <w:pPr>
              <w:pStyle w:val="Nummerierung"/>
              <w:rPr>
                <w:rFonts w:eastAsiaTheme="minorHAnsi"/>
                <w:color w:val="000000"/>
                <w:lang w:eastAsia="en-US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A94CB2">
              <w:rPr>
                <w:b w:val="0"/>
                <w:bCs/>
                <w:color w:val="000000" w:themeColor="text1"/>
              </w:rPr>
              <w:t>vier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</w:t>
            </w:r>
            <w:r w:rsidRPr="00A00CB5">
              <w:rPr>
                <w:b w:val="0"/>
                <w:bCs/>
                <w:color w:val="000000"/>
              </w:rPr>
              <w:t xml:space="preserve">heiten </w:t>
            </w:r>
            <w:r w:rsidR="00B34B05">
              <w:rPr>
                <w:b w:val="0"/>
                <w:bCs/>
                <w:color w:val="000000"/>
              </w:rPr>
              <w:t>6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2B35727" w14:textId="77777777" w:rsidR="00773BF3" w:rsidRPr="00E0758C" w:rsidRDefault="00773BF3" w:rsidP="00773BF3">
            <w:pPr>
              <w:rPr>
                <w:b/>
                <w:color w:val="327A86" w:themeColor="text2"/>
              </w:rPr>
            </w:pPr>
          </w:p>
        </w:tc>
      </w:tr>
      <w:tr w:rsidR="00773BF3" w:rsidRPr="00E0758C" w14:paraId="38B71D30" w14:textId="77777777" w:rsidTr="00D64848">
        <w:trPr>
          <w:cantSplit/>
          <w:trHeight w:val="876"/>
          <w:jc w:val="center"/>
        </w:trPr>
        <w:tc>
          <w:tcPr>
            <w:tcW w:w="1870" w:type="dxa"/>
          </w:tcPr>
          <w:p w14:paraId="77C3C695" w14:textId="77777777" w:rsidR="00773BF3" w:rsidRPr="00E0758C" w:rsidRDefault="00773BF3" w:rsidP="00773BF3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>Baustein N</w:t>
            </w:r>
            <w:r>
              <w:rPr>
                <w:rFonts w:eastAsiaTheme="minorHAnsi"/>
                <w:lang w:eastAsia="en-US"/>
              </w:rPr>
              <w:t>2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C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2CA6433B" w14:textId="77777777" w:rsidR="00773BF3" w:rsidRDefault="00773BF3" w:rsidP="00773BF3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16E0714" w14:textId="0DAA9EFC" w:rsidR="00773BF3" w:rsidRPr="00773BF3" w:rsidRDefault="00773BF3" w:rsidP="00773BF3">
            <w:pPr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773BF3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Ich kann in Schritten zählen</w:t>
            </w:r>
          </w:p>
          <w:p w14:paraId="7512392B" w14:textId="77777777" w:rsidR="00773BF3" w:rsidRDefault="00773BF3" w:rsidP="00773BF3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8124AB5" w14:textId="641726E0" w:rsidR="00773BF3" w:rsidRDefault="00773BF3" w:rsidP="00016CC1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A00CB5">
              <w:rPr>
                <w:b w:val="0"/>
                <w:bCs/>
                <w:color w:val="000000"/>
              </w:rPr>
              <w:t>Fördereinheiten (</w:t>
            </w:r>
            <w:r w:rsidR="003820B8">
              <w:rPr>
                <w:b w:val="0"/>
                <w:bCs/>
                <w:color w:val="000000"/>
              </w:rPr>
              <w:t>3</w:t>
            </w:r>
            <w:r w:rsidRPr="00A00CB5">
              <w:rPr>
                <w:b w:val="0"/>
                <w:bCs/>
                <w:color w:val="000000"/>
              </w:rPr>
              <w:t xml:space="preserve"> Seiten)</w:t>
            </w:r>
          </w:p>
          <w:p w14:paraId="5FE50A77" w14:textId="77777777" w:rsidR="00D150CF" w:rsidRDefault="00D150CF" w:rsidP="00016CC1">
            <w:pPr>
              <w:pStyle w:val="Nummerierung"/>
              <w:rPr>
                <w:b w:val="0"/>
                <w:bCs/>
                <w:color w:val="000000"/>
              </w:rPr>
            </w:pPr>
          </w:p>
          <w:p w14:paraId="422A0386" w14:textId="77777777" w:rsidR="00D150CF" w:rsidRDefault="00D150CF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57281B96" w14:textId="77777777" w:rsidR="009834CC" w:rsidRPr="00016CC1" w:rsidRDefault="009834CC" w:rsidP="00016CC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E0758C" w:rsidRPr="00E0758C" w14:paraId="0AAA5DD7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5922094" w14:textId="77777777" w:rsidR="00E0758C" w:rsidRPr="009834CC" w:rsidRDefault="00E0758C" w:rsidP="00B011E0">
            <w:pPr>
              <w:spacing w:before="60" w:line="240" w:lineRule="auto"/>
              <w:jc w:val="both"/>
              <w:rPr>
                <w:color w:val="737373" w:themeColor="accent3"/>
                <w:sz w:val="16"/>
                <w:szCs w:val="16"/>
              </w:rPr>
            </w:pPr>
            <w:r w:rsidRPr="009834CC">
              <w:rPr>
                <w:noProof/>
                <w:color w:val="737373" w:themeColor="accent3"/>
                <w:sz w:val="16"/>
                <w:szCs w:val="16"/>
              </w:rPr>
              <w:drawing>
                <wp:inline distT="0" distB="0" distL="0" distR="0" wp14:anchorId="58792EEE" wp14:editId="3C0A3CA0">
                  <wp:extent cx="829310" cy="292735"/>
                  <wp:effectExtent l="0" t="0" r="889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11F8A3A3" w14:textId="02361C9C" w:rsidR="00E0758C" w:rsidRPr="009834CC" w:rsidRDefault="00E0758C" w:rsidP="00B011E0">
            <w:pPr>
              <w:pStyle w:val="Impressum"/>
              <w:spacing w:before="60"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Dieses Material wurde durch </w:t>
            </w:r>
            <w:r w:rsidR="00976A0D" w:rsidRPr="009834CC">
              <w:rPr>
                <w:sz w:val="16"/>
                <w:szCs w:val="16"/>
              </w:rPr>
              <w:t>Corinna Mosandl</w:t>
            </w:r>
            <w:r w:rsidR="00B35831" w:rsidRPr="009834CC">
              <w:rPr>
                <w:sz w:val="16"/>
                <w:szCs w:val="16"/>
              </w:rPr>
              <w:t>,</w:t>
            </w:r>
            <w:r w:rsidR="00976A0D" w:rsidRPr="009834CC">
              <w:rPr>
                <w:sz w:val="16"/>
                <w:szCs w:val="16"/>
              </w:rPr>
              <w:t xml:space="preserve"> Marcus Nührenbörger</w:t>
            </w:r>
            <w:r w:rsidR="00CE0B1F" w:rsidRPr="009834CC">
              <w:rPr>
                <w:sz w:val="16"/>
                <w:szCs w:val="16"/>
              </w:rPr>
              <w:t>,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Kathrin Akinwunmi, Theresa Deutscher </w:t>
            </w:r>
            <w:r w:rsidR="00B35831" w:rsidRPr="009834CC">
              <w:rPr>
                <w:sz w:val="16"/>
                <w:szCs w:val="16"/>
              </w:rPr>
              <w:t xml:space="preserve">und Christoph Selter </w:t>
            </w:r>
            <w:r w:rsidR="00624488" w:rsidRPr="009834CC">
              <w:rPr>
                <w:sz w:val="16"/>
                <w:szCs w:val="16"/>
              </w:rPr>
              <w:t xml:space="preserve">in der 1. Auflage </w:t>
            </w:r>
            <w:r w:rsidRPr="009834CC">
              <w:rPr>
                <w:sz w:val="16"/>
                <w:szCs w:val="16"/>
              </w:rPr>
              <w:t xml:space="preserve">konzipiert und durch </w:t>
            </w:r>
            <w:r w:rsidR="00773BF3" w:rsidRPr="009834CC">
              <w:rPr>
                <w:sz w:val="16"/>
                <w:szCs w:val="16"/>
              </w:rPr>
              <w:t>Anne Tester</w:t>
            </w:r>
            <w:r w:rsidR="00624488" w:rsidRPr="009834CC">
              <w:rPr>
                <w:sz w:val="16"/>
                <w:szCs w:val="16"/>
              </w:rPr>
              <w:t>, Lena Böing</w:t>
            </w:r>
            <w:r w:rsidR="00C71668">
              <w:rPr>
                <w:sz w:val="16"/>
                <w:szCs w:val="16"/>
              </w:rPr>
              <w:t xml:space="preserve">, </w:t>
            </w:r>
            <w:r w:rsidR="00C71668" w:rsidRPr="009834CC">
              <w:rPr>
                <w:sz w:val="16"/>
                <w:szCs w:val="16"/>
              </w:rPr>
              <w:t>Claudia Ademmer</w:t>
            </w:r>
            <w:r w:rsidR="00624488" w:rsidRPr="009834CC">
              <w:rPr>
                <w:sz w:val="16"/>
                <w:szCs w:val="16"/>
              </w:rPr>
              <w:t xml:space="preserve"> </w:t>
            </w:r>
            <w:r w:rsidR="00C71668">
              <w:rPr>
                <w:sz w:val="16"/>
                <w:szCs w:val="16"/>
              </w:rPr>
              <w:t xml:space="preserve">und Susanne Prediger, </w:t>
            </w:r>
            <w:r w:rsidR="00624488" w:rsidRPr="009834CC">
              <w:rPr>
                <w:sz w:val="16"/>
                <w:szCs w:val="16"/>
              </w:rPr>
              <w:t>in der 2. Auflage überarbeitet</w:t>
            </w:r>
            <w:r w:rsidRPr="009834CC">
              <w:rPr>
                <w:sz w:val="16"/>
                <w:szCs w:val="16"/>
              </w:rPr>
              <w:t xml:space="preserve">. Es kann unter der Creative Commons Lizenz BY-NC-SA (Namensnennung – Nicht </w:t>
            </w:r>
            <w:r w:rsidR="00CE0B1F" w:rsidRPr="009834CC">
              <w:rPr>
                <w:sz w:val="16"/>
                <w:szCs w:val="16"/>
              </w:rPr>
              <w:t xml:space="preserve">kommerziell </w:t>
            </w:r>
            <w:r w:rsidRPr="009834CC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E0758C" w:rsidRPr="00976A0D" w14:paraId="4157EAAF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44DEA85E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2CEDFEE2" w14:textId="70F44697" w:rsidR="00E0758C" w:rsidRPr="009834CC" w:rsidRDefault="00976A0D" w:rsidP="00D150CF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Mosandl</w:t>
            </w:r>
            <w:r w:rsidR="00B35831" w:rsidRPr="009834CC">
              <w:rPr>
                <w:sz w:val="16"/>
                <w:szCs w:val="16"/>
              </w:rPr>
              <w:t xml:space="preserve">, Corinna, </w:t>
            </w:r>
            <w:r w:rsidRPr="009834CC">
              <w:rPr>
                <w:sz w:val="16"/>
                <w:szCs w:val="16"/>
              </w:rPr>
              <w:t>Nührenbörger</w:t>
            </w:r>
            <w:r w:rsidR="00A3606A" w:rsidRPr="009834CC">
              <w:rPr>
                <w:sz w:val="16"/>
                <w:szCs w:val="16"/>
              </w:rPr>
              <w:t xml:space="preserve">, </w:t>
            </w:r>
            <w:r w:rsidR="00B35831" w:rsidRPr="009834CC">
              <w:rPr>
                <w:sz w:val="16"/>
                <w:szCs w:val="16"/>
              </w:rPr>
              <w:t xml:space="preserve">Marcus, Deutscher, Theresa, Akinwunmi, Kathrin, Selter, Christoph, </w:t>
            </w:r>
            <w:r w:rsidR="00A3606A" w:rsidRPr="009834CC">
              <w:rPr>
                <w:color w:val="7F7F7F" w:themeColor="text1" w:themeTint="80"/>
                <w:sz w:val="16"/>
                <w:szCs w:val="16"/>
              </w:rPr>
              <w:t>Tester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Anne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&amp;</w:t>
            </w:r>
            <w:r w:rsidR="00624488" w:rsidRPr="009834CC">
              <w:rPr>
                <w:color w:val="7F7F7F" w:themeColor="text1" w:themeTint="80"/>
                <w:sz w:val="16"/>
                <w:szCs w:val="16"/>
              </w:rPr>
              <w:t xml:space="preserve"> Böing</w:t>
            </w:r>
            <w:r w:rsidR="00B35831" w:rsidRPr="009834CC">
              <w:rPr>
                <w:color w:val="7F7F7F" w:themeColor="text1" w:themeTint="80"/>
                <w:sz w:val="16"/>
                <w:szCs w:val="16"/>
              </w:rPr>
              <w:t>, Lena</w:t>
            </w:r>
            <w:r w:rsidRPr="009834CC">
              <w:rPr>
                <w:color w:val="7F7F7F" w:themeColor="text1" w:themeTint="80"/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>(202</w:t>
            </w:r>
            <w:r w:rsidR="00716DC0" w:rsidRPr="009834CC">
              <w:rPr>
                <w:sz w:val="16"/>
                <w:szCs w:val="16"/>
              </w:rPr>
              <w:t>5</w:t>
            </w:r>
            <w:r w:rsidR="00E0758C" w:rsidRPr="009834CC">
              <w:rPr>
                <w:sz w:val="16"/>
                <w:szCs w:val="16"/>
              </w:rPr>
              <w:t>). Mathe sicher können</w:t>
            </w:r>
            <w:r w:rsidR="00B35831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Diagnose- und Förderbausteine N</w:t>
            </w:r>
            <w:r w:rsidR="00B80FB3" w:rsidRPr="009834CC">
              <w:rPr>
                <w:sz w:val="16"/>
                <w:szCs w:val="16"/>
              </w:rPr>
              <w:t>2</w:t>
            </w:r>
            <w:r w:rsidR="00E0758C" w:rsidRPr="009834CC">
              <w:rPr>
                <w:sz w:val="16"/>
                <w:szCs w:val="16"/>
              </w:rPr>
              <w:t>: Zahlen</w:t>
            </w:r>
            <w:r w:rsidR="00B80FB3" w:rsidRPr="009834CC">
              <w:rPr>
                <w:sz w:val="16"/>
                <w:szCs w:val="16"/>
              </w:rPr>
              <w:t xml:space="preserve"> ordnen und vergleichen</w:t>
            </w:r>
            <w:r w:rsidR="00CE0B1F" w:rsidRPr="009834CC">
              <w:rPr>
                <w:sz w:val="16"/>
                <w:szCs w:val="16"/>
              </w:rPr>
              <w:t>.</w:t>
            </w:r>
            <w:r w:rsidR="00E0758C" w:rsidRPr="009834CC">
              <w:rPr>
                <w:sz w:val="16"/>
                <w:szCs w:val="16"/>
              </w:rPr>
              <w:t xml:space="preserve"> </w:t>
            </w:r>
            <w:r w:rsidR="00CE0B1F" w:rsidRPr="009834CC">
              <w:rPr>
                <w:sz w:val="16"/>
                <w:szCs w:val="16"/>
              </w:rPr>
              <w:t xml:space="preserve">In Christoph Selter, Susanne Prediger, Marcus Nührenbörger &amp; Stephan Hußmann (Hrsg.), Mathe sicher können. Diagnose- und Förderkonzept zur Sicherung mathematischer Basiskompetenzen </w:t>
            </w:r>
            <w:r w:rsidR="00624488" w:rsidRPr="009834CC">
              <w:rPr>
                <w:sz w:val="16"/>
                <w:szCs w:val="16"/>
              </w:rPr>
              <w:t>(2. Auflage).</w:t>
            </w:r>
            <w:r w:rsidR="00B35831" w:rsidRPr="009834CC">
              <w:rPr>
                <w:sz w:val="16"/>
                <w:szCs w:val="16"/>
              </w:rPr>
              <w:t xml:space="preserve"> </w:t>
            </w:r>
            <w:r w:rsidR="00E0758C" w:rsidRPr="009834CC">
              <w:rPr>
                <w:sz w:val="16"/>
                <w:szCs w:val="16"/>
              </w:rPr>
              <w:t xml:space="preserve">Open Educational Resources unter </w:t>
            </w:r>
            <w:r w:rsidR="00624488" w:rsidRPr="009834CC">
              <w:rPr>
                <w:sz w:val="16"/>
                <w:szCs w:val="16"/>
              </w:rPr>
              <w:t>mathe-sicher-koennen.dzlm.de/nz#n2</w:t>
            </w:r>
          </w:p>
        </w:tc>
      </w:tr>
      <w:tr w:rsidR="00E0758C" w:rsidRPr="00E0758C" w14:paraId="077E61A0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64D31975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4675231F" w14:textId="77777777" w:rsidR="00E0758C" w:rsidRPr="009834CC" w:rsidRDefault="00E0758C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  <w:p w14:paraId="71B3C506" w14:textId="77777777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  <w:p w14:paraId="11848E33" w14:textId="3AFBA0E3" w:rsidR="00AD6B15" w:rsidRPr="009834CC" w:rsidRDefault="00AD6B15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</w:p>
        </w:tc>
        <w:tc>
          <w:tcPr>
            <w:tcW w:w="7200" w:type="dxa"/>
            <w:gridSpan w:val="2"/>
          </w:tcPr>
          <w:p w14:paraId="254FF533" w14:textId="00B0C662" w:rsidR="00207B8D" w:rsidRPr="009834CC" w:rsidRDefault="00E2197F" w:rsidP="00D150CF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Gegenüber der 1. Auflage des Materials (2014) wurde die 2. Auflage weiterentwickelt, um noch </w:t>
            </w:r>
            <w:proofErr w:type="spellStart"/>
            <w:r w:rsidRPr="009834CC">
              <w:rPr>
                <w:sz w:val="16"/>
                <w:szCs w:val="16"/>
              </w:rPr>
              <w:t>fokussiertere</w:t>
            </w:r>
            <w:proofErr w:type="spellEnd"/>
            <w:r w:rsidRPr="009834CC">
              <w:rPr>
                <w:sz w:val="16"/>
                <w:szCs w:val="16"/>
              </w:rPr>
              <w:t xml:space="preserve"> Aufgaben zu bieten, unterstützt durch Sprachangebote und Erklärvideos. Die zu diesem Diagnose- und Fördermaterial gehörigen Didaktischen Kommentare, Erklärvideos und Fortbildungsfilme sind zu finden unter mathe-sicher-koennen.dzlm.de/</w:t>
            </w:r>
            <w:proofErr w:type="spellStart"/>
            <w:r w:rsidRPr="009834CC">
              <w:rPr>
                <w:sz w:val="16"/>
                <w:szCs w:val="16"/>
              </w:rPr>
              <w:t>nz</w:t>
            </w:r>
            <w:proofErr w:type="spellEnd"/>
            <w:r w:rsidRPr="009834CC">
              <w:rPr>
                <w:sz w:val="16"/>
                <w:szCs w:val="16"/>
              </w:rPr>
              <w:t xml:space="preserve">. </w:t>
            </w:r>
          </w:p>
        </w:tc>
      </w:tr>
      <w:tr w:rsidR="00E2197F" w:rsidRPr="00E0758C" w14:paraId="7DAE7383" w14:textId="77777777" w:rsidTr="0055281F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135354D6" w14:textId="287445FA" w:rsidR="00E2197F" w:rsidRPr="009834CC" w:rsidRDefault="00E2197F" w:rsidP="00D150CF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9834CC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7EEA4D8F" w14:textId="3DA54AF0" w:rsidR="00E2197F" w:rsidRPr="009834CC" w:rsidRDefault="00E2197F" w:rsidP="002E328D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>Benutzt wird ab Aufgabe 3.3 immer mal wieder ein digitaler (zoombarer, dynamischer) Zahlenstrahl, der auch am Smartphone funktioniert.</w:t>
            </w:r>
            <w:r w:rsidR="002E328D">
              <w:rPr>
                <w:sz w:val="16"/>
                <w:szCs w:val="16"/>
              </w:rPr>
              <w:t xml:space="preserve"> </w:t>
            </w:r>
            <w:hyperlink r:id="rId11" w:history="1">
              <w:r w:rsidR="002E328D" w:rsidRPr="002E328D">
                <w:rPr>
                  <w:rStyle w:val="Hyperlink"/>
                </w:rPr>
                <w:t>dzlm.de/</w:t>
              </w:r>
              <w:proofErr w:type="spellStart"/>
              <w:r w:rsidR="002E328D" w:rsidRPr="002E328D">
                <w:rPr>
                  <w:rStyle w:val="Hyperlink"/>
                </w:rPr>
                <w:t>vam</w:t>
              </w:r>
              <w:proofErr w:type="spellEnd"/>
              <w:r w:rsidR="002E328D" w:rsidRPr="002E328D">
                <w:rPr>
                  <w:rStyle w:val="Hyperlink"/>
                </w:rPr>
                <w:t>/msk-zahlenstrahl.html</w:t>
              </w:r>
            </w:hyperlink>
            <w:r w:rsidRPr="009834CC">
              <w:rPr>
                <w:sz w:val="16"/>
                <w:szCs w:val="16"/>
              </w:rPr>
              <w:t xml:space="preserve"> sowie Erklärvideos, alle verlinkt unter mathe-sicher-koennen.dzlm.de/nz#n2.</w:t>
            </w:r>
          </w:p>
        </w:tc>
      </w:tr>
    </w:tbl>
    <w:p w14:paraId="1673DE2A" w14:textId="77777777" w:rsidR="00C9163F" w:rsidRDefault="00C9163F" w:rsidP="00C9163F">
      <w:pPr>
        <w:sectPr w:rsidR="00C9163F" w:rsidSect="00C75E4D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14"/>
        <w:gridCol w:w="411"/>
        <w:gridCol w:w="1092"/>
        <w:gridCol w:w="1700"/>
        <w:gridCol w:w="1985"/>
        <w:gridCol w:w="3234"/>
        <w:gridCol w:w="25"/>
      </w:tblGrid>
      <w:tr w:rsidR="00AC7674" w:rsidRPr="00E0758C" w14:paraId="472B1F06" w14:textId="77777777" w:rsidTr="007A1C42">
        <w:tc>
          <w:tcPr>
            <w:tcW w:w="610" w:type="dxa"/>
          </w:tcPr>
          <w:bookmarkEnd w:id="0"/>
          <w:p w14:paraId="761EBD15" w14:textId="77777777" w:rsidR="00AC7674" w:rsidRPr="00E0758C" w:rsidRDefault="00AC7674" w:rsidP="00672EEB">
            <w:pPr>
              <w:pStyle w:val="berschrift1"/>
              <w:spacing w:line="240" w:lineRule="auto"/>
            </w:pPr>
            <w:r w:rsidRPr="00E0758C">
              <w:lastRenderedPageBreak/>
              <w:t>A</w:t>
            </w:r>
          </w:p>
        </w:tc>
        <w:tc>
          <w:tcPr>
            <w:tcW w:w="8461" w:type="dxa"/>
            <w:gridSpan w:val="7"/>
          </w:tcPr>
          <w:p w14:paraId="1448C7F1" w14:textId="11AF11CA" w:rsidR="00AC7674" w:rsidRPr="00E0758C" w:rsidRDefault="000C3056" w:rsidP="00672EEB">
            <w:pPr>
              <w:pStyle w:val="berschrift1"/>
              <w:spacing w:line="240" w:lineRule="auto"/>
              <w:rPr>
                <w:noProof/>
              </w:rPr>
            </w:pPr>
            <w:r>
              <w:t>Kann ich</w:t>
            </w:r>
            <w:r w:rsidR="00344789" w:rsidRPr="00344789">
              <w:t xml:space="preserve"> Zahlen am Zahlenstrahl lesen und darstellen</w:t>
            </w:r>
            <w:r>
              <w:t>?</w:t>
            </w:r>
          </w:p>
        </w:tc>
      </w:tr>
      <w:tr w:rsidR="00AC7674" w:rsidRPr="00E0758C" w14:paraId="599BC7D9" w14:textId="77777777" w:rsidTr="007A1C42">
        <w:tc>
          <w:tcPr>
            <w:tcW w:w="610" w:type="dxa"/>
          </w:tcPr>
          <w:p w14:paraId="5C52050A" w14:textId="77777777" w:rsidR="00AC7674" w:rsidRPr="00AC7674" w:rsidRDefault="00AC7674" w:rsidP="00CA074C">
            <w:pPr>
              <w:pStyle w:val="berschrift6"/>
            </w:pPr>
            <w:r w:rsidRPr="00AC7674">
              <w:t>1</w:t>
            </w:r>
          </w:p>
        </w:tc>
        <w:tc>
          <w:tcPr>
            <w:tcW w:w="8461" w:type="dxa"/>
            <w:gridSpan w:val="7"/>
          </w:tcPr>
          <w:p w14:paraId="519844FF" w14:textId="77777777" w:rsidR="00AC7674" w:rsidRPr="00AC7674" w:rsidRDefault="005A396A" w:rsidP="00CA074C">
            <w:pPr>
              <w:pStyle w:val="berschrift6"/>
              <w:rPr>
                <w:noProof/>
              </w:rPr>
            </w:pPr>
            <w:r w:rsidRPr="005A396A">
              <w:t>Zahlen an der Hunderterkette</w:t>
            </w:r>
          </w:p>
        </w:tc>
      </w:tr>
      <w:tr w:rsidR="005A396A" w:rsidRPr="00E0758C" w14:paraId="3E1A56F4" w14:textId="77777777" w:rsidTr="00105045">
        <w:tc>
          <w:tcPr>
            <w:tcW w:w="610" w:type="dxa"/>
          </w:tcPr>
          <w:p w14:paraId="484EA82C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0C967FBF" w14:textId="5D393C3C" w:rsidR="005A396A" w:rsidRPr="00E0758C" w:rsidRDefault="00545B1B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2543488" behindDoc="0" locked="0" layoutInCell="1" allowOverlap="1" wp14:anchorId="570B2855" wp14:editId="61885E1A">
                      <wp:simplePos x="0" y="0"/>
                      <wp:positionH relativeFrom="column">
                        <wp:posOffset>216342</wp:posOffset>
                      </wp:positionH>
                      <wp:positionV relativeFrom="paragraph">
                        <wp:posOffset>306070</wp:posOffset>
                      </wp:positionV>
                      <wp:extent cx="5377271" cy="442844"/>
                      <wp:effectExtent l="0" t="0" r="7620" b="14605"/>
                      <wp:wrapNone/>
                      <wp:docPr id="354447111" name="Gruppieren 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7271" cy="442844"/>
                                <a:chOff x="0" y="0"/>
                                <a:chExt cx="5377271" cy="442844"/>
                              </a:xfrm>
                            </wpg:grpSpPr>
                            <wpg:grpSp>
                              <wpg:cNvPr id="1769224432" name="Gruppieren 1"/>
                              <wpg:cNvGrpSpPr/>
                              <wpg:grpSpPr>
                                <a:xfrm>
                                  <a:off x="0" y="0"/>
                                  <a:ext cx="5377271" cy="442844"/>
                                  <a:chOff x="-58368" y="-23945"/>
                                  <a:chExt cx="5377457" cy="443577"/>
                                </a:xfrm>
                              </wpg:grpSpPr>
                              <wpg:grpSp>
                                <wpg:cNvPr id="1748027211" name="Gruppieren 30"/>
                                <wpg:cNvGrpSpPr/>
                                <wpg:grpSpPr>
                                  <a:xfrm>
                                    <a:off x="2495550" y="-11606"/>
                                    <a:ext cx="359410" cy="418637"/>
                                    <a:chOff x="-181121" y="-622723"/>
                                    <a:chExt cx="360993" cy="420356"/>
                                  </a:xfrm>
                                </wpg:grpSpPr>
                                <wps:wsp>
                                  <wps:cNvPr id="281599714" name="Abgerundetes Rechteck 10"/>
                                  <wps:cNvSpPr/>
                                  <wps:spPr>
                                    <a:xfrm>
                                      <a:off x="-181121" y="-418611"/>
                                      <a:ext cx="360993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9696F2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82126860" name="Gerade Verbindung 29"/>
                                  <wps:cNvCnPr/>
                                  <wps:spPr>
                                    <a:xfrm flipH="1">
                                      <a:off x="-899" y="-622723"/>
                                      <a:ext cx="1813" cy="20399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126047187" name="Gruppieren 30"/>
                                <wpg:cNvGrpSpPr/>
                                <wpg:grpSpPr>
                                  <a:xfrm>
                                    <a:off x="4959679" y="6315"/>
                                    <a:ext cx="359410" cy="409208"/>
                                    <a:chOff x="-66362" y="-604553"/>
                                    <a:chExt cx="360561" cy="410513"/>
                                  </a:xfrm>
                                </wpg:grpSpPr>
                                <wps:wsp>
                                  <wps:cNvPr id="1913801172" name="Abgerundetes Rechteck 10"/>
                                  <wps:cNvSpPr/>
                                  <wps:spPr>
                                    <a:xfrm>
                                      <a:off x="-66362" y="-410284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46586C" w14:textId="77777777" w:rsidR="009A4DAC" w:rsidRPr="00052B48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66676250" name="Gerade Verbindung 29"/>
                                  <wps:cNvCnPr/>
                                  <wps:spPr>
                                    <a:xfrm>
                                      <a:off x="136009" y="-604553"/>
                                      <a:ext cx="518" cy="194142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93068397" name="Gruppieren 30"/>
                                <wpg:cNvGrpSpPr/>
                                <wpg:grpSpPr>
                                  <a:xfrm>
                                    <a:off x="923954" y="-18738"/>
                                    <a:ext cx="359410" cy="426032"/>
                                    <a:chOff x="-132055" y="-623301"/>
                                    <a:chExt cx="360561" cy="427022"/>
                                  </a:xfrm>
                                </wpg:grpSpPr>
                                <wps:wsp>
                                  <wps:cNvPr id="2145794695" name="Abgerundetes Rechteck 10"/>
                                  <wps:cNvSpPr/>
                                  <wps:spPr>
                                    <a:xfrm>
                                      <a:off x="-132055" y="-412523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EADC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01129" name="Gerade Verbindung 29"/>
                                  <wps:cNvCnPr/>
                                  <wps:spPr>
                                    <a:xfrm>
                                      <a:off x="48111" y="-623301"/>
                                      <a:ext cx="0" cy="210657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22198432" name="Gruppieren 30"/>
                                <wpg:cNvGrpSpPr/>
                                <wpg:grpSpPr>
                                  <a:xfrm>
                                    <a:off x="1674149" y="-23945"/>
                                    <a:ext cx="359410" cy="437226"/>
                                    <a:chOff x="-99305" y="-628521"/>
                                    <a:chExt cx="360561" cy="438243"/>
                                  </a:xfrm>
                                </wpg:grpSpPr>
                                <wps:wsp>
                                  <wps:cNvPr id="1254826712" name="Abgerundetes Rechteck 10"/>
                                  <wps:cNvSpPr/>
                                  <wps:spPr>
                                    <a:xfrm>
                                      <a:off x="-99305" y="-406522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7D5D1B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680805" name="Gerade Verbindung 29"/>
                                  <wps:cNvCnPr/>
                                  <wps:spPr>
                                    <a:xfrm>
                                      <a:off x="90975" y="-628521"/>
                                      <a:ext cx="0" cy="2168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63778270" name="Gruppieren 30"/>
                                <wpg:cNvGrpSpPr/>
                                <wpg:grpSpPr>
                                  <a:xfrm>
                                    <a:off x="3421106" y="-23945"/>
                                    <a:ext cx="359410" cy="432699"/>
                                    <a:chOff x="-124078" y="-653980"/>
                                    <a:chExt cx="360561" cy="433705"/>
                                  </a:xfrm>
                                </wpg:grpSpPr>
                                <wps:wsp>
                                  <wps:cNvPr id="200691755" name="Abgerundetes Rechteck 10"/>
                                  <wps:cNvSpPr/>
                                  <wps:spPr>
                                    <a:xfrm>
                                      <a:off x="-124078" y="-436519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829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749862" name="Gerade Verbindung 29"/>
                                  <wps:cNvCnPr/>
                                  <wps:spPr>
                                    <a:xfrm>
                                      <a:off x="54746" y="-653980"/>
                                      <a:ext cx="1091" cy="21733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5086893" name="Gruppieren 30"/>
                                <wpg:cNvGrpSpPr/>
                                <wpg:grpSpPr>
                                  <a:xfrm>
                                    <a:off x="4159250" y="6332"/>
                                    <a:ext cx="359410" cy="413300"/>
                                    <a:chOff x="-148009" y="-604538"/>
                                    <a:chExt cx="360561" cy="414261"/>
                                  </a:xfrm>
                                </wpg:grpSpPr>
                                <wps:wsp>
                                  <wps:cNvPr id="1661864684" name="Abgerundetes Rechteck 10"/>
                                  <wps:cNvSpPr/>
                                  <wps:spPr>
                                    <a:xfrm>
                                      <a:off x="-148009" y="-406521"/>
                                      <a:ext cx="360561" cy="21624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AF1720" w14:textId="77777777" w:rsidR="009A4DAC" w:rsidRPr="00E12477" w:rsidRDefault="009A4DAC" w:rsidP="009A4DAC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8172442" name="Gerade Verbindung 29"/>
                                  <wps:cNvCnPr/>
                                  <wps:spPr>
                                    <a:xfrm flipH="1">
                                      <a:off x="31831" y="-604538"/>
                                      <a:ext cx="5672" cy="197888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1992379" name="Gruppieren 30"/>
                                <wpg:cNvGrpSpPr/>
                                <wpg:grpSpPr>
                                  <a:xfrm>
                                    <a:off x="-58368" y="6350"/>
                                    <a:ext cx="265262" cy="332858"/>
                                    <a:chOff x="-145184" y="-604685"/>
                                    <a:chExt cx="266430" cy="334220"/>
                                  </a:xfrm>
                                </wpg:grpSpPr>
                                <wps:wsp>
                                  <wps:cNvPr id="384171966" name="Abgerundetes Rechteck 10"/>
                                  <wps:cNvSpPr/>
                                  <wps:spPr>
                                    <a:xfrm>
                                      <a:off x="-145184" y="-415294"/>
                                      <a:ext cx="266430" cy="144829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9E8E28" w14:textId="77777777" w:rsidR="009A4DAC" w:rsidRPr="00052B48" w:rsidRDefault="009A4DAC" w:rsidP="00077847">
                                        <w:pPr>
                                          <w:pStyle w:val="SprechbaseBeschreibung"/>
                                          <w:spacing w:line="200" w:lineRule="exact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052B48">
                                          <w:rPr>
                                            <w:sz w:val="21"/>
                                            <w:szCs w:val="21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5078975" name="Gerade Verbindung 29"/>
                                  <wps:cNvCnPr/>
                                  <wps:spPr>
                                    <a:xfrm>
                                      <a:off x="1189" y="-604685"/>
                                      <a:ext cx="0" cy="144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3411642" name="Oval 31"/>
                              <wps:cNvSpPr>
                                <a:spLocks noChangeAspect="1"/>
                              </wps:cNvSpPr>
                              <wps:spPr>
                                <a:xfrm flipH="1">
                                  <a:off x="5171354" y="69156"/>
                                  <a:ext cx="39600" cy="396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0B2855" id="Gruppieren 697" o:spid="_x0000_s1026" style="position:absolute;margin-left:17.05pt;margin-top:24.1pt;width:423.4pt;height:34.85pt;z-index:252543488" coordsize="53772,44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">
                      <v:group id="Gruppieren 1" o:spid="_x0000_s1027" style="position:absolute;width:53772;height:4428" coordorigin="-583,-239" coordsize="53774,4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">
                        <v:group id="Gruppieren 30" o:spid="_x0000_s1028" style="position:absolute;left:24955;top:-116;width:3594;height:4186" coordorigin="-1811,-6227" coordsize="3609,42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">
                          <v:roundrect id="_x0000_s1029" style="position:absolute;left:-1811;top:-4186;width:3609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419696F2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0" style="position:absolute;flip:x;visibility:visible;mso-wrap-style:square" from="-8,-6227" to="9,-41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" strokecolor="#a5a5a5 [2092]">
                            <v:stroke joinstyle="miter"/>
                          </v:line>
                        </v:group>
                        <v:group id="Gruppieren 30" o:spid="_x0000_s1031" style="position:absolute;left:49596;top:63;width:3594;height:4092" coordorigin="-663,-6045" coordsize="3605,4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">
                          <v:roundrect id="_x0000_s1032" style="position:absolute;left:-663;top:-4102;width:3604;height:216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B46586C" w14:textId="77777777" w:rsidR="009A4DAC" w:rsidRPr="00052B48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33" style="position:absolute;visibility:visible;mso-wrap-style:square" from="1360,-6045" to="1365,-41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" strokecolor="#a5a5a5 [2092]">
                            <v:stroke joinstyle="miter"/>
                          </v:line>
                        </v:group>
                        <v:group id="Gruppieren 30" o:spid="_x0000_s1034" style="position:absolute;left:9239;top:-187;width:3594;height:4259" coordorigin="-1320,-6233" coordsize="3605,4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">
                          <v:roundrect id="_x0000_s1035" style="position:absolute;left:-1320;top:-412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8EADC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6" style="position:absolute;visibility:visible;mso-wrap-style:square" from="481,-6233" to="481,-4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" strokecolor="#a5a5a5 [2092]">
                            <v:stroke joinstyle="miter"/>
                          </v:line>
                        </v:group>
                        <v:group id="Gruppieren 30" o:spid="_x0000_s1037" style="position:absolute;left:16741;top:-239;width:3594;height:4371" coordorigin="-993,-6285" coordsize="3605,4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">
                          <v:roundrect id="_x0000_s1038" style="position:absolute;left:-993;top:-406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17D5D1B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39" style="position:absolute;visibility:visible;mso-wrap-style:square" from="909,-6285" to="909,-41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" strokecolor="#a5a5a5 [2092]">
                            <v:stroke joinstyle="miter"/>
                          </v:line>
                        </v:group>
                        <v:group id="Gruppieren 30" o:spid="_x0000_s1040" style="position:absolute;left:34211;top:-239;width:3594;height:4326" coordorigin="-1240,-6539" coordsize="3605,43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">
                          <v:roundrect id="_x0000_s1041" style="position:absolute;left:-1240;top:-4365;width:3604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1767B829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2" style="position:absolute;visibility:visible;mso-wrap-style:square" from="547,-6539" to="558,-4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" strokecolor="#a5a5a5 [2092]">
                            <v:stroke joinstyle="miter"/>
                          </v:line>
                        </v:group>
                        <v:group id="Gruppieren 30" o:spid="_x0000_s1043" style="position:absolute;left:41592;top:63;width:3594;height:4133" coordorigin="-1480,-6045" coordsize="3605,4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">
                          <v:roundrect id="_x0000_s1044" style="position:absolute;left:-1480;top:-406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AF1720" w14:textId="77777777" w:rsidR="009A4DAC" w:rsidRPr="00E12477" w:rsidRDefault="009A4DAC" w:rsidP="009A4DAC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  <v:line id="Gerade Verbindung 29" o:spid="_x0000_s1045" style="position:absolute;flip:x;visibility:visible;mso-wrap-style:square" from="318,-6045" to="375,-4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" strokecolor="#a5a5a5 [2092]">
                            <v:stroke joinstyle="miter"/>
                          </v:line>
                        </v:group>
                        <v:group id="Gruppieren 30" o:spid="_x0000_s1046" style="position:absolute;left:-583;top:63;width:2651;height:3329" coordorigin="-1451,-6046" coordsize="2664,3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">
                          <v:roundrect id="_x0000_s1047" style="position:absolute;left:-1451;top:-4152;width:2663;height:144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" fillcolor="white [3212]" stroked="f" strokeweight="1pt">
                            <v:stroke joinstyle="miter"/>
                            <v:textbox inset="1mm,0,1mm,0">
                              <w:txbxContent>
                                <w:p w14:paraId="1B9E8E28" w14:textId="77777777" w:rsidR="009A4DAC" w:rsidRPr="00052B48" w:rsidRDefault="009A4DAC" w:rsidP="00077847">
                                  <w:pPr>
                                    <w:pStyle w:val="SprechbaseBeschreibung"/>
                                    <w:spacing w:line="200" w:lineRule="exact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052B48">
                                    <w:rPr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48" style="position:absolute;visibility:visible;mso-wrap-style:square" from="11,-6046" to="11,-4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" strokecolor="#a5a5a5 [2092]">
                            <v:stroke joinstyle="miter"/>
                          </v:line>
                        </v:group>
                      </v:group>
                      <v:oval id="Oval 31" o:spid="_x0000_s1049" style="position:absolute;left:51713;top:691;width:396;height:39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" fillcolor="white [3212]" strokecolor="black [3213]" strokeweight=".5pt">
                        <v:stroke joinstyle="miter"/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04AF7B1D" w14:textId="5655AB17" w:rsidR="00583B56" w:rsidRDefault="005A396A" w:rsidP="00583B56">
            <w:pPr>
              <w:pStyle w:val="Ausflltext"/>
            </w:pPr>
            <w:r w:rsidRPr="005A396A">
              <w:t>Trage die passenden Zahlen ein.</w:t>
            </w:r>
          </w:p>
          <w:p w14:paraId="5B12A7E7" w14:textId="0C6FC9AC" w:rsidR="00DD7347" w:rsidRDefault="00E830C3" w:rsidP="00DD7347">
            <w:pPr>
              <w:pStyle w:val="Ausflltext"/>
              <w:tabs>
                <w:tab w:val="left" w:pos="2211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5CE37437" wp14:editId="25645563">
                      <wp:simplePos x="0" y="0"/>
                      <wp:positionH relativeFrom="column">
                        <wp:posOffset>-84941</wp:posOffset>
                      </wp:positionH>
                      <wp:positionV relativeFrom="paragraph">
                        <wp:posOffset>237967</wp:posOffset>
                      </wp:positionV>
                      <wp:extent cx="359367" cy="215320"/>
                      <wp:effectExtent l="0" t="0" r="9525" b="13335"/>
                      <wp:wrapNone/>
                      <wp:docPr id="1508515887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367" cy="2153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23E3D6" w14:textId="77777777" w:rsidR="00E830C3" w:rsidRPr="00E12477" w:rsidRDefault="00E830C3" w:rsidP="00E830C3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E37437" id="Abgerundetes Rechteck 10" o:spid="_x0000_s1050" style="position:absolute;margin-left:-6.7pt;margin-top:18.75pt;width:28.3pt;height:16.95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" filled="f" strokecolor="#a5a5a5 [2092]" strokeweight="1pt">
                      <v:stroke joinstyle="miter"/>
                      <v:textbox inset="1mm,0,1mm,0">
                        <w:txbxContent>
                          <w:p w14:paraId="5C23E3D6" w14:textId="77777777" w:rsidR="00E830C3" w:rsidRPr="00E12477" w:rsidRDefault="00E830C3" w:rsidP="00E830C3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FA13D65" wp14:editId="23B9A16A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121006</wp:posOffset>
                      </wp:positionV>
                      <wp:extent cx="39370" cy="39370"/>
                      <wp:effectExtent l="0" t="0" r="11430" b="11430"/>
                      <wp:wrapNone/>
                      <wp:docPr id="8494026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D608B6" id="Oval 31" o:spid="_x0000_s1026" style="position:absolute;margin-left:399.5pt;margin-top:9.55pt;width:3.1pt;height:3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  </w: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5C9463" wp14:editId="14B3BF35">
                      <wp:extent cx="39600" cy="39600"/>
                      <wp:effectExtent l="0" t="0" r="11430" b="11430"/>
                      <wp:docPr id="20081310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B80B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12AA958" wp14:editId="4EBB0D46">
                      <wp:extent cx="39600" cy="39600"/>
                      <wp:effectExtent l="0" t="0" r="11430" b="11430"/>
                      <wp:docPr id="10516220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17C3E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674703" wp14:editId="78F91908">
                      <wp:extent cx="39600" cy="39600"/>
                      <wp:effectExtent l="0" t="0" r="11430" b="11430"/>
                      <wp:docPr id="7560392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88E75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3BA8C87" wp14:editId="0742499C">
                      <wp:extent cx="39600" cy="39600"/>
                      <wp:effectExtent l="0" t="0" r="11430" b="11430"/>
                      <wp:docPr id="14534418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073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B0753E0" wp14:editId="150EA956">
                      <wp:extent cx="39600" cy="39600"/>
                      <wp:effectExtent l="0" t="0" r="11430" b="11430"/>
                      <wp:docPr id="20765286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44B6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7652AC" wp14:editId="6E82FC8A">
                      <wp:extent cx="39600" cy="39600"/>
                      <wp:effectExtent l="0" t="0" r="11430" b="11430"/>
                      <wp:docPr id="11456315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7051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A5F9A0" wp14:editId="321F3218">
                      <wp:extent cx="39600" cy="39600"/>
                      <wp:effectExtent l="0" t="0" r="11430" b="11430"/>
                      <wp:docPr id="15568427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14B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02CD2E0" wp14:editId="71D19536">
                      <wp:extent cx="39600" cy="39600"/>
                      <wp:effectExtent l="0" t="0" r="11430" b="11430"/>
                      <wp:docPr id="1108871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B6F7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469EC4" wp14:editId="1056384C">
                      <wp:extent cx="39600" cy="39600"/>
                      <wp:effectExtent l="0" t="0" r="11430" b="11430"/>
                      <wp:docPr id="1307225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D94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358334" wp14:editId="56BA82DD">
                      <wp:extent cx="39600" cy="39600"/>
                      <wp:effectExtent l="0" t="0" r="11430" b="11430"/>
                      <wp:docPr id="16667954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74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2E416F" wp14:editId="4C3B4E86">
                      <wp:extent cx="39600" cy="39600"/>
                      <wp:effectExtent l="0" t="0" r="11430" b="11430"/>
                      <wp:docPr id="825910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19672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B9065D" wp14:editId="1A403649">
                      <wp:extent cx="39600" cy="39600"/>
                      <wp:effectExtent l="0" t="0" r="11430" b="11430"/>
                      <wp:docPr id="153931415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EFAA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300963" wp14:editId="2C6F4C90">
                      <wp:extent cx="39600" cy="39600"/>
                      <wp:effectExtent l="0" t="0" r="11430" b="11430"/>
                      <wp:docPr id="10969898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99FE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99CDAC" wp14:editId="44D8F313">
                      <wp:extent cx="39600" cy="39600"/>
                      <wp:effectExtent l="0" t="0" r="11430" b="11430"/>
                      <wp:docPr id="6511690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C926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EE7A01" wp14:editId="51F1F3AC">
                      <wp:extent cx="39600" cy="39600"/>
                      <wp:effectExtent l="0" t="0" r="11430" b="11430"/>
                      <wp:docPr id="204987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93153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8E5B12" wp14:editId="4A1DEA2C">
                      <wp:extent cx="39600" cy="39600"/>
                      <wp:effectExtent l="0" t="0" r="11430" b="11430"/>
                      <wp:docPr id="19183413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1F04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3444A" wp14:editId="78AD67E8">
                      <wp:extent cx="39600" cy="39600"/>
                      <wp:effectExtent l="0" t="0" r="11430" b="11430"/>
                      <wp:docPr id="3845514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9F3F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61F2334" wp14:editId="2F782BE3">
                      <wp:extent cx="39600" cy="39600"/>
                      <wp:effectExtent l="0" t="0" r="11430" b="11430"/>
                      <wp:docPr id="16219627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9D580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6902A7" wp14:editId="30388001">
                      <wp:extent cx="39600" cy="39600"/>
                      <wp:effectExtent l="0" t="0" r="11430" b="11430"/>
                      <wp:docPr id="21446423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D4C99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7369F" wp14:editId="0293665B">
                      <wp:extent cx="39600" cy="39600"/>
                      <wp:effectExtent l="0" t="0" r="11430" b="11430"/>
                      <wp:docPr id="697195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AFB04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12E895" wp14:editId="6BCA692D">
                      <wp:extent cx="39600" cy="39600"/>
                      <wp:effectExtent l="0" t="0" r="11430" b="11430"/>
                      <wp:docPr id="18892373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D65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2F7AA4" wp14:editId="4F31E56D">
                      <wp:extent cx="39600" cy="39600"/>
                      <wp:effectExtent l="0" t="0" r="11430" b="11430"/>
                      <wp:docPr id="8073885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1AB27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19EA9A" wp14:editId="483B5D97">
                      <wp:extent cx="39600" cy="39600"/>
                      <wp:effectExtent l="0" t="0" r="11430" b="11430"/>
                      <wp:docPr id="3425341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A14A8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51EC35" wp14:editId="28823F47">
                      <wp:extent cx="39600" cy="39600"/>
                      <wp:effectExtent l="0" t="0" r="11430" b="11430"/>
                      <wp:docPr id="6824484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B6FD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15983" wp14:editId="27C23CF8">
                      <wp:extent cx="39600" cy="39600"/>
                      <wp:effectExtent l="0" t="0" r="11430" b="11430"/>
                      <wp:docPr id="16843489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3417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E2ACF4" wp14:editId="61A9B615">
                      <wp:extent cx="39600" cy="39600"/>
                      <wp:effectExtent l="0" t="0" r="11430" b="11430"/>
                      <wp:docPr id="5814658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A0CA4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C4A7E8" wp14:editId="46BB221D">
                      <wp:extent cx="39600" cy="39600"/>
                      <wp:effectExtent l="0" t="0" r="11430" b="11430"/>
                      <wp:docPr id="640405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2D7F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A5069C6" wp14:editId="14188E40">
                      <wp:extent cx="39600" cy="39600"/>
                      <wp:effectExtent l="0" t="0" r="11430" b="11430"/>
                      <wp:docPr id="16253783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1FD0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4085B83" wp14:editId="0D15ED51">
                      <wp:extent cx="39600" cy="39600"/>
                      <wp:effectExtent l="0" t="0" r="11430" b="11430"/>
                      <wp:docPr id="13438200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2A817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C873B8" wp14:editId="1D3DFB85">
                      <wp:extent cx="39600" cy="39600"/>
                      <wp:effectExtent l="0" t="0" r="11430" b="11430"/>
                      <wp:docPr id="13489095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ED1AF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12E570C" wp14:editId="6DE6CE8B">
                      <wp:extent cx="39600" cy="39600"/>
                      <wp:effectExtent l="0" t="0" r="11430" b="11430"/>
                      <wp:docPr id="111149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F9E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714A25" wp14:editId="4A8E914C">
                      <wp:extent cx="39600" cy="39600"/>
                      <wp:effectExtent l="0" t="0" r="11430" b="11430"/>
                      <wp:docPr id="6431864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D3B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0B47CA" wp14:editId="5A68F28A">
                      <wp:extent cx="39600" cy="39600"/>
                      <wp:effectExtent l="0" t="0" r="11430" b="11430"/>
                      <wp:docPr id="206200024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0AE0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8D010AD" wp14:editId="072D817C">
                      <wp:extent cx="39600" cy="39600"/>
                      <wp:effectExtent l="0" t="0" r="11430" b="11430"/>
                      <wp:docPr id="9705954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CFCE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C38C35" wp14:editId="77CD345B">
                      <wp:extent cx="39600" cy="39600"/>
                      <wp:effectExtent l="0" t="0" r="11430" b="11430"/>
                      <wp:docPr id="468938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572B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B155BDB" wp14:editId="165E7DBF">
                      <wp:extent cx="39600" cy="39600"/>
                      <wp:effectExtent l="0" t="0" r="11430" b="11430"/>
                      <wp:docPr id="186071334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F36C0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1994EE" wp14:editId="420AD770">
                      <wp:extent cx="39600" cy="39600"/>
                      <wp:effectExtent l="0" t="0" r="11430" b="11430"/>
                      <wp:docPr id="8941316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0605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F134FA" wp14:editId="34F7AF5E">
                      <wp:extent cx="39600" cy="39600"/>
                      <wp:effectExtent l="0" t="0" r="11430" b="11430"/>
                      <wp:docPr id="101322996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9A7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3A5CDFA" wp14:editId="1D0F6E29">
                      <wp:extent cx="39600" cy="39600"/>
                      <wp:effectExtent l="0" t="0" r="11430" b="11430"/>
                      <wp:docPr id="3845493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19420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2FB6346" wp14:editId="7401D988">
                      <wp:extent cx="39600" cy="39600"/>
                      <wp:effectExtent l="0" t="0" r="11430" b="11430"/>
                      <wp:docPr id="20967692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39B5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1F14CE8" wp14:editId="060330EB">
                      <wp:extent cx="39600" cy="39600"/>
                      <wp:effectExtent l="0" t="0" r="11430" b="11430"/>
                      <wp:docPr id="7072845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2BFC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53D290" wp14:editId="43785A3F">
                      <wp:extent cx="39600" cy="39600"/>
                      <wp:effectExtent l="0" t="0" r="11430" b="11430"/>
                      <wp:docPr id="17332836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DD93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55C94A" wp14:editId="7B2B0989">
                      <wp:extent cx="39600" cy="39600"/>
                      <wp:effectExtent l="0" t="0" r="11430" b="11430"/>
                      <wp:docPr id="171730137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F5DE0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0DBE84" wp14:editId="3D19C721">
                      <wp:extent cx="39600" cy="39600"/>
                      <wp:effectExtent l="0" t="0" r="11430" b="11430"/>
                      <wp:docPr id="14079072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07B1B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39C5EA6" wp14:editId="20F9084B">
                      <wp:extent cx="39600" cy="39600"/>
                      <wp:effectExtent l="0" t="0" r="11430" b="11430"/>
                      <wp:docPr id="90736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94D3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7B4C10" wp14:editId="0CBFEDC8">
                      <wp:extent cx="39600" cy="39600"/>
                      <wp:effectExtent l="0" t="0" r="11430" b="11430"/>
                      <wp:docPr id="3649177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42F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1DAA96" wp14:editId="3A11BE8A">
                      <wp:extent cx="39600" cy="39600"/>
                      <wp:effectExtent l="0" t="0" r="11430" b="11430"/>
                      <wp:docPr id="166229387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63E1A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131480" wp14:editId="55C78667">
                      <wp:extent cx="39600" cy="39600"/>
                      <wp:effectExtent l="0" t="0" r="11430" b="11430"/>
                      <wp:docPr id="19459017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0EB1C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137526" wp14:editId="627C0830">
                      <wp:extent cx="39600" cy="39600"/>
                      <wp:effectExtent l="0" t="0" r="11430" b="11430"/>
                      <wp:docPr id="1971874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54D82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C95275" wp14:editId="4B53136C">
                      <wp:extent cx="39600" cy="39600"/>
                      <wp:effectExtent l="0" t="0" r="11430" b="11430"/>
                      <wp:docPr id="13547311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76A78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11F061C" wp14:editId="4D1CE4FC">
                      <wp:extent cx="39600" cy="39600"/>
                      <wp:effectExtent l="0" t="0" r="11430" b="11430"/>
                      <wp:docPr id="56944960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7E801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4F0FA66" wp14:editId="68896DB6">
                      <wp:extent cx="39600" cy="39600"/>
                      <wp:effectExtent l="0" t="0" r="11430" b="11430"/>
                      <wp:docPr id="18555154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242AE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36BB7C" wp14:editId="7B42DAF8">
                      <wp:extent cx="39600" cy="39600"/>
                      <wp:effectExtent l="0" t="0" r="11430" b="11430"/>
                      <wp:docPr id="8898315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61E1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497DEA" wp14:editId="4ED765F6">
                      <wp:extent cx="39600" cy="39600"/>
                      <wp:effectExtent l="0" t="0" r="11430" b="11430"/>
                      <wp:docPr id="2581617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B0B3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7DD8DA" wp14:editId="386F7099">
                      <wp:extent cx="39600" cy="39600"/>
                      <wp:effectExtent l="0" t="0" r="11430" b="11430"/>
                      <wp:docPr id="1001923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18DC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AACA51" wp14:editId="263F7C71">
                      <wp:extent cx="39600" cy="39600"/>
                      <wp:effectExtent l="0" t="0" r="11430" b="11430"/>
                      <wp:docPr id="17000279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C223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67E01B3" wp14:editId="6C95D33D">
                      <wp:extent cx="39600" cy="39600"/>
                      <wp:effectExtent l="0" t="0" r="11430" b="11430"/>
                      <wp:docPr id="3126708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EE68E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8027B65" wp14:editId="4AD5C358">
                      <wp:extent cx="39600" cy="39600"/>
                      <wp:effectExtent l="0" t="0" r="11430" b="11430"/>
                      <wp:docPr id="6144184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0CF4D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532AA7" wp14:editId="05B3EE4C">
                      <wp:extent cx="39600" cy="39600"/>
                      <wp:effectExtent l="0" t="0" r="11430" b="11430"/>
                      <wp:docPr id="105724138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AA1A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5FB4EBA" wp14:editId="62C99F97">
                      <wp:extent cx="39600" cy="39600"/>
                      <wp:effectExtent l="0" t="0" r="11430" b="11430"/>
                      <wp:docPr id="10363182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872B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70F9C3" wp14:editId="6BFC56B8">
                      <wp:extent cx="39600" cy="39600"/>
                      <wp:effectExtent l="0" t="0" r="11430" b="11430"/>
                      <wp:docPr id="9299438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8E3A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F254A11" wp14:editId="4A97BC24">
                      <wp:extent cx="39600" cy="39600"/>
                      <wp:effectExtent l="0" t="0" r="11430" b="11430"/>
                      <wp:docPr id="672163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56628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5D8CAFE" wp14:editId="3A198F1D">
                      <wp:extent cx="39600" cy="39600"/>
                      <wp:effectExtent l="0" t="0" r="11430" b="11430"/>
                      <wp:docPr id="14981835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61F22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E96C15" wp14:editId="019423CE">
                      <wp:extent cx="39600" cy="39600"/>
                      <wp:effectExtent l="0" t="0" r="11430" b="11430"/>
                      <wp:docPr id="18630052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5EE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073A920" wp14:editId="2B2E4844">
                      <wp:extent cx="39600" cy="39600"/>
                      <wp:effectExtent l="0" t="0" r="11430" b="11430"/>
                      <wp:docPr id="19147337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4C1B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1E82F5" wp14:editId="2997158C">
                      <wp:extent cx="39600" cy="39600"/>
                      <wp:effectExtent l="0" t="0" r="11430" b="11430"/>
                      <wp:docPr id="1612960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ED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01D140" wp14:editId="24226DB8">
                      <wp:extent cx="39600" cy="39600"/>
                      <wp:effectExtent l="0" t="0" r="11430" b="11430"/>
                      <wp:docPr id="85996842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3F5EA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4130EF2" wp14:editId="57D80379">
                      <wp:extent cx="39600" cy="39600"/>
                      <wp:effectExtent l="0" t="0" r="11430" b="11430"/>
                      <wp:docPr id="6669430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52BFC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A5F3E86" wp14:editId="150A1010">
                      <wp:extent cx="39600" cy="39600"/>
                      <wp:effectExtent l="0" t="0" r="11430" b="11430"/>
                      <wp:docPr id="193484561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8D73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2AE06" wp14:editId="3E17028A">
                      <wp:extent cx="39600" cy="39600"/>
                      <wp:effectExtent l="0" t="0" r="11430" b="11430"/>
                      <wp:docPr id="1599589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BFDA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59AAF4B" wp14:editId="13C941FA">
                      <wp:extent cx="39600" cy="39600"/>
                      <wp:effectExtent l="0" t="0" r="11430" b="11430"/>
                      <wp:docPr id="1285262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65FE5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E9AAC9" wp14:editId="2AF4BF21">
                      <wp:extent cx="39600" cy="39600"/>
                      <wp:effectExtent l="0" t="0" r="11430" b="11430"/>
                      <wp:docPr id="18514873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D47D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2DFCCAC" wp14:editId="0A552E62">
                      <wp:extent cx="39600" cy="39600"/>
                      <wp:effectExtent l="0" t="0" r="11430" b="11430"/>
                      <wp:docPr id="244850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70E2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CB632D" wp14:editId="00E10D78">
                      <wp:extent cx="39600" cy="39600"/>
                      <wp:effectExtent l="0" t="0" r="11430" b="11430"/>
                      <wp:docPr id="62338190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07803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6A2FB79" wp14:editId="54CE59FB">
                      <wp:extent cx="39600" cy="39600"/>
                      <wp:effectExtent l="0" t="0" r="11430" b="11430"/>
                      <wp:docPr id="322954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1A11E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850D5B" wp14:editId="0B5EE487">
                      <wp:extent cx="39600" cy="39600"/>
                      <wp:effectExtent l="0" t="0" r="11430" b="11430"/>
                      <wp:docPr id="10323754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D124D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877938A" wp14:editId="5271D506">
                      <wp:extent cx="39600" cy="39600"/>
                      <wp:effectExtent l="0" t="0" r="11430" b="11430"/>
                      <wp:docPr id="20660248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C3F41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3B6A7F" wp14:editId="74063A0B">
                      <wp:extent cx="39600" cy="39600"/>
                      <wp:effectExtent l="0" t="0" r="11430" b="11430"/>
                      <wp:docPr id="1185967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C93BD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B9F1AB" wp14:editId="2DEDA34B">
                      <wp:extent cx="39600" cy="39600"/>
                      <wp:effectExtent l="0" t="0" r="11430" b="11430"/>
                      <wp:docPr id="11646506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2D0F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E3F0E4" wp14:editId="109E5249">
                      <wp:extent cx="39600" cy="39600"/>
                      <wp:effectExtent l="0" t="0" r="11430" b="11430"/>
                      <wp:docPr id="125562728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BFBDA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F61DA4" wp14:editId="24C76C6C">
                      <wp:extent cx="39600" cy="39600"/>
                      <wp:effectExtent l="0" t="0" r="11430" b="11430"/>
                      <wp:docPr id="14057799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9608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FAE1469" wp14:editId="11974407">
                      <wp:extent cx="39600" cy="39600"/>
                      <wp:effectExtent l="0" t="0" r="11430" b="11430"/>
                      <wp:docPr id="5804313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1B0D9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EBC65A" wp14:editId="73197D62">
                      <wp:extent cx="39600" cy="39600"/>
                      <wp:effectExtent l="0" t="0" r="11430" b="11430"/>
                      <wp:docPr id="2846693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CB28C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29AF3B" wp14:editId="33EC0553">
                      <wp:extent cx="39600" cy="39600"/>
                      <wp:effectExtent l="0" t="0" r="11430" b="11430"/>
                      <wp:docPr id="80894982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F9D6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C04BCF" wp14:editId="00950A36">
                      <wp:extent cx="39600" cy="39600"/>
                      <wp:effectExtent l="0" t="0" r="11430" b="11430"/>
                      <wp:docPr id="19424015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A775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72B9D6" wp14:editId="70B570E9">
                      <wp:extent cx="39600" cy="39600"/>
                      <wp:effectExtent l="0" t="0" r="11430" b="11430"/>
                      <wp:docPr id="9127540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89147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818FBA8" wp14:editId="7BB99CCB">
                      <wp:extent cx="39600" cy="39600"/>
                      <wp:effectExtent l="0" t="0" r="11430" b="11430"/>
                      <wp:docPr id="4784243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AC4C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0543D" wp14:editId="1AC1109C">
                      <wp:extent cx="39600" cy="39600"/>
                      <wp:effectExtent l="0" t="0" r="11430" b="11430"/>
                      <wp:docPr id="582943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819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B3B5FC1" wp14:editId="7BA6E3B2">
                      <wp:extent cx="39600" cy="39600"/>
                      <wp:effectExtent l="0" t="0" r="11430" b="11430"/>
                      <wp:docPr id="15365924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A632D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B7ACA0" wp14:editId="4C7A1841">
                      <wp:extent cx="39600" cy="39600"/>
                      <wp:effectExtent l="0" t="0" r="11430" b="11430"/>
                      <wp:docPr id="18961496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393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A3B916" wp14:editId="0301415F">
                      <wp:extent cx="39600" cy="39600"/>
                      <wp:effectExtent l="0" t="0" r="11430" b="11430"/>
                      <wp:docPr id="20770899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C8D1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7C65945" wp14:editId="62357F20">
                      <wp:extent cx="39600" cy="39600"/>
                      <wp:effectExtent l="0" t="0" r="11430" b="11430"/>
                      <wp:docPr id="4256801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B4F8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27A9BF" wp14:editId="395ACF83">
                      <wp:extent cx="39600" cy="39600"/>
                      <wp:effectExtent l="0" t="0" r="11430" b="11430"/>
                      <wp:docPr id="138684421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52353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9BD297" wp14:editId="6BD799BF">
                      <wp:extent cx="39600" cy="39600"/>
                      <wp:effectExtent l="0" t="0" r="11430" b="11430"/>
                      <wp:docPr id="13241550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068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71B7740" wp14:editId="49322754">
                      <wp:extent cx="39600" cy="39600"/>
                      <wp:effectExtent l="0" t="0" r="11430" b="11430"/>
                      <wp:docPr id="13036505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03C65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D03B5F" wp14:editId="241B8D6C">
                      <wp:extent cx="39600" cy="39600"/>
                      <wp:effectExtent l="0" t="0" r="11430" b="11430"/>
                      <wp:docPr id="5020107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17063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3A66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0F4D759" wp14:editId="500D1BC9">
                      <wp:extent cx="39600" cy="39600"/>
                      <wp:effectExtent l="0" t="0" r="11430" b="11430"/>
                      <wp:docPr id="6415482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6CD4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D7347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49192EF" wp14:editId="21EFC6A9">
                      <wp:extent cx="39600" cy="39600"/>
                      <wp:effectExtent l="0" t="0" r="11430" b="11430"/>
                      <wp:docPr id="186990538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03803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  <w:p w14:paraId="75C034BD" w14:textId="6C72DB45" w:rsidR="00DD7347" w:rsidRDefault="00DD7347" w:rsidP="00DD7347">
            <w:pPr>
              <w:pStyle w:val="Ausflltext"/>
              <w:tabs>
                <w:tab w:val="left" w:pos="2211"/>
              </w:tabs>
            </w:pPr>
          </w:p>
          <w:p w14:paraId="69B41F1C" w14:textId="11A1BCB2" w:rsidR="00600F31" w:rsidRPr="00E0758C" w:rsidRDefault="00600F31" w:rsidP="00DD7347">
            <w:pPr>
              <w:pStyle w:val="Ausflltext"/>
            </w:pPr>
          </w:p>
        </w:tc>
      </w:tr>
      <w:tr w:rsidR="005A396A" w:rsidRPr="00E0758C" w14:paraId="03BDBFEA" w14:textId="77777777" w:rsidTr="00D77266">
        <w:trPr>
          <w:trHeight w:val="1622"/>
        </w:trPr>
        <w:tc>
          <w:tcPr>
            <w:tcW w:w="610" w:type="dxa"/>
          </w:tcPr>
          <w:p w14:paraId="1386AA0E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3036A5A4" w14:textId="324879E9" w:rsidR="005A396A" w:rsidRPr="00E0758C" w:rsidRDefault="00FF1537" w:rsidP="00105045">
            <w:pPr>
              <w:rPr>
                <w:b/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1" allowOverlap="1" wp14:anchorId="2C0FB587" wp14:editId="5F859BDF">
                      <wp:simplePos x="0" y="0"/>
                      <wp:positionH relativeFrom="column">
                        <wp:posOffset>215017</wp:posOffset>
                      </wp:positionH>
                      <wp:positionV relativeFrom="paragraph">
                        <wp:posOffset>379040</wp:posOffset>
                      </wp:positionV>
                      <wp:extent cx="5380355" cy="661670"/>
                      <wp:effectExtent l="0" t="0" r="0" b="24130"/>
                      <wp:wrapNone/>
                      <wp:docPr id="1140420468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80355" cy="661670"/>
                                <a:chOff x="-53268" y="0"/>
                                <a:chExt cx="5380965" cy="662150"/>
                              </a:xfrm>
                            </wpg:grpSpPr>
                            <wpg:grpSp>
                              <wpg:cNvPr id="654814424" name="Gruppieren 36"/>
                              <wpg:cNvGrpSpPr/>
                              <wpg:grpSpPr>
                                <a:xfrm>
                                  <a:off x="-53268" y="10159"/>
                                  <a:ext cx="4028368" cy="651991"/>
                                  <a:chOff x="-53268" y="-1"/>
                                  <a:chExt cx="4028368" cy="651991"/>
                                </a:xfrm>
                              </wpg:grpSpPr>
                              <wpg:grpSp>
                                <wpg:cNvPr id="1636418544" name="Gruppieren 33"/>
                                <wpg:cNvGrpSpPr/>
                                <wpg:grpSpPr>
                                  <a:xfrm>
                                    <a:off x="96520" y="-1"/>
                                    <a:ext cx="3878580" cy="651991"/>
                                    <a:chOff x="166276" y="16041"/>
                                    <a:chExt cx="3878808" cy="652511"/>
                                  </a:xfrm>
                                </wpg:grpSpPr>
                                <wps:wsp>
                                  <wps:cNvPr id="647499560" name="Abgerundetes Rechteck 10"/>
                                  <wps:cNvSpPr/>
                                  <wps:spPr>
                                    <a:xfrm>
                                      <a:off x="2414337" y="453190"/>
                                      <a:ext cx="359410" cy="21536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9F37F8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44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4673145" name="Abgerundetes Rechteck 10"/>
                                  <wps:cNvSpPr/>
                                  <wps:spPr>
                                    <a:xfrm>
                                      <a:off x="633663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DAAC6E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13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5399462" name="Abgerundetes Rechteck 10"/>
                                  <wps:cNvSpPr/>
                                  <wps:spPr>
                                    <a:xfrm>
                                      <a:off x="1872916" y="409074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03EA4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31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8560071" name="Abgerundetes Rechteck 10"/>
                                  <wps:cNvSpPr/>
                                  <wps:spPr>
                                    <a:xfrm>
                                      <a:off x="3164305" y="401053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EA49E4" w14:textId="77777777" w:rsidR="00583B56" w:rsidRPr="00FC5729" w:rsidRDefault="00FC5729" w:rsidP="00583B56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C5729">
                                          <w:rPr>
                                            <w:sz w:val="21"/>
                                            <w:szCs w:val="21"/>
                                          </w:rPr>
                                          <w:t>51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372726" name="Gerade Verbindung 29"/>
                                  <wps:cNvCnPr/>
                                  <wps:spPr>
                                    <a:xfrm>
                                      <a:off x="166276" y="30504"/>
                                      <a:ext cx="0" cy="143413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550835" name="Abgerundetes Rechteck 10"/>
                                  <wps:cNvSpPr/>
                                  <wps:spPr>
                                    <a:xfrm>
                                      <a:off x="3685674" y="360947"/>
                                      <a:ext cx="359410" cy="215743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BEFEDE" w14:textId="77777777" w:rsidR="00FC5729" w:rsidRPr="00FC5729" w:rsidRDefault="00FC5729" w:rsidP="00FC5729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Freihandform 10">
                                    <a:extLst>
                                      <a:ext uri="{FF2B5EF4-FFF2-40B4-BE49-F238E27FC236}">
                                        <a16:creationId xmlns:a16="http://schemas.microsoft.com/office/drawing/2014/main" id="{C40DEC33-3708-46DC-7174-BEFF42F07C0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V="1">
                                      <a:off x="787722" y="16041"/>
                                      <a:ext cx="99695" cy="385011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82056354" name="Abgerundetes Rechteck 10"/>
                                <wps:cNvSpPr/>
                                <wps:spPr>
                                  <a:xfrm>
                                    <a:off x="-53268" y="139700"/>
                                    <a:ext cx="265262" cy="2153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797974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0468947" name="Abgerundetes Rechteck 10"/>
                              <wps:cNvSpPr/>
                              <wps:spPr>
                                <a:xfrm>
                                  <a:off x="4171741" y="295931"/>
                                  <a:ext cx="359410" cy="215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A25601" w14:textId="77777777" w:rsidR="00FC5729" w:rsidRPr="00FC5729" w:rsidRDefault="00FC5729" w:rsidP="00FC572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58970784" name="Gruppieren 30"/>
                              <wpg:cNvGrpSpPr/>
                              <wpg:grpSpPr>
                                <a:xfrm>
                                  <a:off x="4968287" y="0"/>
                                  <a:ext cx="359410" cy="342263"/>
                                  <a:chOff x="-68148" y="-604520"/>
                                  <a:chExt cx="360561" cy="343360"/>
                                </a:xfrm>
                              </wpg:grpSpPr>
                              <wps:wsp>
                                <wps:cNvPr id="1750625885" name="Abgerundetes Rechteck 10"/>
                                <wps:cNvSpPr/>
                                <wps:spPr>
                                  <a:xfrm>
                                    <a:off x="-68148" y="-477404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003435" w14:textId="77777777" w:rsidR="00052B48" w:rsidRPr="00052B48" w:rsidRDefault="00052B48" w:rsidP="00052B4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052B48"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411773" name="Gerade Verbindung 29"/>
                                <wps:cNvCnPr/>
                                <wps:spPr>
                                  <a:xfrm>
                                    <a:off x="131560" y="-60452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0FB587" id="Gruppieren 37" o:spid="_x0000_s1051" style="position:absolute;margin-left:16.95pt;margin-top:29.85pt;width:423.65pt;height:52.1pt;z-index:251617792;mso-width-relative:margin" coordorigin="-532" coordsize="53809,66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">
                      <v:group id="Gruppieren 36" o:spid="_x0000_s1052" style="position:absolute;left:-532;top:101;width:40283;height:6520" coordorigin="-532" coordsize="40283,65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">
                        <v:group id="Gruppieren 33" o:spid="_x0000_s1053" style="position:absolute;left:965;width:38786;height:6519" coordorigin="1662,160" coordsize="38788,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">
                          <v:roundrect id="_x0000_s1054" style="position:absolute;left:24143;top:4531;width:3594;height:2154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B9F37F8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44</w:t>
                                  </w:r>
                                </w:p>
                              </w:txbxContent>
                            </v:textbox>
                          </v:roundrect>
                          <v:roundrect id="_x0000_s1055" style="position:absolute;left:6336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FDAAC6E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xbxContent>
                            </v:textbox>
                          </v:roundrect>
                          <v:roundrect id="_x0000_s1056" style="position:absolute;left:18729;top:4090;width:3594;height:215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B03EA4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</w:txbxContent>
                            </v:textbox>
                          </v:roundrect>
                          <v:roundrect id="_x0000_s1057" style="position:absolute;left:31643;top:4010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1EA49E4" w14:textId="77777777" w:rsidR="00583B56" w:rsidRPr="00FC5729" w:rsidRDefault="00FC5729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FC5729">
                                    <w:rPr>
                                      <w:sz w:val="21"/>
                                      <w:szCs w:val="21"/>
                                    </w:rPr>
                                    <w:t>51</w:t>
                                  </w:r>
                                </w:p>
                              </w:txbxContent>
                            </v:textbox>
                          </v:roundrect>
                          <v:line id="Gerade Verbindung 29" o:spid="_x0000_s1058" style="position:absolute;visibility:visible;mso-wrap-style:square" from="1662,305" to="1662,1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" strokecolor="black [3213]">
                            <v:stroke joinstyle="miter"/>
                          </v:line>
                          <v:roundrect id="_x0000_s1059" style="position:absolute;left:36856;top:3609;width:3594;height:21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7BEFEDE" w14:textId="77777777" w:rsidR="00FC5729" w:rsidRPr="00FC5729" w:rsidRDefault="00FC5729" w:rsidP="00FC572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roundrect>
                          <v:shape id="Freihandform 10" o:spid="_x0000_s1060" style="position:absolute;left:7877;top:160;width:997;height:3850;flip: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" path="m,c71966,54239,143933,108479,152400,161925,160867,215371,68792,261938,50800,320675,32808,379412,38629,446881,44450,514350e" filled="f" strokecolor="#0070c0" strokeweight="1pt">
                            <v:stroke joinstyle="miter"/>
                            <v:path arrowok="t" o:connecttype="custom" o:connectlocs="0,0;99338,121207;33113,240038;28974,385011" o:connectangles="0,0,0,0"/>
                          </v:shape>
                        </v:group>
                        <v:roundrect id="_x0000_s1061" style="position:absolute;left:-532;top:1397;width:2651;height:215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3C797974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roundrect id="_x0000_s1062" style="position:absolute;left:41717;top:2959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60A25601" w14:textId="77777777" w:rsidR="00FC5729" w:rsidRPr="00FC5729" w:rsidRDefault="00FC5729" w:rsidP="00FC5729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98</w:t>
                              </w:r>
                            </w:p>
                          </w:txbxContent>
                        </v:textbox>
                      </v:roundrect>
                      <v:group id="Gruppieren 30" o:spid="_x0000_s1063" style="position:absolute;left:49682;width:3594;height:3422" coordorigin="-681,-6045" coordsize="3605,3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">
                        <v:roundrect id="_x0000_s1064" style="position:absolute;left:-681;top:-4774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41003435" w14:textId="77777777" w:rsidR="00052B48" w:rsidRPr="00052B48" w:rsidRDefault="00052B48" w:rsidP="00052B4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052B48"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line id="Gerade Verbindung 29" o:spid="_x0000_s1065" style="position:absolute;visibility:visible;mso-wrap-style:square" from="1315,-6045" to="1315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" strokecolor="black [3213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11" w:type="dxa"/>
            <w:gridSpan w:val="4"/>
          </w:tcPr>
          <w:p w14:paraId="3B7D5427" w14:textId="7CD178AD" w:rsidR="00583B56" w:rsidRDefault="00DD7347" w:rsidP="002329E7">
            <w:pPr>
              <w:pStyle w:val="Ausflltext"/>
            </w:pPr>
            <w:r>
              <w:t>V</w:t>
            </w:r>
            <w:r w:rsidR="005A396A" w:rsidRPr="005A396A">
              <w:t xml:space="preserve">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 xml:space="preserve">mit den richtigen Stellen an der Hunderterkette. </w:t>
            </w:r>
          </w:p>
          <w:p w14:paraId="52123243" w14:textId="2989D462" w:rsidR="00600F31" w:rsidRPr="00E0758C" w:rsidRDefault="00A93A99" w:rsidP="00052B48">
            <w:pPr>
              <w:pStyle w:val="Ausflltext"/>
              <w:tabs>
                <w:tab w:val="left" w:pos="2211"/>
              </w:tabs>
            </w:pPr>
            <w:r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697C506" wp14:editId="23722C76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120015</wp:posOffset>
                      </wp:positionV>
                      <wp:extent cx="39370" cy="39370"/>
                      <wp:effectExtent l="0" t="0" r="11430" b="11430"/>
                      <wp:wrapNone/>
                      <wp:docPr id="45625268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6D807" id="Oval 31" o:spid="_x0000_s1026" style="position:absolute;margin-left:399.5pt;margin-top:9.45pt;width:3.1pt;height:3.1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967E3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74EA5831" wp14:editId="7E969673">
                      <wp:simplePos x="0" y="0"/>
                      <wp:positionH relativeFrom="column">
                        <wp:posOffset>5126349</wp:posOffset>
                      </wp:positionH>
                      <wp:positionV relativeFrom="paragraph">
                        <wp:posOffset>122555</wp:posOffset>
                      </wp:positionV>
                      <wp:extent cx="39370" cy="39370"/>
                      <wp:effectExtent l="0" t="0" r="11430" b="11430"/>
                      <wp:wrapNone/>
                      <wp:docPr id="13473441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370" cy="39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9F1109" id="Oval 31" o:spid="_x0000_s1026" style="position:absolute;margin-left:403.65pt;margin-top:9.65pt;width:3.1pt;height:3.1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" fillcolor="white [3212]" strokecolor="black [3213]" strokeweight=".5pt">
                      <v:stroke joinstyle="miter"/>
                      <v:path arrowok="t"/>
                      <o:lock v:ext="edit" aspectratio="t"/>
                    </v:oval>
                  </w:pict>
                </mc:Fallback>
              </mc:AlternateContent>
            </w:r>
            <w:r w:rsidR="00DD7347">
              <w:t xml:space="preserve"> </w:t>
            </w:r>
            <w:r w:rsidR="00052B48">
              <w:t xml:space="preserve">  </w: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A06719" wp14:editId="6DF28767">
                      <wp:extent cx="39600" cy="39600"/>
                      <wp:effectExtent l="0" t="0" r="11430" b="11430"/>
                      <wp:docPr id="200556420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2BF2A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2255908" wp14:editId="0C415D2D">
                      <wp:extent cx="39600" cy="39600"/>
                      <wp:effectExtent l="0" t="0" r="11430" b="11430"/>
                      <wp:docPr id="94990623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68BC1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AF49203" wp14:editId="42A04A42">
                      <wp:extent cx="39600" cy="39600"/>
                      <wp:effectExtent l="0" t="0" r="11430" b="11430"/>
                      <wp:docPr id="5749020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103B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F4343F6" wp14:editId="1A4DA7B0">
                      <wp:extent cx="39600" cy="39600"/>
                      <wp:effectExtent l="0" t="0" r="11430" b="11430"/>
                      <wp:docPr id="207896669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FD041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750ED7" wp14:editId="3026B905">
                      <wp:extent cx="39600" cy="39600"/>
                      <wp:effectExtent l="0" t="0" r="11430" b="11430"/>
                      <wp:docPr id="116165937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A6B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155A73" wp14:editId="5894C37D">
                      <wp:extent cx="39600" cy="39600"/>
                      <wp:effectExtent l="0" t="0" r="11430" b="11430"/>
                      <wp:docPr id="35145899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0B03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1D6AC6" wp14:editId="5E1C87F9">
                      <wp:extent cx="39600" cy="39600"/>
                      <wp:effectExtent l="0" t="0" r="11430" b="11430"/>
                      <wp:docPr id="6903388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C1DB7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A962C1" wp14:editId="07993513">
                      <wp:extent cx="39600" cy="39600"/>
                      <wp:effectExtent l="0" t="0" r="11430" b="11430"/>
                      <wp:docPr id="3238079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D961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5B09A4" wp14:editId="1B95D6AC">
                      <wp:extent cx="39600" cy="39600"/>
                      <wp:effectExtent l="0" t="0" r="11430" b="11430"/>
                      <wp:docPr id="178268463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84614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242C6C2" wp14:editId="5E5943DF">
                      <wp:extent cx="39600" cy="39600"/>
                      <wp:effectExtent l="0" t="0" r="11430" b="11430"/>
                      <wp:docPr id="8063298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514F9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EE5E7E0" wp14:editId="218DB57A">
                      <wp:extent cx="39600" cy="39600"/>
                      <wp:effectExtent l="0" t="0" r="11430" b="11430"/>
                      <wp:docPr id="11709968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B90E8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3C4E5F7" wp14:editId="5477DFA3">
                      <wp:extent cx="39600" cy="39600"/>
                      <wp:effectExtent l="0" t="0" r="11430" b="11430"/>
                      <wp:docPr id="5325817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C6768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C4FC8D" wp14:editId="15CB53A6">
                      <wp:extent cx="39600" cy="39600"/>
                      <wp:effectExtent l="0" t="0" r="11430" b="11430"/>
                      <wp:docPr id="165229843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B2CFC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C7E0783" wp14:editId="3454BC35">
                      <wp:extent cx="39600" cy="39600"/>
                      <wp:effectExtent l="0" t="0" r="11430" b="11430"/>
                      <wp:docPr id="69074854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5B6A8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B503B61" wp14:editId="31C4F9DF">
                      <wp:extent cx="39600" cy="39600"/>
                      <wp:effectExtent l="0" t="0" r="11430" b="11430"/>
                      <wp:docPr id="46077618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A989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34EC28" wp14:editId="6CB2B7D3">
                      <wp:extent cx="39600" cy="39600"/>
                      <wp:effectExtent l="0" t="0" r="11430" b="11430"/>
                      <wp:docPr id="96684477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91BD7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9A236A8" wp14:editId="1F43155C">
                      <wp:extent cx="39600" cy="39600"/>
                      <wp:effectExtent l="0" t="0" r="11430" b="11430"/>
                      <wp:docPr id="542558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97C9F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4FB0046" wp14:editId="6B974010">
                      <wp:extent cx="39600" cy="39600"/>
                      <wp:effectExtent l="0" t="0" r="11430" b="11430"/>
                      <wp:docPr id="3795214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F111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48B6156" wp14:editId="24819742">
                      <wp:extent cx="39600" cy="39600"/>
                      <wp:effectExtent l="0" t="0" r="11430" b="11430"/>
                      <wp:docPr id="6542128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AFEA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E52DF6" wp14:editId="1A94729B">
                      <wp:extent cx="39600" cy="39600"/>
                      <wp:effectExtent l="0" t="0" r="11430" b="11430"/>
                      <wp:docPr id="126887979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291F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FF5AE3" wp14:editId="4BFD5D8E">
                      <wp:extent cx="39600" cy="39600"/>
                      <wp:effectExtent l="0" t="0" r="11430" b="11430"/>
                      <wp:docPr id="93618847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268B4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0E25FB" wp14:editId="51FAE1BC">
                      <wp:extent cx="39600" cy="39600"/>
                      <wp:effectExtent l="0" t="0" r="11430" b="11430"/>
                      <wp:docPr id="8486995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19ACD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E78FFDA" wp14:editId="20B2B846">
                      <wp:extent cx="39600" cy="39600"/>
                      <wp:effectExtent l="0" t="0" r="11430" b="11430"/>
                      <wp:docPr id="44408595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76DFB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8773B7" wp14:editId="03541A25">
                      <wp:extent cx="39600" cy="39600"/>
                      <wp:effectExtent l="0" t="0" r="11430" b="11430"/>
                      <wp:docPr id="20175780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AA00F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C022A8F" wp14:editId="4C7BA035">
                      <wp:extent cx="39600" cy="39600"/>
                      <wp:effectExtent l="0" t="0" r="11430" b="11430"/>
                      <wp:docPr id="180779616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40D1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EC0FF9" wp14:editId="3DBDF5E3">
                      <wp:extent cx="39600" cy="39600"/>
                      <wp:effectExtent l="0" t="0" r="11430" b="11430"/>
                      <wp:docPr id="2157737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4B92E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A62997F" wp14:editId="3B8ECDC5">
                      <wp:extent cx="39600" cy="39600"/>
                      <wp:effectExtent l="0" t="0" r="11430" b="11430"/>
                      <wp:docPr id="117139389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6184C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A04595" wp14:editId="7078E344">
                      <wp:extent cx="39600" cy="39600"/>
                      <wp:effectExtent l="0" t="0" r="11430" b="11430"/>
                      <wp:docPr id="1126597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56BA0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C8CEFD9" wp14:editId="68B3ACB3">
                      <wp:extent cx="39600" cy="39600"/>
                      <wp:effectExtent l="0" t="0" r="11430" b="11430"/>
                      <wp:docPr id="18605905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8E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F1220C3" wp14:editId="4FF538C0">
                      <wp:extent cx="39600" cy="39600"/>
                      <wp:effectExtent l="0" t="0" r="11430" b="11430"/>
                      <wp:docPr id="1868587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22D5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253ADA" wp14:editId="0D8F02E8">
                      <wp:extent cx="39600" cy="39600"/>
                      <wp:effectExtent l="0" t="0" r="11430" b="11430"/>
                      <wp:docPr id="46747669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9FB23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1532423" wp14:editId="426F3A00">
                      <wp:extent cx="39600" cy="39600"/>
                      <wp:effectExtent l="0" t="0" r="11430" b="11430"/>
                      <wp:docPr id="199345203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AE53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85B5CC" wp14:editId="4010E2EC">
                      <wp:extent cx="39600" cy="39600"/>
                      <wp:effectExtent l="0" t="0" r="11430" b="11430"/>
                      <wp:docPr id="21187207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E0348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05CB533" wp14:editId="62DE582A">
                      <wp:extent cx="39600" cy="39600"/>
                      <wp:effectExtent l="0" t="0" r="11430" b="11430"/>
                      <wp:docPr id="15096843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9982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58A72" wp14:editId="06E93AB3">
                      <wp:extent cx="39600" cy="39600"/>
                      <wp:effectExtent l="0" t="0" r="11430" b="11430"/>
                      <wp:docPr id="172852462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7380F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19FC4AC" wp14:editId="3C7D86AC">
                      <wp:extent cx="39600" cy="39600"/>
                      <wp:effectExtent l="0" t="0" r="11430" b="11430"/>
                      <wp:docPr id="188364858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41822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E9B1123" wp14:editId="36A43D51">
                      <wp:extent cx="39600" cy="39600"/>
                      <wp:effectExtent l="0" t="0" r="11430" b="11430"/>
                      <wp:docPr id="14908960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2DC83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EC975D7" wp14:editId="55D1152E">
                      <wp:extent cx="39600" cy="39600"/>
                      <wp:effectExtent l="0" t="0" r="11430" b="11430"/>
                      <wp:docPr id="10753478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826B9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EBAF30B" wp14:editId="51266DDC">
                      <wp:extent cx="39600" cy="39600"/>
                      <wp:effectExtent l="0" t="0" r="11430" b="11430"/>
                      <wp:docPr id="1529647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33E21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FF8DFE" wp14:editId="4A517D31">
                      <wp:extent cx="39600" cy="39600"/>
                      <wp:effectExtent l="0" t="0" r="11430" b="11430"/>
                      <wp:docPr id="1310210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88356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3B10F8" wp14:editId="333CACB3">
                      <wp:extent cx="39600" cy="39600"/>
                      <wp:effectExtent l="0" t="0" r="11430" b="11430"/>
                      <wp:docPr id="78118250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6D156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876ECC" wp14:editId="39BA1815">
                      <wp:extent cx="39600" cy="39600"/>
                      <wp:effectExtent l="0" t="0" r="11430" b="11430"/>
                      <wp:docPr id="13532985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064CF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BA63EF4" wp14:editId="333ABB4A">
                      <wp:extent cx="39600" cy="39600"/>
                      <wp:effectExtent l="0" t="0" r="11430" b="11430"/>
                      <wp:docPr id="15924034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9D26E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762F61A" wp14:editId="6F2FE1AB">
                      <wp:extent cx="39600" cy="39600"/>
                      <wp:effectExtent l="0" t="0" r="11430" b="11430"/>
                      <wp:docPr id="187497611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64C65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E39F2B" wp14:editId="1AF14A85">
                      <wp:extent cx="39600" cy="39600"/>
                      <wp:effectExtent l="0" t="0" r="11430" b="11430"/>
                      <wp:docPr id="27889096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5778FC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39AF8E3" wp14:editId="35C48B49">
                      <wp:extent cx="39600" cy="39600"/>
                      <wp:effectExtent l="0" t="0" r="11430" b="11430"/>
                      <wp:docPr id="5311880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A9E3B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0A7DBC1" wp14:editId="5020477C">
                      <wp:extent cx="39600" cy="39600"/>
                      <wp:effectExtent l="0" t="0" r="11430" b="11430"/>
                      <wp:docPr id="15657691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CB15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5A23D72" wp14:editId="01634355">
                      <wp:extent cx="39600" cy="39600"/>
                      <wp:effectExtent l="0" t="0" r="11430" b="11430"/>
                      <wp:docPr id="187873116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C495C0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D1A8470" wp14:editId="581ABAD7">
                      <wp:extent cx="39600" cy="39600"/>
                      <wp:effectExtent l="0" t="0" r="11430" b="11430"/>
                      <wp:docPr id="18162269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25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7CE6169" wp14:editId="147EB555">
                      <wp:extent cx="39600" cy="39600"/>
                      <wp:effectExtent l="0" t="0" r="11430" b="11430"/>
                      <wp:docPr id="59200356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609F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96C4F04" wp14:editId="5BFF3A0C">
                      <wp:extent cx="39600" cy="39600"/>
                      <wp:effectExtent l="0" t="0" r="11430" b="11430"/>
                      <wp:docPr id="3273195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58CB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733ED6A" wp14:editId="6962B2BA">
                      <wp:extent cx="39600" cy="39600"/>
                      <wp:effectExtent l="0" t="0" r="11430" b="11430"/>
                      <wp:docPr id="4908084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9E566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AC2F6E6" wp14:editId="0A6F77A5">
                      <wp:extent cx="39600" cy="39600"/>
                      <wp:effectExtent l="0" t="0" r="11430" b="11430"/>
                      <wp:docPr id="6745115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D8F5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DB8CABA" wp14:editId="714DA1E5">
                      <wp:extent cx="39600" cy="39600"/>
                      <wp:effectExtent l="0" t="0" r="11430" b="11430"/>
                      <wp:docPr id="16955657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DDD11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46B4E" wp14:editId="4A48CDCB">
                      <wp:extent cx="39600" cy="39600"/>
                      <wp:effectExtent l="0" t="0" r="11430" b="11430"/>
                      <wp:docPr id="386316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1BBB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1DB5F0" wp14:editId="660BCB79">
                      <wp:extent cx="39600" cy="39600"/>
                      <wp:effectExtent l="0" t="0" r="11430" b="11430"/>
                      <wp:docPr id="1668131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FFB5E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9052BB0" wp14:editId="6D89BBEB">
                      <wp:extent cx="39600" cy="39600"/>
                      <wp:effectExtent l="0" t="0" r="11430" b="11430"/>
                      <wp:docPr id="16974044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66641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9CA2CB5" wp14:editId="57FB13D7">
                      <wp:extent cx="39600" cy="39600"/>
                      <wp:effectExtent l="0" t="0" r="11430" b="11430"/>
                      <wp:docPr id="5460463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8A69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D000397" wp14:editId="5635077B">
                      <wp:extent cx="39600" cy="39600"/>
                      <wp:effectExtent l="0" t="0" r="11430" b="11430"/>
                      <wp:docPr id="169020220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F67D7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FA2485C" wp14:editId="4B6CD47F">
                      <wp:extent cx="39600" cy="39600"/>
                      <wp:effectExtent l="0" t="0" r="11430" b="11430"/>
                      <wp:docPr id="5236396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53107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88258BE" wp14:editId="2920EBAC">
                      <wp:extent cx="39600" cy="39600"/>
                      <wp:effectExtent l="0" t="0" r="11430" b="11430"/>
                      <wp:docPr id="74538114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3D091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9EB91A4" wp14:editId="6EFDEFA9">
                      <wp:extent cx="39600" cy="39600"/>
                      <wp:effectExtent l="0" t="0" r="11430" b="11430"/>
                      <wp:docPr id="2859656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1DA0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8983E" wp14:editId="1EE01FDB">
                      <wp:extent cx="39600" cy="39600"/>
                      <wp:effectExtent l="0" t="0" r="11430" b="11430"/>
                      <wp:docPr id="7773190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FBE68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50D6766" wp14:editId="1732D8F9">
                      <wp:extent cx="39600" cy="39600"/>
                      <wp:effectExtent l="0" t="0" r="11430" b="11430"/>
                      <wp:docPr id="43380929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15EA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1EB5693" wp14:editId="14BA75B7">
                      <wp:extent cx="39600" cy="39600"/>
                      <wp:effectExtent l="0" t="0" r="11430" b="11430"/>
                      <wp:docPr id="93907991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B2AF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2C7AD04" wp14:editId="5042BC3B">
                      <wp:extent cx="39600" cy="39600"/>
                      <wp:effectExtent l="0" t="0" r="11430" b="11430"/>
                      <wp:docPr id="206045591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EEB08E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C52D690" wp14:editId="2B3BF99A">
                      <wp:extent cx="39600" cy="39600"/>
                      <wp:effectExtent l="0" t="0" r="11430" b="11430"/>
                      <wp:docPr id="111100110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9CB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D561ADE" wp14:editId="36E35E70">
                      <wp:extent cx="39600" cy="39600"/>
                      <wp:effectExtent l="0" t="0" r="11430" b="11430"/>
                      <wp:docPr id="24277932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74767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8F1D3A" wp14:editId="4BAAD231">
                      <wp:extent cx="39600" cy="39600"/>
                      <wp:effectExtent l="0" t="0" r="11430" b="11430"/>
                      <wp:docPr id="92781233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AB4AF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6D25178" wp14:editId="734E8407">
                      <wp:extent cx="39600" cy="39600"/>
                      <wp:effectExtent l="0" t="0" r="11430" b="11430"/>
                      <wp:docPr id="36033985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6E7EE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9CEE322" wp14:editId="262C05C4">
                      <wp:extent cx="39600" cy="39600"/>
                      <wp:effectExtent l="0" t="0" r="11430" b="11430"/>
                      <wp:docPr id="188120561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6126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890CD" wp14:editId="01E60866">
                      <wp:extent cx="39600" cy="39600"/>
                      <wp:effectExtent l="0" t="0" r="11430" b="11430"/>
                      <wp:docPr id="64088445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F0C98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FEEDE9" wp14:editId="70DCDC83">
                      <wp:extent cx="39600" cy="39600"/>
                      <wp:effectExtent l="0" t="0" r="11430" b="11430"/>
                      <wp:docPr id="107700802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0FC56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69F0D" wp14:editId="640474EB">
                      <wp:extent cx="39600" cy="39600"/>
                      <wp:effectExtent l="0" t="0" r="11430" b="11430"/>
                      <wp:docPr id="163753263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4D6FA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E89106" wp14:editId="1A06385C">
                      <wp:extent cx="39600" cy="39600"/>
                      <wp:effectExtent l="0" t="0" r="11430" b="11430"/>
                      <wp:docPr id="122327828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E34F6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055811" wp14:editId="7BACE4DB">
                      <wp:extent cx="39600" cy="39600"/>
                      <wp:effectExtent l="0" t="0" r="11430" b="11430"/>
                      <wp:docPr id="270934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5246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E7D5F67" wp14:editId="32D491AE">
                      <wp:extent cx="39600" cy="39600"/>
                      <wp:effectExtent l="0" t="0" r="11430" b="11430"/>
                      <wp:docPr id="369010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6B473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F151D74" wp14:editId="1FE59E40">
                      <wp:extent cx="39600" cy="39600"/>
                      <wp:effectExtent l="0" t="0" r="11430" b="11430"/>
                      <wp:docPr id="15780833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A08EA3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8FFBCE3" wp14:editId="46F4AF27">
                      <wp:extent cx="39600" cy="39600"/>
                      <wp:effectExtent l="0" t="0" r="11430" b="11430"/>
                      <wp:docPr id="96044064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DAB8C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7AEAA32" wp14:editId="33F043F6">
                      <wp:extent cx="39600" cy="39600"/>
                      <wp:effectExtent l="0" t="0" r="11430" b="11430"/>
                      <wp:docPr id="39935795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6113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DBB09C3" wp14:editId="236BF136">
                      <wp:extent cx="39600" cy="39600"/>
                      <wp:effectExtent l="0" t="0" r="11430" b="11430"/>
                      <wp:docPr id="100235260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E5D429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A4D5165" wp14:editId="7F116AF9">
                      <wp:extent cx="39600" cy="39600"/>
                      <wp:effectExtent l="0" t="0" r="11430" b="11430"/>
                      <wp:docPr id="55454513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76499D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AA7A4F1" wp14:editId="5A41C1CD">
                      <wp:extent cx="39600" cy="39600"/>
                      <wp:effectExtent l="0" t="0" r="11430" b="11430"/>
                      <wp:docPr id="167449182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1B5608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C241C72" wp14:editId="27B4AC2B">
                      <wp:extent cx="39600" cy="39600"/>
                      <wp:effectExtent l="0" t="0" r="11430" b="11430"/>
                      <wp:docPr id="491446196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37D2F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4BC6DAAA" wp14:editId="593DA72A">
                      <wp:extent cx="39600" cy="39600"/>
                      <wp:effectExtent l="0" t="0" r="11430" b="11430"/>
                      <wp:docPr id="1046963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300DAA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1C58518D" wp14:editId="2D42E348">
                      <wp:extent cx="39600" cy="39600"/>
                      <wp:effectExtent l="0" t="0" r="11430" b="11430"/>
                      <wp:docPr id="10623254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EF474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06A3D8F" wp14:editId="7A15FFA5">
                      <wp:extent cx="39600" cy="39600"/>
                      <wp:effectExtent l="0" t="0" r="11430" b="11430"/>
                      <wp:docPr id="414235938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839E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5C67997" wp14:editId="38FD4983">
                      <wp:extent cx="39600" cy="39600"/>
                      <wp:effectExtent l="0" t="0" r="11430" b="11430"/>
                      <wp:docPr id="95496382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352974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F349529" wp14:editId="67FA0812">
                      <wp:extent cx="39600" cy="39600"/>
                      <wp:effectExtent l="0" t="0" r="11430" b="11430"/>
                      <wp:docPr id="609054517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E3E6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5E94B1E9" wp14:editId="7E148070">
                      <wp:extent cx="39600" cy="39600"/>
                      <wp:effectExtent l="0" t="0" r="11430" b="11430"/>
                      <wp:docPr id="50908560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C12A36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" fillcolor="black [3213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2B56AFB6" wp14:editId="73904A16">
                      <wp:extent cx="39600" cy="39600"/>
                      <wp:effectExtent l="0" t="0" r="11430" b="11430"/>
                      <wp:docPr id="168049347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21C521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2AA2950" wp14:editId="01772283">
                      <wp:extent cx="39600" cy="39600"/>
                      <wp:effectExtent l="0" t="0" r="11430" b="11430"/>
                      <wp:docPr id="108064253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0F28D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ADF4EE7" wp14:editId="52739A16">
                      <wp:extent cx="39600" cy="39600"/>
                      <wp:effectExtent l="0" t="0" r="11430" b="11430"/>
                      <wp:docPr id="2036939019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E2D15B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00B14992" wp14:editId="37EB1510">
                      <wp:extent cx="39600" cy="39600"/>
                      <wp:effectExtent l="0" t="0" r="11430" b="11430"/>
                      <wp:docPr id="1069907821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01C48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CD6D919" wp14:editId="5093C84D">
                      <wp:extent cx="39600" cy="39600"/>
                      <wp:effectExtent l="0" t="0" r="11430" b="11430"/>
                      <wp:docPr id="662519074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1C6BBF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765CB6F0" wp14:editId="5078025F">
                      <wp:extent cx="39600" cy="39600"/>
                      <wp:effectExtent l="0" t="0" r="11430" b="11430"/>
                      <wp:docPr id="1447181322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B508C5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69D2A4DB" wp14:editId="26FFCC88">
                      <wp:extent cx="39600" cy="39600"/>
                      <wp:effectExtent l="0" t="0" r="11430" b="11430"/>
                      <wp:docPr id="333991940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2DB757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052B48" w:rsidRPr="00821A3E">
              <w:rPr>
                <w:rFonts w:cs="Times New Roman (Textkörper CS)"/>
                <w:noProof/>
                <w:spacing w:val="30"/>
                <w:w w:val="103"/>
              </w:rPr>
              <mc:AlternateContent>
                <mc:Choice Requires="wps">
                  <w:drawing>
                    <wp:inline distT="0" distB="0" distL="0" distR="0" wp14:anchorId="385DD449" wp14:editId="3E5644F7">
                      <wp:extent cx="39600" cy="39600"/>
                      <wp:effectExtent l="0" t="0" r="11430" b="11430"/>
                      <wp:docPr id="643028643" name="Oval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9600" cy="396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8B82A2" id="Oval 31" o:spid="_x0000_s1026" style="width:3.1pt;height: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" fillcolor="white [3212]" strokecolor="black [3213]" strokeweight=".5pt">
                      <v:stroke joinstyle="miter"/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" w:type="dxa"/>
            <w:vAlign w:val="bottom"/>
          </w:tcPr>
          <w:p w14:paraId="1F1F02DE" w14:textId="72CF4C4B" w:rsidR="005A396A" w:rsidRPr="00E0758C" w:rsidRDefault="005A396A" w:rsidP="00105045">
            <w:pPr>
              <w:jc w:val="right"/>
            </w:pPr>
          </w:p>
        </w:tc>
      </w:tr>
      <w:tr w:rsidR="00A75E70" w:rsidRPr="00E0758C" w14:paraId="4B445B89" w14:textId="77777777" w:rsidTr="00A75E70">
        <w:tc>
          <w:tcPr>
            <w:tcW w:w="624" w:type="dxa"/>
            <w:gridSpan w:val="2"/>
          </w:tcPr>
          <w:p w14:paraId="21782F81" w14:textId="77777777" w:rsidR="00A75E70" w:rsidRPr="00AC7674" w:rsidRDefault="00A75E70" w:rsidP="00CA074C">
            <w:pPr>
              <w:pStyle w:val="berschrift6"/>
            </w:pPr>
            <w:r w:rsidRPr="00AC7674">
              <w:t>2</w:t>
            </w:r>
          </w:p>
        </w:tc>
        <w:tc>
          <w:tcPr>
            <w:tcW w:w="8447" w:type="dxa"/>
            <w:gridSpan w:val="6"/>
          </w:tcPr>
          <w:p w14:paraId="1AC323E2" w14:textId="4E3CD2BF" w:rsidR="00A75E70" w:rsidRPr="00AC7674" w:rsidRDefault="005A396A" w:rsidP="00CA074C">
            <w:pPr>
              <w:pStyle w:val="berschrift6"/>
            </w:pPr>
            <w:r>
              <w:t xml:space="preserve">Zahlen am </w:t>
            </w:r>
            <w:r w:rsidR="00D70637">
              <w:t>Hunderter-Zahl</w:t>
            </w:r>
            <w:r>
              <w:t>enstrahl</w:t>
            </w:r>
          </w:p>
        </w:tc>
      </w:tr>
      <w:tr w:rsidR="005A396A" w:rsidRPr="00E0758C" w14:paraId="48DC45C7" w14:textId="77777777" w:rsidTr="00105045">
        <w:tc>
          <w:tcPr>
            <w:tcW w:w="610" w:type="dxa"/>
          </w:tcPr>
          <w:p w14:paraId="187866B9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5E09736A" w14:textId="77777777" w:rsidR="005A396A" w:rsidRPr="00E0758C" w:rsidRDefault="005A396A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5"/>
          </w:tcPr>
          <w:p w14:paraId="2B9D89CB" w14:textId="0A09F20E" w:rsidR="005A396A" w:rsidRDefault="00E830C3" w:rsidP="004F1321">
            <w:pPr>
              <w:pStyle w:val="Ausflltext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4AB5DBA5" wp14:editId="68BC2C04">
                      <wp:simplePos x="0" y="0"/>
                      <wp:positionH relativeFrom="column">
                        <wp:posOffset>4974908</wp:posOffset>
                      </wp:positionH>
                      <wp:positionV relativeFrom="paragraph">
                        <wp:posOffset>296488</wp:posOffset>
                      </wp:positionV>
                      <wp:extent cx="143510" cy="122555"/>
                      <wp:effectExtent l="0" t="2223" r="0" b="0"/>
                      <wp:wrapNone/>
                      <wp:docPr id="16220479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1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803B06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Dreieck 1" o:spid="_x0000_s1026" type="#_x0000_t5" style="position:absolute;margin-left:391.75pt;margin-top:23.35pt;width:11.3pt;height:9.65pt;rotation:90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2EC20765" wp14:editId="0C78D734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233356</wp:posOffset>
                      </wp:positionV>
                      <wp:extent cx="0" cy="134620"/>
                      <wp:effectExtent l="0" t="0" r="12700" b="5080"/>
                      <wp:wrapNone/>
                      <wp:docPr id="177340586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8BD69" id="Gerade Verbindung 3" o:spid="_x0000_s1026" style="position:absolute;flip:x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55pt,18.35pt" to="345.55pt,2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bW8Dwt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49D1B99B" wp14:editId="6269B605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86404573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F3042" id="Gerade Verbindung 3" o:spid="_x0000_s1026" style="position:absolute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7.45pt" to="293.65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Ah6LLd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27562698" wp14:editId="36CF2E4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209550</wp:posOffset>
                      </wp:positionV>
                      <wp:extent cx="0" cy="134620"/>
                      <wp:effectExtent l="0" t="0" r="12700" b="5080"/>
                      <wp:wrapNone/>
                      <wp:docPr id="1478766985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16C8E" id="Gerade Verbindung 3" o:spid="_x0000_s1026" style="position:absolute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16.5pt" to="52.55pt,2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6B26E78" wp14:editId="31353CC9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219696</wp:posOffset>
                      </wp:positionV>
                      <wp:extent cx="0" cy="134620"/>
                      <wp:effectExtent l="0" t="0" r="12700" b="5080"/>
                      <wp:wrapNone/>
                      <wp:docPr id="4192237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FCD3CD" id="Gerade Verbindung 3" o:spid="_x0000_s1026" style="position:absolute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17.3pt" to="202.8pt,2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KlSUCHdAAAADg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25D60EAC" wp14:editId="452ED885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221926</wp:posOffset>
                      </wp:positionV>
                      <wp:extent cx="0" cy="134620"/>
                      <wp:effectExtent l="0" t="0" r="12700" b="5080"/>
                      <wp:wrapNone/>
                      <wp:docPr id="1737108172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CFA8B" id="Gerade Verbindung 3" o:spid="_x0000_s1026" style="position:absolute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pt,17.45pt" to="111.6pt,2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EZvY0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6325E160" wp14:editId="4BF2A5CB">
                      <wp:simplePos x="0" y="0"/>
                      <wp:positionH relativeFrom="column">
                        <wp:posOffset>258134</wp:posOffset>
                      </wp:positionH>
                      <wp:positionV relativeFrom="paragraph">
                        <wp:posOffset>212090</wp:posOffset>
                      </wp:positionV>
                      <wp:extent cx="0" cy="134620"/>
                      <wp:effectExtent l="0" t="0" r="12700" b="5080"/>
                      <wp:wrapNone/>
                      <wp:docPr id="1625609436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06062" id="Gerade Verbindung 3" o:spid="_x0000_s1026" style="position:absolute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16.7pt" to="20.35pt,2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B9190E"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2F67E0CA" wp14:editId="441DF2A6">
                      <wp:simplePos x="0" y="0"/>
                      <wp:positionH relativeFrom="column">
                        <wp:posOffset>4903215</wp:posOffset>
                      </wp:positionH>
                      <wp:positionV relativeFrom="paragraph">
                        <wp:posOffset>237179</wp:posOffset>
                      </wp:positionV>
                      <wp:extent cx="0" cy="134861"/>
                      <wp:effectExtent l="0" t="0" r="12700" b="5080"/>
                      <wp:wrapNone/>
                      <wp:docPr id="1027248608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8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263688" id="Gerade Verbindung 3" o:spid="_x0000_s1026" style="position:absolute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1pt,18.7pt" to="386.1pt,2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>Trage Zahlen ein</w:t>
            </w:r>
            <w:r w:rsidR="008F0E8A">
              <w:t>, die ungefähr passen</w:t>
            </w:r>
            <w:r w:rsidR="005A396A" w:rsidRPr="005A396A">
              <w:t>.</w:t>
            </w:r>
            <w:r w:rsidR="00B9190E">
              <w:rPr>
                <w:rFonts w:cs="Times New Roman (Textkörper CS)"/>
                <w:noProof/>
                <w:spacing w:val="30"/>
              </w:rPr>
              <w:t xml:space="preserve"> </w:t>
            </w:r>
          </w:p>
          <w:p w14:paraId="55BBF3E1" w14:textId="77777777" w:rsidR="005A396A" w:rsidRDefault="009A4DAC" w:rsidP="004F1321">
            <w:pPr>
              <w:pStyle w:val="Ausflltext"/>
            </w:pPr>
            <w:r>
              <w:t xml:space="preserve">  </w:t>
            </w: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inline distT="0" distB="0" distL="0" distR="0" wp14:anchorId="67C190F7" wp14:editId="6A8A726F">
                      <wp:extent cx="5029200" cy="359644"/>
                      <wp:effectExtent l="0" t="0" r="0" b="8890"/>
                      <wp:docPr id="926842809" name="Gruppieren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200" cy="359644"/>
                                <a:chOff x="0" y="0"/>
                                <a:chExt cx="5085080" cy="359644"/>
                              </a:xfrm>
                            </wpg:grpSpPr>
                            <wpg:grpSp>
                              <wpg:cNvPr id="298964096" name="Gruppieren 34"/>
                              <wpg:cNvGrpSpPr/>
                              <wpg:grpSpPr>
                                <a:xfrm>
                                  <a:off x="8021" y="144379"/>
                                  <a:ext cx="5063758" cy="215265"/>
                                  <a:chOff x="0" y="0"/>
                                  <a:chExt cx="5063758" cy="215265"/>
                                </a:xfrm>
                              </wpg:grpSpPr>
                              <wps:wsp>
                                <wps:cNvPr id="1259836109" name="Abgerundetes Rechteck 10"/>
                                <wps:cNvSpPr/>
                                <wps:spPr>
                                  <a:xfrm>
                                    <a:off x="47043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3ABD920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0325456" name="Abgerundetes Rechteck 10"/>
                                <wps:cNvSpPr/>
                                <wps:spPr>
                                  <a:xfrm>
                                    <a:off x="0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F4BDC3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611609" name="Abgerundetes Rechteck 10"/>
                                <wps:cNvSpPr/>
                                <wps:spPr>
                                  <a:xfrm>
                                    <a:off x="417095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882E02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331336" name="Abgerundetes Rechteck 10"/>
                                <wps:cNvSpPr/>
                                <wps:spPr>
                                  <a:xfrm>
                                    <a:off x="1183106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2A38D0A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0842936" name="Abgerundetes Rechteck 10"/>
                                <wps:cNvSpPr/>
                                <wps:spPr>
                                  <a:xfrm>
                                    <a:off x="234615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10B1FD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505157" name="Abgerundetes Rechteck 10"/>
                                <wps:cNvSpPr/>
                                <wps:spPr>
                                  <a:xfrm>
                                    <a:off x="3525253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C2BD236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4329998" name="Abgerundetes Rechteck 10"/>
                                <wps:cNvSpPr/>
                                <wps:spPr>
                                  <a:xfrm>
                                    <a:off x="4170948" y="0"/>
                                    <a:ext cx="359410" cy="21526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13F0AF" w14:textId="77777777" w:rsidR="009A4DAC" w:rsidRPr="00FC5729" w:rsidRDefault="009A4DAC" w:rsidP="009A4DA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5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08508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190F7" id="Gruppieren 35" o:spid="_x0000_s1066" style="width:396pt;height:28.3pt;mso-position-horizontal-relative:char;mso-position-vertical-relative:line" coordsize="50850,35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">
                      <v:group id="Gruppieren 34" o:spid="_x0000_s1067" style="position:absolute;left:80;top:1443;width:50637;height:2153" coordsize="50637,2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">
                        <v:roundrect id="_x0000_s1068" style="position:absolute;left:47043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" fillcolor="white [3212]" stroked="f" strokeweight="1pt">
                          <v:stroke joinstyle="miter"/>
                          <v:textbox inset="1mm,0,1mm,0">
                            <w:txbxContent>
                              <w:p w14:paraId="03ABD920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69" style="position:absolute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33F4BDC3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70" style="position:absolute;left:4170;width:359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3882E02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1" style="position:absolute;left:1183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32A38D0A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2" style="position:absolute;left:23461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4610B1FD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3" style="position:absolute;left:35252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6C2BD236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_x0000_s1074" style="position:absolute;left:41709;width:3594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" fillcolor="white [3212]" strokecolor="black [3213]" strokeweight="1pt">
                          <v:stroke joinstyle="miter"/>
                          <v:textbox inset="1mm,0,1mm,0">
                            <w:txbxContent>
                              <w:p w14:paraId="0613F0AF" w14:textId="77777777" w:rsidR="009A4DAC" w:rsidRPr="00FC5729" w:rsidRDefault="009A4DAC" w:rsidP="009A4DAC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75" type="#_x0000_t75" style="position:absolute;width:50850;height:14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">
                        <v:imagedata r:id="rId15" o:title="" cropbottom="41655f"/>
                      </v:shape>
                      <w10:anchorlock/>
                    </v:group>
                  </w:pict>
                </mc:Fallback>
              </mc:AlternateContent>
            </w:r>
            <w:r>
              <w:t xml:space="preserve"> </w:t>
            </w:r>
          </w:p>
          <w:p w14:paraId="2687F55A" w14:textId="77777777" w:rsidR="004F1321" w:rsidRPr="00E0758C" w:rsidRDefault="004F1321" w:rsidP="004F1321">
            <w:pPr>
              <w:pStyle w:val="Ausflltext"/>
            </w:pPr>
          </w:p>
        </w:tc>
      </w:tr>
      <w:tr w:rsidR="005A396A" w:rsidRPr="00E0758C" w14:paraId="0B038BDF" w14:textId="77777777" w:rsidTr="00600F31">
        <w:trPr>
          <w:trHeight w:val="1155"/>
        </w:trPr>
        <w:tc>
          <w:tcPr>
            <w:tcW w:w="610" w:type="dxa"/>
          </w:tcPr>
          <w:p w14:paraId="456DB317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C7C645B" w14:textId="7D2B63FC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3328" behindDoc="0" locked="0" layoutInCell="1" allowOverlap="1" wp14:anchorId="7B7408E7" wp14:editId="152C8A23">
                      <wp:simplePos x="0" y="0"/>
                      <wp:positionH relativeFrom="column">
                        <wp:posOffset>272079</wp:posOffset>
                      </wp:positionH>
                      <wp:positionV relativeFrom="paragraph">
                        <wp:posOffset>269091</wp:posOffset>
                      </wp:positionV>
                      <wp:extent cx="5077229" cy="667831"/>
                      <wp:effectExtent l="0" t="0" r="3175" b="18415"/>
                      <wp:wrapNone/>
                      <wp:docPr id="1631097116" name="Gruppieren 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7229" cy="667831"/>
                                <a:chOff x="0" y="0"/>
                                <a:chExt cx="5077229" cy="667831"/>
                              </a:xfrm>
                            </wpg:grpSpPr>
                            <wpg:grpSp>
                              <wpg:cNvPr id="196189313" name="Gruppieren 38"/>
                              <wpg:cNvGrpSpPr/>
                              <wpg:grpSpPr>
                                <a:xfrm>
                                  <a:off x="0" y="3335"/>
                                  <a:ext cx="5074920" cy="664496"/>
                                  <a:chOff x="0" y="0"/>
                                  <a:chExt cx="5074920" cy="66449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07820" name="Grafik 15807820">
                                    <a:extLst>
                                      <a:ext uri="{FF2B5EF4-FFF2-40B4-BE49-F238E27FC236}">
                                        <a16:creationId xmlns:a16="http://schemas.microsoft.com/office/drawing/2014/main" id="{9AFC86AE-243B-8EB5-4DCE-496206CD2442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0" y="48899"/>
                                    <a:ext cx="5074920" cy="136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7791654" name="Abgerundetes Rechteck 10"/>
                                <wps:cNvSpPr/>
                                <wps:spPr>
                                  <a:xfrm>
                                    <a:off x="34229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BD6BD4D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0266324" name="Abgerundetes Rechteck 10"/>
                                <wps:cNvSpPr/>
                                <wps:spPr>
                                  <a:xfrm>
                                    <a:off x="4674686" y="185814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B056BEA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82634" name="Abgerundetes Rechteck 10"/>
                                <wps:cNvSpPr/>
                                <wps:spPr>
                                  <a:xfrm>
                                    <a:off x="1564748" y="400983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21408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337706" name="Abgerundetes Rechteck 10"/>
                                <wps:cNvSpPr/>
                                <wps:spPr>
                                  <a:xfrm>
                                    <a:off x="2161309" y="449866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74A7CEE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1384597" name="Abgerundetes Rechteck 10"/>
                                <wps:cNvSpPr/>
                                <wps:spPr>
                                  <a:xfrm>
                                    <a:off x="2792349" y="359168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93DD6C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54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172123" name="Abgerundetes Rechteck 10"/>
                                <wps:cNvSpPr/>
                                <wps:spPr>
                                  <a:xfrm>
                                    <a:off x="3779846" y="308100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70AB68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64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3809664" name="Abgerundetes Rechteck 10"/>
                                <wps:cNvSpPr/>
                                <wps:spPr>
                                  <a:xfrm>
                                    <a:off x="4244381" y="356959"/>
                                    <a:ext cx="355460" cy="21512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BBD813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99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8093774" name="Freihandform 10"/>
                                <wps:cNvSpPr/>
                                <wps:spPr>
                                  <a:xfrm rot="18954451" flipH="1" flipV="1">
                                    <a:off x="789098" y="0"/>
                                    <a:ext cx="45719" cy="399441"/>
                                  </a:xfrm>
                                  <a:custGeom>
                                    <a:avLst/>
                                    <a:gdLst>
                                      <a:gd name="connsiteX0" fmla="*/ 0 w 152948"/>
                                      <a:gd name="connsiteY0" fmla="*/ 0 h 514350"/>
                                      <a:gd name="connsiteX1" fmla="*/ 152400 w 152948"/>
                                      <a:gd name="connsiteY1" fmla="*/ 161925 h 514350"/>
                                      <a:gd name="connsiteX2" fmla="*/ 50800 w 152948"/>
                                      <a:gd name="connsiteY2" fmla="*/ 320675 h 514350"/>
                                      <a:gd name="connsiteX3" fmla="*/ 44450 w 152948"/>
                                      <a:gd name="connsiteY3" fmla="*/ 514350 h 514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2948" h="514350">
                                        <a:moveTo>
                                          <a:pt x="0" y="0"/>
                                        </a:moveTo>
                                        <a:cubicBezTo>
                                          <a:pt x="71966" y="54239"/>
                                          <a:pt x="143933" y="108479"/>
                                          <a:pt x="152400" y="161925"/>
                                        </a:cubicBezTo>
                                        <a:cubicBezTo>
                                          <a:pt x="160867" y="215371"/>
                                          <a:pt x="68792" y="261938"/>
                                          <a:pt x="50800" y="320675"/>
                                        </a:cubicBezTo>
                                        <a:cubicBezTo>
                                          <a:pt x="32808" y="379412"/>
                                          <a:pt x="38629" y="446881"/>
                                          <a:pt x="44450" y="51435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44784879" name="Abgerundetes Rechteck 10"/>
                                <wps:cNvSpPr/>
                                <wps:spPr>
                                  <a:xfrm>
                                    <a:off x="880171" y="308060"/>
                                    <a:ext cx="354965" cy="21463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2B97E27" w14:textId="77777777" w:rsidR="008D6618" w:rsidRPr="00FC5729" w:rsidRDefault="008D6618" w:rsidP="008D6618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sz w:val="21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84248749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43868" y="10638"/>
                                  <a:ext cx="144000" cy="122723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7408E7" id="Gruppieren 809" o:spid="_x0000_s1076" style="position:absolute;margin-left:21.4pt;margin-top:21.2pt;width:399.8pt;height:52.6pt;z-index:252323328;mso-position-horizontal-relative:text;mso-position-vertical-relative:text;mso-width-relative:margin" coordsize="50772,66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">
                      <v:group id="Gruppieren 38" o:spid="_x0000_s1077" style="position:absolute;top:33;width:50749;height:6645" coordsize="50749,66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">
                        <v:shape id="Grafik 15807820" o:spid="_x0000_s1078" type="#_x0000_t75" style="position:absolute;top:488;width:50749;height: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">
                          <v:imagedata r:id="rId17" o:title="" cropbottom="40236f"/>
                          <o:lock v:ext="edit" aspectratio="f"/>
                        </v:shape>
                        <v:roundrect id="_x0000_s1079" style="position:absolute;left:342;top:1858;width:3554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" fillcolor="white [3212]" stroked="f" strokeweight="1pt">
                          <v:stroke joinstyle="miter"/>
                          <v:textbox inset="1mm,0,1mm,0">
                            <w:txbxContent>
                              <w:p w14:paraId="4BD6BD4D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080" style="position:absolute;left:46746;top:1858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2B056BEA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  <v:roundrect id="_x0000_s1081" style="position:absolute;left:15647;top:4009;width:3555;height:215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421408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roundrect>
                        <v:roundrect id="_x0000_s1082" style="position:absolute;left:21613;top:4498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74A7CEE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45</w:t>
                                </w:r>
                              </w:p>
                            </w:txbxContent>
                          </v:textbox>
                        </v:roundrect>
                        <v:roundrect id="_x0000_s1083" style="position:absolute;left:27923;top:359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B93DD6C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54</w:t>
                                </w:r>
                              </w:p>
                            </w:txbxContent>
                          </v:textbox>
                        </v:roundrect>
                        <v:roundrect id="_x0000_s1084" style="position:absolute;left:37798;top:3081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370AB68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64</w:t>
                                </w:r>
                              </w:p>
                            </w:txbxContent>
                          </v:textbox>
                        </v:roundrect>
                        <v:roundrect id="_x0000_s1085" style="position:absolute;left:42443;top:3569;width:3555;height:2151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BBD813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99</w:t>
                                </w:r>
                              </w:p>
                            </w:txbxContent>
                          </v:textbox>
                        </v:roundrect>
                        <v:shape id="Freihandform 10" o:spid="_x0000_s1086" style="position:absolute;left:7890;width:458;height:3994;rotation:-2889645fd;flip:x y;visibility:visible;mso-wrap-style:square;v-text-anchor:middle" coordsize="152948,514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" path="m,c71966,54239,143933,108479,152400,161925,160867,215371,68792,261938,50800,320675,32808,379412,38629,446881,44450,514350e" filled="f" strokecolor="#0070c0" strokeweight="1.5pt">
                          <v:stroke joinstyle="miter"/>
                          <v:path arrowok="t" o:connecttype="custom" o:connectlocs="0,0;45555,125750;15185,249034;13287,399441" o:connectangles="0,0,0,0"/>
                        </v:shape>
                        <v:roundrect id="_x0000_s1087" style="position:absolute;left:8801;top:308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72B97E27" w14:textId="77777777" w:rsidR="008D6618" w:rsidRPr="00FC5729" w:rsidRDefault="008D6618" w:rsidP="008D6618">
                                <w:pPr>
                                  <w:pStyle w:val="SprechbaseBeschreibung"/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sz w:val="21"/>
                                    <w:szCs w:val="21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roundrect>
                      </v:group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1" o:spid="_x0000_s1088" type="#_x0000_t5" style="position:absolute;left:49439;top:106;width:1440;height:1227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A396A"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5"/>
          </w:tcPr>
          <w:p w14:paraId="6B22B938" w14:textId="6D5AA6AB" w:rsidR="008D6618" w:rsidRDefault="00B9190E" w:rsidP="002329E7">
            <w:pPr>
              <w:pStyle w:val="Ausflltext"/>
            </w:pP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34C7A423" wp14:editId="12E4A343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217805</wp:posOffset>
                      </wp:positionV>
                      <wp:extent cx="0" cy="134620"/>
                      <wp:effectExtent l="0" t="0" r="12700" b="5080"/>
                      <wp:wrapNone/>
                      <wp:docPr id="110307989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FEA925" id="Gerade Verbindung 3" o:spid="_x0000_s1026" style="position:absolute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05pt,17.15pt" to="17.05pt,2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="Times New Roman (Textkörper CS)"/>
                <w:noProof/>
                <w:spacing w:val="3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1C50D7F" wp14:editId="6857EBBF">
                      <wp:simplePos x="0" y="0"/>
                      <wp:positionH relativeFrom="column">
                        <wp:posOffset>4862830</wp:posOffset>
                      </wp:positionH>
                      <wp:positionV relativeFrom="paragraph">
                        <wp:posOffset>222561</wp:posOffset>
                      </wp:positionV>
                      <wp:extent cx="0" cy="134620"/>
                      <wp:effectExtent l="0" t="0" r="12700" b="5080"/>
                      <wp:wrapNone/>
                      <wp:docPr id="1595659704" name="Gerade Verbindu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34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755B5A" id="Gerade Verbindung 3" o:spid="_x0000_s1026" style="position:absolute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9pt,17.5pt" to="382.9pt,2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5A396A" w:rsidRPr="005A396A">
              <w:t xml:space="preserve">Verbinde die </w:t>
            </w:r>
            <w:r w:rsidR="002D5F21">
              <w:t>Zahlen</w:t>
            </w:r>
            <w:r w:rsidR="002D5F21" w:rsidRPr="005A396A">
              <w:t xml:space="preserve"> </w:t>
            </w:r>
            <w:r w:rsidR="005A396A" w:rsidRPr="005A396A">
              <w:t>mit den Stellen a</w:t>
            </w:r>
            <w:r w:rsidR="005A396A">
              <w:t>uf dem Zahlenstrahl</w:t>
            </w:r>
            <w:r w:rsidR="008F0E8A">
              <w:t>, die ungefähr passen</w:t>
            </w:r>
            <w:r w:rsidR="005A396A" w:rsidRPr="005A396A">
              <w:t xml:space="preserve">. </w:t>
            </w:r>
          </w:p>
          <w:p w14:paraId="2E288218" w14:textId="3BEE997A" w:rsidR="00052B48" w:rsidRDefault="00052B48" w:rsidP="002329E7">
            <w:pPr>
              <w:pStyle w:val="Ausflltext"/>
            </w:pPr>
          </w:p>
          <w:p w14:paraId="6313AA02" w14:textId="703B0444" w:rsidR="00052B48" w:rsidRDefault="00052B48" w:rsidP="002329E7">
            <w:pPr>
              <w:pStyle w:val="Ausflltext"/>
            </w:pPr>
          </w:p>
          <w:p w14:paraId="046E0006" w14:textId="5D3E4D68" w:rsidR="005A396A" w:rsidRPr="008D6618" w:rsidRDefault="005A396A" w:rsidP="002329E7">
            <w:pPr>
              <w:pStyle w:val="Ausflltext"/>
              <w:rPr>
                <w:sz w:val="24"/>
                <w:szCs w:val="24"/>
              </w:rPr>
            </w:pPr>
          </w:p>
        </w:tc>
      </w:tr>
      <w:tr w:rsidR="00A75E70" w:rsidRPr="00E0758C" w14:paraId="72CFCF9C" w14:textId="77777777" w:rsidTr="00D77266">
        <w:tc>
          <w:tcPr>
            <w:tcW w:w="610" w:type="dxa"/>
          </w:tcPr>
          <w:p w14:paraId="2219AB80" w14:textId="77777777" w:rsidR="00A75E70" w:rsidRPr="00E0758C" w:rsidRDefault="00A75E70" w:rsidP="00A75E7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4DD51DE6" w14:textId="2DE09B70" w:rsidR="00A75E70" w:rsidRPr="00E0758C" w:rsidRDefault="005A396A" w:rsidP="00A75E70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</w:t>
            </w:r>
            <w:r w:rsidR="00A75E70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03E8D694" w14:textId="2EB62FB5" w:rsidR="005A396A" w:rsidRDefault="005A396A" w:rsidP="004F1321">
            <w:pPr>
              <w:spacing w:after="120"/>
            </w:pPr>
            <w:r w:rsidRPr="005A396A">
              <w:t>Beschreibe, wie du die Stelle für die Zahl 99 am Zahlenstrahl gefunden hast.</w:t>
            </w:r>
          </w:p>
          <w:tbl>
            <w:tblPr>
              <w:tblStyle w:val="MSKTabelle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7597"/>
            </w:tblGrid>
            <w:tr w:rsidR="00131F82" w14:paraId="26625657" w14:textId="77777777" w:rsidTr="00131F82">
              <w:tc>
                <w:tcPr>
                  <w:tcW w:w="7597" w:type="dxa"/>
                </w:tcPr>
                <w:p w14:paraId="167C8CF6" w14:textId="0262E86A" w:rsidR="00131F82" w:rsidRDefault="00131F82" w:rsidP="00A75E70">
                  <w:r>
                    <w:t xml:space="preserve"> </w:t>
                  </w:r>
                </w:p>
                <w:p w14:paraId="43387EC0" w14:textId="77777777" w:rsidR="00131F82" w:rsidRDefault="00131F82" w:rsidP="00A75E70"/>
                <w:p w14:paraId="69636D3B" w14:textId="77777777" w:rsidR="00131F82" w:rsidRDefault="00131F82" w:rsidP="00A75E70"/>
              </w:tc>
            </w:tr>
          </w:tbl>
          <w:p w14:paraId="2596FC48" w14:textId="77777777" w:rsidR="00A75E70" w:rsidRPr="00E0758C" w:rsidRDefault="00A75E70" w:rsidP="00A75E70"/>
        </w:tc>
        <w:tc>
          <w:tcPr>
            <w:tcW w:w="25" w:type="dxa"/>
            <w:vAlign w:val="bottom"/>
          </w:tcPr>
          <w:p w14:paraId="2C59243C" w14:textId="054A09A2" w:rsidR="00A75E70" w:rsidRPr="00E0758C" w:rsidRDefault="00A75E70" w:rsidP="00A75E70">
            <w:pPr>
              <w:jc w:val="right"/>
            </w:pPr>
          </w:p>
        </w:tc>
      </w:tr>
      <w:tr w:rsidR="003006A2" w:rsidRPr="00E0758C" w14:paraId="0E3001F4" w14:textId="77777777" w:rsidTr="00D77266">
        <w:tc>
          <w:tcPr>
            <w:tcW w:w="624" w:type="dxa"/>
            <w:gridSpan w:val="2"/>
          </w:tcPr>
          <w:p w14:paraId="295C8E42" w14:textId="77777777" w:rsidR="003006A2" w:rsidRPr="00AC7674" w:rsidRDefault="00A75E70" w:rsidP="00CA074C">
            <w:pPr>
              <w:pStyle w:val="berschrift6"/>
            </w:pPr>
            <w:r>
              <w:t>3</w:t>
            </w:r>
          </w:p>
        </w:tc>
        <w:tc>
          <w:tcPr>
            <w:tcW w:w="8447" w:type="dxa"/>
            <w:gridSpan w:val="6"/>
          </w:tcPr>
          <w:p w14:paraId="5ECA33BF" w14:textId="2CB472D3" w:rsidR="003006A2" w:rsidRPr="00AC7674" w:rsidRDefault="00EA5A0E" w:rsidP="00CA074C">
            <w:pPr>
              <w:pStyle w:val="berschrift6"/>
            </w:pPr>
            <w:r>
              <w:t xml:space="preserve">Zoomen </w:t>
            </w:r>
            <w:r w:rsidR="005A396A" w:rsidRPr="005A396A">
              <w:t>am Zahlenstrahl</w:t>
            </w:r>
          </w:p>
        </w:tc>
      </w:tr>
      <w:tr w:rsidR="00D150CF" w:rsidRPr="00E0758C" w14:paraId="07CD57B2" w14:textId="77777777" w:rsidTr="00866D52">
        <w:trPr>
          <w:gridAfter w:val="1"/>
          <w:wAfter w:w="25" w:type="dxa"/>
        </w:trPr>
        <w:tc>
          <w:tcPr>
            <w:tcW w:w="610" w:type="dxa"/>
          </w:tcPr>
          <w:p w14:paraId="67187001" w14:textId="77777777" w:rsidR="00D150CF" w:rsidRPr="00E0758C" w:rsidRDefault="00D150CF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8DCD5A" w14:textId="58D5F2DD" w:rsidR="00D150CF" w:rsidRPr="00E0758C" w:rsidRDefault="00AB07E7" w:rsidP="00866D52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277248" behindDoc="0" locked="0" layoutInCell="1" allowOverlap="1" wp14:anchorId="76C170C1" wp14:editId="39CE351B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438785</wp:posOffset>
                      </wp:positionV>
                      <wp:extent cx="4624705" cy="517525"/>
                      <wp:effectExtent l="0" t="0" r="0" b="15875"/>
                      <wp:wrapNone/>
                      <wp:docPr id="65811239" name="Gruppieren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24705" cy="517525"/>
                                <a:chOff x="0" y="0"/>
                                <a:chExt cx="4625242" cy="517800"/>
                              </a:xfrm>
                            </wpg:grpSpPr>
                            <wps:wsp>
                              <wps:cNvPr id="1180221685" name="Abgerundetes Rechteck 10"/>
                              <wps:cNvSpPr/>
                              <wps:spPr>
                                <a:xfrm>
                                  <a:off x="718876" y="15117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B6AA1A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3460339" name="Abgerundetes Rechteck 10"/>
                              <wps:cNvSpPr/>
                              <wps:spPr>
                                <a:xfrm>
                                  <a:off x="0" y="14669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A879DE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006769" name="Abgerundetes Rechteck 10"/>
                              <wps:cNvSpPr/>
                              <wps:spPr>
                                <a:xfrm>
                                  <a:off x="1393604" y="254271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80BFF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0671336" name="Abgerundetes Rechteck 10"/>
                              <wps:cNvSpPr/>
                              <wps:spPr>
                                <a:xfrm>
                                  <a:off x="1838579" y="303170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D1010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2952173" name="Abgerundetes Rechteck 10"/>
                              <wps:cNvSpPr/>
                              <wps:spPr>
                                <a:xfrm>
                                  <a:off x="2532937" y="185814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420C5F4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605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666067" name="Abgerundetes Rechteck 10"/>
                              <wps:cNvSpPr/>
                              <wps:spPr>
                                <a:xfrm>
                                  <a:off x="3056149" y="220042"/>
                                  <a:ext cx="354965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56F0C4" w14:textId="6D18AFD9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890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354211" name="Abgerundetes Rechteck 10"/>
                              <wps:cNvSpPr/>
                              <wps:spPr>
                                <a:xfrm>
                                  <a:off x="3550023" y="205373"/>
                                  <a:ext cx="39600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5F61D9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1728791" name="Abgerundetes Rechteck 10"/>
                              <wps:cNvSpPr/>
                              <wps:spPr>
                                <a:xfrm>
                                  <a:off x="4056282" y="0"/>
                                  <a:ext cx="568960" cy="2146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39A915" w14:textId="77777777" w:rsidR="00D150CF" w:rsidRPr="00FC5729" w:rsidRDefault="00D150CF" w:rsidP="00D150CF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sz w:val="21"/>
                                        <w:szCs w:val="21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170C1" id="Gruppieren 39" o:spid="_x0000_s1089" style="position:absolute;margin-left:17.85pt;margin-top:34.55pt;width:364.15pt;height:40.75pt;z-index:252277248;mso-position-horizontal-relative:text;mso-position-vertical-relative:text;mso-width-relative:margin;mso-height-relative:margin" coordsize="46252,51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">
                      <v:roundrect id="_x0000_s1090" style="position:absolute;left:7188;top:151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4FB6AA1A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091" style="position:absolute;top:146;width:3549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2DA879DE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092" style="position:absolute;left:13936;top:2542;width:3549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33580BFF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250</w:t>
                              </w:r>
                            </w:p>
                          </w:txbxContent>
                        </v:textbox>
                      </v:roundrect>
                      <v:roundrect id="_x0000_s1093" style="position:absolute;left:18385;top:3031;width:355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53D1010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094" style="position:absolute;left:25329;top:1858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1420C5F4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605</w:t>
                              </w:r>
                            </w:p>
                          </w:txbxContent>
                        </v:textbox>
                      </v:roundrect>
                      <v:roundrect id="_x0000_s1095" style="position:absolute;left:30561;top:2200;width:355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4856F0C4" w14:textId="6D18AFD9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890</w:t>
                              </w:r>
                            </w:p>
                          </w:txbxContent>
                        </v:textbox>
                      </v:roundrect>
                      <v:roundrect id="_x0000_s1096" style="position:absolute;left:35500;top:2053;width:3960;height:214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" fillcolor="white [3212]" strokecolor="#a5a5a5 [2092]" strokeweight="1pt">
                        <v:stroke joinstyle="miter"/>
                        <v:textbox inset="1mm,0,1mm,0">
                          <w:txbxContent>
                            <w:p w14:paraId="4A5F61D9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1010</w:t>
                              </w:r>
                            </w:p>
                          </w:txbxContent>
                        </v:textbox>
                      </v:roundrect>
                      <v:roundrect id="_x0000_s1097" style="position:absolute;left:40562;width:5690;height:214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" fillcolor="white [3212]" stroked="f" strokeweight="1pt">
                        <v:stroke joinstyle="miter"/>
                        <v:textbox inset="1mm,0,1mm,0">
                          <w:txbxContent>
                            <w:p w14:paraId="4839A915" w14:textId="77777777" w:rsidR="00D150CF" w:rsidRPr="00FC5729" w:rsidRDefault="00D150CF" w:rsidP="00D150CF">
                              <w:pPr>
                                <w:pStyle w:val="SprechbaseBeschreibung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a</w:t>
            </w:r>
            <w:r w:rsidR="00D150CF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11" w:type="dxa"/>
            <w:gridSpan w:val="4"/>
          </w:tcPr>
          <w:p w14:paraId="6E0BBA41" w14:textId="22D2DE74" w:rsidR="00D150CF" w:rsidRDefault="00D150CF" w:rsidP="00866D52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276224" behindDoc="0" locked="0" layoutInCell="1" allowOverlap="1" wp14:anchorId="6BA9EFC0" wp14:editId="1DC8C22F">
                  <wp:simplePos x="0" y="0"/>
                  <wp:positionH relativeFrom="column">
                    <wp:posOffset>71119</wp:posOffset>
                  </wp:positionH>
                  <wp:positionV relativeFrom="paragraph">
                    <wp:posOffset>248285</wp:posOffset>
                  </wp:positionV>
                  <wp:extent cx="4916805" cy="361315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93"/>
                          <a:stretch/>
                        </pic:blipFill>
                        <pic:spPr bwMode="auto">
                          <a:xfrm>
                            <a:off x="0" y="0"/>
                            <a:ext cx="4918428" cy="36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96A">
              <w:t xml:space="preserve">Verbinde die </w:t>
            </w:r>
            <w:r>
              <w:t>Zahlen</w:t>
            </w:r>
            <w:r w:rsidRPr="005A396A">
              <w:t xml:space="preserve"> mit den Stellen </w:t>
            </w:r>
            <w:r>
              <w:t>auf dem Tausenderstrahl</w:t>
            </w:r>
            <w:r w:rsidRPr="005A396A">
              <w:t xml:space="preserve">. </w:t>
            </w:r>
          </w:p>
          <w:p w14:paraId="52F5312B" w14:textId="04BF4A51" w:rsidR="00D150CF" w:rsidRDefault="00D150CF" w:rsidP="00866D52">
            <w:pPr>
              <w:pStyle w:val="Ausflltext"/>
            </w:pPr>
          </w:p>
          <w:p w14:paraId="236C2B7E" w14:textId="77777777" w:rsidR="00D150CF" w:rsidRPr="00E0758C" w:rsidRDefault="00D150CF" w:rsidP="00866D52">
            <w:pPr>
              <w:pStyle w:val="Ausflltext"/>
            </w:pPr>
          </w:p>
        </w:tc>
      </w:tr>
      <w:tr w:rsidR="00D150CF" w:rsidRPr="00E0758C" w14:paraId="708D151F" w14:textId="77777777" w:rsidTr="00D77266">
        <w:tc>
          <w:tcPr>
            <w:tcW w:w="610" w:type="dxa"/>
          </w:tcPr>
          <w:p w14:paraId="691D98DF" w14:textId="77777777" w:rsidR="00D150CF" w:rsidRPr="00E0758C" w:rsidRDefault="00D150C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2F7E89D1" w14:textId="4D4A4385" w:rsidR="00D150CF" w:rsidRDefault="00D150CF" w:rsidP="00105045">
            <w:pPr>
              <w:rPr>
                <w:noProof/>
              </w:rPr>
            </w:pPr>
          </w:p>
        </w:tc>
        <w:tc>
          <w:tcPr>
            <w:tcW w:w="8036" w:type="dxa"/>
            <w:gridSpan w:val="5"/>
          </w:tcPr>
          <w:p w14:paraId="2479D27F" w14:textId="4761E751" w:rsidR="00D150CF" w:rsidRDefault="00D150CF" w:rsidP="002329E7">
            <w:pPr>
              <w:pStyle w:val="Ausflltext"/>
              <w:rPr>
                <w:noProof/>
              </w:rPr>
            </w:pPr>
          </w:p>
        </w:tc>
      </w:tr>
      <w:tr w:rsidR="005A396A" w:rsidRPr="00E0758C" w14:paraId="795AA164" w14:textId="77777777" w:rsidTr="00D77266">
        <w:tc>
          <w:tcPr>
            <w:tcW w:w="610" w:type="dxa"/>
          </w:tcPr>
          <w:p w14:paraId="62C79FC4" w14:textId="77777777" w:rsidR="005A396A" w:rsidRPr="00E0758C" w:rsidRDefault="005A396A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2"/>
          </w:tcPr>
          <w:p w14:paraId="1F490FE7" w14:textId="0EACDDA3" w:rsidR="005A396A" w:rsidRPr="00E0758C" w:rsidRDefault="00E830C3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328448" behindDoc="0" locked="0" layoutInCell="1" allowOverlap="1" wp14:anchorId="20FA77C2" wp14:editId="15F1845A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339725</wp:posOffset>
                      </wp:positionV>
                      <wp:extent cx="4983891" cy="467878"/>
                      <wp:effectExtent l="0" t="0" r="0" b="2540"/>
                      <wp:wrapNone/>
                      <wp:docPr id="498973684" name="Gruppieren 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891" cy="467878"/>
                                <a:chOff x="0" y="0"/>
                                <a:chExt cx="4983891" cy="467878"/>
                              </a:xfrm>
                            </wpg:grpSpPr>
                            <wpg:grpSp>
                              <wpg:cNvPr id="1094799694" name="Gruppieren 5"/>
                              <wpg:cNvGrpSpPr/>
                              <wpg:grpSpPr>
                                <a:xfrm>
                                  <a:off x="0" y="0"/>
                                  <a:ext cx="4943451" cy="467878"/>
                                  <a:chOff x="1320" y="0"/>
                                  <a:chExt cx="5043914" cy="467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47664239" name="Grafik 1847664239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784" y="0"/>
                                    <a:ext cx="5004000" cy="467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64027494" name="Abgerundetes Rechteck 4"/>
                                <wps:cNvSpPr/>
                                <wps:spPr>
                                  <a:xfrm>
                                    <a:off x="4567079" y="21011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379376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859521" name="Abgerundetes Rechteck 4"/>
                                <wps:cNvSpPr/>
                                <wps:spPr>
                                  <a:xfrm>
                                    <a:off x="1320" y="215961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21049D" w14:textId="77777777" w:rsidR="00024511" w:rsidRPr="006E4B94" w:rsidRDefault="00024511" w:rsidP="00024511">
                                      <w:pPr>
                                        <w:jc w:val="center"/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87287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50859" y="45776"/>
                                  <a:ext cx="14351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A77C2" id="Gruppieren 810" o:spid="_x0000_s1098" style="position:absolute;margin-left:17.65pt;margin-top:26.75pt;width:392.45pt;height:36.85pt;z-index:252328448;mso-position-horizontal-relative:text;mso-position-vertical-relative:text" coordsize="49838,46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">
                      <v:group id="_x0000_s1099" style="position:absolute;width:49434;height:4678" coordorigin="13" coordsize="50439,4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">
                        <v:shape id="Grafik 1847664239" o:spid="_x0000_s1100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">
                          <v:imagedata r:id="rId20" o:title=""/>
                          <o:lock v:ext="edit" aspectratio="f"/>
                        </v:shape>
                        <v:roundrect id="_x0000_s1101" style="position:absolute;left:45670;top:2101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7B379376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102" style="position:absolute;left:13;top:2159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" fillcolor="white [3212]" stroked="f" strokeweight="1pt">
                          <v:stroke joinstyle="miter"/>
                          <v:textbox inset="1mm,0,1mm,0">
                            <w:txbxContent>
                              <w:p w14:paraId="1E21049D" w14:textId="77777777" w:rsidR="00024511" w:rsidRPr="006E4B94" w:rsidRDefault="00024511" w:rsidP="00024511">
                                <w:pPr>
                                  <w:jc w:val="center"/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103" type="#_x0000_t5" style="position:absolute;left:48508;top:457;width:1436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D150CF">
              <w:rPr>
                <w:b/>
                <w:color w:val="70BCC9" w:themeColor="text2" w:themeTint="99"/>
              </w:rPr>
              <w:t>b</w:t>
            </w:r>
            <w:r w:rsidR="005A396A"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8036" w:type="dxa"/>
            <w:gridSpan w:val="5"/>
          </w:tcPr>
          <w:p w14:paraId="50F3C165" w14:textId="18BF735C" w:rsidR="005A396A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2704" behindDoc="0" locked="0" layoutInCell="1" allowOverlap="1" wp14:anchorId="20A78EBA" wp14:editId="0148A309">
                  <wp:simplePos x="0" y="0"/>
                  <wp:positionH relativeFrom="column">
                    <wp:posOffset>464502</wp:posOffset>
                  </wp:positionH>
                  <wp:positionV relativeFrom="paragraph">
                    <wp:posOffset>132674</wp:posOffset>
                  </wp:positionV>
                  <wp:extent cx="508828" cy="864228"/>
                  <wp:effectExtent l="0" t="126682" r="0" b="63183"/>
                  <wp:wrapNone/>
                  <wp:docPr id="3510091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23970">
                            <a:off x="0" y="0"/>
                            <a:ext cx="508828" cy="864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4511">
              <w:t>Welche Zahlen liegen unter der Lupe?</w:t>
            </w:r>
            <w:r w:rsidR="00E2086B">
              <w:t xml:space="preserve"> Kreuze an.</w:t>
            </w:r>
            <w:r w:rsidR="00E830C3">
              <w:rPr>
                <w:noProof/>
              </w:rPr>
              <w:t xml:space="preserve"> </w:t>
            </w:r>
          </w:p>
          <w:p w14:paraId="324F2D8A" w14:textId="6C48662A" w:rsidR="004F1321" w:rsidRDefault="00590CD8" w:rsidP="002329E7">
            <w:pPr>
              <w:pStyle w:val="Ausflltext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550656" behindDoc="0" locked="0" layoutInCell="1" allowOverlap="1" wp14:anchorId="1FC8BA29" wp14:editId="65D33793">
                  <wp:simplePos x="0" y="0"/>
                  <wp:positionH relativeFrom="column">
                    <wp:posOffset>601704</wp:posOffset>
                  </wp:positionH>
                  <wp:positionV relativeFrom="paragraph">
                    <wp:posOffset>138789</wp:posOffset>
                  </wp:positionV>
                  <wp:extent cx="462280" cy="121920"/>
                  <wp:effectExtent l="0" t="0" r="0" b="5080"/>
                  <wp:wrapNone/>
                  <wp:docPr id="890826231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6E95D0" w14:textId="77777777" w:rsidR="00800099" w:rsidRDefault="00800099" w:rsidP="008D6618">
            <w:pPr>
              <w:pStyle w:val="Ausflltext"/>
            </w:pPr>
          </w:p>
          <w:p w14:paraId="73B17176" w14:textId="77777777" w:rsidR="00C12EF9" w:rsidRPr="00C12EF9" w:rsidRDefault="00C12EF9" w:rsidP="008D6618">
            <w:pPr>
              <w:pStyle w:val="Ausflltext"/>
              <w:rPr>
                <w:sz w:val="10"/>
                <w:szCs w:val="10"/>
              </w:rPr>
            </w:pPr>
          </w:p>
        </w:tc>
      </w:tr>
      <w:tr w:rsidR="00024511" w:rsidRPr="00E0758C" w14:paraId="52BE5A61" w14:textId="77777777" w:rsidTr="00D77266">
        <w:tc>
          <w:tcPr>
            <w:tcW w:w="2127" w:type="dxa"/>
            <w:gridSpan w:val="4"/>
          </w:tcPr>
          <w:p w14:paraId="776FC43D" w14:textId="1EF40316" w:rsidR="00024511" w:rsidRDefault="00024511" w:rsidP="002329E7">
            <w:pPr>
              <w:pStyle w:val="Ausflltext"/>
              <w:rPr>
                <w:noProof/>
              </w:rPr>
            </w:pPr>
          </w:p>
        </w:tc>
        <w:tc>
          <w:tcPr>
            <w:tcW w:w="1700" w:type="dxa"/>
          </w:tcPr>
          <w:p w14:paraId="66B94A76" w14:textId="4D03C5EF" w:rsidR="003158DF" w:rsidRPr="004A0029" w:rsidRDefault="003158DF" w:rsidP="00D77266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10, 11, 15</w:t>
            </w:r>
          </w:p>
        </w:tc>
        <w:tc>
          <w:tcPr>
            <w:tcW w:w="1985" w:type="dxa"/>
          </w:tcPr>
          <w:p w14:paraId="44953BA2" w14:textId="77AD5D69" w:rsidR="003158DF" w:rsidRDefault="003158DF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104, 120, 13</w:t>
            </w:r>
            <w:r w:rsidR="004A0029">
              <w:rPr>
                <w:noProof/>
              </w:rPr>
              <w:t>9</w:t>
            </w:r>
          </w:p>
          <w:p w14:paraId="6D6A7951" w14:textId="031A91E1" w:rsidR="00C12EF9" w:rsidRPr="00C12EF9" w:rsidRDefault="00C12EF9" w:rsidP="00C12EF9">
            <w:pPr>
              <w:pStyle w:val="Ausflltext"/>
              <w:ind w:left="360"/>
              <w:rPr>
                <w:noProof/>
                <w:sz w:val="10"/>
                <w:szCs w:val="10"/>
              </w:rPr>
            </w:pPr>
          </w:p>
        </w:tc>
        <w:tc>
          <w:tcPr>
            <w:tcW w:w="3259" w:type="dxa"/>
            <w:gridSpan w:val="2"/>
          </w:tcPr>
          <w:p w14:paraId="4009CB05" w14:textId="12038517" w:rsidR="00024511" w:rsidRDefault="00D77266" w:rsidP="003158DF">
            <w:pPr>
              <w:pStyle w:val="Ausflltext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noProof/>
              </w:rPr>
              <w:t>199, 190, 175</w:t>
            </w:r>
          </w:p>
        </w:tc>
      </w:tr>
    </w:tbl>
    <w:p w14:paraId="792112F0" w14:textId="272C656C" w:rsidR="004F1321" w:rsidRPr="004F1321" w:rsidRDefault="004F1321" w:rsidP="004F1321">
      <w:pPr>
        <w:sectPr w:rsidR="004F1321" w:rsidRPr="004F1321" w:rsidSect="00C75E4D">
          <w:headerReference w:type="default" r:id="rId23"/>
          <w:footerReference w:type="default" r:id="rId2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0758C" w:rsidRPr="00E0758C" w14:paraId="30898931" w14:textId="77777777" w:rsidTr="008D64E8">
        <w:tc>
          <w:tcPr>
            <w:tcW w:w="610" w:type="dxa"/>
          </w:tcPr>
          <w:p w14:paraId="04E0704F" w14:textId="77777777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lastRenderedPageBreak/>
              <w:t>A</w:t>
            </w:r>
          </w:p>
        </w:tc>
        <w:tc>
          <w:tcPr>
            <w:tcW w:w="8461" w:type="dxa"/>
            <w:gridSpan w:val="2"/>
          </w:tcPr>
          <w:p w14:paraId="31414890" w14:textId="5213C35C" w:rsidR="00E0758C" w:rsidRPr="00AC7674" w:rsidRDefault="00E0758C" w:rsidP="00672EEB">
            <w:pPr>
              <w:pStyle w:val="berschrift1"/>
              <w:spacing w:line="240" w:lineRule="auto"/>
            </w:pPr>
            <w:r w:rsidRPr="00AC7674">
              <w:t xml:space="preserve">Ich kann Zahlen </w:t>
            </w:r>
            <w:r w:rsidR="00FA3C81">
              <w:t>am Zahlenstrahl</w:t>
            </w:r>
            <w:r w:rsidRPr="00AC7674">
              <w:t xml:space="preserve"> lesen und darstellen</w:t>
            </w:r>
          </w:p>
        </w:tc>
      </w:tr>
      <w:tr w:rsidR="00E0758C" w:rsidRPr="00E0758C" w14:paraId="21BE6F49" w14:textId="77777777" w:rsidTr="008D64E8">
        <w:trPr>
          <w:trHeight w:val="170"/>
        </w:trPr>
        <w:tc>
          <w:tcPr>
            <w:tcW w:w="610" w:type="dxa"/>
          </w:tcPr>
          <w:p w14:paraId="2760DE37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461" w:type="dxa"/>
            <w:gridSpan w:val="2"/>
          </w:tcPr>
          <w:p w14:paraId="4A39AD69" w14:textId="77777777" w:rsidR="00E0758C" w:rsidRPr="00911328" w:rsidRDefault="00E0758C" w:rsidP="00AC7674">
            <w:pPr>
              <w:pStyle w:val="berschrift2"/>
            </w:pPr>
            <w:r w:rsidRPr="003C3680">
              <w:t xml:space="preserve">Zahlen </w:t>
            </w:r>
            <w:r w:rsidR="00F63CC8" w:rsidRPr="00F63CC8">
              <w:t>an der Hunderterkette</w:t>
            </w:r>
          </w:p>
        </w:tc>
      </w:tr>
      <w:tr w:rsidR="00E0758C" w:rsidRPr="00E0758C" w14:paraId="1C7F8756" w14:textId="77777777" w:rsidTr="008D64E8">
        <w:tc>
          <w:tcPr>
            <w:tcW w:w="610" w:type="dxa"/>
          </w:tcPr>
          <w:p w14:paraId="21C00AB4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461" w:type="dxa"/>
            <w:gridSpan w:val="2"/>
          </w:tcPr>
          <w:p w14:paraId="5F67644B" w14:textId="4F3EA499" w:rsidR="00E0758C" w:rsidRPr="00911328" w:rsidRDefault="00A3606A" w:rsidP="00AC7674">
            <w:pPr>
              <w:pStyle w:val="berschrift3"/>
            </w:pPr>
            <w:r w:rsidRPr="002B391A">
              <w:rPr>
                <w:noProof/>
              </w:rPr>
              <w:drawing>
                <wp:anchor distT="0" distB="0" distL="114300" distR="114300" simplePos="0" relativeHeight="251546112" behindDoc="0" locked="0" layoutInCell="1" allowOverlap="1" wp14:anchorId="23F038EF" wp14:editId="56FB3F6A">
                  <wp:simplePos x="0" y="0"/>
                  <wp:positionH relativeFrom="column">
                    <wp:posOffset>3080251</wp:posOffset>
                  </wp:positionH>
                  <wp:positionV relativeFrom="paragraph">
                    <wp:posOffset>215265</wp:posOffset>
                  </wp:positionV>
                  <wp:extent cx="2275549" cy="466619"/>
                  <wp:effectExtent l="0" t="0" r="0" b="3810"/>
                  <wp:wrapNone/>
                  <wp:docPr id="385630190" name="Grafik 385630190" descr="Wie finde ich schnell eine Zahl ? Wie ist die Hunderterkette aufgebaut ?  Wie viele rote Perlen gibt es ? Wie viele blaue Perl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E6DA50-28BF-D041-1ADD-A0DB57456A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 descr="Wie finde ich schnell eine Zahl ? Wie ist die Hunderterkette aufgebaut ?  Wie viele rote Perlen gibt es ? Wie viele blaue Perlen">
                            <a:extLst>
                              <a:ext uri="{FF2B5EF4-FFF2-40B4-BE49-F238E27FC236}">
                                <a16:creationId xmlns:a16="http://schemas.microsoft.com/office/drawing/2014/main" id="{56E6DA50-28BF-D041-1ADD-A0DB57456A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8" b="10378"/>
                          <a:stretch/>
                        </pic:blipFill>
                        <pic:spPr bwMode="auto">
                          <a:xfrm>
                            <a:off x="0" y="0"/>
                            <a:ext cx="2275549" cy="4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F63CC8">
              <w:t>Aufbau der Hunderterkette</w:t>
            </w:r>
          </w:p>
        </w:tc>
      </w:tr>
      <w:tr w:rsidR="00F63CC8" w:rsidRPr="00E0758C" w14:paraId="1361631D" w14:textId="77777777" w:rsidTr="008D64E8">
        <w:tc>
          <w:tcPr>
            <w:tcW w:w="610" w:type="dxa"/>
          </w:tcPr>
          <w:p w14:paraId="6377ABE8" w14:textId="77777777" w:rsidR="00F63CC8" w:rsidRPr="00E0758C" w:rsidRDefault="00F63CC8" w:rsidP="00F63CC8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0CCAB388" wp14:editId="538DC843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0ACFEE" w14:textId="77777777" w:rsidR="00F63CC8" w:rsidRPr="00E0758C" w:rsidRDefault="00F63CC8" w:rsidP="00F63CC8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16D79F7A" w14:textId="77777777" w:rsidR="00F63CC8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Was fällt euch </w:t>
            </w:r>
            <w:r w:rsidR="00CC730A">
              <w:rPr>
                <w:noProof/>
              </w:rPr>
              <w:t xml:space="preserve">an der Kette </w:t>
            </w:r>
            <w:r>
              <w:rPr>
                <w:noProof/>
              </w:rPr>
              <w:t>auf?</w:t>
            </w:r>
          </w:p>
          <w:p w14:paraId="690DBFC5" w14:textId="77777777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Woran erkennt ihr, dass es 100 Perlen sind?</w:t>
            </w:r>
          </w:p>
          <w:p w14:paraId="4F82D39A" w14:textId="2592E551" w:rsidR="002A1096" w:rsidRDefault="002A109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viele rote Abschnitte gibt es? Wie viele rote Perlen sind </w:t>
            </w:r>
            <w:r w:rsidR="008F0E8A">
              <w:rPr>
                <w:noProof/>
              </w:rPr>
              <w:t xml:space="preserve">in jedem Abschnitt </w:t>
            </w:r>
            <w:r>
              <w:rPr>
                <w:noProof/>
              </w:rPr>
              <w:t>nebeneinander? Be</w:t>
            </w:r>
            <w:r w:rsidR="00F50798">
              <w:rPr>
                <w:noProof/>
              </w:rPr>
              <w:t>schreib</w:t>
            </w:r>
            <w:r w:rsidR="0041177D">
              <w:rPr>
                <w:noProof/>
              </w:rPr>
              <w:t>t</w:t>
            </w:r>
            <w:r>
              <w:rPr>
                <w:noProof/>
              </w:rPr>
              <w:t xml:space="preserve"> das Muster. </w:t>
            </w:r>
          </w:p>
          <w:p w14:paraId="1248173E" w14:textId="3C97A21C" w:rsidR="00F63CC8" w:rsidRDefault="00D150CF" w:rsidP="008F2D09">
            <w:pPr>
              <w:pStyle w:val="Listenabsatz"/>
            </w:pPr>
            <w:r w:rsidRPr="00A3606A">
              <w:t>Warum werden die Zahlen zwischen die Perlen gesteckt?</w:t>
            </w:r>
            <w:r>
              <w:t xml:space="preserve"> Wo zum Beispiel ist die 40? </w:t>
            </w:r>
            <w:r w:rsidR="002A1096">
              <w:rPr>
                <w:noProof/>
              </w:rPr>
              <w:t xml:space="preserve">Wie viele Perlen sind </w:t>
            </w:r>
            <w:r>
              <w:rPr>
                <w:noProof/>
              </w:rPr>
              <w:t xml:space="preserve">dann </w:t>
            </w:r>
            <w:r w:rsidR="002A1096">
              <w:rPr>
                <w:noProof/>
              </w:rPr>
              <w:t xml:space="preserve">links von der 40? </w:t>
            </w:r>
            <w:r>
              <w:rPr>
                <w:noProof/>
              </w:rPr>
              <w:t>Wie viele rechts von der 40?</w:t>
            </w:r>
          </w:p>
          <w:p w14:paraId="3CBF5660" w14:textId="4B1A1232" w:rsidR="00D150CF" w:rsidRPr="00E0758C" w:rsidRDefault="00D150CF" w:rsidP="008F2D09">
            <w:pPr>
              <w:ind w:left="360"/>
            </w:pPr>
          </w:p>
        </w:tc>
      </w:tr>
      <w:tr w:rsidR="00F63CC8" w:rsidRPr="00E0758C" w14:paraId="3CD46E91" w14:textId="77777777" w:rsidTr="008D64E8">
        <w:tc>
          <w:tcPr>
            <w:tcW w:w="610" w:type="dxa"/>
          </w:tcPr>
          <w:p w14:paraId="1A2418E5" w14:textId="77777777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DBB5FF" w14:textId="77777777" w:rsidR="00F63CC8" w:rsidRPr="00E0758C" w:rsidRDefault="00F63CC8" w:rsidP="00F63CC8">
            <w:pPr>
              <w:pStyle w:val="Nummerierung"/>
            </w:pPr>
            <w:r w:rsidRPr="00E0758C">
              <w:t>b)</w:t>
            </w:r>
          </w:p>
        </w:tc>
        <w:tc>
          <w:tcPr>
            <w:tcW w:w="8036" w:type="dxa"/>
          </w:tcPr>
          <w:p w14:paraId="08E1E94E" w14:textId="39F96935" w:rsidR="00F63CC8" w:rsidRPr="00FB6DC4" w:rsidRDefault="00D150CF" w:rsidP="008F2D09">
            <w:pPr>
              <w:pStyle w:val="Listenabsatz"/>
            </w:pPr>
            <w:r>
              <w:t xml:space="preserve">Zeige den </w:t>
            </w:r>
            <w:r w:rsidR="00F63CC8">
              <w:t>Abschnitt</w:t>
            </w:r>
            <w:r w:rsidR="00F63CC8" w:rsidRPr="00FB6DC4">
              <w:t xml:space="preserve"> </w:t>
            </w:r>
            <w:r>
              <w:t xml:space="preserve">mit den </w:t>
            </w:r>
            <w:r w:rsidR="00F63CC8" w:rsidRPr="00FB6DC4">
              <w:t>Zahlen 11 bis 20</w:t>
            </w:r>
            <w:r>
              <w:t>.</w:t>
            </w:r>
            <w:r w:rsidRPr="00FB6DC4">
              <w:t xml:space="preserve"> </w:t>
            </w:r>
          </w:p>
          <w:p w14:paraId="5DC01DF1" w14:textId="77777777" w:rsidR="00F63CC8" w:rsidRDefault="00F63CC8" w:rsidP="008F2D09">
            <w:pPr>
              <w:pStyle w:val="Listenabsatz"/>
            </w:pPr>
            <w:r>
              <w:t>Wo befinden sich die Zahlen 80 bis</w:t>
            </w:r>
            <w:r w:rsidRPr="00FB6DC4">
              <w:t xml:space="preserve"> 89?</w:t>
            </w:r>
          </w:p>
          <w:p w14:paraId="2E4980C4" w14:textId="329F99BD" w:rsidR="00F63CC8" w:rsidRDefault="00F63CC8" w:rsidP="008F2D09">
            <w:pPr>
              <w:pStyle w:val="Listenabsatz"/>
            </w:pPr>
            <w:r>
              <w:t xml:space="preserve">Welche Zahlen befinden sich im </w:t>
            </w:r>
            <w:r w:rsidR="00D150CF">
              <w:t xml:space="preserve">letzten </w:t>
            </w:r>
            <w:r>
              <w:t>Abschnitt?</w:t>
            </w:r>
            <w:r w:rsidR="002A1096">
              <w:rPr>
                <w:noProof/>
                <w:lang w:eastAsia="de-DE"/>
              </w:rPr>
              <w:t xml:space="preserve"> </w:t>
            </w:r>
          </w:p>
          <w:p w14:paraId="575040D7" w14:textId="77777777" w:rsidR="00F63CC8" w:rsidRPr="00E0758C" w:rsidRDefault="00F63CC8" w:rsidP="00C71668"/>
        </w:tc>
      </w:tr>
      <w:tr w:rsidR="00F63CC8" w:rsidRPr="00E0758C" w14:paraId="1908B3E3" w14:textId="77777777" w:rsidTr="008D64E8">
        <w:tc>
          <w:tcPr>
            <w:tcW w:w="610" w:type="dxa"/>
          </w:tcPr>
          <w:p w14:paraId="3CA2912F" w14:textId="7A773484" w:rsidR="00F63CC8" w:rsidRPr="00E0758C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3A8901D" w14:textId="77777777" w:rsidR="00F63CC8" w:rsidRPr="00E0758C" w:rsidRDefault="00F63CC8" w:rsidP="00F63CC8">
            <w:pPr>
              <w:pStyle w:val="Nummerierung"/>
            </w:pPr>
            <w:r w:rsidRPr="00E0758C">
              <w:t>c)</w:t>
            </w:r>
          </w:p>
        </w:tc>
        <w:tc>
          <w:tcPr>
            <w:tcW w:w="8036" w:type="dxa"/>
          </w:tcPr>
          <w:p w14:paraId="01E4F23B" w14:textId="4CD4FCA4" w:rsidR="00F63CC8" w:rsidRPr="00FB6DC4" w:rsidRDefault="00F63CC8" w:rsidP="008F2D09">
            <w:pPr>
              <w:pStyle w:val="Listenabsatz"/>
            </w:pPr>
            <w:r w:rsidRPr="00FB6DC4">
              <w:t>Steck</w:t>
            </w:r>
            <w:r w:rsidR="00F50798">
              <w:t>e</w:t>
            </w:r>
            <w:r w:rsidRPr="00FB6DC4">
              <w:t xml:space="preserve"> die Zahlenkarten </w:t>
            </w:r>
            <w:r w:rsidR="008F0E8A">
              <w:t xml:space="preserve">0, 1, 15 und 21 </w:t>
            </w:r>
            <w:r w:rsidRPr="00FB6DC4">
              <w:t>an die richtige Stelle.</w:t>
            </w:r>
          </w:p>
          <w:p w14:paraId="472D604E" w14:textId="1FA8FA9A" w:rsidR="00F63CC8" w:rsidRDefault="00F63CC8" w:rsidP="008F2D09">
            <w:pPr>
              <w:pStyle w:val="Listenabsatz"/>
            </w:pPr>
            <w:r>
              <w:t>Beschreib</w:t>
            </w:r>
            <w:r w:rsidR="00D150CF">
              <w:t>e</w:t>
            </w:r>
            <w:r>
              <w:t xml:space="preserve">, wie </w:t>
            </w:r>
            <w:r w:rsidR="00D150CF">
              <w:t xml:space="preserve">du </w:t>
            </w:r>
            <w:r>
              <w:t>vorgeh</w:t>
            </w:r>
            <w:r w:rsidR="00F50798">
              <w:t>s</w:t>
            </w:r>
            <w:r>
              <w:t>t.</w:t>
            </w:r>
            <w:r w:rsidR="002A1096">
              <w:t xml:space="preserve"> </w:t>
            </w:r>
          </w:p>
          <w:p w14:paraId="32D463E2" w14:textId="77777777" w:rsidR="00F63CC8" w:rsidRPr="00E0758C" w:rsidRDefault="00F63CC8" w:rsidP="00F63CC8"/>
        </w:tc>
      </w:tr>
      <w:tr w:rsidR="00BE1EF5" w14:paraId="72549BC3" w14:textId="77777777" w:rsidTr="008D64E8">
        <w:tc>
          <w:tcPr>
            <w:tcW w:w="610" w:type="dxa"/>
          </w:tcPr>
          <w:p w14:paraId="7DE9DCAF" w14:textId="77777777" w:rsidR="00BE1EF5" w:rsidRPr="00230A99" w:rsidRDefault="00BE1EF5" w:rsidP="00146F2A">
            <w:pPr>
              <w:pStyle w:val="berschrift3"/>
            </w:pPr>
            <w:r w:rsidRPr="00230A99">
              <w:t>1.2</w:t>
            </w:r>
          </w:p>
        </w:tc>
        <w:tc>
          <w:tcPr>
            <w:tcW w:w="8461" w:type="dxa"/>
            <w:gridSpan w:val="2"/>
          </w:tcPr>
          <w:p w14:paraId="0FC421E2" w14:textId="77777777" w:rsidR="00BE1EF5" w:rsidRPr="00230A99" w:rsidRDefault="00F63CC8" w:rsidP="00146F2A">
            <w:pPr>
              <w:pStyle w:val="berschrift3"/>
            </w:pPr>
            <w:r>
              <w:t>Zahlen eintragen</w:t>
            </w:r>
          </w:p>
        </w:tc>
      </w:tr>
      <w:tr w:rsidR="00F63CC8" w14:paraId="608866B0" w14:textId="77777777" w:rsidTr="008D64E8">
        <w:tc>
          <w:tcPr>
            <w:tcW w:w="610" w:type="dxa"/>
          </w:tcPr>
          <w:p w14:paraId="32E87EAD" w14:textId="77777777" w:rsidR="00F63CC8" w:rsidRDefault="00F63CC8" w:rsidP="00F63CC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508FD6" w14:textId="3009B4FE" w:rsidR="00F63CC8" w:rsidRPr="00230A99" w:rsidRDefault="00F63CC8" w:rsidP="00F63CC8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</w:tcPr>
          <w:p w14:paraId="59AAC82D" w14:textId="74990E78" w:rsidR="00F63CC8" w:rsidRDefault="000E1EA1" w:rsidP="002329E7">
            <w:pPr>
              <w:pStyle w:val="Ausflltext"/>
            </w:pPr>
            <w:r w:rsidRPr="00545B1B">
              <w:rPr>
                <w:noProof/>
              </w:rPr>
              <w:drawing>
                <wp:anchor distT="0" distB="0" distL="114300" distR="114300" simplePos="0" relativeHeight="252544512" behindDoc="0" locked="0" layoutInCell="1" allowOverlap="1" wp14:anchorId="31266CFE" wp14:editId="478EEEBA">
                  <wp:simplePos x="0" y="0"/>
                  <wp:positionH relativeFrom="column">
                    <wp:posOffset>-496575</wp:posOffset>
                  </wp:positionH>
                  <wp:positionV relativeFrom="paragraph">
                    <wp:posOffset>284294</wp:posOffset>
                  </wp:positionV>
                  <wp:extent cx="5985510" cy="654685"/>
                  <wp:effectExtent l="0" t="0" r="0" b="0"/>
                  <wp:wrapNone/>
                  <wp:docPr id="14162416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24166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5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CC8" w:rsidRPr="005A396A">
              <w:t>Trage die passenden Zahlen ein.</w:t>
            </w:r>
          </w:p>
          <w:p w14:paraId="542EB232" w14:textId="1DE62CDE" w:rsidR="00125D17" w:rsidRDefault="00125D17" w:rsidP="002329E7">
            <w:pPr>
              <w:pStyle w:val="Ausflltext"/>
            </w:pPr>
          </w:p>
          <w:p w14:paraId="761E8560" w14:textId="797426B3" w:rsidR="00125D17" w:rsidRDefault="00125D17" w:rsidP="002329E7">
            <w:pPr>
              <w:pStyle w:val="Ausflltext"/>
            </w:pPr>
          </w:p>
          <w:p w14:paraId="03F66ACC" w14:textId="54FA43B5" w:rsidR="00125D17" w:rsidRDefault="00125D17" w:rsidP="002329E7">
            <w:pPr>
              <w:pStyle w:val="Ausflltext"/>
            </w:pPr>
          </w:p>
          <w:p w14:paraId="386B1CA3" w14:textId="233B6C15" w:rsidR="00F63CC8" w:rsidRDefault="00F63CC8" w:rsidP="00F63CC8">
            <w:pPr>
              <w:spacing w:line="240" w:lineRule="auto"/>
            </w:pPr>
          </w:p>
          <w:p w14:paraId="6AD74BEB" w14:textId="77777777" w:rsidR="00D70637" w:rsidRDefault="00D70637" w:rsidP="00F63CC8">
            <w:pPr>
              <w:spacing w:line="240" w:lineRule="auto"/>
            </w:pPr>
          </w:p>
        </w:tc>
      </w:tr>
      <w:tr w:rsidR="00F63CC8" w14:paraId="6C25BEA8" w14:textId="77777777" w:rsidTr="008D64E8">
        <w:trPr>
          <w:trHeight w:val="1994"/>
        </w:trPr>
        <w:tc>
          <w:tcPr>
            <w:tcW w:w="610" w:type="dxa"/>
          </w:tcPr>
          <w:p w14:paraId="6BD85290" w14:textId="503C7C34" w:rsidR="00F110CF" w:rsidRPr="00F110CF" w:rsidRDefault="00F110CF" w:rsidP="00F110CF"/>
        </w:tc>
        <w:tc>
          <w:tcPr>
            <w:tcW w:w="425" w:type="dxa"/>
          </w:tcPr>
          <w:p w14:paraId="64E45C57" w14:textId="77777777" w:rsidR="00F63CC8" w:rsidRPr="00230A99" w:rsidRDefault="00F63CC8" w:rsidP="00F63CC8">
            <w:pPr>
              <w:pStyle w:val="Nummerierung"/>
            </w:pPr>
            <w:r w:rsidRPr="00230A99">
              <w:t>b)</w:t>
            </w:r>
          </w:p>
        </w:tc>
        <w:tc>
          <w:tcPr>
            <w:tcW w:w="8036" w:type="dxa"/>
          </w:tcPr>
          <w:p w14:paraId="416C37AF" w14:textId="2ABE829E" w:rsidR="004E349C" w:rsidRDefault="002C56D1" w:rsidP="00125D17">
            <w:pPr>
              <w:pStyle w:val="Ausflltext"/>
            </w:pPr>
            <w:r w:rsidRPr="002C56D1">
              <w:t xml:space="preserve">Verbinde die </w:t>
            </w:r>
            <w:r w:rsidR="00F81DC4">
              <w:t>Zahlen</w:t>
            </w:r>
            <w:r w:rsidR="00F81DC4" w:rsidRPr="002C56D1">
              <w:t xml:space="preserve"> </w:t>
            </w:r>
            <w:r w:rsidRPr="002C56D1">
              <w:t xml:space="preserve">mit der richtigen Stelle. </w:t>
            </w:r>
          </w:p>
          <w:p w14:paraId="366E4396" w14:textId="18AA12AC" w:rsidR="00125D17" w:rsidRDefault="00E22FB7" w:rsidP="00125D17">
            <w:pPr>
              <w:pStyle w:val="Ausflltext"/>
            </w:pPr>
            <w:r w:rsidRPr="00E22FB7">
              <w:rPr>
                <w:noProof/>
              </w:rPr>
              <w:drawing>
                <wp:anchor distT="0" distB="0" distL="114300" distR="114300" simplePos="0" relativeHeight="252545536" behindDoc="0" locked="0" layoutInCell="1" allowOverlap="1" wp14:anchorId="0A8497AE" wp14:editId="516922E5">
                  <wp:simplePos x="0" y="0"/>
                  <wp:positionH relativeFrom="column">
                    <wp:posOffset>-231000</wp:posOffset>
                  </wp:positionH>
                  <wp:positionV relativeFrom="paragraph">
                    <wp:posOffset>101439</wp:posOffset>
                  </wp:positionV>
                  <wp:extent cx="5524820" cy="299351"/>
                  <wp:effectExtent l="0" t="0" r="0" b="0"/>
                  <wp:wrapNone/>
                  <wp:docPr id="130694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949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820" cy="29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3A1002" w14:textId="58963EF1" w:rsidR="00125D17" w:rsidRDefault="00125D17" w:rsidP="00125D17">
            <w:pPr>
              <w:pStyle w:val="Ausflltext"/>
            </w:pPr>
          </w:p>
          <w:p w14:paraId="641F0868" w14:textId="0F5E3644" w:rsidR="00125D17" w:rsidRDefault="00125D17" w:rsidP="00125D17">
            <w:pPr>
              <w:pStyle w:val="Ausflltext"/>
            </w:pPr>
          </w:p>
          <w:p w14:paraId="6FA11E4C" w14:textId="77777777" w:rsidR="00757C7A" w:rsidRDefault="00583B56" w:rsidP="00757C7A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2E7A852A" wp14:editId="3D9D8860">
                      <wp:simplePos x="0" y="0"/>
                      <wp:positionH relativeFrom="column">
                        <wp:posOffset>3794125</wp:posOffset>
                      </wp:positionH>
                      <wp:positionV relativeFrom="paragraph">
                        <wp:posOffset>166370</wp:posOffset>
                      </wp:positionV>
                      <wp:extent cx="360000" cy="216000"/>
                      <wp:effectExtent l="0" t="0" r="8890" b="12700"/>
                      <wp:wrapNone/>
                      <wp:docPr id="476937619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803570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98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7A852A" id="_x0000_s1104" style="position:absolute;margin-left:298.75pt;margin-top:13.1pt;width:28.35pt;height:17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03803570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98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123A596" wp14:editId="673C5196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245110</wp:posOffset>
                      </wp:positionV>
                      <wp:extent cx="360000" cy="216000"/>
                      <wp:effectExtent l="0" t="0" r="8890" b="12700"/>
                      <wp:wrapNone/>
                      <wp:docPr id="1502638986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8CB1A" w14:textId="77777777" w:rsidR="00757C7A" w:rsidRPr="004E349C" w:rsidRDefault="00583B56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23A596" id="_x0000_s1105" style="position:absolute;margin-left:166.05pt;margin-top:19.3pt;width:28.35pt;height:17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4688CB1A" w14:textId="77777777" w:rsidR="00757C7A" w:rsidRPr="004E349C" w:rsidRDefault="00583B56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52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9483C30" wp14:editId="65181075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125730</wp:posOffset>
                      </wp:positionV>
                      <wp:extent cx="360000" cy="216000"/>
                      <wp:effectExtent l="0" t="0" r="8890" b="12700"/>
                      <wp:wrapNone/>
                      <wp:docPr id="1035721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71354F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9483C30" id="_x0000_s1106" style="position:absolute;margin-left:87.45pt;margin-top:9.9pt;width:28.35pt;height:17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" fillcolor="white [3212]" strokecolor="#a5a5a5 [2092]" strokeweight="1pt">
                      <v:stroke joinstyle="miter"/>
                      <v:textbox inset="1mm,0,1mm,0">
                        <w:txbxContent>
                          <w:p w14:paraId="4271354F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34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57C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41431FA8" wp14:editId="05ECB63E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227965</wp:posOffset>
                      </wp:positionV>
                      <wp:extent cx="360000" cy="216000"/>
                      <wp:effectExtent l="0" t="0" r="8890" b="12700"/>
                      <wp:wrapNone/>
                      <wp:docPr id="629012385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D78A1" w14:textId="77777777" w:rsidR="00757C7A" w:rsidRPr="004E349C" w:rsidRDefault="00757C7A" w:rsidP="00757C7A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431FA8" id="_x0000_s1107" style="position:absolute;margin-left:51.05pt;margin-top:17.95pt;width:28.35pt;height:17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68FD78A1" w14:textId="77777777" w:rsidR="00757C7A" w:rsidRPr="004E349C" w:rsidRDefault="00757C7A" w:rsidP="00757C7A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43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3142EC4" w14:textId="77777777" w:rsidR="00610739" w:rsidRDefault="00583B56" w:rsidP="002329E7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6F7BE87" wp14:editId="1012D5B7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73660</wp:posOffset>
                      </wp:positionV>
                      <wp:extent cx="360000" cy="216000"/>
                      <wp:effectExtent l="0" t="0" r="8890" b="12700"/>
                      <wp:wrapNone/>
                      <wp:docPr id="1536732338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" cy="216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92A2EE" w14:textId="77777777" w:rsidR="00583B56" w:rsidRPr="004E349C" w:rsidRDefault="00583B56" w:rsidP="00583B56">
                                  <w:pPr>
                                    <w:pStyle w:val="SprechbaseBeschreibung"/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4E349C">
                                    <w:rPr>
                                      <w:sz w:val="21"/>
                                      <w:szCs w:val="21"/>
                                    </w:rPr>
                                    <w:t>81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6F7BE87" id="_x0000_s1108" style="position:absolute;margin-left:231.45pt;margin-top:5.8pt;width:28.35pt;height:17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" fillcolor="white [3212]" strokecolor="#a5a5a5 [2092]" strokeweight="1pt">
                      <v:stroke joinstyle="miter"/>
                      <v:textbox inset="1mm,0,1mm,0">
                        <w:txbxContent>
                          <w:p w14:paraId="0E92A2EE" w14:textId="77777777" w:rsidR="00583B56" w:rsidRPr="004E349C" w:rsidRDefault="00583B56" w:rsidP="00583B56">
                            <w:pPr>
                              <w:pStyle w:val="SprechbaseBeschreibung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4E349C">
                              <w:rPr>
                                <w:sz w:val="21"/>
                                <w:szCs w:val="21"/>
                              </w:rPr>
                              <w:t>81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52D0ED" w14:textId="77777777" w:rsidR="00F63CC8" w:rsidRPr="00D53CEA" w:rsidRDefault="00F63CC8" w:rsidP="002329E7"/>
        </w:tc>
      </w:tr>
      <w:tr w:rsidR="00F63CC8" w14:paraId="20E081D7" w14:textId="77777777" w:rsidTr="008D64E8">
        <w:tc>
          <w:tcPr>
            <w:tcW w:w="610" w:type="dxa"/>
          </w:tcPr>
          <w:p w14:paraId="7F101376" w14:textId="77777777" w:rsidR="00F63CC8" w:rsidRDefault="00B07BD4" w:rsidP="00F63CC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AE207BC" wp14:editId="4FF70BD5">
                  <wp:extent cx="360000" cy="272386"/>
                  <wp:effectExtent l="0" t="0" r="254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C78D61" w14:textId="77777777" w:rsidR="00F63CC8" w:rsidRPr="00230A99" w:rsidRDefault="002A1096" w:rsidP="00F63CC8">
            <w:pPr>
              <w:pStyle w:val="Nummerierung"/>
            </w:pPr>
            <w:r>
              <w:t>c</w:t>
            </w:r>
            <w:r w:rsidR="00F63CC8" w:rsidRPr="00230A99">
              <w:t>)</w:t>
            </w:r>
          </w:p>
        </w:tc>
        <w:tc>
          <w:tcPr>
            <w:tcW w:w="8036" w:type="dxa"/>
          </w:tcPr>
          <w:p w14:paraId="50879149" w14:textId="40D1F1D4" w:rsidR="002C56D1" w:rsidRPr="00FB6DC4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 xml:space="preserve">Welche Zahlen findet man schnell?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BDD8F8F" w14:textId="513738F7" w:rsidR="002C56D1" w:rsidRDefault="002C56D1" w:rsidP="008F2D09">
            <w:pPr>
              <w:pStyle w:val="Listenabsatz"/>
              <w:rPr>
                <w:noProof/>
              </w:rPr>
            </w:pPr>
            <w:r w:rsidRPr="00FB6DC4">
              <w:rPr>
                <w:noProof/>
              </w:rPr>
              <w:t>Welche Zahlen sind schwieriger</w:t>
            </w:r>
            <w:r>
              <w:t xml:space="preserve"> </w:t>
            </w:r>
            <w:r>
              <w:rPr>
                <w:noProof/>
              </w:rPr>
              <w:t xml:space="preserve">zu </w:t>
            </w:r>
            <w:r w:rsidR="00E45637">
              <w:rPr>
                <w:noProof/>
              </w:rPr>
              <w:t>finden</w:t>
            </w:r>
            <w:r>
              <w:rPr>
                <w:noProof/>
              </w:rPr>
              <w:t xml:space="preserve">? </w:t>
            </w:r>
            <w:r w:rsidR="00E22FB7">
              <w:rPr>
                <w:noProof/>
              </w:rPr>
              <w:t>Erklärt</w:t>
            </w:r>
            <w:r w:rsidR="008F0E8A">
              <w:rPr>
                <w:noProof/>
              </w:rPr>
              <w:t>.</w:t>
            </w:r>
          </w:p>
          <w:p w14:paraId="7DD94C51" w14:textId="36689313" w:rsidR="002C56D1" w:rsidRPr="00563011" w:rsidRDefault="002C56D1" w:rsidP="008F2D09">
            <w:pPr>
              <w:pStyle w:val="Listenabsatz"/>
            </w:pPr>
            <w:r>
              <w:rPr>
                <w:noProof/>
              </w:rPr>
              <w:t xml:space="preserve">Was hilft </w:t>
            </w:r>
            <w:r w:rsidR="00B07BD4">
              <w:rPr>
                <w:noProof/>
              </w:rPr>
              <w:t>euch</w:t>
            </w:r>
            <w:r>
              <w:rPr>
                <w:noProof/>
              </w:rPr>
              <w:t xml:space="preserve">, </w:t>
            </w:r>
            <w:r w:rsidR="008F0E8A">
              <w:rPr>
                <w:noProof/>
              </w:rPr>
              <w:t xml:space="preserve">schwierigere Zahlen </w:t>
            </w:r>
            <w:r>
              <w:rPr>
                <w:noProof/>
              </w:rPr>
              <w:t>zu finden?</w:t>
            </w:r>
            <w:r w:rsidRPr="00FB6DC4">
              <w:rPr>
                <w:noProof/>
              </w:rPr>
              <w:t xml:space="preserve"> </w:t>
            </w:r>
          </w:p>
          <w:p w14:paraId="1451CADF" w14:textId="77777777" w:rsidR="00F63CC8" w:rsidRPr="00563011" w:rsidRDefault="00F63CC8" w:rsidP="002C56D1"/>
        </w:tc>
      </w:tr>
    </w:tbl>
    <w:p w14:paraId="2779D022" w14:textId="54F2CEA4" w:rsidR="002B2665" w:rsidRDefault="002B2665" w:rsidP="002C56D1">
      <w:pPr>
        <w:spacing w:after="200" w:line="276" w:lineRule="auto"/>
        <w:sectPr w:rsidR="002B2665" w:rsidSect="00C75E4D">
          <w:headerReference w:type="default" r:id="rId29"/>
          <w:type w:val="continuous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14:paraId="3CB3FA2A" w14:textId="77777777" w:rsidTr="002B2665">
        <w:tc>
          <w:tcPr>
            <w:tcW w:w="610" w:type="dxa"/>
          </w:tcPr>
          <w:p w14:paraId="7CA556A8" w14:textId="77777777" w:rsidR="002B2665" w:rsidRDefault="002B2665" w:rsidP="002B2665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6DFA76FF" w14:textId="77777777" w:rsidR="002B2665" w:rsidRPr="001C0C6A" w:rsidRDefault="002B2665" w:rsidP="002B2665">
            <w:pPr>
              <w:pStyle w:val="berschrift2"/>
            </w:pPr>
            <w:r w:rsidRPr="002C56D1">
              <w:t>Zahlen am Zahlenstrahl</w:t>
            </w:r>
          </w:p>
        </w:tc>
      </w:tr>
      <w:tr w:rsidR="002B2665" w14:paraId="4F557D81" w14:textId="77777777" w:rsidTr="002B2665">
        <w:tc>
          <w:tcPr>
            <w:tcW w:w="610" w:type="dxa"/>
          </w:tcPr>
          <w:p w14:paraId="5F90FBE4" w14:textId="77777777" w:rsidR="002B2665" w:rsidRPr="001E402C" w:rsidRDefault="002B2665" w:rsidP="002B2665">
            <w:pPr>
              <w:pStyle w:val="berschrift3"/>
            </w:pPr>
            <w:r w:rsidRPr="001E402C">
              <w:t>2.1</w:t>
            </w:r>
          </w:p>
        </w:tc>
        <w:tc>
          <w:tcPr>
            <w:tcW w:w="8461" w:type="dxa"/>
            <w:gridSpan w:val="2"/>
          </w:tcPr>
          <w:p w14:paraId="581C437A" w14:textId="4BF89422" w:rsidR="002B2665" w:rsidRPr="00A3606A" w:rsidRDefault="002B2665" w:rsidP="002B2665">
            <w:pPr>
              <w:pStyle w:val="berschrift3"/>
            </w:pPr>
            <w:r w:rsidRPr="00A3606A">
              <w:t>Von der Hunderter</w:t>
            </w:r>
            <w:r w:rsidR="00047591">
              <w:t>k</w:t>
            </w:r>
            <w:r w:rsidRPr="00A3606A">
              <w:t xml:space="preserve">ette zum </w:t>
            </w:r>
            <w:r w:rsidR="00047591">
              <w:t>Zahlens</w:t>
            </w:r>
            <w:r w:rsidRPr="00A3606A">
              <w:t>trahl</w:t>
            </w:r>
            <w:r w:rsidR="004E49B2">
              <w:br/>
            </w:r>
          </w:p>
        </w:tc>
      </w:tr>
      <w:tr w:rsidR="002B2665" w:rsidRPr="00E0758C" w14:paraId="5E9DB635" w14:textId="77777777" w:rsidTr="002B2665">
        <w:tc>
          <w:tcPr>
            <w:tcW w:w="610" w:type="dxa"/>
          </w:tcPr>
          <w:p w14:paraId="1DBCA411" w14:textId="77777777" w:rsidR="002B2665" w:rsidRPr="00E0758C" w:rsidRDefault="002B2665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0F732BF" wp14:editId="7F3C863F">
                  <wp:extent cx="360000" cy="272386"/>
                  <wp:effectExtent l="0" t="0" r="254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8EEF0B9" w14:textId="77777777" w:rsidR="002B2665" w:rsidRPr="00E0758C" w:rsidRDefault="002B2665" w:rsidP="002B2665">
            <w:pPr>
              <w:pStyle w:val="Nummerierung"/>
            </w:pPr>
            <w:r w:rsidRPr="00E0758C">
              <w:t>a)</w:t>
            </w:r>
          </w:p>
        </w:tc>
        <w:tc>
          <w:tcPr>
            <w:tcW w:w="8036" w:type="dxa"/>
          </w:tcPr>
          <w:p w14:paraId="3195CD2A" w14:textId="77777777" w:rsidR="002B2665" w:rsidRPr="0010640E" w:rsidRDefault="002B2665" w:rsidP="002B2665">
            <w:pPr>
              <w:spacing w:before="60"/>
              <w:rPr>
                <w:sz w:val="15"/>
                <w:szCs w:val="15"/>
              </w:rPr>
            </w:pPr>
            <w:r w:rsidRPr="0010640E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958784" behindDoc="0" locked="0" layoutInCell="1" allowOverlap="1" wp14:anchorId="5F426F14" wp14:editId="7876A6A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102860" cy="490220"/>
                  <wp:effectExtent l="0" t="0" r="2540" b="5080"/>
                  <wp:wrapTopAndBottom/>
                  <wp:docPr id="1758282450" name="Grafik 1758282450" descr="Ein Bild, das Text, Thermometer, Im Haus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11566-DD14-DD36-D8C7-872691DD8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282450" name="Grafik 1758282450" descr="Ein Bild, das Text, Thermometer, Im Haus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DE11566-DD14-DD36-D8C7-872691DD8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3" b="17968"/>
                          <a:stretch/>
                        </pic:blipFill>
                        <pic:spPr>
                          <a:xfrm>
                            <a:off x="0" y="0"/>
                            <a:ext cx="510286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CA859" w14:textId="392213D7" w:rsidR="008F2D09" w:rsidRDefault="002B2665" w:rsidP="002B2665">
            <w:r>
              <w:t xml:space="preserve">Vergleicht die Hunderterkette mit dem Zahlenstrahl. </w:t>
            </w:r>
            <w:r w:rsidR="00533B1B">
              <w:t xml:space="preserve">Beschreibt: </w:t>
            </w:r>
          </w:p>
          <w:p w14:paraId="5AEC8392" w14:textId="3852726E" w:rsidR="002B2665" w:rsidRDefault="002B2665" w:rsidP="008F2D09">
            <w:pPr>
              <w:pStyle w:val="Listenabsatz"/>
            </w:pPr>
            <w:r>
              <w:t>Was ist gleich? Was ist anders?</w:t>
            </w:r>
          </w:p>
          <w:p w14:paraId="140E371C" w14:textId="738EC8FC" w:rsidR="008F2D09" w:rsidRDefault="008F2D09" w:rsidP="008351AB">
            <w:pPr>
              <w:pStyle w:val="Listenabsatz"/>
            </w:pPr>
            <w:r>
              <w:t>Wie sieht man die roten und blauen Abschnitte am Zahlenstrahl?</w:t>
            </w:r>
          </w:p>
          <w:p w14:paraId="3E806489" w14:textId="77777777" w:rsidR="002B2665" w:rsidRPr="00E0758C" w:rsidRDefault="002B2665" w:rsidP="002B2665">
            <w:pPr>
              <w:spacing w:before="60"/>
            </w:pPr>
          </w:p>
        </w:tc>
      </w:tr>
      <w:tr w:rsidR="002B2665" w:rsidRPr="00E0758C" w14:paraId="607A42F8" w14:textId="77777777" w:rsidTr="002B2665">
        <w:tc>
          <w:tcPr>
            <w:tcW w:w="610" w:type="dxa"/>
          </w:tcPr>
          <w:p w14:paraId="6363F24F" w14:textId="77777777" w:rsidR="002B2665" w:rsidRDefault="002B2665" w:rsidP="002B2665">
            <w:pPr>
              <w:spacing w:line="240" w:lineRule="atLeast"/>
            </w:pPr>
          </w:p>
          <w:p w14:paraId="0C539F7D" w14:textId="77777777" w:rsidR="002B2665" w:rsidRDefault="002B2665" w:rsidP="002B2665">
            <w:pPr>
              <w:spacing w:line="240" w:lineRule="atLeast"/>
            </w:pPr>
          </w:p>
          <w:p w14:paraId="7F1A2944" w14:textId="77777777" w:rsidR="002B2665" w:rsidRDefault="002B2665" w:rsidP="002B2665">
            <w:pPr>
              <w:spacing w:line="240" w:lineRule="atLeast"/>
            </w:pPr>
          </w:p>
          <w:p w14:paraId="29AE1203" w14:textId="77777777" w:rsidR="002B2665" w:rsidRDefault="002B2665" w:rsidP="002B2665">
            <w:pPr>
              <w:spacing w:line="240" w:lineRule="atLeast"/>
            </w:pPr>
          </w:p>
          <w:p w14:paraId="15F5BDC1" w14:textId="77777777" w:rsidR="002B2665" w:rsidRDefault="002B2665" w:rsidP="002B2665">
            <w:pPr>
              <w:spacing w:line="240" w:lineRule="atLeast"/>
            </w:pPr>
          </w:p>
          <w:p w14:paraId="0F7D6597" w14:textId="77777777" w:rsidR="002B2665" w:rsidRPr="00E0758C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AF087A" w14:textId="77777777" w:rsidR="002B2665" w:rsidRDefault="002B2665" w:rsidP="002B2665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4DE51A1E" w14:textId="45A9926A" w:rsidR="002B2665" w:rsidRDefault="002B2665" w:rsidP="002B2665">
            <w:pPr>
              <w:pStyle w:val="Nummerierung"/>
            </w:pPr>
          </w:p>
          <w:p w14:paraId="6927DD05" w14:textId="1562D58F" w:rsidR="002B2665" w:rsidRDefault="00D150CF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9808" behindDoc="0" locked="0" layoutInCell="1" allowOverlap="1" wp14:anchorId="763E0A46" wp14:editId="5395D750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629278237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7525338" name="Grafik 13575253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0188696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73141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1874254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D7174A" w14:textId="77777777" w:rsidR="002B2665" w:rsidRPr="00E12477" w:rsidRDefault="002B2665" w:rsidP="002B2665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3E0A46" id="_x0000_s1109" style="position:absolute;margin-left:14pt;margin-top:5.95pt;width:412.25pt;height:44.35pt;z-index:251959808;mso-position-horizontal-relative:text;mso-position-vertical-relative:text;mso-width-relative:margin;mso-height-relative:margin" coordorigin="-879" coordsize="52358,56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">
                      <v:shape id="Grafik 1357525338" o:spid="_x0000_s1110" type="#_x0000_t75" style="position:absolute;left:-879;width:52358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">
                        <v:imagedata r:id="rId33" o:title="" cropbottom="28353f"/>
                      </v:shape>
                      <v:roundrect id="_x0000_s1111" style="position:absolute;left:-518;top:3072;width:446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4973141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12" style="position:absolute;left:45680;top:311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" fillcolor="white [3212]" stroked="f" strokeweight="1pt">
                        <v:stroke joinstyle="miter"/>
                        <v:textbox inset="1mm,.5mm,1mm,0">
                          <w:txbxContent>
                            <w:p w14:paraId="5ED7174A" w14:textId="77777777" w:rsidR="002B2665" w:rsidRPr="00E12477" w:rsidRDefault="002B2665" w:rsidP="002B2665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3956E6C7" w14:textId="77777777" w:rsidR="002B2665" w:rsidRDefault="002B2665" w:rsidP="002B2665">
            <w:pPr>
              <w:pStyle w:val="Nummerierung"/>
            </w:pPr>
          </w:p>
          <w:p w14:paraId="55E03197" w14:textId="77777777" w:rsidR="002B2665" w:rsidRDefault="002B2665" w:rsidP="002B2665">
            <w:pPr>
              <w:pStyle w:val="Nummerierung"/>
            </w:pPr>
          </w:p>
          <w:p w14:paraId="14DB4AC5" w14:textId="77777777" w:rsidR="002B2665" w:rsidRDefault="002B2665" w:rsidP="002B2665">
            <w:pPr>
              <w:pStyle w:val="Nummerierung"/>
            </w:pPr>
          </w:p>
          <w:p w14:paraId="3BD02409" w14:textId="77777777" w:rsidR="002B2665" w:rsidRPr="00E0758C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3B033726" w14:textId="7A95DC76" w:rsidR="002B2665" w:rsidRDefault="002B2665" w:rsidP="002B2665">
            <w:r>
              <w:t>Wo</w:t>
            </w:r>
            <w:r w:rsidR="00DF7948">
              <w:t>hin</w:t>
            </w:r>
            <w:r>
              <w:t xml:space="preserve"> gehört die 40? Wo</w:t>
            </w:r>
            <w:r w:rsidR="00DF7948">
              <w:t>hin</w:t>
            </w:r>
            <w:r>
              <w:t xml:space="preserve"> gehört die 43? </w:t>
            </w:r>
            <w:r w:rsidR="00167A9C">
              <w:br/>
            </w:r>
            <w:r w:rsidR="008F0E8A">
              <w:t>Erkläre</w:t>
            </w:r>
            <w:r w:rsidR="00D150CF">
              <w:t xml:space="preserve"> mit de</w:t>
            </w:r>
            <w:r w:rsidR="00167A9C">
              <w:t>n roten und blauen Abschnitten der</w:t>
            </w:r>
            <w:r w:rsidR="00D150CF">
              <w:t xml:space="preserve"> Hunderterkette</w:t>
            </w:r>
            <w:r w:rsidR="00167A9C">
              <w:t xml:space="preserve"> aus </w:t>
            </w:r>
            <w:r w:rsidR="00167A9C" w:rsidRPr="00167A9C">
              <w:rPr>
                <w:b/>
                <w:bCs/>
                <w:color w:val="327A86" w:themeColor="text2"/>
              </w:rPr>
              <w:t>a)</w:t>
            </w:r>
            <w:r w:rsidR="00D150CF">
              <w:t>.</w:t>
            </w:r>
          </w:p>
          <w:p w14:paraId="7B46D629" w14:textId="77777777" w:rsidR="00D150CF" w:rsidRDefault="00D150CF" w:rsidP="002B2665"/>
          <w:p w14:paraId="05678A65" w14:textId="77777777" w:rsidR="002B2665" w:rsidRDefault="002B2665" w:rsidP="002B2665"/>
          <w:p w14:paraId="7034F325" w14:textId="77777777" w:rsidR="002B2665" w:rsidRDefault="002B2665" w:rsidP="002B2665"/>
          <w:p w14:paraId="3A60C3F5" w14:textId="77777777" w:rsidR="002B2665" w:rsidRDefault="002B2665" w:rsidP="002B2665"/>
          <w:p w14:paraId="2D4A6F0A" w14:textId="2A66818E" w:rsidR="002B2665" w:rsidRDefault="00167A9C" w:rsidP="002B2665">
            <w:r>
              <w:t>Übrigens: Was bedeutet der Pfeil, der ganz rechts am Zahlenstrahl ist?</w:t>
            </w:r>
          </w:p>
          <w:p w14:paraId="1B928EBA" w14:textId="2F1AB624" w:rsidR="00167A9C" w:rsidRPr="00B03BF9" w:rsidRDefault="00167A9C" w:rsidP="00167A9C"/>
        </w:tc>
      </w:tr>
      <w:tr w:rsidR="002B2665" w:rsidRPr="00E0758C" w14:paraId="4776BB2B" w14:textId="77777777" w:rsidTr="002B2665">
        <w:tc>
          <w:tcPr>
            <w:tcW w:w="610" w:type="dxa"/>
          </w:tcPr>
          <w:p w14:paraId="4D681649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D2BC177" w14:textId="77777777" w:rsidR="002B2665" w:rsidRDefault="002B2665" w:rsidP="002B2665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5A952D59" w14:textId="27E8E796" w:rsidR="008F2D09" w:rsidRDefault="002B2665" w:rsidP="008F2D09">
            <w:r>
              <w:t xml:space="preserve">Trage auch die 34 und die </w:t>
            </w:r>
            <w:r w:rsidR="008F2D09">
              <w:t>8</w:t>
            </w:r>
            <w:r>
              <w:t xml:space="preserve">7 auf dem Zahlenstrahl </w:t>
            </w:r>
            <w:r w:rsidR="008F2D09">
              <w:t xml:space="preserve">aus </w:t>
            </w:r>
            <w:r w:rsidR="008F2D09" w:rsidRPr="008F2D09">
              <w:rPr>
                <w:b/>
                <w:bCs/>
                <w:color w:val="327A86" w:themeColor="text2"/>
              </w:rPr>
              <w:t>b)</w:t>
            </w:r>
            <w:r w:rsidR="008F2D09">
              <w:t xml:space="preserve"> </w:t>
            </w:r>
            <w:r w:rsidRPr="00BE2ADD">
              <w:t>ein</w:t>
            </w:r>
            <w:r w:rsidRPr="00E2086B">
              <w:t>.</w:t>
            </w:r>
          </w:p>
          <w:p w14:paraId="7754ECE0" w14:textId="7B7D5591" w:rsidR="008F2D09" w:rsidRDefault="00BE2ADD" w:rsidP="008F2D09">
            <w:pPr>
              <w:pStyle w:val="Listenabsatz"/>
            </w:pPr>
            <w:r>
              <w:t>Wo sieh</w:t>
            </w:r>
            <w:r w:rsidR="00533B1B">
              <w:t>s</w:t>
            </w:r>
            <w:r>
              <w:t xml:space="preserve">t </w:t>
            </w:r>
            <w:r w:rsidR="00533B1B">
              <w:t xml:space="preserve">du </w:t>
            </w:r>
            <w:r>
              <w:t>a</w:t>
            </w:r>
            <w:r w:rsidR="008F2D09">
              <w:t xml:space="preserve">n dem </w:t>
            </w:r>
            <w:r>
              <w:t>Zahlenstrahl die Zehner</w:t>
            </w:r>
            <w:r w:rsidR="008F2D09">
              <w:t>-Abschnitte</w:t>
            </w:r>
            <w:r>
              <w:t>, wo die Fünfer</w:t>
            </w:r>
            <w:r w:rsidR="008F2D09">
              <w:t>-Abschnitte</w:t>
            </w:r>
            <w:r>
              <w:t xml:space="preserve">? </w:t>
            </w:r>
          </w:p>
          <w:p w14:paraId="0BB9CE0A" w14:textId="5DFB5F65" w:rsidR="002B2665" w:rsidRDefault="00BE2ADD" w:rsidP="008F2D09">
            <w:pPr>
              <w:pStyle w:val="Listenabsatz"/>
            </w:pPr>
            <w:r>
              <w:t>Wie</w:t>
            </w:r>
            <w:r w:rsidR="008F2D09">
              <w:t xml:space="preserve"> nutzt </w:t>
            </w:r>
            <w:r w:rsidR="00533B1B">
              <w:t>d</w:t>
            </w:r>
            <w:r>
              <w:t xml:space="preserve">u </w:t>
            </w:r>
            <w:r w:rsidR="00533B1B">
              <w:t>die Zehner</w:t>
            </w:r>
            <w:r w:rsidR="008F2D09">
              <w:t>-</w:t>
            </w:r>
            <w:r w:rsidR="00533B1B">
              <w:t xml:space="preserve"> und Fünfer</w:t>
            </w:r>
            <w:r w:rsidR="008F2D09">
              <w:t>-Abschnitte</w:t>
            </w:r>
            <w:r>
              <w:t xml:space="preserve">, um die 34 und die </w:t>
            </w:r>
            <w:r w:rsidR="008F2D09">
              <w:t>8</w:t>
            </w:r>
            <w:r>
              <w:t>7 zu finden?</w:t>
            </w:r>
          </w:p>
          <w:p w14:paraId="02A9CEFF" w14:textId="420C8462" w:rsidR="00167A9C" w:rsidRDefault="00167A9C" w:rsidP="00167A9C"/>
        </w:tc>
      </w:tr>
      <w:tr w:rsidR="00167A9C" w:rsidRPr="00E0758C" w14:paraId="3D34DA58" w14:textId="77777777" w:rsidTr="002B2665">
        <w:tc>
          <w:tcPr>
            <w:tcW w:w="610" w:type="dxa"/>
          </w:tcPr>
          <w:p w14:paraId="5B5681B7" w14:textId="77777777" w:rsidR="00167A9C" w:rsidRDefault="00167A9C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20BB3514" w14:textId="07D6F0B1" w:rsidR="00167A9C" w:rsidRDefault="00167A9C" w:rsidP="002B2665">
            <w:pPr>
              <w:pStyle w:val="Nummerierung"/>
            </w:pPr>
            <w:r>
              <w:t>d)</w:t>
            </w:r>
          </w:p>
        </w:tc>
        <w:tc>
          <w:tcPr>
            <w:tcW w:w="8036" w:type="dxa"/>
          </w:tcPr>
          <w:p w14:paraId="581DC8C3" w14:textId="3671F533" w:rsidR="00167A9C" w:rsidRDefault="00167A9C" w:rsidP="008F2D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4896" behindDoc="0" locked="0" layoutInCell="1" allowOverlap="1" wp14:anchorId="4D5E3BFF" wp14:editId="48805B54">
                      <wp:simplePos x="0" y="0"/>
                      <wp:positionH relativeFrom="column">
                        <wp:posOffset>4480241</wp:posOffset>
                      </wp:positionH>
                      <wp:positionV relativeFrom="paragraph">
                        <wp:posOffset>240994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0A9A30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5E3BFF" id="_x0000_s1113" style="position:absolute;margin-left:352.75pt;margin-top:19pt;width:39.35pt;height:55.65pt;z-index:252304896;mso-position-horizontal-relative:text;mso-position-vertical-relative:text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114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">
                        <v:imagedata r:id="rId35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5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90A9A30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Welche Zahlen haben Sarah und Tim erklärt? Trag</w:t>
            </w:r>
            <w:r w:rsidR="00DF7948">
              <w:t>e</w:t>
            </w:r>
            <w:r>
              <w:t xml:space="preserve"> sie auf dem Zahlenstrahl aus </w:t>
            </w:r>
            <w:r w:rsidRPr="00167A9C">
              <w:rPr>
                <w:rStyle w:val="berschrift3Zchn"/>
              </w:rPr>
              <w:t>b)</w:t>
            </w:r>
            <w:r>
              <w:t xml:space="preserve"> ein.</w:t>
            </w:r>
          </w:p>
          <w:p w14:paraId="00B5CE67" w14:textId="6C33539C" w:rsidR="00167A9C" w:rsidRDefault="00167A9C" w:rsidP="008F2D09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05920" behindDoc="0" locked="0" layoutInCell="1" allowOverlap="1" wp14:anchorId="64D6D12A" wp14:editId="0D43D5D9">
                      <wp:simplePos x="0" y="0"/>
                      <wp:positionH relativeFrom="column">
                        <wp:posOffset>194879</wp:posOffset>
                      </wp:positionH>
                      <wp:positionV relativeFrom="paragraph">
                        <wp:posOffset>158662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C9D03E" w14:textId="77777777" w:rsidR="00167A9C" w:rsidRPr="008D5126" w:rsidRDefault="00167A9C" w:rsidP="00167A9C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D6D12A" id="Gruppieren 15" o:spid="_x0000_s1116" style="position:absolute;margin-left:15.35pt;margin-top:12.5pt;width:41.65pt;height:57.3pt;z-index:252305920;mso-position-horizontal-relative:text;mso-position-vertical-relative:text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HlmdwQMAAJ0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">
                      <v:shape id="Grafik 9" o:spid="_x0000_s1117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">
                        <v:imagedata r:id="rId37" o:title="" chromakey="white"/>
                      </v:shape>
                      <v:shape id="_x0000_s111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C9D03E" w14:textId="77777777" w:rsidR="00167A9C" w:rsidRPr="008D5126" w:rsidRDefault="00167A9C" w:rsidP="00167A9C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452F7C" w14:textId="7EB0CC5B" w:rsidR="00167A9C" w:rsidRDefault="00A0735C" w:rsidP="008F2D09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45A4A13D" wp14:editId="19FD4183">
                      <wp:simplePos x="0" y="0"/>
                      <wp:positionH relativeFrom="column">
                        <wp:posOffset>908335</wp:posOffset>
                      </wp:positionH>
                      <wp:positionV relativeFrom="paragraph">
                        <wp:posOffset>105892</wp:posOffset>
                      </wp:positionV>
                      <wp:extent cx="1738148" cy="556895"/>
                      <wp:effectExtent l="355600" t="0" r="14605" b="14605"/>
                      <wp:wrapNone/>
                      <wp:docPr id="1348602323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8148" cy="556895"/>
                              </a:xfrm>
                              <a:prstGeom prst="wedgeRoundRectCallout">
                                <a:avLst>
                                  <a:gd name="adj1" fmla="val -68765"/>
                                  <a:gd name="adj2" fmla="val -18927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623DD" w14:textId="251E3E40" w:rsidR="00167A9C" w:rsidRPr="007D4550" w:rsidRDefault="00A0735C" w:rsidP="00167A9C">
                                  <w:pPr>
                                    <w:pStyle w:val="Transcript"/>
                                  </w:pPr>
                                  <w:r>
                                    <w:t xml:space="preserve">Zu </w:t>
                                  </w:r>
                                  <w:r w:rsidR="00733CE5">
                                    <w:t xml:space="preserve">meiner </w:t>
                                  </w:r>
                                  <w:r>
                                    <w:t>Zahl komme ich nach 7</w:t>
                                  </w:r>
                                  <w:r w:rsidR="00167A9C">
                                    <w:t xml:space="preserve"> Zehner-Abschnitten und </w:t>
                                  </w:r>
                                  <w:r>
                                    <w:t>3</w:t>
                                  </w:r>
                                  <w:r w:rsidR="00167A9C">
                                    <w:t xml:space="preserve"> Einern</w:t>
                                  </w:r>
                                  <w:r w:rsidR="00733CE5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A4A13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119" type="#_x0000_t62" style="position:absolute;margin-left:71.5pt;margin-top:8.35pt;width:136.85pt;height:43.8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" adj="-4053,6712" fillcolor="white [3201]" strokecolor="#bfbfbf [2412]" strokeweight="1pt">
                      <v:textbox inset="2mm,1mm,1mm,0">
                        <w:txbxContent>
                          <w:p w14:paraId="40E623DD" w14:textId="251E3E40" w:rsidR="00167A9C" w:rsidRPr="007D4550" w:rsidRDefault="00A0735C" w:rsidP="00167A9C">
                            <w:pPr>
                              <w:pStyle w:val="Transcript"/>
                            </w:pPr>
                            <w:r>
                              <w:t xml:space="preserve">Zu </w:t>
                            </w:r>
                            <w:r w:rsidR="00733CE5">
                              <w:t xml:space="preserve">meiner </w:t>
                            </w:r>
                            <w:r>
                              <w:t>Zahl komme ich nach 7</w:t>
                            </w:r>
                            <w:r w:rsidR="00167A9C">
                              <w:t xml:space="preserve"> Zehner-Abschnitten und </w:t>
                            </w:r>
                            <w:r>
                              <w:t>3</w:t>
                            </w:r>
                            <w:r w:rsidR="00167A9C">
                              <w:t xml:space="preserve"> </w:t>
                            </w:r>
                            <w:proofErr w:type="spellStart"/>
                            <w:r w:rsidR="00167A9C">
                              <w:t>Einern</w:t>
                            </w:r>
                            <w:proofErr w:type="spellEnd"/>
                            <w:r w:rsidR="00733CE5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00C4295B" wp14:editId="7E6F96E8">
                      <wp:simplePos x="0" y="0"/>
                      <wp:positionH relativeFrom="column">
                        <wp:posOffset>2798883</wp:posOffset>
                      </wp:positionH>
                      <wp:positionV relativeFrom="paragraph">
                        <wp:posOffset>115088</wp:posOffset>
                      </wp:positionV>
                      <wp:extent cx="1654810" cy="409575"/>
                      <wp:effectExtent l="0" t="0" r="161290" b="9525"/>
                      <wp:wrapNone/>
                      <wp:docPr id="96130369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4810" cy="409575"/>
                              </a:xfrm>
                              <a:prstGeom prst="wedgeRoundRectCallout">
                                <a:avLst>
                                  <a:gd name="adj1" fmla="val 57818"/>
                                  <a:gd name="adj2" fmla="val -1636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46CC31" w14:textId="742AACE5" w:rsidR="00167A9C" w:rsidRPr="007D4550" w:rsidRDefault="00167A9C" w:rsidP="00167A9C">
                                  <w:pPr>
                                    <w:pStyle w:val="Transcript"/>
                                  </w:pPr>
                                  <w:r>
                                    <w:t>Meine Zahl liegt in der Mitte zwischen der 50 und der 60.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C4295B" id="_x0000_s1120" type="#_x0000_t62" style="position:absolute;margin-left:220.4pt;margin-top:9.05pt;width:130.3pt;height:32.25pt;z-index:25230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" adj="23289,7266" fillcolor="white [3201]" strokecolor="#bfbfbf [2412]" strokeweight="1pt">
                      <v:textbox inset="2mm,1mm,1mm,0">
                        <w:txbxContent>
                          <w:p w14:paraId="3746CC31" w14:textId="742AACE5" w:rsidR="00167A9C" w:rsidRPr="007D4550" w:rsidRDefault="00167A9C" w:rsidP="00167A9C">
                            <w:pPr>
                              <w:pStyle w:val="Transcript"/>
                            </w:pPr>
                            <w:r>
                              <w:t>Meine Zahl liegt in der Mitte zwischen der 50 und der 60.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6AC349" w14:textId="05FFCD03" w:rsidR="00167A9C" w:rsidRDefault="00167A9C" w:rsidP="008F2D09"/>
          <w:p w14:paraId="260DE151" w14:textId="7BA6E5FB" w:rsidR="00167A9C" w:rsidRDefault="00167A9C" w:rsidP="008F2D09"/>
          <w:p w14:paraId="48F013CF" w14:textId="4393B1D6" w:rsidR="00167A9C" w:rsidRDefault="00167A9C" w:rsidP="008F2D09"/>
        </w:tc>
      </w:tr>
    </w:tbl>
    <w:p w14:paraId="1C6EFED3" w14:textId="47281854" w:rsidR="008F2D09" w:rsidRDefault="008F2D09" w:rsidP="002C56D1">
      <w:pPr>
        <w:spacing w:after="200" w:line="276" w:lineRule="auto"/>
      </w:pPr>
    </w:p>
    <w:tbl>
      <w:tblPr>
        <w:tblpPr w:leftFromText="141" w:rightFromText="141" w:vertAnchor="text" w:horzAnchor="margin" w:tblpY="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F2D09" w:rsidRPr="00B03BF9" w14:paraId="15028BE1" w14:textId="77777777" w:rsidTr="00866D52">
        <w:tc>
          <w:tcPr>
            <w:tcW w:w="610" w:type="dxa"/>
          </w:tcPr>
          <w:p w14:paraId="275AB797" w14:textId="4961B96F" w:rsidR="008F2D09" w:rsidRDefault="00167A9C" w:rsidP="008F2D09">
            <w:pPr>
              <w:pStyle w:val="berschrift3"/>
            </w:pPr>
            <w:r>
              <w:t>2</w:t>
            </w:r>
            <w:r w:rsidR="008F2D09">
              <w:t>.2</w:t>
            </w:r>
          </w:p>
        </w:tc>
        <w:tc>
          <w:tcPr>
            <w:tcW w:w="8461" w:type="dxa"/>
            <w:gridSpan w:val="2"/>
          </w:tcPr>
          <w:p w14:paraId="49A76A2B" w14:textId="182E5DDE" w:rsidR="008F2D09" w:rsidRDefault="008F2D09" w:rsidP="008F2D09">
            <w:pPr>
              <w:pStyle w:val="berschrift3"/>
            </w:pPr>
            <w:r>
              <w:t>Zahlen auf dem Zahlenstrahl finden</w:t>
            </w:r>
            <w:r w:rsidR="00167A9C">
              <w:t xml:space="preserve"> und erklären</w:t>
            </w:r>
          </w:p>
          <w:p w14:paraId="22398DD3" w14:textId="358DD894" w:rsidR="008F2D09" w:rsidRDefault="008F2D09" w:rsidP="00866D52"/>
        </w:tc>
      </w:tr>
      <w:tr w:rsidR="008F2D09" w:rsidRPr="00B03BF9" w14:paraId="61F8D754" w14:textId="77777777" w:rsidTr="00866D52">
        <w:tc>
          <w:tcPr>
            <w:tcW w:w="610" w:type="dxa"/>
          </w:tcPr>
          <w:p w14:paraId="393961B5" w14:textId="77777777" w:rsidR="008F2D09" w:rsidRDefault="008F2D09" w:rsidP="00866D52">
            <w:pPr>
              <w:spacing w:line="240" w:lineRule="atLeast"/>
            </w:pPr>
          </w:p>
          <w:p w14:paraId="69661D44" w14:textId="77777777" w:rsidR="008F2D09" w:rsidRDefault="008F2D09" w:rsidP="00866D52">
            <w:pPr>
              <w:spacing w:line="240" w:lineRule="atLeast"/>
            </w:pPr>
          </w:p>
          <w:p w14:paraId="0D7DA29B" w14:textId="77777777" w:rsidR="008F2D09" w:rsidRDefault="008F2D09" w:rsidP="00866D52">
            <w:pPr>
              <w:spacing w:line="240" w:lineRule="atLeast"/>
            </w:pPr>
          </w:p>
          <w:p w14:paraId="27D3D32D" w14:textId="77777777" w:rsidR="008F2D09" w:rsidRDefault="008F2D09" w:rsidP="00866D52">
            <w:pPr>
              <w:spacing w:line="240" w:lineRule="atLeast"/>
            </w:pPr>
          </w:p>
          <w:p w14:paraId="0459280A" w14:textId="77777777" w:rsidR="008F2D09" w:rsidRDefault="008F2D09" w:rsidP="00866D52">
            <w:pPr>
              <w:spacing w:line="240" w:lineRule="atLeast"/>
            </w:pPr>
          </w:p>
          <w:p w14:paraId="6B61AE12" w14:textId="77777777" w:rsidR="008F2D09" w:rsidRPr="00E0758C" w:rsidRDefault="008F2D09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D5FC959" w14:textId="79A2D3A2" w:rsidR="008F2D09" w:rsidRDefault="001C6C6C" w:rsidP="00866D52">
            <w:pPr>
              <w:pStyle w:val="Nummerierung"/>
            </w:pPr>
            <w:r>
              <w:t>a</w:t>
            </w:r>
            <w:r w:rsidR="008F2D09" w:rsidRPr="00E0758C">
              <w:t>)</w:t>
            </w:r>
          </w:p>
          <w:p w14:paraId="7EBC28E1" w14:textId="77777777" w:rsidR="008F2D09" w:rsidRDefault="008F2D09" w:rsidP="00866D52">
            <w:pPr>
              <w:pStyle w:val="Nummerierung"/>
            </w:pPr>
          </w:p>
          <w:p w14:paraId="13793FDE" w14:textId="77777777" w:rsidR="008F2D09" w:rsidRDefault="008F2D09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81344" behindDoc="0" locked="0" layoutInCell="1" allowOverlap="1" wp14:anchorId="3B19E356" wp14:editId="36D810D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75740</wp:posOffset>
                      </wp:positionV>
                      <wp:extent cx="5235575" cy="563245"/>
                      <wp:effectExtent l="0" t="0" r="0" b="0"/>
                      <wp:wrapNone/>
                      <wp:docPr id="498421364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5575" cy="563245"/>
                                <a:chOff x="-87936" y="0"/>
                                <a:chExt cx="5235882" cy="563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004201" name="Grafik 6010042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-87936" y="0"/>
                                  <a:ext cx="5235882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56842585" name="Abgerundetes Rechteck 10"/>
                              <wps:cNvSpPr/>
                              <wps:spPr>
                                <a:xfrm>
                                  <a:off x="-51885" y="307216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14C79F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5099593" name="Abgerundetes Rechteck 10"/>
                              <wps:cNvSpPr/>
                              <wps:spPr>
                                <a:xfrm>
                                  <a:off x="4568024" y="311491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54D528" w14:textId="77777777" w:rsidR="008F2D09" w:rsidRPr="00E12477" w:rsidRDefault="008F2D09" w:rsidP="008F2D09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19E356" id="_x0000_s1121" style="position:absolute;margin-left:14pt;margin-top:5.95pt;width:412.25pt;height:44.35pt;z-index:252281344;mso-position-horizontal-relative:text;mso-position-vertical-relative:text;mso-width-relative:margin;mso-height-relative:margin" coordorigin="-879" coordsize="52358,56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">
                      <v:shape id="Grafik 601004201" o:spid="_x0000_s1122" type="#_x0000_t75" style="position:absolute;left:-879;width:52358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">
                        <v:imagedata r:id="rId33" o:title="" cropbottom="28353f"/>
                      </v:shape>
                      <v:roundrect id="_x0000_s1123" style="position:absolute;left:-518;top:3072;width:446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2114C79F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124" style="position:absolute;left:45680;top:3114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" fillcolor="white [3212]" stroked="f" strokeweight="1pt">
                        <v:stroke joinstyle="miter"/>
                        <v:textbox inset="1mm,.5mm,1mm,0">
                          <w:txbxContent>
                            <w:p w14:paraId="3054D528" w14:textId="77777777" w:rsidR="008F2D09" w:rsidRPr="00E12477" w:rsidRDefault="008F2D09" w:rsidP="008F2D09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2D93F25A" w14:textId="77777777" w:rsidR="008F2D09" w:rsidRDefault="008F2D09" w:rsidP="00866D52">
            <w:pPr>
              <w:pStyle w:val="Nummerierung"/>
            </w:pPr>
          </w:p>
          <w:p w14:paraId="1FC54435" w14:textId="77777777" w:rsidR="008F2D09" w:rsidRDefault="008F2D09" w:rsidP="00866D52">
            <w:pPr>
              <w:pStyle w:val="Nummerierung"/>
            </w:pPr>
          </w:p>
          <w:p w14:paraId="6DD6731A" w14:textId="77777777" w:rsidR="008F2D09" w:rsidRDefault="008F2D09" w:rsidP="00866D52">
            <w:pPr>
              <w:pStyle w:val="Nummerierung"/>
            </w:pPr>
          </w:p>
          <w:p w14:paraId="570AA215" w14:textId="77777777" w:rsidR="008F2D09" w:rsidRPr="00E0758C" w:rsidRDefault="008F2D09" w:rsidP="00866D52">
            <w:pPr>
              <w:pStyle w:val="Nummerierung"/>
            </w:pPr>
          </w:p>
        </w:tc>
        <w:tc>
          <w:tcPr>
            <w:tcW w:w="8036" w:type="dxa"/>
          </w:tcPr>
          <w:p w14:paraId="5FBE56A0" w14:textId="091ED6C6" w:rsidR="008F2D09" w:rsidRDefault="001C6C6C" w:rsidP="00866D52">
            <w:r>
              <w:t xml:space="preserve">Trage die passenden Zahlen in die </w:t>
            </w:r>
            <w:r w:rsidR="00635DA8">
              <w:t>Felder</w:t>
            </w:r>
            <w:r w:rsidR="00733CE5">
              <w:t xml:space="preserve"> ein</w:t>
            </w:r>
            <w:r w:rsidR="008F2D09">
              <w:t>.</w:t>
            </w:r>
          </w:p>
          <w:p w14:paraId="240E1E41" w14:textId="41D27D35" w:rsidR="008F2D09" w:rsidRDefault="008F2D09" w:rsidP="00866D52"/>
          <w:p w14:paraId="4CAB6D31" w14:textId="5FE225FC" w:rsidR="008F2D09" w:rsidRDefault="00733CE5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02848" behindDoc="0" locked="0" layoutInCell="1" allowOverlap="1" wp14:anchorId="341D933B" wp14:editId="33E31507">
                      <wp:simplePos x="0" y="0"/>
                      <wp:positionH relativeFrom="column">
                        <wp:posOffset>438122</wp:posOffset>
                      </wp:positionH>
                      <wp:positionV relativeFrom="paragraph">
                        <wp:posOffset>180892</wp:posOffset>
                      </wp:positionV>
                      <wp:extent cx="4153204" cy="527050"/>
                      <wp:effectExtent l="0" t="0" r="19050" b="25400"/>
                      <wp:wrapNone/>
                      <wp:docPr id="1283301352" name="Gruppieren 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3204" cy="527050"/>
                                <a:chOff x="1" y="0"/>
                                <a:chExt cx="4153643" cy="527050"/>
                              </a:xfrm>
                            </wpg:grpSpPr>
                            <wpg:grpSp>
                              <wpg:cNvPr id="200818031" name="Gruppieren 30"/>
                              <wpg:cNvGrpSpPr/>
                              <wpg:grpSpPr>
                                <a:xfrm>
                                  <a:off x="1" y="0"/>
                                  <a:ext cx="359410" cy="527050"/>
                                  <a:chOff x="-148008" y="-773077"/>
                                  <a:chExt cx="360561" cy="528802"/>
                                </a:xfrm>
                              </wpg:grpSpPr>
                              <wps:wsp>
                                <wps:cNvPr id="1356032461" name="Abgerundetes Rechteck 10"/>
                                <wps:cNvSpPr/>
                                <wps:spPr>
                                  <a:xfrm>
                                    <a:off x="-148008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6FE792" w14:textId="77777777" w:rsidR="008F2D09" w:rsidRPr="00E12477" w:rsidRDefault="008F2D09" w:rsidP="008F2D09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4887740" name="Gerade Verbindung 29"/>
                                <wps:cNvCnPr>
                                  <a:endCxn id="1356032461" idx="0"/>
                                </wps:cNvCnPr>
                                <wps:spPr>
                                  <a:xfrm flipH="1">
                                    <a:off x="32259" y="-773077"/>
                                    <a:ext cx="9783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60720447" name="Gruppieren 30"/>
                              <wpg:cNvGrpSpPr/>
                              <wpg:grpSpPr>
                                <a:xfrm>
                                  <a:off x="462455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173142422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D932D3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682000" name="Gerade Verbindung 29"/>
                                <wps:cNvCnPr>
                                  <a:endCxn id="1731424224" idx="0"/>
                                </wps:cNvCnPr>
                                <wps:spPr>
                                  <a:xfrm>
                                    <a:off x="32224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65350703" name="Gruppieren 30"/>
                              <wpg:cNvGrpSpPr/>
                              <wpg:grpSpPr>
                                <a:xfrm>
                                  <a:off x="1072193" y="0"/>
                                  <a:ext cx="359410" cy="527050"/>
                                  <a:chOff x="-132055" y="-773077"/>
                                  <a:chExt cx="360561" cy="528802"/>
                                </a:xfrm>
                              </wpg:grpSpPr>
                              <wps:wsp>
                                <wps:cNvPr id="1464848795" name="Abgerundetes Rechteck 10"/>
                                <wps:cNvSpPr/>
                                <wps:spPr>
                                  <a:xfrm>
                                    <a:off x="-132055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AB93DBE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5355450" name="Gerade Verbindung 29"/>
                                <wps:cNvCnPr>
                                  <a:endCxn id="1464848795" idx="0"/>
                                </wps:cNvCnPr>
                                <wps:spPr>
                                  <a:xfrm>
                                    <a:off x="48137" y="-773077"/>
                                    <a:ext cx="0" cy="31255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94333022" name="Gruppieren 30"/>
                              <wpg:cNvGrpSpPr/>
                              <wpg:grpSpPr>
                                <a:xfrm>
                                  <a:off x="2249213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956512854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9B6FF3C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7902133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103148023" name="Gruppieren 30"/>
                              <wpg:cNvGrpSpPr/>
                              <wpg:grpSpPr>
                                <a:xfrm>
                                  <a:off x="3794234" y="0"/>
                                  <a:ext cx="359410" cy="527050"/>
                                  <a:chOff x="-148009" y="-773077"/>
                                  <a:chExt cx="360561" cy="528802"/>
                                </a:xfrm>
                              </wpg:grpSpPr>
                              <wps:wsp>
                                <wps:cNvPr id="2078897020" name="Abgerundetes Rechteck 10"/>
                                <wps:cNvSpPr/>
                                <wps:spPr>
                                  <a:xfrm>
                                    <a:off x="-148009" y="-460519"/>
                                    <a:ext cx="360561" cy="216244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7DBBEB" w14:textId="77777777" w:rsidR="001C6C6C" w:rsidRPr="00E12477" w:rsidRDefault="001C6C6C" w:rsidP="001C6C6C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4711952" name="Gerade Verbindung 29"/>
                                <wps:cNvCnPr/>
                                <wps:spPr>
                                  <a:xfrm>
                                    <a:off x="42057" y="-773077"/>
                                    <a:ext cx="0" cy="312556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1D933B" id="Gruppieren 808" o:spid="_x0000_s1125" style="position:absolute;margin-left:34.5pt;margin-top:14.25pt;width:327pt;height:41.5pt;z-index:252302848;mso-position-horizontal-relative:text;mso-position-vertical-relative:text;mso-width-relative:margin" coordorigin="" coordsize="41536,5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">
                      <v:group id="Gruppieren 30" o:spid="_x0000_s1126" style="position:absolute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">
                        <v:roundrect id="_x0000_s1127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426FE792" w14:textId="77777777" w:rsidR="008F2D09" w:rsidRPr="00E12477" w:rsidRDefault="008F2D09" w:rsidP="008F2D09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28" style="position:absolute;flip:x;visibility:visible;mso-wrap-style:square" from="322,-7730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" strokecolor="#a5a5a5 [2092]">
                          <v:stroke joinstyle="miter"/>
                        </v:line>
                      </v:group>
                      <v:group id="Gruppieren 30" o:spid="_x0000_s1129" style="position:absolute;left:4624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">
                        <v:roundrect id="_x0000_s1130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20D932D3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1" style="position:absolute;visibility:visible;mso-wrap-style:square" from="322,-7730" to="322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" strokecolor="#a5a5a5 [2092]">
                          <v:stroke joinstyle="miter"/>
                        </v:line>
                      </v:group>
                      <v:group id="Gruppieren 30" o:spid="_x0000_s1132" style="position:absolute;left:10721;width:3595;height:5270" coordorigin="-132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">
                        <v:roundrect id="_x0000_s1133" style="position:absolute;left:-132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3AB93DBE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4" style="position:absolute;visibility:visible;mso-wrap-style:square" from="481,-7730" to="481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" strokecolor="#a5a5a5 [2092]">
                          <v:stroke joinstyle="miter"/>
                        </v:line>
                      </v:group>
                      <v:group id="Gruppieren 30" o:spid="_x0000_s1135" style="position:absolute;left:22492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">
                        <v:roundrect id="_x0000_s1136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09B6FF3C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37" style="position:absolute;visibility:visible;mso-wrap-style:square" from="420,-7730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" strokecolor="#a5a5a5 [2092]">
                          <v:stroke joinstyle="miter"/>
                        </v:line>
                      </v:group>
                      <v:group id="Gruppieren 30" o:spid="_x0000_s1138" style="position:absolute;left:37942;width:3594;height:5270" coordorigin="-1480,-7730" coordsize="3605,5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">
                        <v:roundrect id="_x0000_s1139" style="position:absolute;left:-1480;top:-4605;width:3605;height:216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0,1mm,0">
                            <w:txbxContent>
                              <w:p w14:paraId="167DBBEB" w14:textId="77777777" w:rsidR="001C6C6C" w:rsidRPr="00E12477" w:rsidRDefault="001C6C6C" w:rsidP="001C6C6C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roundrect>
                        <v:line id="Gerade Verbindung 29" o:spid="_x0000_s1140" style="position:absolute;visibility:visible;mso-wrap-style:square" from="420,-7730" to="420,-4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" strokecolor="#a5a5a5 [2092]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788D8E0" w14:textId="44D2A3C9" w:rsidR="008F2D09" w:rsidRDefault="008F2D09" w:rsidP="00866D52"/>
          <w:p w14:paraId="07F4EEAF" w14:textId="57DED1E6" w:rsidR="008F2D09" w:rsidRDefault="00167A9C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45A82C2D" wp14:editId="1A0B059D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45566</wp:posOffset>
                      </wp:positionV>
                      <wp:extent cx="447014" cy="251890"/>
                      <wp:effectExtent l="0" t="0" r="0" b="0"/>
                      <wp:wrapNone/>
                      <wp:docPr id="1480450104" name="Abgerundetes 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014" cy="2518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095F5" w14:textId="6F083E1F" w:rsidR="008F2D09" w:rsidRPr="00E12477" w:rsidRDefault="008F2D09" w:rsidP="008F2D09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Pr="00E12477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A82C2D" id="_x0000_s1141" style="position:absolute;margin-left:176.6pt;margin-top:3.6pt;width:35.2pt;height:19.85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" fillcolor="white [3212]" stroked="f" strokeweight="1pt">
                      <v:stroke joinstyle="miter"/>
                      <v:textbox inset="1mm,.5mm,1mm,0">
                        <w:txbxContent>
                          <w:p w14:paraId="425095F5" w14:textId="6F083E1F" w:rsidR="008F2D09" w:rsidRPr="00E12477" w:rsidRDefault="008F2D09" w:rsidP="008F2D09">
                            <w:pPr>
                              <w:pStyle w:val="SprechbaseBeschreibu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E12477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7552DD" w14:textId="3EC09ECB" w:rsidR="008F2D09" w:rsidRPr="00B03BF9" w:rsidRDefault="008F2D09" w:rsidP="00866D52">
            <w:pPr>
              <w:spacing w:before="60"/>
            </w:pPr>
          </w:p>
        </w:tc>
      </w:tr>
      <w:tr w:rsidR="008F2D09" w14:paraId="51942345" w14:textId="77777777" w:rsidTr="00866D52">
        <w:tc>
          <w:tcPr>
            <w:tcW w:w="610" w:type="dxa"/>
          </w:tcPr>
          <w:p w14:paraId="226992B3" w14:textId="77777777" w:rsidR="008F2D09" w:rsidRDefault="008F2D09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2DA70E" w14:textId="7F7A92E2" w:rsidR="008F2D09" w:rsidRDefault="001C6C6C" w:rsidP="00866D52">
            <w:pPr>
              <w:pStyle w:val="Nummerierung"/>
            </w:pPr>
            <w:r>
              <w:t>b</w:t>
            </w:r>
            <w:r w:rsidR="008F2D09">
              <w:t>)</w:t>
            </w:r>
          </w:p>
        </w:tc>
        <w:tc>
          <w:tcPr>
            <w:tcW w:w="8036" w:type="dxa"/>
          </w:tcPr>
          <w:p w14:paraId="3D6EAF9C" w14:textId="7F223275" w:rsidR="008F2D09" w:rsidRDefault="001C6C6C" w:rsidP="00866D52">
            <w:r>
              <w:t xml:space="preserve">Erkläre genau, wieso diese Zahlen in </w:t>
            </w:r>
            <w:r w:rsidR="00733CE5">
              <w:t xml:space="preserve">den </w:t>
            </w:r>
            <w:r w:rsidR="00635DA8">
              <w:t>Felder</w:t>
            </w:r>
            <w:r>
              <w:t xml:space="preserve"> stehen. Nutze diese Satzanfänge:</w:t>
            </w:r>
          </w:p>
          <w:p w14:paraId="46BD9BE0" w14:textId="7A2AB83F" w:rsidR="001C6C6C" w:rsidRDefault="001C6C6C" w:rsidP="008351AB">
            <w:pPr>
              <w:pStyle w:val="Handschrift"/>
            </w:pPr>
            <w:r w:rsidRPr="001C6C6C">
              <w:t xml:space="preserve">Der Hunderterstrahl hat zehn </w:t>
            </w:r>
            <w:r w:rsidRPr="008351AB">
              <w:t>Zehner</w:t>
            </w:r>
            <w:r w:rsidRPr="001C6C6C">
              <w:t>-Abschnitte, also ist am Ende des 1. Abschnitts…</w:t>
            </w:r>
          </w:p>
          <w:p w14:paraId="3A42F2B4" w14:textId="6A69257B" w:rsidR="00167A9C" w:rsidRDefault="00167A9C" w:rsidP="001C6C6C">
            <w:pP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</w:pP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besteht … Zehner</w:t>
            </w:r>
            <w:r w:rsidR="00A0735C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n</w:t>
            </w:r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 xml:space="preserve"> und dann noch … Einer</w:t>
            </w:r>
          </w:p>
          <w:p w14:paraId="45686915" w14:textId="70933415" w:rsidR="008F2D09" w:rsidRDefault="00167A9C" w:rsidP="00167A9C">
            <w:r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Die Zahl liegt zwischen ... und …</w:t>
            </w:r>
          </w:p>
        </w:tc>
      </w:tr>
    </w:tbl>
    <w:p w14:paraId="739C53E9" w14:textId="77777777" w:rsidR="005C3BFD" w:rsidRDefault="005C3BFD" w:rsidP="0010640E">
      <w:pPr>
        <w:pStyle w:val="Transcript"/>
        <w:rPr>
          <w:sz w:val="10"/>
          <w:szCs w:val="8"/>
        </w:rPr>
      </w:pPr>
    </w:p>
    <w:p w14:paraId="5D4A1B79" w14:textId="77777777" w:rsidR="0010640E" w:rsidRDefault="0010640E" w:rsidP="0010640E">
      <w:pPr>
        <w:pStyle w:val="Transcript"/>
        <w:rPr>
          <w:sz w:val="10"/>
          <w:szCs w:val="8"/>
        </w:rPr>
      </w:pPr>
    </w:p>
    <w:p w14:paraId="2AC0EF48" w14:textId="77777777" w:rsidR="0010640E" w:rsidRPr="0010640E" w:rsidRDefault="0010640E" w:rsidP="0010640E">
      <w:pPr>
        <w:pStyle w:val="Transcript"/>
        <w:rPr>
          <w:sz w:val="10"/>
          <w:szCs w:val="8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D70637" w14:paraId="0DFD852C" w14:textId="77777777" w:rsidTr="00D70637">
        <w:trPr>
          <w:trHeight w:val="83"/>
        </w:trPr>
        <w:tc>
          <w:tcPr>
            <w:tcW w:w="610" w:type="dxa"/>
          </w:tcPr>
          <w:p w14:paraId="60D25E21" w14:textId="18E2ADEA" w:rsidR="00D70637" w:rsidRDefault="00D70637" w:rsidP="00D150CF">
            <w:pPr>
              <w:pStyle w:val="berschrift3"/>
              <w:spacing w:before="0"/>
            </w:pPr>
            <w:r>
              <w:t>2.3</w:t>
            </w:r>
          </w:p>
        </w:tc>
        <w:tc>
          <w:tcPr>
            <w:tcW w:w="8461" w:type="dxa"/>
            <w:gridSpan w:val="2"/>
          </w:tcPr>
          <w:p w14:paraId="01720384" w14:textId="5CD5A4C4" w:rsidR="00D70637" w:rsidRDefault="00D70637" w:rsidP="00D150CF">
            <w:pPr>
              <w:pStyle w:val="berschrift3"/>
              <w:spacing w:before="0"/>
            </w:pPr>
            <w:r>
              <w:t xml:space="preserve">Zahlen ungefähr am leeren </w:t>
            </w:r>
            <w:r w:rsidR="00047591">
              <w:t>Zahlen</w:t>
            </w:r>
            <w:r>
              <w:t>strahl eintragen</w:t>
            </w:r>
          </w:p>
        </w:tc>
      </w:tr>
      <w:tr w:rsidR="00D70637" w:rsidRPr="00E0758C" w14:paraId="6D7424F7" w14:textId="77777777" w:rsidTr="00866D52">
        <w:tc>
          <w:tcPr>
            <w:tcW w:w="610" w:type="dxa"/>
          </w:tcPr>
          <w:p w14:paraId="51EA8E86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E6A9019" w14:textId="11B3061C" w:rsidR="00D70637" w:rsidRPr="00E0758C" w:rsidRDefault="00D70637" w:rsidP="00866D52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</w:tcPr>
          <w:p w14:paraId="4926D00B" w14:textId="2D86C11B" w:rsidR="00D70637" w:rsidRDefault="00D70637" w:rsidP="00866D52">
            <w:r>
              <w:rPr>
                <w:noProof/>
              </w:rPr>
              <w:t xml:space="preserve">Wie findet man </w:t>
            </w:r>
            <w:r>
              <w:t xml:space="preserve">am leeren Zahlenstrahl die </w:t>
            </w:r>
            <w:r w:rsidR="00F6563F">
              <w:t>ungef</w:t>
            </w:r>
            <w:r w:rsidR="00723347">
              <w:t>ä</w:t>
            </w:r>
            <w:r w:rsidR="00F6563F">
              <w:t xml:space="preserve">hre </w:t>
            </w:r>
            <w:r>
              <w:t xml:space="preserve">Position der </w:t>
            </w:r>
            <w:r w:rsidR="00533B1B">
              <w:t>25</w:t>
            </w:r>
            <w:r>
              <w:t>?</w:t>
            </w:r>
          </w:p>
          <w:p w14:paraId="71082257" w14:textId="48AF5163" w:rsidR="00D70637" w:rsidRDefault="00D70637" w:rsidP="00866D52">
            <w:pPr>
              <w:rPr>
                <w:noProof/>
              </w:rPr>
            </w:pPr>
            <w:r>
              <w:rPr>
                <w:noProof/>
              </w:rPr>
              <w:t xml:space="preserve">Wie gehst du vor? </w:t>
            </w:r>
            <w:r w:rsidR="005807A0">
              <w:rPr>
                <w:noProof/>
              </w:rPr>
              <w:t>Probiere mit verschiedenen Wegen.</w:t>
            </w:r>
            <w:r w:rsidR="00E830C3">
              <w:rPr>
                <w:noProof/>
              </w:rPr>
              <w:t xml:space="preserve"> </w:t>
            </w:r>
          </w:p>
          <w:p w14:paraId="601A5678" w14:textId="45A56357" w:rsidR="00D70637" w:rsidRPr="00E0758C" w:rsidRDefault="00D70637" w:rsidP="00866D52">
            <w:pPr>
              <w:rPr>
                <w:noProof/>
              </w:rPr>
            </w:pPr>
          </w:p>
        </w:tc>
      </w:tr>
      <w:tr w:rsidR="00D70637" w:rsidRPr="00F642C1" w:rsidDel="002A1096" w14:paraId="2BF1C8EE" w14:textId="77777777" w:rsidTr="00866D52">
        <w:trPr>
          <w:trHeight w:val="658"/>
        </w:trPr>
        <w:tc>
          <w:tcPr>
            <w:tcW w:w="610" w:type="dxa"/>
          </w:tcPr>
          <w:p w14:paraId="1BBAFCBD" w14:textId="77777777" w:rsidR="00D70637" w:rsidRDefault="00D70637" w:rsidP="00866D52">
            <w:pPr>
              <w:spacing w:line="240" w:lineRule="atLeast"/>
              <w:rPr>
                <w:noProof/>
              </w:rPr>
            </w:pPr>
          </w:p>
          <w:p w14:paraId="6F7E8C7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DEA437" w14:textId="5D3EABB5" w:rsidR="00D70637" w:rsidRDefault="00E830C3" w:rsidP="00866D52">
            <w:pPr>
              <w:pStyle w:val="Nummerierung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7104" behindDoc="0" locked="0" layoutInCell="1" allowOverlap="1" wp14:anchorId="0D53C7B3" wp14:editId="1A8CA70D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7508</wp:posOffset>
                      </wp:positionV>
                      <wp:extent cx="5004585" cy="496570"/>
                      <wp:effectExtent l="0" t="0" r="0" b="11430"/>
                      <wp:wrapNone/>
                      <wp:docPr id="10" name="Gruppieren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C04A7B7-4355-E52A-1B5D-2AC8D5828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4585" cy="496570"/>
                                <a:chOff x="0" y="0"/>
                                <a:chExt cx="5005217" cy="496963"/>
                              </a:xfrm>
                            </wpg:grpSpPr>
                            <wpg:grpSp>
                              <wpg:cNvPr id="119701216" name="Gruppieren 119701216">
                                <a:extLst>
                                  <a:ext uri="{FF2B5EF4-FFF2-40B4-BE49-F238E27FC236}">
                                    <a16:creationId xmlns:a16="http://schemas.microsoft.com/office/drawing/2014/main" id="{FDB3B17C-E723-30B1-77AA-456C359F2EC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78497"/>
                                  <a:ext cx="5005217" cy="418466"/>
                                  <a:chOff x="0" y="78497"/>
                                  <a:chExt cx="5084520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31205939" name="Grafik 1531205939">
                                    <a:extLst>
                                      <a:ext uri="{FF2B5EF4-FFF2-40B4-BE49-F238E27FC236}">
                                        <a16:creationId xmlns:a16="http://schemas.microsoft.com/office/drawing/2014/main" id="{5855E5A2-8CB7-5E50-3879-132B30DFC3E9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112851160" name="Abgerundetes Rechteck 2112851160">
                                  <a:extLst>
                                    <a:ext uri="{FF2B5EF4-FFF2-40B4-BE49-F238E27FC236}">
                                      <a16:creationId xmlns:a16="http://schemas.microsoft.com/office/drawing/2014/main" id="{2E86FAAD-91CC-2114-4A1D-8B2F59D38A3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8F18CA8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4781091" name="Abgerundetes Rechteck 1774781091">
                                  <a:extLst>
                                    <a:ext uri="{FF2B5EF4-FFF2-40B4-BE49-F238E27FC236}">
                                      <a16:creationId xmlns:a16="http://schemas.microsoft.com/office/drawing/2014/main" id="{073A6ED2-5028-10D5-77CB-AA480BB06DE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554667" y="245576"/>
                                    <a:ext cx="454237" cy="20954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ADFCF3" w14:textId="77777777" w:rsidR="00D70637" w:rsidRDefault="00D70637" w:rsidP="00D7063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4674237" name="Gerade Verbindung 1294674237">
                                <a:extLst>
                                  <a:ext uri="{FF2B5EF4-FFF2-40B4-BE49-F238E27FC236}">
                                    <a16:creationId xmlns:a16="http://schemas.microsoft.com/office/drawing/2014/main" id="{A05C152F-B950-6554-90BE-6ECD18BBFB5C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166216" name="Gerade Verbindung 589166216">
                                <a:extLst>
                                  <a:ext uri="{FF2B5EF4-FFF2-40B4-BE49-F238E27FC236}">
                                    <a16:creationId xmlns:a16="http://schemas.microsoft.com/office/drawing/2014/main" id="{2E5D1A3A-83BA-A0A0-02B1-04893E77DED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69771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53C7B3" id="Gruppieren 9" o:spid="_x0000_s1142" style="position:absolute;margin-left:20.95pt;margin-top:.6pt;width:394.05pt;height:39.1pt;z-index:251887104;mso-position-horizontal-relative:text;mso-position-vertical-relative:text;mso-width-relative:margin" coordsize="50052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">
                      <v:group id="Gruppieren 119701216" o:spid="_x0000_s1143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">
                        <v:shape id="Grafik 1531205939" o:spid="_x0000_s1144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2112851160" o:spid="_x0000_s1145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68F18CA8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74781091" o:spid="_x0000_s1146" style="position:absolute;left:45546;top:2455;width:4543;height:20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15ADFCF3" w14:textId="77777777" w:rsidR="00D70637" w:rsidRDefault="00D70637" w:rsidP="00D7063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294674237" o:spid="_x0000_s1147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589166216" o:spid="_x0000_s1148" style="position:absolute;visibility:visible;mso-wrap-style:square" from="46977,0" to="4697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4C4EB1AA" w14:textId="74AA9B37" w:rsidR="00D70637" w:rsidRDefault="00D70637" w:rsidP="00866D52">
            <w:pPr>
              <w:pStyle w:val="Nummerierung"/>
            </w:pPr>
          </w:p>
          <w:p w14:paraId="02029EE1" w14:textId="077A8923" w:rsidR="00D70637" w:rsidRDefault="00D70637" w:rsidP="00866D52">
            <w:pPr>
              <w:pStyle w:val="Nummerierung"/>
            </w:pPr>
          </w:p>
          <w:p w14:paraId="3995C23B" w14:textId="4E4A6FEC" w:rsidR="00D70637" w:rsidRPr="00E0758C" w:rsidRDefault="00E830C3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5616" behindDoc="0" locked="0" layoutInCell="1" allowOverlap="1" wp14:anchorId="18B48C73" wp14:editId="406C090B">
                      <wp:simplePos x="0" y="0"/>
                      <wp:positionH relativeFrom="column">
                        <wp:posOffset>266102</wp:posOffset>
                      </wp:positionH>
                      <wp:positionV relativeFrom="paragraph">
                        <wp:posOffset>23943</wp:posOffset>
                      </wp:positionV>
                      <wp:extent cx="5007798" cy="496570"/>
                      <wp:effectExtent l="0" t="0" r="0" b="11430"/>
                      <wp:wrapNone/>
                      <wp:docPr id="572396362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275285933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095135343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864667033" name="Gruppieren 1864667033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0960518" name="Grafik 7096051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28639801" name="Abgerundetes Rechteck 1628639801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26C38D9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850262" name="Abgerundetes Rechteck 2056850262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CCDA9A3" w14:textId="77777777" w:rsidR="00D70637" w:rsidRDefault="00D70637" w:rsidP="00D70637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62265831" name="Gerade Verbindung 136226583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4712541" name="Gerade Verbindung 35471254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8452659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65543643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ABAECE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B48C73" id="Gruppieren 812" o:spid="_x0000_s1149" style="position:absolute;margin-left:20.95pt;margin-top:1.9pt;width:394.3pt;height:39.1pt;z-index:252335616;mso-position-horizontal-relative:text;mso-position-vertical-relative:text" coordsize="50077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">
                      <v:group id="Gruppieren 811" o:spid="_x0000_s1150" style="position:absolute;width:50077;height:4965" coordsize="50077,4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">
                        <v:group id="_x0000_s1151" style="position:absolute;width:50045;height:4965" coordsize="50052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">
                          <v:group id="Gruppieren 1864667033" o:spid="_x0000_s1152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">
                            <v:shape id="Grafik 70960518" o:spid="_x0000_s1153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">
                              <v:imagedata r:id="rId17" o:title="" cropbottom="40236f"/>
                              <o:lock v:ext="edit" aspectratio="f"/>
                            </v:shape>
                            <v:roundrect id="Abgerundetes Rechteck 1628639801" o:spid="_x0000_s1154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226C38D9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056850262" o:spid="_x0000_s1155" style="position:absolute;left:45669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2CCDA9A3" w14:textId="77777777" w:rsidR="00D70637" w:rsidRDefault="00D70637" w:rsidP="00D70637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362265831" o:spid="_x0000_s1156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354712541" o:spid="_x0000_s1157" style="position:absolute;visibility:visible;mso-wrap-style:square" from="47036,0" to="4703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58" type="#_x0000_t5" style="position:absolute;left:48747;top:338;width:1435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" fillcolor="black [3213]" stroked="f" strokeweight="1pt">
                          <o:lock v:ext="edit" aspectratio="t"/>
                        </v:shape>
                      </v:group>
                      <v:roundrect id="_x0000_s1159" style="position:absolute;left:47512;top:1255;width:1066;height:1196;flip:x 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.5mm,1mm,0">
                          <w:txbxContent>
                            <w:p w14:paraId="34ABAECE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70637">
              <w:t xml:space="preserve"> </w:t>
            </w:r>
          </w:p>
        </w:tc>
        <w:tc>
          <w:tcPr>
            <w:tcW w:w="8036" w:type="dxa"/>
          </w:tcPr>
          <w:p w14:paraId="41491685" w14:textId="1181E807" w:rsidR="00D70637" w:rsidRPr="00F642C1" w:rsidDel="002A1096" w:rsidRDefault="00E830C3" w:rsidP="00866D52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366AB390" wp14:editId="5ACE8909">
                      <wp:simplePos x="0" y="0"/>
                      <wp:positionH relativeFrom="column">
                        <wp:posOffset>4716780</wp:posOffset>
                      </wp:positionH>
                      <wp:positionV relativeFrom="paragraph">
                        <wp:posOffset>132454</wp:posOffset>
                      </wp:positionV>
                      <wp:extent cx="138830" cy="113656"/>
                      <wp:effectExtent l="0" t="0" r="13970" b="13970"/>
                      <wp:wrapNone/>
                      <wp:docPr id="816732815" name="Abgerundetes 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30" cy="11365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58019" w14:textId="01F050F8" w:rsidR="00E830C3" w:rsidRDefault="00E830C3" w:rsidP="00E830C3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1800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6AB390" id="Abgerundetes Rechteck 1" o:spid="_x0000_s1160" style="position:absolute;margin-left:371.4pt;margin-top:10.45pt;width:10.95pt;height:8.95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" fillcolor="white [3212]" strokecolor="white [3212]" strokeweight="1pt">
                      <v:stroke joinstyle="miter"/>
                      <v:textbox inset="1mm,.5mm,1mm,0">
                        <w:txbxContent>
                          <w:p w14:paraId="45E58019" w14:textId="01F050F8" w:rsidR="00E830C3" w:rsidRDefault="00E830C3" w:rsidP="00E830C3">
                            <w:pPr>
                              <w:overflowPunct w:val="0"/>
                              <w:jc w:val="center"/>
                              <w:rPr>
                                <w:rFonts w:eastAsia="Times New Roman" w:hAnsi="Calibri"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4D0AC97" wp14:editId="6D6F1D93">
                      <wp:simplePos x="0" y="0"/>
                      <wp:positionH relativeFrom="column">
                        <wp:posOffset>4871142</wp:posOffset>
                      </wp:positionH>
                      <wp:positionV relativeFrom="paragraph">
                        <wp:posOffset>44767</wp:posOffset>
                      </wp:positionV>
                      <wp:extent cx="143989" cy="122641"/>
                      <wp:effectExtent l="0" t="2223" r="0" b="0"/>
                      <wp:wrapNone/>
                      <wp:docPr id="178300585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989" cy="122641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97C5A" id="Dreieck 1" o:spid="_x0000_s1026" type="#_x0000_t5" style="position:absolute;margin-left:383.55pt;margin-top:3.5pt;width:11.35pt;height:9.65pt;rotation:90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70637">
              <w:t xml:space="preserve">     </w:t>
            </w:r>
          </w:p>
        </w:tc>
      </w:tr>
      <w:tr w:rsidR="00D70637" w:rsidRPr="00E0758C" w14:paraId="67AD7392" w14:textId="77777777" w:rsidTr="00866D52">
        <w:tc>
          <w:tcPr>
            <w:tcW w:w="610" w:type="dxa"/>
          </w:tcPr>
          <w:p w14:paraId="75B6196A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F9F83C" w14:textId="74C7A06D" w:rsidR="00D70637" w:rsidRPr="00E0758C" w:rsidRDefault="00D70637" w:rsidP="00866D52">
            <w:pPr>
              <w:pStyle w:val="Nummerierung"/>
            </w:pPr>
          </w:p>
        </w:tc>
        <w:tc>
          <w:tcPr>
            <w:tcW w:w="8036" w:type="dxa"/>
          </w:tcPr>
          <w:p w14:paraId="41B4F1E2" w14:textId="07A297E0" w:rsidR="00D70637" w:rsidRDefault="00D70637" w:rsidP="00866D52">
            <w:pPr>
              <w:pStyle w:val="Ausflltext"/>
            </w:pPr>
            <w:r>
              <w:t xml:space="preserve">  </w:t>
            </w:r>
          </w:p>
          <w:p w14:paraId="50EB50B1" w14:textId="3D3890CB" w:rsidR="00D70637" w:rsidRDefault="00D70637" w:rsidP="00866D52">
            <w:pPr>
              <w:pStyle w:val="Ausflltext"/>
            </w:pPr>
          </w:p>
          <w:p w14:paraId="55B04E02" w14:textId="77777777" w:rsidR="00BE2ADD" w:rsidRPr="00E0758C" w:rsidRDefault="00BE2ADD" w:rsidP="00866D52">
            <w:pPr>
              <w:pStyle w:val="Ausflltext"/>
            </w:pPr>
          </w:p>
        </w:tc>
      </w:tr>
      <w:tr w:rsidR="00D70637" w:rsidRPr="00E0758C" w14:paraId="68390903" w14:textId="77777777" w:rsidTr="00866D52">
        <w:trPr>
          <w:trHeight w:val="271"/>
        </w:trPr>
        <w:tc>
          <w:tcPr>
            <w:tcW w:w="610" w:type="dxa"/>
          </w:tcPr>
          <w:p w14:paraId="0437A7DF" w14:textId="10FE48FE" w:rsidR="00D70637" w:rsidRPr="00E0758C" w:rsidRDefault="00047591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064256" behindDoc="0" locked="0" layoutInCell="1" allowOverlap="1" wp14:anchorId="40DCB9B8" wp14:editId="281F0144">
                  <wp:simplePos x="0" y="0"/>
                  <wp:positionH relativeFrom="column">
                    <wp:posOffset>-117138</wp:posOffset>
                  </wp:positionH>
                  <wp:positionV relativeFrom="paragraph">
                    <wp:posOffset>2086975</wp:posOffset>
                  </wp:positionV>
                  <wp:extent cx="359410" cy="273050"/>
                  <wp:effectExtent l="0" t="0" r="0" b="6350"/>
                  <wp:wrapNone/>
                  <wp:docPr id="2145998608" name="Grafik 214599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58C">
              <w:rPr>
                <w:noProof/>
              </w:rPr>
              <w:drawing>
                <wp:inline distT="0" distB="0" distL="0" distR="0" wp14:anchorId="15F60FC1" wp14:editId="415D01E8">
                  <wp:extent cx="360000" cy="272386"/>
                  <wp:effectExtent l="0" t="0" r="2540" b="0"/>
                  <wp:docPr id="1461879114" name="Grafik 1461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62FC4D7" w14:textId="77777777" w:rsidR="00D70637" w:rsidRDefault="00D70637" w:rsidP="00866D52">
            <w:pPr>
              <w:pStyle w:val="Nummerierung"/>
            </w:pPr>
            <w:r>
              <w:t>b</w:t>
            </w:r>
            <w:r w:rsidRPr="00E0758C">
              <w:t>)</w:t>
            </w:r>
          </w:p>
          <w:p w14:paraId="519F5A19" w14:textId="77777777" w:rsidR="00D70637" w:rsidRDefault="00D70637" w:rsidP="00866D52">
            <w:pPr>
              <w:pStyle w:val="Nummerierung"/>
            </w:pPr>
          </w:p>
          <w:p w14:paraId="695063CC" w14:textId="77777777" w:rsidR="00D70637" w:rsidRDefault="00D70637" w:rsidP="00866D52">
            <w:pPr>
              <w:pStyle w:val="Nummerierung"/>
            </w:pPr>
          </w:p>
          <w:p w14:paraId="4C116678" w14:textId="77777777" w:rsidR="00D70637" w:rsidRDefault="00D70637" w:rsidP="00866D52">
            <w:pPr>
              <w:pStyle w:val="Nummerierung"/>
            </w:pPr>
          </w:p>
          <w:p w14:paraId="5294EFDF" w14:textId="77777777" w:rsidR="00D70637" w:rsidRDefault="00D70637" w:rsidP="00866D52">
            <w:pPr>
              <w:pStyle w:val="Nummerierung"/>
            </w:pPr>
          </w:p>
          <w:p w14:paraId="36C31587" w14:textId="751369C3" w:rsidR="00D70637" w:rsidRDefault="00BE2ADD" w:rsidP="00866D52">
            <w:pPr>
              <w:pStyle w:val="Nummerierung"/>
            </w:pPr>
            <w:r>
              <w:br/>
            </w:r>
          </w:p>
          <w:p w14:paraId="4E91864F" w14:textId="77777777" w:rsidR="00533B1B" w:rsidRDefault="00533B1B" w:rsidP="00866D52">
            <w:pPr>
              <w:pStyle w:val="Nummerierung"/>
            </w:pPr>
          </w:p>
          <w:p w14:paraId="5756620A" w14:textId="77777777" w:rsidR="00533B1B" w:rsidRDefault="00533B1B" w:rsidP="00866D52">
            <w:pPr>
              <w:pStyle w:val="Nummerierung"/>
            </w:pPr>
          </w:p>
          <w:p w14:paraId="414B6E78" w14:textId="77777777" w:rsidR="00533B1B" w:rsidRDefault="00533B1B" w:rsidP="00866D52">
            <w:pPr>
              <w:pStyle w:val="Nummerierung"/>
            </w:pPr>
          </w:p>
          <w:p w14:paraId="5B801F4D" w14:textId="77777777" w:rsidR="00533B1B" w:rsidRDefault="00533B1B" w:rsidP="00866D52">
            <w:pPr>
              <w:pStyle w:val="Nummerierung"/>
            </w:pPr>
          </w:p>
          <w:p w14:paraId="00563E91" w14:textId="77777777" w:rsidR="00533B1B" w:rsidRDefault="00533B1B" w:rsidP="00866D52">
            <w:pPr>
              <w:pStyle w:val="Nummerierung"/>
            </w:pPr>
          </w:p>
          <w:p w14:paraId="751DBBE0" w14:textId="29370980" w:rsidR="00D70637" w:rsidRPr="00E0758C" w:rsidRDefault="00D70637" w:rsidP="00866D52">
            <w:pPr>
              <w:pStyle w:val="Nummerierung"/>
            </w:pPr>
            <w:r>
              <w:t>c)</w:t>
            </w:r>
            <w:r w:rsidR="00047591" w:rsidRPr="00E0758C">
              <w:rPr>
                <w:noProof/>
              </w:rPr>
              <w:t xml:space="preserve"> </w:t>
            </w:r>
          </w:p>
        </w:tc>
        <w:tc>
          <w:tcPr>
            <w:tcW w:w="8036" w:type="dxa"/>
          </w:tcPr>
          <w:p w14:paraId="10BD666E" w14:textId="3700656E" w:rsidR="00D70637" w:rsidRDefault="00D70637" w:rsidP="00866D52">
            <w:r>
              <w:t>Trag</w:t>
            </w:r>
            <w:r w:rsidR="00047591">
              <w:t>t</w:t>
            </w:r>
            <w:r>
              <w:t xml:space="preserve"> auf dem </w:t>
            </w:r>
            <w:r w:rsidR="00533B1B">
              <w:t xml:space="preserve">leeren </w:t>
            </w:r>
            <w:r>
              <w:t xml:space="preserve">Zahlenstrahl alle Zehnerzahlen ein. </w:t>
            </w:r>
            <w:r w:rsidR="00C059E7">
              <w:t>Wie geht ihr vor?</w:t>
            </w:r>
          </w:p>
          <w:p w14:paraId="4D0F4C92" w14:textId="77777777" w:rsidR="00D70637" w:rsidRDefault="00D70637" w:rsidP="00866D52">
            <w:r>
              <w:t>Besprecht:</w:t>
            </w:r>
          </w:p>
          <w:p w14:paraId="5EF9693C" w14:textId="14BC6ACC" w:rsidR="00D70637" w:rsidRDefault="00D70637" w:rsidP="008F2D09">
            <w:pPr>
              <w:pStyle w:val="Listenabsatz"/>
            </w:pPr>
            <w:r>
              <w:t>Warum sind die Zehnerzahlen hilfreich, um die richtige Stelle für Zahl</w:t>
            </w:r>
            <w:r w:rsidR="008F2D09">
              <w:t>en</w:t>
            </w:r>
            <w:r>
              <w:t xml:space="preserve"> zu finden?</w:t>
            </w:r>
            <w:r w:rsidR="00C059E7">
              <w:t xml:space="preserve"> Erklärt am Beispiel der Zahl 23.</w:t>
            </w:r>
          </w:p>
          <w:p w14:paraId="3D0037BF" w14:textId="116B4110" w:rsidR="00D70637" w:rsidRDefault="00C059E7" w:rsidP="008F2D09">
            <w:pPr>
              <w:pStyle w:val="Listenabsatz"/>
            </w:pPr>
            <w:r>
              <w:t xml:space="preserve">Tragt </w:t>
            </w:r>
            <w:r w:rsidR="00D70637">
              <w:t>die</w:t>
            </w:r>
            <w:r>
              <w:t xml:space="preserve"> Zahl</w:t>
            </w:r>
            <w:r w:rsidR="00D70637">
              <w:t xml:space="preserve"> 23</w:t>
            </w:r>
            <w:r>
              <w:t xml:space="preserve"> ein.</w:t>
            </w:r>
            <w:r w:rsidR="00BE2ADD">
              <w:br/>
            </w:r>
          </w:p>
          <w:p w14:paraId="39C5B0B2" w14:textId="4DA6551F" w:rsidR="00533B1B" w:rsidRDefault="00533B1B" w:rsidP="00533B1B"/>
          <w:p w14:paraId="23AC9B61" w14:textId="08958BB9" w:rsidR="00533B1B" w:rsidRDefault="00E830C3" w:rsidP="00533B1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37664" behindDoc="0" locked="0" layoutInCell="1" allowOverlap="1" wp14:anchorId="6C1DF259" wp14:editId="0BA3BE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5007798" cy="496570"/>
                      <wp:effectExtent l="0" t="0" r="0" b="11430"/>
                      <wp:wrapNone/>
                      <wp:docPr id="420830066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19812985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78120699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1170025828" name="Gruppieren 1170025828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96811416" name="Grafik 1496811416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665916614" name="Abgerundetes Rechteck 166591661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26B4FF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0534658" name="Abgerundetes Rechteck 260534658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0FA68C9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29995500" name="Gerade Verbindung 1529995500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758023" name="Gerade Verbindung 77758023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75052661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2154292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92D22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1DF259" id="_x0000_s1161" style="position:absolute;margin-left:0;margin-top:.45pt;width:394.3pt;height:39.1pt;z-index:252337664;mso-position-horizontal-relative:text;mso-position-vertical-relative:text" coordsize="50077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">
                      <v:group id="Gruppieren 811" o:spid="_x0000_s1162" style="position:absolute;width:50077;height:4965" coordsize="50077,4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">
                        <v:group id="_x0000_s1163" style="position:absolute;width:50045;height:4965" coordsize="50052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">
                          <v:group id="Gruppieren 1170025828" o:spid="_x0000_s1164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">
                            <v:shape id="Grafik 1496811416" o:spid="_x0000_s116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">
                              <v:imagedata r:id="rId17" o:title="" cropbottom="40236f"/>
                              <o:lock v:ext="edit" aspectratio="f"/>
                            </v:shape>
                            <v:roundrect id="Abgerundetes Rechteck 1665916614" o:spid="_x0000_s1166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26B4FF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60534658" o:spid="_x0000_s1167" style="position:absolute;left:45669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70FA68C9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29995500" o:spid="_x0000_s116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  <v:line id="Gerade Verbindung 77758023" o:spid="_x0000_s1169" style="position:absolute;visibility:visible;mso-wrap-style:square" from="47036,0" to="4703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70" type="#_x0000_t5" style="position:absolute;left:48747;top:338;width:1435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" fillcolor="black [3213]" stroked="f" strokeweight="1pt">
                          <o:lock v:ext="edit" aspectratio="t"/>
                        </v:shape>
                      </v:group>
                      <v:roundrect id="_x0000_s1171" style="position:absolute;left:47512;top:1255;width:1066;height:1196;flip:x 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" fillcolor="white [3212]" strokecolor="white [3212]" strokeweight="1pt">
                        <v:stroke joinstyle="miter"/>
                        <v:textbox inset="1mm,.5mm,1mm,0">
                          <w:txbxContent>
                            <w:p w14:paraId="5192D22B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165A09CE" w14:textId="77777777" w:rsidR="00533B1B" w:rsidRDefault="00533B1B" w:rsidP="00533B1B"/>
          <w:p w14:paraId="7A642759" w14:textId="77777777" w:rsidR="00533B1B" w:rsidRDefault="00533B1B" w:rsidP="00533B1B"/>
          <w:p w14:paraId="418ED148" w14:textId="77777777" w:rsidR="00533B1B" w:rsidRDefault="00533B1B" w:rsidP="008F2D09"/>
          <w:p w14:paraId="04D66F30" w14:textId="37C9EFE6" w:rsidR="00BE2ADD" w:rsidRDefault="00BE2ADD" w:rsidP="00BE2ADD"/>
          <w:p w14:paraId="3866E0CB" w14:textId="3B5DF0ED" w:rsidR="00D70637" w:rsidRDefault="00D70637" w:rsidP="00866D52">
            <w:r>
              <w:t>Wo</w:t>
            </w:r>
            <w:r w:rsidR="00432C7D">
              <w:t>hin</w:t>
            </w:r>
            <w:r>
              <w:t xml:space="preserve"> gehören diese Zahlen? </w:t>
            </w:r>
            <w:r w:rsidR="00533B1B">
              <w:t>Tragt sie auf den Zahlenstrahl ein. E</w:t>
            </w:r>
            <w:r>
              <w:t>rklär</w:t>
            </w:r>
            <w:r w:rsidR="00047591">
              <w:t>t</w:t>
            </w:r>
            <w:r>
              <w:t xml:space="preserve"> wie Tara. </w:t>
            </w:r>
          </w:p>
          <w:p w14:paraId="5DCAA762" w14:textId="13CDC6DA" w:rsidR="00D70637" w:rsidRDefault="00533B1B" w:rsidP="00866D5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89152" behindDoc="0" locked="0" layoutInCell="1" allowOverlap="1" wp14:anchorId="467A14B5" wp14:editId="5388C792">
                      <wp:simplePos x="0" y="0"/>
                      <wp:positionH relativeFrom="column">
                        <wp:posOffset>4397024</wp:posOffset>
                      </wp:positionH>
                      <wp:positionV relativeFrom="paragraph">
                        <wp:posOffset>163916</wp:posOffset>
                      </wp:positionV>
                      <wp:extent cx="547370" cy="694698"/>
                      <wp:effectExtent l="0" t="0" r="0" b="3810"/>
                      <wp:wrapNone/>
                      <wp:docPr id="149530044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056139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335580" name="Textfeld 12"/>
                              <wps:cNvSpPr txBox="1"/>
                              <wps:spPr>
                                <a:xfrm>
                                  <a:off x="12362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DA9AD" w14:textId="77777777" w:rsidR="00D70637" w:rsidRPr="00BE2ADD" w:rsidRDefault="00D70637" w:rsidP="00D7063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BE2AD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7A14B5" id="Gruppieren 13" o:spid="_x0000_s1172" style="position:absolute;margin-left:346.2pt;margin-top:12.9pt;width:43.1pt;height:54.7pt;z-index:25188915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">
                      <v:shape id="Grafik 10" o:spid="_x0000_s117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">
                        <v:imagedata r:id="rId39" o:title="" chromakey="white"/>
                      </v:shape>
                      <v:shape id="_x0000_s1174" type="#_x0000_t202" style="position:absolute;left:1236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CDA9AD" w14:textId="77777777" w:rsidR="00D70637" w:rsidRPr="00BE2ADD" w:rsidRDefault="00D70637" w:rsidP="00D7063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BE2AD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507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47B8DEDC" wp14:editId="643529AA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123784</wp:posOffset>
                      </wp:positionV>
                      <wp:extent cx="1412497" cy="500030"/>
                      <wp:effectExtent l="0" t="0" r="137160" b="8255"/>
                      <wp:wrapNone/>
                      <wp:docPr id="122666658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497" cy="500030"/>
                              </a:xfrm>
                              <a:prstGeom prst="wedgeRoundRectCallout">
                                <a:avLst>
                                  <a:gd name="adj1" fmla="val 58127"/>
                                  <a:gd name="adj2" fmla="val 44979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F342EA" w14:textId="5FE686C8" w:rsidR="00D70637" w:rsidRDefault="00D70637" w:rsidP="00BE2ADD">
                                  <w:pPr>
                                    <w:spacing w:line="240" w:lineRule="auto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Die 38 ist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im Abschnitt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zwischen 30 und 40. </w:t>
                                  </w:r>
                                  <w:r w:rsidR="00BE2ADD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Sie ist näher bei der 40. </w:t>
                                  </w:r>
                                </w:p>
                                <w:p w14:paraId="095AE886" w14:textId="77777777" w:rsidR="00D70637" w:rsidRDefault="00D70637" w:rsidP="00BE2ADD">
                                  <w:pPr>
                                    <w:overflowPunct w:val="0"/>
                                    <w:spacing w:line="240" w:lineRule="auto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8DEDC" id="_x0000_s1175" type="#_x0000_t62" style="position:absolute;margin-left:235.1pt;margin-top:9.75pt;width:111.2pt;height:39.3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" adj="23355,20515" fillcolor="white [3201]" strokecolor="#bfbfbf [2412]" strokeweight="1pt">
                      <v:textbox inset="2mm,0,1mm,0">
                        <w:txbxContent>
                          <w:p w14:paraId="42F342EA" w14:textId="5FE686C8" w:rsidR="00D70637" w:rsidRDefault="00D70637" w:rsidP="00BE2ADD">
                            <w:pPr>
                              <w:spacing w:line="24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Die 38 ist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im Abschnitt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zwischen 30 und 40. </w:t>
                            </w:r>
                            <w:r w:rsidR="00BE2ADD"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Sie ist näher bei der 40. </w:t>
                            </w:r>
                          </w:p>
                          <w:p w14:paraId="095AE886" w14:textId="77777777" w:rsidR="00D70637" w:rsidRDefault="00D70637" w:rsidP="00BE2ADD">
                            <w:pPr>
                              <w:overflowPunct w:val="0"/>
                              <w:spacing w:line="240" w:lineRule="auto"/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63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1200" behindDoc="0" locked="0" layoutInCell="1" allowOverlap="1" wp14:anchorId="362C0226" wp14:editId="668C4662">
                      <wp:simplePos x="0" y="0"/>
                      <wp:positionH relativeFrom="column">
                        <wp:posOffset>358785</wp:posOffset>
                      </wp:positionH>
                      <wp:positionV relativeFrom="paragraph">
                        <wp:posOffset>129643</wp:posOffset>
                      </wp:positionV>
                      <wp:extent cx="2486237" cy="396769"/>
                      <wp:effectExtent l="0" t="0" r="15875" b="10160"/>
                      <wp:wrapNone/>
                      <wp:docPr id="1780269992" name="Gruppieren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6237" cy="396769"/>
                                <a:chOff x="0" y="0"/>
                                <a:chExt cx="2486237" cy="396769"/>
                              </a:xfrm>
                            </wpg:grpSpPr>
                            <wps:wsp>
                              <wps:cNvPr id="789160064" name="Abgerundetes Rechteck 4"/>
                              <wps:cNvSpPr/>
                              <wps:spPr>
                                <a:xfrm>
                                  <a:off x="1021811" y="102602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97042A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45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64216152" name="Abgerundetes Rechteck 4"/>
                              <wps:cNvSpPr/>
                              <wps:spPr>
                                <a:xfrm>
                                  <a:off x="0" y="0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87B4E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04062255" name="Abgerundetes Rechteck 4"/>
                              <wps:cNvSpPr/>
                              <wps:spPr>
                                <a:xfrm>
                                  <a:off x="371568" y="63515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3395C5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83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0516815" name="Abgerundetes Rechteck 4"/>
                              <wps:cNvSpPr/>
                              <wps:spPr>
                                <a:xfrm>
                                  <a:off x="1359156" y="4886"/>
                                  <a:ext cx="375049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05ABEF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07295451" name="Abgerundetes Rechteck 4"/>
                              <wps:cNvSpPr/>
                              <wps:spPr>
                                <a:xfrm>
                                  <a:off x="1808949" y="185659"/>
                                  <a:ext cx="374363" cy="21111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1FC51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92387934" name="Abgerundetes Rechteck 4"/>
                              <wps:cNvSpPr/>
                              <wps:spPr>
                                <a:xfrm>
                                  <a:off x="2112070" y="58601"/>
                                  <a:ext cx="374167" cy="2111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597914" w14:textId="77777777" w:rsidR="00D70637" w:rsidRPr="006E4B94" w:rsidRDefault="00D70637" w:rsidP="00D70637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93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2C0226" id="Gruppieren 44" o:spid="_x0000_s1176" style="position:absolute;margin-left:28.25pt;margin-top:10.2pt;width:195.75pt;height:31.25pt;z-index:251891200;mso-position-horizontal-relative:text;mso-position-vertical-relative:text" coordsize="24862,3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">
                      <v:roundrect id="_x0000_s1177" style="position:absolute;left:10218;top:1026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F97042A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45</w:t>
                              </w:r>
                            </w:p>
                          </w:txbxContent>
                        </v:textbox>
                      </v:roundrect>
                      <v:roundrect id="_x0000_s1178" style="position:absolute;width:3743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5F87B4E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</w:p>
                          </w:txbxContent>
                        </v:textbox>
                      </v:roundrect>
                      <v:roundrect id="_x0000_s1179" style="position:absolute;left:3715;top:635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43395C5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83</w:t>
                              </w:r>
                            </w:p>
                          </w:txbxContent>
                        </v:textbox>
                      </v:roundrect>
                      <v:roundrect id="_x0000_s1180" style="position:absolute;left:13591;top:48;width:3751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7A05ABEF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54</w:t>
                              </w:r>
                            </w:p>
                          </w:txbxContent>
                        </v:textbox>
                      </v:roundrect>
                      <v:roundrect id="_x0000_s1181" style="position:absolute;left:18089;top:1856;width:3744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6A1FC51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roundrect id="_x0000_s1182" style="position:absolute;left:21120;top:586;width:3742;height:211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" fillcolor="white [3212]" strokecolor="#a5a5a5 [2092]" strokeweight="1pt">
                        <v:stroke joinstyle="miter"/>
                        <v:textbox style="mso-fit-shape-to-text:t" inset="1mm,0,1mm,0">
                          <w:txbxContent>
                            <w:p w14:paraId="4F597914" w14:textId="77777777" w:rsidR="00D70637" w:rsidRPr="006E4B94" w:rsidRDefault="00D70637" w:rsidP="00D70637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93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2843A0F" w14:textId="3BDEE13F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65B43B05" w14:textId="77777777" w:rsidR="00D70637" w:rsidRDefault="00D70637" w:rsidP="00866D52">
            <w:pPr>
              <w:rPr>
                <w:rFonts w:ascii="Comic Sans MS" w:hAnsi="Comic Sans MS"/>
                <w:b/>
                <w:bCs/>
              </w:rPr>
            </w:pPr>
          </w:p>
          <w:p w14:paraId="4E492C65" w14:textId="1AB5AC86" w:rsidR="00D70637" w:rsidRPr="00E0758C" w:rsidRDefault="00D70637" w:rsidP="00866D52"/>
        </w:tc>
      </w:tr>
      <w:tr w:rsidR="00E830C3" w14:paraId="488BF696" w14:textId="77777777" w:rsidTr="00866D52">
        <w:trPr>
          <w:trHeight w:val="271"/>
        </w:trPr>
        <w:tc>
          <w:tcPr>
            <w:tcW w:w="610" w:type="dxa"/>
          </w:tcPr>
          <w:p w14:paraId="037CD1AA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842A44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75665CA" w14:textId="77777777" w:rsidR="00E830C3" w:rsidRDefault="00E830C3" w:rsidP="00866D52">
            <w:pPr>
              <w:pStyle w:val="berschrift9"/>
            </w:pPr>
          </w:p>
        </w:tc>
      </w:tr>
      <w:tr w:rsidR="00E830C3" w14:paraId="675CFCDB" w14:textId="77777777" w:rsidTr="00866D52">
        <w:trPr>
          <w:trHeight w:val="271"/>
        </w:trPr>
        <w:tc>
          <w:tcPr>
            <w:tcW w:w="610" w:type="dxa"/>
          </w:tcPr>
          <w:p w14:paraId="46AFC155" w14:textId="77777777" w:rsidR="00E830C3" w:rsidRPr="00E0758C" w:rsidRDefault="00E830C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F98B1FE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7FF14E7D" w14:textId="77777777" w:rsidR="00E830C3" w:rsidRDefault="00E830C3" w:rsidP="00866D52">
            <w:pPr>
              <w:pStyle w:val="berschrift9"/>
            </w:pPr>
          </w:p>
        </w:tc>
      </w:tr>
      <w:tr w:rsidR="00D70637" w14:paraId="6B1B3FB5" w14:textId="77777777" w:rsidTr="00866D52">
        <w:trPr>
          <w:trHeight w:val="271"/>
        </w:trPr>
        <w:tc>
          <w:tcPr>
            <w:tcW w:w="610" w:type="dxa"/>
          </w:tcPr>
          <w:p w14:paraId="6F1BAEA0" w14:textId="77777777" w:rsidR="00D70637" w:rsidRPr="00E0758C" w:rsidRDefault="00D7063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8B2C686" w14:textId="77777777" w:rsidR="00D70637" w:rsidRDefault="00D70637" w:rsidP="00866D52">
            <w:pPr>
              <w:pStyle w:val="Nummerierung"/>
            </w:pPr>
          </w:p>
          <w:p w14:paraId="5BDB495C" w14:textId="77777777" w:rsidR="00E830C3" w:rsidRDefault="00E830C3" w:rsidP="00866D52">
            <w:pPr>
              <w:pStyle w:val="Nummerierung"/>
            </w:pPr>
          </w:p>
          <w:p w14:paraId="662C3FCC" w14:textId="77777777" w:rsidR="00E830C3" w:rsidRDefault="00E830C3" w:rsidP="00866D52">
            <w:pPr>
              <w:pStyle w:val="Nummerierung"/>
            </w:pPr>
          </w:p>
          <w:p w14:paraId="1407179B" w14:textId="77777777" w:rsidR="00E830C3" w:rsidRDefault="00E830C3" w:rsidP="00866D52">
            <w:pPr>
              <w:pStyle w:val="Nummerierung"/>
            </w:pPr>
          </w:p>
        </w:tc>
        <w:tc>
          <w:tcPr>
            <w:tcW w:w="8036" w:type="dxa"/>
          </w:tcPr>
          <w:p w14:paraId="6F2142F0" w14:textId="1EB566E6" w:rsidR="00D70637" w:rsidRDefault="00D70637" w:rsidP="00866D52">
            <w:pPr>
              <w:pStyle w:val="berschrift9"/>
            </w:pPr>
            <w:r>
              <w:t xml:space="preserve">   </w:t>
            </w:r>
          </w:p>
          <w:p w14:paraId="6A11E2C7" w14:textId="09C4D49F" w:rsidR="00D70637" w:rsidRDefault="00E830C3" w:rsidP="00866D52">
            <w:pPr>
              <w:pStyle w:val="berschrift9"/>
            </w:pPr>
            <w:r>
              <mc:AlternateContent>
                <mc:Choice Requires="wpg">
                  <w:drawing>
                    <wp:anchor distT="0" distB="0" distL="114300" distR="114300" simplePos="0" relativeHeight="252339712" behindDoc="0" locked="0" layoutInCell="1" allowOverlap="1" wp14:anchorId="5F1D8BFC" wp14:editId="23D482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5007798" cy="496570"/>
                      <wp:effectExtent l="0" t="0" r="0" b="11430"/>
                      <wp:wrapNone/>
                      <wp:docPr id="1836719950" name="Gruppieren 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07798" cy="496570"/>
                                <a:chOff x="0" y="0"/>
                                <a:chExt cx="5007798" cy="496570"/>
                              </a:xfrm>
                            </wpg:grpSpPr>
                            <wpg:grpSp>
                              <wpg:cNvPr id="1515195624" name="Gruppieren 811"/>
                              <wpg:cNvGrpSpPr/>
                              <wpg:grpSpPr>
                                <a:xfrm>
                                  <a:off x="0" y="0"/>
                                  <a:ext cx="5007798" cy="496570"/>
                                  <a:chOff x="0" y="0"/>
                                  <a:chExt cx="5007798" cy="496570"/>
                                </a:xfrm>
                              </wpg:grpSpPr>
                              <wpg:grpSp>
                                <wpg:cNvPr id="257482389" name="Gruppieren 9"/>
                                <wpg:cNvGrpSpPr/>
                                <wpg:grpSpPr>
                                  <a:xfrm>
                                    <a:off x="0" y="0"/>
                                    <a:ext cx="5004585" cy="496570"/>
                                    <a:chOff x="0" y="0"/>
                                    <a:chExt cx="5005217" cy="496963"/>
                                  </a:xfrm>
                                </wpg:grpSpPr>
                                <wpg:grpSp>
                                  <wpg:cNvPr id="382002467" name="Gruppieren 382002467"/>
                                  <wpg:cNvGrpSpPr/>
                                  <wpg:grpSpPr>
                                    <a:xfrm>
                                      <a:off x="0" y="78497"/>
                                      <a:ext cx="5005217" cy="418466"/>
                                      <a:chOff x="0" y="78497"/>
                                      <a:chExt cx="5084520" cy="41907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4532048" name="Grafik 24532048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1395"/>
                                      <a:stretch/>
                                    </pic:blipFill>
                                    <pic:spPr bwMode="auto">
                                      <a:xfrm>
                                        <a:off x="9525" y="78497"/>
                                        <a:ext cx="5074995" cy="1666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185420044" name="Abgerundetes Rechteck 1185420044"/>
                                    <wps:cNvSpPr/>
                                    <wps:spPr>
                                      <a:xfrm>
                                        <a:off x="0" y="245576"/>
                                        <a:ext cx="453981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DF095BB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99377455" name="Abgerundetes Rechteck 1999377455"/>
                                    <wps:cNvSpPr/>
                                    <wps:spPr>
                                      <a:xfrm>
                                        <a:off x="4566949" y="245576"/>
                                        <a:ext cx="454237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32932F0" w14:textId="77777777" w:rsidR="00E830C3" w:rsidRDefault="00E830C3" w:rsidP="00E830C3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100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75201886" name="Gerade Verbindung 47520188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2225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6508346" name="Gerade Verbindung 1436508346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470369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95898736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74766" y="33823"/>
                                    <a:ext cx="14351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10322835" name="Abgerundetes Rechteck 1"/>
                              <wps:cNvSpPr/>
                              <wps:spPr>
                                <a:xfrm flipH="1" flipV="1">
                                  <a:off x="4751294" y="125506"/>
                                  <a:ext cx="106605" cy="1196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2B3E03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1D8BFC" id="_x0000_s1183" style="position:absolute;margin-left:0;margin-top:.1pt;width:394.3pt;height:39.1pt;z-index:252339712;mso-position-horizontal-relative:text;mso-position-vertical-relative:text" coordsize="50077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">
                      <v:group id="Gruppieren 811" o:spid="_x0000_s1184" style="position:absolute;width:50077;height:4965" coordsize="50077,4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">
                        <v:group id="_x0000_s1185" style="position:absolute;width:50045;height:4965" coordsize="50052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">
                          <v:group id="Gruppieren 382002467" o:spid="_x0000_s1186" style="position:absolute;top:784;width:50052;height:4185" coordorigin=",784" coordsize="50845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">
                            <v:shape id="Grafik 24532048" o:spid="_x0000_s118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">
                              <v:imagedata r:id="rId17" o:title="" cropbottom="40236f"/>
                              <o:lock v:ext="edit" aspectratio="f"/>
                            </v:shape>
                            <v:roundrect id="Abgerundetes Rechteck 1185420044" o:spid="_x0000_s118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" fillcolor="white [3212]" strokecolor="white [3212]" strokeweight="1pt">
                              <v:stroke joinstyle="miter"/>
                              <v:textbox inset=",.5mm,,0">
                                <w:txbxContent>
                                  <w:p w14:paraId="1DF095BB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99377455" o:spid="_x0000_s1189" style="position:absolute;left:45669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" fillcolor="white [3212]" strokecolor="white [3212]" strokeweight="1pt">
                              <v:stroke joinstyle="miter"/>
                              <v:textbox inset="1mm,.5mm,1mm,0">
                                <w:txbxContent>
                                  <w:p w14:paraId="532932F0" w14:textId="77777777" w:rsidR="00E830C3" w:rsidRDefault="00E830C3" w:rsidP="00E830C3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475201886" o:spid="_x0000_s119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  <v:line id="Gerade Verbindung 1436508346" o:spid="_x0000_s1191" style="position:absolute;visibility:visible;mso-wrap-style:square" from="47036,0" to="4703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shape id="Dreieck 1" o:spid="_x0000_s1192" type="#_x0000_t5" style="position:absolute;left:48747;top:338;width:1435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" fillcolor="black [3213]" stroked="f" strokeweight="1pt">
                          <o:lock v:ext="edit" aspectratio="t"/>
                        </v:shape>
                      </v:group>
                      <v:roundrect id="_x0000_s1193" style="position:absolute;left:47512;top:1255;width:1066;height:1196;flip:x 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.5mm,1mm,0">
                          <w:txbxContent>
                            <w:p w14:paraId="422B3E03" w14:textId="77777777" w:rsidR="00E830C3" w:rsidRDefault="00E830C3" w:rsidP="00E830C3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</w:pP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B35D438" w14:textId="77777777" w:rsidR="00D70637" w:rsidRDefault="00D70637" w:rsidP="00866D52">
            <w:pPr>
              <w:pStyle w:val="berschrift9"/>
            </w:pPr>
            <w:r>
              <w:t xml:space="preserve">  </w:t>
            </w:r>
          </w:p>
        </w:tc>
      </w:tr>
    </w:tbl>
    <w:p w14:paraId="0C04D2DC" w14:textId="149A0946" w:rsidR="002B2665" w:rsidRDefault="002B2665">
      <w:pPr>
        <w:sectPr w:rsidR="002B2665" w:rsidSect="00C75E4D">
          <w:headerReference w:type="default" r:id="rId40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Spec="bottom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2665" w:rsidRPr="00D53CEA" w14:paraId="4AFEBE8E" w14:textId="77777777" w:rsidTr="002B2665">
        <w:trPr>
          <w:trHeight w:val="83"/>
        </w:trPr>
        <w:tc>
          <w:tcPr>
            <w:tcW w:w="610" w:type="dxa"/>
          </w:tcPr>
          <w:p w14:paraId="537752A2" w14:textId="774CD5DF" w:rsidR="002B2665" w:rsidRPr="00E0758C" w:rsidRDefault="002B2665" w:rsidP="002B2665">
            <w:pPr>
              <w:pStyle w:val="berschrift2"/>
              <w:spacing w:before="0"/>
              <w:rPr>
                <w:noProof/>
              </w:rPr>
            </w:pPr>
            <w: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23A9FA94" w14:textId="259CBA4E" w:rsidR="002B2665" w:rsidRPr="00333FA5" w:rsidRDefault="002B2665" w:rsidP="002B2665">
            <w:pPr>
              <w:pStyle w:val="berschrift2"/>
              <w:spacing w:before="0"/>
            </w:pPr>
            <w:r>
              <w:t>Zoomen</w:t>
            </w:r>
            <w:r w:rsidRPr="002C56D1">
              <w:t xml:space="preserve"> am Zahlenstrahl</w:t>
            </w:r>
          </w:p>
        </w:tc>
      </w:tr>
      <w:tr w:rsidR="002B2665" w14:paraId="5F4C7A6D" w14:textId="77777777" w:rsidTr="002B2665">
        <w:tc>
          <w:tcPr>
            <w:tcW w:w="610" w:type="dxa"/>
          </w:tcPr>
          <w:p w14:paraId="29E12FAB" w14:textId="77777777" w:rsidR="002B2665" w:rsidRPr="001E402C" w:rsidRDefault="002B2665" w:rsidP="002B2665">
            <w:pPr>
              <w:pStyle w:val="berschrift3"/>
              <w:spacing w:before="0"/>
            </w:pPr>
            <w:r>
              <w:t>3</w:t>
            </w:r>
            <w:r w:rsidRPr="001E402C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3EEE840B" w14:textId="61CB84C0" w:rsidR="002B2665" w:rsidRPr="001E402C" w:rsidRDefault="002B2665" w:rsidP="002B2665">
            <w:pPr>
              <w:pStyle w:val="berschrift3"/>
              <w:spacing w:before="0"/>
            </w:pPr>
            <w:r>
              <w:t xml:space="preserve">Der </w:t>
            </w:r>
            <w:r w:rsidRPr="00333FA5">
              <w:t>Zahlenstrahl unter der Lupe</w:t>
            </w:r>
          </w:p>
        </w:tc>
      </w:tr>
      <w:tr w:rsidR="002B2665" w14:paraId="41582932" w14:textId="77777777" w:rsidTr="002B2665">
        <w:tc>
          <w:tcPr>
            <w:tcW w:w="610" w:type="dxa"/>
          </w:tcPr>
          <w:p w14:paraId="14019F09" w14:textId="0F2B5EF4" w:rsidR="002B2665" w:rsidRDefault="00047591" w:rsidP="002B2665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9413216" wp14:editId="4E5CA73E">
                  <wp:extent cx="360000" cy="272386"/>
                  <wp:effectExtent l="0" t="0" r="2540" b="0"/>
                  <wp:docPr id="870446425" name="Grafik 870446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D3EE447" w14:textId="77777777" w:rsidR="002B2665" w:rsidRPr="007A149C" w:rsidRDefault="002B2665" w:rsidP="002B2665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6" w:type="dxa"/>
          </w:tcPr>
          <w:p w14:paraId="10C840A0" w14:textId="22D75945" w:rsidR="002B2665" w:rsidRDefault="00590CD8" w:rsidP="002B2665">
            <w:pPr>
              <w:pStyle w:val="Ausflltext"/>
            </w:pPr>
            <w:r>
              <w:rPr>
                <w:noProof/>
              </w:rPr>
              <w:drawing>
                <wp:anchor distT="0" distB="0" distL="114300" distR="114300" simplePos="0" relativeHeight="252346880" behindDoc="0" locked="0" layoutInCell="1" allowOverlap="1" wp14:anchorId="71D8B87B" wp14:editId="0ED2A5E4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216894</wp:posOffset>
                  </wp:positionV>
                  <wp:extent cx="552450" cy="939800"/>
                  <wp:effectExtent l="0" t="155575" r="0" b="92075"/>
                  <wp:wrapNone/>
                  <wp:docPr id="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24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B2665">
              <w:t xml:space="preserve">Welche Zahlen liegen unter der Lupe? </w:t>
            </w:r>
            <w:r w:rsidR="00533B1B">
              <w:t>Erklärt.</w:t>
            </w:r>
            <w:r w:rsidR="00533B1B" w:rsidDel="009F4B5F">
              <w:t xml:space="preserve"> </w:t>
            </w:r>
          </w:p>
          <w:p w14:paraId="3ADA8E0E" w14:textId="32B55DE6" w:rsidR="00590CD8" w:rsidRDefault="00590CD8" w:rsidP="00590CD8">
            <w:pPr>
              <w:pStyle w:val="Ausflltext"/>
              <w:spacing w:line="240" w:lineRule="auto"/>
            </w:pPr>
          </w:p>
          <w:p w14:paraId="6D6402E1" w14:textId="44B2D27D" w:rsidR="002B2665" w:rsidRDefault="00DF5319" w:rsidP="002B2665">
            <w:pPr>
              <w:pStyle w:val="Ausflltext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4832" behindDoc="0" locked="0" layoutInCell="1" allowOverlap="1" wp14:anchorId="075CB75A" wp14:editId="74D447C7">
                  <wp:simplePos x="0" y="0"/>
                  <wp:positionH relativeFrom="column">
                    <wp:posOffset>1183005</wp:posOffset>
                  </wp:positionH>
                  <wp:positionV relativeFrom="paragraph">
                    <wp:posOffset>40640</wp:posOffset>
                  </wp:positionV>
                  <wp:extent cx="462280" cy="121920"/>
                  <wp:effectExtent l="0" t="0" r="0" b="5080"/>
                  <wp:wrapNone/>
                  <wp:docPr id="508916250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22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0C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14413B1E" wp14:editId="2A91C1F9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52331</wp:posOffset>
                      </wp:positionV>
                      <wp:extent cx="143505" cy="122555"/>
                      <wp:effectExtent l="0" t="2540" r="0" b="0"/>
                      <wp:wrapNone/>
                      <wp:docPr id="340761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350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BD613" id="Dreieck 1" o:spid="_x0000_s1026" type="#_x0000_t5" style="position:absolute;margin-left:385.05pt;margin-top:4.1pt;width:11.3pt;height:9.65pt;rotation:90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76EDAB47" wp14:editId="7B014659">
                      <wp:extent cx="4940964" cy="472441"/>
                      <wp:effectExtent l="0" t="0" r="0" b="0"/>
                      <wp:docPr id="174892102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64" cy="472441"/>
                                <a:chOff x="0" y="0"/>
                                <a:chExt cx="5040950" cy="4724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fik 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720469907" name="Abgerundetes Rechteck 4"/>
                              <wps:cNvSpPr/>
                              <wps:spPr>
                                <a:xfrm>
                                  <a:off x="4562795" y="195261"/>
                                  <a:ext cx="478155" cy="27718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A42153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3466304" name="Abgerundetes Rechteck 4"/>
                              <wps:cNvSpPr/>
                              <wps:spPr>
                                <a:xfrm>
                                  <a:off x="0" y="195309"/>
                                  <a:ext cx="478155" cy="27713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F583A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EDAB47" id="Gruppieren 5" o:spid="_x0000_s1194" style="width:389.05pt;height:37.2pt;mso-position-horizontal-relative:char;mso-position-vertical-relative:line" coordsize="50409,47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">
                      <v:shape id="Grafik 75" o:spid="_x0000_s1195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">
                        <v:imagedata r:id="rId20" o:title=""/>
                        <o:lock v:ext="edit" aspectratio="f"/>
                      </v:shape>
                      <v:roundrect id="_x0000_s1196" style="position:absolute;left:45627;top:1952;width:4782;height:277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" fillcolor="white [3212]" stroked="f" strokeweight="1pt">
                        <v:stroke joinstyle="miter"/>
                        <v:textbox inset="1mm,0,1mm,0">
                          <w:txbxContent>
                            <w:p w14:paraId="51A42153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_x0000_s1197" style="position:absolute;top:1953;width:4781;height:277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" fillcolor="white [3212]" stroked="f" strokeweight="1pt">
                        <v:stroke joinstyle="miter"/>
                        <v:textbox inset="1mm,0,1mm,0">
                          <w:txbxContent>
                            <w:p w14:paraId="209F583A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1DB845BD" w14:textId="77777777" w:rsidR="002B2665" w:rsidRPr="00563011" w:rsidRDefault="002B2665" w:rsidP="002B2665">
            <w:pPr>
              <w:rPr>
                <w:noProof/>
              </w:rPr>
            </w:pPr>
          </w:p>
        </w:tc>
      </w:tr>
      <w:tr w:rsidR="002B2665" w14:paraId="18370616" w14:textId="77777777" w:rsidTr="002B2665">
        <w:tc>
          <w:tcPr>
            <w:tcW w:w="610" w:type="dxa"/>
          </w:tcPr>
          <w:p w14:paraId="6E312C37" w14:textId="725CB42B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F7A3E00" w14:textId="02FBF03B" w:rsidR="002B2665" w:rsidRDefault="002B2665" w:rsidP="002B2665">
            <w:pPr>
              <w:pStyle w:val="Nummerierung"/>
            </w:pPr>
            <w:r>
              <w:t xml:space="preserve"> </w:t>
            </w:r>
          </w:p>
        </w:tc>
        <w:tc>
          <w:tcPr>
            <w:tcW w:w="8036" w:type="dxa"/>
          </w:tcPr>
          <w:p w14:paraId="3FA98827" w14:textId="671E28DD" w:rsidR="002B2665" w:rsidRDefault="00E830C3" w:rsidP="002B2665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47468AAA" wp14:editId="34CB42F4">
                      <wp:simplePos x="0" y="0"/>
                      <wp:positionH relativeFrom="column">
                        <wp:posOffset>4909559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804325674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0B7F1" id="Dreieck 1" o:spid="_x0000_s1026" type="#_x0000_t5" style="position:absolute;margin-left:386.6pt;margin-top:3.7pt;width:11.25pt;height:9.65pt;rotation:90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rPr>
                <w:noProof/>
              </w:rPr>
              <w:t xml:space="preserve"> </w:t>
            </w:r>
            <w:r w:rsidR="002B2665">
              <w:rPr>
                <w:noProof/>
              </w:rPr>
              <mc:AlternateContent>
                <mc:Choice Requires="wpg">
                  <w:drawing>
                    <wp:inline distT="0" distB="0" distL="0" distR="0" wp14:anchorId="31111F88" wp14:editId="728839C4">
                      <wp:extent cx="4942262" cy="472440"/>
                      <wp:effectExtent l="0" t="0" r="0" b="0"/>
                      <wp:docPr id="2119057506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2262" cy="472440"/>
                                <a:chOff x="0" y="0"/>
                                <a:chExt cx="5042275" cy="472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8921822" name="Grafik 18389218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043417859" name="Abgerundetes Rechteck 4"/>
                              <wps:cNvSpPr/>
                              <wps:spPr>
                                <a:xfrm>
                                  <a:off x="4564120" y="201190"/>
                                  <a:ext cx="478155" cy="2712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087234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59677" name="Abgerundetes Rechteck 4"/>
                              <wps:cNvSpPr/>
                              <wps:spPr>
                                <a:xfrm>
                                  <a:off x="0" y="201139"/>
                                  <a:ext cx="478155" cy="27130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11F329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111F88" id="_x0000_s1198" style="width:389.15pt;height:37.2pt;mso-position-horizontal-relative:char;mso-position-vertical-relative:line" coordsize="50422,47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">
                      <v:shape id="Grafik 1838921822" o:spid="_x0000_s119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">
                        <v:imagedata r:id="rId20" o:title=""/>
                        <o:lock v:ext="edit" aspectratio="f"/>
                      </v:shape>
                      <v:roundrect id="_x0000_s1200" style="position:absolute;left:45641;top:2011;width:4781;height:27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" fillcolor="white [3212]" stroked="f" strokeweight="1pt">
                        <v:stroke joinstyle="miter"/>
                        <v:textbox inset="1mm,0,1mm,0">
                          <w:txbxContent>
                            <w:p w14:paraId="1C087234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</w:p>
                          </w:txbxContent>
                        </v:textbox>
                      </v:roundrect>
                      <v:roundrect id="_x0000_s1201" style="position:absolute;top:2011;width:4781;height:27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" fillcolor="white [3212]" stroked="f" strokeweight="1pt">
                        <v:stroke joinstyle="miter"/>
                        <v:textbox inset="1mm,0,1mm,0">
                          <w:txbxContent>
                            <w:p w14:paraId="0B11F329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5D90746" w14:textId="11E904F3" w:rsidR="002B2665" w:rsidRDefault="00533B1B" w:rsidP="002B2665">
            <w:pPr>
              <w:tabs>
                <w:tab w:val="left" w:pos="4552"/>
              </w:tabs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F6563F">
              <w:rPr>
                <w:noProof/>
              </w:rPr>
              <w:t>beiden</w:t>
            </w:r>
            <w:r>
              <w:rPr>
                <w:noProof/>
              </w:rPr>
              <w:t xml:space="preserve"> Zahlenstrahle. </w:t>
            </w:r>
          </w:p>
          <w:p w14:paraId="1B38EF8E" w14:textId="336F97E6" w:rsidR="00533B1B" w:rsidRDefault="00F6563F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Was ist gleich? Was ist verschieden?</w:t>
            </w:r>
          </w:p>
          <w:p w14:paraId="563809C7" w14:textId="5CFE6C8B" w:rsidR="002B2665" w:rsidRDefault="00533B1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</w:t>
            </w:r>
            <w:r w:rsidR="00A0735C">
              <w:rPr>
                <w:noProof/>
              </w:rPr>
              <w:t xml:space="preserve">ie groß sind die Abschnitte </w:t>
            </w:r>
            <w:r>
              <w:rPr>
                <w:noProof/>
              </w:rPr>
              <w:t xml:space="preserve">am </w:t>
            </w:r>
            <w:r w:rsidR="0098708D">
              <w:rPr>
                <w:noProof/>
              </w:rPr>
              <w:t>Hunderter</w:t>
            </w:r>
            <w:r>
              <w:rPr>
                <w:noProof/>
              </w:rPr>
              <w:t>strahl</w:t>
            </w:r>
            <w:r w:rsidR="00F6563F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A0735C">
              <w:rPr>
                <w:noProof/>
              </w:rPr>
              <w:br/>
              <w:t xml:space="preserve">wie groß sind sie </w:t>
            </w:r>
            <w:r>
              <w:rPr>
                <w:noProof/>
              </w:rPr>
              <w:t>am Zahlenstrahl von 20 bis 30</w:t>
            </w:r>
            <w:r w:rsidR="00DB0335">
              <w:rPr>
                <w:noProof/>
              </w:rPr>
              <w:t>?</w:t>
            </w:r>
            <w:r w:rsidR="002B2665">
              <w:rPr>
                <w:noProof/>
              </w:rPr>
              <w:t xml:space="preserve"> </w:t>
            </w:r>
          </w:p>
          <w:p w14:paraId="3EDBFAF3" w14:textId="77777777" w:rsidR="002B2665" w:rsidRDefault="002B2665" w:rsidP="002B2665">
            <w:pPr>
              <w:rPr>
                <w:noProof/>
              </w:rPr>
            </w:pPr>
          </w:p>
        </w:tc>
      </w:tr>
      <w:tr w:rsidR="002B2665" w14:paraId="2D2ABED9" w14:textId="77777777" w:rsidTr="002B2665">
        <w:trPr>
          <w:trHeight w:val="2617"/>
        </w:trPr>
        <w:tc>
          <w:tcPr>
            <w:tcW w:w="610" w:type="dxa"/>
          </w:tcPr>
          <w:p w14:paraId="11F12A40" w14:textId="15CF82C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BEE8BD3" w14:textId="650C742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9770ECB" w14:textId="61C298C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277F663A" w14:textId="122A0A66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5D8188CC" w14:textId="07E5076F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D69F01F" w14:textId="648153EA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2DB252" w14:textId="2BE86B28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81EE48F" w14:textId="5B2CD0BC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43303A9" w14:textId="6123D720" w:rsidR="002B2665" w:rsidRDefault="002B2665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204FB2" w14:textId="67F592BE" w:rsidR="002B2665" w:rsidRDefault="00DB0335" w:rsidP="002B2665">
            <w:pPr>
              <w:pStyle w:val="Nummerierung"/>
            </w:pPr>
            <w:r>
              <w:t>b</w:t>
            </w:r>
            <w:r w:rsidR="002B2665">
              <w:t>)</w:t>
            </w:r>
          </w:p>
          <w:p w14:paraId="469E4FAF" w14:textId="77777777" w:rsidR="002B2665" w:rsidRDefault="002B2665" w:rsidP="002B2665">
            <w:pPr>
              <w:pStyle w:val="Nummerierung"/>
            </w:pPr>
          </w:p>
          <w:p w14:paraId="4263B541" w14:textId="77777777" w:rsidR="002B2665" w:rsidRDefault="002B2665" w:rsidP="002B2665">
            <w:pPr>
              <w:pStyle w:val="Nummerierung"/>
            </w:pPr>
          </w:p>
          <w:p w14:paraId="062D5FCD" w14:textId="77777777" w:rsidR="002B2665" w:rsidRDefault="002B2665" w:rsidP="002B2665">
            <w:pPr>
              <w:pStyle w:val="Nummerierung"/>
            </w:pPr>
          </w:p>
          <w:p w14:paraId="15C0DF24" w14:textId="77777777" w:rsidR="002B2665" w:rsidRDefault="002B2665" w:rsidP="002B2665">
            <w:pPr>
              <w:pStyle w:val="Nummerierung"/>
            </w:pPr>
          </w:p>
          <w:p w14:paraId="233D2D3D" w14:textId="77777777" w:rsidR="002B2665" w:rsidRDefault="002B2665" w:rsidP="002B2665">
            <w:pPr>
              <w:pStyle w:val="Nummerierung"/>
            </w:pPr>
          </w:p>
          <w:p w14:paraId="7CFD49BC" w14:textId="77777777" w:rsidR="002B2665" w:rsidRDefault="002B2665" w:rsidP="002B2665">
            <w:pPr>
              <w:pStyle w:val="Nummerierung"/>
            </w:pPr>
          </w:p>
          <w:p w14:paraId="1C02A391" w14:textId="77777777" w:rsidR="002B2665" w:rsidRDefault="002B2665" w:rsidP="002B2665">
            <w:pPr>
              <w:pStyle w:val="Nummerierung"/>
            </w:pPr>
          </w:p>
          <w:p w14:paraId="2C49A54E" w14:textId="77777777" w:rsidR="002B2665" w:rsidRDefault="002B2665" w:rsidP="002B2665">
            <w:pPr>
              <w:pStyle w:val="Nummerierung"/>
            </w:pPr>
          </w:p>
        </w:tc>
        <w:tc>
          <w:tcPr>
            <w:tcW w:w="8036" w:type="dxa"/>
          </w:tcPr>
          <w:p w14:paraId="66BAD929" w14:textId="6C88DBBC" w:rsidR="00550986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Hier </w:t>
            </w:r>
            <w:r w:rsidR="00DB0335">
              <w:rPr>
                <w:noProof/>
              </w:rPr>
              <w:t>seht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>ihr</w:t>
            </w:r>
            <w:r>
              <w:rPr>
                <w:noProof/>
              </w:rPr>
              <w:t xml:space="preserve"> </w:t>
            </w:r>
            <w:r w:rsidR="00320CBF">
              <w:rPr>
                <w:noProof/>
              </w:rPr>
              <w:t xml:space="preserve">einen </w:t>
            </w:r>
            <w:r w:rsidR="0098708D">
              <w:rPr>
                <w:noProof/>
              </w:rPr>
              <w:t>Tausender</w:t>
            </w:r>
            <w:r>
              <w:rPr>
                <w:noProof/>
              </w:rPr>
              <w:t>strahl</w:t>
            </w:r>
            <w:r w:rsidR="00320CBF"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und einen </w:t>
            </w:r>
            <w:r>
              <w:rPr>
                <w:noProof/>
              </w:rPr>
              <w:t>Abschnitt</w:t>
            </w:r>
            <w:r w:rsidR="00DB0335">
              <w:rPr>
                <w:noProof/>
              </w:rPr>
              <w:t xml:space="preserve"> daraus</w:t>
            </w:r>
            <w:r>
              <w:rPr>
                <w:noProof/>
              </w:rPr>
              <w:t xml:space="preserve">. </w:t>
            </w:r>
          </w:p>
          <w:p w14:paraId="20575A95" w14:textId="1354F9DC" w:rsidR="002B2665" w:rsidRDefault="002B2665" w:rsidP="00550986">
            <w:pPr>
              <w:pStyle w:val="Listenabsatz"/>
              <w:rPr>
                <w:noProof/>
              </w:rPr>
            </w:pPr>
            <w:r>
              <w:rPr>
                <w:noProof/>
              </w:rPr>
              <w:t>Zeichne</w:t>
            </w:r>
            <w:r w:rsidR="00DB0335">
              <w:rPr>
                <w:noProof/>
              </w:rPr>
              <w:t>t</w:t>
            </w:r>
            <w:r>
              <w:rPr>
                <w:noProof/>
              </w:rPr>
              <w:t xml:space="preserve"> </w:t>
            </w:r>
            <w:r w:rsidR="00DB0335">
              <w:rPr>
                <w:noProof/>
              </w:rPr>
              <w:t xml:space="preserve">im </w:t>
            </w:r>
            <w:r w:rsidR="0098708D">
              <w:rPr>
                <w:noProof/>
              </w:rPr>
              <w:t>Tausend</w:t>
            </w:r>
            <w:r w:rsidR="00262199">
              <w:rPr>
                <w:noProof/>
              </w:rPr>
              <w:t>er</w:t>
            </w:r>
            <w:r w:rsidR="00DB0335">
              <w:rPr>
                <w:noProof/>
              </w:rPr>
              <w:t>strahl</w:t>
            </w:r>
            <w:r>
              <w:rPr>
                <w:noProof/>
              </w:rPr>
              <w:t xml:space="preserve"> die Lupe ein, die zum Abschnitt unten passt.</w:t>
            </w:r>
            <w:r w:rsidR="00FE05FE">
              <w:rPr>
                <w:noProof/>
              </w:rPr>
              <w:t xml:space="preserve"> </w:t>
            </w:r>
          </w:p>
          <w:p w14:paraId="523AD747" w14:textId="09F4D6C9" w:rsidR="002B2665" w:rsidRDefault="002B2665" w:rsidP="00550986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eure Lösungen.</w:t>
            </w:r>
          </w:p>
          <w:p w14:paraId="36618DC5" w14:textId="22D0B240" w:rsidR="002B2665" w:rsidRDefault="002B2665" w:rsidP="002B2665">
            <w:pPr>
              <w:rPr>
                <w:noProof/>
              </w:rPr>
            </w:pPr>
          </w:p>
          <w:p w14:paraId="57888346" w14:textId="0B1286CC" w:rsidR="002B2665" w:rsidRDefault="00FE05FE" w:rsidP="002B2665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54A1CF74" wp14:editId="4EAC07AE">
                      <wp:simplePos x="0" y="0"/>
                      <wp:positionH relativeFrom="column">
                        <wp:posOffset>4952365</wp:posOffset>
                      </wp:positionH>
                      <wp:positionV relativeFrom="paragraph">
                        <wp:posOffset>46013</wp:posOffset>
                      </wp:positionV>
                      <wp:extent cx="142875" cy="122555"/>
                      <wp:effectExtent l="0" t="2540" r="0" b="0"/>
                      <wp:wrapNone/>
                      <wp:docPr id="32700357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43EE0" id="Dreieck 1" o:spid="_x0000_s1026" type="#_x0000_t5" style="position:absolute;margin-left:389.95pt;margin-top:3.6pt;width:11.25pt;height:9.65pt;rotation:90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B2665">
              <w:t xml:space="preserve">  </w:t>
            </w:r>
            <w:r w:rsidR="002B2665">
              <mc:AlternateContent>
                <mc:Choice Requires="wpg">
                  <w:drawing>
                    <wp:inline distT="0" distB="0" distL="0" distR="0" wp14:anchorId="305327A8" wp14:editId="0F2DB508">
                      <wp:extent cx="4956329" cy="497673"/>
                      <wp:effectExtent l="0" t="0" r="0" b="0"/>
                      <wp:docPr id="21232467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6329" cy="497673"/>
                                <a:chOff x="-15676" y="0"/>
                                <a:chExt cx="5056626" cy="497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076351" name="Grafik 18950763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6135073" name="Abgerundetes Rechteck 4"/>
                              <wps:cNvSpPr/>
                              <wps:spPr>
                                <a:xfrm>
                                  <a:off x="4562795" y="186385"/>
                                  <a:ext cx="478155" cy="2860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AA1D32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64927" name="Abgerundetes Rechteck 4"/>
                              <wps:cNvSpPr/>
                              <wps:spPr>
                                <a:xfrm>
                                  <a:off x="-15676" y="211665"/>
                                  <a:ext cx="478155" cy="28600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2EF4EE" w14:textId="77777777" w:rsidR="002B2665" w:rsidRPr="006E4B94" w:rsidRDefault="002B2665" w:rsidP="002B2665">
                                    <w:pPr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327A8" id="_x0000_s1202" style="width:390.25pt;height:39.2pt;mso-position-horizontal-relative:char;mso-position-vertical-relative:line" coordorigin="-156" coordsize="50566,49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">
                      <v:shape id="Grafik 1895076351" o:spid="_x0000_s1203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">
                        <v:imagedata r:id="rId20" o:title=""/>
                        <o:lock v:ext="edit" aspectratio="f"/>
                      </v:shape>
                      <v:roundrect id="_x0000_s1204" style="position:absolute;left:45627;top:1863;width:4782;height:286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" fillcolor="white [3212]" stroked="f" strokeweight="1pt">
                        <v:stroke joinstyle="miter"/>
                        <v:textbox inset="1mm,0,1mm,0">
                          <w:txbxContent>
                            <w:p w14:paraId="4AAA1D32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_x0000_s1205" style="position:absolute;left:-156;top:2116;width:4780;height:286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" fillcolor="white [3212]" stroked="f" strokeweight="1pt">
                        <v:stroke joinstyle="miter"/>
                        <v:textbox inset="1mm,0,1mm,0">
                          <w:txbxContent>
                            <w:p w14:paraId="7B2EF4EE" w14:textId="77777777" w:rsidR="002B2665" w:rsidRPr="006E4B94" w:rsidRDefault="002B2665" w:rsidP="002B2665">
                              <w:pPr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CA0595D" w14:textId="3C5E2F19" w:rsidR="002B2665" w:rsidRDefault="002B2665" w:rsidP="004E49B2">
            <w:pPr>
              <w:spacing w:line="240" w:lineRule="auto"/>
              <w:rPr>
                <w:noProof/>
              </w:rPr>
            </w:pPr>
          </w:p>
          <w:p w14:paraId="1E911C74" w14:textId="74C656F8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  <w:p w14:paraId="6C104286" w14:textId="78036885" w:rsidR="00550986" w:rsidRDefault="00FE05FE" w:rsidP="002B266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547EAA2" wp14:editId="38AF85EA">
                      <wp:simplePos x="0" y="0"/>
                      <wp:positionH relativeFrom="column">
                        <wp:posOffset>4967947</wp:posOffset>
                      </wp:positionH>
                      <wp:positionV relativeFrom="paragraph">
                        <wp:posOffset>46990</wp:posOffset>
                      </wp:positionV>
                      <wp:extent cx="142875" cy="122555"/>
                      <wp:effectExtent l="0" t="2540" r="0" b="0"/>
                      <wp:wrapNone/>
                      <wp:docPr id="7026180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3D341" id="Dreieck 1" o:spid="_x0000_s1026" type="#_x0000_t5" style="position:absolute;margin-left:391.2pt;margin-top:3.7pt;width:11.25pt;height:9.65pt;rotation:90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FFD558C" w14:textId="77777777" w:rsidR="002B2665" w:rsidRDefault="002B2665" w:rsidP="002B2665">
            <w:pPr>
              <w:rPr>
                <w:noProof/>
              </w:rPr>
            </w:pPr>
          </w:p>
          <w:p w14:paraId="74C7B9AB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695FC20" wp14:editId="4DD9B33E">
                  <wp:extent cx="4971642" cy="612775"/>
                  <wp:effectExtent l="0" t="0" r="0" b="0"/>
                  <wp:docPr id="138235845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58459" name="Grafik 138235845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642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212D" w14:textId="693DEBAC" w:rsidR="00831EC7" w:rsidRDefault="00831EC7" w:rsidP="004E49B2">
      <w:pPr>
        <w:spacing w:line="240" w:lineRule="auto"/>
        <w:rPr>
          <w:b/>
          <w:sz w:val="11"/>
        </w:rPr>
      </w:pPr>
    </w:p>
    <w:p w14:paraId="14FD0F24" w14:textId="77777777" w:rsidR="00550986" w:rsidRPr="004E49B2" w:rsidRDefault="00550986" w:rsidP="004E49B2">
      <w:pPr>
        <w:spacing w:line="240" w:lineRule="auto"/>
        <w:rPr>
          <w:b/>
          <w:sz w:val="11"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E90BA9" w14:paraId="7180C979" w14:textId="77777777" w:rsidTr="00866D52">
        <w:tc>
          <w:tcPr>
            <w:tcW w:w="610" w:type="dxa"/>
          </w:tcPr>
          <w:p w14:paraId="08791712" w14:textId="77777777" w:rsidR="00831EC7" w:rsidRPr="00E90BA9" w:rsidRDefault="00831EC7" w:rsidP="00866D52">
            <w:pPr>
              <w:pStyle w:val="berschrift3"/>
              <w:spacing w:before="0"/>
            </w:pPr>
            <w:r>
              <w:t>3.2</w:t>
            </w:r>
          </w:p>
        </w:tc>
        <w:tc>
          <w:tcPr>
            <w:tcW w:w="8461" w:type="dxa"/>
            <w:gridSpan w:val="2"/>
          </w:tcPr>
          <w:p w14:paraId="2876D2C6" w14:textId="1B7258C1" w:rsidR="00831EC7" w:rsidRPr="00E90BA9" w:rsidRDefault="00831EC7" w:rsidP="00866D52">
            <w:pPr>
              <w:pStyle w:val="berschrift3"/>
              <w:spacing w:before="0"/>
            </w:pPr>
            <w:r w:rsidRPr="00E90BA9">
              <w:t>Verschiedene Zahlenstrahle vergleichen</w:t>
            </w:r>
          </w:p>
        </w:tc>
      </w:tr>
      <w:tr w:rsidR="00831EC7" w:rsidRPr="00BF5ABC" w14:paraId="0177B12D" w14:textId="77777777" w:rsidTr="00866D52">
        <w:tc>
          <w:tcPr>
            <w:tcW w:w="610" w:type="dxa"/>
          </w:tcPr>
          <w:p w14:paraId="74BE1519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6FC4912" wp14:editId="1C0A333F">
                  <wp:extent cx="360000" cy="272386"/>
                  <wp:effectExtent l="0" t="0" r="2540" b="0"/>
                  <wp:docPr id="985630274" name="Grafik 98563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3C60BC" w14:textId="60D3BD8D" w:rsidR="00831EC7" w:rsidRDefault="009834CC" w:rsidP="004E49B2">
            <w:pPr>
              <w:pStyle w:val="Nummerierung"/>
              <w:tabs>
                <w:tab w:val="left" w:pos="1418"/>
              </w:tabs>
            </w:pPr>
            <w:r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2128" behindDoc="0" locked="0" layoutInCell="1" allowOverlap="1" wp14:anchorId="71016499" wp14:editId="11E05536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478155</wp:posOffset>
                      </wp:positionV>
                      <wp:extent cx="5086985" cy="516255"/>
                      <wp:effectExtent l="0" t="0" r="18415" b="17145"/>
                      <wp:wrapNone/>
                      <wp:docPr id="1038582103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516255"/>
                                <a:chOff x="-83434" y="0"/>
                                <a:chExt cx="5087234" cy="516750"/>
                              </a:xfrm>
                            </wpg:grpSpPr>
                            <wpg:grpSp>
                              <wpg:cNvPr id="1830165587" name="Gruppieren 1830165587"/>
                              <wpg:cNvGrpSpPr/>
                              <wpg:grpSpPr>
                                <a:xfrm>
                                  <a:off x="-83434" y="81140"/>
                                  <a:ext cx="5087234" cy="435610"/>
                                  <a:chOff x="-83434" y="81140"/>
                                  <a:chExt cx="5087234" cy="435676"/>
                                </a:xfrm>
                              </wpg:grpSpPr>
                              <wpg:grpSp>
                                <wpg:cNvPr id="207615518" name="Gruppieren 207615518"/>
                                <wpg:cNvGrpSpPr/>
                                <wpg:grpSpPr>
                                  <a:xfrm>
                                    <a:off x="-83434" y="81140"/>
                                    <a:ext cx="5087234" cy="431800"/>
                                    <a:chOff x="-84162" y="81140"/>
                                    <a:chExt cx="513165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77091175" name="Grafik 137709117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18460260" name="Abgerundetes Rechteck 618460260"/>
                                  <wps:cNvSpPr/>
                                  <wps:spPr>
                                    <a:xfrm>
                                      <a:off x="-84162" y="260790"/>
                                      <a:ext cx="587986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9323D9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3650096" name="Abgerundetes Rechteck 923650096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51E0033" w14:textId="77777777" w:rsidR="00320CBF" w:rsidRDefault="00320CBF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78065199" name="Gruppieren 78065199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82645575" name="Gerade Verbindung 82645575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5317570" name="Abgerundetes Rechteck 945317570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8A5EF7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53570572" name="Gruppieren 1253570572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1434139265" name="Gerade Verbindung 1434139265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550783" name="Abgerundetes Rechteck 158550783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9FE1662" w14:textId="77777777" w:rsidR="00320CBF" w:rsidRDefault="00320CBF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23587248" name="Gerade Verbindung 423587248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7799535" name="Gerade Verbindung 204779953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61514409" name="Gerade Verbindung 146151440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4144488" name="Gerade Verbindung 1984144488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016499" id="Gruppieren 18" o:spid="_x0000_s1206" style="position:absolute;margin-left:17.15pt;margin-top:37.65pt;width:400.55pt;height:40.65pt;z-index:252272128;mso-position-horizontal-relative:text;mso-position-vertical-relative:text;mso-width-relative:margin" coordorigin="-834" coordsize="50872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">
                      <v:group id="Gruppieren 1830165587" o:spid="_x0000_s1207" style="position:absolute;left:-834;top:811;width:50872;height:4356" coordorigin="-834,811" coordsize="50872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">
                        <v:group id="Gruppieren 207615518" o:spid="_x0000_s1208" style="position:absolute;left:-834;top:811;width:50872;height:4318" coordorigin="-841,811" coordsize="51316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">
                          <v:shape id="Grafik 1377091175" o:spid="_x0000_s1209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">
                            <v:imagedata r:id="rId17" o:title=""/>
                            <o:lock v:ext="edit" aspectratio="f"/>
                          </v:shape>
                          <v:roundrect id="Abgerundetes Rechteck 618460260" o:spid="_x0000_s1210" style="position:absolute;left:-841;top:2607;width:587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39323D9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923650096" o:spid="_x0000_s1211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51E0033" w14:textId="77777777" w:rsidR="00320CBF" w:rsidRDefault="00320CBF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78065199" o:spid="_x0000_s1212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">
                          <v:line id="Gerade Verbindung 82645575" o:spid="_x0000_s1213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" strokecolor="black [3213]" strokeweight="1pt">
                            <v:stroke joinstyle="miter"/>
                          </v:line>
                          <v:roundrect id="Abgerundetes Rechteck 945317570" o:spid="_x0000_s1214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28A5EF7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253570572" o:spid="_x0000_s1215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">
                          <v:line id="Gerade Verbindung 1434139265" o:spid="_x0000_s1216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  <v:roundrect id="Abgerundetes Rechteck 158550783" o:spid="_x0000_s1217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79FE1662" w14:textId="77777777" w:rsidR="00320CBF" w:rsidRDefault="00320CBF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23587248" o:spid="_x0000_s1218" style="position:absolute;visibility:visible;mso-wrap-style:square" from="2134,135" to="2134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2047799535" o:spid="_x0000_s1219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" strokecolor="black [3200]" strokeweight="1.5pt">
                        <v:stroke joinstyle="miter"/>
                        <o:lock v:ext="edit" shapetype="f"/>
                      </v:line>
                      <v:line id="Gerade Verbindung 1461514409" o:spid="_x0000_s1220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" strokecolor="#a5a5a5 [2092]" strokeweight="1.5pt">
                        <v:stroke joinstyle="miter"/>
                        <o:lock v:ext="edit" shapetype="f"/>
                      </v:line>
                      <v:line id="Gerade Verbindung 1984144488" o:spid="_x0000_s1221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&#13;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FE05FE" w:rsidRPr="007010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7584" behindDoc="0" locked="0" layoutInCell="1" allowOverlap="1" wp14:anchorId="50CF8D80" wp14:editId="2E74FF76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1191073</wp:posOffset>
                      </wp:positionV>
                      <wp:extent cx="5070923" cy="516255"/>
                      <wp:effectExtent l="0" t="0" r="9525" b="17145"/>
                      <wp:wrapNone/>
                      <wp:docPr id="28603004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0923" cy="516255"/>
                                <a:chOff x="-68013" y="0"/>
                                <a:chExt cx="5071813" cy="516750"/>
                              </a:xfrm>
                            </wpg:grpSpPr>
                            <wpg:grpSp>
                              <wpg:cNvPr id="1383366282" name="Gruppieren 1383366282"/>
                              <wpg:cNvGrpSpPr/>
                              <wpg:grpSpPr>
                                <a:xfrm>
                                  <a:off x="-68013" y="81140"/>
                                  <a:ext cx="5071813" cy="435610"/>
                                  <a:chOff x="-68013" y="81140"/>
                                  <a:chExt cx="5071813" cy="435676"/>
                                </a:xfrm>
                              </wpg:grpSpPr>
                              <wpg:grpSp>
                                <wpg:cNvPr id="1945713444" name="Gruppieren 1945713444"/>
                                <wpg:cNvGrpSpPr/>
                                <wpg:grpSpPr>
                                  <a:xfrm>
                                    <a:off x="-68013" y="81140"/>
                                    <a:ext cx="5071813" cy="431800"/>
                                    <a:chOff x="-68606" y="81140"/>
                                    <a:chExt cx="5116094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375037" name="Grafik 41737503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493" y="81140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987294618" name="Abgerundetes Rechteck 1987294618"/>
                                  <wps:cNvSpPr/>
                                  <wps:spPr>
                                    <a:xfrm>
                                      <a:off x="-68606" y="257513"/>
                                      <a:ext cx="588089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FDBA84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4613194" name="Abgerundetes Rechteck 1834613194"/>
                                  <wps:cNvSpPr/>
                                  <wps:spPr>
                                    <a:xfrm>
                                      <a:off x="4596384" y="184843"/>
                                      <a:ext cx="451104" cy="32760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E955F5" w14:textId="77777777" w:rsidR="00831EC7" w:rsidRDefault="00831EC7" w:rsidP="00831EC7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08421977" name="Gruppieren 1008421977"/>
                                <wpg:cNvGrpSpPr/>
                                <wpg:grpSpPr>
                                  <a:xfrm>
                                    <a:off x="2204113" y="118671"/>
                                    <a:ext cx="468642" cy="398145"/>
                                    <a:chOff x="2204113" y="118671"/>
                                    <a:chExt cx="468642" cy="398650"/>
                                  </a:xfrm>
                                </wpg:grpSpPr>
                                <wps:wsp>
                                  <wps:cNvPr id="707845669" name="Gerade Verbindung 707845669"/>
                                  <wps:cNvCnPr/>
                                  <wps:spPr>
                                    <a:xfrm flipH="1" flipV="1">
                                      <a:off x="2442949" y="118671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51915704" name="Abgerundetes Rechteck 851915704"/>
                                  <wps:cNvSpPr/>
                                  <wps:spPr>
                                    <a:xfrm>
                                      <a:off x="2204113" y="265384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938972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85006006" name="Gruppieren 1185006006"/>
                                <wpg:cNvGrpSpPr/>
                                <wpg:grpSpPr>
                                  <a:xfrm>
                                    <a:off x="1115704" y="111847"/>
                                    <a:ext cx="468642" cy="398650"/>
                                    <a:chOff x="1115704" y="111847"/>
                                    <a:chExt cx="468642" cy="398650"/>
                                  </a:xfrm>
                                </wpg:grpSpPr>
                                <wps:wsp>
                                  <wps:cNvPr id="631741249" name="Gerade Verbindung 631741249"/>
                                  <wps:cNvCnPr/>
                                  <wps:spPr>
                                    <a:xfrm flipH="1" flipV="1">
                                      <a:off x="1354540" y="111847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234965" name="Abgerundetes Rechteck 535234965"/>
                                  <wps:cNvSpPr/>
                                  <wps:spPr>
                                    <a:xfrm>
                                      <a:off x="1115704" y="258560"/>
                                      <a:ext cx="468642" cy="25193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CB467" w14:textId="77777777" w:rsidR="00831EC7" w:rsidRDefault="00831EC7" w:rsidP="00831EC7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25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164692" name="Gerade Verbindung 44164692"/>
                              <wps:cNvCnPr>
                                <a:cxnSpLocks/>
                              </wps:cNvCnPr>
                              <wps:spPr>
                                <a:xfrm>
                                  <a:off x="213464" y="13583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3877895" name="Gerade Verbindung 1383877895"/>
                              <wps:cNvCnPr>
                                <a:cxnSpLocks/>
                              </wps:cNvCnPr>
                              <wps:spPr>
                                <a:xfrm>
                                  <a:off x="4790833" y="2022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13945539" name="Gerade Verbindung 1813945539"/>
                              <wps:cNvCnPr>
                                <a:cxnSpLocks/>
                              </wps:cNvCnPr>
                              <wps:spPr>
                                <a:xfrm>
                                  <a:off x="136065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067915" name="Gerade Verbindung 1553067915"/>
                              <wps:cNvCnPr>
                                <a:cxnSpLocks/>
                              </wps:cNvCnPr>
                              <wps:spPr>
                                <a:xfrm>
                                  <a:off x="2442932" y="13132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CF8D80" id="_x0000_s1222" style="position:absolute;margin-left:17.2pt;margin-top:93.8pt;width:399.3pt;height:40.65pt;z-index:251907584;mso-position-horizontal-relative:text;mso-position-vertical-relative:text;mso-width-relative:margin" coordorigin="-680" coordsize="50718,51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">
                      <v:group id="Gruppieren 1383366282" o:spid="_x0000_s1223" style="position:absolute;left:-680;top:811;width:50718;height:4356" coordorigin="-680,811" coordsize="5071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">
                        <v:group id="Gruppieren 1945713444" o:spid="_x0000_s1224" style="position:absolute;left:-680;top:811;width:50718;height:4318" coordorigin="-686,811" coordsize="51160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">
                          <v:shape id="Grafik 417375037" o:spid="_x0000_s1225" type="#_x0000_t75" style="position:absolute;left:74;top:811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">
                            <v:imagedata r:id="rId17" o:title=""/>
                            <o:lock v:ext="edit" aspectratio="f"/>
                          </v:shape>
                          <v:roundrect id="Abgerundetes Rechteck 1987294618" o:spid="_x0000_s1226" style="position:absolute;left:-686;top:2575;width:588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68FDBA84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34613194" o:spid="_x0000_s1227" style="position:absolute;left:45963;top:1848;width:4511;height:327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68E955F5" w14:textId="77777777" w:rsidR="00831EC7" w:rsidRDefault="00831EC7" w:rsidP="00831EC7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008421977" o:spid="_x0000_s1228" style="position:absolute;left:22041;top:1186;width:4686;height:3982" coordorigin="22041,1186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">
                          <v:line id="Gerade Verbindung 707845669" o:spid="_x0000_s1229" style="position:absolute;flip:x y;visibility:visible;mso-wrap-style:square" from="24429,1186" to="24429,2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851915704" o:spid="_x0000_s1230" style="position:absolute;left:22041;top:265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5A938972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Gruppieren 1185006006" o:spid="_x0000_s1231" style="position:absolute;left:11157;top:1118;width:4686;height:3986" coordorigin="11157,1118" coordsize="4686,3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">
                          <v:line id="Gerade Verbindung 631741249" o:spid="_x0000_s1232" style="position:absolute;flip:x y;visibility:visible;mso-wrap-style:square" from="13545,1118" to="13545,2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  <v:roundrect id="Abgerundetes Rechteck 535234965" o:spid="_x0000_s1233" style="position:absolute;left:11157;top:2585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690CB467" w14:textId="77777777" w:rsidR="00831EC7" w:rsidRDefault="00831EC7" w:rsidP="00831EC7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25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line id="Gerade Verbindung 44164692" o:spid="_x0000_s1234" style="position:absolute;visibility:visible;mso-wrap-style:square" from="2134,135" to="2134,2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383877895" o:spid="_x0000_s1235" style="position:absolute;visibility:visible;mso-wrap-style:square" from="47908,202" to="47908,2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  <v:line id="Gerade Verbindung 1813945539" o:spid="_x0000_s1236" style="position:absolute;visibility:visible;mso-wrap-style:square" from="13606,0" to="136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" strokecolor="#a5a5a5 [2092]" strokeweight="1.5pt">
                        <v:stroke joinstyle="miter"/>
                        <o:lock v:ext="edit" shapetype="f"/>
                      </v:line>
                      <v:line id="Gerade Verbindung 1553067915" o:spid="_x0000_s1237" style="position:absolute;visibility:visible;mso-wrap-style:square" from="24429,131" to="24429,25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&#13;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 w:rsidRPr="00386B6C">
              <w:t>a)</w:t>
            </w:r>
          </w:p>
        </w:tc>
        <w:tc>
          <w:tcPr>
            <w:tcW w:w="8036" w:type="dxa"/>
          </w:tcPr>
          <w:p w14:paraId="37509777" w14:textId="1999298E" w:rsidR="00262199" w:rsidRDefault="00831EC7" w:rsidP="004E49B2">
            <w:pPr>
              <w:pStyle w:val="Ausflltext"/>
              <w:tabs>
                <w:tab w:val="left" w:pos="1418"/>
              </w:tabs>
            </w:pPr>
            <w:r>
              <w:t xml:space="preserve">Tara </w:t>
            </w:r>
            <w:r w:rsidR="00320CBF">
              <w:t xml:space="preserve">trägt </w:t>
            </w:r>
            <w:r>
              <w:t xml:space="preserve">die Zahlen 25 und 50 </w:t>
            </w:r>
            <w:r w:rsidR="00262199">
              <w:t xml:space="preserve">am </w:t>
            </w:r>
            <w:r w:rsidR="0098708D">
              <w:t>Hunderterstrahl</w:t>
            </w:r>
            <w:r w:rsidR="00262199">
              <w:t xml:space="preserve">- und am </w:t>
            </w:r>
            <w:r w:rsidR="0098708D">
              <w:t>Zweihunderter</w:t>
            </w:r>
            <w:r>
              <w:t xml:space="preserve">strahl </w:t>
            </w:r>
            <w:r w:rsidR="00320CBF">
              <w:t>ein</w:t>
            </w:r>
            <w:r>
              <w:t xml:space="preserve">. </w:t>
            </w:r>
          </w:p>
          <w:p w14:paraId="1657E17E" w14:textId="0D9D6777" w:rsidR="00831EC7" w:rsidRDefault="00FE05FE" w:rsidP="004E49B2">
            <w:pPr>
              <w:pStyle w:val="Ausflltext"/>
              <w:tabs>
                <w:tab w:val="left" w:pos="141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3AFC7951" wp14:editId="40B12478">
                      <wp:simplePos x="0" y="0"/>
                      <wp:positionH relativeFrom="column">
                        <wp:posOffset>4908892</wp:posOffset>
                      </wp:positionH>
                      <wp:positionV relativeFrom="paragraph">
                        <wp:posOffset>255270</wp:posOffset>
                      </wp:positionV>
                      <wp:extent cx="142875" cy="122555"/>
                      <wp:effectExtent l="0" t="2540" r="0" b="0"/>
                      <wp:wrapNone/>
                      <wp:docPr id="172866872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C5275" id="Dreieck 1" o:spid="_x0000_s1026" type="#_x0000_t5" style="position:absolute;margin-left:386.55pt;margin-top:20.1pt;width:11.25pt;height:9.65pt;rotation:90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262199">
              <w:t xml:space="preserve">Welchen Fehler hat sie gemacht? </w:t>
            </w:r>
            <w:r w:rsidR="00E22FB7">
              <w:t>Erklärt</w:t>
            </w:r>
            <w:r w:rsidR="00262199">
              <w:t>, worauf Tara achten muss</w:t>
            </w:r>
            <w:r w:rsidR="00320CBF">
              <w:t>.</w:t>
            </w:r>
            <w:r>
              <w:rPr>
                <w:noProof/>
              </w:rPr>
              <w:t xml:space="preserve"> </w:t>
            </w:r>
          </w:p>
          <w:p w14:paraId="73CF7021" w14:textId="14C1EBE1" w:rsidR="00831EC7" w:rsidRDefault="00831EC7" w:rsidP="00550986">
            <w:pPr>
              <w:pStyle w:val="Ausflltext"/>
              <w:tabs>
                <w:tab w:val="left" w:pos="1418"/>
              </w:tabs>
            </w:pPr>
            <w:r>
              <w:t xml:space="preserve">  </w:t>
            </w:r>
          </w:p>
          <w:p w14:paraId="780DA5B6" w14:textId="77777777" w:rsidR="00831EC7" w:rsidRPr="00B9190E" w:rsidRDefault="00831EC7" w:rsidP="004E49B2">
            <w:pPr>
              <w:tabs>
                <w:tab w:val="left" w:pos="1418"/>
              </w:tabs>
            </w:pPr>
          </w:p>
          <w:p w14:paraId="5FC38348" w14:textId="5BAFF7BA" w:rsidR="00831EC7" w:rsidRDefault="00831EC7" w:rsidP="004E49B2">
            <w:pPr>
              <w:pStyle w:val="berschrift9"/>
              <w:tabs>
                <w:tab w:val="left" w:pos="1418"/>
              </w:tabs>
            </w:pPr>
            <w:r>
              <w:t xml:space="preserve">  </w:t>
            </w:r>
          </w:p>
          <w:p w14:paraId="6A9047F5" w14:textId="6A25C93E" w:rsidR="00831EC7" w:rsidRPr="00B9190E" w:rsidRDefault="00FE05FE" w:rsidP="00866D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63497D84" wp14:editId="66D0EDDA">
                      <wp:simplePos x="0" y="0"/>
                      <wp:positionH relativeFrom="column">
                        <wp:posOffset>4892333</wp:posOffset>
                      </wp:positionH>
                      <wp:positionV relativeFrom="paragraph">
                        <wp:posOffset>114935</wp:posOffset>
                      </wp:positionV>
                      <wp:extent cx="142875" cy="122555"/>
                      <wp:effectExtent l="0" t="2540" r="0" b="0"/>
                      <wp:wrapNone/>
                      <wp:docPr id="163296126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875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47200" id="Dreieck 1" o:spid="_x0000_s1026" type="#_x0000_t5" style="position:absolute;margin-left:385.2pt;margin-top:9.05pt;width:11.25pt;height:9.65pt;rotation:90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3C2563F0" w14:textId="77777777" w:rsidR="00831EC7" w:rsidRPr="00BF5ABC" w:rsidRDefault="00831EC7" w:rsidP="00866D52"/>
        </w:tc>
      </w:tr>
      <w:tr w:rsidR="00831EC7" w14:paraId="077462BB" w14:textId="77777777" w:rsidTr="00866D52">
        <w:tc>
          <w:tcPr>
            <w:tcW w:w="610" w:type="dxa"/>
          </w:tcPr>
          <w:p w14:paraId="67D4CDA8" w14:textId="77777777" w:rsidR="00831EC7" w:rsidRPr="00E0758C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470D61" w14:textId="77777777" w:rsidR="00DB0335" w:rsidRDefault="00DB0335" w:rsidP="00866D52">
            <w:pPr>
              <w:pStyle w:val="Nummerierung"/>
            </w:pPr>
          </w:p>
          <w:p w14:paraId="3DAA3B3E" w14:textId="77777777" w:rsidR="00DB0335" w:rsidRPr="00DB0335" w:rsidRDefault="00DB0335" w:rsidP="00DB0335">
            <w:pPr>
              <w:pStyle w:val="Nummerierung"/>
              <w:spacing w:line="240" w:lineRule="auto"/>
              <w:rPr>
                <w:sz w:val="16"/>
                <w:szCs w:val="16"/>
              </w:rPr>
            </w:pPr>
          </w:p>
          <w:p w14:paraId="69E29CB7" w14:textId="3CC316A8" w:rsidR="00831EC7" w:rsidRDefault="009834CC" w:rsidP="00866D52">
            <w:pPr>
              <w:pStyle w:val="Nummerierung"/>
            </w:pP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632" behindDoc="0" locked="0" layoutInCell="1" allowOverlap="1" wp14:anchorId="520D1F9C" wp14:editId="141683E7">
                      <wp:simplePos x="0" y="0"/>
                      <wp:positionH relativeFrom="column">
                        <wp:posOffset>184673</wp:posOffset>
                      </wp:positionH>
                      <wp:positionV relativeFrom="paragraph">
                        <wp:posOffset>1085589</wp:posOffset>
                      </wp:positionV>
                      <wp:extent cx="5095875" cy="499110"/>
                      <wp:effectExtent l="0" t="0" r="9525" b="8890"/>
                      <wp:wrapNone/>
                      <wp:docPr id="173782969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95875" cy="499110"/>
                                <a:chOff x="-92704" y="0"/>
                                <a:chExt cx="5096504" cy="499292"/>
                              </a:xfrm>
                            </wpg:grpSpPr>
                            <wpg:grpSp>
                              <wpg:cNvPr id="918048290" name="Gruppieren 918048290"/>
                              <wpg:cNvGrpSpPr/>
                              <wpg:grpSpPr>
                                <a:xfrm>
                                  <a:off x="-92704" y="67557"/>
                                  <a:ext cx="5096504" cy="431735"/>
                                  <a:chOff x="-93513" y="67557"/>
                                  <a:chExt cx="5141001" cy="431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40090296" name="Grafik 174009029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13100779" name="Abgerundetes Rechteck 413100779"/>
                                <wps:cNvSpPr/>
                                <wps:spPr>
                                  <a:xfrm>
                                    <a:off x="-93513" y="224970"/>
                                    <a:ext cx="664741" cy="274387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6B2946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978473" name="Abgerundetes Rechteck 170978473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E1B4D80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3223926" name="Gerade Verbindung 253223926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542732" name="Gerade Verbindung 466542732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0D1F9C" id="Gruppieren 19" o:spid="_x0000_s1238" style="position:absolute;margin-left:14.55pt;margin-top:85.5pt;width:401.25pt;height:39.3pt;z-index:251909632;mso-position-horizontal-relative:text;mso-position-vertical-relative:text;mso-width-relative:margin" coordorigin="-927" coordsize="50965,49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">
                      <v:group id="Gruppieren 918048290" o:spid="_x0000_s1239" style="position:absolute;left:-927;top:675;width:50965;height:4317" coordorigin="-935,675" coordsize="51410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">
                        <v:shape id="Grafik 1740090296" o:spid="_x0000_s1240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">
                          <v:imagedata r:id="rId17" o:title=""/>
                          <o:lock v:ext="edit" aspectratio="f"/>
                        </v:shape>
                        <v:roundrect id="Abgerundetes Rechteck 413100779" o:spid="_x0000_s1241" style="position:absolute;left:-935;top:2249;width:6647;height:274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746B2946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70978473" o:spid="_x0000_s1242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E1B4D80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253223926" o:spid="_x0000_s1243" style="position:absolute;visibility:visible;mso-wrap-style:square" from="2134,0" to="213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466542732" o:spid="_x0000_s1244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6B39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608" behindDoc="0" locked="0" layoutInCell="1" allowOverlap="1" wp14:anchorId="1A0C607C" wp14:editId="59790DE2">
                      <wp:simplePos x="0" y="0"/>
                      <wp:positionH relativeFrom="column">
                        <wp:posOffset>218292</wp:posOffset>
                      </wp:positionH>
                      <wp:positionV relativeFrom="paragraph">
                        <wp:posOffset>467024</wp:posOffset>
                      </wp:positionV>
                      <wp:extent cx="5059753" cy="500380"/>
                      <wp:effectExtent l="0" t="0" r="7620" b="7620"/>
                      <wp:wrapNone/>
                      <wp:docPr id="79803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9753" cy="500380"/>
                                <a:chOff x="-56546" y="0"/>
                                <a:chExt cx="5060346" cy="500607"/>
                              </a:xfrm>
                            </wpg:grpSpPr>
                            <wpg:grpSp>
                              <wpg:cNvPr id="1453369825" name="Gruppieren 1453369825"/>
                              <wpg:cNvGrpSpPr/>
                              <wpg:grpSpPr>
                                <a:xfrm>
                                  <a:off x="-56546" y="67557"/>
                                  <a:ext cx="5060346" cy="433050"/>
                                  <a:chOff x="-57039" y="67557"/>
                                  <a:chExt cx="5104527" cy="4331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7845733" name="Grafik 40784573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493" y="67557"/>
                                    <a:ext cx="503999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059431600" name="Abgerundetes Rechteck 1059431600"/>
                                <wps:cNvSpPr/>
                                <wps:spPr>
                                  <a:xfrm>
                                    <a:off x="-57039" y="248672"/>
                                    <a:ext cx="55418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71B307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1735726" name="Abgerundetes Rechteck 2041735726"/>
                                <wps:cNvSpPr/>
                                <wps:spPr>
                                  <a:xfrm>
                                    <a:off x="4596384" y="165385"/>
                                    <a:ext cx="451104" cy="33379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EDE4B1" w14:textId="77777777" w:rsidR="00831EC7" w:rsidRDefault="00831EC7" w:rsidP="00831EC7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12680078" name="Gerade Verbindung 1412680078"/>
                              <wps:cNvCnPr>
                                <a:cxnSpLocks/>
                              </wps:cNvCnPr>
                              <wps:spPr>
                                <a:xfrm>
                                  <a:off x="213464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946707" name="Gerade Verbindung 387946707"/>
                              <wps:cNvCnPr>
                                <a:cxnSpLocks/>
                              </wps:cNvCnPr>
                              <wps:spPr>
                                <a:xfrm>
                                  <a:off x="4790833" y="6637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A0C607C" id="_x0000_s1245" style="position:absolute;margin-left:17.2pt;margin-top:36.75pt;width:398.4pt;height:39.4pt;z-index:251908608;mso-position-horizontal-relative:text;mso-position-vertical-relative:text;mso-width-relative:margin" coordorigin="-565" coordsize="50603,50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">
                      <v:group id="Gruppieren 1453369825" o:spid="_x0000_s1246" style="position:absolute;left:-565;top:675;width:50603;height:4331" coordorigin="-570,675" coordsize="51045,43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">
                        <v:shape id="Grafik 407845733" o:spid="_x0000_s1247" type="#_x0000_t75" style="position:absolute;left:74;top:675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">
                          <v:imagedata r:id="rId17" o:title=""/>
                          <o:lock v:ext="edit" aspectratio="f"/>
                        </v:shape>
                        <v:roundrect id="Abgerundetes Rechteck 1059431600" o:spid="_x0000_s1248" style="position:absolute;left:-570;top:2486;width:554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2771B307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2041735726" o:spid="_x0000_s1249" style="position:absolute;left:45963;top:1653;width:4511;height:333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4FEDE4B1" w14:textId="77777777" w:rsidR="00831EC7" w:rsidRDefault="00831EC7" w:rsidP="00831EC7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412680078" o:spid="_x0000_s1250" style="position:absolute;visibility:visible;mso-wrap-style:square" from="2134,0" to="213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387946707" o:spid="_x0000_s1251" style="position:absolute;visibility:visible;mso-wrap-style:square" from="47908,66" to="47908,2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831EC7">
              <w:t>b)</w:t>
            </w:r>
          </w:p>
        </w:tc>
        <w:tc>
          <w:tcPr>
            <w:tcW w:w="8036" w:type="dxa"/>
          </w:tcPr>
          <w:p w14:paraId="01095485" w14:textId="77777777" w:rsidR="00DB0335" w:rsidRPr="00DB0335" w:rsidRDefault="00DB0335" w:rsidP="00DB0335">
            <w:pPr>
              <w:spacing w:before="240" w:line="240" w:lineRule="auto"/>
              <w:rPr>
                <w:sz w:val="2"/>
                <w:szCs w:val="2"/>
              </w:rPr>
            </w:pPr>
          </w:p>
          <w:p w14:paraId="35A3195C" w14:textId="0A32543D" w:rsidR="00831EC7" w:rsidRDefault="00831EC7" w:rsidP="00866D52">
            <w:pPr>
              <w:spacing w:before="240"/>
            </w:pPr>
            <w:r w:rsidRPr="00FF1C08">
              <w:t>Trag</w:t>
            </w:r>
            <w:r>
              <w:t xml:space="preserve">e </w:t>
            </w:r>
            <w:r w:rsidR="00DB0335">
              <w:t>folgende</w:t>
            </w:r>
            <w:r>
              <w:t xml:space="preserve"> </w:t>
            </w:r>
            <w:r w:rsidRPr="00FF1C08">
              <w:t xml:space="preserve">Zahlen </w:t>
            </w:r>
            <w:r>
              <w:t>in</w:t>
            </w:r>
            <w:r w:rsidRPr="00FF1C08">
              <w:t xml:space="preserve"> beide Zahlenstrahle ein: 10, 5</w:t>
            </w:r>
            <w:r>
              <w:t>0</w:t>
            </w:r>
            <w:r w:rsidRPr="00FF1C08">
              <w:t xml:space="preserve">, </w:t>
            </w:r>
            <w:r>
              <w:t>7</w:t>
            </w:r>
            <w:r w:rsidRPr="00FF1C08">
              <w:t xml:space="preserve">5, 100. </w:t>
            </w:r>
          </w:p>
          <w:p w14:paraId="4D10A215" w14:textId="21CB3CF8" w:rsidR="00831EC7" w:rsidRDefault="00E22FB7" w:rsidP="004E49B2">
            <w:pPr>
              <w:pStyle w:val="Ausflltext"/>
              <w:spacing w:line="480" w:lineRule="auto"/>
            </w:pPr>
            <w:r>
              <w:t>Vergleiche</w:t>
            </w:r>
            <w:r w:rsidR="00831EC7">
              <w:t>, wo die Zahlen auf beiden Zahlenstrahle</w:t>
            </w:r>
            <w:r w:rsidR="00885E7E">
              <w:t>n</w:t>
            </w:r>
            <w:r w:rsidR="00AC45A3">
              <w:t xml:space="preserve"> </w:t>
            </w:r>
            <w:r w:rsidR="00DF7948">
              <w:t xml:space="preserve">ungefähr </w:t>
            </w:r>
            <w:r w:rsidR="00831EC7">
              <w:t xml:space="preserve">liegen. </w:t>
            </w:r>
            <w:r>
              <w:t>Erkläre</w:t>
            </w:r>
            <w:r w:rsidR="00AC45A3">
              <w:t>.</w:t>
            </w:r>
          </w:p>
          <w:p w14:paraId="1226DA4C" w14:textId="77777777" w:rsidR="00831EC7" w:rsidRDefault="00831EC7" w:rsidP="00866D52">
            <w:pPr>
              <w:pStyle w:val="Ausflltext"/>
            </w:pPr>
          </w:p>
          <w:p w14:paraId="779140D7" w14:textId="77777777" w:rsidR="00831EC7" w:rsidRDefault="00831EC7" w:rsidP="00866D52">
            <w:pPr>
              <w:pStyle w:val="berschrift9"/>
            </w:pPr>
            <w:r>
              <w:t xml:space="preserve">  </w:t>
            </w:r>
          </w:p>
          <w:p w14:paraId="1A7170E4" w14:textId="42FD12AB" w:rsidR="00831EC7" w:rsidRDefault="00831EC7" w:rsidP="00866D52">
            <w:pPr>
              <w:pStyle w:val="berschrift9"/>
            </w:pPr>
          </w:p>
          <w:p w14:paraId="0D04AD2E" w14:textId="77777777" w:rsidR="00831EC7" w:rsidRDefault="00831EC7" w:rsidP="00866D52">
            <w:pPr>
              <w:pStyle w:val="berschrift9"/>
            </w:pPr>
          </w:p>
        </w:tc>
      </w:tr>
    </w:tbl>
    <w:p w14:paraId="5E1A2038" w14:textId="77777777" w:rsidR="002B2665" w:rsidRDefault="002B2665" w:rsidP="004E49B2">
      <w:pPr>
        <w:tabs>
          <w:tab w:val="left" w:pos="1418"/>
        </w:tabs>
        <w:rPr>
          <w:b/>
          <w:bCs/>
        </w:rPr>
        <w:sectPr w:rsidR="002B2665" w:rsidSect="00C75E4D">
          <w:headerReference w:type="default" r:id="rId4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2B2665" w:rsidRPr="00FF1C08" w14:paraId="0EF825D7" w14:textId="77777777" w:rsidTr="002B2665">
        <w:tc>
          <w:tcPr>
            <w:tcW w:w="610" w:type="dxa"/>
          </w:tcPr>
          <w:p w14:paraId="540A7E2B" w14:textId="77777777" w:rsidR="002B2665" w:rsidRPr="00E0758C" w:rsidRDefault="002B2665" w:rsidP="002B2665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3.3</w:t>
            </w:r>
          </w:p>
        </w:tc>
        <w:tc>
          <w:tcPr>
            <w:tcW w:w="8461" w:type="dxa"/>
            <w:gridSpan w:val="4"/>
          </w:tcPr>
          <w:p w14:paraId="31972877" w14:textId="01D72830" w:rsidR="002B2665" w:rsidRPr="00FF1C08" w:rsidRDefault="002B2665" w:rsidP="002B2665">
            <w:pPr>
              <w:pStyle w:val="berschrift3"/>
            </w:pPr>
            <w:r>
              <w:t xml:space="preserve">Herauszoomen </w:t>
            </w:r>
          </w:p>
        </w:tc>
      </w:tr>
      <w:tr w:rsidR="002B2665" w:rsidRPr="00B07BD4" w14:paraId="2DAFBD51" w14:textId="77777777" w:rsidTr="002B2665">
        <w:tc>
          <w:tcPr>
            <w:tcW w:w="610" w:type="dxa"/>
          </w:tcPr>
          <w:p w14:paraId="348AF128" w14:textId="77777777" w:rsidR="002B2665" w:rsidRDefault="002B2665" w:rsidP="002B2665">
            <w:pPr>
              <w:spacing w:line="240" w:lineRule="atLeast"/>
            </w:pPr>
          </w:p>
          <w:p w14:paraId="51525051" w14:textId="77777777" w:rsidR="002B2665" w:rsidRDefault="002B2665" w:rsidP="002B2665">
            <w:pPr>
              <w:spacing w:line="240" w:lineRule="atLeast"/>
            </w:pPr>
          </w:p>
          <w:p w14:paraId="5DE00386" w14:textId="77777777" w:rsidR="002B2665" w:rsidRDefault="002B2665" w:rsidP="002B2665">
            <w:pPr>
              <w:spacing w:line="240" w:lineRule="atLeast"/>
            </w:pPr>
          </w:p>
          <w:p w14:paraId="75F40C2F" w14:textId="77777777" w:rsidR="002B2665" w:rsidRDefault="002B2665" w:rsidP="002B2665">
            <w:pPr>
              <w:spacing w:line="240" w:lineRule="atLeast"/>
            </w:pPr>
          </w:p>
          <w:p w14:paraId="2E84657B" w14:textId="77777777" w:rsidR="002B2665" w:rsidRDefault="002B2665" w:rsidP="002B2665">
            <w:pPr>
              <w:spacing w:line="240" w:lineRule="atLeast"/>
            </w:pPr>
          </w:p>
          <w:p w14:paraId="2835E3A5" w14:textId="77777777" w:rsidR="002B2665" w:rsidRDefault="002B2665" w:rsidP="002B2665">
            <w:pPr>
              <w:spacing w:line="240" w:lineRule="atLeast"/>
            </w:pPr>
          </w:p>
          <w:p w14:paraId="366B011E" w14:textId="77777777" w:rsidR="002B2665" w:rsidRDefault="002B2665" w:rsidP="002B2665">
            <w:pPr>
              <w:spacing w:line="240" w:lineRule="atLeast"/>
            </w:pPr>
          </w:p>
          <w:p w14:paraId="42169D03" w14:textId="77777777" w:rsidR="002B2665" w:rsidRDefault="002B2665" w:rsidP="002B2665">
            <w:pPr>
              <w:spacing w:line="240" w:lineRule="atLeast"/>
            </w:pPr>
          </w:p>
        </w:tc>
        <w:tc>
          <w:tcPr>
            <w:tcW w:w="425" w:type="dxa"/>
          </w:tcPr>
          <w:p w14:paraId="78925002" w14:textId="447E92A6" w:rsidR="002B2665" w:rsidRDefault="009834CC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5312" behindDoc="0" locked="0" layoutInCell="1" allowOverlap="1" wp14:anchorId="7978075C" wp14:editId="0B3E2F94">
                      <wp:simplePos x="0" y="0"/>
                      <wp:positionH relativeFrom="column">
                        <wp:posOffset>254773</wp:posOffset>
                      </wp:positionH>
                      <wp:positionV relativeFrom="paragraph">
                        <wp:posOffset>1032869</wp:posOffset>
                      </wp:positionV>
                      <wp:extent cx="5014595" cy="520065"/>
                      <wp:effectExtent l="0" t="0" r="14605" b="13335"/>
                      <wp:wrapNone/>
                      <wp:docPr id="101392193" name="Gruppieren 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4595" cy="520065"/>
                                <a:chOff x="0" y="0"/>
                                <a:chExt cx="5014888" cy="520065"/>
                              </a:xfrm>
                            </wpg:grpSpPr>
                            <wpg:grpSp>
                              <wpg:cNvPr id="1676662662" name="Gruppieren 22"/>
                              <wpg:cNvGrpSpPr/>
                              <wpg:grpSpPr>
                                <a:xfrm>
                                  <a:off x="0" y="0"/>
                                  <a:ext cx="5014888" cy="520065"/>
                                  <a:chOff x="-11622" y="0"/>
                                  <a:chExt cx="5015422" cy="520560"/>
                                </a:xfrm>
                              </wpg:grpSpPr>
                              <wpg:grpSp>
                                <wpg:cNvPr id="2000783124" name="Gruppieren 2000783124"/>
                                <wpg:cNvGrpSpPr/>
                                <wpg:grpSpPr>
                                  <a:xfrm>
                                    <a:off x="-11622" y="84950"/>
                                    <a:ext cx="5015422" cy="435610"/>
                                    <a:chOff x="-11622" y="84950"/>
                                    <a:chExt cx="5015422" cy="435610"/>
                                  </a:xfrm>
                                </wpg:grpSpPr>
                                <wpg:grpSp>
                                  <wpg:cNvPr id="44570216" name="Gruppieren 44570216"/>
                                  <wpg:cNvGrpSpPr/>
                                  <wpg:grpSpPr>
                                    <a:xfrm>
                                      <a:off x="-11622" y="84950"/>
                                      <a:ext cx="5015422" cy="435610"/>
                                      <a:chOff x="-11622" y="84950"/>
                                      <a:chExt cx="5015422" cy="435676"/>
                                    </a:xfrm>
                                  </wpg:grpSpPr>
                                  <wpg:grpSp>
                                    <wpg:cNvPr id="1147196516" name="Gruppieren 1147196516"/>
                                    <wpg:cNvGrpSpPr/>
                                    <wpg:grpSpPr>
                                      <a:xfrm>
                                        <a:off x="-11622" y="84950"/>
                                        <a:ext cx="5015422" cy="431800"/>
                                        <a:chOff x="-11723" y="84950"/>
                                        <a:chExt cx="5059211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036455613" name="Grafik 2036455613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818498446" name="Abgerundetes Rechteck 818498446"/>
                                      <wps:cNvSpPr/>
                                      <wps:spPr>
                                        <a:xfrm>
                                          <a:off x="-11723" y="250479"/>
                                          <a:ext cx="476497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31A0066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8391256" name="Abgerundetes Rechteck 1968391256"/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78E0D63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82411515" name="Abgerundetes Rechteck 1582411515"/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A481FB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6125706" name="Abgerundetes Rechteck 786125706"/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51B4D0D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3721607" name="Abgerundetes Rechteck 1663721607"/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67E7E1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6732486" name="Gerade Verbindung 967324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56620047" name="Gerade Verbindung 175662004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4261490" name="Gerade Verbindung 111426149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8328875" name="Gerade Verbindung 978328875"/>
                                <wps:cNvCnPr>
                                  <a:cxnSpLocks/>
                                  <a:endCxn id="1663721607" idx="0"/>
                                </wps:cNvCnPr>
                                <wps:spPr>
                                  <a:xfrm flipH="1">
                                    <a:off x="3682287" y="0"/>
                                    <a:ext cx="4444" cy="2589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88236765" name="Gerade Verbindung 148823676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1979234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384" y="41541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78075C" id="Gruppieren 815" o:spid="_x0000_s1252" style="position:absolute;margin-left:20.05pt;margin-top:81.35pt;width:394.85pt;height:40.95pt;z-index:252365312;mso-position-horizontal-relative:text;mso-position-vertical-relative:text" coordsize="50148,5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">
                      <v:group id="Gruppieren 22" o:spid="_x0000_s1253" style="position:absolute;width:50148;height:5200" coordorigin="-116" coordsize="50154,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">
                        <v:group id="Gruppieren 2000783124" o:spid="_x0000_s1254" style="position:absolute;left:-116;top:849;width:50154;height:4356" coordorigin="-116,849" coordsize="50154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">
                          <v:group id="Gruppieren 44570216" o:spid="_x0000_s1255" style="position:absolute;left:-116;top:849;width:50154;height:4356" coordorigin="-116,849" coordsize="50154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">
                            <v:group id="Gruppieren 1147196516" o:spid="_x0000_s1256" style="position:absolute;left:-116;top:849;width:50154;height:4318" coordorigin="-117,849" coordsize="50592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">
                              <v:shape id="Grafik 2036455613" o:spid="_x0000_s1257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">
                                <v:imagedata r:id="rId17" o:title=""/>
                                <o:lock v:ext="edit" aspectratio="f"/>
                              </v:shape>
                              <v:roundrect id="Abgerundetes Rechteck 818498446" o:spid="_x0000_s1258" style="position:absolute;left:-117;top:2504;width:4764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&#13;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131A0066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968391256" o:spid="_x0000_s1259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&#13;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678E0D63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1582411515" o:spid="_x0000_s1260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FA481FB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786125706" o:spid="_x0000_s1261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751B4D0D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663721607" o:spid="_x0000_s1262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3367E7E1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96732486" o:spid="_x0000_s1263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756620047" o:spid="_x0000_s1264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" strokecolor="#a5a5a5 [2092]" strokeweight="1.5pt">
                          <v:stroke joinstyle="miter"/>
                          <o:lock v:ext="edit" shapetype="f"/>
                        </v:line>
                        <v:line id="Gerade Verbindung 1114261490" o:spid="_x0000_s1265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" strokecolor="#a5a5a5 [2092]" strokeweight="1.5pt">
                          <v:stroke joinstyle="miter"/>
                          <o:lock v:ext="edit" shapetype="f"/>
                        </v:line>
                        <v:line id="Gerade Verbindung 978328875" o:spid="_x0000_s1266" style="position:absolute;flip:x;visibility:visible;mso-wrap-style:square" from="36822,0" to="3686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" strokecolor="#a5a5a5 [2092]" strokeweight="1.5pt">
                          <v:stroke joinstyle="miter"/>
                          <o:lock v:ext="edit" shapetype="f"/>
                        </v:line>
                        <v:line id="Gerade Verbindung 1488236765" o:spid="_x0000_s1267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68" type="#_x0000_t5" style="position:absolute;left:48693;top:415;width:1429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FE05F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2240" behindDoc="0" locked="0" layoutInCell="1" allowOverlap="1" wp14:anchorId="7BFC8DAB" wp14:editId="7841B15D">
                      <wp:simplePos x="0" y="0"/>
                      <wp:positionH relativeFrom="column">
                        <wp:posOffset>137609</wp:posOffset>
                      </wp:positionH>
                      <wp:positionV relativeFrom="paragraph">
                        <wp:posOffset>332628</wp:posOffset>
                      </wp:positionV>
                      <wp:extent cx="5139877" cy="520065"/>
                      <wp:effectExtent l="0" t="0" r="3810" b="13335"/>
                      <wp:wrapNone/>
                      <wp:docPr id="267349994" name="Gruppieren 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9877" cy="520065"/>
                                <a:chOff x="-123564" y="0"/>
                                <a:chExt cx="5139877" cy="520065"/>
                              </a:xfrm>
                            </wpg:grpSpPr>
                            <wpg:grpSp>
                              <wpg:cNvPr id="1389560" name="Gruppieren 22">
                                <a:extLst>
                                  <a:ext uri="{FF2B5EF4-FFF2-40B4-BE49-F238E27FC236}">
                                    <a16:creationId xmlns:a16="http://schemas.microsoft.com/office/drawing/2014/main" id="{E27C3543-ED51-382D-114A-17E25013917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-123564" y="0"/>
                                  <a:ext cx="5136548" cy="520065"/>
                                  <a:chOff x="-133048" y="0"/>
                                  <a:chExt cx="5136848" cy="520560"/>
                                </a:xfrm>
                              </wpg:grpSpPr>
                              <wpg:grpSp>
                                <wpg:cNvPr id="1835098785" name="Gruppieren 1835098785">
                                  <a:extLst>
                                    <a:ext uri="{FF2B5EF4-FFF2-40B4-BE49-F238E27FC236}">
                                      <a16:creationId xmlns:a16="http://schemas.microsoft.com/office/drawing/2014/main" id="{4E8AF91C-AEF8-BD80-7E57-AB76D20FEBDE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-133048" y="84950"/>
                                    <a:ext cx="5136848" cy="435610"/>
                                    <a:chOff x="-133048" y="84950"/>
                                    <a:chExt cx="5136848" cy="435610"/>
                                  </a:xfrm>
                                </wpg:grpSpPr>
                                <wpg:grpSp>
                                  <wpg:cNvPr id="534163552" name="Gruppieren 534163552">
                                    <a:extLst>
                                      <a:ext uri="{FF2B5EF4-FFF2-40B4-BE49-F238E27FC236}">
                                        <a16:creationId xmlns:a16="http://schemas.microsoft.com/office/drawing/2014/main" id="{7FB1018A-8FD2-8F37-BC1A-82AFE138FEC7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-133048" y="84950"/>
                                      <a:ext cx="5136848" cy="435610"/>
                                      <a:chOff x="-133048" y="84950"/>
                                      <a:chExt cx="5136848" cy="435676"/>
                                    </a:xfrm>
                                  </wpg:grpSpPr>
                                  <wpg:grpSp>
                                    <wpg:cNvPr id="1983909129" name="Gruppieren 1983909129">
                                      <a:extLst>
                                        <a:ext uri="{FF2B5EF4-FFF2-40B4-BE49-F238E27FC236}">
                                          <a16:creationId xmlns:a16="http://schemas.microsoft.com/office/drawing/2014/main" id="{65C9741E-4630-B43B-61B6-CAA9628327B0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-133048" y="84950"/>
                                        <a:ext cx="5136848" cy="431800"/>
                                        <a:chOff x="-134209" y="84950"/>
                                        <a:chExt cx="5181697" cy="4318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30506962" name="Grafik 93050696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D589FA0-C3F1-D04F-2BB7-C8C8315B67A6}"/>
                                            </a:ext>
                                          </a:extLst>
                                        </pic:cNvPr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493" y="84950"/>
                                          <a:ext cx="503999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24327251" name="Abgerundetes Rechteck 12432725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2A78C3A-68B7-A293-3D62-0FD299B900AC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-134209" y="260007"/>
                                          <a:ext cx="698018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39E7F02F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48123036" name="Abgerundetes Rechteck 13481230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846D34C-51F2-273F-4F2B-7F83C97BF6CA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4596384" y="244974"/>
                                          <a:ext cx="451104" cy="271776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11F5FD17" w14:textId="77777777" w:rsidR="002B2665" w:rsidRDefault="002B2665" w:rsidP="002B2665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100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163888" name="Abgerundetes Rechteck 303163888">
                                      <a:extLst>
                                        <a:ext uri="{FF2B5EF4-FFF2-40B4-BE49-F238E27FC236}">
                                          <a16:creationId xmlns:a16="http://schemas.microsoft.com/office/drawing/2014/main" id="{1235B3B4-9DA3-EDFF-F2A9-7D576D1950DF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52757" y="269008"/>
                                        <a:ext cx="468642" cy="2516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4FB0FCF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462245" name="Abgerundetes Rechteck 367462245">
                                      <a:extLst>
                                        <a:ext uri="{FF2B5EF4-FFF2-40B4-BE49-F238E27FC236}">
                                          <a16:creationId xmlns:a16="http://schemas.microsoft.com/office/drawing/2014/main" id="{6295AD53-CA0C-3616-D4DC-92CBEAF36C5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047610" y="262370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E9A315E" w14:textId="77777777" w:rsidR="002B2665" w:rsidRDefault="002B2665" w:rsidP="002B2665">
                                          <w:pPr>
                                            <w:jc w:val="center"/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omic Sans MS" w:eastAsia="Calibri" w:hAnsi="Comic Sans MS"/>
                                              <w:color w:val="0070C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02428526" name="Abgerundetes Rechteck 1702428526">
                                    <a:extLst>
                                      <a:ext uri="{FF2B5EF4-FFF2-40B4-BE49-F238E27FC236}">
                                        <a16:creationId xmlns:a16="http://schemas.microsoft.com/office/drawing/2014/main" id="{CC49572B-043C-C4E3-125D-A18B91AEA42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447971" y="258940"/>
                                      <a:ext cx="468630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64D3B2" w14:textId="77777777" w:rsidR="002B2665" w:rsidRDefault="002B2665" w:rsidP="002B2665">
                                        <w:pPr>
                                          <w:jc w:val="center"/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omic Sans MS" w:eastAsia="Calibri" w:hAnsi="Comic Sans MS"/>
                                            <w:color w:val="0070C0"/>
                                            <w:kern w:val="24"/>
                                          </w:rPr>
                                          <w:t> 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118944" name="Gerade Verbindung 122118944">
                                  <a:extLst>
                                    <a:ext uri="{FF2B5EF4-FFF2-40B4-BE49-F238E27FC236}">
                                      <a16:creationId xmlns:a16="http://schemas.microsoft.com/office/drawing/2014/main" id="{2BFE07F9-E205-201D-8051-FE098B8B69D8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734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1608845" name="Gerade Verbindung 1451608845">
                                  <a:extLst>
                                    <a:ext uri="{FF2B5EF4-FFF2-40B4-BE49-F238E27FC236}">
                                      <a16:creationId xmlns:a16="http://schemas.microsoft.com/office/drawing/2014/main" id="{E6162E0F-8594-C37A-246C-7D102603BF9A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128079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9040167" name="Gerade Verbindung 559040167">
                                  <a:extLst>
                                    <a:ext uri="{FF2B5EF4-FFF2-40B4-BE49-F238E27FC236}">
                                      <a16:creationId xmlns:a16="http://schemas.microsoft.com/office/drawing/2014/main" id="{F04710D5-4597-C916-4D76-742DCE2247D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496578" y="1399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0342998" name="Gerade Verbindung 1250342998">
                                  <a:extLst>
                                    <a:ext uri="{FF2B5EF4-FFF2-40B4-BE49-F238E27FC236}">
                                      <a16:creationId xmlns:a16="http://schemas.microsoft.com/office/drawing/2014/main" id="{21BFCDC0-7106-6DAB-DB4F-848FFDBC4B0D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3686731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98526177" name="Gerade Verbindung 1598526177">
                                  <a:extLst>
                                    <a:ext uri="{FF2B5EF4-FFF2-40B4-BE49-F238E27FC236}">
                                      <a16:creationId xmlns:a16="http://schemas.microsoft.com/office/drawing/2014/main" id="{D8FF2EA8-F637-C283-96D4-756B6879D91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789341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4173288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83598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BFC8DAB" id="Gruppieren 816" o:spid="_x0000_s1269" style="position:absolute;margin-left:10.85pt;margin-top:26.2pt;width:404.7pt;height:40.95pt;z-index:252362240;mso-position-horizontal-relative:text;mso-position-vertical-relative:text;mso-width-relative:margin" coordorigin="-1235" coordsize="51398,5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">
                      <v:group id="Gruppieren 22" o:spid="_x0000_s1270" style="position:absolute;left:-1235;width:51364;height:5200" coordorigin="-1330" coordsize="51368,5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">
                        <v:group id="Gruppieren 1835098785" o:spid="_x0000_s1271" style="position:absolute;left:-1330;top:849;width:51368;height:4356" coordorigin="-1330,849" coordsize="5136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">
                          <v:group id="Gruppieren 534163552" o:spid="_x0000_s1272" style="position:absolute;left:-1330;top:849;width:51368;height:4356" coordorigin="-1330,849" coordsize="51368,4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">
                            <v:group id="Gruppieren 1983909129" o:spid="_x0000_s1273" style="position:absolute;left:-1330;top:849;width:51368;height:4318" coordorigin="-1342,849" coordsize="51816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">
                              <v:shape id="Grafik 930506962" o:spid="_x0000_s1274" type="#_x0000_t75" style="position:absolute;left:74;top:849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">
                                <v:imagedata r:id="rId17" o:title=""/>
                                <o:lock v:ext="edit" aspectratio="f"/>
                              </v:shape>
                              <v:roundrect id="Abgerundetes Rechteck 124327251" o:spid="_x0000_s1275" style="position:absolute;left:-1342;top:2600;width:698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" fillcolor="white [3212]" strokecolor="white [3212]" strokeweight="1pt">
                                <v:stroke joinstyle="miter"/>
                                <v:textbox inset=",.5mm,,0">
                                  <w:txbxContent>
                                    <w:p w14:paraId="39E7F02F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48123036" o:spid="_x0000_s1276" style="position:absolute;left:45963;top:2449;width:4511;height:27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" fillcolor="white [3212]" strokecolor="white [3212]" strokeweight="1pt">
                                <v:stroke joinstyle="miter"/>
                                <v:textbox inset="1mm,.5mm,1mm,0">
                                  <w:txbxContent>
                                    <w:p w14:paraId="11F5FD17" w14:textId="77777777" w:rsidR="002B2665" w:rsidRDefault="002B2665" w:rsidP="002B2665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Abgerundetes Rechteck 303163888" o:spid="_x0000_s1277" style="position:absolute;left:22527;top:2690;width:4686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24FB0FCF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67462245" o:spid="_x0000_s1278" style="position:absolute;left:10476;top:2623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" fillcolor="white [3212]" strokecolor="#a5a5a5 [2092]" strokeweight="1pt">
                              <v:stroke joinstyle="miter"/>
                              <v:textbox inset="1mm,0,1mm,0">
                                <w:txbxContent>
                                  <w:p w14:paraId="4E9A315E" w14:textId="77777777" w:rsidR="002B2665" w:rsidRDefault="002B2665" w:rsidP="002B2665">
                                    <w:pPr>
                                      <w:jc w:val="center"/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omic Sans MS" w:eastAsia="Calibri" w:hAnsi="Comic Sans MS"/>
                                        <w:color w:val="0070C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Abgerundetes Rechteck 1702428526" o:spid="_x0000_s1279" style="position:absolute;left:34479;top:2589;width:468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0,1mm,0">
                              <w:txbxContent>
                                <w:p w14:paraId="0C64D3B2" w14:textId="77777777" w:rsidR="002B2665" w:rsidRDefault="002B2665" w:rsidP="002B2665">
                                  <w:pPr>
                                    <w:jc w:val="center"/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/>
                                      <w:color w:val="0070C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118944" o:spid="_x0000_s1280" style="position:absolute;visibility:visible;mso-wrap-style:square" from="2173,0" to="217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451608845" o:spid="_x0000_s1281" style="position:absolute;visibility:visible;mso-wrap-style:square" from="12807,139" to="12807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" strokecolor="#a5a5a5 [2092]" strokeweight="1.5pt">
                          <v:stroke joinstyle="miter"/>
                          <o:lock v:ext="edit" shapetype="f"/>
                        </v:line>
                        <v:line id="Gerade Verbindung 559040167" o:spid="_x0000_s1282" style="position:absolute;visibility:visible;mso-wrap-style:square" from="24965,139" to="24965,2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" strokecolor="#a5a5a5 [2092]" strokeweight="1.5pt">
                          <v:stroke joinstyle="miter"/>
                          <o:lock v:ext="edit" shapetype="f"/>
                        </v:line>
                        <v:line id="Gerade Verbindung 1250342998" o:spid="_x0000_s1283" style="position:absolute;visibility:visible;mso-wrap-style:square" from="36867,0" to="36867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" strokecolor="#a5a5a5 [2092]" strokeweight="1.5pt">
                          <v:stroke joinstyle="miter"/>
                          <o:lock v:ext="edit" shapetype="f"/>
                        </v:line>
                        <v:line id="Gerade Verbindung 1598526177" o:spid="_x0000_s1284" style="position:absolute;visibility:visible;mso-wrap-style:square" from="47893,106" to="47893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285" type="#_x0000_t5" style="position:absolute;left:48836;top:462;width:1428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2B2665">
              <w:t>a</w:t>
            </w:r>
            <w:r w:rsidR="002B2665" w:rsidRPr="007A149C">
              <w:t>)</w:t>
            </w:r>
          </w:p>
        </w:tc>
        <w:tc>
          <w:tcPr>
            <w:tcW w:w="8036" w:type="dxa"/>
            <w:gridSpan w:val="3"/>
          </w:tcPr>
          <w:p w14:paraId="2014475A" w14:textId="5AE963B5" w:rsidR="002B2665" w:rsidRDefault="00F6563F" w:rsidP="002B2665">
            <w:pPr>
              <w:rPr>
                <w:noProof/>
              </w:rPr>
            </w:pPr>
            <w:r>
              <w:rPr>
                <w:noProof/>
              </w:rPr>
              <w:t>Trag</w:t>
            </w:r>
            <w:r w:rsidR="00733CE5">
              <w:rPr>
                <w:noProof/>
              </w:rPr>
              <w:t>e</w:t>
            </w:r>
            <w:r>
              <w:rPr>
                <w:noProof/>
              </w:rPr>
              <w:t xml:space="preserve"> die fehlenden</w:t>
            </w:r>
            <w:r w:rsidRPr="00B07BD4">
              <w:rPr>
                <w:noProof/>
              </w:rPr>
              <w:t xml:space="preserve"> </w:t>
            </w:r>
            <w:r w:rsidR="002B2665" w:rsidRPr="00B07BD4">
              <w:rPr>
                <w:noProof/>
              </w:rPr>
              <w:t xml:space="preserve">Zahlen </w:t>
            </w:r>
            <w:r>
              <w:rPr>
                <w:noProof/>
              </w:rPr>
              <w:t>ein.</w:t>
            </w:r>
          </w:p>
          <w:p w14:paraId="45020D74" w14:textId="579FBD0C" w:rsidR="002B2665" w:rsidRDefault="002B2665" w:rsidP="005F005C">
            <w:pPr>
              <w:spacing w:line="240" w:lineRule="auto"/>
              <w:rPr>
                <w:noProof/>
              </w:rPr>
            </w:pPr>
          </w:p>
          <w:p w14:paraId="7ACAF919" w14:textId="7B954841" w:rsidR="002B2665" w:rsidRDefault="002B2665" w:rsidP="002B2665">
            <w:pPr>
              <w:rPr>
                <w:noProof/>
              </w:rPr>
            </w:pPr>
          </w:p>
          <w:p w14:paraId="57C32BBE" w14:textId="1577365B" w:rsidR="002B2665" w:rsidRDefault="002B2665" w:rsidP="002B2665">
            <w:pPr>
              <w:rPr>
                <w:noProof/>
              </w:rPr>
            </w:pPr>
          </w:p>
          <w:p w14:paraId="7571F502" w14:textId="3014436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FD13787" w14:textId="1ED4E24E" w:rsidR="002B2665" w:rsidRDefault="002B2665" w:rsidP="002B2665">
            <w:pPr>
              <w:pStyle w:val="berschrift9"/>
            </w:pPr>
          </w:p>
          <w:p w14:paraId="084BFBCE" w14:textId="3039CB83" w:rsidR="002B2665" w:rsidRDefault="002B2665" w:rsidP="002B2665">
            <w:pPr>
              <w:pStyle w:val="berschrift9"/>
            </w:pPr>
            <w:r>
              <w:t xml:space="preserve"> </w:t>
            </w:r>
          </w:p>
          <w:p w14:paraId="6607C56E" w14:textId="77777777" w:rsidR="002B2665" w:rsidRDefault="002B2665" w:rsidP="002B2665">
            <w:pPr>
              <w:pStyle w:val="berschrift9"/>
            </w:pPr>
            <w:r>
              <w:t xml:space="preserve">   </w:t>
            </w:r>
          </w:p>
          <w:p w14:paraId="532E049F" w14:textId="77777777" w:rsidR="002B2665" w:rsidRDefault="002B2665" w:rsidP="002B2665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277424AD" w14:textId="77777777" w:rsidR="002B2665" w:rsidRPr="005F005C" w:rsidRDefault="002B2665" w:rsidP="005F005C">
            <w:pPr>
              <w:pStyle w:val="berschrift9"/>
              <w:spacing w:line="240" w:lineRule="auto"/>
              <w:rPr>
                <w:sz w:val="12"/>
              </w:rPr>
            </w:pPr>
          </w:p>
        </w:tc>
      </w:tr>
      <w:tr w:rsidR="002B2665" w14:paraId="07170FF3" w14:textId="77777777" w:rsidTr="002B2665">
        <w:trPr>
          <w:trHeight w:val="1524"/>
        </w:trPr>
        <w:tc>
          <w:tcPr>
            <w:tcW w:w="610" w:type="dxa"/>
          </w:tcPr>
          <w:p w14:paraId="49FE964E" w14:textId="3C3FD51A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6D90BE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0FAB318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3598DFBD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44CC369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695826E2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75D8A3FC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317EC5E" w14:textId="77777777" w:rsidR="002B2665" w:rsidRDefault="002B2665" w:rsidP="002B2665">
            <w:pPr>
              <w:spacing w:line="240" w:lineRule="atLeast"/>
              <w:rPr>
                <w:noProof/>
              </w:rPr>
            </w:pPr>
          </w:p>
          <w:p w14:paraId="17D38255" w14:textId="3522DAD3" w:rsidR="002B2665" w:rsidRDefault="00E22FB7" w:rsidP="002B2665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78B85B6F" wp14:editId="0C044CFD">
                  <wp:extent cx="360000" cy="272386"/>
                  <wp:effectExtent l="0" t="0" r="2540" b="0"/>
                  <wp:docPr id="1216572062" name="Grafik 121657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83BA27D" w14:textId="77777777" w:rsidR="002B2665" w:rsidRDefault="002B2665" w:rsidP="002B2665">
            <w:pPr>
              <w:pStyle w:val="Nummerierung"/>
            </w:pPr>
            <w:r>
              <w:t>b)</w:t>
            </w:r>
          </w:p>
          <w:p w14:paraId="12D56450" w14:textId="77777777" w:rsidR="002B2665" w:rsidRDefault="002B2665" w:rsidP="002B2665">
            <w:pPr>
              <w:pStyle w:val="Nummerierung"/>
            </w:pPr>
          </w:p>
          <w:p w14:paraId="1F760ECE" w14:textId="77777777" w:rsidR="002B2665" w:rsidRDefault="002B2665" w:rsidP="002B2665">
            <w:pPr>
              <w:pStyle w:val="Nummerierung"/>
            </w:pPr>
          </w:p>
          <w:p w14:paraId="0F22C217" w14:textId="77777777" w:rsidR="002B2665" w:rsidRDefault="002B2665" w:rsidP="002B2665">
            <w:pPr>
              <w:pStyle w:val="Nummerierung"/>
            </w:pPr>
          </w:p>
          <w:p w14:paraId="437CAA3F" w14:textId="23D565CB" w:rsidR="002B2665" w:rsidRDefault="00FE05FE" w:rsidP="002B2665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68384" behindDoc="0" locked="0" layoutInCell="1" allowOverlap="1" wp14:anchorId="4CAED0F8" wp14:editId="6BB3FEBB">
                      <wp:simplePos x="0" y="0"/>
                      <wp:positionH relativeFrom="column">
                        <wp:posOffset>228324</wp:posOffset>
                      </wp:positionH>
                      <wp:positionV relativeFrom="paragraph">
                        <wp:posOffset>17872</wp:posOffset>
                      </wp:positionV>
                      <wp:extent cx="5030526" cy="471805"/>
                      <wp:effectExtent l="0" t="0" r="0" b="10795"/>
                      <wp:wrapNone/>
                      <wp:docPr id="1761848963" name="Gruppieren 8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0526" cy="471805"/>
                                <a:chOff x="0" y="0"/>
                                <a:chExt cx="5030526" cy="471805"/>
                              </a:xfrm>
                            </wpg:grpSpPr>
                            <wpg:grpSp>
                              <wpg:cNvPr id="1982042406" name="Gruppieren 5"/>
                              <wpg:cNvGrpSpPr/>
                              <wpg:grpSpPr>
                                <a:xfrm>
                                  <a:off x="0" y="0"/>
                                  <a:ext cx="4940935" cy="471805"/>
                                  <a:chOff x="0" y="0"/>
                                  <a:chExt cx="5041228" cy="47255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01937196" name="Grafik 601937196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57445"/>
                                  <a:stretch/>
                                </pic:blipFill>
                                <pic:spPr bwMode="auto">
                                  <a:xfrm>
                                    <a:off x="13784" y="0"/>
                                    <a:ext cx="5003999" cy="1991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2010903003" name="Abgerundetes Rechteck 2010903003"/>
                                <wps:cNvSpPr/>
                                <wps:spPr>
                                  <a:xfrm>
                                    <a:off x="4563073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377BD4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5775017" name="Abgerundetes Rechteck 1375775017"/>
                                <wps:cNvSpPr/>
                                <wps:spPr>
                                  <a:xfrm>
                                    <a:off x="0" y="220558"/>
                                    <a:ext cx="478155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964CBB" w14:textId="77777777" w:rsidR="002B2665" w:rsidRDefault="002B2665" w:rsidP="002B2665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654973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97811" y="46279"/>
                                  <a:ext cx="142875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ED0F8" id="Gruppieren 814" o:spid="_x0000_s1286" style="position:absolute;margin-left:18pt;margin-top:1.4pt;width:396.1pt;height:37.15pt;z-index:252368384;mso-position-horizontal-relative:text;mso-position-vertical-relative:text" coordsize="50305,47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">
                      <v:group id="_x0000_s1287" style="position:absolute;width:49409;height:4718" coordsize="50412,4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">
                        <v:shape id="Grafik 601937196" o:spid="_x0000_s1288" type="#_x0000_t75" style="position:absolute;left:137;width:50040;height:1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">
                          <v:imagedata r:id="rId20" o:title="" cropbottom="37647f"/>
                          <o:lock v:ext="edit" aspectratio="f"/>
                        </v:shape>
                        <v:roundrect id="Abgerundetes Rechteck 2010903003" o:spid="_x0000_s1289" style="position:absolute;left:45630;top:2205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34377BD4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1375775017" o:spid="_x0000_s1290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4F964CBB" w14:textId="77777777" w:rsidR="002B2665" w:rsidRDefault="002B2665" w:rsidP="002B2665">
                                <w:pPr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  <v:shape id="Dreieck 1" o:spid="_x0000_s1291" type="#_x0000_t5" style="position:absolute;left:48978;top:462;width:1428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209C0E14" w14:textId="2BE070E9" w:rsidR="002B2665" w:rsidRDefault="002B2665" w:rsidP="002B2665">
            <w:pPr>
              <w:pStyle w:val="Nummerierung"/>
            </w:pPr>
          </w:p>
        </w:tc>
        <w:tc>
          <w:tcPr>
            <w:tcW w:w="8036" w:type="dxa"/>
            <w:gridSpan w:val="3"/>
          </w:tcPr>
          <w:p w14:paraId="1DD4CAEB" w14:textId="080E692E" w:rsidR="002B2665" w:rsidRDefault="002B2665" w:rsidP="002B2665">
            <w:r>
              <w:t>Welche Zahlen liegen unter der Lupe?</w:t>
            </w:r>
            <w:r w:rsidR="00F50181">
              <w:t xml:space="preserve"> Kreise sie ein.</w:t>
            </w:r>
            <w:r>
              <w:t xml:space="preserve">                       </w:t>
            </w:r>
          </w:p>
          <w:p w14:paraId="07794EF3" w14:textId="78572502" w:rsidR="002B2665" w:rsidRDefault="002B2665" w:rsidP="002B2665"/>
          <w:p w14:paraId="53D66EE2" w14:textId="1531B19D" w:rsidR="002B2665" w:rsidRDefault="00FE05FE" w:rsidP="005F005C">
            <w:pPr>
              <w:jc w:val="center"/>
            </w:pPr>
            <w:r w:rsidRPr="00BB4417">
              <w:rPr>
                <w:noProof/>
              </w:rPr>
              <w:drawing>
                <wp:anchor distT="0" distB="0" distL="114300" distR="114300" simplePos="0" relativeHeight="252350976" behindDoc="0" locked="0" layoutInCell="1" allowOverlap="1" wp14:anchorId="28D00CAC" wp14:editId="330B2C37">
                  <wp:simplePos x="0" y="0"/>
                  <wp:positionH relativeFrom="column">
                    <wp:posOffset>1781492</wp:posOffset>
                  </wp:positionH>
                  <wp:positionV relativeFrom="paragraph">
                    <wp:posOffset>169227</wp:posOffset>
                  </wp:positionV>
                  <wp:extent cx="553720" cy="940435"/>
                  <wp:effectExtent l="0" t="155258" r="0" b="91122"/>
                  <wp:wrapNone/>
                  <wp:docPr id="294977835" name="Grafik 294977835" descr="Ein Bild, das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77835" name="Grafik 294977835" descr="Ein Bild, das Kreis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55372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181" w:rsidRPr="005F005C">
              <w:rPr>
                <w:b/>
              </w:rPr>
              <w:t>540     450      499       45      55</w:t>
            </w:r>
          </w:p>
          <w:p w14:paraId="1EC90985" w14:textId="05DE90A9" w:rsidR="002B2665" w:rsidRDefault="002B2665" w:rsidP="002B2665"/>
          <w:p w14:paraId="217EE931" w14:textId="085212EB" w:rsidR="002B2665" w:rsidRDefault="00DF5319" w:rsidP="002B2665"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2348928" behindDoc="0" locked="0" layoutInCell="1" allowOverlap="1" wp14:anchorId="36705274" wp14:editId="4232D466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58420</wp:posOffset>
                  </wp:positionV>
                  <wp:extent cx="467360" cy="121920"/>
                  <wp:effectExtent l="0" t="0" r="2540" b="5080"/>
                  <wp:wrapNone/>
                  <wp:docPr id="275080028" name="Grafik 1838921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16250" name="Grafik 1838921822"/>
                          <pic:cNvPicPr>
                            <a:picLocks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948" b="57888"/>
                          <a:stretch/>
                        </pic:blipFill>
                        <pic:spPr bwMode="auto">
                          <a:xfrm>
                            <a:off x="0" y="0"/>
                            <a:ext cx="4673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C4C748" w14:textId="0D38E067" w:rsidR="002B2665" w:rsidRDefault="002B2665" w:rsidP="002B2665">
            <w:pPr>
              <w:tabs>
                <w:tab w:val="left" w:pos="4552"/>
              </w:tabs>
              <w:rPr>
                <w:noProof/>
              </w:rPr>
            </w:pPr>
          </w:p>
          <w:p w14:paraId="441DDDC3" w14:textId="0951253B" w:rsidR="002B2665" w:rsidRDefault="002B2665" w:rsidP="002B2665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  <w:p w14:paraId="03988B3D" w14:textId="78E64930" w:rsidR="00F50181" w:rsidRDefault="00F50181" w:rsidP="00F50181"/>
          <w:p w14:paraId="185D8576" w14:textId="2D143122" w:rsidR="00F50181" w:rsidRDefault="00F50181" w:rsidP="00F50181">
            <w:pPr>
              <w:rPr>
                <w:noProof/>
              </w:rPr>
            </w:pPr>
            <w:r>
              <w:t>Vergleicht und besprecht eure Lösungen:</w:t>
            </w:r>
            <w:r w:rsidRPr="00BB4417">
              <w:rPr>
                <w:noProof/>
              </w:rPr>
              <w:t xml:space="preserve"> </w:t>
            </w:r>
          </w:p>
          <w:p w14:paraId="56D5C207" w14:textId="772576CA" w:rsidR="00F50181" w:rsidRDefault="00320CBF" w:rsidP="00F50181">
            <w:r>
              <w:t xml:space="preserve">Erklärt, wie ihr schnell die </w:t>
            </w:r>
            <w:r w:rsidR="00F50181">
              <w:t xml:space="preserve">Zahlen unter der Lupe </w:t>
            </w:r>
            <w:r>
              <w:t>findet.</w:t>
            </w:r>
          </w:p>
          <w:p w14:paraId="22C5533D" w14:textId="77777777" w:rsidR="002B2665" w:rsidRDefault="002B2665" w:rsidP="002B2665">
            <w:pPr>
              <w:rPr>
                <w:noProof/>
              </w:rPr>
            </w:pPr>
          </w:p>
        </w:tc>
      </w:tr>
      <w:tr w:rsidR="00B91A6A" w:rsidRPr="00913BC8" w14:paraId="2DE3C51D" w14:textId="77777777" w:rsidTr="00B91A6A">
        <w:trPr>
          <w:trHeight w:val="366"/>
        </w:trPr>
        <w:tc>
          <w:tcPr>
            <w:tcW w:w="610" w:type="dxa"/>
            <w:vMerge w:val="restart"/>
          </w:tcPr>
          <w:p w14:paraId="1ACB8704" w14:textId="3C689476" w:rsidR="00B91A6A" w:rsidRDefault="00B91A6A" w:rsidP="002B266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2064" behindDoc="0" locked="0" layoutInCell="1" allowOverlap="1" wp14:anchorId="3D6C764A" wp14:editId="23C702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285DED" id="Gruppieren 425" o:spid="_x0000_s1026" href="http://www.dzlm.de/vam/msk-zahlenstrahl.html" style="position:absolute;margin-left:0;margin-top:0;width:21.7pt;height:15.55pt;z-index:252312064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0D075E9A" w14:textId="77777777" w:rsidR="00B91A6A" w:rsidRDefault="00B91A6A" w:rsidP="002B2665">
            <w:pPr>
              <w:pStyle w:val="Nummerierung"/>
            </w:pPr>
            <w:r>
              <w:t>c)</w:t>
            </w:r>
          </w:p>
        </w:tc>
        <w:tc>
          <w:tcPr>
            <w:tcW w:w="6620" w:type="dxa"/>
            <w:vMerge w:val="restart"/>
          </w:tcPr>
          <w:p w14:paraId="11512FE9" w14:textId="77777777" w:rsidR="00B91A6A" w:rsidRPr="00B91A6A" w:rsidRDefault="00B91A6A" w:rsidP="00B91A6A">
            <w:pPr>
              <w:ind w:left="242" w:hanging="242"/>
            </w:pPr>
            <w:r>
              <w:t xml:space="preserve">Probiert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0111F6BA" w14:textId="73930D49" w:rsidR="00B91A6A" w:rsidRDefault="00B91A6A" w:rsidP="00B91A6A">
            <w:pPr>
              <w:pStyle w:val="Listenabsatz"/>
            </w:pPr>
            <w:r>
              <w:t xml:space="preserve">Mit </w:t>
            </w:r>
            <w:r w:rsidRPr="00B91A6A">
              <w:t xml:space="preserve">hoch- und runterscrollen </w:t>
            </w:r>
            <w:r>
              <w:t xml:space="preserve">könnt ihr </w:t>
            </w:r>
            <w:r w:rsidRPr="00B91A6A">
              <w:t xml:space="preserve">hinein- und herauszoomen </w:t>
            </w:r>
            <w:r>
              <w:br/>
            </w:r>
            <w:r w:rsidRPr="00B91A6A">
              <w:t xml:space="preserve">(am </w:t>
            </w:r>
            <w:r w:rsidR="00733CE5">
              <w:t xml:space="preserve">Computer die </w:t>
            </w:r>
            <w:r w:rsidRPr="00B91A6A">
              <w:t>linke Maustaste</w:t>
            </w:r>
            <w:r>
              <w:t xml:space="preserve"> gedrückt halten</w:t>
            </w:r>
            <w:r w:rsidRPr="00B91A6A">
              <w:t xml:space="preserve">). </w:t>
            </w:r>
          </w:p>
          <w:p w14:paraId="35D64A9B" w14:textId="0DD25B8D" w:rsidR="00B91A6A" w:rsidRDefault="00B91A6A" w:rsidP="00B91A6A">
            <w:pPr>
              <w:pStyle w:val="Listenabsatz"/>
            </w:pPr>
            <w:r>
              <w:t>Mit Finger oder Maus auf dem Zahlenstrahl könnt ihr den sichtbaren Abschnitt verschieben.</w:t>
            </w:r>
          </w:p>
          <w:p w14:paraId="41563E07" w14:textId="32C9E107" w:rsidR="00B91A6A" w:rsidRDefault="00B91A6A" w:rsidP="00B91A6A">
            <w:r>
              <w:t xml:space="preserve">Stellt euch jetzt gegenseitig Aufgaben, wie z.B. </w:t>
            </w:r>
          </w:p>
          <w:p w14:paraId="09D8CC3D" w14:textId="0F77C44A" w:rsidR="00B91A6A" w:rsidRPr="00B91A6A" w:rsidRDefault="00B91A6A" w:rsidP="00B91A6A">
            <w:pPr>
              <w:pStyle w:val="Listenabsatz"/>
            </w:pPr>
            <w:r>
              <w:t xml:space="preserve">Findet die 455. Zwischen welchen Zehnerzahlen liegt sie? </w:t>
            </w:r>
            <w:r>
              <w:br/>
              <w:t>Zwischen welchen Hunderterzahlen liegt sie?</w:t>
            </w:r>
          </w:p>
        </w:tc>
        <w:tc>
          <w:tcPr>
            <w:tcW w:w="1416" w:type="dxa"/>
            <w:gridSpan w:val="2"/>
          </w:tcPr>
          <w:p w14:paraId="5D1FF416" w14:textId="77777777" w:rsidR="00B91A6A" w:rsidRPr="00913BC8" w:rsidRDefault="00B91A6A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B91A6A" w14:paraId="7BFE07BA" w14:textId="77777777" w:rsidTr="00B91A6A">
        <w:trPr>
          <w:trHeight w:val="596"/>
        </w:trPr>
        <w:tc>
          <w:tcPr>
            <w:tcW w:w="610" w:type="dxa"/>
            <w:vMerge/>
          </w:tcPr>
          <w:p w14:paraId="160DAA33" w14:textId="77777777" w:rsidR="00B91A6A" w:rsidRDefault="00B91A6A" w:rsidP="002B266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5473701" w14:textId="77777777" w:rsidR="00B91A6A" w:rsidRDefault="00B91A6A" w:rsidP="002B2665">
            <w:pPr>
              <w:pStyle w:val="Nummerierung"/>
            </w:pPr>
          </w:p>
        </w:tc>
        <w:tc>
          <w:tcPr>
            <w:tcW w:w="6620" w:type="dxa"/>
            <w:vMerge/>
          </w:tcPr>
          <w:p w14:paraId="390BC859" w14:textId="77777777" w:rsidR="00B91A6A" w:rsidRPr="00451172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1411C418" w14:textId="77777777" w:rsidR="00B91A6A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089C8452" w14:textId="77777777" w:rsidR="00B91A6A" w:rsidRPr="009C489B" w:rsidRDefault="00B91A6A" w:rsidP="002B2665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78CE8B8" w14:textId="77777777" w:rsidR="00B91A6A" w:rsidRPr="00F54C13" w:rsidRDefault="00B91A6A" w:rsidP="002B2665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40680635" w14:textId="505C47BD" w:rsidR="002E328D" w:rsidRDefault="002E328D" w:rsidP="002E328D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03D87566" wp14:editId="23298C9E">
                  <wp:extent cx="808990" cy="808990"/>
                  <wp:effectExtent l="0" t="0" r="3810" b="3810"/>
                  <wp:docPr id="1510453986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68E6A" w14:textId="77777777" w:rsidR="002E328D" w:rsidRDefault="002E328D" w:rsidP="002E328D">
            <w:pPr>
              <w:spacing w:line="240" w:lineRule="auto"/>
              <w:rPr>
                <w:sz w:val="14"/>
                <w:szCs w:val="14"/>
              </w:rPr>
            </w:pPr>
          </w:p>
          <w:p w14:paraId="73C8DE1E" w14:textId="287AE8ED" w:rsidR="00B91A6A" w:rsidRPr="00DD07F3" w:rsidRDefault="002E328D" w:rsidP="00DD07F3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47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</w:t>
              </w:r>
              <w:r w:rsidRPr="002E328D">
                <w:rPr>
                  <w:rStyle w:val="Hyperlink"/>
                  <w:sz w:val="14"/>
                  <w:szCs w:val="14"/>
                  <w:u w:val="none"/>
                </w:rPr>
                <w:t>h</w:t>
              </w:r>
              <w:r w:rsidRPr="002E328D">
                <w:rPr>
                  <w:rStyle w:val="Hyperlink"/>
                  <w:sz w:val="14"/>
                  <w:szCs w:val="14"/>
                  <w:u w:val="none"/>
                </w:rPr>
                <w:t>len</w:t>
              </w:r>
              <w:r w:rsidRPr="002E328D">
                <w:rPr>
                  <w:rStyle w:val="Hyperlink"/>
                  <w:sz w:val="14"/>
                  <w:szCs w:val="14"/>
                  <w:u w:val="none"/>
                </w:rPr>
                <w:t>s</w:t>
              </w:r>
              <w:r w:rsidRPr="002E328D">
                <w:rPr>
                  <w:rStyle w:val="Hyperlink"/>
                  <w:sz w:val="14"/>
                  <w:szCs w:val="14"/>
                  <w:u w:val="none"/>
                </w:rPr>
                <w:t>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C4C312B" w14:textId="77777777" w:rsidR="00831EC7" w:rsidRDefault="00831EC7">
      <w:pPr>
        <w:rPr>
          <w:b/>
          <w:bCs/>
        </w:r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31EC7" w:rsidRPr="00230A99" w14:paraId="1F234340" w14:textId="77777777" w:rsidTr="00866D52">
        <w:tc>
          <w:tcPr>
            <w:tcW w:w="610" w:type="dxa"/>
          </w:tcPr>
          <w:p w14:paraId="4231B59F" w14:textId="77449811" w:rsidR="00831EC7" w:rsidRPr="00230A99" w:rsidRDefault="00831EC7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3.4</w:t>
            </w:r>
          </w:p>
        </w:tc>
        <w:tc>
          <w:tcPr>
            <w:tcW w:w="8461" w:type="dxa"/>
            <w:gridSpan w:val="2"/>
          </w:tcPr>
          <w:p w14:paraId="08116A2F" w14:textId="2FF0D68A" w:rsidR="00831EC7" w:rsidRPr="00230A99" w:rsidRDefault="00831EC7" w:rsidP="00866D52">
            <w:pPr>
              <w:pStyle w:val="berschrift3"/>
            </w:pPr>
            <w:r>
              <w:t xml:space="preserve">Abschnitte auf verschiedenen </w:t>
            </w:r>
            <w:r w:rsidR="00C03A9B">
              <w:t>Zahlens</w:t>
            </w:r>
            <w:r>
              <w:t>trahlen</w:t>
            </w:r>
          </w:p>
        </w:tc>
      </w:tr>
      <w:tr w:rsidR="00831EC7" w:rsidRPr="005A396A" w14:paraId="75957DBE" w14:textId="77777777" w:rsidTr="00866D52">
        <w:tc>
          <w:tcPr>
            <w:tcW w:w="610" w:type="dxa"/>
          </w:tcPr>
          <w:p w14:paraId="26D7AE3E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B4438A5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433DEDA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9D306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0EE2EB94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744D4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2C585B2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5EA6BC87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3D9B7018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F281586" w14:textId="77777777" w:rsidR="00831EC7" w:rsidRPr="00E90BA9" w:rsidRDefault="00831EC7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FCE7021" w14:textId="00B25DA2" w:rsidR="00831EC7" w:rsidRDefault="00831EC7" w:rsidP="00866D52">
            <w:pPr>
              <w:pStyle w:val="Ausflltext"/>
            </w:pPr>
            <w:r>
              <w:t xml:space="preserve">Wo ist die 10? </w:t>
            </w:r>
            <w:r w:rsidR="00F50181">
              <w:t>W</w:t>
            </w:r>
            <w:r>
              <w:t>o ist die 83?</w:t>
            </w:r>
            <w:r w:rsidR="00F50181">
              <w:t xml:space="preserve"> Trage </w:t>
            </w:r>
            <w:r w:rsidR="00F40434">
              <w:t>i</w:t>
            </w:r>
            <w:r w:rsidR="00C03A9B">
              <w:t>n beide Zahlenstrahle ein.</w:t>
            </w:r>
          </w:p>
          <w:p w14:paraId="7DB0492C" w14:textId="77777777" w:rsidR="00831EC7" w:rsidRDefault="00831EC7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10DA3B" wp14:editId="5DCDAF39">
                      <wp:extent cx="5147945" cy="568889"/>
                      <wp:effectExtent l="0" t="0" r="0" b="3175"/>
                      <wp:docPr id="1549739725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8889"/>
                                <a:chOff x="0" y="0"/>
                                <a:chExt cx="5147945" cy="5688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850365" name="Grafik 958503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9599425" name="Abgerundetes Rechteck 10"/>
                              <wps:cNvSpPr/>
                              <wps:spPr>
                                <a:xfrm>
                                  <a:off x="11927" y="31361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513031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825842" name="Abgerundetes Rechteck 10"/>
                              <wps:cNvSpPr/>
                              <wps:spPr>
                                <a:xfrm>
                                  <a:off x="4568024" y="31688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B28B02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0DA3B" id="Gruppieren 14" o:spid="_x0000_s1292" style="width:405.35pt;height:44.8pt;mso-position-horizontal-relative:char;mso-position-vertical-relative:line" coordsize="51479,56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">
                      <v:shape id="Grafik 95850365" o:spid="_x0000_s1293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">
                        <v:imagedata r:id="rId33" o:title="" cropbottom="28353f"/>
                      </v:shape>
                      <v:roundrect id="_x0000_s1294" style="position:absolute;left:119;top:3136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2E513031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5" style="position:absolute;left:45680;top:3168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" fillcolor="white [3212]" stroked="f" strokeweight="1pt">
                        <v:stroke joinstyle="miter"/>
                        <v:textbox inset="1mm,.5mm,1mm,0">
                          <w:txbxContent>
                            <w:p w14:paraId="7BB28B02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260DAC3E" w14:textId="687DD21D" w:rsidR="00831EC7" w:rsidRPr="005A396A" w:rsidRDefault="00831EC7" w:rsidP="00866D52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A20CA0" wp14:editId="7BBEBA03">
                      <wp:extent cx="5147945" cy="576129"/>
                      <wp:effectExtent l="0" t="0" r="0" b="0"/>
                      <wp:docPr id="1913543169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76129"/>
                                <a:chOff x="0" y="0"/>
                                <a:chExt cx="5147945" cy="576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143807" name="Grafik 1236143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51865782" name="Abgerundetes Rechteck 10"/>
                              <wps:cNvSpPr/>
                              <wps:spPr>
                                <a:xfrm>
                                  <a:off x="11927" y="320338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8BC94F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1047584" name="Abgerundetes Rechteck 10"/>
                              <wps:cNvSpPr/>
                              <wps:spPr>
                                <a:xfrm>
                                  <a:off x="4568024" y="324129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B69FAA" w14:textId="77777777" w:rsidR="00831EC7" w:rsidRPr="00E12477" w:rsidRDefault="00831EC7" w:rsidP="00831EC7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20CA0" id="_x0000_s1296" style="width:405.35pt;height:45.35pt;mso-position-horizontal-relative:char;mso-position-vertical-relative:line" coordsize="51479,57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">
                      <v:shape id="Grafik 1236143807" o:spid="_x0000_s129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">
                        <v:imagedata r:id="rId33" o:title="" cropbottom="28353f"/>
                      </v:shape>
                      <v:roundrect id="_x0000_s1298" style="position:absolute;left:119;top:3203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" fillcolor="white [3212]" stroked="f" strokeweight="1pt">
                        <v:stroke joinstyle="miter"/>
                        <v:textbox inset=",.5mm,,0">
                          <w:txbxContent>
                            <w:p w14:paraId="0B8BC94F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299" style="position:absolute;left:45680;top:3241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" fillcolor="white [3212]" stroked="f" strokeweight="1pt">
                        <v:stroke joinstyle="miter"/>
                        <v:textbox inset="1mm,.5mm,1mm,0">
                          <w:txbxContent>
                            <w:p w14:paraId="0CB69FAA" w14:textId="77777777" w:rsidR="00831EC7" w:rsidRPr="00E12477" w:rsidRDefault="00831EC7" w:rsidP="00831EC7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831EC7" w:rsidDel="008B7859" w14:paraId="1F03A69A" w14:textId="77777777" w:rsidTr="00866D52">
        <w:trPr>
          <w:trHeight w:val="1253"/>
        </w:trPr>
        <w:tc>
          <w:tcPr>
            <w:tcW w:w="610" w:type="dxa"/>
          </w:tcPr>
          <w:p w14:paraId="4EDD1026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  <w:p w14:paraId="11C170A0" w14:textId="77777777" w:rsidR="00831EC7" w:rsidRDefault="00831EC7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50A7667" w14:textId="77777777" w:rsidR="00831EC7" w:rsidRDefault="00831EC7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3D6D23D0" w14:textId="6760414F" w:rsidR="00831EC7" w:rsidDel="008B7859" w:rsidRDefault="005C6C34" w:rsidP="00866D52">
            <w:pPr>
              <w:pStyle w:val="Ausflltext"/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9AB4160" wp14:editId="213ACD70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69237</wp:posOffset>
                      </wp:positionV>
                      <wp:extent cx="1085850" cy="516041"/>
                      <wp:effectExtent l="152400" t="0" r="19050" b="17780"/>
                      <wp:wrapNone/>
                      <wp:docPr id="132424304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516041"/>
                              </a:xfrm>
                              <a:prstGeom prst="wedgeRoundRectCallout">
                                <a:avLst>
                                  <a:gd name="adj1" fmla="val -62746"/>
                                  <a:gd name="adj2" fmla="val -313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53028" w14:textId="61ECEE14" w:rsidR="00831EC7" w:rsidRPr="00C03A9B" w:rsidRDefault="00B91A6A" w:rsidP="00C03A9B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 den 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>längeren</w:t>
                                  </w:r>
                                  <w:r w:rsidR="00C059E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Striche</w:t>
                                  </w:r>
                                  <w:r w:rsidR="00733CE5"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tehen </w:t>
                                  </w:r>
                                  <w:r w:rsidR="00831EC7" w:rsidRPr="00C03A9B">
                                    <w:rPr>
                                      <w:sz w:val="18"/>
                                      <w:szCs w:val="18"/>
                                    </w:rPr>
                                    <w:t>immer Zehner.</w:t>
                                  </w:r>
                                </w:p>
                                <w:p w14:paraId="29451C17" w14:textId="77777777" w:rsidR="00831EC7" w:rsidRPr="00C03A9B" w:rsidRDefault="00831EC7" w:rsidP="00C03A9B">
                                  <w:pPr>
                                    <w:pStyle w:val="SprechbaseBeschreibung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B4160" id="_x0000_s1300" type="#_x0000_t62" style="position:absolute;margin-left:47.7pt;margin-top:5.45pt;width:85.5pt;height:40.6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" adj="-2753,10124" fillcolor="white [3201]" strokecolor="#bfbfbf [2412]" strokeweight="1pt">
                      <v:textbox inset="2mm,1mm,1mm,0">
                        <w:txbxContent>
                          <w:p w14:paraId="10F53028" w14:textId="61ECEE14" w:rsidR="00831EC7" w:rsidRPr="00C03A9B" w:rsidRDefault="00B91A6A" w:rsidP="00C03A9B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 den 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>längeren</w:t>
                            </w:r>
                            <w:r w:rsidR="00C059E7"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Striche</w:t>
                            </w:r>
                            <w:r w:rsidR="00733CE5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tehen </w:t>
                            </w:r>
                            <w:r w:rsidR="00831EC7" w:rsidRPr="00C03A9B">
                              <w:rPr>
                                <w:sz w:val="18"/>
                                <w:szCs w:val="18"/>
                              </w:rPr>
                              <w:t>immer Zehner.</w:t>
                            </w:r>
                          </w:p>
                          <w:p w14:paraId="29451C17" w14:textId="77777777" w:rsidR="00831EC7" w:rsidRPr="00C03A9B" w:rsidRDefault="00831EC7" w:rsidP="00C03A9B">
                            <w:pPr>
                              <w:pStyle w:val="SprechbaseBeschreibung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19872" behindDoc="0" locked="0" layoutInCell="1" allowOverlap="1" wp14:anchorId="59057E00" wp14:editId="67E7FB9B">
                      <wp:simplePos x="0" y="0"/>
                      <wp:positionH relativeFrom="column">
                        <wp:posOffset>175</wp:posOffset>
                      </wp:positionH>
                      <wp:positionV relativeFrom="paragraph">
                        <wp:posOffset>17364</wp:posOffset>
                      </wp:positionV>
                      <wp:extent cx="555171" cy="732769"/>
                      <wp:effectExtent l="0" t="0" r="0" b="4445"/>
                      <wp:wrapNone/>
                      <wp:docPr id="12110440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171" cy="732769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724960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8525398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3629D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57E00" id="Gruppieren 20" o:spid="_x0000_s1301" style="position:absolute;margin-left:0;margin-top:1.35pt;width:43.7pt;height:57.7pt;z-index:251919872;mso-position-horizontal-relative:text;mso-position-vertical-relative:text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">
                      <v:shape id="Grafik 4" o:spid="_x0000_s1302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">
                        <v:imagedata r:id="rId49" o:title="" chromakey="white"/>
                      </v:shape>
                      <v:shape id="_x0000_s130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B53629D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55E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7FFC13E9" wp14:editId="3ECEDE8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79747</wp:posOffset>
                      </wp:positionV>
                      <wp:extent cx="2506345" cy="515620"/>
                      <wp:effectExtent l="0" t="0" r="160655" b="17780"/>
                      <wp:wrapNone/>
                      <wp:docPr id="435424907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6345" cy="515620"/>
                              </a:xfrm>
                              <a:prstGeom prst="wedgeRoundRectCallout">
                                <a:avLst>
                                  <a:gd name="adj1" fmla="val 55241"/>
                                  <a:gd name="adj2" fmla="val -3055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00E24E" w14:textId="21CE0189" w:rsidR="00C03A9B" w:rsidRDefault="00831EC7" w:rsidP="005F005C">
                                  <w:pPr>
                                    <w:pStyle w:val="SprechbaseBeschreibu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Das stimmt nicht immer.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Der Abstand zwischen </w:t>
                                  </w:r>
                                  <w:r w:rsidR="00D424AE">
                                    <w:rPr>
                                      <w:sz w:val="18"/>
                                      <w:szCs w:val="18"/>
                                    </w:rPr>
                                    <w:t>Startzahl und Endzahl am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Zahlenstrahl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t xml:space="preserve">sagt uns, </w:t>
                                  </w:r>
                                  <w:r w:rsidR="00855EDA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welche Abschnitte </w:t>
                                  </w:r>
                                  <w:r w:rsidR="005C6C34">
                                    <w:rPr>
                                      <w:sz w:val="18"/>
                                      <w:szCs w:val="18"/>
                                    </w:rPr>
                                    <w:t>der Zahlenstrahl</w:t>
                                  </w:r>
                                  <w:r w:rsidR="00C059E7">
                                    <w:rPr>
                                      <w:sz w:val="18"/>
                                      <w:szCs w:val="18"/>
                                    </w:rPr>
                                    <w:t xml:space="preserve"> zerlegt ist</w:t>
                                  </w: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498A0955" w14:textId="6718BA66" w:rsidR="00C03A9B" w:rsidRDefault="00C03A9B" w:rsidP="005F005C">
                                  <w:pPr>
                                    <w:pStyle w:val="SprechbaseBeschreibung"/>
                                  </w:pPr>
                                  <w:r w:rsidRPr="00C03A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000" tIns="0" rIns="36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C13E9" id="Rechteckige Legende 28" o:spid="_x0000_s1304" type="#_x0000_t62" style="position:absolute;margin-left:154.15pt;margin-top:6.3pt;width:197.35pt;height:40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" adj="22732,10140" fillcolor="white [3201]" strokecolor="#bfbfbf [2412]" strokeweight="1pt">
                      <v:textbox inset="1mm,0,1mm,0">
                        <w:txbxContent>
                          <w:p w14:paraId="0400E24E" w14:textId="21CE0189" w:rsidR="00C03A9B" w:rsidRDefault="00831EC7" w:rsidP="005F005C">
                            <w:pPr>
                              <w:pStyle w:val="SprechbaseBeschreibung"/>
                              <w:rPr>
                                <w:sz w:val="18"/>
                                <w:szCs w:val="18"/>
                              </w:rPr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Das stimmt nicht immer.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Der Abstand zwischen </w:t>
                            </w:r>
                            <w:r w:rsidR="00D424AE">
                              <w:rPr>
                                <w:sz w:val="18"/>
                                <w:szCs w:val="18"/>
                              </w:rPr>
                              <w:t>Startzahl und Endzahl am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Zahlenstrahl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t xml:space="preserve">sagt uns, </w:t>
                            </w:r>
                            <w:r w:rsidR="00855EDA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welche Abschnitte </w:t>
                            </w:r>
                            <w:r w:rsidR="005C6C34">
                              <w:rPr>
                                <w:sz w:val="18"/>
                                <w:szCs w:val="18"/>
                              </w:rPr>
                              <w:t>der Zahlenstrahl</w:t>
                            </w:r>
                            <w:r w:rsidR="00C059E7">
                              <w:rPr>
                                <w:sz w:val="18"/>
                                <w:szCs w:val="18"/>
                              </w:rPr>
                              <w:t xml:space="preserve"> zerlegt ist</w:t>
                            </w: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498A0955" w14:textId="6718BA66" w:rsidR="00C03A9B" w:rsidRDefault="00C03A9B" w:rsidP="005F005C">
                            <w:pPr>
                              <w:pStyle w:val="SprechbaseBeschreibung"/>
                            </w:pPr>
                            <w:r w:rsidRPr="00C03A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1EC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20896" behindDoc="0" locked="0" layoutInCell="1" allowOverlap="1" wp14:anchorId="4B753783" wp14:editId="49AC52CF">
                      <wp:simplePos x="0" y="0"/>
                      <wp:positionH relativeFrom="column">
                        <wp:posOffset>4464322</wp:posOffset>
                      </wp:positionH>
                      <wp:positionV relativeFrom="paragraph">
                        <wp:posOffset>52342</wp:posOffset>
                      </wp:positionV>
                      <wp:extent cx="547370" cy="723782"/>
                      <wp:effectExtent l="0" t="0" r="0" b="635"/>
                      <wp:wrapNone/>
                      <wp:docPr id="135609593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3782"/>
                                <a:chOff x="0" y="0"/>
                                <a:chExt cx="547370" cy="723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808614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9828489" name="Textfeld 12"/>
                              <wps:cNvSpPr txBox="1"/>
                              <wps:spPr>
                                <a:xfrm>
                                  <a:off x="107059" y="57691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FB0D15" w14:textId="77777777" w:rsidR="00831EC7" w:rsidRPr="00AD6B15" w:rsidRDefault="00831EC7" w:rsidP="00831EC7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AD6B1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753783" id="_x0000_s1305" style="position:absolute;margin-left:351.5pt;margin-top:4.1pt;width:43.1pt;height:57pt;z-index:251920896;mso-position-horizontal-relative:text;mso-position-vertical-relative:text;mso-width-relative:margin;mso-height-relative:margin" coordsize="5473,72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">
                      <v:shape id="Grafik 10" o:spid="_x0000_s130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">
                        <v:imagedata r:id="rId51" o:title="" chromakey="white"/>
                      </v:shape>
                      <v:shape id="_x0000_s1307" type="#_x0000_t202" style="position:absolute;left:1070;top:576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8FB0D15" w14:textId="77777777" w:rsidR="00831EC7" w:rsidRPr="00AD6B15" w:rsidRDefault="00831EC7" w:rsidP="00831EC7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D6B1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31EC7" w14:paraId="4930B15B" w14:textId="77777777" w:rsidTr="00866D52">
        <w:trPr>
          <w:trHeight w:val="461"/>
        </w:trPr>
        <w:tc>
          <w:tcPr>
            <w:tcW w:w="610" w:type="dxa"/>
          </w:tcPr>
          <w:p w14:paraId="2BAA2690" w14:textId="4BB88585" w:rsidR="00831EC7" w:rsidRDefault="00C71668" w:rsidP="00866D52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0E72F7D" wp14:editId="5CE6F3F3">
                  <wp:extent cx="360000" cy="272386"/>
                  <wp:effectExtent l="0" t="0" r="2540" b="0"/>
                  <wp:docPr id="1396582146" name="Grafik 139658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96369C" w14:textId="77777777" w:rsidR="00831EC7" w:rsidRDefault="00831EC7" w:rsidP="00866D52">
            <w:pPr>
              <w:pStyle w:val="Nummerierung"/>
            </w:pPr>
          </w:p>
        </w:tc>
        <w:tc>
          <w:tcPr>
            <w:tcW w:w="8036" w:type="dxa"/>
          </w:tcPr>
          <w:p w14:paraId="52B9BF69" w14:textId="628AE5B7" w:rsidR="00831EC7" w:rsidRDefault="00D424AE" w:rsidP="008F2D09">
            <w:pPr>
              <w:pStyle w:val="Listenabsatz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Warum </w:t>
            </w:r>
            <w:r w:rsidR="00831EC7">
              <w:rPr>
                <w:noProof/>
                <w:lang w:eastAsia="de-DE"/>
              </w:rPr>
              <w:t>meint Tara</w:t>
            </w:r>
            <w:r>
              <w:rPr>
                <w:noProof/>
                <w:lang w:eastAsia="de-DE"/>
              </w:rPr>
              <w:t>, dass die</w:t>
            </w:r>
            <w:r w:rsidR="00831EC7">
              <w:rPr>
                <w:noProof/>
                <w:lang w:eastAsia="de-DE"/>
              </w:rPr>
              <w:t xml:space="preserve"> </w:t>
            </w:r>
            <w:r w:rsidR="00831EC7" w:rsidRPr="00AD6B15">
              <w:t>Start- und Endzahl wichtig</w:t>
            </w:r>
            <w:r>
              <w:t xml:space="preserve"> sind</w:t>
            </w:r>
            <w:r w:rsidR="00831EC7" w:rsidRPr="00AD6B15">
              <w:t>?</w:t>
            </w:r>
          </w:p>
          <w:p w14:paraId="3AF0F696" w14:textId="6B0FA807" w:rsidR="003F0346" w:rsidRDefault="00831EC7" w:rsidP="008F2D09">
            <w:pPr>
              <w:pStyle w:val="Listenabsatz"/>
              <w:rPr>
                <w:noProof/>
                <w:lang w:eastAsia="de-DE"/>
              </w:rPr>
            </w:pPr>
            <w:r w:rsidRPr="00AD6B15">
              <w:t xml:space="preserve">Wie findet </w:t>
            </w:r>
            <w:r>
              <w:t xml:space="preserve">Tara </w:t>
            </w:r>
            <w:r w:rsidRPr="00AD6B15">
              <w:t>heraus</w:t>
            </w:r>
            <w:r>
              <w:rPr>
                <w:noProof/>
                <w:lang w:eastAsia="de-DE"/>
              </w:rPr>
              <w:t xml:space="preserve">, wie groß die Abschnitte </w:t>
            </w:r>
            <w:r w:rsidR="00D424AE">
              <w:rPr>
                <w:noProof/>
                <w:lang w:eastAsia="de-DE"/>
              </w:rPr>
              <w:t xml:space="preserve">zwischen den längeren Strichen </w:t>
            </w:r>
            <w:r>
              <w:rPr>
                <w:noProof/>
                <w:lang w:eastAsia="de-DE"/>
              </w:rPr>
              <w:t>sind?</w:t>
            </w:r>
          </w:p>
        </w:tc>
      </w:tr>
    </w:tbl>
    <w:p w14:paraId="130F7F8B" w14:textId="77777777" w:rsidR="003F0346" w:rsidRDefault="003F0346">
      <w:pPr>
        <w:rPr>
          <w:b/>
          <w:bCs/>
        </w:rPr>
        <w:sectPr w:rsidR="003F0346" w:rsidSect="00C75E4D">
          <w:headerReference w:type="default" r:id="rId5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-32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3F0346" w:rsidDel="0008511F" w14:paraId="00199EC5" w14:textId="77777777" w:rsidTr="003F0346">
        <w:tc>
          <w:tcPr>
            <w:tcW w:w="610" w:type="dxa"/>
          </w:tcPr>
          <w:p w14:paraId="3D2E2757" w14:textId="0ADE69DA" w:rsidR="003F0346" w:rsidRDefault="003F0346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w:t>3.5</w:t>
            </w:r>
          </w:p>
        </w:tc>
        <w:tc>
          <w:tcPr>
            <w:tcW w:w="8461" w:type="dxa"/>
            <w:gridSpan w:val="2"/>
          </w:tcPr>
          <w:p w14:paraId="2EA80D79" w14:textId="1529F8A6" w:rsidR="003F0346" w:rsidDel="0008511F" w:rsidRDefault="00262199" w:rsidP="003F0346">
            <w:pPr>
              <w:pStyle w:val="berschrift3"/>
              <w:rPr>
                <w:noProof/>
              </w:rPr>
            </w:pPr>
            <w:r w:rsidRPr="005C6C34">
              <w:rPr>
                <w:noProof/>
              </w:rPr>
              <w:drawing>
                <wp:anchor distT="0" distB="0" distL="114300" distR="114300" simplePos="0" relativeHeight="252274176" behindDoc="0" locked="0" layoutInCell="1" allowOverlap="1" wp14:anchorId="261C92FA" wp14:editId="2E612150">
                  <wp:simplePos x="0" y="0"/>
                  <wp:positionH relativeFrom="column">
                    <wp:posOffset>4047068</wp:posOffset>
                  </wp:positionH>
                  <wp:positionV relativeFrom="paragraph">
                    <wp:posOffset>153035</wp:posOffset>
                  </wp:positionV>
                  <wp:extent cx="457200" cy="457200"/>
                  <wp:effectExtent l="0" t="0" r="0" b="0"/>
                  <wp:wrapNone/>
                  <wp:docPr id="1511481964" name="Grafik 800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6864" name="Grafik 800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C34">
              <w:rPr>
                <w:noProof/>
              </w:rPr>
              <w:t>Aufbau</w:t>
            </w:r>
            <w:r>
              <w:rPr>
                <w:noProof/>
              </w:rPr>
              <w:t xml:space="preserve"> </w:t>
            </w:r>
            <w:r w:rsidR="003F0346">
              <w:rPr>
                <w:noProof/>
              </w:rPr>
              <w:t xml:space="preserve">des Zahlenstrahls </w:t>
            </w:r>
            <w:r>
              <w:rPr>
                <w:noProof/>
              </w:rPr>
              <w:t>vergleichen</w:t>
            </w:r>
          </w:p>
        </w:tc>
      </w:tr>
      <w:tr w:rsidR="003F0346" w:rsidRPr="00BB4417" w14:paraId="43CD38E1" w14:textId="77777777" w:rsidTr="003F0346">
        <w:tc>
          <w:tcPr>
            <w:tcW w:w="610" w:type="dxa"/>
          </w:tcPr>
          <w:p w14:paraId="1FD48132" w14:textId="244B4610" w:rsidR="003F0346" w:rsidRDefault="0069670E" w:rsidP="003F034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5824" behindDoc="0" locked="0" layoutInCell="1" allowOverlap="1" wp14:anchorId="76CBA867" wp14:editId="1F0D2849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4445" b="0"/>
                      <wp:wrapNone/>
                      <wp:docPr id="1706130917" name="Gruppieren 806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4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71197" id="Gruppieren 806" o:spid="_x0000_s1026" href="https://mathe-sicher-koennen.dzlm.de/erklaervideos?nid=711" style="position:absolute;margin-left:0;margin-top:.65pt;width:22.65pt;height:14.45pt;z-index:252045824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&#13;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" fillcolor="white [3212]" stroked="f" strokeweight="1pt"/>
                    </v:group>
                  </w:pict>
                </mc:Fallback>
              </mc:AlternateContent>
            </w:r>
          </w:p>
          <w:p w14:paraId="366D15AF" w14:textId="4A9D8FFD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11E5AF19" w14:textId="3C837C49" w:rsidR="003F0346" w:rsidRDefault="003F0346" w:rsidP="003F0346">
            <w:pPr>
              <w:spacing w:line="240" w:lineRule="atLeast"/>
              <w:rPr>
                <w:noProof/>
              </w:rPr>
            </w:pPr>
          </w:p>
          <w:p w14:paraId="337B015D" w14:textId="566CF7B7" w:rsidR="003F0346" w:rsidRDefault="00C71668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D68085D" wp14:editId="09F29463">
                  <wp:extent cx="360000" cy="272386"/>
                  <wp:effectExtent l="0" t="0" r="2540" b="0"/>
                  <wp:docPr id="1062647892" name="Grafik 1062647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F017DE" w14:textId="7FF5F11C" w:rsidR="003F0346" w:rsidRDefault="003F0346" w:rsidP="003F0346">
            <w:pPr>
              <w:pStyle w:val="Nummerierung"/>
            </w:pPr>
            <w:r>
              <w:t>a)</w:t>
            </w:r>
          </w:p>
          <w:p w14:paraId="65D05346" w14:textId="22D4F45D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0417840B" w14:textId="2732149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Seht euch das Erklävideo an und überlegt gemeinsam: </w:t>
            </w:r>
          </w:p>
          <w:p w14:paraId="153144C8" w14:textId="42C54E67" w:rsidR="003F0346" w:rsidRDefault="003F0346" w:rsidP="003F0346">
            <w:pPr>
              <w:rPr>
                <w:noProof/>
              </w:rPr>
            </w:pPr>
          </w:p>
          <w:p w14:paraId="1E287BA2" w14:textId="40124333" w:rsidR="003F0346" w:rsidRPr="001C3A55" w:rsidRDefault="002B1D54" w:rsidP="003F0346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3925A53C" wp14:editId="00350040">
                      <wp:simplePos x="0" y="0"/>
                      <wp:positionH relativeFrom="column">
                        <wp:posOffset>4937736</wp:posOffset>
                      </wp:positionH>
                      <wp:positionV relativeFrom="paragraph">
                        <wp:posOffset>33337</wp:posOffset>
                      </wp:positionV>
                      <wp:extent cx="142240" cy="122555"/>
                      <wp:effectExtent l="0" t="2858" r="0" b="0"/>
                      <wp:wrapNone/>
                      <wp:docPr id="286126173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6DF1F" id="Dreieck 1" o:spid="_x0000_s1026" type="#_x0000_t5" style="position:absolute;margin-left:388.8pt;margin-top:2.6pt;width:11.2pt;height:9.65pt;rotation:90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NioBL7kAAAADQEAAA8AAABkcnMvZG93bnJldi54&#13;&#10;bWxMT01PwkAQvZvwHzZD4k22RUNp6ZYQDURNNBHF89Id24bubO0uUP31jie9TPLyPua9fDnYVpyw&#13;&#10;940jBfEkAoFUOtNQpeDtdX01B+GDJqNbR6jgCz0si9FFrjPjzvSCp22oBIeQz7SCOoQuk9KXNVrt&#13;&#10;J65DYu7D9VYHhn0lTa/PHG5bOY2imbS6If5Q6w5vaywP26NVkJrnaPPwKL/v3zdPdrdL409n1kpd&#13;&#10;joe7BZ/VAkTAIfw54HcD94eCi+3dkYwXrYIkSWOWKrhOQDCfpPMbEHsF01kMssjl/xXFDwA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DYqAS+5AAAAA0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t xml:space="preserve"> </w:t>
            </w:r>
            <w:r w:rsidR="003F0346" w:rsidRPr="001C3A55">
              <mc:AlternateContent>
                <mc:Choice Requires="wpg">
                  <w:drawing>
                    <wp:inline distT="0" distB="0" distL="0" distR="0" wp14:anchorId="3F5E49F9" wp14:editId="586AFE3C">
                      <wp:extent cx="4940935" cy="393727"/>
                      <wp:effectExtent l="0" t="0" r="12065" b="12700"/>
                      <wp:docPr id="72184999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393727"/>
                                <a:chOff x="0" y="0"/>
                                <a:chExt cx="5041227" cy="4679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1380508" name="Grafik 9113805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59216954" name="Abgerundetes Rechteck 1859216954"/>
                              <wps:cNvSpPr/>
                              <wps:spPr>
                                <a:xfrm>
                                  <a:off x="4563072" y="215981"/>
                                  <a:ext cx="478155" cy="2519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8178AB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81775" name="Abgerundetes Rechteck 2085581775"/>
                              <wps:cNvSpPr/>
                              <wps:spPr>
                                <a:xfrm>
                                  <a:off x="0" y="215996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FEF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5E49F9" id="_x0000_s1308" style="width:389.05pt;height:31pt;mso-position-horizontal-relative:char;mso-position-vertical-relative:line" coordsize="50412,46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">
                      <v:shape id="Grafik 911380508" o:spid="_x0000_s1309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">
                        <v:imagedata r:id="rId20" o:title=""/>
                        <o:lock v:ext="edit" aspectratio="f"/>
                      </v:shape>
                      <v:roundrect id="Abgerundetes Rechteck 1859216954" o:spid="_x0000_s1310" style="position:absolute;left:45630;top:2159;width:478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078178AB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</w:t>
                              </w:r>
                            </w:p>
                          </w:txbxContent>
                        </v:textbox>
                      </v:roundrect>
                      <v:roundrect id="Abgerundetes Rechteck 2085581775" o:spid="_x0000_s1311" style="position:absolute;top:2159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0CFEF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  <w:r w:rsidR="003F0346">
              <w:t xml:space="preserve"> </w:t>
            </w:r>
          </w:p>
          <w:p w14:paraId="121BBA90" w14:textId="17A8D239" w:rsidR="003F0346" w:rsidRDefault="002B1D54" w:rsidP="003F034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13852C14" wp14:editId="73402E16">
                      <wp:simplePos x="0" y="0"/>
                      <wp:positionH relativeFrom="column">
                        <wp:posOffset>4930458</wp:posOffset>
                      </wp:positionH>
                      <wp:positionV relativeFrom="paragraph">
                        <wp:posOffset>99670</wp:posOffset>
                      </wp:positionV>
                      <wp:extent cx="142240" cy="122555"/>
                      <wp:effectExtent l="0" t="2858" r="0" b="0"/>
                      <wp:wrapNone/>
                      <wp:docPr id="10210592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624C82" id="Dreieck 1" o:spid="_x0000_s1026" type="#_x0000_t5" style="position:absolute;margin-left:388.25pt;margin-top:7.85pt;width:11.2pt;height:9.65pt;rotation:90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KJokDflAAAADgEAAA8AAABkcnMvZG93bnJldi54&#13;&#10;bWxMj0FPwkAQhe8m/ofNmHiTLWBaWrolRgNREk0A8bx0x7axO1u7C1R/veNJL5NM3ps378sXg23F&#13;&#10;CXvfOFIwHkUgkEpnGqoUvO6WNzMQPmgyunWECr7Qw6K4vMh1ZtyZNnjahkpwCPlMK6hD6DIpfVmj&#13;&#10;1X7kOiTW3l1vdeC1r6Tp9ZnDbSsnURRLqxviD7Xu8L7G8mN7tApS8xKtntby+/Ft9Wz3+3T86cxS&#13;&#10;qeur4WHO424OIuAQ/i7gl4H7Q8HFDu5IxotWQZLMGCiwcDsBwYYkTaYgDgqmcQyyyOV/jOIH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omiQN+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 </w:t>
            </w:r>
          </w:p>
          <w:p w14:paraId="4CD0EF71" w14:textId="77777777" w:rsidR="003F0346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67EA6AF" w14:textId="2731D46B" w:rsidR="003F0346" w:rsidRPr="00BB4417" w:rsidRDefault="003F0346" w:rsidP="003F034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C3A55">
              <w:rPr>
                <w:noProof/>
              </w:rPr>
              <mc:AlternateContent>
                <mc:Choice Requires="wpg">
                  <w:drawing>
                    <wp:inline distT="0" distB="0" distL="0" distR="0" wp14:anchorId="3F9CC942" wp14:editId="06EE9825">
                      <wp:extent cx="4940935" cy="402590"/>
                      <wp:effectExtent l="0" t="0" r="12065" b="16510"/>
                      <wp:docPr id="2109731817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0935" cy="402590"/>
                                <a:chOff x="0" y="0"/>
                                <a:chExt cx="5041227" cy="5417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208543" name="Grafik 297208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84" y="0"/>
                                  <a:ext cx="5004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02730348" name="Abgerundetes Rechteck 1502730348"/>
                              <wps:cNvSpPr/>
                              <wps:spPr>
                                <a:xfrm>
                                  <a:off x="4563072" y="220297"/>
                                  <a:ext cx="478155" cy="32143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0E2DD5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629130" name="Abgerundetes Rechteck 546629130"/>
                              <wps:cNvSpPr/>
                              <wps:spPr>
                                <a:xfrm>
                                  <a:off x="0" y="220558"/>
                                  <a:ext cx="478155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01051E" w14:textId="77777777" w:rsidR="003F0346" w:rsidRDefault="003F0346" w:rsidP="003F0346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CC942" id="_x0000_s1312" style="width:389.05pt;height:31.7pt;mso-position-horizontal-relative:char;mso-position-vertical-relative:line" coordsize="50412,54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">
                      <v:shape id="Grafik 297208543" o:spid="_x0000_s1313" type="#_x0000_t75" style="position:absolute;left:137;width:50040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">
                        <v:imagedata r:id="rId20" o:title=""/>
                        <o:lock v:ext="edit" aspectratio="f"/>
                      </v:shape>
                      <v:roundrect id="Abgerundetes Rechteck 1502730348" o:spid="_x0000_s1314" style="position:absolute;left:45630;top:2202;width:4782;height:32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2C0E2DD5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1000</w:t>
                              </w:r>
                            </w:p>
                          </w:txbxContent>
                        </v:textbox>
                      </v:roundrect>
                      <v:roundrect id="Abgerundetes Rechteck 546629130" o:spid="_x0000_s1315" style="position:absolute;top:2205;width:478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" fillcolor="white [3212]" strokecolor="white [3212]" strokeweight="1pt">
                        <v:stroke joinstyle="miter"/>
                        <v:textbox inset="1mm,0,1mm,0">
                          <w:txbxContent>
                            <w:p w14:paraId="3701051E" w14:textId="77777777" w:rsidR="003F0346" w:rsidRDefault="003F0346" w:rsidP="003F0346">
                              <w:pPr>
                                <w:jc w:val="center"/>
                                <w:rPr>
                                  <w:rFonts w:eastAsia="Calibri" w:hAnsi="Calibri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hAnsi="Calibri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3F0346" w14:paraId="59BB5192" w14:textId="77777777" w:rsidTr="003F0346">
        <w:tc>
          <w:tcPr>
            <w:tcW w:w="610" w:type="dxa"/>
          </w:tcPr>
          <w:p w14:paraId="330BD72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68498440" w14:textId="77777777" w:rsidR="003F0346" w:rsidRDefault="003F0346" w:rsidP="003F0346">
            <w:pPr>
              <w:pStyle w:val="Nummerierung"/>
            </w:pPr>
          </w:p>
        </w:tc>
        <w:tc>
          <w:tcPr>
            <w:tcW w:w="8036" w:type="dxa"/>
          </w:tcPr>
          <w:p w14:paraId="676374F9" w14:textId="1A400687" w:rsidR="003F0346" w:rsidRDefault="00160CF7" w:rsidP="003F0346">
            <w:pPr>
              <w:pStyle w:val="berschrift9"/>
            </w:pPr>
            <w:r>
              <w:t>A</w:t>
            </w:r>
            <w:r w:rsidR="003F0346">
              <w:t xml:space="preserve">m Zahlenstrahl von 0 bis 100: </w:t>
            </w:r>
          </w:p>
          <w:p w14:paraId="6D8B599C" w14:textId="5ACFDDA5" w:rsidR="003F0346" w:rsidRDefault="003F034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In welchem Abschnitt liegen Zahlen, die drei Zehner haben? </w:t>
            </w:r>
          </w:p>
          <w:p w14:paraId="15F997C2" w14:textId="7CE48D75" w:rsidR="003F0346" w:rsidRDefault="00710F91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53A9D9DB" wp14:editId="4DD67013">
                      <wp:simplePos x="0" y="0"/>
                      <wp:positionH relativeFrom="column">
                        <wp:posOffset>4192946</wp:posOffset>
                      </wp:positionH>
                      <wp:positionV relativeFrom="paragraph">
                        <wp:posOffset>74444</wp:posOffset>
                      </wp:positionV>
                      <wp:extent cx="905510" cy="299027"/>
                      <wp:effectExtent l="0" t="0" r="0" b="0"/>
                      <wp:wrapNone/>
                      <wp:docPr id="140741869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2990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A4E9C3" w14:textId="3EA0F7A0" w:rsidR="00710F91" w:rsidRPr="002E328D" w:rsidRDefault="00710F91" w:rsidP="00710F91">
                                  <w:pPr>
                                    <w:spacing w:line="240" w:lineRule="auto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9D9DB" id="Textfeld 1" o:spid="_x0000_s1316" type="#_x0000_t202" style="position:absolute;left:0;text-align:left;margin-left:330.15pt;margin-top:5.85pt;width:71.3pt;height:23.5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" filled="f" stroked="f" strokeweight=".5pt">
                      <v:textbox style="mso-fit-shape-to-text:t">
                        <w:txbxContent>
                          <w:p w14:paraId="71A4E9C3" w14:textId="3EA0F7A0" w:rsidR="00710F91" w:rsidRPr="002E328D" w:rsidRDefault="00710F91" w:rsidP="00710F91">
                            <w:pPr>
                              <w:spacing w:line="240" w:lineRule="auto"/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346">
              <w:rPr>
                <w:noProof/>
              </w:rPr>
              <w:t xml:space="preserve">In welchem Abschnitt liegen Zahlen, die null Zehner haben? </w:t>
            </w:r>
          </w:p>
          <w:p w14:paraId="233F981D" w14:textId="0A4F6D2E" w:rsidR="003F0346" w:rsidRDefault="003F0346" w:rsidP="003F0346">
            <w:pPr>
              <w:rPr>
                <w:noProof/>
              </w:rPr>
            </w:pPr>
          </w:p>
        </w:tc>
      </w:tr>
      <w:tr w:rsidR="003F0346" w14:paraId="71A989DF" w14:textId="77777777" w:rsidTr="003F0346">
        <w:tc>
          <w:tcPr>
            <w:tcW w:w="610" w:type="dxa"/>
          </w:tcPr>
          <w:p w14:paraId="0235415C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50190870" w14:textId="7A75299D" w:rsidR="003F0346" w:rsidRDefault="00834EA4" w:rsidP="003F0346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6B659C5C" w14:textId="1FB037E9" w:rsidR="003F0346" w:rsidRDefault="00160CF7" w:rsidP="003F0346">
            <w:pPr>
              <w:rPr>
                <w:noProof/>
              </w:rPr>
            </w:pPr>
            <w:r>
              <w:rPr>
                <w:noProof/>
              </w:rPr>
              <w:t>A</w:t>
            </w:r>
            <w:r w:rsidR="003F0346">
              <w:rPr>
                <w:noProof/>
              </w:rPr>
              <w:t xml:space="preserve">m Zahlenstrahl von 0 bis 1000: </w:t>
            </w:r>
          </w:p>
          <w:p w14:paraId="342C66F0" w14:textId="77777777" w:rsidR="003F0346" w:rsidRDefault="003F0346" w:rsidP="008F2D09">
            <w:pPr>
              <w:pStyle w:val="Listenabsatz"/>
              <w:rPr>
                <w:noProof/>
              </w:rPr>
            </w:pPr>
            <w:r w:rsidRPr="00D93ADB">
              <w:rPr>
                <w:noProof/>
              </w:rPr>
              <w:t>Wie viele 100er-Abschnitte passen auf den Zahlenstrahl, der bis 1000 geht?</w:t>
            </w:r>
          </w:p>
          <w:p w14:paraId="2675E639" w14:textId="77777777" w:rsidR="003F0346" w:rsidRDefault="003F0346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In welchem Abschnitt liegen Zahlen, die neun Hunderter haben?</w:t>
            </w:r>
          </w:p>
          <w:p w14:paraId="140DD4CD" w14:textId="77777777" w:rsidR="003F0346" w:rsidRDefault="003F0346" w:rsidP="003F0346">
            <w:pPr>
              <w:rPr>
                <w:noProof/>
              </w:rPr>
            </w:pPr>
          </w:p>
        </w:tc>
      </w:tr>
      <w:tr w:rsidR="003F0346" w14:paraId="29CF7A9A" w14:textId="77777777" w:rsidTr="003F0346">
        <w:tc>
          <w:tcPr>
            <w:tcW w:w="610" w:type="dxa"/>
          </w:tcPr>
          <w:p w14:paraId="101B2235" w14:textId="77777777" w:rsidR="003F0346" w:rsidRDefault="003F0346" w:rsidP="003F0346">
            <w:pPr>
              <w:spacing w:line="240" w:lineRule="atLeast"/>
              <w:rPr>
                <w:noProof/>
                <w:color w:val="FF00FF"/>
              </w:rPr>
            </w:pPr>
          </w:p>
        </w:tc>
        <w:tc>
          <w:tcPr>
            <w:tcW w:w="425" w:type="dxa"/>
          </w:tcPr>
          <w:p w14:paraId="7BFBF7D5" w14:textId="65B5633C" w:rsidR="003F0346" w:rsidRDefault="00834EA4" w:rsidP="003F0346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4CF68EC2" w14:textId="51FA6E36" w:rsidR="003F0346" w:rsidRDefault="003F0346" w:rsidP="00834EA4">
            <w:pPr>
              <w:rPr>
                <w:noProof/>
              </w:rPr>
            </w:pPr>
            <w:r>
              <w:rPr>
                <w:noProof/>
              </w:rPr>
              <w:t xml:space="preserve">Vergleicht die </w:t>
            </w:r>
            <w:r w:rsidR="00160CF7">
              <w:rPr>
                <w:noProof/>
              </w:rPr>
              <w:t>beiden</w:t>
            </w:r>
            <w:r>
              <w:rPr>
                <w:noProof/>
              </w:rPr>
              <w:t xml:space="preserve"> Zahlenstrahle: Wie groß sind die Abschnitte?</w:t>
            </w:r>
            <w:r w:rsidR="00834EA4">
              <w:rPr>
                <w:noProof/>
              </w:rPr>
              <w:t xml:space="preserve"> </w:t>
            </w:r>
            <w:r w:rsidR="00834EA4">
              <w:rPr>
                <w:noProof/>
              </w:rPr>
              <w:br/>
              <w:t>Welche Zahlen liegen untereinander?</w:t>
            </w:r>
          </w:p>
        </w:tc>
      </w:tr>
    </w:tbl>
    <w:p w14:paraId="697694A8" w14:textId="0634B06E" w:rsidR="00913BC8" w:rsidRDefault="00086B46" w:rsidP="0010640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5317FBA2" wp14:editId="76525A58">
                <wp:simplePos x="0" y="0"/>
                <wp:positionH relativeFrom="column">
                  <wp:posOffset>4849495</wp:posOffset>
                </wp:positionH>
                <wp:positionV relativeFrom="paragraph">
                  <wp:posOffset>334828</wp:posOffset>
                </wp:positionV>
                <wp:extent cx="1350121" cy="288435"/>
                <wp:effectExtent l="0" t="0" r="0" b="0"/>
                <wp:wrapNone/>
                <wp:docPr id="389389371" name="Textfeld 74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121" cy="28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9A5D4" w14:textId="4E441085" w:rsidR="00710F91" w:rsidRPr="00B242A5" w:rsidRDefault="00710F91" w:rsidP="00710F91">
                            <w:pPr>
                              <w:spacing w:line="240" w:lineRule="auto"/>
                              <w:rPr>
                                <w:color w:val="327A86" w:themeColor="text2"/>
                                <w:sz w:val="12"/>
                                <w:szCs w:val="12"/>
                              </w:rPr>
                            </w:pPr>
                            <w:r w:rsidRPr="00B242A5">
                              <w:rPr>
                                <w:color w:val="327A86" w:themeColor="text2"/>
                              </w:rPr>
                              <w:fldChar w:fldCharType="begin"/>
                            </w:r>
                            <w:r w:rsidRPr="00B242A5">
                              <w:rPr>
                                <w:color w:val="327A86" w:themeColor="text2"/>
                              </w:rPr>
                              <w:instrText>HYPERLINK "https://mathe-sicher-koennen.dzlm.de/erklaervideos?nid=709"</w:instrText>
                            </w:r>
                            <w:r w:rsidRPr="00B242A5">
                              <w:rPr>
                                <w:color w:val="327A86" w:themeColor="text2"/>
                              </w:rPr>
                            </w:r>
                            <w:r w:rsidRPr="00B242A5">
                              <w:rPr>
                                <w:color w:val="327A86" w:themeColor="text2"/>
                              </w:rPr>
                              <w:fldChar w:fldCharType="separate"/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mathe-sicher-koennen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.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dzlm.de/</w:t>
                            </w:r>
                            <w:r w:rsidR="00086B46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br/>
                            </w:r>
                            <w:proofErr w:type="spellStart"/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erklaervide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o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s?nid</w:t>
                            </w:r>
                            <w:proofErr w:type="spellEnd"/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=7</w:t>
                            </w:r>
                            <w:r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11</w:t>
                            </w:r>
                            <w:r w:rsidRPr="00B242A5">
                              <w:rPr>
                                <w:color w:val="327A86" w:themeColor="text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FBA2" id="Textfeld 74" o:spid="_x0000_s1317" type="#_x0000_t202" href="https://mathe-sicher-koennen.dzlm.de/erklaervideos?nid=711" style="position:absolute;margin-left:381.85pt;margin-top:26.35pt;width:106.3pt;height:22.7pt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" o:button="t" filled="f" stroked="f" strokeweight=".5pt">
                <v:fill o:detectmouseclick="t"/>
                <v:textbox>
                  <w:txbxContent>
                    <w:p w14:paraId="4459A5D4" w14:textId="4E441085" w:rsidR="00710F91" w:rsidRPr="00B242A5" w:rsidRDefault="00710F91" w:rsidP="00710F91">
                      <w:pPr>
                        <w:spacing w:line="240" w:lineRule="auto"/>
                        <w:rPr>
                          <w:color w:val="327A86" w:themeColor="text2"/>
                          <w:sz w:val="12"/>
                          <w:szCs w:val="12"/>
                        </w:rPr>
                      </w:pPr>
                      <w:r w:rsidRPr="00B242A5">
                        <w:rPr>
                          <w:color w:val="327A86" w:themeColor="text2"/>
                        </w:rPr>
                        <w:fldChar w:fldCharType="begin"/>
                      </w:r>
                      <w:r w:rsidRPr="00B242A5">
                        <w:rPr>
                          <w:color w:val="327A86" w:themeColor="text2"/>
                        </w:rPr>
                        <w:instrText>HYPERLINK "https://mathe-sicher-koennen.dzlm.de/erklaervideos?nid=709"</w:instrText>
                      </w:r>
                      <w:r w:rsidRPr="00B242A5">
                        <w:rPr>
                          <w:color w:val="327A86" w:themeColor="text2"/>
                        </w:rPr>
                      </w:r>
                      <w:r w:rsidRPr="00B242A5">
                        <w:rPr>
                          <w:color w:val="327A86" w:themeColor="text2"/>
                        </w:rPr>
                        <w:fldChar w:fldCharType="separate"/>
                      </w:r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mathe-sicher-koennen</w:t>
                      </w:r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.</w:t>
                      </w:r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dzlm.de/</w:t>
                      </w:r>
                      <w:r w:rsidR="00086B46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br/>
                      </w:r>
                      <w:proofErr w:type="spellStart"/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erklaervide</w:t>
                      </w:r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o</w:t>
                      </w:r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s?nid</w:t>
                      </w:r>
                      <w:proofErr w:type="spellEnd"/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=7</w:t>
                      </w:r>
                      <w:r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11</w:t>
                      </w:r>
                      <w:r w:rsidRPr="00B242A5">
                        <w:rPr>
                          <w:color w:val="327A86" w:themeColor="text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10640E" w:rsidRPr="00D53CEA" w14:paraId="50644CF3" w14:textId="77777777" w:rsidTr="003F0346">
        <w:trPr>
          <w:trHeight w:val="83"/>
        </w:trPr>
        <w:tc>
          <w:tcPr>
            <w:tcW w:w="610" w:type="dxa"/>
          </w:tcPr>
          <w:p w14:paraId="2970A1E6" w14:textId="0C3DE95C" w:rsidR="0010640E" w:rsidRPr="00CC730A" w:rsidRDefault="00913BC8" w:rsidP="00866D52">
            <w:pPr>
              <w:pStyle w:val="berschrift3"/>
              <w:rPr>
                <w:noProof/>
              </w:rPr>
            </w:pPr>
            <w:r>
              <w:rPr>
                <w:noProof/>
              </w:rPr>
              <w:t>3.6</w:t>
            </w:r>
          </w:p>
        </w:tc>
        <w:tc>
          <w:tcPr>
            <w:tcW w:w="8461" w:type="dxa"/>
            <w:gridSpan w:val="2"/>
          </w:tcPr>
          <w:p w14:paraId="60FFCCE5" w14:textId="697FB119" w:rsidR="0010640E" w:rsidRDefault="0010640E" w:rsidP="00866D52">
            <w:pPr>
              <w:pStyle w:val="berschrift3"/>
            </w:pPr>
            <w:r>
              <w:t xml:space="preserve">Zahlen anordnen </w:t>
            </w:r>
          </w:p>
        </w:tc>
      </w:tr>
      <w:tr w:rsidR="0010640E" w:rsidRPr="00D53CEA" w14:paraId="155A3D06" w14:textId="77777777" w:rsidTr="003F0346">
        <w:trPr>
          <w:trHeight w:val="83"/>
        </w:trPr>
        <w:tc>
          <w:tcPr>
            <w:tcW w:w="610" w:type="dxa"/>
          </w:tcPr>
          <w:p w14:paraId="32E8E55D" w14:textId="77777777" w:rsidR="0010640E" w:rsidRPr="00CC730A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2BB3E785" w14:textId="77777777" w:rsidR="0010640E" w:rsidRPr="00230A99" w:rsidRDefault="0010640E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FC59EC7" w14:textId="77777777" w:rsidR="0010640E" w:rsidRDefault="0010640E" w:rsidP="00866D52">
            <w:pPr>
              <w:pStyle w:val="Ausflltext"/>
            </w:pPr>
            <w:r>
              <w:t xml:space="preserve">Verbinde die Zahlen mit der richtigen Stelle. </w:t>
            </w:r>
          </w:p>
          <w:p w14:paraId="4B68FA61" w14:textId="42958E41" w:rsidR="0010640E" w:rsidRPr="00D53CEA" w:rsidRDefault="0010640E" w:rsidP="00866D52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1504" behindDoc="0" locked="0" layoutInCell="1" allowOverlap="1" wp14:anchorId="29453AAF" wp14:editId="1071F44B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416532</wp:posOffset>
                      </wp:positionV>
                      <wp:extent cx="3325412" cy="355131"/>
                      <wp:effectExtent l="0" t="0" r="15240" b="13335"/>
                      <wp:wrapNone/>
                      <wp:docPr id="1881991758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5412" cy="355131"/>
                                <a:chOff x="0" y="0"/>
                                <a:chExt cx="3325412" cy="355131"/>
                              </a:xfrm>
                            </wpg:grpSpPr>
                            <wps:wsp>
                              <wps:cNvPr id="256796998" name="Abgerundetes Rechteck 10"/>
                              <wps:cNvSpPr/>
                              <wps:spPr>
                                <a:xfrm>
                                  <a:off x="0" y="103367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0B7208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634045" name="Abgerundetes Rechteck 10"/>
                              <wps:cNvSpPr/>
                              <wps:spPr>
                                <a:xfrm>
                                  <a:off x="560567" y="0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228EF4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103922" name="Abgerundetes Rechteck 10"/>
                              <wps:cNvSpPr/>
                              <wps:spPr>
                                <a:xfrm>
                                  <a:off x="1586286" y="79514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D2C54A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490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7725095" name="Abgerundetes Rechteck 10"/>
                              <wps:cNvSpPr/>
                              <wps:spPr>
                                <a:xfrm>
                                  <a:off x="2878372" y="15903"/>
                                  <a:ext cx="447040" cy="2517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E7668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750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453AAF" id="_x0000_s1316" style="position:absolute;margin-left:72.65pt;margin-top:32.8pt;width:261.85pt;height:27.95pt;z-index:251861504;mso-position-horizontal-relative:text;mso-position-vertical-relative:text" coordsize="33254,35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">
                      <v:roundrect id="_x0000_s1317" style="position:absolute;top:1033;width:4470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7B0B7208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11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18" style="position:absolute;left:560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01228EF4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230</w:t>
                              </w:r>
                            </w:p>
                          </w:txbxContent>
                        </v:textbox>
                      </v:roundrect>
                      <v:roundrect id="_x0000_s1319" style="position:absolute;left:15862;top:795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5D2C54A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490</w:t>
                              </w:r>
                            </w:p>
                          </w:txbxContent>
                        </v:textbox>
                      </v:roundrect>
                      <v:roundrect id="_x0000_s1320" style="position:absolute;left:28783;top:159;width:4471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" fillcolor="white [3212]" strokecolor="#a5a5a5 [2092]" strokeweight="1pt">
                        <v:stroke joinstyle="miter"/>
                        <v:textbox inset="1mm,.5mm,1mm,0">
                          <w:txbxContent>
                            <w:p w14:paraId="21E7668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750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D49620" wp14:editId="0782B90D">
                      <wp:extent cx="5147945" cy="562222"/>
                      <wp:effectExtent l="0" t="0" r="0" b="0"/>
                      <wp:docPr id="81547647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562222"/>
                                <a:chOff x="0" y="0"/>
                                <a:chExt cx="5147945" cy="562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9518376" name="Grafik 15695183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32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47945" cy="4527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96342376" name="Abgerundetes Rechteck 10"/>
                              <wps:cNvSpPr/>
                              <wps:spPr>
                                <a:xfrm>
                                  <a:off x="28427" y="309235"/>
                                  <a:ext cx="446948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550253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926344" name="Abgerundetes Rechteck 10"/>
                              <wps:cNvSpPr/>
                              <wps:spPr>
                                <a:xfrm>
                                  <a:off x="4568024" y="310222"/>
                                  <a:ext cx="447040" cy="2520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4711F7" w14:textId="77777777" w:rsidR="0010640E" w:rsidRPr="00E12477" w:rsidRDefault="0010640E" w:rsidP="0010640E">
                                    <w:pPr>
                                      <w:pStyle w:val="SprechbaseBeschreibung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E12477">
                                      <w:rPr>
                                        <w:sz w:val="24"/>
                                        <w:szCs w:val="24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D49620" id="_x0000_s1321" style="width:405.35pt;height:44.25pt;mso-position-horizontal-relative:char;mso-position-vertical-relative:line" coordsize="51479,56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">
                      <v:shape id="Grafik 1569518376" o:spid="_x0000_s1322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">
                        <v:imagedata r:id="rId33" o:title="" cropbottom="28353f"/>
                      </v:shape>
                      <v:roundrect id="_x0000_s1323" style="position:absolute;left:284;top:3092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" fillcolor="white [3212]" stroked="f" strokeweight="1pt">
                        <v:stroke joinstyle="miter"/>
                        <v:textbox inset=",.5mm,,0">
                          <w:txbxContent>
                            <w:p w14:paraId="45550253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roundrect>
                      <v:roundrect id="_x0000_s1324" style="position:absolute;left:45680;top:3102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" fillcolor="white [3212]" stroked="f" strokeweight="1pt">
                        <v:stroke joinstyle="miter"/>
                        <v:textbox inset="1mm,.5mm,1mm,0">
                          <w:txbxContent>
                            <w:p w14:paraId="694711F7" w14:textId="77777777" w:rsidR="0010640E" w:rsidRPr="00E12477" w:rsidRDefault="0010640E" w:rsidP="0010640E">
                              <w:pPr>
                                <w:pStyle w:val="SprechbaseBeschreibung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E12477">
                                <w:rPr>
                                  <w:sz w:val="24"/>
                                  <w:szCs w:val="24"/>
                                </w:rPr>
                                <w:t>00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10640E" w:rsidRPr="00F64B45" w14:paraId="256DDD24" w14:textId="77777777" w:rsidTr="003F0346">
        <w:trPr>
          <w:trHeight w:val="83"/>
        </w:trPr>
        <w:tc>
          <w:tcPr>
            <w:tcW w:w="610" w:type="dxa"/>
          </w:tcPr>
          <w:p w14:paraId="41E3C43B" w14:textId="77777777" w:rsidR="0010640E" w:rsidRPr="00F64B45" w:rsidRDefault="0010640E" w:rsidP="00866D52">
            <w:pPr>
              <w:spacing w:line="240" w:lineRule="atLeast"/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9EBD5FC" w14:textId="77777777" w:rsidR="0010640E" w:rsidRPr="00F64B45" w:rsidRDefault="0010640E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6" w:type="dxa"/>
          </w:tcPr>
          <w:p w14:paraId="0B4E84AF" w14:textId="77777777" w:rsidR="0010640E" w:rsidRDefault="0010640E" w:rsidP="00866D52">
            <w:pPr>
              <w:pStyle w:val="Ausflltext"/>
              <w:rPr>
                <w:sz w:val="10"/>
                <w:szCs w:val="10"/>
              </w:rPr>
            </w:pPr>
          </w:p>
          <w:p w14:paraId="477D1A7C" w14:textId="77777777" w:rsidR="002B1D54" w:rsidRPr="00F64B45" w:rsidRDefault="002B1D54" w:rsidP="00866D52">
            <w:pPr>
              <w:pStyle w:val="Ausflltext"/>
              <w:rPr>
                <w:sz w:val="10"/>
                <w:szCs w:val="10"/>
              </w:rPr>
            </w:pPr>
          </w:p>
        </w:tc>
      </w:tr>
      <w:tr w:rsidR="0010640E" w:rsidRPr="00D53CEA" w14:paraId="26C2D079" w14:textId="77777777" w:rsidTr="003F0346">
        <w:trPr>
          <w:trHeight w:val="1757"/>
        </w:trPr>
        <w:tc>
          <w:tcPr>
            <w:tcW w:w="610" w:type="dxa"/>
          </w:tcPr>
          <w:p w14:paraId="02C97C9B" w14:textId="7ECB9B3A" w:rsidR="0010640E" w:rsidRPr="0071419E" w:rsidRDefault="0010640E" w:rsidP="00866D52">
            <w:pPr>
              <w:spacing w:line="240" w:lineRule="atLeast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F171110" w14:textId="6176183B" w:rsidR="0010640E" w:rsidRDefault="0010640E" w:rsidP="00280D67">
            <w:pPr>
              <w:pStyle w:val="Nummerierung"/>
              <w:ind w:right="-390"/>
            </w:pPr>
            <w:r>
              <w:t>b)</w:t>
            </w:r>
          </w:p>
          <w:p w14:paraId="3708A27F" w14:textId="0A8C88E5" w:rsidR="00280D67" w:rsidRDefault="002B1D54" w:rsidP="00280D67">
            <w:pPr>
              <w:pStyle w:val="Nummerierung"/>
              <w:ind w:right="-39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528" behindDoc="0" locked="0" layoutInCell="1" allowOverlap="1" wp14:anchorId="7946BC1B" wp14:editId="7EB5ABCC">
                      <wp:simplePos x="0" y="0"/>
                      <wp:positionH relativeFrom="column">
                        <wp:posOffset>270964</wp:posOffset>
                      </wp:positionH>
                      <wp:positionV relativeFrom="paragraph">
                        <wp:posOffset>69998</wp:posOffset>
                      </wp:positionV>
                      <wp:extent cx="5147945" cy="648777"/>
                      <wp:effectExtent l="0" t="0" r="0" b="12065"/>
                      <wp:wrapNone/>
                      <wp:docPr id="187873535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7945" cy="648777"/>
                                <a:chOff x="0" y="0"/>
                                <a:chExt cx="5147945" cy="648777"/>
                              </a:xfrm>
                            </wpg:grpSpPr>
                            <wpg:grpSp>
                              <wpg:cNvPr id="121697393" name="Gruppieren 14"/>
                              <wpg:cNvGrpSpPr/>
                              <wpg:grpSpPr>
                                <a:xfrm>
                                  <a:off x="0" y="0"/>
                                  <a:ext cx="5147945" cy="569160"/>
                                  <a:chOff x="0" y="0"/>
                                  <a:chExt cx="5147945" cy="569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91552102" name="Grafik 15915521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326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147945" cy="4527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705071150" name="Abgerundetes Rechteck 10"/>
                                <wps:cNvSpPr/>
                                <wps:spPr>
                                  <a:xfrm>
                                    <a:off x="26141" y="313878"/>
                                    <a:ext cx="446948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8910DD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9721508" name="Abgerundetes Rechteck 10"/>
                                <wps:cNvSpPr/>
                                <wps:spPr>
                                  <a:xfrm>
                                    <a:off x="4568024" y="317692"/>
                                    <a:ext cx="447040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358C9D9" w14:textId="77777777" w:rsidR="0010640E" w:rsidRPr="00E12477" w:rsidRDefault="0010640E" w:rsidP="0010640E">
                                      <w:pPr>
                                        <w:pStyle w:val="SprechbaseBeschreibung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10</w:t>
                                      </w:r>
                                      <w:r w:rsidRPr="00E12477">
                                        <w:rPr>
                                          <w:sz w:val="24"/>
                                          <w:szCs w:val="24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53448947" name="Gruppieren 18"/>
                              <wpg:cNvGrpSpPr/>
                              <wpg:grpSpPr>
                                <a:xfrm>
                                  <a:off x="922351" y="250466"/>
                                  <a:ext cx="3031214" cy="398311"/>
                                  <a:chOff x="0" y="0"/>
                                  <a:chExt cx="3031214" cy="398311"/>
                                </a:xfrm>
                              </wpg:grpSpPr>
                              <wpg:grpSp>
                                <wpg:cNvPr id="715291703" name="Gruppieren 17"/>
                                <wpg:cNvGrpSpPr/>
                                <wpg:grpSpPr>
                                  <a:xfrm>
                                    <a:off x="0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196357660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64745520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46252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6655728" name="Gruppieren 17"/>
                                <wpg:cNvGrpSpPr/>
                                <wpg:grpSpPr>
                                  <a:xfrm>
                                    <a:off x="1141012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690928047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884939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7CD17D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43657985" name="Gruppieren 17"/>
                                <wpg:cNvGrpSpPr/>
                                <wpg:grpSpPr>
                                  <a:xfrm>
                                    <a:off x="2039510" y="3976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804899372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5909493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7D58E3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038421" name="Gruppieren 17"/>
                                <wpg:cNvGrpSpPr/>
                                <wpg:grpSpPr>
                                  <a:xfrm>
                                    <a:off x="2584174" y="0"/>
                                    <a:ext cx="447040" cy="394335"/>
                                    <a:chOff x="0" y="0"/>
                                    <a:chExt cx="447040" cy="394888"/>
                                  </a:xfrm>
                                </wpg:grpSpPr>
                                <wps:wsp>
                                  <wps:cNvPr id="97057571" name="Gerade Verbindung 16"/>
                                  <wps:cNvCnPr/>
                                  <wps:spPr>
                                    <a:xfrm flipV="1">
                                      <a:off x="234563" y="0"/>
                                      <a:ext cx="0" cy="18000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79770581" name="Abgerundetes Rechteck 10"/>
                                  <wps:cNvSpPr/>
                                  <wps:spPr>
                                    <a:xfrm>
                                      <a:off x="0" y="143124"/>
                                      <a:ext cx="447040" cy="25176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7EA4F" w14:textId="77777777" w:rsidR="0010640E" w:rsidRPr="00E12477" w:rsidRDefault="0010640E" w:rsidP="0010640E">
                                        <w:pPr>
                                          <w:pStyle w:val="SprechbaseBeschreibung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6BC1B" id="_x0000_s1325" style="position:absolute;margin-left:21.35pt;margin-top:5.5pt;width:405.35pt;height:51.1pt;z-index:251862528;mso-position-horizontal-relative:text;mso-position-vertical-relative:text;mso-height-relative:margin" coordsize="51479,64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">
                      <v:group id="_x0000_s1326" style="position:absolute;width:51479;height:5691" coordsize="51479,5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">
                        <v:shape id="Grafik 1591552102" o:spid="_x0000_s1327" type="#_x0000_t75" style="position:absolute;width:51479;height:4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">
                          <v:imagedata r:id="rId33" o:title="" cropbottom="28353f"/>
                        </v:shape>
                        <v:roundrect id="_x0000_s1328" style="position:absolute;left:261;top:3138;width:446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" fillcolor="white [3212]" stroked="f" strokeweight="1pt">
                          <v:stroke joinstyle="miter"/>
                          <v:textbox inset=",.5mm,,0">
                            <w:txbxContent>
                              <w:p w14:paraId="668910DD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_x0000_s1329" style="position:absolute;left:45680;top:3176;width:4470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" fillcolor="white [3212]" stroked="f" strokeweight="1pt">
                          <v:stroke joinstyle="miter"/>
                          <v:textbox inset="1mm,.5mm,1mm,0">
                            <w:txbxContent>
                              <w:p w14:paraId="3358C9D9" w14:textId="77777777" w:rsidR="0010640E" w:rsidRPr="00E12477" w:rsidRDefault="0010640E" w:rsidP="0010640E">
                                <w:pPr>
                                  <w:pStyle w:val="SprechbaseBeschreibung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</w:t>
                                </w:r>
                                <w:r w:rsidRPr="00E12477">
                                  <w:rPr>
                                    <w:sz w:val="24"/>
                                    <w:szCs w:val="24"/>
                                  </w:rPr>
                                  <w:t>00</w:t>
                                </w:r>
                              </w:p>
                            </w:txbxContent>
                          </v:textbox>
                        </v:roundrect>
                      </v:group>
                      <v:group id="_x0000_s1330" style="position:absolute;left:9223;top:2504;width:30312;height:3983" coordsize="30312,3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">
                        <v:group id="Gruppieren 17" o:spid="_x0000_s1331" style="position:absolute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">
                          <v:line id="Gerade Verbindung 16" o:spid="_x0000_s1332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" strokecolor="#a5a5a5 [2092]">
                            <v:stroke joinstyle="miter"/>
                          </v:line>
                          <v:roundrect id="_x0000_s1333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446252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4" style="position:absolute;left:11410;width:4470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">
                          <v:line id="Gerade Verbindung 16" o:spid="_x0000_s1335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" strokecolor="#a5a5a5 [2092]">
                            <v:stroke joinstyle="miter"/>
                          </v:line>
                          <v:roundrect id="_x0000_s1336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0A7CD17D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37" style="position:absolute;left:20395;top:39;width:4470;height:3944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">
                          <v:line id="Gerade Verbindung 16" o:spid="_x0000_s1338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" strokecolor="#a5a5a5 [2092]">
                            <v:stroke joinstyle="miter"/>
                          </v:line>
                          <v:roundrect id="_x0000_s1339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17D58E3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  <v:group id="Gruppieren 17" o:spid="_x0000_s1340" style="position:absolute;left:25841;width:4471;height:3943" coordsize="447040,394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">
                          <v:line id="Gerade Verbindung 16" o:spid="_x0000_s1341" style="position:absolute;flip:y;visibility:visible;mso-wrap-style:square" from="234563,0" to="234563,180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" strokecolor="#a5a5a5 [2092]">
                            <v:stroke joinstyle="miter"/>
                          </v:line>
                          <v:roundrect id="_x0000_s1342" style="position:absolute;top:143124;width:447040;height:25176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" fillcolor="white [3212]" strokecolor="#a5a5a5 [2092]" strokeweight="1pt">
                            <v:stroke joinstyle="miter"/>
                            <v:textbox inset="1mm,.5mm,1mm,0">
                              <w:txbxContent>
                                <w:p w14:paraId="70C7EA4F" w14:textId="77777777" w:rsidR="0010640E" w:rsidRPr="00E12477" w:rsidRDefault="0010640E" w:rsidP="0010640E">
                                  <w:pPr>
                                    <w:pStyle w:val="SprechbaseBeschreibung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v:textbox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  <w:p w14:paraId="22DC2B06" w14:textId="77777777" w:rsidR="00280D67" w:rsidRDefault="00280D67" w:rsidP="00280D67">
            <w:pPr>
              <w:pStyle w:val="Nummerierung"/>
              <w:ind w:right="-390"/>
            </w:pPr>
          </w:p>
          <w:p w14:paraId="749CE8DD" w14:textId="77777777" w:rsidR="00280D67" w:rsidRDefault="00280D67" w:rsidP="00280D67">
            <w:pPr>
              <w:pStyle w:val="Nummerierung"/>
              <w:ind w:right="-390"/>
            </w:pPr>
          </w:p>
          <w:p w14:paraId="53BB799E" w14:textId="77777777" w:rsidR="00280D67" w:rsidRDefault="00280D67" w:rsidP="00280D67">
            <w:pPr>
              <w:pStyle w:val="Nummerierung"/>
              <w:ind w:right="-390"/>
            </w:pPr>
          </w:p>
          <w:p w14:paraId="06BE0793" w14:textId="15D56B8C" w:rsidR="00280D67" w:rsidRDefault="00280D67" w:rsidP="005F005C">
            <w:pPr>
              <w:pStyle w:val="Nummerierung"/>
              <w:ind w:right="-390"/>
            </w:pPr>
          </w:p>
        </w:tc>
        <w:tc>
          <w:tcPr>
            <w:tcW w:w="8036" w:type="dxa"/>
          </w:tcPr>
          <w:p w14:paraId="43354DE6" w14:textId="71C0F991" w:rsidR="0010640E" w:rsidRDefault="0010640E" w:rsidP="002B1D54">
            <w:pPr>
              <w:spacing w:after="120"/>
            </w:pPr>
            <w:r>
              <w:t xml:space="preserve">Trage </w:t>
            </w:r>
            <w:r w:rsidR="00D00F40">
              <w:t xml:space="preserve">die </w:t>
            </w:r>
            <w:r>
              <w:t>passende</w:t>
            </w:r>
            <w:r w:rsidR="00D00F40">
              <w:t>n</w:t>
            </w:r>
            <w:r>
              <w:t xml:space="preserve"> Zahlen in die leeren Felder ein. </w:t>
            </w:r>
            <w:r>
              <w:br/>
            </w:r>
            <w:r w:rsidR="00160CF7">
              <w:rPr>
                <w:rFonts w:eastAsia="Aptos" w:cstheme="minorHAnsi"/>
                <w:noProof/>
                <w:kern w:val="2"/>
                <w14:ligatures w14:val="standardContextual"/>
              </w:rPr>
              <w:t xml:space="preserve"> </w:t>
            </w:r>
          </w:p>
          <w:p w14:paraId="22D40B80" w14:textId="157FE83F" w:rsidR="00160CF7" w:rsidRDefault="00160CF7" w:rsidP="00866D52"/>
          <w:p w14:paraId="728D0341" w14:textId="085BBD47" w:rsidR="00280D67" w:rsidRPr="002B1D54" w:rsidDel="0071419E" w:rsidRDefault="00280D67" w:rsidP="005F005C">
            <w:pPr>
              <w:rPr>
                <w:sz w:val="18"/>
                <w:szCs w:val="18"/>
              </w:rPr>
            </w:pPr>
          </w:p>
        </w:tc>
      </w:tr>
    </w:tbl>
    <w:tbl>
      <w:tblPr>
        <w:tblStyle w:val="Tabellenraster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B1D54" w:rsidRPr="008B638F" w14:paraId="7C3C99F2" w14:textId="77777777" w:rsidTr="002B1D54">
        <w:tc>
          <w:tcPr>
            <w:tcW w:w="610" w:type="dxa"/>
          </w:tcPr>
          <w:p w14:paraId="376B2DBB" w14:textId="3BDEEFAC" w:rsidR="002B1D54" w:rsidRDefault="002B1D54" w:rsidP="002B1D54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76576" behindDoc="0" locked="0" layoutInCell="1" allowOverlap="1" wp14:anchorId="7C3A6677" wp14:editId="00A9A9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275475" cy="197485"/>
                      <wp:effectExtent l="0" t="0" r="4445" b="5715"/>
                      <wp:wrapNone/>
                      <wp:docPr id="1501857859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118179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63858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76E38" id="Gruppieren 425" o:spid="_x0000_s1026" href="http://www.dzlm.de/vam/msk-zahlenstrahl.html" style="position:absolute;margin-left:0;margin-top:.35pt;width:21.7pt;height:15.55pt;z-index:25237657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5C63FE5" w14:textId="378BA71C" w:rsidR="002B1D54" w:rsidRDefault="002B1D54" w:rsidP="002B1D54">
            <w:pPr>
              <w:pStyle w:val="Nummerierung"/>
            </w:pPr>
            <w:r>
              <w:t>c)</w:t>
            </w:r>
          </w:p>
        </w:tc>
        <w:tc>
          <w:tcPr>
            <w:tcW w:w="8036" w:type="dxa"/>
          </w:tcPr>
          <w:p w14:paraId="780947DC" w14:textId="729D76EB" w:rsidR="002B1D54" w:rsidRDefault="002E328D" w:rsidP="00DD07F3">
            <w:pPr>
              <w:spacing w:line="240" w:lineRule="auto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553728" behindDoc="0" locked="0" layoutInCell="1" allowOverlap="1" wp14:anchorId="182EBB76" wp14:editId="02D39472">
                  <wp:simplePos x="0" y="0"/>
                  <wp:positionH relativeFrom="column">
                    <wp:posOffset>4503420</wp:posOffset>
                  </wp:positionH>
                  <wp:positionV relativeFrom="paragraph">
                    <wp:posOffset>-59055</wp:posOffset>
                  </wp:positionV>
                  <wp:extent cx="648000" cy="648000"/>
                  <wp:effectExtent l="0" t="0" r="0" b="0"/>
                  <wp:wrapNone/>
                  <wp:docPr id="1057187350" name="Grafik 698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62A09C9" wp14:editId="22364FD7">
                      <wp:simplePos x="0" y="0"/>
                      <wp:positionH relativeFrom="column">
                        <wp:posOffset>3666324</wp:posOffset>
                      </wp:positionH>
                      <wp:positionV relativeFrom="paragraph">
                        <wp:posOffset>51435</wp:posOffset>
                      </wp:positionV>
                      <wp:extent cx="905510" cy="1828800"/>
                      <wp:effectExtent l="0" t="0" r="0" b="0"/>
                      <wp:wrapSquare wrapText="bothSides"/>
                      <wp:docPr id="52498751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551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69217E" w14:textId="77777777" w:rsidR="002E328D" w:rsidRPr="00597068" w:rsidRDefault="002E328D" w:rsidP="002E328D">
                                  <w:pPr>
                                    <w:spacing w:line="240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hyperlink r:id="rId55" w:history="1"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dzlm.de/</w:t>
                                    </w:r>
                                    <w:proofErr w:type="spellStart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vam</w:t>
                                    </w:r>
                                    <w:proofErr w:type="spellEnd"/>
                                    <w:r w:rsidRPr="002E328D">
                                      <w:rPr>
                                        <w:rStyle w:val="Hyperlink"/>
                                        <w:sz w:val="14"/>
                                        <w:szCs w:val="14"/>
                                        <w:u w:val="none"/>
                                      </w:rPr>
                                      <w:t>/msk-zahlenstrahl.html</w:t>
                                    </w:r>
                                  </w:hyperlink>
                                  <w:r w:rsidRPr="002E328D"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2A09C9" id="Textfeld 1" o:spid="_x0000_s1343" type="#_x0000_t202" style="position:absolute;margin-left:288.7pt;margin-top:4.05pt;width:71.3pt;height:2in;z-index:25255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" filled="f" stroked="f" strokeweight=".5pt">
                      <v:textbox style="mso-fit-shape-to-text:t">
                        <w:txbxContent>
                          <w:p w14:paraId="2D69217E" w14:textId="77777777" w:rsidR="002E328D" w:rsidRPr="00597068" w:rsidRDefault="002E328D" w:rsidP="002E328D">
                            <w:pPr>
                              <w:spacing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dzlm.de/</w:t>
                              </w:r>
                              <w:proofErr w:type="spellStart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vam</w:t>
                              </w:r>
                              <w:proofErr w:type="spellEnd"/>
                              <w:r w:rsidRPr="002E328D">
                                <w:rPr>
                                  <w:rStyle w:val="Hyperlink"/>
                                  <w:sz w:val="14"/>
                                  <w:szCs w:val="14"/>
                                  <w:u w:val="none"/>
                                </w:rPr>
                                <w:t>/msk-zahlenstrahl.html</w:t>
                              </w:r>
                            </w:hyperlink>
                            <w:r w:rsidRPr="002E328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B1D54">
              <w:t xml:space="preserve">Kontrolliere dein Ergebnis am </w:t>
            </w:r>
            <w:r w:rsidR="002B1D54" w:rsidRPr="00280D67">
              <w:rPr>
                <w:b/>
                <w:bCs/>
              </w:rPr>
              <w:t>digitalen Zahlenstrahl</w:t>
            </w:r>
            <w:r w:rsidR="002B1D54" w:rsidRPr="00280D67">
              <w:t>.</w:t>
            </w:r>
          </w:p>
          <w:p w14:paraId="50020E64" w14:textId="77777777" w:rsidR="002E328D" w:rsidRDefault="002E328D" w:rsidP="002E328D">
            <w:pPr>
              <w:spacing w:line="240" w:lineRule="auto"/>
            </w:pPr>
          </w:p>
          <w:p w14:paraId="54F692B4" w14:textId="21514044" w:rsidR="002B1D54" w:rsidRDefault="002B1D54" w:rsidP="002B1D54">
            <w:pPr>
              <w:rPr>
                <w:noProof/>
                <w14:ligatures w14:val="standardContextual"/>
              </w:rPr>
            </w:pPr>
          </w:p>
          <w:p w14:paraId="418DE951" w14:textId="6AF38F72" w:rsidR="009834CC" w:rsidRDefault="009834CC" w:rsidP="002B1D54">
            <w:pPr>
              <w:rPr>
                <w:noProof/>
                <w14:ligatures w14:val="standardContextual"/>
              </w:rPr>
            </w:pPr>
          </w:p>
        </w:tc>
      </w:tr>
      <w:tr w:rsidR="002B1D54" w:rsidRPr="008B638F" w14:paraId="2A8B0529" w14:textId="77777777" w:rsidTr="003F0346">
        <w:trPr>
          <w:trHeight w:val="2585"/>
        </w:trPr>
        <w:tc>
          <w:tcPr>
            <w:tcW w:w="610" w:type="dxa"/>
          </w:tcPr>
          <w:p w14:paraId="1AC46F2D" w14:textId="36C4F0D7" w:rsidR="002B1D54" w:rsidRPr="008B638F" w:rsidRDefault="00C71668" w:rsidP="002B1D54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C582FD0" wp14:editId="04DF3A7E">
                  <wp:extent cx="360000" cy="272386"/>
                  <wp:effectExtent l="0" t="0" r="2540" b="0"/>
                  <wp:docPr id="1389678688" name="Grafik 1389678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CE9D42E" w14:textId="0512F6EF" w:rsidR="002B1D54" w:rsidRPr="008B638F" w:rsidRDefault="002B1D54" w:rsidP="002B1D54">
            <w:pPr>
              <w:pStyle w:val="Nummerierung"/>
            </w:pPr>
            <w:r>
              <w:t>d</w:t>
            </w:r>
            <w:r w:rsidRPr="008B638F">
              <w:t>)</w:t>
            </w:r>
          </w:p>
        </w:tc>
        <w:tc>
          <w:tcPr>
            <w:tcW w:w="8036" w:type="dxa"/>
          </w:tcPr>
          <w:p w14:paraId="317DE9D0" w14:textId="2267385B" w:rsidR="002B1D54" w:rsidRPr="008B638F" w:rsidRDefault="002B1D54" w:rsidP="002B1D54">
            <w:pPr>
              <w:spacing w:line="360" w:lineRule="auto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4528" behindDoc="0" locked="0" layoutInCell="1" allowOverlap="1" wp14:anchorId="7096782C" wp14:editId="0C574D4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186989</wp:posOffset>
                      </wp:positionV>
                      <wp:extent cx="512626" cy="715052"/>
                      <wp:effectExtent l="0" t="0" r="0" b="8890"/>
                      <wp:wrapNone/>
                      <wp:docPr id="1175050151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26" cy="715052"/>
                                <a:chOff x="29319" y="-55336"/>
                                <a:chExt cx="512626" cy="715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0803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616902" name="Textfeld 12"/>
                              <wps:cNvSpPr txBox="1"/>
                              <wps:spPr>
                                <a:xfrm>
                                  <a:off x="134765" y="512854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5D6FF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96782C" id="_x0000_s1344" style="position:absolute;margin-left:3.35pt;margin-top:14.7pt;width:40.35pt;height:56.3pt;z-index:252374528;mso-position-horizontal-relative:text;mso-position-vertical-relative:text;mso-width-relative:margin;mso-height-relative:margin" coordorigin="293,-553" coordsize="5126,71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">
                      <v:shape id="Grafik 11" o:spid="_x0000_s1345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">
                        <v:imagedata r:id="rId58" o:title="" chromakey="white"/>
                      </v:shape>
                      <v:shape id="_x0000_s1346" type="#_x0000_t202" style="position:absolute;left:1347;top:512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5D6FF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t xml:space="preserve">Welche Fehler haben </w:t>
            </w:r>
            <w:r>
              <w:t xml:space="preserve">Tim und Emily </w:t>
            </w:r>
            <w:r w:rsidRPr="008B638F">
              <w:t xml:space="preserve">gemacht? </w:t>
            </w:r>
            <w:r>
              <w:t xml:space="preserve">Erklärt, worauf sie achten müssen. </w:t>
            </w:r>
          </w:p>
          <w:p w14:paraId="467FA934" w14:textId="6CE9C2C3" w:rsidR="002B1D54" w:rsidRPr="008B638F" w:rsidRDefault="002B1D54" w:rsidP="002B1D54">
            <w:pPr>
              <w:spacing w:line="360" w:lineRule="auto"/>
              <w:jc w:val="righ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375552" behindDoc="0" locked="0" layoutInCell="1" allowOverlap="1" wp14:anchorId="2B653365" wp14:editId="26682850">
                      <wp:simplePos x="0" y="0"/>
                      <wp:positionH relativeFrom="column">
                        <wp:posOffset>45895</wp:posOffset>
                      </wp:positionH>
                      <wp:positionV relativeFrom="paragraph">
                        <wp:posOffset>691328</wp:posOffset>
                      </wp:positionV>
                      <wp:extent cx="692785" cy="746760"/>
                      <wp:effectExtent l="0" t="0" r="0" b="2540"/>
                      <wp:wrapNone/>
                      <wp:docPr id="19352854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2785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7020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71676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74BD7A" w14:textId="77777777" w:rsidR="002B1D54" w:rsidRPr="009834CC" w:rsidRDefault="002B1D54" w:rsidP="0010640E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9834CC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653365" id="Gruppieren 21" o:spid="_x0000_s1349" style="position:absolute;left:0;text-align:left;margin-left:3.6pt;margin-top:54.45pt;width:54.55pt;height:58.8pt;z-index:252375552;mso-position-horizontal-relative:text;mso-position-vertical-relative:text;mso-width-relative:margin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">
                      <v:shape id="Grafik 3" o:spid="_x0000_s1350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">
                        <v:imagedata r:id="rId60" o:title="" chromakey="white"/>
                      </v:shape>
                      <v:shape id="_x0000_s135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74BD7A" w14:textId="77777777" w:rsidR="002B1D54" w:rsidRPr="009834CC" w:rsidRDefault="002B1D54" w:rsidP="0010640E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9834CC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B638F">
              <w:rPr>
                <w:noProof/>
              </w:rPr>
              <w:drawing>
                <wp:inline distT="0" distB="0" distL="0" distR="0" wp14:anchorId="5CC0E727" wp14:editId="36656FD9">
                  <wp:extent cx="4337548" cy="1272988"/>
                  <wp:effectExtent l="0" t="0" r="0" b="0"/>
                  <wp:docPr id="162439332" name="Grafik 162439332" descr="Ein Bild, das Reihe, Schrift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9332" name="Grafik 162439332" descr="Ein Bild, das Reihe, Schrift, Zahl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" r="2147" b="8317"/>
                          <a:stretch/>
                        </pic:blipFill>
                        <pic:spPr bwMode="auto">
                          <a:xfrm>
                            <a:off x="0" y="0"/>
                            <a:ext cx="4457584" cy="130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7668C" w14:textId="77777777" w:rsidR="003F0346" w:rsidRDefault="003F0346">
      <w:pPr>
        <w:sectPr w:rsidR="003F0346" w:rsidSect="00C75E4D">
          <w:headerReference w:type="default" r:id="rId62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8"/>
        <w:gridCol w:w="425"/>
        <w:gridCol w:w="5344"/>
        <w:gridCol w:w="851"/>
        <w:gridCol w:w="495"/>
        <w:gridCol w:w="1346"/>
      </w:tblGrid>
      <w:tr w:rsidR="003F0346" w14:paraId="371F02F6" w14:textId="77777777" w:rsidTr="003F0346">
        <w:tc>
          <w:tcPr>
            <w:tcW w:w="610" w:type="dxa"/>
            <w:gridSpan w:val="2"/>
          </w:tcPr>
          <w:p w14:paraId="3B9E8E2F" w14:textId="5EE1AC86" w:rsidR="003F0346" w:rsidRDefault="00AB2477" w:rsidP="003F0346">
            <w:pPr>
              <w:pStyle w:val="berschrift3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74496" behindDoc="0" locked="0" layoutInCell="1" allowOverlap="1" wp14:anchorId="369D641F" wp14:editId="625C9572">
                      <wp:simplePos x="0" y="0"/>
                      <wp:positionH relativeFrom="column">
                        <wp:posOffset>-25602</wp:posOffset>
                      </wp:positionH>
                      <wp:positionV relativeFrom="paragraph">
                        <wp:posOffset>429260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4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BC779F" id="Gruppieren 425" o:spid="_x0000_s1026" href="http://www.dzlm.de/vam/msk-zahlenstrahl.html" style="position:absolute;margin-left:-2pt;margin-top:33.8pt;width:21.7pt;height:15.55pt;z-index:25207449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  <w:r w:rsidR="003F0346">
              <w:rPr>
                <w:noProof/>
              </w:rPr>
              <w:t>3.7</w:t>
            </w:r>
          </w:p>
        </w:tc>
        <w:tc>
          <w:tcPr>
            <w:tcW w:w="8461" w:type="dxa"/>
            <w:gridSpan w:val="5"/>
          </w:tcPr>
          <w:p w14:paraId="4CC1852E" w14:textId="45FCAFCB" w:rsidR="003F0346" w:rsidRPr="005A396A" w:rsidRDefault="002E328D" w:rsidP="003F034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59872" behindDoc="0" locked="0" layoutInCell="1" allowOverlap="1" wp14:anchorId="5E5BB9A6" wp14:editId="788BCDEE">
                      <wp:simplePos x="0" y="0"/>
                      <wp:positionH relativeFrom="column">
                        <wp:posOffset>4735068</wp:posOffset>
                      </wp:positionH>
                      <wp:positionV relativeFrom="paragraph">
                        <wp:posOffset>143510</wp:posOffset>
                      </wp:positionV>
                      <wp:extent cx="905510" cy="896160"/>
                      <wp:effectExtent l="0" t="0" r="0" b="0"/>
                      <wp:wrapNone/>
                      <wp:docPr id="95738662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517349" name="Grafik 698">
                                  <a:hlinkClick r:id="rId55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4625413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3D3B69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63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5BB9A6" id="Gruppieren 699" o:spid="_x0000_s1352" style="position:absolute;margin-left:372.85pt;margin-top:11.3pt;width:71.3pt;height:70.55pt;z-index:252559872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">
                      <v:shape id="Grafik 698" o:spid="_x0000_s1353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" o:button="t">
                        <v:fill o:detectmouseclick="t"/>
                        <v:imagedata r:id="rId64" o:title=""/>
                      </v:shape>
                      <v:shape id="_x0000_s1354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" filled="f" stroked="f" strokeweight=".5pt">
                        <v:textbox style="mso-fit-shape-to-text:t">
                          <w:txbxContent>
                            <w:p w14:paraId="5E3D3B69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65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F0346">
              <w:t>Z</w:t>
            </w:r>
            <w:r w:rsidR="00280D67">
              <w:t>oomen und Z</w:t>
            </w:r>
            <w:r w:rsidR="003F0346">
              <w:t xml:space="preserve">ahlen finden </w:t>
            </w:r>
          </w:p>
        </w:tc>
      </w:tr>
      <w:tr w:rsidR="005F005C" w:rsidRPr="00913BC8" w14:paraId="4761CE72" w14:textId="77777777" w:rsidTr="00866D52">
        <w:trPr>
          <w:trHeight w:val="366"/>
        </w:trPr>
        <w:tc>
          <w:tcPr>
            <w:tcW w:w="610" w:type="dxa"/>
            <w:gridSpan w:val="2"/>
          </w:tcPr>
          <w:p w14:paraId="2421F98C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6F2881" w14:textId="6148EEC4" w:rsidR="005F005C" w:rsidRDefault="005F005C" w:rsidP="003F0346">
            <w:pPr>
              <w:pStyle w:val="Nummerierung"/>
            </w:pPr>
          </w:p>
        </w:tc>
        <w:tc>
          <w:tcPr>
            <w:tcW w:w="8036" w:type="dxa"/>
            <w:gridSpan w:val="4"/>
          </w:tcPr>
          <w:p w14:paraId="3171C2FE" w14:textId="12A469EC" w:rsidR="005F005C" w:rsidRDefault="005F005C" w:rsidP="00AB2477">
            <w:r>
              <w:t>A</w:t>
            </w:r>
            <w:r w:rsidR="00834EA4">
              <w:t>rbeite a</w:t>
            </w:r>
            <w:r>
              <w:t xml:space="preserve">m </w:t>
            </w:r>
            <w:r>
              <w:rPr>
                <w:b/>
                <w:bCs/>
                <w:color w:val="000000"/>
              </w:rPr>
              <w:t>digital</w:t>
            </w:r>
            <w:r w:rsidRPr="00F34AE1">
              <w:rPr>
                <w:b/>
                <w:bCs/>
                <w:color w:val="000000"/>
              </w:rPr>
              <w:t>en Zahlenstrahl</w:t>
            </w:r>
            <w:r>
              <w:t>:</w:t>
            </w:r>
          </w:p>
          <w:p w14:paraId="745253DA" w14:textId="77777777" w:rsidR="005F005C" w:rsidRDefault="005F005C" w:rsidP="005F005C">
            <w:pPr>
              <w:ind w:left="284" w:hanging="284"/>
            </w:pPr>
            <w:r>
              <w:t xml:space="preserve">Finde jede Zahl durch Hineinzoomen. </w:t>
            </w:r>
          </w:p>
          <w:p w14:paraId="1567BA46" w14:textId="77777777" w:rsidR="005F005C" w:rsidRPr="00AB2477" w:rsidRDefault="005F005C" w:rsidP="00AB2477">
            <w:pPr>
              <w:rPr>
                <w:noProof/>
              </w:rPr>
            </w:pPr>
            <w:r>
              <w:t>Überlege vorher, in welchen Abschnitt du hineinzoomen musst.</w:t>
            </w:r>
          </w:p>
        </w:tc>
      </w:tr>
      <w:tr w:rsidR="005F005C" w:rsidRPr="00913BC8" w14:paraId="02F43699" w14:textId="77777777" w:rsidTr="00866D52">
        <w:trPr>
          <w:trHeight w:val="366"/>
        </w:trPr>
        <w:tc>
          <w:tcPr>
            <w:tcW w:w="610" w:type="dxa"/>
            <w:gridSpan w:val="2"/>
            <w:vMerge w:val="restart"/>
          </w:tcPr>
          <w:p w14:paraId="7EF8D9E1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2BCB7E8E" w14:textId="77777777" w:rsidR="005F005C" w:rsidRDefault="005F005C" w:rsidP="003F0346">
            <w:pPr>
              <w:pStyle w:val="Nummerierung"/>
            </w:pPr>
          </w:p>
        </w:tc>
        <w:tc>
          <w:tcPr>
            <w:tcW w:w="5344" w:type="dxa"/>
            <w:vMerge w:val="restart"/>
          </w:tcPr>
          <w:p w14:paraId="22F08745" w14:textId="432CA628" w:rsidR="005F005C" w:rsidRPr="00AB2477" w:rsidRDefault="00E14FD2" w:rsidP="00866D52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0, </w:t>
            </w:r>
            <w:r>
              <w:t xml:space="preserve">die </w:t>
            </w:r>
            <w:r w:rsidR="005F005C">
              <w:t xml:space="preserve">Endzahl ist 1000.  </w:t>
            </w:r>
          </w:p>
          <w:p w14:paraId="00821FD0" w14:textId="1FB33A9A" w:rsidR="005F005C" w:rsidRPr="00B35232" w:rsidRDefault="00E14FD2" w:rsidP="008F2D09">
            <w:pPr>
              <w:pStyle w:val="Listenabsatz"/>
              <w:numPr>
                <w:ilvl w:val="0"/>
                <w:numId w:val="9"/>
              </w:numPr>
            </w:pPr>
            <w:r>
              <w:t xml:space="preserve">Die </w:t>
            </w:r>
            <w:r w:rsidR="005F005C">
              <w:t xml:space="preserve">Startzahl ist 200, </w:t>
            </w:r>
            <w:r>
              <w:t xml:space="preserve">die </w:t>
            </w:r>
            <w:r w:rsidR="005F005C">
              <w:t xml:space="preserve">Endzahl ist 300. </w:t>
            </w:r>
          </w:p>
        </w:tc>
        <w:tc>
          <w:tcPr>
            <w:tcW w:w="1346" w:type="dxa"/>
            <w:gridSpan w:val="2"/>
          </w:tcPr>
          <w:p w14:paraId="15F5D123" w14:textId="77777777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214</w:t>
            </w:r>
          </w:p>
          <w:p w14:paraId="1264F96B" w14:textId="77777777" w:rsidR="005F005C" w:rsidRPr="00AB2477" w:rsidRDefault="005F005C" w:rsidP="003F0346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B0B1574" w14:textId="46C13F35" w:rsidR="005F005C" w:rsidRPr="00913BC8" w:rsidRDefault="005F005C" w:rsidP="005F005C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209</w:t>
            </w:r>
          </w:p>
        </w:tc>
        <w:tc>
          <w:tcPr>
            <w:tcW w:w="1346" w:type="dxa"/>
          </w:tcPr>
          <w:p w14:paraId="7EA2BD13" w14:textId="77777777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 w:rsidRPr="00E62622">
              <w:rPr>
                <w:rFonts w:eastAsia="Aptos" w:cstheme="minorHAnsi"/>
                <w:kern w:val="2"/>
                <w14:ligatures w14:val="standardContextual"/>
              </w:rPr>
              <w:t>28</w:t>
            </w:r>
          </w:p>
          <w:p w14:paraId="443C8687" w14:textId="77777777" w:rsidR="005F005C" w:rsidRPr="00AB2477" w:rsidRDefault="005F005C" w:rsidP="003F0346">
            <w:pPr>
              <w:spacing w:line="240" w:lineRule="auto"/>
              <w:rPr>
                <w:rFonts w:eastAsia="Aptos" w:cstheme="minorHAnsi"/>
                <w:kern w:val="2"/>
                <w:sz w:val="10"/>
                <w:szCs w:val="10"/>
                <w14:ligatures w14:val="standardContextual"/>
              </w:rPr>
            </w:pPr>
          </w:p>
          <w:p w14:paraId="1342C109" w14:textId="6101AFD9" w:rsidR="005F005C" w:rsidRPr="00913BC8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  <w:r>
              <w:rPr>
                <w:rFonts w:eastAsia="Aptos" w:cstheme="minorHAnsi"/>
                <w:kern w:val="2"/>
                <w14:ligatures w14:val="standardContextual"/>
              </w:rPr>
              <w:t>290</w:t>
            </w:r>
          </w:p>
        </w:tc>
      </w:tr>
      <w:tr w:rsidR="005F005C" w14:paraId="2361B2AF" w14:textId="77777777" w:rsidTr="005F005C">
        <w:trPr>
          <w:trHeight w:val="596"/>
        </w:trPr>
        <w:tc>
          <w:tcPr>
            <w:tcW w:w="610" w:type="dxa"/>
            <w:gridSpan w:val="2"/>
            <w:vMerge/>
          </w:tcPr>
          <w:p w14:paraId="4D70D6AD" w14:textId="1C7B895C" w:rsidR="005F005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CE88AAD" w14:textId="51845532" w:rsidR="005F005C" w:rsidRDefault="005F005C" w:rsidP="003F0346">
            <w:pPr>
              <w:pStyle w:val="Nummerierung"/>
            </w:pPr>
          </w:p>
        </w:tc>
        <w:tc>
          <w:tcPr>
            <w:tcW w:w="5344" w:type="dxa"/>
            <w:vMerge/>
          </w:tcPr>
          <w:p w14:paraId="77ABC250" w14:textId="77777777" w:rsidR="005F005C" w:rsidRPr="005F005C" w:rsidRDefault="005F005C" w:rsidP="005F005C">
            <w:pPr>
              <w:spacing w:line="360" w:lineRule="auto"/>
              <w:rPr>
                <w:kern w:val="2"/>
                <w14:ligatures w14:val="standardContextual"/>
              </w:rPr>
            </w:pPr>
          </w:p>
        </w:tc>
        <w:tc>
          <w:tcPr>
            <w:tcW w:w="851" w:type="dxa"/>
          </w:tcPr>
          <w:p w14:paraId="43CCDBA0" w14:textId="33D85A17" w:rsidR="005F005C" w:rsidRPr="00F54C13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841" w:type="dxa"/>
            <w:gridSpan w:val="2"/>
          </w:tcPr>
          <w:p w14:paraId="33140DC9" w14:textId="18C40AA0" w:rsidR="005F005C" w:rsidRDefault="005F005C" w:rsidP="003F034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5F005C" w:rsidRPr="00230A99" w14:paraId="6B1E714F" w14:textId="77777777" w:rsidTr="003F0346">
        <w:trPr>
          <w:trHeight w:val="493"/>
        </w:trPr>
        <w:tc>
          <w:tcPr>
            <w:tcW w:w="610" w:type="dxa"/>
            <w:gridSpan w:val="2"/>
          </w:tcPr>
          <w:p w14:paraId="54F1DF13" w14:textId="77777777" w:rsidR="005F005C" w:rsidRPr="00230A99" w:rsidRDefault="005F005C" w:rsidP="003F0346">
            <w:pPr>
              <w:pStyle w:val="berschrift3"/>
              <w:spacing w:before="0" w:after="0"/>
            </w:pPr>
            <w:r>
              <w:t>3.8</w:t>
            </w:r>
          </w:p>
        </w:tc>
        <w:tc>
          <w:tcPr>
            <w:tcW w:w="8461" w:type="dxa"/>
            <w:gridSpan w:val="5"/>
          </w:tcPr>
          <w:p w14:paraId="5E07C506" w14:textId="77777777" w:rsidR="005F005C" w:rsidRPr="00230A99" w:rsidRDefault="005F005C" w:rsidP="003F0346">
            <w:pPr>
              <w:pStyle w:val="berschrift3"/>
              <w:spacing w:before="0" w:after="0"/>
            </w:pPr>
            <w:r>
              <w:t>Zahlen am Tausenderstrahl eintragen</w:t>
            </w:r>
          </w:p>
        </w:tc>
      </w:tr>
      <w:tr w:rsidR="005F005C" w14:paraId="15C65BAD" w14:textId="77777777" w:rsidTr="003F0346">
        <w:trPr>
          <w:trHeight w:val="1421"/>
        </w:trPr>
        <w:tc>
          <w:tcPr>
            <w:tcW w:w="610" w:type="dxa"/>
            <w:gridSpan w:val="2"/>
          </w:tcPr>
          <w:p w14:paraId="09EDE6C1" w14:textId="48804306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8032" behindDoc="0" locked="0" layoutInCell="1" allowOverlap="1" wp14:anchorId="2986B2C3" wp14:editId="615442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-10795</wp:posOffset>
                  </wp:positionV>
                  <wp:extent cx="360000" cy="273600"/>
                  <wp:effectExtent l="0" t="0" r="0" b="6350"/>
                  <wp:wrapNone/>
                  <wp:docPr id="642183057" name="Grafik 64218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6BA21C1" w14:textId="1A7CB0D9" w:rsidR="005F005C" w:rsidRPr="00230A99" w:rsidRDefault="005F005C" w:rsidP="003F0346">
            <w:pPr>
              <w:pStyle w:val="Nummerierung"/>
            </w:pPr>
            <w:r w:rsidRPr="00230A99">
              <w:t>a)</w:t>
            </w:r>
          </w:p>
        </w:tc>
        <w:tc>
          <w:tcPr>
            <w:tcW w:w="8036" w:type="dxa"/>
            <w:gridSpan w:val="4"/>
          </w:tcPr>
          <w:p w14:paraId="700CF1B1" w14:textId="7B98112C" w:rsidR="005F005C" w:rsidRDefault="00AC45A3" w:rsidP="003F0346">
            <w:pPr>
              <w:pStyle w:val="Ausflltext"/>
            </w:pPr>
            <w:r w:rsidRPr="00DB171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8816" behindDoc="0" locked="0" layoutInCell="1" allowOverlap="1" wp14:anchorId="65F8C788" wp14:editId="2430D391">
                      <wp:simplePos x="0" y="0"/>
                      <wp:positionH relativeFrom="column">
                        <wp:posOffset>4930</wp:posOffset>
                      </wp:positionH>
                      <wp:positionV relativeFrom="paragraph">
                        <wp:posOffset>488585</wp:posOffset>
                      </wp:positionV>
                      <wp:extent cx="5013960" cy="496568"/>
                      <wp:effectExtent l="0" t="0" r="15240" b="12065"/>
                      <wp:wrapNone/>
                      <wp:docPr id="1056097815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68"/>
                                <a:chOff x="0" y="0"/>
                                <a:chExt cx="5014593" cy="496961"/>
                              </a:xfrm>
                            </wpg:grpSpPr>
                            <wpg:grpSp>
                              <wpg:cNvPr id="198797306" name="Gruppieren 198797306"/>
                              <wpg:cNvGrpSpPr/>
                              <wpg:grpSpPr>
                                <a:xfrm>
                                  <a:off x="0" y="78495"/>
                                  <a:ext cx="5014593" cy="418466"/>
                                  <a:chOff x="0" y="78497"/>
                                  <a:chExt cx="5094045" cy="4190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48412682" name="Grafik 948412682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9525" y="78497"/>
                                    <a:ext cx="5074995" cy="166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88350396" name="Abgerundetes Rechteck 488350396"/>
                                <wps:cNvSpPr/>
                                <wps:spPr>
                                  <a:xfrm>
                                    <a:off x="0" y="245576"/>
                                    <a:ext cx="453981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56C12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4582366" name="Abgerundetes Rechteck 1314582366"/>
                                <wps:cNvSpPr/>
                                <wps:spPr>
                                  <a:xfrm>
                                    <a:off x="4639808" y="245576"/>
                                    <a:ext cx="454237" cy="25200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D6B5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7786014" name="Gerade Verbindung 1007786014"/>
                              <wps:cNvCnPr>
                                <a:cxnSpLocks/>
                              </wps:cNvCnPr>
                              <wps:spPr>
                                <a:xfrm>
                                  <a:off x="222252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5579952" name="Gerade Verbindung 2085579952"/>
                              <wps:cNvCnPr>
                                <a:cxnSpLocks/>
                              </wps:cNvCnPr>
                              <wps:spPr>
                                <a:xfrm>
                                  <a:off x="4793347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F8C788" id="_x0000_s1353" style="position:absolute;margin-left:.4pt;margin-top:38.45pt;width:394.8pt;height:39.1pt;z-index:252258816;mso-position-horizontal-relative:text;mso-position-vertical-relative:text" coordsize="50145,4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">
                      <v:group id="Gruppieren 198797306" o:spid="_x0000_s1354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">
                        <v:shape id="Grafik 948412682" o:spid="_x0000_s135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488350396" o:spid="_x0000_s1356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1A56C12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1314582366" o:spid="_x0000_s1357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0D3D6B5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1007786014" o:spid="_x0000_s135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2085579952" o:spid="_x0000_s1359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9922C0">
              <w:t>W</w:t>
            </w:r>
            <w:r>
              <w:t xml:space="preserve">o liegen </w:t>
            </w:r>
            <w:r w:rsidR="005F005C">
              <w:t xml:space="preserve">die Zahlen </w:t>
            </w:r>
            <w:r w:rsidR="009922C0">
              <w:t xml:space="preserve">ungefähr </w:t>
            </w:r>
            <w:r>
              <w:t>am leeren</w:t>
            </w:r>
            <w:r w:rsidR="005F005C">
              <w:t xml:space="preserve"> Zahlenstrahl</w:t>
            </w:r>
            <w:r>
              <w:t xml:space="preserve">? </w:t>
            </w:r>
            <w:r w:rsidR="00834EA4">
              <w:br/>
            </w:r>
            <w:r>
              <w:t>Verbinde</w:t>
            </w:r>
            <w:r w:rsidR="00834EA4">
              <w:t>t</w:t>
            </w:r>
            <w:r>
              <w:t xml:space="preserve"> und t</w:t>
            </w:r>
            <w:r w:rsidR="005F005C">
              <w:t>rag</w:t>
            </w:r>
            <w:r w:rsidR="00834EA4">
              <w:t>t</w:t>
            </w:r>
            <w:r w:rsidR="005F005C">
              <w:t xml:space="preserve"> </w:t>
            </w:r>
            <w:r>
              <w:t xml:space="preserve">auch </w:t>
            </w:r>
            <w:r w:rsidR="005F005C">
              <w:t>Zahlen ein, die euch helfen</w:t>
            </w:r>
            <w:r w:rsidR="00834EA4">
              <w:t xml:space="preserve"> können</w:t>
            </w:r>
            <w:r w:rsidR="005F005C">
              <w:t>.</w:t>
            </w:r>
          </w:p>
          <w:p w14:paraId="78DE78B4" w14:textId="5A5AC799" w:rsidR="005F005C" w:rsidRDefault="002B1D54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5E0F2264" wp14:editId="07DB3351">
                      <wp:simplePos x="0" y="0"/>
                      <wp:positionH relativeFrom="column">
                        <wp:posOffset>4885715</wp:posOffset>
                      </wp:positionH>
                      <wp:positionV relativeFrom="paragraph">
                        <wp:posOffset>14287</wp:posOffset>
                      </wp:positionV>
                      <wp:extent cx="142240" cy="122555"/>
                      <wp:effectExtent l="0" t="2858" r="0" b="0"/>
                      <wp:wrapNone/>
                      <wp:docPr id="606467418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593BAB" id="Dreieck 1" o:spid="_x0000_s1026" type="#_x0000_t5" style="position:absolute;margin-left:384.7pt;margin-top:1.1pt;width:11.2pt;height:9.65pt;rotation:90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5F005C">
              <w:t xml:space="preserve">  </w:t>
            </w:r>
          </w:p>
          <w:p w14:paraId="09C99784" w14:textId="4D32B6C7" w:rsidR="005F005C" w:rsidRDefault="005F005C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452C8110" wp14:editId="35248241">
                      <wp:simplePos x="0" y="0"/>
                      <wp:positionH relativeFrom="column">
                        <wp:posOffset>2751698</wp:posOffset>
                      </wp:positionH>
                      <wp:positionV relativeFrom="paragraph">
                        <wp:posOffset>199727</wp:posOffset>
                      </wp:positionV>
                      <wp:extent cx="428017" cy="237895"/>
                      <wp:effectExtent l="0" t="0" r="16510" b="16510"/>
                      <wp:wrapNone/>
                      <wp:docPr id="932892139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017" cy="2378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8675E" w14:textId="7A702890" w:rsidR="005F005C" w:rsidRPr="006E4B94" w:rsidRDefault="00AC45A3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2C8110" id="Abgerundetes Rechteck 4" o:spid="_x0000_s1360" style="position:absolute;margin-left:216.65pt;margin-top:15.75pt;width:33.7pt;height:18.7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" fillcolor="white [3212]" strokecolor="#a5a5a5 [2092]" strokeweight="1pt">
                      <v:stroke joinstyle="miter"/>
                      <v:textbox inset="1mm,0,1mm,0">
                        <w:txbxContent>
                          <w:p w14:paraId="2DA8675E" w14:textId="7A702890" w:rsidR="005F005C" w:rsidRPr="006E4B94" w:rsidRDefault="00AC45A3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250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11333D4D" wp14:editId="54A5BC79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57150</wp:posOffset>
                      </wp:positionV>
                      <wp:extent cx="374650" cy="287655"/>
                      <wp:effectExtent l="0" t="0" r="19050" b="10160"/>
                      <wp:wrapNone/>
                      <wp:docPr id="718933695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57409D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333D4D" id="_x0000_s1361" style="position:absolute;margin-left:256.15pt;margin-top:4.5pt;width:29.5pt;height:22.6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5C57409D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550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1BB95313" wp14:editId="753C4505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223097</wp:posOffset>
                      </wp:positionV>
                      <wp:extent cx="374650" cy="287655"/>
                      <wp:effectExtent l="0" t="0" r="19050" b="10160"/>
                      <wp:wrapNone/>
                      <wp:docPr id="120841861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A83A1" w14:textId="6C13E674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AC45A3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B95313" id="_x0000_s1362" style="position:absolute;margin-left:291.4pt;margin-top:17.55pt;width:29.5pt;height:22.6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084A83A1" w14:textId="6C13E674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AC45A3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  </w:t>
            </w:r>
          </w:p>
        </w:tc>
      </w:tr>
      <w:tr w:rsidR="005F005C" w:rsidRPr="00D53CEA" w14:paraId="78537196" w14:textId="77777777" w:rsidTr="003F0346">
        <w:trPr>
          <w:trHeight w:val="83"/>
        </w:trPr>
        <w:tc>
          <w:tcPr>
            <w:tcW w:w="610" w:type="dxa"/>
            <w:gridSpan w:val="2"/>
          </w:tcPr>
          <w:p w14:paraId="75B7C294" w14:textId="77777777" w:rsidR="005F005C" w:rsidRDefault="005F005C" w:rsidP="003F0346">
            <w:pPr>
              <w:spacing w:line="240" w:lineRule="atLeast"/>
              <w:rPr>
                <w:noProof/>
              </w:rPr>
            </w:pPr>
          </w:p>
          <w:p w14:paraId="25B09397" w14:textId="77777777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1B831800" wp14:editId="49807D50">
                  <wp:extent cx="360000" cy="272386"/>
                  <wp:effectExtent l="0" t="0" r="2540" b="0"/>
                  <wp:docPr id="490008669" name="Grafik 490008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AD9A17C" w14:textId="0E47ED4A" w:rsidR="005F005C" w:rsidRDefault="005F005C" w:rsidP="003F0346">
            <w:pPr>
              <w:pStyle w:val="Nummerierung"/>
            </w:pPr>
          </w:p>
          <w:p w14:paraId="021ACA05" w14:textId="52331D1F" w:rsidR="005F005C" w:rsidRPr="00230A99" w:rsidRDefault="005F005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9840" behindDoc="0" locked="0" layoutInCell="1" allowOverlap="1" wp14:anchorId="1DC5A40B" wp14:editId="00313A2C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757132</wp:posOffset>
                      </wp:positionV>
                      <wp:extent cx="5012055" cy="532765"/>
                      <wp:effectExtent l="0" t="0" r="17145" b="13335"/>
                      <wp:wrapNone/>
                      <wp:docPr id="185630814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2055" cy="532765"/>
                                <a:chOff x="0" y="0"/>
                                <a:chExt cx="5012118" cy="533016"/>
                              </a:xfrm>
                            </wpg:grpSpPr>
                            <wpg:grpSp>
                              <wpg:cNvPr id="570360622" name="Gruppieren 1"/>
                              <wpg:cNvGrpSpPr/>
                              <wpg:grpSpPr>
                                <a:xfrm>
                                  <a:off x="0" y="91440"/>
                                  <a:ext cx="5012118" cy="441576"/>
                                  <a:chOff x="0" y="0"/>
                                  <a:chExt cx="5012118" cy="44157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245915" name="Grafik 4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1395"/>
                                  <a:stretch/>
                                </pic:blipFill>
                                <pic:spPr bwMode="auto">
                                  <a:xfrm>
                                    <a:off x="7034" y="0"/>
                                    <a:ext cx="4995545" cy="166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33532392" name="Abgerundetes Rechteck 5"/>
                                <wps:cNvSpPr/>
                                <wps:spPr>
                                  <a:xfrm>
                                    <a:off x="0" y="161779"/>
                                    <a:ext cx="446900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0925D9C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1784255" name="Abgerundetes Rechteck 6"/>
                                <wps:cNvSpPr/>
                                <wps:spPr>
                                  <a:xfrm>
                                    <a:off x="4564966" y="161779"/>
                                    <a:ext cx="447152" cy="251631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1E090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513724" name="Abgerundetes Rechteck 43"/>
                                <wps:cNvSpPr/>
                                <wps:spPr>
                                  <a:xfrm>
                                    <a:off x="4100732" y="161779"/>
                                    <a:ext cx="44704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4E40B0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383724" name="Abgerundetes Rechteck 41"/>
                                <wps:cNvSpPr/>
                                <wps:spPr>
                                  <a:xfrm>
                                    <a:off x="2307102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E14A1A3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9497030" name="Abgerundetes Rechteck 39"/>
                                <wps:cNvSpPr/>
                                <wps:spPr>
                                  <a:xfrm>
                                    <a:off x="1751428" y="189914"/>
                                    <a:ext cx="447114" cy="25166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89D43D" w14:textId="77777777" w:rsidR="005F005C" w:rsidRDefault="005F005C" w:rsidP="003F0346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89314688" name="Gerade Verbindung 46"/>
                              <wps:cNvCnPr>
                                <a:cxnSpLocks/>
                              </wps:cNvCnPr>
                              <wps:spPr>
                                <a:xfrm>
                                  <a:off x="1975143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10462" name="Gerade Verbindung 47"/>
                              <wps:cNvCnPr>
                                <a:cxnSpLocks/>
                              </wps:cNvCnPr>
                              <wps:spPr>
                                <a:xfrm>
                                  <a:off x="2530817" y="3517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5681424" name="Gerade Verbindung 48"/>
                              <wps:cNvCnPr>
                                <a:cxnSpLocks/>
                              </wps:cNvCnPr>
                              <wps:spPr>
                                <a:xfrm>
                                  <a:off x="4324448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5A40B" id="Gruppieren 2" o:spid="_x0000_s1363" style="position:absolute;margin-left:21.05pt;margin-top:59.6pt;width:394.65pt;height:41.95pt;z-index:252259840;mso-position-horizontal-relative:text;mso-position-vertical-relative:text" coordsize="50121,5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">
                      <v:group id="Gruppieren 1" o:spid="_x0000_s1364" style="position:absolute;top:914;width:50121;height:4416" coordsize="50121,4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">
                        <v:shape id="Grafik 4" o:spid="_x0000_s1365" type="#_x0000_t75" style="position:absolute;left:70;width:49955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">
                          <v:imagedata r:id="rId17" o:title="" cropbottom="40236f"/>
                          <o:lock v:ext="edit" aspectratio="f"/>
                        </v:shape>
                        <v:roundrect id="Abgerundetes Rechteck 5" o:spid="_x0000_s1366" style="position:absolute;top:1617;width:4469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" fillcolor="white [3212]" strokecolor="white [3212]" strokeweight="1pt">
                          <v:stroke joinstyle="miter"/>
                          <v:textbox inset=",.5mm,,0">
                            <w:txbxContent>
                              <w:p w14:paraId="30925D9C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roundrect id="Abgerundetes Rechteck 6" o:spid="_x0000_s1367" style="position:absolute;left:45649;top:1617;width:4472;height:251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" fillcolor="white [3212]" strokecolor="white [3212]" strokeweight="1pt">
                          <v:stroke joinstyle="miter"/>
                          <v:textbox inset="1mm,.5mm,1mm,0">
                            <w:txbxContent>
                              <w:p w14:paraId="7A1E090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Abgerundetes Rechteck 43" o:spid="_x0000_s1368" style="position:absolute;left:41007;top:1617;width:447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D4E40B0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41" o:spid="_x0000_s1369" style="position:absolute;left:23071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6E14A1A3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  <v:roundrect id="Abgerundetes Rechteck 39" o:spid="_x0000_s1370" style="position:absolute;left:17514;top:1899;width:4471;height:251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" fillcolor="white [3212]" strokecolor="#a5a5a5 [2092]" strokeweight="1pt">
                          <v:stroke joinstyle="miter"/>
                          <v:textbox inset="1mm,.5mm,1mm,0">
                            <w:txbxContent>
                              <w:p w14:paraId="2889D43D" w14:textId="77777777" w:rsidR="005F005C" w:rsidRDefault="005F005C" w:rsidP="003F0346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oundrect>
                      </v:group>
                      <v:line id="Gerade Verbindung 46" o:spid="_x0000_s1371" style="position:absolute;visibility:visible;mso-wrap-style:square" from="19751,351" to="19751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" strokecolor="#a5a5a5 [2092]" strokeweight="1.5pt">
                        <v:stroke joinstyle="miter"/>
                        <o:lock v:ext="edit" shapetype="f"/>
                      </v:line>
                      <v:line id="Gerade Verbindung 47" o:spid="_x0000_s1372" style="position:absolute;visibility:visible;mso-wrap-style:square" from="25308,351" to="25308,28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" strokecolor="#a5a5a5 [2092]" strokeweight="1.5pt">
                        <v:stroke joinstyle="miter"/>
                        <o:lock v:ext="edit" shapetype="f"/>
                      </v:line>
                      <v:line id="Gerade Verbindung 48" o:spid="_x0000_s1373" style="position:absolute;visibility:visible;mso-wrap-style:square" from="43244,0" to="4324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" strokecolor="#a5a5a5 [2092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Pr="00230A99">
              <w:t>b)</w:t>
            </w:r>
          </w:p>
        </w:tc>
        <w:tc>
          <w:tcPr>
            <w:tcW w:w="8036" w:type="dxa"/>
            <w:gridSpan w:val="4"/>
          </w:tcPr>
          <w:p w14:paraId="6B54A70E" w14:textId="77777777" w:rsidR="005F005C" w:rsidRDefault="005F005C" w:rsidP="003F0346"/>
          <w:p w14:paraId="58C4E434" w14:textId="6B719BEF" w:rsidR="005F005C" w:rsidRDefault="005F005C" w:rsidP="003F0346">
            <w:r w:rsidRPr="00333FA5">
              <w:t>Trag</w:t>
            </w:r>
            <w:r w:rsidR="00834EA4">
              <w:t>t</w:t>
            </w:r>
            <w:r>
              <w:t xml:space="preserve"> Zahlen ein, die passen könnten. Erklär</w:t>
            </w:r>
            <w:r w:rsidR="00834EA4">
              <w:t>t</w:t>
            </w:r>
            <w:r>
              <w:t xml:space="preserve">, was </w:t>
            </w:r>
            <w:r w:rsidR="00834EA4">
              <w:t xml:space="preserve">ihr euch </w:t>
            </w:r>
            <w:r>
              <w:t>überlegt ha</w:t>
            </w:r>
            <w:r w:rsidR="00E75A9B">
              <w:t>b</w:t>
            </w:r>
            <w:r>
              <w:t xml:space="preserve">t. </w:t>
            </w:r>
          </w:p>
          <w:p w14:paraId="14737630" w14:textId="1EB265D1" w:rsidR="005F005C" w:rsidRDefault="005F005C" w:rsidP="003F0346">
            <w:pPr>
              <w:rPr>
                <w:noProof/>
              </w:rPr>
            </w:pPr>
            <w:r>
              <w:t>Besprecht: Wie nutzt ihr die Nähe der Zahlen zueinander?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br/>
              <w:t>Kontrollier</w:t>
            </w:r>
            <w:r w:rsidR="00834EA4">
              <w:rPr>
                <w:noProof/>
              </w:rPr>
              <w:t xml:space="preserve">t eure </w:t>
            </w:r>
            <w:r>
              <w:rPr>
                <w:noProof/>
              </w:rPr>
              <w:t xml:space="preserve">Ergebnisse am </w:t>
            </w:r>
            <w:r w:rsidRPr="00F34AE1">
              <w:rPr>
                <w:b/>
                <w:bCs/>
                <w:noProof/>
              </w:rPr>
              <w:t>digitalen Zahlenstrahl</w:t>
            </w:r>
            <w:r>
              <w:rPr>
                <w:noProof/>
              </w:rPr>
              <w:t xml:space="preserve"> aus Aufgabe </w:t>
            </w:r>
            <w:r w:rsidRPr="00D70637">
              <w:rPr>
                <w:b/>
                <w:bCs/>
                <w:noProof/>
                <w:color w:val="327A86" w:themeColor="text2"/>
              </w:rPr>
              <w:t>3.</w:t>
            </w:r>
            <w:r w:rsidR="00F94745">
              <w:rPr>
                <w:b/>
                <w:bCs/>
                <w:noProof/>
                <w:color w:val="327A86" w:themeColor="text2"/>
              </w:rPr>
              <w:t>7</w:t>
            </w:r>
            <w:r>
              <w:rPr>
                <w:noProof/>
              </w:rPr>
              <w:t>.</w:t>
            </w:r>
          </w:p>
          <w:p w14:paraId="2C89CB02" w14:textId="42D01617" w:rsidR="005F005C" w:rsidRDefault="005F005C" w:rsidP="003F0346"/>
          <w:p w14:paraId="3D3DCEB7" w14:textId="43EC3EA8" w:rsidR="005F005C" w:rsidRDefault="002B1D54" w:rsidP="003F03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3A2B65D5" wp14:editId="7B914AF3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31408</wp:posOffset>
                      </wp:positionV>
                      <wp:extent cx="0" cy="244475"/>
                      <wp:effectExtent l="12700" t="0" r="12700" b="22225"/>
                      <wp:wrapNone/>
                      <wp:docPr id="850817092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830208" id="Gerade Verbindung 46" o:spid="_x0000_s1026" style="position:absolute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75pt,2.45pt" to="16.75pt,2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2EDB63CB" wp14:editId="0FF5497D">
                      <wp:simplePos x="0" y="0"/>
                      <wp:positionH relativeFrom="column">
                        <wp:posOffset>4784725</wp:posOffset>
                      </wp:positionH>
                      <wp:positionV relativeFrom="paragraph">
                        <wp:posOffset>32043</wp:posOffset>
                      </wp:positionV>
                      <wp:extent cx="0" cy="244475"/>
                      <wp:effectExtent l="12700" t="0" r="12700" b="22225"/>
                      <wp:wrapNone/>
                      <wp:docPr id="1656435960" name="Gerade Verbindung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BC9E9" id="Gerade Verbindung 46" o:spid="_x0000_s1026" style="position:absolute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75pt,2.5pt" to="376.75pt,2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" strokecolor="black [3200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3F59D49E" wp14:editId="7F4C5EDD">
                      <wp:simplePos x="0" y="0"/>
                      <wp:positionH relativeFrom="column">
                        <wp:posOffset>4869498</wp:posOffset>
                      </wp:positionH>
                      <wp:positionV relativeFrom="paragraph">
                        <wp:posOffset>93320</wp:posOffset>
                      </wp:positionV>
                      <wp:extent cx="142240" cy="122555"/>
                      <wp:effectExtent l="0" t="2858" r="0" b="0"/>
                      <wp:wrapNone/>
                      <wp:docPr id="186455244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920F0" id="Dreieck 1" o:spid="_x0000_s1026" type="#_x0000_t5" style="position:absolute;margin-left:383.45pt;margin-top:7.35pt;width:11.2pt;height:9.65pt;rotation:90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M2EJHnkAAAADgEAAA8AAABkcnMvZG93bnJldi54&#13;&#10;bWxMT01PwkAQvZv4HzZj4k22gLaldEuMBqImkoDieemObWN3tnYXqP56x5NeXjJ5b95HvhhsK47Y&#13;&#10;+8aRgvEoAoFUOtNQpeD1ZXmVgvBBk9GtI1TwhR4WxflZrjPjTrTB4zZUgk3IZ1pBHUKXSenLGq32&#13;&#10;I9chMffueqsDn30lTa9PbG5bOYmiWFrdECfUusO7GsuP7cEqmJl1tHp8kt8Pb6tnu9vNxp/OLJW6&#13;&#10;vBju5wy3cxABh/D3Ab8buD8UXGzvDmS8aBUkcXrNUiamExAsSNIkAbFXML2JQRa5/D+j+AE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DNhCR55AAAAA4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073004CC" w14:textId="77777777" w:rsidR="005F005C" w:rsidRDefault="005F005C" w:rsidP="003F0346"/>
          <w:p w14:paraId="5834B011" w14:textId="77777777" w:rsidR="005F005C" w:rsidRPr="00D53CEA" w:rsidRDefault="005F005C" w:rsidP="003F0346">
            <w:r>
              <w:t xml:space="preserve"> </w:t>
            </w:r>
          </w:p>
        </w:tc>
      </w:tr>
      <w:tr w:rsidR="005F005C" w:rsidRPr="00230A99" w14:paraId="1E00544C" w14:textId="77777777" w:rsidTr="003F0346">
        <w:trPr>
          <w:trHeight w:val="424"/>
        </w:trPr>
        <w:tc>
          <w:tcPr>
            <w:tcW w:w="562" w:type="dxa"/>
          </w:tcPr>
          <w:p w14:paraId="0D0456A3" w14:textId="77777777" w:rsidR="005F005C" w:rsidRDefault="005F005C" w:rsidP="003F0346">
            <w:pPr>
              <w:pStyle w:val="berschrift3"/>
              <w:spacing w:before="0"/>
            </w:pPr>
          </w:p>
          <w:p w14:paraId="3A17F2B8" w14:textId="77777777" w:rsidR="00BB16A5" w:rsidRDefault="00BB16A5" w:rsidP="00BB16A5">
            <w:pPr>
              <w:rPr>
                <w:lang w:eastAsia="de-DE"/>
              </w:rPr>
            </w:pPr>
          </w:p>
          <w:p w14:paraId="4F57103D" w14:textId="77777777" w:rsidR="00BB16A5" w:rsidRPr="00BB16A5" w:rsidRDefault="00BB16A5" w:rsidP="00BB16A5">
            <w:pPr>
              <w:rPr>
                <w:lang w:eastAsia="de-DE"/>
              </w:rPr>
            </w:pPr>
          </w:p>
          <w:p w14:paraId="34397989" w14:textId="02944414" w:rsidR="005F005C" w:rsidRPr="00230A99" w:rsidRDefault="005F005C" w:rsidP="003F0346">
            <w:pPr>
              <w:pStyle w:val="berschrift3"/>
              <w:spacing w:before="0"/>
            </w:pPr>
            <w:r>
              <w:t>3.9</w:t>
            </w:r>
          </w:p>
        </w:tc>
        <w:tc>
          <w:tcPr>
            <w:tcW w:w="8509" w:type="dxa"/>
            <w:gridSpan w:val="6"/>
          </w:tcPr>
          <w:p w14:paraId="0EC2A68F" w14:textId="77777777" w:rsidR="005F005C" w:rsidRDefault="005F005C" w:rsidP="003F0346">
            <w:pPr>
              <w:pStyle w:val="berschrift3"/>
              <w:spacing w:before="0"/>
            </w:pPr>
          </w:p>
          <w:p w14:paraId="38C13DF9" w14:textId="77777777" w:rsidR="00BB16A5" w:rsidRDefault="00BB16A5" w:rsidP="00BB16A5">
            <w:pPr>
              <w:rPr>
                <w:lang w:eastAsia="de-DE"/>
              </w:rPr>
            </w:pPr>
          </w:p>
          <w:p w14:paraId="2AEAC0CF" w14:textId="77777777" w:rsidR="00BB16A5" w:rsidRPr="00BB16A5" w:rsidRDefault="00BB16A5" w:rsidP="00BB16A5">
            <w:pPr>
              <w:rPr>
                <w:lang w:eastAsia="de-DE"/>
              </w:rPr>
            </w:pPr>
          </w:p>
          <w:p w14:paraId="1BF841C8" w14:textId="7A7C5480" w:rsidR="005F005C" w:rsidRPr="00230A99" w:rsidRDefault="005F005C" w:rsidP="003F0346">
            <w:pPr>
              <w:pStyle w:val="berschrift3"/>
              <w:spacing w:before="0"/>
            </w:pPr>
            <w:r>
              <w:t xml:space="preserve">Wenn der Zahlenstrahl nicht bei </w:t>
            </w:r>
            <w:proofErr w:type="spellStart"/>
            <w:r>
              <w:t>Null</w:t>
            </w:r>
            <w:proofErr w:type="spellEnd"/>
            <w:r>
              <w:t xml:space="preserve"> anfängt</w:t>
            </w:r>
          </w:p>
        </w:tc>
      </w:tr>
      <w:tr w:rsidR="005F005C" w14:paraId="19AA309C" w14:textId="77777777" w:rsidTr="003F0346">
        <w:tc>
          <w:tcPr>
            <w:tcW w:w="610" w:type="dxa"/>
            <w:gridSpan w:val="2"/>
          </w:tcPr>
          <w:p w14:paraId="0DAEBBC2" w14:textId="77777777" w:rsidR="005F005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5FB11F6" wp14:editId="1BE55F2A">
                  <wp:extent cx="360000" cy="272386"/>
                  <wp:effectExtent l="0" t="0" r="2540" b="0"/>
                  <wp:docPr id="752593845" name="Grafik 75259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365B448" w14:textId="50FB929D" w:rsidR="005F005C" w:rsidRPr="00230A99" w:rsidRDefault="009834C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3744" behindDoc="0" locked="0" layoutInCell="1" allowOverlap="1" wp14:anchorId="5CA4D7DB" wp14:editId="2FE0466D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366059</wp:posOffset>
                      </wp:positionV>
                      <wp:extent cx="5013960" cy="496570"/>
                      <wp:effectExtent l="0" t="0" r="15240" b="11430"/>
                      <wp:wrapNone/>
                      <wp:docPr id="1472083026" name="Gruppieren 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13960" cy="496570"/>
                                <a:chOff x="0" y="0"/>
                                <a:chExt cx="5013960" cy="496570"/>
                              </a:xfrm>
                            </wpg:grpSpPr>
                            <wpg:grpSp>
                              <wpg:cNvPr id="198160706" name="Gruppieren 9"/>
                              <wpg:cNvGrpSpPr/>
                              <wpg:grpSpPr>
                                <a:xfrm>
                                  <a:off x="0" y="0"/>
                                  <a:ext cx="5013960" cy="496570"/>
                                  <a:chOff x="0" y="0"/>
                                  <a:chExt cx="5014593" cy="496963"/>
                                </a:xfrm>
                              </wpg:grpSpPr>
                              <wpg:grpSp>
                                <wpg:cNvPr id="337389126" name="Gruppieren 337389126"/>
                                <wpg:cNvGrpSpPr/>
                                <wpg:grpSpPr>
                                  <a:xfrm>
                                    <a:off x="0" y="78497"/>
                                    <a:ext cx="5014593" cy="418466"/>
                                    <a:chOff x="0" y="78497"/>
                                    <a:chExt cx="5094045" cy="419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31089396" name="Grafik 2031089396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266060599" name="Abgerundetes Rechteck 266060599"/>
                                  <wps:cNvSpPr/>
                                  <wps:spPr>
                                    <a:xfrm>
                                      <a:off x="0" y="245576"/>
                                      <a:ext cx="453981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9C0A1E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0619731" name="Abgerundetes Rechteck 1140619731"/>
                                  <wps:cNvSpPr/>
                                  <wps:spPr>
                                    <a:xfrm>
                                      <a:off x="4639808" y="245576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83D159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8362957" name="Gerade Verbindung 36836295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6617162" name="Gerade Verbindung 13266171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25440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69106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A4D7DB" id="Gruppieren 660" o:spid="_x0000_s1374" style="position:absolute;margin-left:20.9pt;margin-top:28.8pt;width:394.8pt;height:39.1pt;z-index:252383744;mso-position-horizontal-relative:text;mso-position-vertical-relative:text" coordsize="50139,4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">
                      <v:group id="_x0000_s1375" style="position:absolute;width:50139;height:4965" coordsize="50145,4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">
                        <v:group id="Gruppieren 337389126" o:spid="_x0000_s1376" style="position:absolute;top:784;width:50145;height:4185" coordorigin=",784" coordsize="50940,41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">
                          <v:shape id="Grafik 2031089396" o:spid="_x0000_s1377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">
                            <v:imagedata r:id="rId17" o:title="" cropbottom="40236f"/>
                            <o:lock v:ext="edit" aspectratio="f"/>
                          </v:shape>
                          <v:roundrect id="Abgerundetes Rechteck 266060599" o:spid="_x0000_s1378" style="position:absolute;top:2455;width:4539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779C0A1E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140619731" o:spid="_x0000_s1379" style="position:absolute;left:46398;top:2455;width:454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83D159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368362957" o:spid="_x0000_s1380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326617162" o:spid="_x0000_s1381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82" type="#_x0000_t5" style="position:absolute;left:48690;top:416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230A99">
              <w:t>a)</w:t>
            </w:r>
          </w:p>
        </w:tc>
        <w:tc>
          <w:tcPr>
            <w:tcW w:w="8036" w:type="dxa"/>
            <w:gridSpan w:val="4"/>
          </w:tcPr>
          <w:p w14:paraId="6FC1E779" w14:textId="0B5F31DB" w:rsidR="005F005C" w:rsidRDefault="005F005C" w:rsidP="003F0346">
            <w:pPr>
              <w:pStyle w:val="Ausflltext"/>
            </w:pPr>
            <w:r>
              <w:t xml:space="preserve">Verbindet die Zahlen mit dem Zahlenstrahl. Tragt </w:t>
            </w:r>
            <w:r w:rsidR="00AC45A3">
              <w:t xml:space="preserve">auch </w:t>
            </w:r>
            <w:r>
              <w:t>Zahlen ein, die euch helfen.</w:t>
            </w:r>
          </w:p>
          <w:p w14:paraId="7CDA0B6F" w14:textId="51A5CE82" w:rsidR="005F005C" w:rsidRDefault="005F005C" w:rsidP="003F0346">
            <w:pPr>
              <w:pStyle w:val="Ausflltext"/>
            </w:pPr>
            <w:r>
              <w:t xml:space="preserve">  </w:t>
            </w:r>
          </w:p>
          <w:p w14:paraId="53F5928A" w14:textId="4DD7DE55" w:rsidR="005F005C" w:rsidRDefault="009834CC" w:rsidP="003F0346">
            <w:pPr>
              <w:pStyle w:val="Ausfll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1344A444" wp14:editId="34CDE41F">
                      <wp:simplePos x="0" y="0"/>
                      <wp:positionH relativeFrom="column">
                        <wp:posOffset>3152700</wp:posOffset>
                      </wp:positionH>
                      <wp:positionV relativeFrom="paragraph">
                        <wp:posOffset>91440</wp:posOffset>
                      </wp:positionV>
                      <wp:extent cx="374650" cy="287655"/>
                      <wp:effectExtent l="0" t="0" r="19050" b="10160"/>
                      <wp:wrapNone/>
                      <wp:docPr id="1139024904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A002E6" w14:textId="47B877C9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4A444" id="_x0000_s1383" style="position:absolute;margin-left:248.25pt;margin-top:7.2pt;width:29.5pt;height:22.6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4AA002E6" w14:textId="47B877C9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5167DC05" wp14:editId="5010EFD7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170815</wp:posOffset>
                      </wp:positionV>
                      <wp:extent cx="374650" cy="287655"/>
                      <wp:effectExtent l="0" t="0" r="19050" b="10160"/>
                      <wp:wrapNone/>
                      <wp:docPr id="135148865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71081C" w14:textId="77777777" w:rsidR="005F005C" w:rsidRPr="006E4B94" w:rsidRDefault="005F005C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67DC05" id="_x0000_s1384" style="position:absolute;margin-left:116.55pt;margin-top:13.45pt;width:29.5pt;height:22.6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1A71081C" w14:textId="77777777" w:rsidR="005F005C" w:rsidRPr="006E4B94" w:rsidRDefault="005F005C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750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2FAD50BD" wp14:editId="59B54B02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236855</wp:posOffset>
                      </wp:positionV>
                      <wp:extent cx="374650" cy="287655"/>
                      <wp:effectExtent l="0" t="0" r="19050" b="10160"/>
                      <wp:wrapNone/>
                      <wp:docPr id="218192372" name="Abgerundetes Rechtec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876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50E8FE" w14:textId="2601F14C" w:rsidR="005F005C" w:rsidRPr="006E4B94" w:rsidRDefault="002B1D54" w:rsidP="003F0346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5F005C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AD50BD" id="_x0000_s1385" style="position:absolute;margin-left:73.2pt;margin-top:18.65pt;width:29.5pt;height:22.6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" fillcolor="white [3212]" strokecolor="#a5a5a5 [2092]" strokeweight="1pt">
                      <v:stroke joinstyle="miter"/>
                      <v:textbox style="mso-fit-shape-to-text:t" inset="1mm,0,1mm,0">
                        <w:txbxContent>
                          <w:p w14:paraId="7D50E8FE" w14:textId="2601F14C" w:rsidR="005F005C" w:rsidRPr="006E4B94" w:rsidRDefault="002B1D54" w:rsidP="003F034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="005F005C">
                              <w:rPr>
                                <w:color w:val="000000"/>
                                <w:sz w:val="24"/>
                                <w:szCs w:val="24"/>
                              </w:rPr>
                              <w:t>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F005C">
              <w:t xml:space="preserve">  </w:t>
            </w:r>
          </w:p>
          <w:p w14:paraId="0F03A3A9" w14:textId="77777777" w:rsidR="005F005C" w:rsidRDefault="005F005C" w:rsidP="003F0346">
            <w:pPr>
              <w:pStyle w:val="Ausflltext"/>
            </w:pPr>
          </w:p>
        </w:tc>
      </w:tr>
      <w:tr w:rsidR="005F005C" w14:paraId="45674ACF" w14:textId="77777777" w:rsidTr="003F0346">
        <w:tc>
          <w:tcPr>
            <w:tcW w:w="610" w:type="dxa"/>
            <w:gridSpan w:val="2"/>
          </w:tcPr>
          <w:p w14:paraId="31179C93" w14:textId="7D0DDD65" w:rsidR="005F005C" w:rsidRPr="00E0758C" w:rsidRDefault="005F005C" w:rsidP="003F0346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2269056" behindDoc="0" locked="0" layoutInCell="1" allowOverlap="1" wp14:anchorId="27E09643" wp14:editId="5B9270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117686</wp:posOffset>
                  </wp:positionV>
                  <wp:extent cx="360000" cy="272386"/>
                  <wp:effectExtent l="0" t="0" r="0" b="0"/>
                  <wp:wrapNone/>
                  <wp:docPr id="1554306903" name="Grafik 155430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C3D9AE0" w14:textId="77777777" w:rsidR="005F005C" w:rsidRDefault="005F005C" w:rsidP="003F0346">
            <w:pPr>
              <w:pStyle w:val="Nummerierung"/>
            </w:pPr>
          </w:p>
          <w:p w14:paraId="71DE8D50" w14:textId="17F3763D" w:rsidR="005F005C" w:rsidRPr="006D707B" w:rsidRDefault="009834CC" w:rsidP="003F0346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6816" behindDoc="0" locked="0" layoutInCell="1" allowOverlap="1" wp14:anchorId="7638892E" wp14:editId="49FAA1C8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395045</wp:posOffset>
                      </wp:positionV>
                      <wp:extent cx="5041265" cy="477510"/>
                      <wp:effectExtent l="0" t="0" r="13335" b="18415"/>
                      <wp:wrapNone/>
                      <wp:docPr id="424835836" name="Gruppieren 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7510"/>
                                <a:chOff x="0" y="0"/>
                                <a:chExt cx="5041265" cy="477510"/>
                              </a:xfrm>
                            </wpg:grpSpPr>
                            <wpg:grpSp>
                              <wpg:cNvPr id="1346249080" name="Gruppieren 9"/>
                              <wpg:cNvGrpSpPr/>
                              <wpg:grpSpPr>
                                <a:xfrm>
                                  <a:off x="0" y="0"/>
                                  <a:ext cx="5041265" cy="477510"/>
                                  <a:chOff x="-36688" y="93423"/>
                                  <a:chExt cx="5041905" cy="478972"/>
                                </a:xfrm>
                              </wpg:grpSpPr>
                              <wpg:grpSp>
                                <wpg:cNvPr id="121781385" name="Gruppieren 121781385"/>
                                <wpg:cNvGrpSpPr/>
                                <wpg:grpSpPr>
                                  <a:xfrm>
                                    <a:off x="-36688" y="188886"/>
                                    <a:ext cx="5041905" cy="383509"/>
                                    <a:chOff x="-37269" y="189051"/>
                                    <a:chExt cx="5121790" cy="38407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86773731" name="Grafik 2086773731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189051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725417788" name="Abgerundetes Rechteck 1725417788"/>
                                  <wps:cNvSpPr/>
                                  <wps:spPr>
                                    <a:xfrm>
                                      <a:off x="-37269" y="311271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075BC6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70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4853400" name="Abgerundetes Rechteck 2064853400"/>
                                  <wps:cNvSpPr/>
                                  <wps:spPr>
                                    <a:xfrm>
                                      <a:off x="4630284" y="32113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588C60" w14:textId="77777777" w:rsidR="005F005C" w:rsidRDefault="005F005C" w:rsidP="003F0346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984970" name="Gerade Verbindung 598497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1119848" name="Gerade Verbindung 109111984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9342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9356976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8892E" id="Gruppieren 659" o:spid="_x0000_s1386" style="position:absolute;margin-left:17.2pt;margin-top:31.1pt;width:396.95pt;height:37.6pt;z-index:252386816;mso-position-horizontal-relative:text;mso-position-vertical-relative:text" coordsize="50412,47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">
                      <v:group id="_x0000_s1387" style="position:absolute;width:50412;height:4775" coordorigin="-366,934" coordsize="50419,47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">
                        <v:group id="Gruppieren 121781385" o:spid="_x0000_s1388" style="position:absolute;left:-366;top:1888;width:50418;height:3835" coordorigin="-372,1890" coordsize="51217,3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">
                          <v:shape id="Grafik 2086773731" o:spid="_x0000_s1389" type="#_x0000_t75" style="position:absolute;left:95;top:1890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">
                            <v:imagedata r:id="rId17" o:title="" cropbottom="40236f"/>
                            <o:lock v:ext="edit" aspectratio="f"/>
                          </v:shape>
                          <v:roundrect id="Abgerundetes Rechteck 1725417788" o:spid="_x0000_s1390" style="position:absolute;left:-372;top:3112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4075BC6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2064853400" o:spid="_x0000_s1391" style="position:absolute;left:46302;top:3211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49588C60" w14:textId="77777777" w:rsidR="005F005C" w:rsidRDefault="005F005C" w:rsidP="003F0346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984970" o:spid="_x0000_s1392" style="position:absolute;visibility:visible;mso-wrap-style:square" from="2222,934" to="2222,3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091119848" o:spid="_x0000_s1393" style="position:absolute;visibility:visible;mso-wrap-style:square" from="47933,934" to="47933,3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394" type="#_x0000_t5" style="position:absolute;left:49027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5F005C" w:rsidRPr="006D707B">
              <w:t>b)</w:t>
            </w:r>
          </w:p>
        </w:tc>
        <w:tc>
          <w:tcPr>
            <w:tcW w:w="8036" w:type="dxa"/>
            <w:gridSpan w:val="4"/>
          </w:tcPr>
          <w:p w14:paraId="1EB55832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01E03512" w14:textId="66FDA46A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Was könnte helfen, um die Zahl 89 zu finden? </w:t>
            </w:r>
          </w:p>
          <w:p w14:paraId="5C32A42C" w14:textId="77777777" w:rsidR="009834CC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1ECD35F5" w14:textId="0119C010" w:rsidR="009834CC" w:rsidRPr="006D707B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1160A286" w14:textId="151096B9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43479DE3" w14:textId="5AFF3673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0AA8445B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2D80E894" w14:textId="77777777" w:rsidR="009834CC" w:rsidRPr="006D707B" w:rsidRDefault="009834CC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  <w:tr w:rsidR="005F005C" w14:paraId="593FC190" w14:textId="77777777" w:rsidTr="003F0346">
        <w:tc>
          <w:tcPr>
            <w:tcW w:w="610" w:type="dxa"/>
            <w:gridSpan w:val="2"/>
          </w:tcPr>
          <w:p w14:paraId="26ADC742" w14:textId="1C2A1D29" w:rsidR="005F005C" w:rsidRPr="00E0758C" w:rsidRDefault="005F005C" w:rsidP="003F034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5278EA4" w14:textId="77777777" w:rsidR="005F005C" w:rsidRDefault="005F005C" w:rsidP="003F0346">
            <w:pPr>
              <w:pStyle w:val="Nummerierung"/>
            </w:pPr>
          </w:p>
          <w:p w14:paraId="73C20391" w14:textId="14D61D1D" w:rsidR="005F005C" w:rsidRPr="006D707B" w:rsidRDefault="005F005C" w:rsidP="003F0346">
            <w:pPr>
              <w:pStyle w:val="Nummerierung"/>
            </w:pPr>
            <w:r w:rsidRPr="006D707B">
              <w:t>c)</w:t>
            </w:r>
          </w:p>
        </w:tc>
        <w:tc>
          <w:tcPr>
            <w:tcW w:w="8036" w:type="dxa"/>
            <w:gridSpan w:val="4"/>
          </w:tcPr>
          <w:p w14:paraId="17438871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750FD4A6" w14:textId="6289392F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>Wie finde</w:t>
            </w:r>
            <w:r w:rsidR="00C71668">
              <w:rPr>
                <w:color w:val="000000"/>
              </w:rPr>
              <w:t xml:space="preserve">st du </w:t>
            </w:r>
            <w:r w:rsidRPr="006D707B">
              <w:rPr>
                <w:color w:val="000000"/>
              </w:rPr>
              <w:t xml:space="preserve">die Zahl </w:t>
            </w:r>
            <w:r w:rsidR="00D424AE">
              <w:rPr>
                <w:color w:val="000000"/>
              </w:rPr>
              <w:t>85</w:t>
            </w:r>
            <w:r w:rsidR="00D424AE" w:rsidRPr="006D707B">
              <w:rPr>
                <w:color w:val="000000"/>
              </w:rPr>
              <w:t xml:space="preserve"> </w:t>
            </w:r>
            <w:r w:rsidRPr="006D707B">
              <w:rPr>
                <w:color w:val="000000"/>
              </w:rPr>
              <w:t xml:space="preserve">am Zahlenstrahl </w:t>
            </w:r>
            <w:r>
              <w:rPr>
                <w:color w:val="000000"/>
              </w:rPr>
              <w:t xml:space="preserve">von </w:t>
            </w:r>
            <w:r w:rsidRPr="00B35232">
              <w:rPr>
                <w:b/>
                <w:bCs/>
                <w:color w:val="327A86" w:themeColor="text2"/>
              </w:rPr>
              <w:t>b)</w:t>
            </w:r>
            <w:r w:rsidRPr="006D707B">
              <w:rPr>
                <w:color w:val="000000"/>
              </w:rPr>
              <w:t xml:space="preserve">? </w:t>
            </w:r>
          </w:p>
          <w:p w14:paraId="14F7A0A7" w14:textId="77777777" w:rsidR="005F005C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  <w:p w14:paraId="7B5DD19F" w14:textId="77777777" w:rsidR="005F005C" w:rsidRPr="006D707B" w:rsidRDefault="005F005C" w:rsidP="003F0346">
            <w:pPr>
              <w:pStyle w:val="Ausflltext"/>
              <w:spacing w:line="240" w:lineRule="auto"/>
              <w:rPr>
                <w:color w:val="000000"/>
              </w:rPr>
            </w:pPr>
          </w:p>
        </w:tc>
      </w:tr>
    </w:tbl>
    <w:p w14:paraId="43C9DBF0" w14:textId="4BE8A7A3" w:rsidR="003F0346" w:rsidRDefault="00471BDA">
      <w:r>
        <w:rPr>
          <w:noProof/>
        </w:rPr>
        <w:drawing>
          <wp:inline distT="0" distB="0" distL="0" distR="0" wp14:anchorId="740B413C" wp14:editId="46564256">
            <wp:extent cx="5755005" cy="5755005"/>
            <wp:effectExtent l="0" t="0" r="0" b="0"/>
            <wp:docPr id="7069271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9800" w14:textId="07304F7D" w:rsidR="006F5505" w:rsidRDefault="006F5505" w:rsidP="001C79F1">
      <w:pPr>
        <w:sectPr w:rsidR="006F5505" w:rsidSect="00C75E4D">
          <w:headerReference w:type="default" r:id="rId67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Spec="bottom"/>
        <w:tblW w:w="92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468"/>
        <w:gridCol w:w="1149"/>
        <w:gridCol w:w="791"/>
        <w:gridCol w:w="142"/>
        <w:gridCol w:w="283"/>
        <w:gridCol w:w="1760"/>
        <w:gridCol w:w="426"/>
        <w:gridCol w:w="221"/>
        <w:gridCol w:w="425"/>
        <w:gridCol w:w="2407"/>
        <w:gridCol w:w="632"/>
        <w:gridCol w:w="20"/>
      </w:tblGrid>
      <w:tr w:rsidR="00001201" w14:paraId="5CBCA46E" w14:textId="77777777" w:rsidTr="00F40434">
        <w:trPr>
          <w:gridAfter w:val="1"/>
          <w:wAfter w:w="20" w:type="dxa"/>
          <w:trHeight w:val="287"/>
        </w:trPr>
        <w:tc>
          <w:tcPr>
            <w:tcW w:w="510" w:type="dxa"/>
          </w:tcPr>
          <w:p w14:paraId="219BEA41" w14:textId="77777777" w:rsidR="00001201" w:rsidRDefault="00001201" w:rsidP="00001201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704" w:type="dxa"/>
            <w:gridSpan w:val="11"/>
          </w:tcPr>
          <w:p w14:paraId="757676E8" w14:textId="6EB24131" w:rsidR="00001201" w:rsidRPr="008A67C2" w:rsidRDefault="00001201" w:rsidP="00001201">
            <w:pPr>
              <w:pStyle w:val="berschrift1"/>
            </w:pPr>
            <w:r>
              <w:t>Kann ich</w:t>
            </w:r>
            <w:r w:rsidRPr="000A2BD2">
              <w:t xml:space="preserve"> Zahlen </w:t>
            </w:r>
            <w:r>
              <w:t xml:space="preserve">einordnen </w:t>
            </w:r>
            <w:r w:rsidRPr="000A2BD2">
              <w:t xml:space="preserve">und </w:t>
            </w:r>
            <w:r>
              <w:t>vergleichen?</w:t>
            </w:r>
          </w:p>
        </w:tc>
      </w:tr>
      <w:tr w:rsidR="00001201" w14:paraId="0507D730" w14:textId="77777777" w:rsidTr="008B4775">
        <w:trPr>
          <w:gridAfter w:val="1"/>
          <w:wAfter w:w="20" w:type="dxa"/>
          <w:trHeight w:val="346"/>
        </w:trPr>
        <w:tc>
          <w:tcPr>
            <w:tcW w:w="510" w:type="dxa"/>
          </w:tcPr>
          <w:p w14:paraId="4BFCFD6E" w14:textId="77777777" w:rsidR="00001201" w:rsidRPr="008A67C2" w:rsidRDefault="00001201" w:rsidP="00001201">
            <w:pPr>
              <w:pStyle w:val="berschrift6"/>
            </w:pPr>
            <w:r w:rsidRPr="008A67C2">
              <w:t>1</w:t>
            </w:r>
          </w:p>
        </w:tc>
        <w:tc>
          <w:tcPr>
            <w:tcW w:w="8704" w:type="dxa"/>
            <w:gridSpan w:val="11"/>
          </w:tcPr>
          <w:p w14:paraId="43934D43" w14:textId="4C8C464F" w:rsidR="00001201" w:rsidRPr="00CA074C" w:rsidRDefault="00001201" w:rsidP="00001201">
            <w:pPr>
              <w:pStyle w:val="berschrift6"/>
            </w:pPr>
            <w:r w:rsidRPr="00CA074C">
              <w:t>Nachbar</w:t>
            </w:r>
            <w:r w:rsidR="00F94745">
              <w:t>-Zehner und Nachbar-Hunderter</w:t>
            </w:r>
          </w:p>
        </w:tc>
      </w:tr>
      <w:tr w:rsidR="00001201" w14:paraId="6974A7B7" w14:textId="77777777" w:rsidTr="008B4775">
        <w:tc>
          <w:tcPr>
            <w:tcW w:w="510" w:type="dxa"/>
          </w:tcPr>
          <w:p w14:paraId="18D709BB" w14:textId="77777777" w:rsidR="00001201" w:rsidRPr="00B74344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8704" w:type="dxa"/>
            <w:gridSpan w:val="11"/>
          </w:tcPr>
          <w:p w14:paraId="0C9D14BE" w14:textId="692530FD" w:rsidR="00001201" w:rsidRDefault="00001201" w:rsidP="00001201">
            <w:pPr>
              <w:spacing w:line="240" w:lineRule="auto"/>
            </w:pPr>
            <w:r>
              <w:t xml:space="preserve">Zwischen welchen </w:t>
            </w:r>
            <w:r w:rsidR="00F94745">
              <w:t xml:space="preserve">Zehnern und Hundertern </w:t>
            </w:r>
            <w:r>
              <w:t>steht die Zahl? Trage ein.</w:t>
            </w:r>
          </w:p>
          <w:p w14:paraId="01316D48" w14:textId="3FAE4384" w:rsidR="00001201" w:rsidRDefault="00001201" w:rsidP="00001201">
            <w:pPr>
              <w:spacing w:line="240" w:lineRule="auto"/>
            </w:pPr>
          </w:p>
          <w:tbl>
            <w:tblPr>
              <w:tblStyle w:val="MSKTabelle"/>
              <w:tblW w:w="8026" w:type="dxa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06"/>
              <w:gridCol w:w="1605"/>
              <w:gridCol w:w="1605"/>
              <w:gridCol w:w="1605"/>
              <w:gridCol w:w="1605"/>
            </w:tblGrid>
            <w:tr w:rsidR="00001201" w14:paraId="33AEAD21" w14:textId="77777777" w:rsidTr="00F9474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06" w:type="dxa"/>
                </w:tcPr>
                <w:p w14:paraId="603A15BB" w14:textId="5B624976" w:rsidR="00001201" w:rsidRDefault="00F94745" w:rsidP="006E08A6">
                  <w:pPr>
                    <w:framePr w:hSpace="141" w:wrap="around" w:vAnchor="text" w:hAnchor="margin" w:yAlign="bottom"/>
                    <w:spacing w:line="240" w:lineRule="auto"/>
                    <w:ind w:left="-110" w:right="-200"/>
                  </w:pPr>
                  <w:r>
                    <w:t xml:space="preserve">Kleinerer </w:t>
                  </w:r>
                  <w:r w:rsidR="00001201" w:rsidRPr="006A4C82">
                    <w:t>Nachbar-</w:t>
                  </w:r>
                  <w:r>
                    <w:t>Hunderter</w:t>
                  </w:r>
                </w:p>
              </w:tc>
              <w:tc>
                <w:tcPr>
                  <w:tcW w:w="1605" w:type="dxa"/>
                </w:tcPr>
                <w:p w14:paraId="2F609814" w14:textId="31D21AD3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Kleinerer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27B700D9" w14:textId="23488512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ZAHL</w:t>
                  </w:r>
                </w:p>
              </w:tc>
              <w:tc>
                <w:tcPr>
                  <w:tcW w:w="1605" w:type="dxa"/>
                </w:tcPr>
                <w:p w14:paraId="32A8468C" w14:textId="3319D14B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</w:pPr>
                  <w:r w:rsidRPr="006A4C82">
                    <w:t>Größerer Nachbar-</w:t>
                  </w:r>
                  <w:r w:rsidR="00F94745">
                    <w:t>Zehner</w:t>
                  </w:r>
                </w:p>
              </w:tc>
              <w:tc>
                <w:tcPr>
                  <w:tcW w:w="1605" w:type="dxa"/>
                </w:tcPr>
                <w:p w14:paraId="7CA727CC" w14:textId="62C2448D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ind w:left="-153" w:right="-157"/>
                  </w:pPr>
                  <w:r w:rsidRPr="006A4C82">
                    <w:t>Größerer Nachbar-</w:t>
                  </w:r>
                  <w:r w:rsidR="00F94745">
                    <w:br/>
                    <w:t>Hunderter</w:t>
                  </w:r>
                </w:p>
              </w:tc>
            </w:tr>
            <w:tr w:rsidR="00001201" w14:paraId="3B28A69A" w14:textId="77777777" w:rsidTr="00F94745">
              <w:tc>
                <w:tcPr>
                  <w:tcW w:w="1606" w:type="dxa"/>
                  <w:vAlign w:val="center"/>
                </w:tcPr>
                <w:p w14:paraId="4F3493BE" w14:textId="425A78CA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0</w:t>
                  </w:r>
                  <w:r w:rsidRPr="006A4C82">
                    <w:t>0</w:t>
                  </w:r>
                </w:p>
              </w:tc>
              <w:tc>
                <w:tcPr>
                  <w:tcW w:w="1605" w:type="dxa"/>
                  <w:vAlign w:val="center"/>
                </w:tcPr>
                <w:p w14:paraId="2F14C82D" w14:textId="6E715E0A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50</w:t>
                  </w:r>
                </w:p>
              </w:tc>
              <w:tc>
                <w:tcPr>
                  <w:tcW w:w="1605" w:type="dxa"/>
                  <w:vAlign w:val="center"/>
                </w:tcPr>
                <w:p w14:paraId="4B502C41" w14:textId="602F546A" w:rsidR="00001201" w:rsidRPr="00B00335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45</w:t>
                  </w:r>
                  <w:r w:rsidR="00F94745">
                    <w:rPr>
                      <w:b/>
                    </w:rPr>
                    <w:t>1</w:t>
                  </w:r>
                </w:p>
              </w:tc>
              <w:tc>
                <w:tcPr>
                  <w:tcW w:w="1605" w:type="dxa"/>
                  <w:vAlign w:val="center"/>
                </w:tcPr>
                <w:p w14:paraId="5DBEA582" w14:textId="22B50A4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 w:rsidRPr="006A4C82">
                    <w:t>4</w:t>
                  </w:r>
                  <w:r w:rsidR="00F94745">
                    <w:t>60</w:t>
                  </w:r>
                </w:p>
              </w:tc>
              <w:tc>
                <w:tcPr>
                  <w:tcW w:w="1605" w:type="dxa"/>
                  <w:vAlign w:val="center"/>
                </w:tcPr>
                <w:p w14:paraId="75E05BA4" w14:textId="7D44A2EA" w:rsidR="00001201" w:rsidRDefault="00F94745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  <w:r>
                    <w:t>500</w:t>
                  </w:r>
                </w:p>
              </w:tc>
            </w:tr>
            <w:tr w:rsidR="00001201" w14:paraId="6E17B5A7" w14:textId="77777777" w:rsidTr="00F94745">
              <w:tc>
                <w:tcPr>
                  <w:tcW w:w="1606" w:type="dxa"/>
                  <w:vAlign w:val="center"/>
                </w:tcPr>
                <w:p w14:paraId="218C3DBC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C291C55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030A3D8" w14:textId="77777777" w:rsidR="00001201" w:rsidRPr="00B00335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509</w:t>
                  </w:r>
                </w:p>
              </w:tc>
              <w:tc>
                <w:tcPr>
                  <w:tcW w:w="1605" w:type="dxa"/>
                  <w:vAlign w:val="center"/>
                </w:tcPr>
                <w:p w14:paraId="150A93CD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1D4DC63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1A594BE5" w14:textId="77777777" w:rsidTr="00F94745">
              <w:tc>
                <w:tcPr>
                  <w:tcW w:w="1606" w:type="dxa"/>
                  <w:vAlign w:val="center"/>
                </w:tcPr>
                <w:p w14:paraId="1EA0B2E5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15FBABF9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73012C72" w14:textId="77777777" w:rsidR="00001201" w:rsidRPr="00B00335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699</w:t>
                  </w:r>
                </w:p>
              </w:tc>
              <w:tc>
                <w:tcPr>
                  <w:tcW w:w="1605" w:type="dxa"/>
                  <w:vAlign w:val="center"/>
                </w:tcPr>
                <w:p w14:paraId="0F130C13" w14:textId="17D04904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68C2F5B7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  <w:tr w:rsidR="00001201" w14:paraId="020968AE" w14:textId="77777777" w:rsidTr="00F94745">
              <w:tc>
                <w:tcPr>
                  <w:tcW w:w="1606" w:type="dxa"/>
                  <w:vAlign w:val="center"/>
                </w:tcPr>
                <w:p w14:paraId="6EC13E92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68A5197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0368CC93" w14:textId="1F4AC4D0" w:rsidR="00001201" w:rsidRPr="00B00335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  <w:rPr>
                      <w:b/>
                    </w:rPr>
                  </w:pPr>
                  <w:r w:rsidRPr="00B00335">
                    <w:rPr>
                      <w:b/>
                    </w:rPr>
                    <w:t>10 00</w:t>
                  </w:r>
                  <w:r w:rsidR="00F94745">
                    <w:rPr>
                      <w:b/>
                    </w:rPr>
                    <w:t>5</w:t>
                  </w:r>
                </w:p>
              </w:tc>
              <w:tc>
                <w:tcPr>
                  <w:tcW w:w="1605" w:type="dxa"/>
                  <w:vAlign w:val="center"/>
                </w:tcPr>
                <w:p w14:paraId="667CD826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  <w:tc>
                <w:tcPr>
                  <w:tcW w:w="1605" w:type="dxa"/>
                  <w:vAlign w:val="center"/>
                </w:tcPr>
                <w:p w14:paraId="5E7D2536" w14:textId="77777777" w:rsidR="00001201" w:rsidRDefault="00001201" w:rsidP="006E08A6">
                  <w:pPr>
                    <w:framePr w:hSpace="141" w:wrap="around" w:vAnchor="text" w:hAnchor="margin" w:yAlign="bottom"/>
                    <w:spacing w:line="240" w:lineRule="auto"/>
                    <w:jc w:val="center"/>
                  </w:pPr>
                </w:p>
              </w:tc>
            </w:tr>
          </w:tbl>
          <w:p w14:paraId="3E018971" w14:textId="77777777" w:rsidR="00001201" w:rsidRPr="000A2BD2" w:rsidRDefault="00001201" w:rsidP="00001201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20" w:type="dxa"/>
            <w:vAlign w:val="bottom"/>
          </w:tcPr>
          <w:p w14:paraId="5C0290AA" w14:textId="77777777" w:rsidR="00001201" w:rsidRDefault="00001201" w:rsidP="00001201">
            <w:pPr>
              <w:spacing w:after="200" w:line="276" w:lineRule="auto"/>
              <w:rPr>
                <w:b/>
                <w:bCs/>
              </w:rPr>
            </w:pPr>
          </w:p>
        </w:tc>
      </w:tr>
      <w:tr w:rsidR="00001201" w14:paraId="3DC430BE" w14:textId="77777777" w:rsidTr="008B4775">
        <w:trPr>
          <w:gridAfter w:val="1"/>
          <w:wAfter w:w="20" w:type="dxa"/>
          <w:trHeight w:val="332"/>
        </w:trPr>
        <w:tc>
          <w:tcPr>
            <w:tcW w:w="510" w:type="dxa"/>
          </w:tcPr>
          <w:p w14:paraId="3B530F24" w14:textId="77777777" w:rsidR="00001201" w:rsidRPr="008A67C2" w:rsidRDefault="00001201" w:rsidP="00001201">
            <w:pPr>
              <w:pStyle w:val="berschrift6"/>
            </w:pPr>
            <w:r w:rsidRPr="008A67C2">
              <w:t>2</w:t>
            </w:r>
          </w:p>
        </w:tc>
        <w:tc>
          <w:tcPr>
            <w:tcW w:w="8704" w:type="dxa"/>
            <w:gridSpan w:val="11"/>
          </w:tcPr>
          <w:p w14:paraId="7C78B4FC" w14:textId="01950A07" w:rsidR="00001201" w:rsidRPr="008A67C2" w:rsidRDefault="00001201" w:rsidP="00001201">
            <w:pPr>
              <w:pStyle w:val="berschrift6"/>
            </w:pPr>
            <w:r w:rsidRPr="008A67C2">
              <w:t>Die Mitte finden</w:t>
            </w:r>
          </w:p>
        </w:tc>
      </w:tr>
      <w:tr w:rsidR="00001201" w14:paraId="075C0494" w14:textId="77777777" w:rsidTr="008B4775">
        <w:trPr>
          <w:gridAfter w:val="1"/>
          <w:wAfter w:w="20" w:type="dxa"/>
          <w:trHeight w:val="406"/>
        </w:trPr>
        <w:tc>
          <w:tcPr>
            <w:tcW w:w="510" w:type="dxa"/>
          </w:tcPr>
          <w:p w14:paraId="2A8EB2FB" w14:textId="77777777" w:rsidR="00001201" w:rsidRDefault="00001201" w:rsidP="00001201">
            <w:pPr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F750560" w14:textId="1BD8B8C5" w:rsidR="00001201" w:rsidRPr="00004F79" w:rsidRDefault="009834CC" w:rsidP="0000120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89888" behindDoc="0" locked="0" layoutInCell="1" allowOverlap="1" wp14:anchorId="46C46F03" wp14:editId="2F1D5BDC">
                      <wp:simplePos x="0" y="0"/>
                      <wp:positionH relativeFrom="column">
                        <wp:posOffset>1630238</wp:posOffset>
                      </wp:positionH>
                      <wp:positionV relativeFrom="paragraph">
                        <wp:posOffset>110600</wp:posOffset>
                      </wp:positionV>
                      <wp:extent cx="2330157" cy="483235"/>
                      <wp:effectExtent l="0" t="0" r="13335" b="12065"/>
                      <wp:wrapNone/>
                      <wp:docPr id="2032151568" name="Gruppieren 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157" cy="483235"/>
                                <a:chOff x="0" y="0"/>
                                <a:chExt cx="2330157" cy="483235"/>
                              </a:xfrm>
                            </wpg:grpSpPr>
                            <wpg:grpSp>
                              <wpg:cNvPr id="685578330" name="Gruppieren 3"/>
                              <wpg:cNvGrpSpPr/>
                              <wpg:grpSpPr>
                                <a:xfrm>
                                  <a:off x="0" y="0"/>
                                  <a:ext cx="2330157" cy="483235"/>
                                  <a:chOff x="0" y="0"/>
                                  <a:chExt cx="2330498" cy="483649"/>
                                </a:xfrm>
                              </wpg:grpSpPr>
                              <wpg:grpSp>
                                <wpg:cNvPr id="2067850444" name="Gruppieren 68558036">
                                  <a:extLst>
                                    <a:ext uri="{FF2B5EF4-FFF2-40B4-BE49-F238E27FC236}">
                                      <a16:creationId xmlns:a16="http://schemas.microsoft.com/office/drawing/2014/main" id="{7057F9C5-AFD2-5DDC-26EC-08ECA9A93E40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3316"/>
                                    <a:ext cx="2330498" cy="470333"/>
                                    <a:chOff x="0" y="0"/>
                                    <a:chExt cx="2330498" cy="599061"/>
                                  </a:xfrm>
                                </wpg:grpSpPr>
                                <wpg:grpSp>
                                  <wpg:cNvPr id="21666276" name="Gruppieren 21666276">
                                    <a:extLst>
                                      <a:ext uri="{FF2B5EF4-FFF2-40B4-BE49-F238E27FC236}">
                                        <a16:creationId xmlns:a16="http://schemas.microsoft.com/office/drawing/2014/main" id="{57A0AFEF-369F-6A24-3016-8AB46BC6BFB7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543"/>
                                      <a:ext cx="2330498" cy="503518"/>
                                      <a:chOff x="0" y="95543"/>
                                      <a:chExt cx="2187411" cy="63490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46544067" name="Grafik 1746544067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A2DABC7-B7F7-4BCA-C15A-8A7E9EBD90D5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543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32227169" name="Abgerundetes Rechteck 832227169">
                                      <a:extLst>
                                        <a:ext uri="{FF2B5EF4-FFF2-40B4-BE49-F238E27FC236}">
                                          <a16:creationId xmlns:a16="http://schemas.microsoft.com/office/drawing/2014/main" id="{A929C83D-A80B-0421-9C01-05370626A910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3788"/>
                                        <a:ext cx="450215" cy="446663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EE09C2B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364960" name="Abgerundetes Rechteck 1369364960">
                                      <a:extLst>
                                        <a:ext uri="{FF2B5EF4-FFF2-40B4-BE49-F238E27FC236}">
                                          <a16:creationId xmlns:a16="http://schemas.microsoft.com/office/drawing/2014/main" id="{84AC3336-E1B7-C883-B377-C108C7DDA2F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37196" y="283579"/>
                                        <a:ext cx="450215" cy="30951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9D429F7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6000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405944" name="Abgerundetes Rechteck 157405944">
                                      <a:extLst>
                                        <a:ext uri="{FF2B5EF4-FFF2-40B4-BE49-F238E27FC236}">
                                          <a16:creationId xmlns:a16="http://schemas.microsoft.com/office/drawing/2014/main" id="{546790A8-79D9-75FB-107A-BBE33497B2F2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3729" y="283775"/>
                                        <a:ext cx="456611" cy="30931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5AA47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8282055" name="Gerade Verbindung 808282055">
                                    <a:extLst>
                                      <a:ext uri="{FF2B5EF4-FFF2-40B4-BE49-F238E27FC236}">
                                        <a16:creationId xmlns:a16="http://schemas.microsoft.com/office/drawing/2014/main" id="{6C8ED898-E4C3-2F7B-512C-A2EF6C76AE1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3983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05447217" name="Gerade Verbindung 905447217">
                                    <a:extLst>
                                      <a:ext uri="{FF2B5EF4-FFF2-40B4-BE49-F238E27FC236}">
                                        <a16:creationId xmlns:a16="http://schemas.microsoft.com/office/drawing/2014/main" id="{FDEBD5A1-2795-DB7B-6882-BEF282E08E4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0665" y="0"/>
                                      <a:ext cx="0" cy="244949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49278262" name="Gerade Verbindung 2"/>
                                <wps:cNvCnPr/>
                                <wps:spPr>
                                  <a:xfrm>
                                    <a:off x="1162974" y="0"/>
                                    <a:ext cx="0" cy="195309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2639166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66247" y="4161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46F03" id="Gruppieren 662" o:spid="_x0000_s1395" style="position:absolute;margin-left:128.35pt;margin-top:8.7pt;width:183.5pt;height:38.05pt;z-index:252389888;mso-position-horizontal-relative:text;mso-position-vertical-relative:text" coordsize="23301,4832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">
                      <v:group id="_x0000_s1396" style="position:absolute;width:23301;height:4832" coordsize="23304,4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">
                        <v:group id="Gruppieren 68558036" o:spid="_x0000_s1397" style="position:absolute;top:133;width:23304;height:4703" coordsize="23304,5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">
                          <v:group id="Gruppieren 21666276" o:spid="_x0000_s1398" style="position:absolute;top:955;width:23304;height:5035" coordorigin=",955" coordsize="21874,63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">
                            <o:lock v:ext="edit" aspectratio="t"/>
                            <v:shape id="Grafik 1746544067" o:spid="_x0000_s1399" type="#_x0000_t75" style="position:absolute;left:137;top:955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">
                              <v:imagedata r:id="rId69" o:title=""/>
                            </v:shape>
                            <v:roundrect id="Abgerundetes Rechteck 832227169" o:spid="_x0000_s1400" style="position:absolute;top:2837;width:4502;height:446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7EE09C2B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364960" o:spid="_x0000_s1401" style="position:absolute;left:17371;top:2835;width:4503;height:309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09D429F7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6000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7405944" o:spid="_x0000_s1402" style="position:absolute;left:8637;top:2837;width:4566;height:309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2B5AA47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808282055" o:spid="_x0000_s1403" style="position:absolute;visibility:visible;mso-wrap-style:square" from="2398,0" to="2398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  <v:line id="Gerade Verbindung 905447217" o:spid="_x0000_s1404" style="position:absolute;visibility:visible;mso-wrap-style:square" from="20906,0" to="20906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05" style="position:absolute;visibility:visible;mso-wrap-style:square" from="11629,0" to="11629,1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" strokecolor="#a5a5a5 [2092]" strokeweight="1pt">
                          <v:stroke joinstyle="miter"/>
                        </v:line>
                      </v:group>
                      <v:shape id="Dreieck 1" o:spid="_x0000_s1406" type="#_x0000_t5" style="position:absolute;left:21661;top:416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>
              <w:t>Finde die Mitte zwischen:</w:t>
            </w:r>
            <w:r w:rsidR="00001201">
              <w:rPr>
                <w:noProof/>
              </w:rPr>
              <w:t xml:space="preserve"> </w:t>
            </w:r>
          </w:p>
        </w:tc>
      </w:tr>
      <w:tr w:rsidR="00001201" w:rsidRPr="00252562" w14:paraId="4861352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02846ED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435F5E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2082" w:type="dxa"/>
            <w:gridSpan w:val="3"/>
          </w:tcPr>
          <w:p w14:paraId="35273F83" w14:textId="2623B5C5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2960" behindDoc="0" locked="0" layoutInCell="1" allowOverlap="1" wp14:anchorId="151B951E" wp14:editId="1459D779">
                      <wp:simplePos x="0" y="0"/>
                      <wp:positionH relativeFrom="column">
                        <wp:posOffset>1315869</wp:posOffset>
                      </wp:positionH>
                      <wp:positionV relativeFrom="paragraph">
                        <wp:posOffset>379506</wp:posOffset>
                      </wp:positionV>
                      <wp:extent cx="2339975" cy="500514"/>
                      <wp:effectExtent l="0" t="0" r="9525" b="7620"/>
                      <wp:wrapNone/>
                      <wp:docPr id="2136416553" name="Gruppieren 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500514"/>
                                <a:chOff x="0" y="0"/>
                                <a:chExt cx="2339975" cy="500514"/>
                              </a:xfrm>
                            </wpg:grpSpPr>
                            <wpg:grpSp>
                              <wpg:cNvPr id="1073762422" name="Gruppieren 4"/>
                              <wpg:cNvGrpSpPr/>
                              <wpg:grpSpPr>
                                <a:xfrm>
                                  <a:off x="0" y="0"/>
                                  <a:ext cx="2339975" cy="500514"/>
                                  <a:chOff x="0" y="0"/>
                                  <a:chExt cx="2339975" cy="500514"/>
                                </a:xfrm>
                              </wpg:grpSpPr>
                              <wpg:grpSp>
                                <wpg:cNvPr id="1071250444" name="Gruppieren 68558044">
                                  <a:extLst>
                                    <a:ext uri="{FF2B5EF4-FFF2-40B4-BE49-F238E27FC236}">
                                      <a16:creationId xmlns:a16="http://schemas.microsoft.com/office/drawing/2014/main" id="{68F5129B-44B0-DDD9-23E0-2152C219A13D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500514"/>
                                    <a:chOff x="0" y="0"/>
                                    <a:chExt cx="2339975" cy="516696"/>
                                  </a:xfrm>
                                </wpg:grpSpPr>
                                <wpg:grpSp>
                                  <wpg:cNvPr id="1915004710" name="Gruppieren 1915004710">
                                    <a:extLst>
                                      <a:ext uri="{FF2B5EF4-FFF2-40B4-BE49-F238E27FC236}">
                                        <a16:creationId xmlns:a16="http://schemas.microsoft.com/office/drawing/2014/main" id="{564A4C0F-0005-A94D-B1DF-9F4141E7E8B8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95712"/>
                                      <a:ext cx="2339975" cy="420984"/>
                                      <a:chOff x="0" y="95712"/>
                                      <a:chExt cx="2196306" cy="52714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43728071" name="Grafik 114372807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397A3E8-F39B-D9D4-2146-13A8BF17AEAE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785" y="9571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905291011" name="Abgerundetes Rechteck 905291011">
                                      <a:extLst>
                                        <a:ext uri="{FF2B5EF4-FFF2-40B4-BE49-F238E27FC236}">
                                          <a16:creationId xmlns:a16="http://schemas.microsoft.com/office/drawing/2014/main" id="{94BF7E2C-E4F5-3CC6-6E08-41AE441B4288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196428"/>
                                        <a:ext cx="450215" cy="424495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63A0B3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21836948" name="Abgerundetes Rechteck 821836948">
                                      <a:extLst>
                                        <a:ext uri="{FF2B5EF4-FFF2-40B4-BE49-F238E27FC236}">
                                          <a16:creationId xmlns:a16="http://schemas.microsoft.com/office/drawing/2014/main" id="{9125FABB-9B68-E5B7-1312-96D4B6B4CE0D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46091" y="209455"/>
                                        <a:ext cx="450215" cy="4134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C18D376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4500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36000" rIns="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5323547" name="Abgerundetes Rechteck 1065323547">
                                      <a:extLst>
                                        <a:ext uri="{FF2B5EF4-FFF2-40B4-BE49-F238E27FC236}">
                                          <a16:creationId xmlns:a16="http://schemas.microsoft.com/office/drawing/2014/main" id="{4F04D14E-21F2-38EF-3A1E-B3505C8767B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69852" y="284844"/>
                                        <a:ext cx="432142" cy="25146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F7526F1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3423414" name="Gerade Verbindung 33423414">
                                    <a:extLst>
                                      <a:ext uri="{FF2B5EF4-FFF2-40B4-BE49-F238E27FC236}">
                                        <a16:creationId xmlns:a16="http://schemas.microsoft.com/office/drawing/2014/main" id="{368C4932-86B6-0057-CA9E-30A04AED087F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3157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4739052" name="Gerade Verbindung 334739052">
                                    <a:extLst>
                                      <a:ext uri="{FF2B5EF4-FFF2-40B4-BE49-F238E27FC236}">
                                        <a16:creationId xmlns:a16="http://schemas.microsoft.com/office/drawing/2014/main" id="{11271B08-98AB-6301-B04E-E5B34B628D3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0142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07377858" name="Gerade Verbindung 2"/>
                                <wps:cNvCnPr/>
                                <wps:spPr>
                                  <a:xfrm>
                                    <a:off x="1162975" y="31072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6837455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9694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1B951E" id="Gruppieren 661" o:spid="_x0000_s1407" style="position:absolute;margin-left:103.6pt;margin-top:29.9pt;width:184.25pt;height:39.4pt;z-index:252392960;mso-position-horizontal-relative:text;mso-position-vertical-relative:text" coordsize="23399,500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">
                      <v:group id="Gruppieren 4" o:spid="_x0000_s1408" style="position:absolute;width:23399;height:5005" coordsize="23399,5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">
                        <v:group id="Gruppieren 68558044" o:spid="_x0000_s1409" style="position:absolute;width:23399;height:5005" coordsize="23399,5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">
                          <v:group id="Gruppieren 1915004710" o:spid="_x0000_s1410" style="position:absolute;top:957;width:23399;height:4209" coordorigin=",957" coordsize="21963,5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">
                            <o:lock v:ext="edit" aspectratio="t"/>
                            <v:shape id="Grafik 1143728071" o:spid="_x0000_s1411" type="#_x0000_t75" style="position:absolute;left:137;top:957;width:21635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">
                              <v:imagedata r:id="rId69" o:title=""/>
                            </v:shape>
                            <v:roundrect id="Abgerundetes Rechteck 905291011" o:spid="_x0000_s1412" style="position:absolute;top:1964;width:4502;height:424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&#13;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4F63A0B3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821836948" o:spid="_x0000_s1413" style="position:absolute;left:17460;top:2094;width:4503;height:41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" fillcolor="white [3212]" strokecolor="white [3212]" strokeweight="1pt">
                              <v:stroke joinstyle="miter"/>
                              <v:textbox inset="0,1mm,0,1mm">
                                <w:txbxContent>
                                  <w:p w14:paraId="3C18D376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4500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065323547" o:spid="_x0000_s1414" style="position:absolute;left:8698;top:2848;width:4321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1F7526F1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33423414" o:spid="_x0000_s1415" style="position:absolute;visibility:visible;mso-wrap-style:square" from="2431,0" to="243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  <v:line id="Gerade Verbindung 334739052" o:spid="_x0000_s1416" style="position:absolute;visibility:visible;mso-wrap-style:square" from="21001,0" to="2100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17" style="position:absolute;visibility:visible;mso-wrap-style:square" from="11629,310" to="11629,2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" strokecolor="#a5a5a5 [2092]" strokeweight="1pt">
                          <v:stroke joinstyle="miter"/>
                        </v:line>
                      </v:group>
                      <v:shape id="Dreieck 1" o:spid="_x0000_s1418" type="#_x0000_t5" style="position:absolute;left:21796;top:483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5000 und 6000</w:t>
            </w:r>
          </w:p>
        </w:tc>
        <w:tc>
          <w:tcPr>
            <w:tcW w:w="6154" w:type="dxa"/>
            <w:gridSpan w:val="7"/>
          </w:tcPr>
          <w:p w14:paraId="3DBC5EF4" w14:textId="7B9B0041" w:rsidR="00001201" w:rsidRDefault="00001201" w:rsidP="00001201">
            <w:pPr>
              <w:spacing w:line="240" w:lineRule="atLeast"/>
            </w:pPr>
            <w:r>
              <w:t xml:space="preserve">   </w:t>
            </w:r>
          </w:p>
          <w:p w14:paraId="7E9392B9" w14:textId="3450DBBD" w:rsidR="00001201" w:rsidRDefault="00001201" w:rsidP="00001201"/>
          <w:p w14:paraId="7E70CC79" w14:textId="1A7E3A43" w:rsidR="00001201" w:rsidRPr="00252562" w:rsidRDefault="00001201" w:rsidP="00001201"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5472" behindDoc="0" locked="0" layoutInCell="1" allowOverlap="1" wp14:anchorId="4D76AFFC" wp14:editId="3A7EC6DC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64" name="Gerade Verbindung mit Pfeil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0B45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64" o:spid="_x0000_s1026" type="#_x0000_t32" style="position:absolute;margin-left:29.65pt;margin-top:2.75pt;width:0;height:0;z-index:251945472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944448" behindDoc="0" locked="0" layoutInCell="1" allowOverlap="1" wp14:anchorId="01FB59F8" wp14:editId="72F19F72">
                      <wp:simplePos x="0" y="0"/>
                      <wp:positionH relativeFrom="column">
                        <wp:posOffset>376554</wp:posOffset>
                      </wp:positionH>
                      <wp:positionV relativeFrom="paragraph">
                        <wp:posOffset>34924</wp:posOffset>
                      </wp:positionV>
                      <wp:extent cx="0" cy="0"/>
                      <wp:effectExtent l="0" t="0" r="0" b="0"/>
                      <wp:wrapNone/>
                      <wp:docPr id="13951" name="Gerade Verbindung mit Pfeil 13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59DD3" id="Gerade Verbindung mit Pfeil 13951" o:spid="_x0000_s1026" type="#_x0000_t32" style="position:absolute;margin-left:29.65pt;margin-top:2.75pt;width:0;height:0;z-index:251944448;visibility:visible;mso-wrap-style:square;mso-width-percent:0;mso-height-percent:0;mso-wrap-distance-left:3.17497mm;mso-wrap-distance-top:.#mm;mso-wrap-distance-right:3.17497mm;mso-wrap-distance-bottom:.#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"/>
                  </w:pict>
                </mc:Fallback>
              </mc:AlternateContent>
            </w:r>
          </w:p>
        </w:tc>
      </w:tr>
      <w:tr w:rsidR="00001201" w:rsidRPr="00252562" w14:paraId="40A0EF5B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54418C29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71AADD0E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2082" w:type="dxa"/>
            <w:gridSpan w:val="3"/>
          </w:tcPr>
          <w:p w14:paraId="42EF4BF6" w14:textId="02AAD006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6032" behindDoc="0" locked="0" layoutInCell="1" allowOverlap="1" wp14:anchorId="1C94CCD9" wp14:editId="55ABFA8C">
                      <wp:simplePos x="0" y="0"/>
                      <wp:positionH relativeFrom="column">
                        <wp:posOffset>1295699</wp:posOffset>
                      </wp:positionH>
                      <wp:positionV relativeFrom="paragraph">
                        <wp:posOffset>391608</wp:posOffset>
                      </wp:positionV>
                      <wp:extent cx="2339975" cy="459740"/>
                      <wp:effectExtent l="0" t="0" r="9525" b="10160"/>
                      <wp:wrapNone/>
                      <wp:docPr id="1113655143" name="Gruppieren 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9975" cy="459740"/>
                                <a:chOff x="0" y="0"/>
                                <a:chExt cx="2339975" cy="459740"/>
                              </a:xfrm>
                            </wpg:grpSpPr>
                            <wpg:grpSp>
                              <wpg:cNvPr id="2078349314" name="Gruppieren 5"/>
                              <wpg:cNvGrpSpPr/>
                              <wpg:grpSpPr>
                                <a:xfrm>
                                  <a:off x="0" y="0"/>
                                  <a:ext cx="2339975" cy="459740"/>
                                  <a:chOff x="0" y="0"/>
                                  <a:chExt cx="2339975" cy="459740"/>
                                </a:xfrm>
                              </wpg:grpSpPr>
                              <wpg:grpSp>
                                <wpg:cNvPr id="1810101672" name="Gruppieren 68558052">
                                  <a:extLst>
                                    <a:ext uri="{FF2B5EF4-FFF2-40B4-BE49-F238E27FC236}">
                                      <a16:creationId xmlns:a16="http://schemas.microsoft.com/office/drawing/2014/main" id="{56DDAEEF-AF51-AF43-2523-070DD99D52B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39975" cy="459740"/>
                                    <a:chOff x="0" y="0"/>
                                    <a:chExt cx="2339975" cy="513877"/>
                                  </a:xfrm>
                                </wpg:grpSpPr>
                                <wpg:grpSp>
                                  <wpg:cNvPr id="69770620" name="Gruppieren 69770620">
                                    <a:extLst>
                                      <a:ext uri="{FF2B5EF4-FFF2-40B4-BE49-F238E27FC236}">
                                        <a16:creationId xmlns:a16="http://schemas.microsoft.com/office/drawing/2014/main" id="{ADAF5F18-6797-C2D1-F315-6704448BB9F0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02982"/>
                                      <a:ext cx="2339975" cy="410895"/>
                                      <a:chOff x="0" y="102982"/>
                                      <a:chExt cx="2205711" cy="52547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25747833" name="Grafik 925747833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572B47D-4698-9AA5-3575-2DEC92956C47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0298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81732141" name="Abgerundetes Rechteck 281732141">
                                      <a:extLst>
                                        <a:ext uri="{FF2B5EF4-FFF2-40B4-BE49-F238E27FC236}">
                                          <a16:creationId xmlns:a16="http://schemas.microsoft.com/office/drawing/2014/main" id="{C10808B2-7662-0CE7-27F9-C14B257D5077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91374"/>
                                        <a:ext cx="477983" cy="337084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C63B38E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10 000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2045407" name="Abgerundetes Rechteck 272045407">
                                      <a:extLst>
                                        <a:ext uri="{FF2B5EF4-FFF2-40B4-BE49-F238E27FC236}">
                                          <a16:creationId xmlns:a16="http://schemas.microsoft.com/office/drawing/2014/main" id="{B28F7891-1FDE-F09A-88E2-7B67723259E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291174"/>
                                        <a:ext cx="477983" cy="337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7EC3DC8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20 000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6077822" name="Abgerundetes Rechteck 476077822">
                                      <a:extLst>
                                        <a:ext uri="{FF2B5EF4-FFF2-40B4-BE49-F238E27FC236}">
                                          <a16:creationId xmlns:a16="http://schemas.microsoft.com/office/drawing/2014/main" id="{EC058CAC-7641-BCB5-A6A2-24A6285DAE9C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292112"/>
                                        <a:ext cx="477983" cy="283032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D0AEA69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4463855" name="Gerade Verbindung 1754463855">
                                    <a:extLst>
                                      <a:ext uri="{FF2B5EF4-FFF2-40B4-BE49-F238E27FC236}">
                                        <a16:creationId xmlns:a16="http://schemas.microsoft.com/office/drawing/2014/main" id="{CD680FB4-0B5F-2D18-5198-EAFD7A95714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53734381" name="Gerade Verbindung 1953734381">
                                    <a:extLst>
                                      <a:ext uri="{FF2B5EF4-FFF2-40B4-BE49-F238E27FC236}">
                                        <a16:creationId xmlns:a16="http://schemas.microsoft.com/office/drawing/2014/main" id="{1A9BB013-E612-0AF5-4358-0CEE1C018833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096159" y="5346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40664047" name="Gerade Verbindung 2"/>
                                <wps:cNvCnPr/>
                                <wps:spPr>
                                  <a:xfrm>
                                    <a:off x="1167414" y="17755"/>
                                    <a:ext cx="0" cy="1952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7030791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72970" y="48335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94CCD9" id="Gruppieren 663" o:spid="_x0000_s1419" style="position:absolute;margin-left:102pt;margin-top:30.85pt;width:184.25pt;height:36.2pt;z-index:252396032;mso-position-horizontal-relative:text;mso-position-vertical-relative:text" coordsize="23399,459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">
                      <v:group id="_x0000_s1420" style="position:absolute;width:23399;height:4597" coordsize="23399,45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">
                        <v:group id="Gruppieren 68558052" o:spid="_x0000_s1421" style="position:absolute;width:23399;height:4597" coordsize="23399,5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">
                          <v:group id="Gruppieren 69770620" o:spid="_x0000_s1422" style="position:absolute;top:1029;width:23399;height:4109" coordorigin=",1029" coordsize="22057,52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">
                            <o:lock v:ext="edit" aspectratio="t"/>
                            <v:shape id="Grafik 925747833" o:spid="_x0000_s1423" type="#_x0000_t75" style="position:absolute;left:225;top:1029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">
                              <v:imagedata r:id="rId69" o:title=""/>
                            </v:shape>
                            <v:roundrect id="Abgerundetes Rechteck 281732141" o:spid="_x0000_s1424" style="position:absolute;top:2913;width:4779;height:337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6C63B38E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10 000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272045407" o:spid="_x0000_s1425" style="position:absolute;left:17277;top:2911;width:4780;height:33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47EC3DC8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20 000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476077822" o:spid="_x0000_s1426" style="position:absolute;left:8473;top:2921;width:4780;height:283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4D0AEA69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754463855" o:spid="_x0000_s1427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953734381" o:spid="_x0000_s1428" style="position:absolute;visibility:visible;mso-wrap-style:square" from="20961,53" to="20961,2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29" style="position:absolute;visibility:visible;mso-wrap-style:square" from="11674,177" to="11674,21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" strokecolor="#a5a5a5 [2092]" strokeweight="1pt">
                          <v:stroke joinstyle="miter"/>
                        </v:line>
                      </v:group>
                      <v:shape id="Dreieck 1" o:spid="_x0000_s1430" type="#_x0000_t5" style="position:absolute;left:21729;top:483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2500 und 4500</w:t>
            </w:r>
          </w:p>
        </w:tc>
        <w:tc>
          <w:tcPr>
            <w:tcW w:w="6154" w:type="dxa"/>
            <w:gridSpan w:val="7"/>
          </w:tcPr>
          <w:p w14:paraId="7141E92A" w14:textId="769A95C8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  <w:r>
              <w:t xml:space="preserve">   </w:t>
            </w:r>
          </w:p>
          <w:p w14:paraId="089AF76F" w14:textId="1D20CE34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  <w:p w14:paraId="3C130483" w14:textId="2F702C99" w:rsidR="00001201" w:rsidRDefault="00001201" w:rsidP="00001201">
            <w:pPr>
              <w:tabs>
                <w:tab w:val="left" w:pos="1748"/>
                <w:tab w:val="left" w:pos="2033"/>
              </w:tabs>
              <w:spacing w:line="240" w:lineRule="atLeast"/>
            </w:pPr>
          </w:p>
        </w:tc>
      </w:tr>
      <w:tr w:rsidR="00001201" w:rsidRPr="00252562" w14:paraId="5AF71681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790B40C2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3FC0565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c)</w:t>
            </w:r>
          </w:p>
        </w:tc>
        <w:tc>
          <w:tcPr>
            <w:tcW w:w="2082" w:type="dxa"/>
            <w:gridSpan w:val="3"/>
          </w:tcPr>
          <w:p w14:paraId="50BD888C" w14:textId="0852C767" w:rsidR="00001201" w:rsidRDefault="009834CC" w:rsidP="00BB16A5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99104" behindDoc="0" locked="0" layoutInCell="1" allowOverlap="1" wp14:anchorId="67251250" wp14:editId="41B7B28A">
                      <wp:simplePos x="0" y="0"/>
                      <wp:positionH relativeFrom="column">
                        <wp:posOffset>1322593</wp:posOffset>
                      </wp:positionH>
                      <wp:positionV relativeFrom="paragraph">
                        <wp:posOffset>417681</wp:posOffset>
                      </wp:positionV>
                      <wp:extent cx="2353945" cy="432096"/>
                      <wp:effectExtent l="0" t="0" r="8255" b="12700"/>
                      <wp:wrapNone/>
                      <wp:docPr id="744216783" name="Gruppieren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3945" cy="432096"/>
                                <a:chOff x="0" y="0"/>
                                <a:chExt cx="2353945" cy="432096"/>
                              </a:xfrm>
                            </wpg:grpSpPr>
                            <wpg:grpSp>
                              <wpg:cNvPr id="698957419" name="Gruppieren 6"/>
                              <wpg:cNvGrpSpPr/>
                              <wpg:grpSpPr>
                                <a:xfrm>
                                  <a:off x="0" y="0"/>
                                  <a:ext cx="2353945" cy="432096"/>
                                  <a:chOff x="0" y="0"/>
                                  <a:chExt cx="2353945" cy="432096"/>
                                </a:xfrm>
                              </wpg:grpSpPr>
                              <wpg:grpSp>
                                <wpg:cNvPr id="2050657385" name="Gruppieren 68558060">
                                  <a:extLst>
                                    <a:ext uri="{FF2B5EF4-FFF2-40B4-BE49-F238E27FC236}">
                                      <a16:creationId xmlns:a16="http://schemas.microsoft.com/office/drawing/2014/main" id="{B1E13AB0-0EAB-7A36-23A4-76C427E7FE4A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2353945" cy="432096"/>
                                    <a:chOff x="0" y="0"/>
                                    <a:chExt cx="2353947" cy="489416"/>
                                  </a:xfrm>
                                </wpg:grpSpPr>
                                <wpg:grpSp>
                                  <wpg:cNvPr id="81724481" name="Gruppieren 81724481">
                                    <a:extLst>
                                      <a:ext uri="{FF2B5EF4-FFF2-40B4-BE49-F238E27FC236}">
                                        <a16:creationId xmlns:a16="http://schemas.microsoft.com/office/drawing/2014/main" id="{A4CFB389-04B3-0122-B456-894552D93E0D}"/>
                                      </a:ext>
                                    </a:extLst>
                                  </wpg:cNvPr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116472"/>
                                      <a:ext cx="2353947" cy="372944"/>
                                      <a:chOff x="0" y="116472"/>
                                      <a:chExt cx="2205711" cy="47441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59390940" name="Grafik 7593909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BDFA101-FC6F-D0E7-67BA-294BEFC4656C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2553" y="116472"/>
                                        <a:ext cx="2163445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445040038" name="Abgerundetes Rechteck 445040038">
                                      <a:extLst>
                                        <a:ext uri="{FF2B5EF4-FFF2-40B4-BE49-F238E27FC236}">
                                          <a16:creationId xmlns:a16="http://schemas.microsoft.com/office/drawing/2014/main" id="{40E3C9A6-53DA-E1FA-589C-95332A27AFE9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89223"/>
                                        <a:ext cx="477983" cy="288489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6CFA64C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460 000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8922104" name="Abgerundetes Rechteck 1528922104">
                                      <a:extLst>
                                        <a:ext uri="{FF2B5EF4-FFF2-40B4-BE49-F238E27FC236}">
                                          <a16:creationId xmlns:a16="http://schemas.microsoft.com/office/drawing/2014/main" id="{71B8EA86-F566-526D-8E70-A81284CE02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727728" y="304523"/>
                                        <a:ext cx="477983" cy="27399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72B7784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1"/>
                                              <w:szCs w:val="21"/>
                                            </w:rPr>
                                            <w:t>560 000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9326972" name="Abgerundetes Rechteck 1969326972">
                                      <a:extLst>
                                        <a:ext uri="{FF2B5EF4-FFF2-40B4-BE49-F238E27FC236}">
                                          <a16:creationId xmlns:a16="http://schemas.microsoft.com/office/drawing/2014/main" id="{7B52FDED-3449-591E-87D9-89A8F9ABB17B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847399" y="305603"/>
                                        <a:ext cx="477983" cy="285286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994EEDA" w14:textId="77777777" w:rsidR="00001201" w:rsidRDefault="00001201" w:rsidP="00001201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1833146" name="Gerade Verbindung 151833146">
                                    <a:extLst>
                                      <a:ext uri="{FF2B5EF4-FFF2-40B4-BE49-F238E27FC236}">
                                        <a16:creationId xmlns:a16="http://schemas.microsoft.com/office/drawing/2014/main" id="{66D699C3-4474-B76C-BFC1-175E126400FE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105635" y="10633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15445488" name="Gerade Verbindung 1915445488">
                                    <a:extLst>
                                      <a:ext uri="{FF2B5EF4-FFF2-40B4-BE49-F238E27FC236}">
                                        <a16:creationId xmlns:a16="http://schemas.microsoft.com/office/drawing/2014/main" id="{343EE483-4361-240E-C027-6623D8598BAD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242906" y="0"/>
                                      <a:ext cx="0" cy="244950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68187047" name="Gerade Verbindung 2"/>
                                <wps:cNvCnPr/>
                                <wps:spPr>
                                  <a:xfrm>
                                    <a:off x="1171853" y="26634"/>
                                    <a:ext cx="0" cy="19494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2182041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2159523" y="61781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251250" id="Gruppieren 664" o:spid="_x0000_s1431" style="position:absolute;margin-left:104.15pt;margin-top:32.9pt;width:185.35pt;height:34pt;z-index:252399104;mso-position-horizontal-relative:text;mso-position-vertical-relative:text" coordsize="23539,432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">
                      <v:group id="Gruppieren 6" o:spid="_x0000_s1432" style="position:absolute;width:23539;height:4320" coordsize="23539,4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">
                        <v:group id="Gruppieren 68558060" o:spid="_x0000_s1433" style="position:absolute;width:23539;height:4320" coordsize="23539,4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">
                          <v:group id="Gruppieren 81724481" o:spid="_x0000_s1434" style="position:absolute;top:1164;width:23539;height:3730" coordorigin=",1164" coordsize="22057,47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">
                            <o:lock v:ext="edit" aspectratio="t"/>
                            <v:shape id="Grafik 759390940" o:spid="_x0000_s1435" type="#_x0000_t75" style="position:absolute;left:225;top:1164;width:21634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">
                              <v:imagedata r:id="rId69" o:title=""/>
                            </v:shape>
                            <v:roundrect id="Abgerundetes Rechteck 445040038" o:spid="_x0000_s1436" style="position:absolute;top:2892;width:4779;height:288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36CFA64C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460 000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528922104" o:spid="_x0000_s1437" style="position:absolute;left:17277;top:3045;width:4780;height:27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" fillcolor="white [3212]" strokecolor="white [3212]" strokeweight="1pt">
                              <v:stroke joinstyle="miter"/>
                              <v:textbox inset="0,.5mm,0,0">
                                <w:txbxContent>
                                  <w:p w14:paraId="572B7784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560 000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969326972" o:spid="_x0000_s1438" style="position:absolute;left:8473;top:3056;width:4780;height:285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" fillcolor="white [3212]" strokecolor="#a5a5a5 [2092]" strokeweight="1pt">
                              <v:stroke joinstyle="miter"/>
                              <v:textbox inset="0,.5mm,0,0">
                                <w:txbxContent>
                                  <w:p w14:paraId="3994EEDA" w14:textId="77777777" w:rsidR="00001201" w:rsidRDefault="00001201" w:rsidP="00001201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line id="Gerade Verbindung 151833146" o:spid="_x0000_s1439" style="position:absolute;visibility:visible;mso-wrap-style:square" from="21056,106" to="21056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  <v:line id="Gerade Verbindung 1915445488" o:spid="_x0000_s1440" style="position:absolute;visibility:visible;mso-wrap-style:square" from="2429,0" to="2429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2" o:spid="_x0000_s1441" style="position:absolute;visibility:visible;mso-wrap-style:square" from="11718,266" to="11718,2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" strokecolor="#a5a5a5 [2092]" strokeweight="1pt">
                          <v:stroke joinstyle="miter"/>
                        </v:line>
                      </v:group>
                      <v:shape id="Dreieck 1" o:spid="_x0000_s1442" type="#_x0000_t5" style="position:absolute;left:21595;top:617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001201" w:rsidRPr="00325B59">
              <w:t>10 000 und 20 000</w:t>
            </w:r>
          </w:p>
        </w:tc>
        <w:tc>
          <w:tcPr>
            <w:tcW w:w="6154" w:type="dxa"/>
            <w:gridSpan w:val="7"/>
          </w:tcPr>
          <w:p w14:paraId="122C3223" w14:textId="35805195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448C22EF" w14:textId="491098C5" w:rsidR="00001201" w:rsidRDefault="00001201" w:rsidP="00001201">
            <w:pPr>
              <w:spacing w:line="240" w:lineRule="atLeast"/>
            </w:pPr>
          </w:p>
          <w:p w14:paraId="4F2509D5" w14:textId="5DF38A9E" w:rsidR="00001201" w:rsidRDefault="00001201" w:rsidP="00001201">
            <w:pPr>
              <w:spacing w:line="240" w:lineRule="atLeast"/>
            </w:pPr>
          </w:p>
        </w:tc>
      </w:tr>
      <w:tr w:rsidR="00001201" w:rsidRPr="00252562" w14:paraId="1E7B5CAA" w14:textId="77777777" w:rsidTr="008B4775">
        <w:trPr>
          <w:gridAfter w:val="1"/>
          <w:wAfter w:w="20" w:type="dxa"/>
          <w:trHeight w:val="481"/>
        </w:trPr>
        <w:tc>
          <w:tcPr>
            <w:tcW w:w="510" w:type="dxa"/>
          </w:tcPr>
          <w:p w14:paraId="542742CE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013AC0EA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d)</w:t>
            </w:r>
          </w:p>
        </w:tc>
        <w:tc>
          <w:tcPr>
            <w:tcW w:w="2082" w:type="dxa"/>
            <w:gridSpan w:val="3"/>
          </w:tcPr>
          <w:p w14:paraId="46078FF3" w14:textId="67F75A8E" w:rsidR="00001201" w:rsidRDefault="00001201" w:rsidP="00BB16A5">
            <w:pPr>
              <w:spacing w:line="240" w:lineRule="auto"/>
            </w:pPr>
            <w:r w:rsidRPr="00325B59">
              <w:t>460 000 und 560 000</w:t>
            </w:r>
          </w:p>
        </w:tc>
        <w:tc>
          <w:tcPr>
            <w:tcW w:w="5522" w:type="dxa"/>
            <w:gridSpan w:val="6"/>
          </w:tcPr>
          <w:p w14:paraId="2B2A26EF" w14:textId="7FD0AF74" w:rsidR="00001201" w:rsidRDefault="00001201" w:rsidP="00001201">
            <w:pPr>
              <w:spacing w:line="240" w:lineRule="atLeast"/>
            </w:pPr>
            <w:r>
              <w:t xml:space="preserve"> </w:t>
            </w:r>
          </w:p>
          <w:p w14:paraId="0B2472F9" w14:textId="77777777" w:rsidR="00001201" w:rsidRDefault="00001201" w:rsidP="00001201">
            <w:pPr>
              <w:spacing w:line="240" w:lineRule="atLeast"/>
            </w:pPr>
          </w:p>
        </w:tc>
        <w:tc>
          <w:tcPr>
            <w:tcW w:w="632" w:type="dxa"/>
            <w:vAlign w:val="bottom"/>
          </w:tcPr>
          <w:p w14:paraId="105B6D43" w14:textId="77777777" w:rsidR="00001201" w:rsidRDefault="00001201" w:rsidP="00001201">
            <w:pPr>
              <w:spacing w:line="240" w:lineRule="auto"/>
            </w:pPr>
          </w:p>
        </w:tc>
      </w:tr>
      <w:tr w:rsidR="00001201" w14:paraId="25ECA593" w14:textId="77777777" w:rsidTr="008B4775">
        <w:trPr>
          <w:gridAfter w:val="1"/>
          <w:wAfter w:w="20" w:type="dxa"/>
          <w:trHeight w:val="170"/>
        </w:trPr>
        <w:tc>
          <w:tcPr>
            <w:tcW w:w="510" w:type="dxa"/>
          </w:tcPr>
          <w:p w14:paraId="7D9E9782" w14:textId="77777777" w:rsidR="00001201" w:rsidRPr="008A67C2" w:rsidRDefault="00001201" w:rsidP="00001201">
            <w:pPr>
              <w:pStyle w:val="berschrift6"/>
            </w:pPr>
            <w:r w:rsidRPr="008A67C2">
              <w:t>3</w:t>
            </w:r>
          </w:p>
        </w:tc>
        <w:tc>
          <w:tcPr>
            <w:tcW w:w="8704" w:type="dxa"/>
            <w:gridSpan w:val="11"/>
          </w:tcPr>
          <w:p w14:paraId="48274771" w14:textId="77777777" w:rsidR="00001201" w:rsidRPr="008A67C2" w:rsidRDefault="00001201" w:rsidP="00001201">
            <w:pPr>
              <w:pStyle w:val="berschrift6"/>
            </w:pPr>
            <w:r w:rsidRPr="008A67C2">
              <w:t>Zahlen vergleichen</w:t>
            </w:r>
          </w:p>
        </w:tc>
      </w:tr>
      <w:tr w:rsidR="00001201" w14:paraId="30C069ED" w14:textId="77777777" w:rsidTr="008B4775">
        <w:trPr>
          <w:gridAfter w:val="1"/>
          <w:wAfter w:w="20" w:type="dxa"/>
          <w:trHeight w:val="173"/>
        </w:trPr>
        <w:tc>
          <w:tcPr>
            <w:tcW w:w="510" w:type="dxa"/>
          </w:tcPr>
          <w:p w14:paraId="0298C4FC" w14:textId="77777777" w:rsidR="00001201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8704" w:type="dxa"/>
            <w:gridSpan w:val="11"/>
          </w:tcPr>
          <w:p w14:paraId="3068C3D1" w14:textId="27380907" w:rsidR="008C2D5D" w:rsidRPr="00090D5B" w:rsidRDefault="00001201" w:rsidP="00001201">
            <w:pPr>
              <w:spacing w:line="240" w:lineRule="auto"/>
            </w:pPr>
            <w:r w:rsidRPr="00BB23B9">
              <w:t>Vergleiche</w:t>
            </w:r>
            <w:r w:rsidR="008C2D5D">
              <w:t xml:space="preserve"> die Zahlen miteinander</w:t>
            </w:r>
            <w:r w:rsidRPr="00BB23B9">
              <w:t xml:space="preserve">: </w:t>
            </w:r>
            <w:r w:rsidR="008C2D5D">
              <w:t>Trage</w:t>
            </w:r>
            <w:r w:rsidR="008C2D5D" w:rsidRPr="00090D5B">
              <w:t xml:space="preserve">  &lt;  oder  &gt;  ein. </w:t>
            </w:r>
          </w:p>
          <w:p w14:paraId="39C99D16" w14:textId="01140264" w:rsidR="00001201" w:rsidRDefault="008C2D5D" w:rsidP="00001201">
            <w:pPr>
              <w:spacing w:line="240" w:lineRule="auto"/>
            </w:pPr>
            <w:r>
              <w:t>„</w:t>
            </w:r>
            <w:r w:rsidR="00001201">
              <w:t>k</w:t>
            </w:r>
            <w:r w:rsidR="00001201" w:rsidRPr="00BB23B9">
              <w:t>leiner als</w:t>
            </w:r>
            <w:r>
              <w:t>“</w:t>
            </w:r>
            <w:r w:rsidR="00001201" w:rsidRPr="00BB23B9">
              <w:t xml:space="preserve"> (&lt;)</w:t>
            </w:r>
            <w:r>
              <w:t>;</w:t>
            </w:r>
            <w:r w:rsidR="00001201" w:rsidRPr="00BB23B9">
              <w:t xml:space="preserve"> </w:t>
            </w:r>
            <w:r>
              <w:t>„</w:t>
            </w:r>
            <w:r w:rsidR="00001201" w:rsidRPr="00BB23B9">
              <w:t>größer als</w:t>
            </w:r>
            <w:r>
              <w:t>“</w:t>
            </w:r>
            <w:r w:rsidR="00001201" w:rsidRPr="00BB23B9">
              <w:t xml:space="preserve"> (&gt;)</w:t>
            </w:r>
          </w:p>
          <w:p w14:paraId="069C2EEA" w14:textId="09349AB9" w:rsidR="00001201" w:rsidRPr="00004F79" w:rsidRDefault="00001201" w:rsidP="00001201">
            <w:pPr>
              <w:spacing w:line="240" w:lineRule="auto"/>
            </w:pPr>
          </w:p>
        </w:tc>
      </w:tr>
      <w:tr w:rsidR="00001201" w:rsidRPr="00252562" w14:paraId="240B3DE4" w14:textId="77777777" w:rsidTr="008B4775">
        <w:trPr>
          <w:gridAfter w:val="1"/>
          <w:wAfter w:w="20" w:type="dxa"/>
          <w:trHeight w:val="963"/>
        </w:trPr>
        <w:tc>
          <w:tcPr>
            <w:tcW w:w="510" w:type="dxa"/>
          </w:tcPr>
          <w:p w14:paraId="60AC754C" w14:textId="77777777" w:rsidR="00001201" w:rsidRPr="00252562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31CDA65" w14:textId="77777777" w:rsidR="00001201" w:rsidRPr="00B74344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74344">
              <w:rPr>
                <w:color w:val="70BCC9" w:themeColor="text2" w:themeTint="99"/>
              </w:rPr>
              <w:t>a)</w:t>
            </w:r>
          </w:p>
        </w:tc>
        <w:tc>
          <w:tcPr>
            <w:tcW w:w="1940" w:type="dxa"/>
            <w:gridSpan w:val="2"/>
          </w:tcPr>
          <w:p w14:paraId="14F34337" w14:textId="77777777" w:rsidR="00001201" w:rsidRDefault="00001201" w:rsidP="00001201">
            <w:pPr>
              <w:spacing w:line="360" w:lineRule="auto"/>
            </w:pPr>
            <w:r>
              <w:t xml:space="preserve">1288 </w:t>
            </w:r>
            <w:r w:rsidRPr="00BF5ABC">
              <w:rPr>
                <w:noProof/>
                <w:color w:val="808080"/>
              </w:rPr>
              <w:t>____</w:t>
            </w:r>
            <w:r w:rsidRPr="00BF5ABC">
              <w:rPr>
                <w:color w:val="808080"/>
              </w:rPr>
              <w:t xml:space="preserve"> </w:t>
            </w:r>
            <w:r>
              <w:t>1822</w:t>
            </w:r>
          </w:p>
          <w:p w14:paraId="53664562" w14:textId="77777777" w:rsidR="00001201" w:rsidRDefault="00001201" w:rsidP="00001201">
            <w:pPr>
              <w:spacing w:line="360" w:lineRule="auto"/>
            </w:pPr>
            <w:r>
              <w:t xml:space="preserve">3098 </w:t>
            </w:r>
            <w:r w:rsidRPr="00BF5ABC">
              <w:rPr>
                <w:color w:val="808080"/>
              </w:rPr>
              <w:t>____</w:t>
            </w:r>
            <w:r>
              <w:t xml:space="preserve"> 3100</w:t>
            </w:r>
          </w:p>
          <w:p w14:paraId="1580A77B" w14:textId="77777777" w:rsidR="00001201" w:rsidRPr="00252562" w:rsidRDefault="00001201" w:rsidP="00001201">
            <w:pPr>
              <w:spacing w:line="240" w:lineRule="auto"/>
            </w:pPr>
            <w:r>
              <w:t xml:space="preserve">8090 </w:t>
            </w:r>
            <w:r w:rsidRPr="00BF5ABC">
              <w:rPr>
                <w:color w:val="808080"/>
              </w:rPr>
              <w:t>____</w:t>
            </w:r>
            <w:r>
              <w:t xml:space="preserve"> 8059</w:t>
            </w:r>
          </w:p>
        </w:tc>
        <w:tc>
          <w:tcPr>
            <w:tcW w:w="425" w:type="dxa"/>
            <w:gridSpan w:val="2"/>
          </w:tcPr>
          <w:p w14:paraId="03A5DC39" w14:textId="77777777" w:rsidR="00001201" w:rsidRPr="00BB23B9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BB23B9">
              <w:rPr>
                <w:color w:val="70BCC9" w:themeColor="text2" w:themeTint="99"/>
              </w:rPr>
              <w:t>b)</w:t>
            </w:r>
          </w:p>
        </w:tc>
        <w:tc>
          <w:tcPr>
            <w:tcW w:w="2407" w:type="dxa"/>
            <w:gridSpan w:val="3"/>
          </w:tcPr>
          <w:p w14:paraId="0CFE3593" w14:textId="77777777" w:rsidR="00001201" w:rsidRDefault="00001201" w:rsidP="00001201">
            <w:pPr>
              <w:spacing w:line="360" w:lineRule="auto"/>
            </w:pPr>
            <w:r>
              <w:t xml:space="preserve"> 1 211 </w:t>
            </w:r>
            <w:r w:rsidRPr="00BF5ABC">
              <w:rPr>
                <w:color w:val="808080"/>
              </w:rPr>
              <w:t>____</w:t>
            </w:r>
            <w:r>
              <w:t xml:space="preserve"> 12 001</w:t>
            </w:r>
          </w:p>
          <w:p w14:paraId="0F5A0B18" w14:textId="77777777" w:rsidR="00001201" w:rsidRDefault="00001201" w:rsidP="00001201">
            <w:pPr>
              <w:spacing w:line="360" w:lineRule="auto"/>
            </w:pPr>
            <w:r>
              <w:t xml:space="preserve">11 002 </w:t>
            </w:r>
            <w:r w:rsidRPr="00BF5ABC">
              <w:rPr>
                <w:color w:val="808080"/>
              </w:rPr>
              <w:t xml:space="preserve">____ </w:t>
            </w:r>
            <w:r>
              <w:t xml:space="preserve"> 9 997 </w:t>
            </w:r>
          </w:p>
          <w:p w14:paraId="0C683E29" w14:textId="77777777" w:rsidR="00001201" w:rsidRPr="00252562" w:rsidRDefault="00001201" w:rsidP="00001201">
            <w:pPr>
              <w:spacing w:line="240" w:lineRule="auto"/>
            </w:pPr>
            <w:r>
              <w:t xml:space="preserve">15 000 </w:t>
            </w:r>
            <w:r w:rsidRPr="00BF5ABC">
              <w:rPr>
                <w:color w:val="808080"/>
              </w:rPr>
              <w:t>____</w:t>
            </w:r>
            <w:r>
              <w:t xml:space="preserve">  5 999</w:t>
            </w:r>
          </w:p>
        </w:tc>
        <w:tc>
          <w:tcPr>
            <w:tcW w:w="425" w:type="dxa"/>
          </w:tcPr>
          <w:p w14:paraId="16256557" w14:textId="77777777" w:rsidR="00001201" w:rsidRPr="00E244C3" w:rsidRDefault="00001201" w:rsidP="00001201">
            <w:pPr>
              <w:pStyle w:val="Nummerierung"/>
              <w:rPr>
                <w:color w:val="70BCC9" w:themeColor="text2" w:themeTint="99"/>
              </w:rPr>
            </w:pPr>
            <w:r w:rsidRPr="00E244C3">
              <w:rPr>
                <w:color w:val="70BCC9" w:themeColor="text2" w:themeTint="99"/>
              </w:rPr>
              <w:t>c)</w:t>
            </w:r>
          </w:p>
        </w:tc>
        <w:tc>
          <w:tcPr>
            <w:tcW w:w="2407" w:type="dxa"/>
          </w:tcPr>
          <w:p w14:paraId="33AD8828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 20 030 </w:t>
            </w:r>
            <w:r w:rsidRPr="00BF5ABC">
              <w:rPr>
                <w:color w:val="808080"/>
              </w:rPr>
              <w:t>____</w:t>
            </w:r>
            <w:r>
              <w:t xml:space="preserve">  20 300</w:t>
            </w:r>
          </w:p>
          <w:p w14:paraId="234D404C" w14:textId="77777777" w:rsidR="00001201" w:rsidRDefault="00001201" w:rsidP="00001201">
            <w:pPr>
              <w:tabs>
                <w:tab w:val="left" w:pos="1026"/>
              </w:tabs>
              <w:spacing w:line="360" w:lineRule="auto"/>
            </w:pPr>
            <w:r>
              <w:t xml:space="preserve"> 87 234 </w:t>
            </w:r>
            <w:r w:rsidRPr="00BF5ABC">
              <w:rPr>
                <w:color w:val="808080"/>
              </w:rPr>
              <w:t>____</w:t>
            </w:r>
            <w:r>
              <w:t xml:space="preserve"> </w:t>
            </w:r>
            <w:r>
              <w:rPr>
                <w:rFonts w:ascii="Calibri" w:hAnsi="Calibri" w:cs="Calibri"/>
              </w:rPr>
              <w:t> </w:t>
            </w:r>
            <w:r>
              <w:t>87 342</w:t>
            </w:r>
          </w:p>
          <w:p w14:paraId="65A86E50" w14:textId="77777777" w:rsidR="00001201" w:rsidRDefault="00001201" w:rsidP="00001201">
            <w:pPr>
              <w:spacing w:line="240" w:lineRule="auto"/>
            </w:pPr>
            <w:r>
              <w:t xml:space="preserve">546 789 </w:t>
            </w:r>
            <w:r w:rsidRPr="00BF5ABC">
              <w:rPr>
                <w:color w:val="808080"/>
              </w:rPr>
              <w:t>____</w:t>
            </w:r>
            <w:r>
              <w:t xml:space="preserve"> 546 790</w:t>
            </w:r>
          </w:p>
          <w:p w14:paraId="099CD094" w14:textId="77777777" w:rsidR="00001201" w:rsidRPr="00252562" w:rsidRDefault="00001201" w:rsidP="00001201">
            <w:pPr>
              <w:spacing w:line="240" w:lineRule="auto"/>
            </w:pPr>
          </w:p>
        </w:tc>
        <w:tc>
          <w:tcPr>
            <w:tcW w:w="632" w:type="dxa"/>
            <w:vAlign w:val="bottom"/>
          </w:tcPr>
          <w:p w14:paraId="5FFA6540" w14:textId="0E77F8DD" w:rsidR="00001201" w:rsidRPr="00252562" w:rsidRDefault="00001201" w:rsidP="00001201">
            <w:pPr>
              <w:spacing w:line="240" w:lineRule="auto"/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48544" behindDoc="0" locked="0" layoutInCell="1" allowOverlap="1" wp14:anchorId="6CD32257" wp14:editId="2C9FB5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5273040</wp:posOffset>
                  </wp:positionV>
                  <wp:extent cx="222885" cy="700405"/>
                  <wp:effectExtent l="0" t="0" r="5715" b="0"/>
                  <wp:wrapNone/>
                  <wp:docPr id="841238079" name="Grafik 8412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ilies.eps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1201" w14:paraId="31941947" w14:textId="77777777" w:rsidTr="008B4775">
        <w:trPr>
          <w:gridAfter w:val="1"/>
          <w:wAfter w:w="20" w:type="dxa"/>
          <w:trHeight w:val="454"/>
        </w:trPr>
        <w:tc>
          <w:tcPr>
            <w:tcW w:w="510" w:type="dxa"/>
          </w:tcPr>
          <w:p w14:paraId="5E520E0C" w14:textId="77777777" w:rsidR="00001201" w:rsidRPr="008A67C2" w:rsidRDefault="00001201" w:rsidP="00001201">
            <w:pPr>
              <w:pStyle w:val="berschrift6"/>
            </w:pPr>
            <w:r w:rsidRPr="008A67C2">
              <w:t>4</w:t>
            </w:r>
          </w:p>
        </w:tc>
        <w:tc>
          <w:tcPr>
            <w:tcW w:w="8704" w:type="dxa"/>
            <w:gridSpan w:val="11"/>
          </w:tcPr>
          <w:p w14:paraId="0CF1C15F" w14:textId="77777777" w:rsidR="00001201" w:rsidRPr="008A67C2" w:rsidRDefault="00001201" w:rsidP="00001201">
            <w:pPr>
              <w:pStyle w:val="berschrift6"/>
            </w:pPr>
            <w:r>
              <w:t>Große Zahlen ohne Zahlenstrahl vergleichen</w:t>
            </w:r>
          </w:p>
        </w:tc>
      </w:tr>
      <w:tr w:rsidR="00001201" w:rsidRPr="00E0758C" w14:paraId="0291F64A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199A826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57885E96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4125" w:type="dxa"/>
            <w:gridSpan w:val="5"/>
          </w:tcPr>
          <w:p w14:paraId="25A185CC" w14:textId="77777777" w:rsidR="00001201" w:rsidRPr="00D95C7D" w:rsidRDefault="00001201" w:rsidP="00001201">
            <w:pPr>
              <w:spacing w:after="120" w:line="240" w:lineRule="auto"/>
            </w:pPr>
            <w:r w:rsidRPr="00D95C7D">
              <w:t xml:space="preserve">Ordne die Zahlen nach ihrer Größe. </w:t>
            </w:r>
            <w:r>
              <w:br/>
            </w:r>
            <w:r w:rsidRPr="00D95C7D">
              <w:t>Beginne mit der kleinsten Zahl.</w:t>
            </w:r>
            <w:r w:rsidRPr="00E0758C">
              <w:t xml:space="preserve"> </w:t>
            </w:r>
          </w:p>
        </w:tc>
        <w:tc>
          <w:tcPr>
            <w:tcW w:w="426" w:type="dxa"/>
          </w:tcPr>
          <w:p w14:paraId="4096ACC4" w14:textId="77777777" w:rsidR="00001201" w:rsidRPr="00CA074C" w:rsidRDefault="00001201" w:rsidP="00001201">
            <w:pPr>
              <w:spacing w:line="240" w:lineRule="auto"/>
              <w:rPr>
                <w:b/>
                <w:bCs/>
              </w:rPr>
            </w:pPr>
            <w:r w:rsidRPr="00CA074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685" w:type="dxa"/>
            <w:gridSpan w:val="4"/>
          </w:tcPr>
          <w:p w14:paraId="6F6EA3E2" w14:textId="45239A1F" w:rsidR="00001201" w:rsidRPr="00D95C7D" w:rsidRDefault="00001201" w:rsidP="00001201">
            <w:r>
              <w:t xml:space="preserve">Bilde aus den Ziffern 2, 5, </w:t>
            </w:r>
            <w:r w:rsidRPr="00D95C7D">
              <w:t xml:space="preserve">8, 9, 3 </w:t>
            </w:r>
            <w:r>
              <w:br/>
            </w:r>
            <w:r w:rsidRPr="00D95C7D">
              <w:t xml:space="preserve">die größte </w:t>
            </w:r>
            <w:r w:rsidR="00D9590F">
              <w:t xml:space="preserve">und </w:t>
            </w:r>
            <w:r w:rsidRPr="00D95C7D">
              <w:t>kleinste</w:t>
            </w:r>
            <w:r w:rsidR="008B4775">
              <w:t xml:space="preserve"> fünfstellige</w:t>
            </w:r>
            <w:r w:rsidRPr="00D95C7D">
              <w:t xml:space="preserve"> Zahl</w:t>
            </w:r>
            <w:r w:rsidR="008B4775">
              <w:t>.</w:t>
            </w:r>
          </w:p>
        </w:tc>
      </w:tr>
      <w:tr w:rsidR="00001201" w:rsidRPr="00E0758C" w14:paraId="6C2CFA72" w14:textId="77777777" w:rsidTr="008B4775">
        <w:trPr>
          <w:gridAfter w:val="1"/>
          <w:wAfter w:w="20" w:type="dxa"/>
        </w:trPr>
        <w:tc>
          <w:tcPr>
            <w:tcW w:w="510" w:type="dxa"/>
          </w:tcPr>
          <w:p w14:paraId="34A218A0" w14:textId="77777777" w:rsidR="00001201" w:rsidRPr="00E0758C" w:rsidRDefault="00001201" w:rsidP="00001201">
            <w:pPr>
              <w:spacing w:line="240" w:lineRule="atLeast"/>
              <w:rPr>
                <w:noProof/>
              </w:rPr>
            </w:pPr>
          </w:p>
        </w:tc>
        <w:tc>
          <w:tcPr>
            <w:tcW w:w="468" w:type="dxa"/>
          </w:tcPr>
          <w:p w14:paraId="49977E41" w14:textId="77777777" w:rsidR="00001201" w:rsidRPr="00E0758C" w:rsidRDefault="00001201" w:rsidP="00001201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149" w:type="dxa"/>
          </w:tcPr>
          <w:p w14:paraId="53D36312" w14:textId="77777777" w:rsidR="00001201" w:rsidRPr="00D95C7D" w:rsidRDefault="00001201" w:rsidP="00001201">
            <w:pPr>
              <w:spacing w:line="360" w:lineRule="auto"/>
            </w:pPr>
            <w:r w:rsidRPr="00D95C7D">
              <w:t>445 195</w:t>
            </w:r>
          </w:p>
          <w:p w14:paraId="6F8C931C" w14:textId="77777777" w:rsidR="00001201" w:rsidRPr="00D95C7D" w:rsidRDefault="00001201" w:rsidP="00001201">
            <w:pPr>
              <w:spacing w:line="360" w:lineRule="auto"/>
            </w:pPr>
            <w:r w:rsidRPr="00D95C7D">
              <w:t>454 656</w:t>
            </w:r>
          </w:p>
          <w:p w14:paraId="7EF496C0" w14:textId="77777777" w:rsidR="00001201" w:rsidRPr="00D95C7D" w:rsidRDefault="00001201" w:rsidP="00001201">
            <w:pPr>
              <w:spacing w:line="360" w:lineRule="auto"/>
            </w:pPr>
            <w:r w:rsidRPr="00D95C7D">
              <w:t>544 000</w:t>
            </w:r>
          </w:p>
          <w:p w14:paraId="08482E14" w14:textId="77777777" w:rsidR="00001201" w:rsidRPr="00D95C7D" w:rsidRDefault="00001201" w:rsidP="00001201">
            <w:pPr>
              <w:spacing w:line="360" w:lineRule="auto"/>
            </w:pPr>
            <w:r w:rsidRPr="00D95C7D">
              <w:t>494 400</w:t>
            </w:r>
          </w:p>
          <w:p w14:paraId="541C5F26" w14:textId="77777777" w:rsidR="00001201" w:rsidRPr="00D95C7D" w:rsidRDefault="00001201" w:rsidP="00001201">
            <w:pPr>
              <w:spacing w:line="240" w:lineRule="auto"/>
            </w:pPr>
            <w:r w:rsidRPr="00D95C7D">
              <w:t>494 040</w:t>
            </w:r>
          </w:p>
        </w:tc>
        <w:tc>
          <w:tcPr>
            <w:tcW w:w="2976" w:type="dxa"/>
            <w:gridSpan w:val="4"/>
          </w:tcPr>
          <w:p w14:paraId="5F7B233F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12041E0D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43019D5B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2FFE9496" w14:textId="77777777" w:rsidR="00001201" w:rsidRPr="00BF5AB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  <w:p w14:paraId="549700E1" w14:textId="77777777" w:rsidR="00001201" w:rsidRPr="00CA074C" w:rsidRDefault="00001201" w:rsidP="00F94745">
            <w:pPr>
              <w:pStyle w:val="Listenabsatz"/>
              <w:numPr>
                <w:ilvl w:val="0"/>
                <w:numId w:val="3"/>
              </w:numPr>
              <w:spacing w:line="336" w:lineRule="auto"/>
              <w:ind w:left="357" w:hanging="357"/>
              <w:rPr>
                <w:color w:val="000000"/>
              </w:rPr>
            </w:pPr>
            <w:r w:rsidRPr="00BF5ABC">
              <w:t>_____________________</w:t>
            </w:r>
          </w:p>
        </w:tc>
        <w:tc>
          <w:tcPr>
            <w:tcW w:w="426" w:type="dxa"/>
          </w:tcPr>
          <w:p w14:paraId="40098F08" w14:textId="77777777" w:rsidR="00001201" w:rsidRPr="00CA074C" w:rsidRDefault="00001201" w:rsidP="00001201">
            <w:pPr>
              <w:spacing w:line="240" w:lineRule="auto"/>
              <w:rPr>
                <w:b/>
                <w:bCs/>
                <w:color w:val="70BCC9" w:themeColor="accent1" w:themeTint="99"/>
              </w:rPr>
            </w:pPr>
          </w:p>
        </w:tc>
        <w:tc>
          <w:tcPr>
            <w:tcW w:w="3685" w:type="dxa"/>
            <w:gridSpan w:val="4"/>
          </w:tcPr>
          <w:p w14:paraId="49C0F0D6" w14:textId="51FFE136" w:rsidR="00001201" w:rsidRDefault="00BB01E9" w:rsidP="00001201">
            <w:pPr>
              <w:pStyle w:val="Ausflltext"/>
            </w:pPr>
            <w:r>
              <w:t>Größte</w:t>
            </w:r>
            <w:r w:rsidR="00001201">
              <w:t xml:space="preserve"> Zahl:</w:t>
            </w:r>
          </w:p>
          <w:p w14:paraId="09E40DCC" w14:textId="61B7CC2C" w:rsidR="00001201" w:rsidRDefault="00001201" w:rsidP="00001201">
            <w:r>
              <w:t>___________________</w:t>
            </w:r>
          </w:p>
          <w:p w14:paraId="0CF20C9A" w14:textId="77777777" w:rsidR="00001201" w:rsidRDefault="00001201" w:rsidP="00001201"/>
          <w:p w14:paraId="3CDA19FB" w14:textId="76A50B81" w:rsidR="00001201" w:rsidRDefault="00BB01E9" w:rsidP="00001201">
            <w:pPr>
              <w:pStyle w:val="Ausflltext"/>
            </w:pPr>
            <w:r>
              <w:t>Kleinste</w:t>
            </w:r>
            <w:r w:rsidR="00001201">
              <w:t xml:space="preserve"> Zahl:</w:t>
            </w:r>
          </w:p>
          <w:p w14:paraId="16238834" w14:textId="77777777" w:rsidR="00001201" w:rsidRDefault="00001201" w:rsidP="00001201">
            <w:r>
              <w:t>___________________</w:t>
            </w:r>
          </w:p>
        </w:tc>
      </w:tr>
    </w:tbl>
    <w:p w14:paraId="39E110EA" w14:textId="55CE4278" w:rsidR="00D30765" w:rsidRDefault="00D30765" w:rsidP="00CB56D5">
      <w:pPr>
        <w:sectPr w:rsidR="00D30765" w:rsidSect="00C75E4D">
          <w:headerReference w:type="default" r:id="rId71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CB56D5" w14:paraId="0C223071" w14:textId="77777777" w:rsidTr="00286D11">
        <w:tc>
          <w:tcPr>
            <w:tcW w:w="610" w:type="dxa"/>
          </w:tcPr>
          <w:p w14:paraId="0A52B95A" w14:textId="2E3F8CF6" w:rsidR="00CB56D5" w:rsidRDefault="00CB56D5" w:rsidP="009544F5">
            <w:pPr>
              <w:pStyle w:val="berschrift1"/>
              <w:spacing w:line="240" w:lineRule="auto"/>
            </w:pPr>
            <w:r>
              <w:lastRenderedPageBreak/>
              <w:t>B</w:t>
            </w:r>
          </w:p>
        </w:tc>
        <w:tc>
          <w:tcPr>
            <w:tcW w:w="8462" w:type="dxa"/>
            <w:gridSpan w:val="2"/>
          </w:tcPr>
          <w:p w14:paraId="229D6B18" w14:textId="3975AD97" w:rsidR="00CB56D5" w:rsidRPr="001C0C6A" w:rsidRDefault="00CB56D5" w:rsidP="009544F5">
            <w:pPr>
              <w:pStyle w:val="berschrift1"/>
              <w:spacing w:line="240" w:lineRule="auto"/>
            </w:pPr>
            <w:r w:rsidRPr="00B74344">
              <w:t xml:space="preserve">Ich kann </w:t>
            </w:r>
            <w:r w:rsidR="0020423D" w:rsidRPr="000A2BD2">
              <w:t xml:space="preserve">Zahlen </w:t>
            </w:r>
            <w:r w:rsidR="008A67C2">
              <w:t xml:space="preserve">einordnen und </w:t>
            </w:r>
            <w:r w:rsidR="0020423D" w:rsidRPr="000A2BD2">
              <w:t xml:space="preserve">vergleichen </w:t>
            </w:r>
          </w:p>
        </w:tc>
      </w:tr>
      <w:tr w:rsidR="00477D11" w14:paraId="1DAB11C6" w14:textId="77777777" w:rsidTr="00286D11">
        <w:tc>
          <w:tcPr>
            <w:tcW w:w="610" w:type="dxa"/>
          </w:tcPr>
          <w:p w14:paraId="16A925C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 w:rsidRPr="00CA074C">
              <w:rPr>
                <w:color w:val="327A86" w:themeColor="text2"/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721B557A" w14:textId="3AC39DF4" w:rsidR="00477D11" w:rsidRPr="00CA074C" w:rsidRDefault="00590CD8" w:rsidP="00286D11">
            <w:pPr>
              <w:pStyle w:val="berschrift1"/>
              <w:spacing w:before="240"/>
              <w:rPr>
                <w:color w:val="327A86" w:themeColor="text2"/>
                <w:sz w:val="28"/>
                <w:szCs w:val="28"/>
              </w:rPr>
            </w:pPr>
            <w:r>
              <w:rPr>
                <w:color w:val="327A86" w:themeColor="text2"/>
                <w:sz w:val="28"/>
                <w:szCs w:val="28"/>
              </w:rPr>
              <w:t>Nachbar-Zehner</w:t>
            </w:r>
            <w:r w:rsidR="00F94745">
              <w:rPr>
                <w:color w:val="327A86" w:themeColor="text2"/>
                <w:sz w:val="28"/>
                <w:szCs w:val="28"/>
              </w:rPr>
              <w:t xml:space="preserve"> und </w:t>
            </w:r>
            <w:r>
              <w:rPr>
                <w:color w:val="327A86" w:themeColor="text2"/>
                <w:sz w:val="28"/>
                <w:szCs w:val="28"/>
              </w:rPr>
              <w:t>Nachbar-Hunderter</w:t>
            </w:r>
          </w:p>
        </w:tc>
      </w:tr>
      <w:tr w:rsidR="00477D11" w14:paraId="0EE86AF2" w14:textId="77777777" w:rsidTr="00286D11">
        <w:tc>
          <w:tcPr>
            <w:tcW w:w="610" w:type="dxa"/>
          </w:tcPr>
          <w:p w14:paraId="46D59459" w14:textId="77777777" w:rsidR="00477D11" w:rsidRPr="00CA074C" w:rsidRDefault="00477D11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 w:rsidRPr="00CA074C">
              <w:rPr>
                <w:color w:val="327A86" w:themeColor="text2"/>
                <w:sz w:val="24"/>
                <w:szCs w:val="24"/>
              </w:rPr>
              <w:t>1.1</w:t>
            </w:r>
          </w:p>
        </w:tc>
        <w:tc>
          <w:tcPr>
            <w:tcW w:w="8462" w:type="dxa"/>
            <w:gridSpan w:val="2"/>
          </w:tcPr>
          <w:p w14:paraId="0AA8F5C0" w14:textId="694C9597" w:rsidR="00477D11" w:rsidRPr="00CA074C" w:rsidRDefault="000F7297" w:rsidP="00286D11">
            <w:pPr>
              <w:pStyle w:val="berschrift1"/>
              <w:spacing w:before="240"/>
              <w:rPr>
                <w:color w:val="327A86" w:themeColor="tex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388EA8FD" wp14:editId="5F8DBCD7">
                  <wp:simplePos x="0" y="0"/>
                  <wp:positionH relativeFrom="column">
                    <wp:posOffset>3670059</wp:posOffset>
                  </wp:positionH>
                  <wp:positionV relativeFrom="paragraph">
                    <wp:posOffset>-77633</wp:posOffset>
                  </wp:positionV>
                  <wp:extent cx="2011680" cy="451485"/>
                  <wp:effectExtent l="0" t="0" r="0" b="5715"/>
                  <wp:wrapNone/>
                  <wp:docPr id="311539804" name="Grafik 311539804" descr="Ein Bild, das Text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539804" name="Grafik 311539804" descr="Ein Bild, das Text, Im Hau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D11" w:rsidRPr="00CA074C">
              <w:rPr>
                <w:color w:val="327A86" w:themeColor="text2"/>
                <w:sz w:val="24"/>
                <w:szCs w:val="24"/>
              </w:rPr>
              <w:t>Zahlen am Zahlenstrahl</w:t>
            </w:r>
          </w:p>
        </w:tc>
      </w:tr>
      <w:tr w:rsidR="00477D11" w14:paraId="0F838289" w14:textId="77777777" w:rsidTr="00286D11">
        <w:tc>
          <w:tcPr>
            <w:tcW w:w="610" w:type="dxa"/>
          </w:tcPr>
          <w:p w14:paraId="055B6F21" w14:textId="6B8DCC3B" w:rsidR="00477D11" w:rsidRDefault="00E22FB7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39E0E4A7" wp14:editId="2FFB8799">
                  <wp:extent cx="360000" cy="272386"/>
                  <wp:effectExtent l="0" t="0" r="2540" b="0"/>
                  <wp:docPr id="653032817" name="Grafik 65303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FC2F4B8" w14:textId="77777777" w:rsidR="00477D11" w:rsidRPr="007A149C" w:rsidRDefault="00477D11" w:rsidP="00866D5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1533055F" w14:textId="45399804" w:rsidR="00477D11" w:rsidRDefault="00477D11" w:rsidP="008F2D09">
            <w:pPr>
              <w:pStyle w:val="Listenabsatz"/>
            </w:pPr>
            <w:r>
              <w:t>Hefte</w:t>
            </w:r>
            <w:r w:rsidR="00DA0CD3">
              <w:t>t</w:t>
            </w:r>
            <w:r>
              <w:t xml:space="preserve"> eine Zahlenkarte an den leeren Zahlenstrahl. </w:t>
            </w:r>
          </w:p>
          <w:p w14:paraId="004663CA" w14:textId="7A1007C0" w:rsidR="00477D11" w:rsidRDefault="00477D11" w:rsidP="00F94745">
            <w:pPr>
              <w:pStyle w:val="Listenabsatz"/>
            </w:pPr>
            <w:r>
              <w:t>Beschrifte</w:t>
            </w:r>
            <w:r w:rsidR="00DA0CD3">
              <w:t>t</w:t>
            </w:r>
            <w:r>
              <w:t xml:space="preserve"> </w:t>
            </w:r>
            <w:r w:rsidR="00DA0CD3">
              <w:t xml:space="preserve">2 </w:t>
            </w:r>
            <w:r>
              <w:t xml:space="preserve">Karten mit </w:t>
            </w:r>
            <w:r w:rsidR="000F7297">
              <w:t>dem Vorgänger und dem Nachfolger</w:t>
            </w:r>
            <w:r w:rsidR="00E75A9B">
              <w:t xml:space="preserve"> </w:t>
            </w:r>
            <w:r w:rsidR="000F7297">
              <w:t>und heftet sie an die richtigen Stellen.</w:t>
            </w:r>
          </w:p>
          <w:p w14:paraId="276EF867" w14:textId="5C7D2883" w:rsidR="00477D11" w:rsidRDefault="00DA0CD3" w:rsidP="008F2D09">
            <w:pPr>
              <w:pStyle w:val="Listenabsatz"/>
            </w:pPr>
            <w:r>
              <w:t>Findet auch die</w:t>
            </w:r>
            <w:r w:rsidR="00477D11">
              <w:t xml:space="preserve"> </w:t>
            </w:r>
            <w:r w:rsidR="00590CD8">
              <w:t>Nachbar-Zehner</w:t>
            </w:r>
            <w:r w:rsidR="00477D11">
              <w:t xml:space="preserve"> </w:t>
            </w:r>
            <w:r>
              <w:t xml:space="preserve">und heftet sie </w:t>
            </w:r>
            <w:r w:rsidR="00477D11">
              <w:t>an die richtige Stelle.</w:t>
            </w:r>
            <w:r w:rsidR="00F94745">
              <w:br/>
              <w:t>Achtung, wenn die Zahl eine Zehnerzahl ist, dann ist sie ihr eigener Nachbar!</w:t>
            </w:r>
            <w:r w:rsidR="00F94745">
              <w:br/>
              <w:t>Das ist anders als bei Vorgänger und Nachfolger.</w:t>
            </w:r>
          </w:p>
          <w:p w14:paraId="673C4DDA" w14:textId="77777777" w:rsidR="00477D11" w:rsidRDefault="00477D11" w:rsidP="00866D52">
            <w:pPr>
              <w:spacing w:line="240" w:lineRule="auto"/>
            </w:pPr>
          </w:p>
        </w:tc>
      </w:tr>
      <w:tr w:rsidR="00477D11" w14:paraId="35BBEDCD" w14:textId="77777777" w:rsidTr="00286D11">
        <w:tc>
          <w:tcPr>
            <w:tcW w:w="610" w:type="dxa"/>
          </w:tcPr>
          <w:p w14:paraId="4333692F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7CA1419" wp14:editId="1B9B4D92">
                  <wp:extent cx="360000" cy="272386"/>
                  <wp:effectExtent l="0" t="0" r="2540" b="0"/>
                  <wp:docPr id="1737152307" name="Grafik 173715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56F862" w14:textId="77777777" w:rsidR="00477D11" w:rsidRPr="007A149C" w:rsidRDefault="00477D11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18385F0" w14:textId="7D5CF41F" w:rsidR="00477D11" w:rsidRDefault="00477D11" w:rsidP="00866D52">
            <w:pPr>
              <w:spacing w:line="240" w:lineRule="auto"/>
            </w:pPr>
            <w:r>
              <w:t>Welche Karten könnt ihr besonders schnell einsortieren? Begründet.</w:t>
            </w:r>
            <w:r w:rsidR="00013CA2">
              <w:rPr>
                <w:color w:val="000000"/>
                <w:bdr w:val="none" w:sz="0" w:space="0" w:color="auto" w:frame="1"/>
              </w:rPr>
              <w:t xml:space="preserve"> </w:t>
            </w:r>
            <w:r w:rsidR="00013CA2">
              <w:rPr>
                <w:color w:val="000000"/>
                <w:bdr w:val="none" w:sz="0" w:space="0" w:color="auto" w:frame="1"/>
              </w:rPr>
              <w:fldChar w:fldCharType="begin"/>
            </w:r>
            <w:r w:rsidR="00013CA2">
              <w:rPr>
                <w:color w:val="000000"/>
                <w:bdr w:val="none" w:sz="0" w:space="0" w:color="auto" w:frame="1"/>
              </w:rPr>
              <w:instrText xml:space="preserve"> INCLUDEPICTURE "https://lh7-rt.googleusercontent.com/docsz/AD_4nXcw81vVooX4XbCUwr93lPX-ip29TaBtV34xF7s0I5Jktt20SK5CedhW9V9h02dqtl0CL2WW9mQ6kpd0ZnC2fbyyJyUJ1SEouNojuOmY_C5tBJxk8OO3_btVnEGqs46CS5XpsrJe_g?key=CXDLCDN1KhpdKo5TioX3yr_1" \* MERGEFORMATINET </w:instrText>
            </w:r>
            <w:r w:rsidR="00013CA2">
              <w:rPr>
                <w:color w:val="000000"/>
                <w:bdr w:val="none" w:sz="0" w:space="0" w:color="auto" w:frame="1"/>
              </w:rPr>
              <w:fldChar w:fldCharType="separate"/>
            </w:r>
            <w:r w:rsidR="00013CA2">
              <w:rPr>
                <w:color w:val="000000"/>
                <w:bdr w:val="none" w:sz="0" w:space="0" w:color="auto" w:frame="1"/>
              </w:rPr>
              <w:fldChar w:fldCharType="end"/>
            </w:r>
          </w:p>
          <w:p w14:paraId="5DB64D2F" w14:textId="3CCCC758" w:rsidR="00477D11" w:rsidRPr="00D53CEA" w:rsidRDefault="00477D11" w:rsidP="00866D52"/>
        </w:tc>
      </w:tr>
      <w:tr w:rsidR="00477D11" w:rsidRPr="00B74344" w14:paraId="4347CC28" w14:textId="77777777" w:rsidTr="00286D11">
        <w:tc>
          <w:tcPr>
            <w:tcW w:w="610" w:type="dxa"/>
          </w:tcPr>
          <w:p w14:paraId="059E9044" w14:textId="77777777" w:rsidR="00477D11" w:rsidRPr="00B74344" w:rsidRDefault="00477D11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2F113C6C" w14:textId="3D870D07" w:rsidR="00477D11" w:rsidRPr="00B74344" w:rsidRDefault="00477D11" w:rsidP="00866D52">
            <w:pPr>
              <w:pStyle w:val="berschrift3"/>
            </w:pPr>
            <w:r>
              <w:t>Zahlen eintragen und sortieren</w:t>
            </w:r>
          </w:p>
        </w:tc>
      </w:tr>
      <w:tr w:rsidR="00477D11" w14:paraId="41482E26" w14:textId="77777777" w:rsidTr="00286D11">
        <w:tc>
          <w:tcPr>
            <w:tcW w:w="610" w:type="dxa"/>
          </w:tcPr>
          <w:p w14:paraId="346FFAF7" w14:textId="77777777" w:rsidR="00477D11" w:rsidRDefault="00477D11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6FBA6CE" w14:textId="77777777" w:rsidR="00477D11" w:rsidRPr="007A149C" w:rsidRDefault="00477D11" w:rsidP="00866D52">
            <w:pPr>
              <w:pStyle w:val="Nummerierung"/>
            </w:pPr>
            <w:r w:rsidRPr="00B603F6">
              <w:t>a)</w:t>
            </w:r>
          </w:p>
        </w:tc>
        <w:tc>
          <w:tcPr>
            <w:tcW w:w="8037" w:type="dxa"/>
          </w:tcPr>
          <w:p w14:paraId="3F3AF4D8" w14:textId="4AAACC48" w:rsidR="00477D11" w:rsidRDefault="00E22FB7" w:rsidP="00866D52">
            <w:r>
              <w:t xml:space="preserve">Wie lauten die </w:t>
            </w:r>
            <w:r w:rsidR="00C71668">
              <w:t xml:space="preserve">Zahlen, zwischen denen die ZAHL steht? </w:t>
            </w:r>
            <w:r w:rsidR="00477D11">
              <w:t xml:space="preserve">Trage ein und zeige am Zahlenstrahl. </w:t>
            </w:r>
          </w:p>
          <w:p w14:paraId="53CFCB4C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3006"/>
              <w:gridCol w:w="1843"/>
              <w:gridCol w:w="2858"/>
            </w:tblGrid>
            <w:tr w:rsidR="00477D11" w14:paraId="03C458E7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006" w:type="dxa"/>
                  <w:hideMark/>
                </w:tcPr>
                <w:p w14:paraId="3B2FF4B9" w14:textId="29938D46" w:rsidR="00477D11" w:rsidRPr="0032682C" w:rsidRDefault="00477D11" w:rsidP="00866D52">
                  <w:pPr>
                    <w:spacing w:line="240" w:lineRule="auto"/>
                  </w:pPr>
                  <w:r>
                    <w:t>Vorgänger</w:t>
                  </w:r>
                </w:p>
              </w:tc>
              <w:tc>
                <w:tcPr>
                  <w:tcW w:w="1843" w:type="dxa"/>
                  <w:hideMark/>
                </w:tcPr>
                <w:p w14:paraId="39CC231E" w14:textId="77777777" w:rsidR="00477D11" w:rsidRPr="0032682C" w:rsidRDefault="00477D11" w:rsidP="00866D52">
                  <w:pPr>
                    <w:spacing w:line="240" w:lineRule="auto"/>
                  </w:pPr>
                  <w:r w:rsidRPr="0032682C">
                    <w:t>ZAHL</w:t>
                  </w:r>
                </w:p>
              </w:tc>
              <w:tc>
                <w:tcPr>
                  <w:tcW w:w="2858" w:type="dxa"/>
                  <w:hideMark/>
                </w:tcPr>
                <w:p w14:paraId="34999A61" w14:textId="2809E6FA" w:rsidR="00477D11" w:rsidRPr="0032682C" w:rsidRDefault="00477D11" w:rsidP="00866D52">
                  <w:pPr>
                    <w:spacing w:line="240" w:lineRule="auto"/>
                  </w:pPr>
                  <w:r>
                    <w:t>Nachfolger</w:t>
                  </w:r>
                </w:p>
              </w:tc>
            </w:tr>
            <w:tr w:rsidR="00477D11" w14:paraId="1063B7D9" w14:textId="77777777" w:rsidTr="00866D52">
              <w:trPr>
                <w:trHeight w:hRule="exact" w:val="340"/>
              </w:trPr>
              <w:tc>
                <w:tcPr>
                  <w:tcW w:w="3006" w:type="dxa"/>
                  <w:hideMark/>
                </w:tcPr>
                <w:p w14:paraId="1E934B5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  <w:tc>
                <w:tcPr>
                  <w:tcW w:w="1843" w:type="dxa"/>
                  <w:hideMark/>
                </w:tcPr>
                <w:p w14:paraId="13BE360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2858" w:type="dxa"/>
                  <w:hideMark/>
                </w:tcPr>
                <w:p w14:paraId="032A7F5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22</w:t>
                  </w:r>
                </w:p>
              </w:tc>
            </w:tr>
            <w:tr w:rsidR="00477D11" w14:paraId="0D33EA2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C90BCC0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A5F614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99</w:t>
                  </w:r>
                </w:p>
              </w:tc>
              <w:tc>
                <w:tcPr>
                  <w:tcW w:w="2858" w:type="dxa"/>
                </w:tcPr>
                <w:p w14:paraId="74DE3F6B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768A1FD1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1BA9AA04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56EC0D81" w14:textId="7FBA4C96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3</w:t>
                  </w:r>
                  <w:r w:rsidR="00F94745"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2858" w:type="dxa"/>
                </w:tcPr>
                <w:p w14:paraId="38CEF497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A640472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2BF38266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37DE4511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6001</w:t>
                  </w:r>
                </w:p>
              </w:tc>
              <w:tc>
                <w:tcPr>
                  <w:tcW w:w="2858" w:type="dxa"/>
                </w:tcPr>
                <w:p w14:paraId="650C77FD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477D11" w14:paraId="2736797E" w14:textId="77777777" w:rsidTr="00866D52">
              <w:trPr>
                <w:trHeight w:hRule="exact" w:val="340"/>
              </w:trPr>
              <w:tc>
                <w:tcPr>
                  <w:tcW w:w="3006" w:type="dxa"/>
                </w:tcPr>
                <w:p w14:paraId="5A0B5398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hideMark/>
                </w:tcPr>
                <w:p w14:paraId="7F92C150" w14:textId="77777777" w:rsidR="00477D11" w:rsidRPr="0032682C" w:rsidRDefault="00477D11" w:rsidP="00866D52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32682C">
                    <w:rPr>
                      <w:b/>
                      <w:sz w:val="24"/>
                    </w:rPr>
                    <w:t>8100</w:t>
                  </w:r>
                </w:p>
              </w:tc>
              <w:tc>
                <w:tcPr>
                  <w:tcW w:w="2858" w:type="dxa"/>
                </w:tcPr>
                <w:p w14:paraId="3C0F04C3" w14:textId="77777777" w:rsidR="00477D11" w:rsidRDefault="00477D11" w:rsidP="00866D52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DB652" w14:textId="47399D16" w:rsidR="00477D11" w:rsidRDefault="00477D11" w:rsidP="00866D52">
            <w:pPr>
              <w:spacing w:line="240" w:lineRule="auto"/>
            </w:pPr>
            <w:r>
              <w:t xml:space="preserve"> </w:t>
            </w:r>
          </w:p>
        </w:tc>
      </w:tr>
      <w:tr w:rsidR="00477D11" w14:paraId="587CC910" w14:textId="77777777" w:rsidTr="00286D11">
        <w:tc>
          <w:tcPr>
            <w:tcW w:w="610" w:type="dxa"/>
          </w:tcPr>
          <w:p w14:paraId="091F47CB" w14:textId="357C573F" w:rsidR="00477D11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7088" behindDoc="0" locked="0" layoutInCell="1" allowOverlap="1" wp14:anchorId="24471582" wp14:editId="7F08AE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22422191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521206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9532404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5E96F3" id="Gruppieren 425" o:spid="_x0000_s1026" href="http://www.dzlm.de/vam/msk-zahlenstrahl.html" style="position:absolute;margin-left:0;margin-top:.65pt;width:21.7pt;height:15.55pt;z-index:252057088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011DE03" w14:textId="77777777" w:rsidR="00477D11" w:rsidRDefault="00477D11" w:rsidP="00866D52">
            <w:pPr>
              <w:pStyle w:val="Nummerierung"/>
            </w:pPr>
            <w:r w:rsidRPr="00B603F6">
              <w:t>b)</w:t>
            </w:r>
          </w:p>
        </w:tc>
        <w:tc>
          <w:tcPr>
            <w:tcW w:w="8037" w:type="dxa"/>
          </w:tcPr>
          <w:p w14:paraId="187ED376" w14:textId="549A3E45" w:rsidR="00477D11" w:rsidRDefault="002E328D" w:rsidP="00866D5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1920" behindDoc="0" locked="0" layoutInCell="1" allowOverlap="1" wp14:anchorId="52E98175" wp14:editId="25A08F04">
                      <wp:simplePos x="0" y="0"/>
                      <wp:positionH relativeFrom="column">
                        <wp:posOffset>4945126</wp:posOffset>
                      </wp:positionH>
                      <wp:positionV relativeFrom="paragraph">
                        <wp:posOffset>12715</wp:posOffset>
                      </wp:positionV>
                      <wp:extent cx="905510" cy="896160"/>
                      <wp:effectExtent l="0" t="0" r="0" b="0"/>
                      <wp:wrapNone/>
                      <wp:docPr id="588172358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5204483" name="Grafik 698">
                                  <a:hlinkClick r:id="rId5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4496520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F25C97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74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E98175" id="_x0000_s1445" style="position:absolute;margin-left:389.4pt;margin-top:1pt;width:71.3pt;height:70.55pt;z-index:252561920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">
                      <v:shape id="Grafik 698" o:spid="_x0000_s1446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" o:button="t">
                        <v:fill o:detectmouseclick="t"/>
                        <v:imagedata r:id="rId64" o:title=""/>
                      </v:shape>
                      <v:shape id="_x0000_s1447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" filled="f" stroked="f" strokeweight=".5pt">
                        <v:textbox style="mso-fit-shape-to-text:t">
                          <w:txbxContent>
                            <w:p w14:paraId="14F25C97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75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77D11" w:rsidRPr="003967D6">
              <w:t>Zwischen welchen beiden Zehner</w:t>
            </w:r>
            <w:r w:rsidR="00DA0CD3">
              <w:t xml:space="preserve">zahlen </w:t>
            </w:r>
            <w:r w:rsidR="00477D11" w:rsidRPr="003967D6">
              <w:t>und Hunderter</w:t>
            </w:r>
            <w:r w:rsidR="00DA0CD3">
              <w:t>zahlen</w:t>
            </w:r>
            <w:r w:rsidR="00477D11" w:rsidRPr="003967D6">
              <w:t xml:space="preserve"> steht die </w:t>
            </w:r>
            <w:r w:rsidR="00DA0CD3">
              <w:t>Z</w:t>
            </w:r>
            <w:r w:rsidR="00477D11" w:rsidRPr="003967D6">
              <w:t xml:space="preserve">ahl? </w:t>
            </w:r>
          </w:p>
          <w:p w14:paraId="54831C73" w14:textId="4867BE8E" w:rsidR="00477D11" w:rsidRDefault="00477D11" w:rsidP="00866D52">
            <w:r>
              <w:t>Trag</w:t>
            </w:r>
            <w:r w:rsidR="00DA0CD3">
              <w:t>t</w:t>
            </w:r>
            <w:r w:rsidRPr="003967D6">
              <w:t xml:space="preserve"> ein</w:t>
            </w:r>
            <w:r>
              <w:t xml:space="preserve"> und zeig</w:t>
            </w:r>
            <w:r w:rsidR="00DA0CD3">
              <w:t>t</w:t>
            </w:r>
            <w:r>
              <w:t xml:space="preserve"> am Zahlenstrahl.</w:t>
            </w:r>
            <w:r w:rsidR="00CA074C">
              <w:t xml:space="preserve"> </w:t>
            </w:r>
            <w:r w:rsidR="00CA074C">
              <w:br/>
              <w:t>W</w:t>
            </w:r>
            <w:r w:rsidR="00DA0CD3">
              <w:t>e</w:t>
            </w:r>
            <w:r w:rsidR="00CA074C">
              <w:t xml:space="preserve">nn </w:t>
            </w:r>
            <w:r w:rsidR="00DA0CD3">
              <w:t>ihr ni</w:t>
            </w:r>
            <w:r w:rsidR="00CA074C">
              <w:t xml:space="preserve">cht sicher </w:t>
            </w:r>
            <w:r w:rsidR="00DA0CD3">
              <w:t>seid</w:t>
            </w:r>
            <w:r w:rsidR="00CA074C">
              <w:t>, kontrollier</w:t>
            </w:r>
            <w:r w:rsidR="00DA0CD3">
              <w:t>t</w:t>
            </w:r>
            <w:r w:rsidR="00CA074C">
              <w:t xml:space="preserve"> am </w:t>
            </w:r>
            <w:r w:rsidR="00F34AE1">
              <w:rPr>
                <w:b/>
                <w:bCs/>
              </w:rPr>
              <w:t>digital</w:t>
            </w:r>
            <w:r w:rsidR="00CA074C" w:rsidRPr="00F34AE1">
              <w:rPr>
                <w:b/>
                <w:bCs/>
              </w:rPr>
              <w:t>en Zahlenstrahl</w:t>
            </w:r>
            <w:r w:rsidR="00CA074C">
              <w:t>.</w:t>
            </w:r>
          </w:p>
          <w:p w14:paraId="44E745AA" w14:textId="77777777" w:rsidR="00477D11" w:rsidRDefault="00477D11" w:rsidP="00866D52"/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26"/>
              <w:gridCol w:w="1663"/>
              <w:gridCol w:w="1145"/>
              <w:gridCol w:w="1625"/>
              <w:gridCol w:w="1625"/>
            </w:tblGrid>
            <w:tr w:rsidR="00477D11" w14:paraId="5A63F2C9" w14:textId="77777777" w:rsidTr="00866D5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7"/>
              </w:trPr>
              <w:tc>
                <w:tcPr>
                  <w:tcW w:w="1626" w:type="dxa"/>
                  <w:hideMark/>
                </w:tcPr>
                <w:p w14:paraId="77685515" w14:textId="77777777" w:rsidR="00477D11" w:rsidRDefault="00477D11" w:rsidP="00866D52">
                  <w:pPr>
                    <w:rPr>
                      <w:b w:val="0"/>
                    </w:rPr>
                  </w:pPr>
                  <w:r w:rsidRPr="002F5465">
                    <w:t>Kleinere</w:t>
                  </w:r>
                </w:p>
                <w:p w14:paraId="78950E05" w14:textId="1C50926C" w:rsidR="00477D11" w:rsidRPr="002F5465" w:rsidRDefault="00477D11" w:rsidP="00866D52">
                  <w:r w:rsidRPr="002F5465">
                    <w:t>Nachbar-Hunderter</w:t>
                  </w:r>
                </w:p>
              </w:tc>
              <w:tc>
                <w:tcPr>
                  <w:tcW w:w="1663" w:type="dxa"/>
                  <w:hideMark/>
                </w:tcPr>
                <w:p w14:paraId="0947DEB7" w14:textId="70F7F7C3" w:rsidR="00477D11" w:rsidRPr="002F5465" w:rsidRDefault="00477D11" w:rsidP="00866D52">
                  <w:r w:rsidRPr="002F5465">
                    <w:t>Kleinere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145" w:type="dxa"/>
                  <w:hideMark/>
                </w:tcPr>
                <w:p w14:paraId="2537C090" w14:textId="77777777" w:rsidR="00477D11" w:rsidRPr="002F5465" w:rsidRDefault="00477D11" w:rsidP="00866D52">
                  <w:r w:rsidRPr="002F5465">
                    <w:t>ZAHL</w:t>
                  </w:r>
                </w:p>
              </w:tc>
              <w:tc>
                <w:tcPr>
                  <w:tcW w:w="1625" w:type="dxa"/>
                  <w:hideMark/>
                </w:tcPr>
                <w:p w14:paraId="66E322FC" w14:textId="79E2A72D" w:rsidR="00477D11" w:rsidRPr="002F5465" w:rsidRDefault="00477D11" w:rsidP="00866D52">
                  <w:r w:rsidRPr="002F5465">
                    <w:t>Größere</w:t>
                  </w:r>
                  <w:r>
                    <w:t xml:space="preserve"> </w:t>
                  </w:r>
                  <w:r w:rsidRPr="002F5465">
                    <w:t>Nachbar-Zehner</w:t>
                  </w:r>
                </w:p>
              </w:tc>
              <w:tc>
                <w:tcPr>
                  <w:tcW w:w="1625" w:type="dxa"/>
                  <w:hideMark/>
                </w:tcPr>
                <w:p w14:paraId="32C2131C" w14:textId="47FA7A68" w:rsidR="00477D11" w:rsidRPr="002F5465" w:rsidRDefault="00477D11" w:rsidP="00866D52">
                  <w:r>
                    <w:t>G</w:t>
                  </w:r>
                  <w:r w:rsidRPr="002F5465">
                    <w:t>rößere Nachbar-Hunderter</w:t>
                  </w:r>
                </w:p>
              </w:tc>
            </w:tr>
            <w:tr w:rsidR="00477D11" w14:paraId="6858F313" w14:textId="77777777" w:rsidTr="00866D52">
              <w:trPr>
                <w:trHeight w:hRule="exact" w:val="340"/>
              </w:trPr>
              <w:tc>
                <w:tcPr>
                  <w:tcW w:w="1626" w:type="dxa"/>
                  <w:hideMark/>
                </w:tcPr>
                <w:p w14:paraId="4765EC2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1663" w:type="dxa"/>
                  <w:hideMark/>
                </w:tcPr>
                <w:p w14:paraId="2C21538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130</w:t>
                  </w:r>
                </w:p>
              </w:tc>
              <w:tc>
                <w:tcPr>
                  <w:tcW w:w="1145" w:type="dxa"/>
                  <w:hideMark/>
                </w:tcPr>
                <w:p w14:paraId="158F620E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134</w:t>
                  </w:r>
                </w:p>
              </w:tc>
              <w:tc>
                <w:tcPr>
                  <w:tcW w:w="1625" w:type="dxa"/>
                  <w:hideMark/>
                </w:tcPr>
                <w:p w14:paraId="38B1630A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140</w:t>
                  </w:r>
                </w:p>
              </w:tc>
              <w:tc>
                <w:tcPr>
                  <w:tcW w:w="1625" w:type="dxa"/>
                  <w:hideMark/>
                </w:tcPr>
                <w:p w14:paraId="08315A1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200</w:t>
                  </w:r>
                </w:p>
              </w:tc>
            </w:tr>
            <w:tr w:rsidR="00477D11" w14:paraId="6327947D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377202E2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BE56FEB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1C035FB8" w14:textId="2649466B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4</w:t>
                  </w:r>
                  <w:r w:rsidR="00F94745">
                    <w:rPr>
                      <w:b/>
                      <w:sz w:val="24"/>
                    </w:rPr>
                    <w:t>1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487BC50C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4F4347D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13CE54AC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00785EA6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24D3B49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68C4A840" w14:textId="064B5EAC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7</w:t>
                  </w:r>
                  <w:r w:rsidR="00F94745">
                    <w:rPr>
                      <w:b/>
                      <w:sz w:val="24"/>
                    </w:rPr>
                    <w:t>2</w:t>
                  </w:r>
                  <w:r w:rsidRPr="00654C03">
                    <w:rPr>
                      <w:b/>
                      <w:sz w:val="24"/>
                    </w:rPr>
                    <w:t>0</w:t>
                  </w:r>
                </w:p>
              </w:tc>
              <w:tc>
                <w:tcPr>
                  <w:tcW w:w="1625" w:type="dxa"/>
                </w:tcPr>
                <w:p w14:paraId="5B7793F3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1573BAB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27F7F8E0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D9316AF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3EDA2D5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30B10F1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1000</w:t>
                  </w:r>
                </w:p>
              </w:tc>
              <w:tc>
                <w:tcPr>
                  <w:tcW w:w="1625" w:type="dxa"/>
                </w:tcPr>
                <w:p w14:paraId="6A95C451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E993E4E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  <w:tr w:rsidR="00477D11" w14:paraId="5D5CBC9A" w14:textId="77777777" w:rsidTr="00866D52">
              <w:trPr>
                <w:trHeight w:hRule="exact" w:val="340"/>
              </w:trPr>
              <w:tc>
                <w:tcPr>
                  <w:tcW w:w="1626" w:type="dxa"/>
                </w:tcPr>
                <w:p w14:paraId="6F13683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63" w:type="dxa"/>
                </w:tcPr>
                <w:p w14:paraId="5692D535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145" w:type="dxa"/>
                  <w:hideMark/>
                </w:tcPr>
                <w:p w14:paraId="5A0A456B" w14:textId="77777777" w:rsidR="00477D11" w:rsidRPr="00654C03" w:rsidRDefault="00477D11" w:rsidP="00866D52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 w:rsidRPr="00654C03">
                    <w:rPr>
                      <w:b/>
                      <w:sz w:val="24"/>
                    </w:rPr>
                    <w:t>9991</w:t>
                  </w:r>
                </w:p>
              </w:tc>
              <w:tc>
                <w:tcPr>
                  <w:tcW w:w="1625" w:type="dxa"/>
                </w:tcPr>
                <w:p w14:paraId="5715FAAD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625" w:type="dxa"/>
                </w:tcPr>
                <w:p w14:paraId="013EB2C4" w14:textId="77777777" w:rsidR="00477D11" w:rsidRDefault="00477D11" w:rsidP="00866D52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BC5103" w14:textId="77777777" w:rsidR="00477D11" w:rsidRDefault="00477D11" w:rsidP="00866D52">
            <w:pPr>
              <w:tabs>
                <w:tab w:val="left" w:pos="5444"/>
              </w:tabs>
              <w:spacing w:line="240" w:lineRule="auto"/>
              <w:rPr>
                <w:noProof/>
              </w:rPr>
            </w:pPr>
            <w:r>
              <w:t xml:space="preserve"> </w:t>
            </w:r>
          </w:p>
        </w:tc>
      </w:tr>
      <w:tr w:rsidR="00477D11" w:rsidRPr="00D53CEA" w14:paraId="061846B2" w14:textId="77777777" w:rsidTr="00286D11">
        <w:tc>
          <w:tcPr>
            <w:tcW w:w="610" w:type="dxa"/>
          </w:tcPr>
          <w:p w14:paraId="463A5702" w14:textId="77777777" w:rsidR="00477D11" w:rsidRDefault="00477D11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BC5DA00" wp14:editId="1B1C3EC3">
                  <wp:extent cx="360000" cy="272386"/>
                  <wp:effectExtent l="0" t="0" r="2540" b="0"/>
                  <wp:docPr id="686372772" name="Grafik 68637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28CCA8" w14:textId="77777777" w:rsidR="00477D11" w:rsidRDefault="00477D11" w:rsidP="00866D52">
            <w:pPr>
              <w:pStyle w:val="Nummerierung"/>
            </w:pPr>
            <w:r>
              <w:t>c</w:t>
            </w:r>
            <w:r w:rsidRPr="00B603F6">
              <w:t>)</w:t>
            </w:r>
          </w:p>
          <w:p w14:paraId="03401636" w14:textId="77777777" w:rsidR="00477D11" w:rsidRPr="007A149C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4CA0CC8A" w14:textId="22DF2F6E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7E144CD8" wp14:editId="7D4AFF89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-78262</wp:posOffset>
                      </wp:positionV>
                      <wp:extent cx="657225" cy="755120"/>
                      <wp:effectExtent l="0" t="0" r="0" b="6985"/>
                      <wp:wrapNone/>
                      <wp:docPr id="38500786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62023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77891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E296DC" w14:textId="77777777" w:rsidR="00477D11" w:rsidRPr="008D5126" w:rsidRDefault="00477D11" w:rsidP="00477D11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44CD8" id="Gruppieren 16" o:spid="_x0000_s1446" style="position:absolute;margin-left:344.5pt;margin-top:-6.15pt;width:51.75pt;height:59.45pt;z-index:25165056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">
                      <v:shape id="Grafik 8" o:spid="_x0000_s144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">
                        <v:imagedata r:id="rId77" o:title="" chromakey="white"/>
                      </v:shape>
                      <v:shape id="_x0000_s144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E296DC" w14:textId="77777777" w:rsidR="00477D11" w:rsidRPr="008D5126" w:rsidRDefault="00477D11" w:rsidP="00477D11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t>Wie könnt ihr Rico zeigen, dass</w:t>
            </w:r>
            <w:r>
              <w:rPr>
                <w:noProof/>
              </w:rPr>
              <w:br/>
              <w:t xml:space="preserve">100 </w:t>
            </w:r>
            <w:r w:rsidR="00BE3E6F">
              <w:rPr>
                <w:noProof/>
              </w:rPr>
              <w:t>der größere</w:t>
            </w:r>
            <w:r>
              <w:rPr>
                <w:noProof/>
              </w:rPr>
              <w:t xml:space="preserve"> </w:t>
            </w:r>
            <w:r w:rsidR="00932812">
              <w:rPr>
                <w:noProof/>
              </w:rPr>
              <w:t>Nachbar-Zehner</w:t>
            </w:r>
            <w:r>
              <w:rPr>
                <w:noProof/>
              </w:rPr>
              <w:t xml:space="preserve"> </w:t>
            </w:r>
            <w:r w:rsidR="00BE3E6F">
              <w:rPr>
                <w:noProof/>
              </w:rPr>
              <w:t>von 96 ist</w:t>
            </w:r>
            <w:r>
              <w:rPr>
                <w:noProof/>
              </w:rPr>
              <w:t>?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FD3A971" w14:textId="1FCBEF0B" w:rsidR="00477D11" w:rsidRPr="00D53CEA" w:rsidRDefault="009834CC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D3B4A11" wp14:editId="6DF2238E">
                      <wp:simplePos x="0" y="0"/>
                      <wp:positionH relativeFrom="column">
                        <wp:posOffset>2496633</wp:posOffset>
                      </wp:positionH>
                      <wp:positionV relativeFrom="paragraph">
                        <wp:posOffset>113366</wp:posOffset>
                      </wp:positionV>
                      <wp:extent cx="1876425" cy="520700"/>
                      <wp:effectExtent l="0" t="139700" r="180975" b="12700"/>
                      <wp:wrapNone/>
                      <wp:docPr id="204898913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520700"/>
                              </a:xfrm>
                              <a:prstGeom prst="wedgeRoundRectCallout">
                                <a:avLst>
                                  <a:gd name="adj1" fmla="val 57696"/>
                                  <a:gd name="adj2" fmla="val -7342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19860" w14:textId="4AF0D025" w:rsidR="00477D11" w:rsidRPr="00676ADC" w:rsidRDefault="00DA0CD3" w:rsidP="00676ADC">
                                  <w:pPr>
                                    <w:pStyle w:val="SprechbaseBeschreibung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>Ich glaube, die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 Nachbar-Zehner</w:t>
                                  </w:r>
                                  <w:r w:rsidR="00C71668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von </w:t>
                                  </w:r>
                                  <w:r w:rsidR="00477D11"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96 </w:t>
                                  </w:r>
                                  <w:r w:rsidRPr="00676ADC">
                                    <w:rPr>
                                      <w:sz w:val="21"/>
                                      <w:szCs w:val="21"/>
                                    </w:rPr>
                                    <w:t xml:space="preserve">sind 90 und 110.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B4A11" id="Abgerundete rechteckige Legende 12" o:spid="_x0000_s1449" type="#_x0000_t62" style="position:absolute;margin-left:196.6pt;margin-top:8.95pt;width:147.75pt;height:4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" adj="23262,-5059" filled="f" strokecolor="#bfbfbf [2412]" strokeweight="1pt">
                      <v:textbox inset="1mm,0,1mm,0">
                        <w:txbxContent>
                          <w:p w14:paraId="0C519860" w14:textId="4AF0D025" w:rsidR="00477D11" w:rsidRPr="00676ADC" w:rsidRDefault="00DA0CD3" w:rsidP="00676ADC">
                            <w:pPr>
                              <w:pStyle w:val="SprechbaseBeschreibung"/>
                              <w:rPr>
                                <w:sz w:val="21"/>
                                <w:szCs w:val="21"/>
                              </w:rPr>
                            </w:pPr>
                            <w:r w:rsidRPr="00676ADC">
                              <w:rPr>
                                <w:sz w:val="21"/>
                                <w:szCs w:val="21"/>
                              </w:rPr>
                              <w:t>Ich glaube, die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 Nachbar-Zehner</w:t>
                            </w:r>
                            <w:r w:rsidR="00C71668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von </w:t>
                            </w:r>
                            <w:r w:rsidR="00477D11" w:rsidRPr="00676ADC">
                              <w:rPr>
                                <w:sz w:val="21"/>
                                <w:szCs w:val="21"/>
                              </w:rPr>
                              <w:t xml:space="preserve">96 </w:t>
                            </w:r>
                            <w:r w:rsidRPr="00676ADC">
                              <w:rPr>
                                <w:sz w:val="21"/>
                                <w:szCs w:val="21"/>
                              </w:rPr>
                              <w:t xml:space="preserve">sind 90 und 110.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7D11" w:rsidRPr="00D53CEA" w14:paraId="14C136B7" w14:textId="77777777" w:rsidTr="00286D11">
        <w:tc>
          <w:tcPr>
            <w:tcW w:w="610" w:type="dxa"/>
          </w:tcPr>
          <w:p w14:paraId="6C5CCAB1" w14:textId="77777777" w:rsidR="00477D11" w:rsidRDefault="00477D11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ED8D2B3" w14:textId="2693B383" w:rsidR="00477D11" w:rsidRDefault="00477D11" w:rsidP="00866D52">
            <w:pPr>
              <w:pStyle w:val="Nummerierung"/>
            </w:pPr>
          </w:p>
        </w:tc>
        <w:tc>
          <w:tcPr>
            <w:tcW w:w="8037" w:type="dxa"/>
          </w:tcPr>
          <w:p w14:paraId="1F17F42C" w14:textId="179A7F58" w:rsidR="00477D11" w:rsidRDefault="00477D11" w:rsidP="00866D52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4A2631D" w14:textId="77777777" w:rsidR="00477D11" w:rsidRDefault="00477D11" w:rsidP="00BB16A5">
            <w:pPr>
              <w:tabs>
                <w:tab w:val="left" w:pos="2238"/>
                <w:tab w:val="left" w:pos="2295"/>
              </w:tabs>
              <w:spacing w:line="240" w:lineRule="auto"/>
              <w:rPr>
                <w:noProof/>
              </w:rPr>
            </w:pPr>
          </w:p>
        </w:tc>
      </w:tr>
    </w:tbl>
    <w:tbl>
      <w:tblPr>
        <w:tblStyle w:val="Tabellenraster3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4018"/>
        <w:gridCol w:w="4018"/>
      </w:tblGrid>
      <w:tr w:rsidR="00614046" w:rsidRPr="00946F8B" w14:paraId="0001F106" w14:textId="77777777" w:rsidTr="00111757">
        <w:tc>
          <w:tcPr>
            <w:tcW w:w="610" w:type="dxa"/>
          </w:tcPr>
          <w:p w14:paraId="44CEC5F5" w14:textId="04BDEB29" w:rsidR="00614046" w:rsidRPr="00946F8B" w:rsidRDefault="00614046" w:rsidP="00866D52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461" w:type="dxa"/>
            <w:gridSpan w:val="3"/>
          </w:tcPr>
          <w:p w14:paraId="4B8D1F98" w14:textId="77777777" w:rsidR="00614046" w:rsidRPr="00946F8B" w:rsidRDefault="00614046" w:rsidP="00CA074C">
            <w:pPr>
              <w:pStyle w:val="berschrift3"/>
            </w:pPr>
            <w:r>
              <w:t>Zahlen runden</w:t>
            </w:r>
          </w:p>
        </w:tc>
      </w:tr>
      <w:tr w:rsidR="00614046" w:rsidRPr="00946F8B" w14:paraId="78B7D4F7" w14:textId="77777777" w:rsidTr="00DF454D">
        <w:tc>
          <w:tcPr>
            <w:tcW w:w="610" w:type="dxa"/>
          </w:tcPr>
          <w:p w14:paraId="65882EBF" w14:textId="60D1DAF1" w:rsidR="00614046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15834" wp14:editId="51007F30">
                  <wp:extent cx="360000" cy="272386"/>
                  <wp:effectExtent l="0" t="0" r="2540" b="0"/>
                  <wp:docPr id="1189965850" name="Grafik 118996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763EBD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751A8D6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52C6DAD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1C6D77B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34454DF2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1CC0298" w14:textId="77777777" w:rsidR="00614046" w:rsidRDefault="00614046" w:rsidP="00866D52">
            <w:pPr>
              <w:spacing w:line="240" w:lineRule="atLeast"/>
              <w:rPr>
                <w:noProof/>
              </w:rPr>
            </w:pPr>
          </w:p>
          <w:p w14:paraId="6A8C7E92" w14:textId="1276748B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AE0A2D2" w14:textId="77777777" w:rsidR="00614046" w:rsidRPr="00946F8B" w:rsidRDefault="00614046" w:rsidP="00866D52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06D32ED4" w14:textId="40F55055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  <w:r>
              <w:t xml:space="preserve">Zahlen auf </w:t>
            </w:r>
            <w:r w:rsidRPr="003415A0">
              <w:rPr>
                <w:b/>
                <w:bCs/>
              </w:rPr>
              <w:t>Zehner</w:t>
            </w:r>
            <w:r>
              <w:t xml:space="preserve"> zu runden, bedeutet, zu dem Nachbar-Zehner zu gehen, </w:t>
            </w:r>
            <w:r>
              <w:br/>
              <w:t xml:space="preserve">der am </w:t>
            </w:r>
            <w:r w:rsidR="008351AB">
              <w:t>n</w:t>
            </w:r>
            <w:r w:rsidR="00975D0D">
              <w:t>äch</w:t>
            </w:r>
            <w:r w:rsidR="008351AB">
              <w:t>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 xml:space="preserve">24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 xml:space="preserve">27 </w:t>
            </w:r>
            <w:r w:rsidR="00BB16A5">
              <w:sym w:font="Symbol" w:char="F0BB"/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  <w:p w14:paraId="6EB83B00" w14:textId="77777777" w:rsidR="00614046" w:rsidRDefault="00614046" w:rsidP="00866D52">
            <w:pPr>
              <w:spacing w:line="240" w:lineRule="auto"/>
              <w:rPr>
                <w:rFonts w:eastAsiaTheme="minorEastAsia"/>
              </w:rPr>
            </w:pPr>
          </w:p>
          <w:p w14:paraId="2835034B" w14:textId="5FAD05AE" w:rsidR="00213D6C" w:rsidRDefault="00614046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6AC68A07" wp14:editId="61EC05D0">
                  <wp:simplePos x="0" y="0"/>
                  <wp:positionH relativeFrom="column">
                    <wp:posOffset>3084683</wp:posOffset>
                  </wp:positionH>
                  <wp:positionV relativeFrom="paragraph">
                    <wp:posOffset>47088</wp:posOffset>
                  </wp:positionV>
                  <wp:extent cx="2103120" cy="304792"/>
                  <wp:effectExtent l="0" t="0" r="0" b="0"/>
                  <wp:wrapNone/>
                  <wp:docPr id="1588518920" name="Grafik 20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518920" name="Grafik 20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942" cy="30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Zei</w:t>
            </w:r>
            <w:r w:rsidR="0016055E">
              <w:t>ge</w:t>
            </w:r>
            <w:r>
              <w:t xml:space="preserve"> </w:t>
            </w:r>
            <w:r w:rsidR="0016055E">
              <w:t>a</w:t>
            </w:r>
            <w:r>
              <w:t xml:space="preserve">m Zahlenstrahl, wie man sieht, </w:t>
            </w:r>
            <w:r>
              <w:br/>
              <w:t xml:space="preserve">dass 24 näher an 20 </w:t>
            </w:r>
            <w:r w:rsidR="00213D6C">
              <w:t xml:space="preserve">als an 30 liegt </w:t>
            </w:r>
            <w:r>
              <w:t xml:space="preserve">und </w:t>
            </w:r>
          </w:p>
          <w:p w14:paraId="2CBC73D9" w14:textId="3D2DFC4E" w:rsidR="00614046" w:rsidRDefault="00614046" w:rsidP="008F2D09">
            <w:pPr>
              <w:ind w:left="360"/>
            </w:pPr>
            <w:r>
              <w:t xml:space="preserve">27 näher an 30 </w:t>
            </w:r>
            <w:r w:rsidR="00213D6C">
              <w:t xml:space="preserve">als an 20 </w:t>
            </w:r>
            <w:r>
              <w:t>liegt.</w:t>
            </w:r>
          </w:p>
          <w:p w14:paraId="54B5279E" w14:textId="77777777" w:rsidR="00614046" w:rsidRDefault="00614046" w:rsidP="00866D52"/>
          <w:p w14:paraId="7C63F966" w14:textId="1E179257" w:rsidR="000C7D29" w:rsidRPr="00BB16A5" w:rsidRDefault="00614046" w:rsidP="008F2D09">
            <w:pPr>
              <w:pStyle w:val="Listenabsatz"/>
              <w:rPr>
                <w:rFonts w:ascii="Comic Sans MS" w:hAnsi="Comic Sans MS"/>
              </w:rPr>
            </w:pPr>
            <w:r>
              <w:t xml:space="preserve">Runde folgende Zahlen auf den </w:t>
            </w:r>
            <w:r w:rsidR="00975D0D">
              <w:t>näch</w:t>
            </w:r>
            <w:r w:rsidR="008351AB">
              <w:t>sten</w:t>
            </w:r>
            <w:r>
              <w:t xml:space="preserve"> Nachbar-Zehner</w:t>
            </w:r>
            <w:r w:rsidR="000C7D29">
              <w:t>. Zeichne die beiden Nachbar</w:t>
            </w:r>
            <w:r w:rsidR="00BB16A5">
              <w:t>-Z</w:t>
            </w:r>
            <w:r w:rsidR="000C7D29">
              <w:t xml:space="preserve">ehnerzahlen als Start- und Endzahl </w:t>
            </w:r>
            <w:r w:rsidR="008C2D5D">
              <w:t xml:space="preserve">ein </w:t>
            </w:r>
            <w:r w:rsidR="000C7D29">
              <w:t xml:space="preserve">und verorte die Zahl. </w:t>
            </w:r>
          </w:p>
          <w:p w14:paraId="7112330D" w14:textId="18E7DC7E" w:rsidR="00213D6C" w:rsidRPr="00213D6C" w:rsidRDefault="00213D6C" w:rsidP="000C7D29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10"/>
                <w:szCs w:val="10"/>
              </w:rPr>
            </w:pPr>
          </w:p>
          <w:p w14:paraId="234A6956" w14:textId="552D3339" w:rsidR="000C7D29" w:rsidRPr="00BB16A5" w:rsidRDefault="00BB16A5" w:rsidP="00BB16A5">
            <w:pPr>
              <w:spacing w:line="276" w:lineRule="auto"/>
              <w:ind w:left="671"/>
              <w:rPr>
                <w:rFonts w:ascii="Comic Sans MS" w:hAnsi="Comic Sans MS"/>
                <w:b/>
                <w:bCs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820544" behindDoc="0" locked="0" layoutInCell="1" allowOverlap="1" wp14:anchorId="5FB4F196" wp14:editId="650EC315">
                  <wp:simplePos x="0" y="0"/>
                  <wp:positionH relativeFrom="column">
                    <wp:posOffset>3066296</wp:posOffset>
                  </wp:positionH>
                  <wp:positionV relativeFrom="paragraph">
                    <wp:posOffset>632460</wp:posOffset>
                  </wp:positionV>
                  <wp:extent cx="2103120" cy="304792"/>
                  <wp:effectExtent l="0" t="0" r="0" b="0"/>
                  <wp:wrapNone/>
                  <wp:docPr id="1384462337" name="Grafik 138446233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462337" name="Grafik 1384462337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>
              <w:rPr>
                <w:noProof/>
              </w:rPr>
              <w:drawing>
                <wp:anchor distT="0" distB="0" distL="114300" distR="114300" simplePos="0" relativeHeight="251819520" behindDoc="0" locked="0" layoutInCell="1" allowOverlap="1" wp14:anchorId="650C8457" wp14:editId="36A7F92B">
                  <wp:simplePos x="0" y="0"/>
                  <wp:positionH relativeFrom="column">
                    <wp:posOffset>3058795</wp:posOffset>
                  </wp:positionH>
                  <wp:positionV relativeFrom="paragraph">
                    <wp:posOffset>93617</wp:posOffset>
                  </wp:positionV>
                  <wp:extent cx="2103120" cy="304792"/>
                  <wp:effectExtent l="0" t="0" r="0" b="0"/>
                  <wp:wrapNone/>
                  <wp:docPr id="1463350721" name="Grafik 1463350721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350721" name="Grafik 1463350721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4046" w:rsidRPr="000C7D29">
              <w:rPr>
                <w:rFonts w:ascii="Comic Sans MS" w:hAnsi="Comic Sans MS"/>
                <w:b/>
                <w:bCs/>
              </w:rPr>
              <w:t>17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213279">
              <w:rPr>
                <w:rFonts w:ascii="Comic Sans MS" w:hAnsi="Comic Sans MS"/>
              </w:rPr>
              <w:sym w:font="Symbol" w:char="F0BB"/>
            </w:r>
            <w:r>
              <w:br/>
            </w:r>
            <w:r w:rsidRPr="00BB16A5">
              <w:rPr>
                <w:rFonts w:ascii="Comic Sans MS" w:hAnsi="Comic Sans MS"/>
                <w:b/>
                <w:bCs/>
              </w:rPr>
              <w:t>13</w:t>
            </w:r>
            <w:r>
              <w:t xml:space="preserve"> </w:t>
            </w:r>
            <w:r>
              <w:sym w:font="Symbol" w:char="F0BB"/>
            </w:r>
            <w:r>
              <w:br/>
            </w:r>
            <w:r w:rsidRPr="00F40434">
              <w:rPr>
                <w:sz w:val="10"/>
                <w:szCs w:val="10"/>
              </w:rPr>
              <w:br/>
            </w:r>
            <w:r w:rsidRPr="00BB16A5">
              <w:rPr>
                <w:rFonts w:ascii="Comic Sans MS" w:hAnsi="Comic Sans MS"/>
                <w:b/>
                <w:bCs/>
              </w:rPr>
              <w:t>117</w:t>
            </w:r>
            <w:r>
              <w:t xml:space="preserve"> </w:t>
            </w:r>
            <w:r>
              <w:sym w:font="Symbol" w:char="F0BB"/>
            </w:r>
            <w:r>
              <w:br/>
            </w:r>
            <w:r>
              <w:rPr>
                <w:rFonts w:ascii="Comic Sans MS" w:hAnsi="Comic Sans MS"/>
                <w:b/>
                <w:bCs/>
              </w:rPr>
              <w:t xml:space="preserve">113 </w:t>
            </w:r>
            <w:r>
              <w:sym w:font="Symbol" w:char="F0BB"/>
            </w:r>
            <w:r w:rsidR="00614046" w:rsidRPr="000C7D29">
              <w:rPr>
                <w:rFonts w:ascii="Comic Sans MS" w:hAnsi="Comic Sans MS"/>
                <w:b/>
                <w:bCs/>
              </w:rPr>
              <w:t xml:space="preserve"> </w:t>
            </w:r>
            <w:r>
              <w:br/>
            </w:r>
          </w:p>
        </w:tc>
      </w:tr>
      <w:tr w:rsidR="00DF454D" w:rsidRPr="00946F8B" w14:paraId="4031E74B" w14:textId="77777777" w:rsidTr="00DF454D">
        <w:tc>
          <w:tcPr>
            <w:tcW w:w="610" w:type="dxa"/>
          </w:tcPr>
          <w:p w14:paraId="70257EE8" w14:textId="4DAA1A71" w:rsidR="00DF454D" w:rsidRDefault="005B48D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541DC" wp14:editId="2BBEC7B7">
                  <wp:extent cx="360000" cy="272386"/>
                  <wp:effectExtent l="0" t="0" r="2540" b="0"/>
                  <wp:docPr id="1161283685" name="Grafik 116128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9828DC7" w14:textId="67101CB8" w:rsidR="00DF454D" w:rsidRDefault="00DF454D" w:rsidP="00866D52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5086031A" w14:textId="0955D5B2" w:rsidR="00DF454D" w:rsidRDefault="00DF454D" w:rsidP="00866D52">
            <w:pPr>
              <w:spacing w:line="240" w:lineRule="auto"/>
            </w:pPr>
            <w:r>
              <w:t xml:space="preserve">Zahlen auf </w:t>
            </w:r>
            <w:r w:rsidRPr="00BB16A5">
              <w:rPr>
                <w:b/>
              </w:rPr>
              <w:t>Hunderter</w:t>
            </w:r>
            <w:r>
              <w:t xml:space="preserve"> zu runden, bedeutet, zum Nachbar-Hunderter zu gehen, </w:t>
            </w:r>
            <w:r>
              <w:br/>
              <w:t xml:space="preserve">der am </w:t>
            </w:r>
            <w:r w:rsidR="00975D0D">
              <w:t>nächsten</w:t>
            </w:r>
            <w:r>
              <w:t xml:space="preserve"> dran liegt. Man schreibt z.B.   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8108D9">
              <w:rPr>
                <w:rFonts w:ascii="Comic Sans MS" w:hAnsi="Comic Sans MS"/>
                <w:b/>
                <w:bCs/>
              </w:rPr>
              <w:t xml:space="preserve">4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20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t>und</w:t>
            </w:r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</w:t>
            </w:r>
            <w:r w:rsidRPr="008108D9">
              <w:rPr>
                <w:rFonts w:ascii="Comic Sans MS" w:hAnsi="Comic Sans MS"/>
                <w:b/>
                <w:bCs/>
              </w:rPr>
              <w:t>27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  <w:r>
              <w:rPr>
                <w:rFonts w:ascii="Comic Sans MS" w:eastAsiaTheme="minorEastAsia" w:hAnsi="Comic Sans MS"/>
                <w:b/>
                <w:bCs/>
              </w:rPr>
              <w:t>0</w:t>
            </w:r>
          </w:p>
        </w:tc>
      </w:tr>
      <w:tr w:rsidR="00DF454D" w:rsidRPr="00946F8B" w14:paraId="087614A0" w14:textId="77777777" w:rsidTr="00DF454D">
        <w:tc>
          <w:tcPr>
            <w:tcW w:w="610" w:type="dxa"/>
          </w:tcPr>
          <w:p w14:paraId="2EDAC279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9636D2F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E6E2A2D" w14:textId="08690FE0" w:rsidR="00213D6C" w:rsidRDefault="00DF454D" w:rsidP="008F2D09">
            <w:pPr>
              <w:pStyle w:val="Listenabsatz"/>
            </w:pPr>
            <w:r>
              <w:rPr>
                <w:noProof/>
              </w:rPr>
              <w:drawing>
                <wp:anchor distT="0" distB="0" distL="114300" distR="114300" simplePos="0" relativeHeight="252082688" behindDoc="0" locked="0" layoutInCell="1" allowOverlap="1" wp14:anchorId="7311084A" wp14:editId="14DE21B7">
                  <wp:simplePos x="0" y="0"/>
                  <wp:positionH relativeFrom="column">
                    <wp:posOffset>3069070</wp:posOffset>
                  </wp:positionH>
                  <wp:positionV relativeFrom="paragraph">
                    <wp:posOffset>206524</wp:posOffset>
                  </wp:positionV>
                  <wp:extent cx="2103120" cy="304792"/>
                  <wp:effectExtent l="0" t="0" r="0" b="0"/>
                  <wp:wrapNone/>
                  <wp:docPr id="1124482724" name="Grafik 1124482724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92849" name="Grafik 2137392849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Zeige</w:t>
            </w:r>
            <w:r>
              <w:t xml:space="preserve"> am leeren Zahlenstrahl, wie man sieht, </w:t>
            </w:r>
            <w:r>
              <w:br/>
              <w:t>dass 224 näher an 200</w:t>
            </w:r>
            <w:r w:rsidR="00213D6C">
              <w:t xml:space="preserve"> als an 300 </w:t>
            </w:r>
            <w:r>
              <w:t xml:space="preserve">liegt und </w:t>
            </w:r>
          </w:p>
          <w:p w14:paraId="0EA88C0A" w14:textId="5702EB0D" w:rsidR="00DF454D" w:rsidRDefault="00DF454D" w:rsidP="008F2D09">
            <w:pPr>
              <w:ind w:left="360"/>
            </w:pPr>
            <w:r>
              <w:t>270 näher an 300</w:t>
            </w:r>
            <w:r w:rsidR="00213D6C">
              <w:t xml:space="preserve"> als an 200 liegt</w:t>
            </w:r>
            <w:r>
              <w:t>.</w:t>
            </w:r>
          </w:p>
          <w:p w14:paraId="166053A8" w14:textId="77777777" w:rsidR="00DF454D" w:rsidRPr="00213D6C" w:rsidRDefault="00DF454D" w:rsidP="00866D52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DF454D" w:rsidRPr="00946F8B" w14:paraId="0EEEC237" w14:textId="77777777" w:rsidTr="00213279">
        <w:tc>
          <w:tcPr>
            <w:tcW w:w="610" w:type="dxa"/>
          </w:tcPr>
          <w:p w14:paraId="0180738A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7DD2700" w14:textId="77777777" w:rsidR="00DF454D" w:rsidRDefault="00DF454D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20ACE95C" w14:textId="3CF3C915" w:rsidR="00DF454D" w:rsidRDefault="00DF454D" w:rsidP="008F2D09">
            <w:pPr>
              <w:pStyle w:val="Listenabsatz"/>
            </w:pPr>
            <w:r>
              <w:t xml:space="preserve">Runde folgende Zahlen auf den </w:t>
            </w:r>
            <w:r w:rsidR="00975D0D">
              <w:t>nächsten</w:t>
            </w:r>
            <w:r>
              <w:t xml:space="preserve"> Nachbar-Hunderter und zeichne auf.</w:t>
            </w:r>
          </w:p>
          <w:p w14:paraId="3A2DED20" w14:textId="38E05AE9" w:rsidR="00DF454D" w:rsidRDefault="00D95914" w:rsidP="00D95914">
            <w:pPr>
              <w:spacing w:before="120" w:line="360" w:lineRule="auto"/>
              <w:ind w:left="669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85760" behindDoc="0" locked="0" layoutInCell="1" allowOverlap="1" wp14:anchorId="6230391C" wp14:editId="6DC4AD6E">
                  <wp:simplePos x="0" y="0"/>
                  <wp:positionH relativeFrom="column">
                    <wp:posOffset>3081655</wp:posOffset>
                  </wp:positionH>
                  <wp:positionV relativeFrom="paragraph">
                    <wp:posOffset>392430</wp:posOffset>
                  </wp:positionV>
                  <wp:extent cx="2103120" cy="304165"/>
                  <wp:effectExtent l="0" t="0" r="0" b="0"/>
                  <wp:wrapNone/>
                  <wp:docPr id="594488815" name="Grafik 594488815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488815" name="Grafik 594488815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314112" behindDoc="0" locked="0" layoutInCell="1" allowOverlap="1" wp14:anchorId="10A4F6E4" wp14:editId="24B3EBA8">
                  <wp:simplePos x="0" y="0"/>
                  <wp:positionH relativeFrom="column">
                    <wp:posOffset>3087370</wp:posOffset>
                  </wp:positionH>
                  <wp:positionV relativeFrom="paragraph">
                    <wp:posOffset>701365</wp:posOffset>
                  </wp:positionV>
                  <wp:extent cx="2103120" cy="304792"/>
                  <wp:effectExtent l="0" t="0" r="0" b="0"/>
                  <wp:wrapNone/>
                  <wp:docPr id="1582867613" name="Grafik 1582867613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54D">
              <w:rPr>
                <w:noProof/>
              </w:rPr>
              <w:drawing>
                <wp:anchor distT="0" distB="0" distL="114300" distR="114300" simplePos="0" relativeHeight="252084736" behindDoc="0" locked="0" layoutInCell="1" allowOverlap="1" wp14:anchorId="4DEBADEC" wp14:editId="28C02127">
                  <wp:simplePos x="0" y="0"/>
                  <wp:positionH relativeFrom="column">
                    <wp:posOffset>3082169</wp:posOffset>
                  </wp:positionH>
                  <wp:positionV relativeFrom="paragraph">
                    <wp:posOffset>95250</wp:posOffset>
                  </wp:positionV>
                  <wp:extent cx="2103120" cy="304792"/>
                  <wp:effectExtent l="0" t="0" r="0" b="0"/>
                  <wp:wrapNone/>
                  <wp:docPr id="53005387" name="Grafik 53005387" descr="Ein Bild, das He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05387" name="Grafik 53005387" descr="Ein Bild, das Hebel enthält.&#10;&#10;Automatisch generierte Beschreibung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30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DF454D">
              <w:rPr>
                <w:rFonts w:ascii="Comic Sans MS" w:hAnsi="Comic Sans MS"/>
                <w:b/>
                <w:bCs/>
              </w:rPr>
              <w:t>1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 </w:t>
            </w:r>
            <w:r>
              <w:rPr>
                <w:rFonts w:ascii="Comic Sans MS" w:hAnsi="Comic Sans MS"/>
                <w:b/>
                <w:bCs/>
              </w:rPr>
              <w:t xml:space="preserve">              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DF454D" w:rsidRPr="008108D9">
              <w:rPr>
                <w:rFonts w:ascii="Comic Sans MS" w:hAnsi="Comic Sans MS"/>
                <w:b/>
                <w:bCs/>
              </w:rPr>
              <w:t xml:space="preserve">7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eastAsiaTheme="minorEastAsia" w:hAnsi="Comic Sans MS"/>
              </w:rPr>
              <w:br/>
            </w:r>
            <w:r w:rsidR="00213279">
              <w:rPr>
                <w:rFonts w:ascii="Comic Sans MS" w:hAnsi="Comic Sans MS"/>
              </w:rPr>
              <w:t xml:space="preserve">  </w:t>
            </w:r>
            <w:r w:rsidR="005B48DB">
              <w:rPr>
                <w:rFonts w:ascii="Comic Sans MS" w:hAnsi="Comic Sans MS"/>
                <w:b/>
                <w:bCs/>
              </w:rPr>
              <w:t>17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>
              <w:rPr>
                <w:rFonts w:ascii="Comic Sans MS" w:hAnsi="Comic Sans MS"/>
                <w:b/>
                <w:bCs/>
              </w:rPr>
              <w:t xml:space="preserve">87 </w:t>
            </w:r>
            <w:r w:rsidRPr="00213279">
              <w:rPr>
                <w:rFonts w:ascii="Comic Sans MS" w:hAnsi="Comic Sans MS"/>
              </w:rPr>
              <w:sym w:font="Symbol" w:char="F0BB"/>
            </w:r>
            <w:r w:rsidR="00213279">
              <w:rPr>
                <w:rFonts w:ascii="Comic Sans MS" w:hAnsi="Comic Sans MS"/>
                <w:b/>
                <w:bCs/>
              </w:rPr>
              <w:br/>
            </w:r>
            <w:r w:rsidR="005B48DB">
              <w:rPr>
                <w:rFonts w:ascii="Comic Sans MS" w:hAnsi="Comic Sans MS"/>
                <w:b/>
                <w:bCs/>
              </w:rPr>
              <w:t>3</w:t>
            </w:r>
            <w:r w:rsidR="00DF454D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1</w:t>
            </w:r>
            <w:r w:rsidR="00213279">
              <w:rPr>
                <w:rFonts w:ascii="Comic Sans MS" w:hAnsi="Comic Sans MS"/>
                <w:b/>
                <w:bCs/>
              </w:rPr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>
              <w:rPr>
                <w:rFonts w:ascii="Comic Sans MS" w:hAnsi="Comic Sans MS"/>
              </w:rPr>
              <w:t xml:space="preserve">                   </w:t>
            </w:r>
            <w:r w:rsidR="005B48DB">
              <w:rPr>
                <w:rFonts w:ascii="Comic Sans MS" w:hAnsi="Comic Sans MS"/>
                <w:b/>
                <w:bCs/>
              </w:rPr>
              <w:t>341</w:t>
            </w:r>
            <w:r w:rsidR="00DF454D">
              <w:t xml:space="preserve"> </w:t>
            </w:r>
            <w:r w:rsidR="00213279" w:rsidRPr="00213279">
              <w:rPr>
                <w:rFonts w:ascii="Comic Sans MS" w:hAnsi="Comic Sans MS"/>
              </w:rPr>
              <w:sym w:font="Symbol" w:char="F0BB"/>
            </w:r>
            <w:r w:rsidR="00DF454D">
              <w:t xml:space="preserve"> </w:t>
            </w:r>
          </w:p>
        </w:tc>
      </w:tr>
      <w:tr w:rsidR="00D96ED0" w:rsidRPr="00946F8B" w14:paraId="103DCDE6" w14:textId="77777777" w:rsidTr="00213279">
        <w:trPr>
          <w:trHeight w:val="743"/>
        </w:trPr>
        <w:tc>
          <w:tcPr>
            <w:tcW w:w="610" w:type="dxa"/>
            <w:vMerge w:val="restart"/>
          </w:tcPr>
          <w:p w14:paraId="3F7207EF" w14:textId="77777777" w:rsidR="00D96ED0" w:rsidRPr="00946F8B" w:rsidRDefault="00D96ED0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72FCDD" wp14:editId="01B8DB39">
                  <wp:extent cx="360000" cy="272386"/>
                  <wp:effectExtent l="0" t="0" r="2540" b="0"/>
                  <wp:docPr id="1491333892" name="Grafik 149133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</w:tcPr>
          <w:p w14:paraId="14A72D93" w14:textId="6B1839A4" w:rsidR="00D96ED0" w:rsidRPr="00946F8B" w:rsidRDefault="00DF454D" w:rsidP="00866D52">
            <w:pPr>
              <w:pStyle w:val="Nummerierung"/>
            </w:pPr>
            <w:r>
              <w:t>c</w:t>
            </w:r>
            <w:r w:rsidR="00D96ED0">
              <w:t>)</w:t>
            </w:r>
          </w:p>
        </w:tc>
        <w:tc>
          <w:tcPr>
            <w:tcW w:w="8036" w:type="dxa"/>
            <w:gridSpan w:val="2"/>
            <w:shd w:val="clear" w:color="auto" w:fill="auto"/>
          </w:tcPr>
          <w:p w14:paraId="7B9EA571" w14:textId="12C90EED" w:rsidR="00D96ED0" w:rsidRPr="00946F8B" w:rsidRDefault="00D96ED0" w:rsidP="00BB16A5">
            <w:pPr>
              <w:spacing w:line="240" w:lineRule="auto"/>
              <w:ind w:left="99"/>
            </w:pPr>
            <w:r>
              <w:t xml:space="preserve">Bei einigen Zahlen sind die gesuchten Nachbarn gleich weit weg. Man hat sich geeinigt, dass man dann </w:t>
            </w:r>
            <w:r w:rsidRPr="000C7D29">
              <w:rPr>
                <w:b/>
                <w:bCs/>
              </w:rPr>
              <w:t>auf</w:t>
            </w:r>
            <w:r>
              <w:t xml:space="preserve">rundet, also zum größeren Nachbarn geht:   </w:t>
            </w:r>
            <w:r w:rsidRPr="008108D9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 w:rsidRPr="008108D9">
              <w:rPr>
                <w:rFonts w:ascii="Comic Sans MS" w:eastAsiaTheme="minorEastAsia" w:hAnsi="Comic Sans MS"/>
                <w:b/>
                <w:bCs/>
              </w:rPr>
              <w:t xml:space="preserve"> 30</w:t>
            </w:r>
          </w:p>
        </w:tc>
      </w:tr>
      <w:tr w:rsidR="00DF454D" w:rsidRPr="00946F8B" w14:paraId="207D933D" w14:textId="77777777" w:rsidTr="00213279">
        <w:trPr>
          <w:trHeight w:val="1097"/>
        </w:trPr>
        <w:tc>
          <w:tcPr>
            <w:tcW w:w="610" w:type="dxa"/>
            <w:vMerge/>
          </w:tcPr>
          <w:p w14:paraId="56024477" w14:textId="77777777" w:rsidR="00DF454D" w:rsidRDefault="00DF454D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30095A01" w14:textId="77777777" w:rsidR="00DF454D" w:rsidRDefault="00DF454D" w:rsidP="00866D52">
            <w:pPr>
              <w:pStyle w:val="Nummerierung"/>
            </w:pPr>
          </w:p>
        </w:tc>
        <w:tc>
          <w:tcPr>
            <w:tcW w:w="4018" w:type="dxa"/>
          </w:tcPr>
          <w:p w14:paraId="6FA57A8A" w14:textId="6F76060A" w:rsidR="00DF454D" w:rsidRPr="00D96ED0" w:rsidRDefault="00DF454D" w:rsidP="008F2D09">
            <w:pPr>
              <w:pStyle w:val="Listenabsatz"/>
            </w:pPr>
            <w:r w:rsidRPr="00D96ED0">
              <w:t xml:space="preserve">Runde auf </w:t>
            </w:r>
            <w:r>
              <w:t xml:space="preserve">den </w:t>
            </w:r>
            <w:r w:rsidR="00975D0D">
              <w:t>nächsten</w:t>
            </w:r>
            <w:r>
              <w:t xml:space="preserve"> </w:t>
            </w:r>
            <w:r w:rsidRPr="00D96ED0">
              <w:t>Z</w:t>
            </w:r>
            <w:r>
              <w:t>e</w:t>
            </w:r>
            <w:r w:rsidRPr="00D96ED0">
              <w:t xml:space="preserve">hner. </w:t>
            </w:r>
          </w:p>
          <w:p w14:paraId="0718DFC2" w14:textId="77777777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0CAEBA27" w14:textId="6CB56CB9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64B72525" w14:textId="7BD58663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27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</w:p>
        </w:tc>
        <w:tc>
          <w:tcPr>
            <w:tcW w:w="4018" w:type="dxa"/>
          </w:tcPr>
          <w:p w14:paraId="42C2600B" w14:textId="1DD29E8D" w:rsidR="00DF454D" w:rsidRDefault="00DF454D" w:rsidP="008F2D09">
            <w:pPr>
              <w:pStyle w:val="Listenabsatz"/>
            </w:pPr>
            <w:r>
              <w:t xml:space="preserve">Runde auf den </w:t>
            </w:r>
            <w:r w:rsidR="00975D0D">
              <w:t>nächsten</w:t>
            </w:r>
            <w:r>
              <w:t xml:space="preserve"> Hunderter.</w:t>
            </w:r>
          </w:p>
          <w:p w14:paraId="64B280DD" w14:textId="4E5E8DFE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25</w:t>
            </w:r>
            <w:r w:rsidR="00D95914">
              <w:rPr>
                <w:rFonts w:ascii="Comic Sans MS" w:hAnsi="Comic Sans MS"/>
                <w:b/>
                <w:bCs/>
              </w:rPr>
              <w:t>0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2F067A26" w14:textId="03CD8466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D95914">
              <w:rPr>
                <w:rFonts w:ascii="Comic Sans MS" w:hAnsi="Comic Sans MS"/>
                <w:b/>
                <w:bCs/>
              </w:rPr>
              <w:t>54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  <w:p w14:paraId="71CEAADB" w14:textId="341956DF" w:rsidR="00DF454D" w:rsidRDefault="00DF454D" w:rsidP="00DF454D">
            <w:pPr>
              <w:spacing w:line="360" w:lineRule="auto"/>
              <w:ind w:left="671"/>
            </w:pPr>
            <w:r>
              <w:rPr>
                <w:rFonts w:ascii="Comic Sans MS" w:hAnsi="Comic Sans MS"/>
                <w:b/>
                <w:bCs/>
              </w:rPr>
              <w:t>2</w:t>
            </w:r>
            <w:r w:rsidR="00E94880">
              <w:rPr>
                <w:rFonts w:ascii="Comic Sans MS" w:hAnsi="Comic Sans MS"/>
                <w:b/>
                <w:bCs/>
              </w:rPr>
              <w:t>5</w:t>
            </w:r>
            <w:r w:rsidR="005B48DB">
              <w:rPr>
                <w:rFonts w:ascii="Comic Sans MS" w:hAnsi="Comic Sans MS"/>
                <w:b/>
                <w:bCs/>
              </w:rPr>
              <w:t>5</w:t>
            </w:r>
            <w:r w:rsidRPr="008108D9">
              <w:rPr>
                <w:rFonts w:ascii="Comic Sans MS" w:hAnsi="Comic Sans MS"/>
                <w:b/>
                <w:bCs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≈</m:t>
              </m:r>
            </m:oMath>
            <w:r>
              <w:t xml:space="preserve"> </w:t>
            </w:r>
          </w:p>
        </w:tc>
      </w:tr>
      <w:tr w:rsidR="00614046" w:rsidRPr="00946F8B" w14:paraId="4F88C97D" w14:textId="77777777" w:rsidTr="005B48DB">
        <w:tc>
          <w:tcPr>
            <w:tcW w:w="610" w:type="dxa"/>
          </w:tcPr>
          <w:p w14:paraId="2E10AEF9" w14:textId="77777777" w:rsidR="00614046" w:rsidRPr="00946F8B" w:rsidRDefault="00614046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11545B2" w14:textId="167F7C0B" w:rsidR="00614046" w:rsidRPr="00946F8B" w:rsidRDefault="00614046" w:rsidP="00866D52">
            <w:pPr>
              <w:pStyle w:val="Nummerierung"/>
            </w:pPr>
          </w:p>
        </w:tc>
        <w:tc>
          <w:tcPr>
            <w:tcW w:w="8036" w:type="dxa"/>
            <w:gridSpan w:val="2"/>
          </w:tcPr>
          <w:p w14:paraId="6D4A1EB4" w14:textId="3D3DBC01" w:rsidR="00614046" w:rsidRPr="00946F8B" w:rsidRDefault="002E328D" w:rsidP="00DF454D">
            <w:pPr>
              <w:spacing w:line="360" w:lineRule="auto"/>
              <w:ind w:left="67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3968" behindDoc="0" locked="0" layoutInCell="1" allowOverlap="1" wp14:anchorId="3177F555" wp14:editId="5AF4F070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308668</wp:posOffset>
                      </wp:positionV>
                      <wp:extent cx="905510" cy="896160"/>
                      <wp:effectExtent l="0" t="0" r="0" b="0"/>
                      <wp:wrapNone/>
                      <wp:docPr id="1784476481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0134130" name="Grafik 698">
                                  <a:hlinkClick r:id="rId7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6549304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946400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79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7F555" id="_x0000_s1452" style="position:absolute;left:0;text-align:left;margin-left:345.7pt;margin-top:24.3pt;width:71.3pt;height:70.55pt;z-index:252563968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">
                      <v:shape id="Grafik 698" o:spid="_x0000_s1453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" o:button="t">
                        <v:fill o:detectmouseclick="t"/>
                        <v:imagedata r:id="rId64" o:title=""/>
                      </v:shape>
                      <v:shape id="_x0000_s1454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" filled="f" stroked="f" strokeweight=".5pt">
                        <v:textbox style="mso-fit-shape-to-text:t">
                          <w:txbxContent>
                            <w:p w14:paraId="72946400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80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14046" w:rsidRPr="00946F8B" w14:paraId="421D086E" w14:textId="77777777" w:rsidTr="00111757">
        <w:tc>
          <w:tcPr>
            <w:tcW w:w="610" w:type="dxa"/>
          </w:tcPr>
          <w:p w14:paraId="305DEB1A" w14:textId="77777777" w:rsidR="00614046" w:rsidRDefault="00614046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7F4F2C" wp14:editId="0B0D0F9F">
                  <wp:extent cx="313144" cy="272386"/>
                  <wp:effectExtent l="0" t="0" r="0" b="0"/>
                  <wp:docPr id="779282923" name="Grafik 7792829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282923" name="Grafik 7792829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A6A20B" w14:textId="0667DA08" w:rsidR="0069670E" w:rsidRPr="00946F8B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9136" behindDoc="0" locked="0" layoutInCell="1" allowOverlap="1" wp14:anchorId="57EB0D11" wp14:editId="0B2866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143172</wp:posOffset>
                      </wp:positionV>
                      <wp:extent cx="275475" cy="197485"/>
                      <wp:effectExtent l="0" t="0" r="4445" b="5715"/>
                      <wp:wrapNone/>
                      <wp:docPr id="704056229" name="Gruppieren 425">
                        <a:hlinkClick xmlns:a="http://schemas.openxmlformats.org/drawingml/2006/main" r:id="rId7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8837272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694336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E66BF6" id="Gruppieren 425" o:spid="_x0000_s1026" href="http://www.dzlm.de/vam/msk-zahlenstrahl.html" style="position:absolute;margin-left:0;margin-top:11.25pt;width:21.7pt;height:15.55pt;z-index:25205913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CA34D7A" w14:textId="03BDBB7A" w:rsidR="00614046" w:rsidRPr="00946F8B" w:rsidRDefault="00A66459" w:rsidP="00866D52">
            <w:pPr>
              <w:pStyle w:val="Nummerierung"/>
            </w:pPr>
            <w:r>
              <w:t>*</w:t>
            </w:r>
            <w:r w:rsidR="00614046">
              <w:t>d)</w:t>
            </w:r>
          </w:p>
        </w:tc>
        <w:tc>
          <w:tcPr>
            <w:tcW w:w="8036" w:type="dxa"/>
            <w:gridSpan w:val="2"/>
          </w:tcPr>
          <w:p w14:paraId="6FDFEDC0" w14:textId="4E216C9B" w:rsidR="00614046" w:rsidRDefault="00614046" w:rsidP="00866D52">
            <w:pPr>
              <w:spacing w:line="240" w:lineRule="auto"/>
            </w:pPr>
            <w:r>
              <w:t xml:space="preserve">Stellt euch Zahlenrätsel: </w:t>
            </w:r>
          </w:p>
          <w:p w14:paraId="7CB0D3EF" w14:textId="0A43D10F" w:rsidR="00614046" w:rsidRDefault="00614046" w:rsidP="008F2D09">
            <w:pPr>
              <w:pStyle w:val="Listenabsatz"/>
            </w:pPr>
            <w:r>
              <w:t>Die gerundete Zahl heißt 410. Wie könnte die Zahl vorher gelautet haben?</w:t>
            </w:r>
          </w:p>
          <w:p w14:paraId="26BF7B53" w14:textId="471C1C45" w:rsidR="00614046" w:rsidRDefault="00614046" w:rsidP="008F2D09">
            <w:pPr>
              <w:pStyle w:val="Listenabsatz"/>
            </w:pPr>
            <w:r>
              <w:t>Die gerundete Zahl heißt 700.</w:t>
            </w:r>
          </w:p>
          <w:p w14:paraId="172AEE4C" w14:textId="1C058412" w:rsidR="00F34AE1" w:rsidRDefault="00614046" w:rsidP="008F2D09">
            <w:pPr>
              <w:pStyle w:val="Listenabsatz"/>
            </w:pPr>
            <w:r>
              <w:t>…</w:t>
            </w:r>
          </w:p>
          <w:p w14:paraId="1AEAF09A" w14:textId="2C51CDD2" w:rsidR="00F34AE1" w:rsidRPr="00946F8B" w:rsidRDefault="00F34AE1" w:rsidP="00F34AE1">
            <w:r>
              <w:t xml:space="preserve">Wenn ihr nicht sicher seid, kontrolliert am </w:t>
            </w:r>
            <w:r>
              <w:rPr>
                <w:b/>
                <w:bCs/>
              </w:rPr>
              <w:t>digital</w:t>
            </w:r>
            <w:r w:rsidRPr="00F34AE1">
              <w:rPr>
                <w:b/>
                <w:bCs/>
              </w:rPr>
              <w:t>en Zahlenstrahl</w:t>
            </w:r>
            <w:r>
              <w:t>.</w:t>
            </w:r>
            <w:r>
              <w:rPr>
                <w:rFonts w:eastAsia="Aptos" w:cstheme="minorHAnsi"/>
                <w:noProof/>
                <w:kern w:val="2"/>
              </w:rPr>
              <w:t xml:space="preserve"> </w:t>
            </w:r>
          </w:p>
        </w:tc>
      </w:tr>
    </w:tbl>
    <w:p w14:paraId="6DB41306" w14:textId="2C8DEECA" w:rsidR="00D95914" w:rsidRDefault="00D95914">
      <w:r>
        <w:rPr>
          <w:b/>
          <w:bCs/>
        </w:rPr>
        <w:br w:type="page"/>
      </w:r>
    </w:p>
    <w:tbl>
      <w:tblPr>
        <w:tblStyle w:val="Tabellenraster2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CD008D" w:rsidRPr="00CD008D" w14:paraId="65A5BAA1" w14:textId="77777777" w:rsidTr="00286D11">
        <w:tc>
          <w:tcPr>
            <w:tcW w:w="610" w:type="dxa"/>
          </w:tcPr>
          <w:p w14:paraId="1F4171DB" w14:textId="14431CC9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2CB98EBD" w14:textId="2ECC3F62" w:rsidR="00CD008D" w:rsidRPr="00CD008D" w:rsidRDefault="00477D11" w:rsidP="00286D11">
            <w:pPr>
              <w:pStyle w:val="berschrift2"/>
              <w:spacing w:after="120"/>
              <w:rPr>
                <w:noProof/>
              </w:rPr>
            </w:pPr>
            <w:r>
              <w:rPr>
                <w:noProof/>
              </w:rPr>
              <w:t>Die Mitte finden</w:t>
            </w:r>
          </w:p>
        </w:tc>
      </w:tr>
      <w:tr w:rsidR="00CD008D" w:rsidRPr="00CD008D" w14:paraId="479122CF" w14:textId="77777777" w:rsidTr="00286D11">
        <w:tc>
          <w:tcPr>
            <w:tcW w:w="610" w:type="dxa"/>
          </w:tcPr>
          <w:p w14:paraId="21F5A7C1" w14:textId="6CA865C5" w:rsidR="00CD008D" w:rsidRPr="00CD008D" w:rsidRDefault="00614046" w:rsidP="00286D11">
            <w:pPr>
              <w:pStyle w:val="berschrift3"/>
            </w:pPr>
            <w:r>
              <w:t>2</w:t>
            </w:r>
            <w:r w:rsidR="00CD008D" w:rsidRPr="00CD008D">
              <w:t>.1</w:t>
            </w:r>
          </w:p>
        </w:tc>
        <w:tc>
          <w:tcPr>
            <w:tcW w:w="8461" w:type="dxa"/>
            <w:gridSpan w:val="2"/>
          </w:tcPr>
          <w:p w14:paraId="683154DA" w14:textId="77777777" w:rsidR="00CD008D" w:rsidRPr="00CD008D" w:rsidRDefault="00C76DD9" w:rsidP="00286D11">
            <w:pPr>
              <w:pStyle w:val="berschrift3"/>
            </w:pPr>
            <w:r>
              <w:t>Die Mitte finden</w:t>
            </w:r>
          </w:p>
        </w:tc>
      </w:tr>
      <w:tr w:rsidR="00CD008D" w:rsidRPr="00CD008D" w14:paraId="41AD38E6" w14:textId="77777777" w:rsidTr="00286D11">
        <w:tc>
          <w:tcPr>
            <w:tcW w:w="610" w:type="dxa"/>
          </w:tcPr>
          <w:p w14:paraId="25F14375" w14:textId="77777777" w:rsidR="00CD008D" w:rsidRPr="00CD008D" w:rsidRDefault="00CD008D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3B59454" w14:textId="6A2A6D0B" w:rsidR="00CD008D" w:rsidRDefault="0006256C" w:rsidP="00413012">
            <w:pPr>
              <w:pStyle w:val="Nummerierung"/>
            </w:pPr>
            <w:r>
              <w:t>a)</w:t>
            </w:r>
          </w:p>
          <w:p w14:paraId="58083687" w14:textId="1DB71550" w:rsidR="00C76DD9" w:rsidRDefault="00C76DD9" w:rsidP="00413012">
            <w:pPr>
              <w:pStyle w:val="Nummerierung"/>
            </w:pPr>
          </w:p>
          <w:p w14:paraId="4E20B4FB" w14:textId="04C593F6" w:rsidR="00C76DD9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2176" behindDoc="0" locked="0" layoutInCell="1" allowOverlap="1" wp14:anchorId="406AB93F" wp14:editId="3F491E44">
                      <wp:simplePos x="0" y="0"/>
                      <wp:positionH relativeFrom="column">
                        <wp:posOffset>271332</wp:posOffset>
                      </wp:positionH>
                      <wp:positionV relativeFrom="paragraph">
                        <wp:posOffset>91403</wp:posOffset>
                      </wp:positionV>
                      <wp:extent cx="5046980" cy="554990"/>
                      <wp:effectExtent l="12700" t="0" r="7620" b="16510"/>
                      <wp:wrapNone/>
                      <wp:docPr id="243980923" name="Gruppieren 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980" cy="554990"/>
                                <a:chOff x="0" y="0"/>
                                <a:chExt cx="5046980" cy="554990"/>
                              </a:xfrm>
                            </wpg:grpSpPr>
                            <wpg:grpSp>
                              <wpg:cNvPr id="751665914" name="Gruppieren 29">
                                <a:extLst>
                                  <a:ext uri="{FF2B5EF4-FFF2-40B4-BE49-F238E27FC236}">
                                    <a16:creationId xmlns:a16="http://schemas.microsoft.com/office/drawing/2014/main" id="{69B7FDEC-BA25-A753-E6FE-90FB16FE974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046980" cy="554990"/>
                                  <a:chOff x="0" y="0"/>
                                  <a:chExt cx="5046980" cy="555448"/>
                                </a:xfrm>
                              </wpg:grpSpPr>
                              <wpg:grpSp>
                                <wpg:cNvPr id="1840228882" name="Gruppieren 1840228882">
                                  <a:extLst>
                                    <a:ext uri="{FF2B5EF4-FFF2-40B4-BE49-F238E27FC236}">
                                      <a16:creationId xmlns:a16="http://schemas.microsoft.com/office/drawing/2014/main" id="{A493D095-A478-F387-1391-C75482CEBCE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046980" cy="485983"/>
                                    <a:chOff x="0" y="69465"/>
                                    <a:chExt cx="5047488" cy="48598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44511461" name="Grafik 544511461">
                                      <a:extLst>
                                        <a:ext uri="{FF2B5EF4-FFF2-40B4-BE49-F238E27FC236}">
                                          <a16:creationId xmlns:a16="http://schemas.microsoft.com/office/drawing/2014/main" id="{51EBCE59-C087-45F1-3993-9B568098F426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416705291" name="Abgerundetes Rechteck 416705291">
                                    <a:extLst>
                                      <a:ext uri="{FF2B5EF4-FFF2-40B4-BE49-F238E27FC236}">
                                        <a16:creationId xmlns:a16="http://schemas.microsoft.com/office/drawing/2014/main" id="{2DFB2246-69CF-56E1-B780-664BC722A94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24466"/>
                                      <a:ext cx="450850" cy="33098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B5E7B2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566564" name="Abgerundetes Rechteck 109566564">
                                    <a:extLst>
                                      <a:ext uri="{FF2B5EF4-FFF2-40B4-BE49-F238E27FC236}">
                                        <a16:creationId xmlns:a16="http://schemas.microsoft.com/office/drawing/2014/main" id="{4C43293A-CE57-20A2-F579-9980DF177DC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384B71" w14:textId="19CB4D0A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3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6074015" name="Gerade Verbindung 1136074015">
                                  <a:extLst>
                                    <a:ext uri="{FF2B5EF4-FFF2-40B4-BE49-F238E27FC236}">
                                      <a16:creationId xmlns:a16="http://schemas.microsoft.com/office/drawing/2014/main" id="{C6BF1938-F2CF-A3B3-DBC1-6DE1064D4041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054729" name="Gerade Verbindung 182054729">
                                  <a:extLst>
                                    <a:ext uri="{FF2B5EF4-FFF2-40B4-BE49-F238E27FC236}">
                                      <a16:creationId xmlns:a16="http://schemas.microsoft.com/office/drawing/2014/main" id="{5DF3B916-7781-9161-C7B4-762FCC30FB3B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91348077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AB93F" id="Gruppieren 666" o:spid="_x0000_s1453" style="position:absolute;margin-left:21.35pt;margin-top:7.2pt;width:397.4pt;height:43.7pt;z-index:252402176;mso-position-horizontal-relative:text;mso-position-vertical-relative:text" coordsize="50469,55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">
                      <v:group id="Gruppieren 29" o:spid="_x0000_s1454" style="position:absolute;width:50469;height:5549" coordsize="50469,5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">
                        <v:group id="Gruppieren 1840228882" o:spid="_x0000_s1455" style="position:absolute;top:694;width:50469;height:4860" coordorigin=",694" coordsize="50474,48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">
                          <v:shape id="Grafik 544511461" o:spid="_x0000_s1456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416705291" o:spid="_x0000_s1457" style="position:absolute;top:2244;width:4508;height:331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B5E7B2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9566564" o:spid="_x0000_s1458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D384B71" w14:textId="19CB4D0A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3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136074015" o:spid="_x0000_s1459" style="position:absolute;visibility:visible;mso-wrap-style:square" from="2195,12" to="219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82054729" o:spid="_x0000_s1460" style="position:absolute;visibility:visible;mso-wrap-style:square" from="48253,0" to="4825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61" type="#_x0000_t5" style="position:absolute;left:49101;top:214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7CBD627" w14:textId="1CCCD3A8" w:rsidR="00C76DD9" w:rsidRDefault="00C76DD9" w:rsidP="00413012">
            <w:pPr>
              <w:pStyle w:val="Nummerierung"/>
            </w:pPr>
          </w:p>
          <w:p w14:paraId="41E36F42" w14:textId="24112EC8" w:rsidR="00C76DD9" w:rsidRPr="00CD008D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5248" behindDoc="0" locked="0" layoutInCell="1" allowOverlap="1" wp14:anchorId="423C6D4C" wp14:editId="731AF124">
                      <wp:simplePos x="0" y="0"/>
                      <wp:positionH relativeFrom="column">
                        <wp:posOffset>257885</wp:posOffset>
                      </wp:positionH>
                      <wp:positionV relativeFrom="paragraph">
                        <wp:posOffset>509009</wp:posOffset>
                      </wp:positionV>
                      <wp:extent cx="5046345" cy="500380"/>
                      <wp:effectExtent l="12700" t="0" r="8255" b="7620"/>
                      <wp:wrapNone/>
                      <wp:docPr id="583110374" name="Gruppieren 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6345" cy="500380"/>
                                <a:chOff x="0" y="0"/>
                                <a:chExt cx="5046345" cy="500380"/>
                              </a:xfrm>
                            </wpg:grpSpPr>
                            <wpg:grpSp>
                              <wpg:cNvPr id="1680185015" name="Gruppieren 29"/>
                              <wpg:cNvGrpSpPr/>
                              <wpg:grpSpPr>
                                <a:xfrm>
                                  <a:off x="0" y="0"/>
                                  <a:ext cx="5046345" cy="500380"/>
                                  <a:chOff x="28" y="0"/>
                                  <a:chExt cx="5046952" cy="501265"/>
                                </a:xfrm>
                              </wpg:grpSpPr>
                              <wpg:grpSp>
                                <wpg:cNvPr id="1455173401" name="Gruppieren 1455173401"/>
                                <wpg:cNvGrpSpPr/>
                                <wpg:grpSpPr>
                                  <a:xfrm>
                                    <a:off x="28" y="69465"/>
                                    <a:ext cx="5046952" cy="431800"/>
                                    <a:chOff x="28" y="69465"/>
                                    <a:chExt cx="5047460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17288855" name="Grafik 151728885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82893655" name="Abgerundetes Rechteck 82893655"/>
                                  <wps:cNvSpPr/>
                                  <wps:spPr>
                                    <a:xfrm>
                                      <a:off x="28" y="244950"/>
                                      <a:ext cx="450850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179B227" w14:textId="0C78B7C5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800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9915354" name="Abgerundetes Rechteck 1619915354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9CF40B" w14:textId="198D8CE8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12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73222050" name="Gerade Verbindung 127322205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4769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81432" name="Gerade Verbindung 1028143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62114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0193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3C6D4C" id="Gruppieren 665" o:spid="_x0000_s1462" style="position:absolute;margin-left:20.3pt;margin-top:40.1pt;width:397.35pt;height:39.4pt;z-index:252405248;mso-position-horizontal-relative:text;mso-position-vertical-relative:text" coordsize="50463,50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">
                      <v:group id="Gruppieren 29" o:spid="_x0000_s1463" style="position:absolute;width:50463;height:5003" coordorigin="" coordsize="50469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">
                        <v:group id="Gruppieren 1455173401" o:spid="_x0000_s1464" style="position:absolute;top:694;width:50469;height:4318" coordorigin=",694" coordsize="50474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">
                          <v:shape id="Grafik 1517288855" o:spid="_x0000_s1465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82893655" o:spid="_x0000_s1466" style="position:absolute;top:2449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179B227" w14:textId="0C78B7C5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800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619915354" o:spid="_x0000_s1467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29CF40B" w14:textId="198D8CE8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12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73222050" o:spid="_x0000_s1468" style="position:absolute;visibility:visible;mso-wrap-style:square" from="2147,12" to="2147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0281432" o:spid="_x0000_s1469" style="position:absolute;visibility:visible;mso-wrap-style:square" from="48253,0" to="4825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0" type="#_x0000_t5" style="position:absolute;left:49101;top:214;width:1423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4D300FB1" w14:textId="70313EBC" w:rsidR="0006256C" w:rsidRDefault="0006256C" w:rsidP="0006256C">
            <w:r>
              <w:t xml:space="preserve">Welche Zahl liegt jeweils in der Mitte des Zahlenstrahls? Trage </w:t>
            </w:r>
            <w:r w:rsidR="0057382C">
              <w:t xml:space="preserve">Zahlen zur Hilfe </w:t>
            </w:r>
            <w:r>
              <w:t>ein.</w:t>
            </w:r>
            <w:r w:rsidR="00866D52">
              <w:rPr>
                <w:noProof/>
              </w:rPr>
              <w:t xml:space="preserve"> </w:t>
            </w:r>
            <w:r>
              <w:t xml:space="preserve"> </w:t>
            </w:r>
          </w:p>
          <w:p w14:paraId="00D4ED90" w14:textId="03929216" w:rsidR="00CE304F" w:rsidRDefault="00CE304F" w:rsidP="0006256C"/>
          <w:p w14:paraId="47D6D58A" w14:textId="24221809" w:rsidR="00E12477" w:rsidRDefault="00832706" w:rsidP="00E12477">
            <w:pPr>
              <w:pStyle w:val="berschrift9"/>
            </w:pPr>
            <w:r>
              <w:t xml:space="preserve"> </w:t>
            </w:r>
          </w:p>
          <w:p w14:paraId="17CAD99D" w14:textId="1355283C" w:rsidR="00832706" w:rsidRDefault="00832706" w:rsidP="00832706">
            <w:pPr>
              <w:pStyle w:val="berschrift9"/>
            </w:pPr>
            <w:r>
              <w:t xml:space="preserve"> </w:t>
            </w:r>
          </w:p>
          <w:p w14:paraId="5C0B24A4" w14:textId="77777777" w:rsidR="00925871" w:rsidRDefault="00925871" w:rsidP="00925871"/>
          <w:p w14:paraId="328981CB" w14:textId="797FC137" w:rsidR="00925871" w:rsidRDefault="00925871" w:rsidP="00925871">
            <w:r>
              <w:t xml:space="preserve"> </w:t>
            </w:r>
          </w:p>
          <w:p w14:paraId="604516E5" w14:textId="4CA512BF" w:rsidR="00925871" w:rsidRDefault="00925871" w:rsidP="00925871">
            <w:r>
              <w:t xml:space="preserve"> </w:t>
            </w:r>
          </w:p>
          <w:p w14:paraId="6A1F4CFD" w14:textId="5A4BEF2F" w:rsidR="00DC5A26" w:rsidRDefault="00DC5A26" w:rsidP="00925871"/>
          <w:p w14:paraId="558C3A56" w14:textId="3950C195" w:rsidR="00CD008D" w:rsidRDefault="00925871" w:rsidP="00925871">
            <w:r>
              <w:t xml:space="preserve"> </w:t>
            </w:r>
          </w:p>
          <w:p w14:paraId="0C51CDCC" w14:textId="77777777" w:rsidR="008B729B" w:rsidRDefault="008B729B" w:rsidP="00925871"/>
          <w:p w14:paraId="7FA6EBB3" w14:textId="77777777" w:rsidR="00DC5A26" w:rsidRPr="00CD008D" w:rsidRDefault="00DC5A26" w:rsidP="00925871"/>
        </w:tc>
      </w:tr>
      <w:tr w:rsidR="0006256C" w:rsidRPr="00CD008D" w14:paraId="28BAEDB5" w14:textId="77777777" w:rsidTr="00286D11">
        <w:tc>
          <w:tcPr>
            <w:tcW w:w="610" w:type="dxa"/>
          </w:tcPr>
          <w:p w14:paraId="2D6CA799" w14:textId="77777777" w:rsidR="0006256C" w:rsidRDefault="0006256C" w:rsidP="00CD008D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BBC8D29" wp14:editId="63F57777">
                  <wp:extent cx="360000" cy="272386"/>
                  <wp:effectExtent l="0" t="0" r="2540" b="0"/>
                  <wp:docPr id="1979806016" name="Grafik 1979806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C665C78" w14:textId="77777777" w:rsidR="0006256C" w:rsidRDefault="0006256C" w:rsidP="00413012">
            <w:pPr>
              <w:pStyle w:val="Nummerierung"/>
            </w:pPr>
          </w:p>
        </w:tc>
        <w:tc>
          <w:tcPr>
            <w:tcW w:w="8036" w:type="dxa"/>
          </w:tcPr>
          <w:p w14:paraId="3DF630CD" w14:textId="77777777" w:rsidR="0006256C" w:rsidRDefault="0006256C" w:rsidP="0006256C">
            <w:pPr>
              <w:pStyle w:val="berschrift9"/>
            </w:pPr>
            <w:r>
              <w:t>Wie seid ihr vorgegangen? Erklärt.</w:t>
            </w:r>
          </w:p>
        </w:tc>
      </w:tr>
      <w:tr w:rsidR="00C76DD9" w:rsidRPr="00CD008D" w14:paraId="72280789" w14:textId="77777777" w:rsidTr="00286D11">
        <w:tc>
          <w:tcPr>
            <w:tcW w:w="610" w:type="dxa"/>
          </w:tcPr>
          <w:p w14:paraId="263E0C4D" w14:textId="77777777" w:rsidR="00C76DD9" w:rsidRDefault="00C76DD9" w:rsidP="00CD008D">
            <w:pPr>
              <w:spacing w:line="240" w:lineRule="atLeast"/>
            </w:pPr>
          </w:p>
        </w:tc>
        <w:tc>
          <w:tcPr>
            <w:tcW w:w="425" w:type="dxa"/>
          </w:tcPr>
          <w:p w14:paraId="356AADC1" w14:textId="77777777" w:rsidR="00C76DD9" w:rsidRPr="00CD008D" w:rsidDel="00C76DD9" w:rsidRDefault="00C76DD9" w:rsidP="00413012">
            <w:pPr>
              <w:pStyle w:val="Nummerierung"/>
            </w:pPr>
          </w:p>
        </w:tc>
        <w:tc>
          <w:tcPr>
            <w:tcW w:w="8036" w:type="dxa"/>
          </w:tcPr>
          <w:p w14:paraId="58989F67" w14:textId="77777777" w:rsidR="00C76DD9" w:rsidRDefault="00C76DD9" w:rsidP="00CD008D">
            <w:pPr>
              <w:rPr>
                <w:noProof/>
              </w:rPr>
            </w:pPr>
          </w:p>
        </w:tc>
      </w:tr>
      <w:tr w:rsidR="00CD008D" w:rsidRPr="00CD008D" w14:paraId="7998C747" w14:textId="77777777" w:rsidTr="00286D11">
        <w:tc>
          <w:tcPr>
            <w:tcW w:w="610" w:type="dxa"/>
          </w:tcPr>
          <w:p w14:paraId="22D01F96" w14:textId="77777777" w:rsidR="00CD008D" w:rsidRPr="00CD008D" w:rsidRDefault="00CD008D" w:rsidP="00CD008D">
            <w:pPr>
              <w:spacing w:line="240" w:lineRule="atLeast"/>
            </w:pPr>
            <w:r w:rsidRPr="00CD008D">
              <w:rPr>
                <w:noProof/>
              </w:rPr>
              <w:drawing>
                <wp:inline distT="0" distB="0" distL="0" distR="0" wp14:anchorId="5140F4A3" wp14:editId="261A8F3A">
                  <wp:extent cx="360000" cy="272386"/>
                  <wp:effectExtent l="0" t="0" r="2540" b="0"/>
                  <wp:docPr id="13895" name="Grafik 1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369AAA4" w14:textId="477945CF" w:rsidR="00CD008D" w:rsidRDefault="00DC5A26" w:rsidP="00413012">
            <w:pPr>
              <w:pStyle w:val="Nummerierung"/>
            </w:pPr>
            <w:r>
              <w:t>b</w:t>
            </w:r>
            <w:r w:rsidR="00CD008D" w:rsidRPr="00CD008D">
              <w:t>)</w:t>
            </w:r>
          </w:p>
          <w:p w14:paraId="5E671601" w14:textId="57590ECF" w:rsidR="00CE304F" w:rsidRDefault="00CE304F" w:rsidP="00413012">
            <w:pPr>
              <w:pStyle w:val="Nummerierung"/>
            </w:pPr>
          </w:p>
          <w:p w14:paraId="037FC599" w14:textId="47C97857" w:rsidR="00CE304F" w:rsidRDefault="00CE304F" w:rsidP="00413012">
            <w:pPr>
              <w:pStyle w:val="Nummerierung"/>
            </w:pPr>
          </w:p>
          <w:p w14:paraId="4F3C0009" w14:textId="53737932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08320" behindDoc="0" locked="0" layoutInCell="1" allowOverlap="1" wp14:anchorId="0FFD455D" wp14:editId="6BA1D522">
                      <wp:simplePos x="0" y="0"/>
                      <wp:positionH relativeFrom="column">
                        <wp:posOffset>224267</wp:posOffset>
                      </wp:positionH>
                      <wp:positionV relativeFrom="paragraph">
                        <wp:posOffset>44151</wp:posOffset>
                      </wp:positionV>
                      <wp:extent cx="5049314" cy="537845"/>
                      <wp:effectExtent l="12700" t="0" r="5715" b="8255"/>
                      <wp:wrapNone/>
                      <wp:docPr id="2144674304" name="Gruppieren 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9314" cy="537845"/>
                                <a:chOff x="0" y="0"/>
                                <a:chExt cx="5049314" cy="537845"/>
                              </a:xfrm>
                            </wpg:grpSpPr>
                            <wpg:grpSp>
                              <wpg:cNvPr id="303405557" name="Gruppieren 3"/>
                              <wpg:cNvGrpSpPr/>
                              <wpg:grpSpPr>
                                <a:xfrm>
                                  <a:off x="0" y="0"/>
                                  <a:ext cx="5046980" cy="537845"/>
                                  <a:chOff x="0" y="0"/>
                                  <a:chExt cx="5046980" cy="539074"/>
                                </a:xfrm>
                              </wpg:grpSpPr>
                              <wpg:grpSp>
                                <wpg:cNvPr id="659592875" name="Gruppieren 659592875"/>
                                <wpg:cNvGrpSpPr/>
                                <wpg:grpSpPr>
                                  <a:xfrm>
                                    <a:off x="0" y="69465"/>
                                    <a:ext cx="5046980" cy="469609"/>
                                    <a:chOff x="0" y="69465"/>
                                    <a:chExt cx="5047488" cy="46960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4774267" name="Grafik 847742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096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555474272" name="Abgerundetes Rechteck 1555474272"/>
                                  <wps:cNvSpPr/>
                                  <wps:spPr>
                                    <a:xfrm>
                                      <a:off x="0" y="183587"/>
                                      <a:ext cx="450850" cy="35548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481C2D" w14:textId="324D69B1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42382396" name="Abgerundetes Rechteck 742382396"/>
                                  <wps:cNvSpPr/>
                                  <wps:spPr>
                                    <a:xfrm>
                                      <a:off x="4596384" y="155643"/>
                                      <a:ext cx="451104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86223F" w14:textId="68970D3D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95921323" name="Gerade Verbindung 89592132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19507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6474607" name="Gerade Verbindung 150647460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535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54911683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16917" y="28164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D455D" id="Gruppieren 667" o:spid="_x0000_s1471" style="position:absolute;margin-left:17.65pt;margin-top:3.5pt;width:397.6pt;height:42.35pt;z-index:252408320;mso-position-horizontal-relative:text;mso-position-vertical-relative:text" coordsize="50493,53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">
                      <v:group id="_x0000_s1472" style="position:absolute;width:50469;height:5378" coordsize="50469,5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">
                        <v:group id="Gruppieren 659592875" o:spid="_x0000_s1473" style="position:absolute;top:694;width:50469;height:4696" coordorigin=",694" coordsize="50474,4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">
                          <v:shape id="Grafik 84774267" o:spid="_x0000_s1474" type="#_x0000_t75" style="position:absolute;left:60;top:694;width:50400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555474272" o:spid="_x0000_s1475" style="position:absolute;top:1835;width:4508;height:35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4481C2D" w14:textId="324D69B1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742382396" o:spid="_x0000_s1476" style="position:absolute;left:45963;top:1556;width:4511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086223F" w14:textId="68970D3D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895921323" o:spid="_x0000_s1477" style="position:absolute;visibility:visible;mso-wrap-style:square" from="2195,12" to="2195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506474607" o:spid="_x0000_s1478" style="position:absolute;visibility:visible;mso-wrap-style:square" from="48253,0" to="4825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79" type="#_x0000_t5" style="position:absolute;left:49169;top:281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0D4F0631" w14:textId="778A8346" w:rsidR="00CE304F" w:rsidRDefault="00CE304F" w:rsidP="00413012">
            <w:pPr>
              <w:pStyle w:val="Nummerierung"/>
            </w:pPr>
          </w:p>
          <w:p w14:paraId="302D6273" w14:textId="457E2735" w:rsidR="00CE304F" w:rsidRDefault="00CE304F" w:rsidP="00413012">
            <w:pPr>
              <w:pStyle w:val="Nummerierung"/>
            </w:pPr>
          </w:p>
          <w:p w14:paraId="5B4F3E8F" w14:textId="1BC4314D" w:rsidR="00CE304F" w:rsidRDefault="00CE304F" w:rsidP="00413012">
            <w:pPr>
              <w:pStyle w:val="Nummerierung"/>
            </w:pPr>
          </w:p>
          <w:p w14:paraId="00D053F0" w14:textId="2348F976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1392" behindDoc="0" locked="0" layoutInCell="1" allowOverlap="1" wp14:anchorId="4196EC66" wp14:editId="3A7A5823">
                      <wp:simplePos x="0" y="0"/>
                      <wp:positionH relativeFrom="column">
                        <wp:posOffset>144332</wp:posOffset>
                      </wp:positionH>
                      <wp:positionV relativeFrom="paragraph">
                        <wp:posOffset>153222</wp:posOffset>
                      </wp:positionV>
                      <wp:extent cx="5181600" cy="539750"/>
                      <wp:effectExtent l="0" t="0" r="12700" b="19050"/>
                      <wp:wrapNone/>
                      <wp:docPr id="384627754" name="Gruppieren 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0" cy="539750"/>
                                <a:chOff x="0" y="0"/>
                                <a:chExt cx="5181600" cy="539750"/>
                              </a:xfrm>
                            </wpg:grpSpPr>
                            <wpg:grpSp>
                              <wpg:cNvPr id="1765392437" name="Gruppieren 10"/>
                              <wpg:cNvGrpSpPr/>
                              <wpg:grpSpPr>
                                <a:xfrm>
                                  <a:off x="0" y="0"/>
                                  <a:ext cx="5181600" cy="539750"/>
                                  <a:chOff x="-24495" y="0"/>
                                  <a:chExt cx="5182501" cy="540380"/>
                                </a:xfrm>
                              </wpg:grpSpPr>
                              <wpg:grpSp>
                                <wpg:cNvPr id="43359531" name="Gruppieren 43359531"/>
                                <wpg:cNvGrpSpPr/>
                                <wpg:grpSpPr>
                                  <a:xfrm>
                                    <a:off x="-24495" y="69465"/>
                                    <a:ext cx="5182501" cy="470915"/>
                                    <a:chOff x="-24498" y="69465"/>
                                    <a:chExt cx="5183023" cy="4709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35942957" name="Grafik 93594295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502036615" name="Abgerundetes Rechteck 502036615"/>
                                  <wps:cNvSpPr/>
                                  <wps:spPr>
                                    <a:xfrm>
                                      <a:off x="-24498" y="159090"/>
                                      <a:ext cx="607543" cy="38129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0E8A105" w14:textId="499110F0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B04A37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  <w:r w:rsidR="008B729B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753016" name="Abgerundetes Rechteck 67753016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6C8FE6" w14:textId="0F1AE835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 w:rsidR="00845CB8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</w:t>
                                        </w: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42568015" name="Gerade Verbindung 1042568015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6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1242480" name="Gerade Verbindung 81242480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90080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96852" y="21440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96EC66" id="Gruppieren 668" o:spid="_x0000_s1480" style="position:absolute;margin-left:11.35pt;margin-top:12.05pt;width:408pt;height:42.5pt;z-index:252411392;mso-position-horizontal-relative:text;mso-position-vertical-relative:text" coordsize="51816,53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">
                      <v:group id="Gruppieren 10" o:spid="_x0000_s1481" style="position:absolute;width:51816;height:5397" coordorigin="-244" coordsize="51825,54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">
                        <v:group id="Gruppieren 43359531" o:spid="_x0000_s1482" style="position:absolute;left:-244;top:694;width:51824;height:4709" coordorigin="-244,694" coordsize="51830,47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">
                          <v:shape id="Grafik 935942957" o:spid="_x0000_s1483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502036615" o:spid="_x0000_s1484" style="position:absolute;left:-244;top:1590;width:6074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50E8A105" w14:textId="499110F0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B04A37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  <w:r w:rsidR="008B729B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7753016" o:spid="_x0000_s1485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596C8FE6" w14:textId="0F1AE835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 w:rsidR="00845CB8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42568015" o:spid="_x0000_s1486" style="position:absolute;visibility:visible;mso-wrap-style:square" from="2833,12" to="2833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81242480" o:spid="_x0000_s1487" style="position:absolute;visibility:visible;mso-wrap-style:square" from="48891,0" to="4889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488" type="#_x0000_t5" style="position:absolute;left:49967;top:214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41EAA77" w14:textId="29C342A1" w:rsidR="00CE304F" w:rsidRDefault="00CE304F" w:rsidP="00413012">
            <w:pPr>
              <w:pStyle w:val="Nummerierung"/>
            </w:pPr>
          </w:p>
          <w:p w14:paraId="46F5C608" w14:textId="282E8F11" w:rsidR="00CE304F" w:rsidRDefault="00CE304F" w:rsidP="00413012">
            <w:pPr>
              <w:pStyle w:val="Nummerierung"/>
            </w:pPr>
          </w:p>
          <w:p w14:paraId="6AD5F02D" w14:textId="61D21AAA" w:rsidR="00CE304F" w:rsidRDefault="00CE304F" w:rsidP="00413012">
            <w:pPr>
              <w:pStyle w:val="Nummerierung"/>
            </w:pPr>
          </w:p>
          <w:p w14:paraId="3FAC1703" w14:textId="32D832A3" w:rsidR="00CE304F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6512" behindDoc="0" locked="0" layoutInCell="1" allowOverlap="1" wp14:anchorId="2B1B6B5C" wp14:editId="04043801">
                      <wp:simplePos x="0" y="0"/>
                      <wp:positionH relativeFrom="column">
                        <wp:posOffset>171226</wp:posOffset>
                      </wp:positionH>
                      <wp:positionV relativeFrom="paragraph">
                        <wp:posOffset>107651</wp:posOffset>
                      </wp:positionV>
                      <wp:extent cx="5164193" cy="1287668"/>
                      <wp:effectExtent l="0" t="0" r="17780" b="8255"/>
                      <wp:wrapNone/>
                      <wp:docPr id="1858662736" name="Gruppieren 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4193" cy="1287668"/>
                                <a:chOff x="0" y="0"/>
                                <a:chExt cx="5164193" cy="1287668"/>
                              </a:xfrm>
                            </wpg:grpSpPr>
                            <wpg:grpSp>
                              <wpg:cNvPr id="102492157" name="Gruppieren 17">
                                <a:extLst>
                                  <a:ext uri="{FF2B5EF4-FFF2-40B4-BE49-F238E27FC236}">
                                    <a16:creationId xmlns:a16="http://schemas.microsoft.com/office/drawing/2014/main" id="{99425481-2315-7819-7300-15256A68E67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210155917" name="Gruppieren 210155917">
                                  <a:extLst>
                                    <a:ext uri="{FF2B5EF4-FFF2-40B4-BE49-F238E27FC236}">
                                      <a16:creationId xmlns:a16="http://schemas.microsoft.com/office/drawing/2014/main" id="{D349C21E-491D-6E2A-C1FE-C29AD6CB3E89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111661083" name="Grafik 2111661083">
                                      <a:extLst>
                                        <a:ext uri="{FF2B5EF4-FFF2-40B4-BE49-F238E27FC236}">
                                          <a16:creationId xmlns:a16="http://schemas.microsoft.com/office/drawing/2014/main" id="{FC2259DC-68C8-5987-8FBD-9B1A3DE9DFFA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695057721" name="Abgerundetes Rechteck 1695057721">
                                    <a:extLst>
                                      <a:ext uri="{FF2B5EF4-FFF2-40B4-BE49-F238E27FC236}">
                                        <a16:creationId xmlns:a16="http://schemas.microsoft.com/office/drawing/2014/main" id="{0E143C20-B4FA-884E-E76F-A310F05E123E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ADC093" w14:textId="295902D2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</w:t>
                                        </w:r>
                                        <w:r w:rsidR="00CE304F"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7988098" name="Abgerundetes Rechteck 637988098">
                                    <a:extLst>
                                      <a:ext uri="{FF2B5EF4-FFF2-40B4-BE49-F238E27FC236}">
                                        <a16:creationId xmlns:a16="http://schemas.microsoft.com/office/drawing/2014/main" id="{56488C69-811F-2BEE-40B5-DEE6D814C9E9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7337C6" w14:textId="6B9B92CD" w:rsidR="008B729B" w:rsidRDefault="00845CB8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</w:t>
                                        </w:r>
                                        <w:r w:rsidR="008B729B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228945223" name="Gerade Verbindung 1228945223">
                                  <a:extLst>
                                    <a:ext uri="{FF2B5EF4-FFF2-40B4-BE49-F238E27FC236}">
                                      <a16:creationId xmlns:a16="http://schemas.microsoft.com/office/drawing/2014/main" id="{978B04B9-1FEB-C4F6-717D-0B56A55028E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8939044" name="Gerade Verbindung 278939044">
                                  <a:extLst>
                                    <a:ext uri="{FF2B5EF4-FFF2-40B4-BE49-F238E27FC236}">
                                      <a16:creationId xmlns:a16="http://schemas.microsoft.com/office/drawing/2014/main" id="{6E19324D-D768-9265-535B-661BEBD5F75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97154115" name="Gruppieren 17"/>
                              <wpg:cNvGrpSpPr/>
                              <wpg:grpSpPr>
                                <a:xfrm>
                                  <a:off x="6723" y="786653"/>
                                  <a:ext cx="5157470" cy="501015"/>
                                  <a:chOff x="0" y="0"/>
                                  <a:chExt cx="5158006" cy="501265"/>
                                </a:xfrm>
                              </wpg:grpSpPr>
                              <wpg:grpSp>
                                <wpg:cNvPr id="1131347740" name="Gruppieren 1131347740"/>
                                <wpg:cNvGrpSpPr/>
                                <wpg:grpSpPr>
                                  <a:xfrm>
                                    <a:off x="0" y="69465"/>
                                    <a:ext cx="5158006" cy="431800"/>
                                    <a:chOff x="0" y="69465"/>
                                    <a:chExt cx="5158525" cy="4318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67996646" name="Grafik 11679966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9900" y="69465"/>
                                      <a:ext cx="5039995" cy="4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wps:wsp>
                                  <wps:cNvPr id="1434108592" name="Abgerundetes Rechteck 1434108592"/>
                                  <wps:cNvSpPr/>
                                  <wps:spPr>
                                    <a:xfrm>
                                      <a:off x="0" y="235359"/>
                                      <a:ext cx="607543" cy="25175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74C8F4" w14:textId="5D736D97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52 000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9568511" name="Abgerundetes Rechteck 1029568511"/>
                                  <wps:cNvSpPr/>
                                  <wps:spPr>
                                    <a:xfrm>
                                      <a:off x="4638920" y="155643"/>
                                      <a:ext cx="519605" cy="342357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04E013F" w14:textId="6E73362F" w:rsidR="00CE304F" w:rsidRDefault="00CE304F" w:rsidP="00CE304F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64 000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07000406" name="Gerade Verbindung 210700040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83305" y="1299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56231381" name="Gerade Verbindung 145623138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89156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20945418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63235" y="814817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1B6B5C" id="Gruppieren 669" o:spid="_x0000_s1489" style="position:absolute;margin-left:13.5pt;margin-top:8.5pt;width:406.65pt;height:101.4pt;z-index:252416512;mso-position-horizontal-relative:text;mso-position-vertical-relative:text" coordsize="51641,128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">
                      <v:group id="Gruppieren 17" o:spid="_x0000_s1490" style="position:absolute;width:51574;height:5010" coordsize="51580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">
                        <v:group id="Gruppieren 210155917" o:spid="_x0000_s1491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">
                          <v:shape id="Grafik 2111661083" o:spid="_x0000_s1492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695057721" o:spid="_x0000_s1493" style="position:absolute;top:2353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2AADC093" w14:textId="295902D2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</w:t>
                                  </w:r>
                                  <w:r w:rsidR="00CE304F"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637988098" o:spid="_x0000_s1494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D7337C6" w14:textId="6B9B92CD" w:rsidR="008B729B" w:rsidRDefault="00845CB8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</w:t>
                                  </w:r>
                                  <w:r w:rsidR="008B729B"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228945223" o:spid="_x0000_s1495" style="position:absolute;visibility:visible;mso-wrap-style:square" from="2833,12" to="2833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278939044" o:spid="_x0000_s1496" style="position:absolute;visibility:visible;mso-wrap-style:square" from="48891,0" to="4889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group id="Gruppieren 17" o:spid="_x0000_s1497" style="position:absolute;left:67;top:7866;width:51574;height:5010" coordsize="51580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">
                        <v:group id="Gruppieren 1131347740" o:spid="_x0000_s1498" style="position:absolute;top:694;width:51580;height:4318" coordorigin=",694" coordsize="51585,4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">
                          <v:shape id="Grafik 1167996646" o:spid="_x0000_s1499" type="#_x0000_t75" style="position:absolute;left:699;top:694;width:50399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" stroked="t" strokecolor="white [3212]">
                            <v:imagedata r:id="rId17" o:title=""/>
                            <v:path arrowok="t"/>
                            <o:lock v:ext="edit" aspectratio="f"/>
                          </v:shape>
                          <v:roundrect id="Abgerundetes Rechteck 1434108592" o:spid="_x0000_s1500" style="position:absolute;top:2353;width:6075;height:251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1974C8F4" w14:textId="5D736D97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52 000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029568511" o:spid="_x0000_s1501" style="position:absolute;left:46389;top:1556;width:5196;height:34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304E013F" w14:textId="6E73362F" w:rsidR="00CE304F" w:rsidRDefault="00CE304F" w:rsidP="00CE304F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64 000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2107000406" o:spid="_x0000_s1502" style="position:absolute;visibility:visible;mso-wrap-style:square" from="2833,12" to="2833,24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456231381" o:spid="_x0000_s1503" style="position:absolute;visibility:visible;mso-wrap-style:square" from="48891,0" to="4889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04" type="#_x0000_t5" style="position:absolute;left:49631;top:8148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04EE10" w14:textId="77777777" w:rsidR="00CE304F" w:rsidRDefault="00CE304F" w:rsidP="00413012">
            <w:pPr>
              <w:pStyle w:val="Nummerierung"/>
            </w:pPr>
          </w:p>
          <w:p w14:paraId="09B92638" w14:textId="77777777" w:rsidR="00CE304F" w:rsidRDefault="00CE304F" w:rsidP="00413012">
            <w:pPr>
              <w:pStyle w:val="Nummerierung"/>
            </w:pPr>
          </w:p>
          <w:p w14:paraId="4233695F" w14:textId="77777777" w:rsidR="00CE304F" w:rsidRDefault="00CE304F" w:rsidP="00413012">
            <w:pPr>
              <w:pStyle w:val="Nummerierung"/>
            </w:pPr>
          </w:p>
          <w:p w14:paraId="41456447" w14:textId="77777777" w:rsidR="00CE304F" w:rsidRDefault="00CE304F" w:rsidP="00413012">
            <w:pPr>
              <w:pStyle w:val="Nummerierung"/>
            </w:pPr>
          </w:p>
          <w:p w14:paraId="6BDCDCDE" w14:textId="4463FEA5" w:rsidR="00CE304F" w:rsidRDefault="00CE304F" w:rsidP="00413012">
            <w:pPr>
              <w:pStyle w:val="Nummerierung"/>
            </w:pPr>
          </w:p>
          <w:p w14:paraId="3B4DB3ED" w14:textId="77777777" w:rsidR="00CE304F" w:rsidRDefault="00CE304F" w:rsidP="00413012">
            <w:pPr>
              <w:pStyle w:val="Nummerierung"/>
            </w:pPr>
          </w:p>
          <w:p w14:paraId="238DFECD" w14:textId="77777777" w:rsidR="00CE304F" w:rsidRDefault="00CE304F" w:rsidP="00413012">
            <w:pPr>
              <w:pStyle w:val="Nummerierung"/>
            </w:pPr>
          </w:p>
          <w:p w14:paraId="25588CEB" w14:textId="5CF0632E" w:rsidR="00CE304F" w:rsidRPr="00CD008D" w:rsidRDefault="00CE304F" w:rsidP="00413012">
            <w:pPr>
              <w:pStyle w:val="Nummerierung"/>
            </w:pPr>
          </w:p>
        </w:tc>
        <w:tc>
          <w:tcPr>
            <w:tcW w:w="8036" w:type="dxa"/>
          </w:tcPr>
          <w:p w14:paraId="5122DB87" w14:textId="3BE97FA8" w:rsidR="00CD008D" w:rsidRPr="00CD008D" w:rsidRDefault="00CD008D" w:rsidP="00CD008D">
            <w:r w:rsidRPr="00CD008D">
              <w:t>Welche Zahl liegt jeweils in der Mitte auf dem Zahlenstrahl?</w:t>
            </w:r>
          </w:p>
          <w:p w14:paraId="414CA0CF" w14:textId="280CAFEA" w:rsidR="00CD008D" w:rsidRDefault="00CD008D" w:rsidP="00F61B85">
            <w:pPr>
              <w:spacing w:after="120" w:line="360" w:lineRule="auto"/>
            </w:pPr>
            <w:r w:rsidRPr="00CD008D">
              <w:t>Wie kann man sie finden?</w:t>
            </w:r>
            <w:r w:rsidR="00866D52">
              <w:rPr>
                <w:noProof/>
              </w:rPr>
              <w:t xml:space="preserve"> </w:t>
            </w:r>
          </w:p>
          <w:p w14:paraId="6B21F336" w14:textId="0BE287A9" w:rsidR="00090D5B" w:rsidRDefault="00090D5B" w:rsidP="00F61B85">
            <w:pPr>
              <w:spacing w:after="120" w:line="360" w:lineRule="auto"/>
            </w:pPr>
          </w:p>
          <w:p w14:paraId="33C20C14" w14:textId="44882BA3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36561DCE" w14:textId="22459ECF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20C226B4" w14:textId="6B505912" w:rsidR="00925871" w:rsidRDefault="00925871" w:rsidP="00CD008D">
            <w:pPr>
              <w:spacing w:line="360" w:lineRule="auto"/>
            </w:pPr>
            <w:r>
              <w:t xml:space="preserve"> </w:t>
            </w:r>
          </w:p>
          <w:p w14:paraId="53538A13" w14:textId="77777777" w:rsidR="00925871" w:rsidRPr="000F6551" w:rsidRDefault="00925871" w:rsidP="00CD008D">
            <w:pPr>
              <w:spacing w:line="360" w:lineRule="auto"/>
              <w:rPr>
                <w:sz w:val="15"/>
                <w:szCs w:val="15"/>
              </w:rPr>
            </w:pPr>
          </w:p>
          <w:p w14:paraId="46E4EE11" w14:textId="74B45095" w:rsidR="00CD008D" w:rsidRDefault="00925871" w:rsidP="00925871">
            <w:pPr>
              <w:spacing w:line="360" w:lineRule="auto"/>
            </w:pPr>
            <w:r>
              <w:t xml:space="preserve"> </w:t>
            </w:r>
          </w:p>
          <w:p w14:paraId="578DE2FB" w14:textId="337CDEBD" w:rsidR="008B729B" w:rsidRDefault="00866D52" w:rsidP="00925871">
            <w:pPr>
              <w:spacing w:line="36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5429FFBD" wp14:editId="02940804">
                      <wp:simplePos x="0" y="0"/>
                      <wp:positionH relativeFrom="column">
                        <wp:posOffset>4862806</wp:posOffset>
                      </wp:positionH>
                      <wp:positionV relativeFrom="paragraph">
                        <wp:posOffset>130492</wp:posOffset>
                      </wp:positionV>
                      <wp:extent cx="142240" cy="122555"/>
                      <wp:effectExtent l="0" t="2858" r="0" b="0"/>
                      <wp:wrapNone/>
                      <wp:docPr id="90547127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4C7A9" id="Dreieck 1" o:spid="_x0000_s1026" type="#_x0000_t5" style="position:absolute;margin-left:382.9pt;margin-top:10.25pt;width:11.2pt;height:9.65pt;rotation:90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OQOOqTlAAAADgEAAA8AAABkcnMvZG93bnJldi54&#13;&#10;bWxMj09Lw0AQxe+C32EZwZvdREvSpNkUUVpUULB/PG+zYxLMzsbsto1+eseTXgaG9+bN+xWL0Xbi&#13;&#10;iINvHSmIJxEIpMqZlmoF283yagbCB01Gd45QwRd6WJTnZ4XOjTvRKx7XoRYcQj7XCpoQ+lxKXzVo&#13;&#10;tZ+4Hom1dzdYHXgdamkGfeJw28nrKEqk1S3xh0b3eNdg9bE+WAWZeYlWj0/y++Ft9Wx3uyz+dGap&#13;&#10;1OXFeD/ncTsHEXAMfxfwy8D9oeRie3cg40WnIE3SG7aykDEYG9JZkoDYK5jGU5BlIf9jlD8A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5A46pO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7949AB18" w14:textId="77777777" w:rsidR="008B729B" w:rsidRDefault="008B729B" w:rsidP="00925871">
            <w:pPr>
              <w:spacing w:line="360" w:lineRule="auto"/>
            </w:pPr>
          </w:p>
          <w:p w14:paraId="19DACA8A" w14:textId="7393EEC4" w:rsidR="00CD008D" w:rsidRPr="00CD008D" w:rsidRDefault="00CD008D" w:rsidP="00CD008D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9A6608" w:rsidRPr="00CD008D" w14:paraId="715247E6" w14:textId="77777777" w:rsidTr="00286D11">
        <w:tc>
          <w:tcPr>
            <w:tcW w:w="610" w:type="dxa"/>
          </w:tcPr>
          <w:p w14:paraId="7521E301" w14:textId="77777777" w:rsidR="009A6608" w:rsidRPr="00CD008D" w:rsidRDefault="009A6608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ED303BC" wp14:editId="7452C348">
                  <wp:extent cx="360000" cy="272386"/>
                  <wp:effectExtent l="0" t="0" r="2540" b="0"/>
                  <wp:docPr id="1860149063" name="Grafik 186014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0E9314" w14:textId="11BF1424" w:rsidR="009A6608" w:rsidRPr="00CD008D" w:rsidRDefault="00DC5A26" w:rsidP="00413012">
            <w:pPr>
              <w:pStyle w:val="Nummerierung"/>
            </w:pPr>
            <w:r>
              <w:t>c</w:t>
            </w:r>
            <w:r w:rsidR="009A6608">
              <w:t>)</w:t>
            </w:r>
          </w:p>
        </w:tc>
        <w:tc>
          <w:tcPr>
            <w:tcW w:w="8036" w:type="dxa"/>
          </w:tcPr>
          <w:p w14:paraId="3A2D2787" w14:textId="35C6EE1A" w:rsidR="009A6608" w:rsidRPr="00CD008D" w:rsidRDefault="009A6608" w:rsidP="00CD008D">
            <w:r>
              <w:t>Was hat Jonas falsch gemacht</w:t>
            </w:r>
            <w:r w:rsidR="0006256C">
              <w:t>?</w:t>
            </w:r>
            <w:r>
              <w:t xml:space="preserve"> </w:t>
            </w:r>
            <w:r w:rsidR="00213D6C">
              <w:t xml:space="preserve">Erklärt. </w:t>
            </w:r>
          </w:p>
        </w:tc>
      </w:tr>
      <w:tr w:rsidR="009A6608" w:rsidRPr="00CD008D" w14:paraId="5B16243C" w14:textId="77777777" w:rsidTr="00286D11">
        <w:trPr>
          <w:trHeight w:val="1056"/>
        </w:trPr>
        <w:tc>
          <w:tcPr>
            <w:tcW w:w="610" w:type="dxa"/>
          </w:tcPr>
          <w:p w14:paraId="7C9D24EF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339ED1B2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6EDF70A7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0CF1B274" w14:textId="77777777" w:rsidR="009A6608" w:rsidRDefault="009A6608" w:rsidP="00CD008D">
            <w:pPr>
              <w:spacing w:line="240" w:lineRule="atLeast"/>
              <w:rPr>
                <w:noProof/>
              </w:rPr>
            </w:pPr>
          </w:p>
          <w:p w14:paraId="2F57C251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4C65D6A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58FA89FE" w14:textId="77777777" w:rsidR="00E12477" w:rsidRDefault="00E12477" w:rsidP="00CD008D">
            <w:pPr>
              <w:spacing w:line="240" w:lineRule="atLeast"/>
              <w:rPr>
                <w:noProof/>
              </w:rPr>
            </w:pPr>
          </w:p>
          <w:p w14:paraId="1E8CB0FD" w14:textId="7F011B29" w:rsidR="009A6608" w:rsidRPr="00CD008D" w:rsidRDefault="009A6608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66E99FA" w14:textId="61CFD5B5" w:rsidR="009A6608" w:rsidRDefault="009834CC" w:rsidP="0041301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2656" behindDoc="0" locked="0" layoutInCell="1" allowOverlap="1" wp14:anchorId="285C03DD" wp14:editId="650EDE41">
                      <wp:simplePos x="0" y="0"/>
                      <wp:positionH relativeFrom="column">
                        <wp:posOffset>225014</wp:posOffset>
                      </wp:positionH>
                      <wp:positionV relativeFrom="paragraph">
                        <wp:posOffset>676312</wp:posOffset>
                      </wp:positionV>
                      <wp:extent cx="5163820" cy="575945"/>
                      <wp:effectExtent l="0" t="0" r="5080" b="0"/>
                      <wp:wrapNone/>
                      <wp:docPr id="1364751917" name="Gruppieren 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3820" cy="575945"/>
                                <a:chOff x="0" y="0"/>
                                <a:chExt cx="5163820" cy="575945"/>
                              </a:xfrm>
                            </wpg:grpSpPr>
                            <wpg:grpSp>
                              <wpg:cNvPr id="859236495" name="Gruppieren 38"/>
                              <wpg:cNvGrpSpPr/>
                              <wpg:grpSpPr>
                                <a:xfrm>
                                  <a:off x="0" y="0"/>
                                  <a:ext cx="5163820" cy="575945"/>
                                  <a:chOff x="0" y="0"/>
                                  <a:chExt cx="5163820" cy="575945"/>
                                </a:xfrm>
                              </wpg:grpSpPr>
                              <wpg:grpSp>
                                <wpg:cNvPr id="861273033" name="Gruppieren 861273033"/>
                                <wpg:cNvGrpSpPr/>
                                <wpg:grpSpPr>
                                  <a:xfrm>
                                    <a:off x="0" y="0"/>
                                    <a:ext cx="5163820" cy="575945"/>
                                    <a:chOff x="0" y="0"/>
                                    <a:chExt cx="5115560" cy="5759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590857554" name="Grafik 59085755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5560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8034828" name="Abgerundetes Rechteck 18034828"/>
                                  <wps:cNvSpPr/>
                                  <wps:spPr>
                                    <a:xfrm>
                                      <a:off x="96495" y="257319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486A00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1108638" name="Abgerundetes Rechteck 1821108638"/>
                                  <wps:cNvSpPr/>
                                  <wps:spPr>
                                    <a:xfrm>
                                      <a:off x="4553621" y="246433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8BCF66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4000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86899924" name="Gerade Verbindung 786899924"/>
                                <wps:cNvCnPr>
                                  <a:cxnSpLocks/>
                                </wps:cNvCnPr>
                                <wps:spPr>
                                  <a:xfrm>
                                    <a:off x="314301" y="12491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10908" name="Gerade Verbindung 297109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4109" y="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292081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9447" y="5505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5C03DD" id="Gruppieren 671" o:spid="_x0000_s1505" style="position:absolute;margin-left:17.7pt;margin-top:53.25pt;width:406.6pt;height:45.35pt;z-index:252422656;mso-position-horizontal-relative:text;mso-position-vertical-relative:text" coordsize="51638,57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">
                      <v:group id="Gruppieren 38" o:spid="_x0000_s1506" style="position:absolute;width:51638;height:5759" coordsize="51638,5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">
                        <v:group id="Gruppieren 861273033" o:spid="_x0000_s1507" style="position:absolute;width:51638;height:5759" coordsize="51155,57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">
                          <v:shape id="Grafik 590857554" o:spid="_x0000_s1508" type="#_x0000_t75" style="position:absolute;width:5115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">
                            <v:imagedata r:id="rId83" o:title=""/>
                            <o:lock v:ext="edit" aspectratio="f"/>
                          </v:shape>
                          <v:roundrect id="Abgerundetes Rechteck 18034828" o:spid="_x0000_s1509" style="position:absolute;left:964;top:2573;width:4509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70486A00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821108638" o:spid="_x0000_s1510" style="position:absolute;left:45536;top:2464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128BCF66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4000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786899924" o:spid="_x0000_s1511" style="position:absolute;visibility:visible;mso-wrap-style:square" from="3143,124" to="3143,2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29710908" o:spid="_x0000_s1512" style="position:absolute;visibility:visible;mso-wrap-style:square" from="48241,0" to="48241,24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13" type="#_x0000_t5" style="position:absolute;left:49094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19584" behindDoc="0" locked="0" layoutInCell="1" allowOverlap="1" wp14:anchorId="650B4D8D" wp14:editId="30E53AD6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3959</wp:posOffset>
                      </wp:positionV>
                      <wp:extent cx="5057775" cy="647700"/>
                      <wp:effectExtent l="0" t="0" r="0" b="0"/>
                      <wp:wrapNone/>
                      <wp:docPr id="1148882151" name="Gruppieren 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7775" cy="647700"/>
                                <a:chOff x="0" y="0"/>
                                <a:chExt cx="5057775" cy="647700"/>
                              </a:xfrm>
                            </wpg:grpSpPr>
                            <wpg:grpSp>
                              <wpg:cNvPr id="1097978148" name="Gruppieren 35"/>
                              <wpg:cNvGrpSpPr/>
                              <wpg:grpSpPr>
                                <a:xfrm>
                                  <a:off x="0" y="0"/>
                                  <a:ext cx="5057775" cy="647700"/>
                                  <a:chOff x="0" y="0"/>
                                  <a:chExt cx="5057775" cy="647700"/>
                                </a:xfrm>
                              </wpg:grpSpPr>
                              <wpg:grpSp>
                                <wpg:cNvPr id="418207731" name="Gruppieren 418207731"/>
                                <wpg:cNvGrpSpPr/>
                                <wpg:grpSpPr>
                                  <a:xfrm>
                                    <a:off x="0" y="0"/>
                                    <a:ext cx="5057775" cy="647700"/>
                                    <a:chOff x="0" y="0"/>
                                    <a:chExt cx="5057775" cy="6477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69904242" name="Grafik 166990424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7775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857628171" name="Abgerundetes Rechteck 857628171"/>
                                  <wps:cNvSpPr/>
                                  <wps:spPr>
                                    <a:xfrm>
                                      <a:off x="36759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52F5BDC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4839976" name="Abgerundetes Rechteck 804839976"/>
                                  <wps:cNvSpPr/>
                                  <wps:spPr>
                                    <a:xfrm>
                                      <a:off x="4558215" y="266508"/>
                                      <a:ext cx="45080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152947" w14:textId="77777777" w:rsidR="008B729B" w:rsidRDefault="008B729B" w:rsidP="008B729B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1000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0" tIns="1800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85737439" name="Gerade Verbindung 58573743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62161" y="21680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7261716" name="Gerade Verbindung 124726171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4250" y="10633"/>
                                    <a:ext cx="0" cy="24482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72042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875829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0B4D8D" id="Gruppieren 670" o:spid="_x0000_s1514" style="position:absolute;margin-left:20.9pt;margin-top:.3pt;width:398.25pt;height:51pt;z-index:252419584;mso-position-horizontal-relative:text;mso-position-vertical-relative:text" coordsize="50577,6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">
                      <v:group id="_x0000_s1515" style="position:absolute;width:50577;height:6477" coordsize="50577,6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">
                        <v:group id="Gruppieren 418207731" o:spid="_x0000_s1516" style="position:absolute;width:50577;height:6477" coordsize="50577,64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">
                          <v:shape id="Grafik 1669904242" o:spid="_x0000_s1517" type="#_x0000_t75" style="position:absolute;width:505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">
                            <v:imagedata r:id="rId85" o:title=""/>
                            <o:lock v:ext="edit" aspectratio="f"/>
                          </v:shape>
                          <v:roundrect id="Abgerundetes Rechteck 857628171" o:spid="_x0000_s1518" style="position:absolute;left:367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552F5BDC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804839976" o:spid="_x0000_s1519" style="position:absolute;left:45582;top:2665;width:450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" fillcolor="white [3212]" strokecolor="white [3212]" strokeweight="1pt">
                            <v:stroke joinstyle="miter"/>
                            <v:textbox inset="0,.5mm,0,0">
                              <w:txbxContent>
                                <w:p w14:paraId="08152947" w14:textId="77777777" w:rsidR="008B729B" w:rsidRDefault="008B729B" w:rsidP="008B729B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1000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585737439" o:spid="_x0000_s1520" style="position:absolute;visibility:visible;mso-wrap-style:square" from="2621,216" to="2621,2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1247261716" o:spid="_x0000_s1521" style="position:absolute;visibility:visible;mso-wrap-style:square" from="47942,106" to="47942,2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22" type="#_x0000_t5" style="position:absolute;left:48757;top:752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8036" w:type="dxa"/>
          </w:tcPr>
          <w:p w14:paraId="2C15CAE9" w14:textId="79098B7A" w:rsidR="009A6608" w:rsidRDefault="009A6608" w:rsidP="00CD008D"/>
        </w:tc>
      </w:tr>
    </w:tbl>
    <w:p w14:paraId="4E7A5463" w14:textId="7010F02A" w:rsidR="00CE304F" w:rsidRDefault="00CE304F">
      <w:r>
        <w:rPr>
          <w:b/>
          <w:bCs/>
        </w:rPr>
        <w:br w:type="page"/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303DB" w:rsidRPr="00B74344" w14:paraId="4D8F40CF" w14:textId="77777777" w:rsidTr="001C79F1">
        <w:tc>
          <w:tcPr>
            <w:tcW w:w="610" w:type="dxa"/>
            <w:shd w:val="clear" w:color="auto" w:fill="auto"/>
          </w:tcPr>
          <w:p w14:paraId="6AE5E783" w14:textId="253DC9FA" w:rsidR="00F303DB" w:rsidRPr="00B74344" w:rsidRDefault="00614046" w:rsidP="001C79F1">
            <w:pPr>
              <w:pStyle w:val="berschrift3"/>
              <w:spacing w:before="0"/>
            </w:pPr>
            <w:r>
              <w:lastRenderedPageBreak/>
              <w:t>2</w:t>
            </w:r>
            <w:r w:rsidR="00F303DB">
              <w:t>.</w:t>
            </w:r>
            <w:r w:rsidR="00F815AF">
              <w:t>2</w:t>
            </w:r>
          </w:p>
        </w:tc>
        <w:tc>
          <w:tcPr>
            <w:tcW w:w="8462" w:type="dxa"/>
            <w:gridSpan w:val="2"/>
            <w:shd w:val="clear" w:color="auto" w:fill="auto"/>
          </w:tcPr>
          <w:p w14:paraId="10EF7604" w14:textId="476A9ED9" w:rsidR="00F303DB" w:rsidRPr="00B74344" w:rsidRDefault="00D95914" w:rsidP="001C79F1">
            <w:pPr>
              <w:pStyle w:val="berschrift3"/>
              <w:spacing w:before="0"/>
            </w:pPr>
            <w:r>
              <w:t>Startzahl</w:t>
            </w:r>
            <w:r w:rsidR="00F303DB" w:rsidRPr="00F303DB">
              <w:t xml:space="preserve"> und Endzahl bestimmen</w:t>
            </w:r>
          </w:p>
        </w:tc>
      </w:tr>
      <w:tr w:rsidR="00F41AE4" w14:paraId="16589441" w14:textId="77777777" w:rsidTr="00EF1703">
        <w:trPr>
          <w:trHeight w:val="1857"/>
        </w:trPr>
        <w:tc>
          <w:tcPr>
            <w:tcW w:w="610" w:type="dxa"/>
          </w:tcPr>
          <w:p w14:paraId="0BB61860" w14:textId="77777777" w:rsidR="00CD008D" w:rsidRDefault="0019680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4976DD45" wp14:editId="28D7A7F2">
                  <wp:extent cx="360000" cy="272386"/>
                  <wp:effectExtent l="0" t="0" r="2540" b="0"/>
                  <wp:docPr id="992988907" name="Grafik 99298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D1BFD0" w14:textId="77777777" w:rsidR="00CD008D" w:rsidRDefault="00CD008D" w:rsidP="00CD008D">
            <w:pPr>
              <w:pStyle w:val="Nummerierung"/>
            </w:pPr>
            <w:r>
              <w:t>a)</w:t>
            </w:r>
          </w:p>
          <w:p w14:paraId="00B87D76" w14:textId="77777777" w:rsidR="00C47101" w:rsidRDefault="00C47101" w:rsidP="00CD008D">
            <w:pPr>
              <w:pStyle w:val="Nummerierung"/>
            </w:pPr>
          </w:p>
          <w:p w14:paraId="454CDF5B" w14:textId="77777777" w:rsidR="00C47101" w:rsidRPr="007A149C" w:rsidRDefault="00C47101" w:rsidP="00CD008D">
            <w:pPr>
              <w:pStyle w:val="Nummerierung"/>
            </w:pPr>
          </w:p>
        </w:tc>
        <w:tc>
          <w:tcPr>
            <w:tcW w:w="8037" w:type="dxa"/>
          </w:tcPr>
          <w:p w14:paraId="3121776F" w14:textId="2965A688" w:rsidR="0019680D" w:rsidRDefault="0019680D" w:rsidP="00672EEB">
            <w:r>
              <w:t xml:space="preserve">Welche Zahlen kommen in die freien Felder? </w:t>
            </w:r>
          </w:p>
          <w:p w14:paraId="6BEF9AD7" w14:textId="59156DF1" w:rsidR="0019680D" w:rsidRDefault="0019680D" w:rsidP="00672EEB">
            <w:r>
              <w:t xml:space="preserve">Tara </w:t>
            </w:r>
            <w:r w:rsidR="00016CC1">
              <w:t>hat diese Schritte gezeichnet, wie kann sie weitermachen? Füll</w:t>
            </w:r>
            <w:r w:rsidR="0041177D">
              <w:t>t</w:t>
            </w:r>
            <w:r w:rsidR="00016CC1">
              <w:t xml:space="preserve"> aus und erklär</w:t>
            </w:r>
            <w:r w:rsidR="0041177D">
              <w:t>t</w:t>
            </w:r>
            <w:r w:rsidR="00016CC1">
              <w:t xml:space="preserve">. </w:t>
            </w:r>
          </w:p>
          <w:p w14:paraId="527CBC81" w14:textId="6523F026" w:rsidR="00C47101" w:rsidRPr="00F96B1A" w:rsidRDefault="00866D52" w:rsidP="00F34AE1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635E10DE" wp14:editId="067156DB">
                      <wp:simplePos x="0" y="0"/>
                      <wp:positionH relativeFrom="column">
                        <wp:posOffset>4712995</wp:posOffset>
                      </wp:positionH>
                      <wp:positionV relativeFrom="paragraph">
                        <wp:posOffset>305752</wp:posOffset>
                      </wp:positionV>
                      <wp:extent cx="142240" cy="122555"/>
                      <wp:effectExtent l="0" t="2858" r="0" b="0"/>
                      <wp:wrapNone/>
                      <wp:docPr id="77302823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CAE94" id="Dreieck 1" o:spid="_x0000_s1026" type="#_x0000_t5" style="position:absolute;margin-left:371.1pt;margin-top:24.05pt;width:11.2pt;height:9.65pt;rotation:90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PXbX/PlAAAADgEAAA8AAABkcnMvZG93bnJldi54&#13;&#10;bWxMj0FPwzAMhe9I/IfISNxYMja1tKs7IdAmQAKJwThnjWkrmqQ02Vb49ZgTXCxZfu/5fcVytJ04&#13;&#10;0BBa7xCmEwWCXOVN62qE15fVxRWIELUzuvOOEL4owLI8PSl0bvzRPdNhE2vBIS7kGqGJsc+lDFVD&#13;&#10;VoeJ78nx7d0PVkdeh1qaQR853HbyUqlEWt06/tDonm4aqj42e4uQmSe1vn+Q33dv60e73WbTT29W&#13;&#10;iOdn4+2Cx/UCRKQx/jngl4H7Q8nFdn7vTBAdQjqfpSxFmCcJCBakyYwJdwhJpkCWhfyPUf4A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9dtf8+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6D37CB">
              <w:rPr>
                <w:noProof/>
              </w:rPr>
              <w:drawing>
                <wp:inline distT="0" distB="0" distL="0" distR="0" wp14:anchorId="4EAFCCBF" wp14:editId="5AA9BA15">
                  <wp:extent cx="4930775" cy="763260"/>
                  <wp:effectExtent l="0" t="0" r="0" b="0"/>
                  <wp:docPr id="2078672652" name="Grafik 7" descr="Ein Bild, das Reihe, Diagramm, Screenshot, Schrif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72652" name="Grafik 7" descr="Ein Bild, das Reihe, Diagramm, Screenshot, Schrift enthält.&#10;&#10;Automatisch generierte Beschreibu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264" cy="7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CC1" w:rsidRPr="00F96B1A" w14:paraId="41AC09C2" w14:textId="77777777" w:rsidTr="001C79F1">
        <w:trPr>
          <w:trHeight w:val="1371"/>
        </w:trPr>
        <w:tc>
          <w:tcPr>
            <w:tcW w:w="610" w:type="dxa"/>
          </w:tcPr>
          <w:p w14:paraId="5F3C50F6" w14:textId="77777777" w:rsidR="00016CC1" w:rsidRPr="00CD008D" w:rsidRDefault="00016CC1" w:rsidP="00CD008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7FAD4EB" w14:textId="0CE8882E" w:rsidR="00016CC1" w:rsidRDefault="00016CC1" w:rsidP="00CD008D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5CC71642" w14:textId="33C26F6A" w:rsidR="00016CC1" w:rsidRDefault="00016CC1" w:rsidP="00016CC1">
            <w:r>
              <w:t xml:space="preserve">Zeichne </w:t>
            </w:r>
            <w:r w:rsidR="0041177D">
              <w:t xml:space="preserve">wie Tara in </w:t>
            </w:r>
            <w:r w:rsidR="0041177D" w:rsidRPr="0041177D">
              <w:rPr>
                <w:b/>
                <w:bCs/>
                <w:color w:val="327A86" w:themeColor="text2"/>
              </w:rPr>
              <w:t>a)</w:t>
            </w:r>
            <w:r w:rsidR="0041177D">
              <w:t xml:space="preserve"> </w:t>
            </w:r>
            <w:r>
              <w:t xml:space="preserve">Schritte und trage die Zahlen ein. </w:t>
            </w:r>
          </w:p>
          <w:p w14:paraId="56A8CF69" w14:textId="04556D5B" w:rsidR="00CE304F" w:rsidRDefault="00CE304F" w:rsidP="00016CC1"/>
          <w:p w14:paraId="50944BC2" w14:textId="661A7FDE" w:rsidR="00CE304F" w:rsidRDefault="00866D52" w:rsidP="00016C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57992E50" wp14:editId="451DD0F9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181610</wp:posOffset>
                      </wp:positionV>
                      <wp:extent cx="142240" cy="122555"/>
                      <wp:effectExtent l="0" t="2858" r="0" b="0"/>
                      <wp:wrapNone/>
                      <wp:docPr id="177033050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F5DA8" id="Dreieck 1" o:spid="_x0000_s1026" type="#_x0000_t5" style="position:absolute;margin-left:369.8pt;margin-top:14.3pt;width:11.2pt;height:9.65pt;rotation:90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H3Is23kAAAADgEAAA8AAABkcnMvZG93bnJldi54&#13;&#10;bWxMT01PwzAMvSPxHyIjcWNpp7KuXdMJgTYBEkhsjHPWmLaicUqTbYVfjznBxZb1nt9HsRxtJ444&#13;&#10;+NaRgngSgUCqnGmpVvC6XV3NQfigyejOESr4Qg/L8vys0LlxJ3rB4ybUgkXI51pBE0KfS+mrBq32&#13;&#10;E9cjMfbuBqsDn0MtzaBPLG47OY2imbS6JXZodI+3DVYfm4NVkJnnaP3wKL/v39ZPdrfL4k9nVkpd&#13;&#10;Xox3Cx43CxABx/D3Ab8dOD+UHGzvDmS86BSkSRwzVcE05c2EdBYlIPYKkuwaZFnI/zXKHwA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B9yLNt5AAAAA4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E304F" w:rsidRPr="00A27A3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016" behindDoc="0" locked="0" layoutInCell="1" allowOverlap="1" wp14:anchorId="1738A4B3" wp14:editId="0FFBF74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124778</wp:posOffset>
                      </wp:positionV>
                      <wp:extent cx="4846955" cy="511175"/>
                      <wp:effectExtent l="0" t="0" r="17145" b="9525"/>
                      <wp:wrapNone/>
                      <wp:docPr id="880353008" name="Gruppieren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11175"/>
                                <a:chOff x="0" y="0"/>
                                <a:chExt cx="4846955" cy="511502"/>
                              </a:xfrm>
                            </wpg:grpSpPr>
                            <wpg:grpSp>
                              <wpg:cNvPr id="567272927" name="Gruppieren 567272927"/>
                              <wpg:cNvGrpSpPr/>
                              <wpg:grpSpPr>
                                <a:xfrm>
                                  <a:off x="0" y="100657"/>
                                  <a:ext cx="4846955" cy="410845"/>
                                  <a:chOff x="0" y="100657"/>
                                  <a:chExt cx="4846955" cy="410845"/>
                                </a:xfrm>
                              </wpg:grpSpPr>
                              <wps:wsp>
                                <wps:cNvPr id="1296139984" name="Gerade Verbindung 1296139984"/>
                                <wps:cNvCnPr/>
                                <wps:spPr>
                                  <a:xfrm flipH="1" flipV="1">
                                    <a:off x="3629346" y="123774"/>
                                    <a:ext cx="0" cy="17974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75054108" name="Gruppieren 275054108"/>
                                <wpg:cNvGrpSpPr/>
                                <wpg:grpSpPr>
                                  <a:xfrm>
                                    <a:off x="0" y="100657"/>
                                    <a:ext cx="4846955" cy="410845"/>
                                    <a:chOff x="0" y="100657"/>
                                    <a:chExt cx="4846955" cy="410845"/>
                                  </a:xfrm>
                                </wpg:grpSpPr>
                                <wps:wsp>
                                  <wps:cNvPr id="441580888" name="Abgerundetes Rechteck 441580888"/>
                                  <wps:cNvSpPr/>
                                  <wps:spPr>
                                    <a:xfrm>
                                      <a:off x="3405439" y="258575"/>
                                      <a:ext cx="452755" cy="25146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004513" w14:textId="77777777" w:rsidR="008B729B" w:rsidRDefault="008B729B" w:rsidP="008B729B">
                                        <w:pPr>
                                          <w:jc w:val="center"/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Calibri" w:hAnsi="Calibri"/>
                                            <w:color w:val="000000"/>
                                            <w:kern w:val="24"/>
                                          </w:rPr>
                                          <w:t>245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4542863" name="Gruppieren 64542863"/>
                                  <wpg:cNvGrpSpPr/>
                                  <wpg:grpSpPr>
                                    <a:xfrm>
                                      <a:off x="0" y="100657"/>
                                      <a:ext cx="4846955" cy="410845"/>
                                      <a:chOff x="0" y="100657"/>
                                      <a:chExt cx="5014311" cy="411120"/>
                                    </a:xfrm>
                                  </wpg:grpSpPr>
                                  <wpg:grpSp>
                                    <wpg:cNvPr id="1956172802" name="Gruppieren 1956172802"/>
                                    <wpg:cNvGrpSpPr/>
                                    <wpg:grpSpPr>
                                      <a:xfrm>
                                        <a:off x="0" y="100657"/>
                                        <a:ext cx="5014311" cy="411120"/>
                                        <a:chOff x="0" y="100657"/>
                                        <a:chExt cx="5058091" cy="4111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91594054" name="Grafik 391594054"/>
                                        <pic:cNvPicPr>
                                          <a:picLocks/>
                                        </pic:cNvPicPr>
                                      </pic:nvPicPr>
                                      <pic:blipFill rotWithShape="1"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" b="57380"/>
                                        <a:stretch/>
                                      </pic:blipFill>
                                      <pic:spPr bwMode="auto">
                                        <a:xfrm>
                                          <a:off x="18125" y="100657"/>
                                          <a:ext cx="5039966" cy="184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1452576151" name="Abgerundetes Rechteck 1452576151"/>
                                      <wps:cNvSpPr/>
                                      <wps:spPr>
                                        <a:xfrm>
                                          <a:off x="0" y="253070"/>
                                          <a:ext cx="450850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475CDC27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93934010" name="Abgerundetes Rechteck 1393934010"/>
                                      <wps:cNvSpPr/>
                                      <wps:spPr>
                                        <a:xfrm>
                                          <a:off x="4606987" y="259777"/>
                                          <a:ext cx="451104" cy="25200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EF7E2A8" w14:textId="77777777" w:rsidR="008B729B" w:rsidRDefault="008B729B" w:rsidP="008B729B">
                                            <w:pPr>
                                              <w:overflowPunct w:val="0"/>
                                              <w:jc w:val="center"/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Times New Roman" w:hAnsi="Calibri"/>
                                                <w:color w:val="000000"/>
                                                <w:kern w:val="24"/>
                                              </w:rPr>
                                              <w:t> 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91351923" name="Gruppieren 1991351923"/>
                                    <wpg:cNvGrpSpPr/>
                                    <wpg:grpSpPr>
                                      <a:xfrm>
                                        <a:off x="2204113" y="141362"/>
                                        <a:ext cx="468642" cy="370037"/>
                                        <a:chOff x="2204113" y="141362"/>
                                        <a:chExt cx="468642" cy="370506"/>
                                      </a:xfrm>
                                    </wpg:grpSpPr>
                                    <wps:wsp>
                                      <wps:cNvPr id="1063551649" name="Gerade Verbindung 1063551649"/>
                                      <wps:cNvCnPr/>
                                      <wps:spPr>
                                        <a:xfrm flipH="1" flipV="1">
                                          <a:off x="2442949" y="141362"/>
                                          <a:ext cx="0" cy="18000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05038702" name="Abgerundetes Rechteck 1205038702"/>
                                      <wps:cNvSpPr/>
                                      <wps:spPr>
                                        <a:xfrm>
                                          <a:off x="2204113" y="259931"/>
                                          <a:ext cx="468642" cy="251937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63D49244" w14:textId="77777777" w:rsidR="008B729B" w:rsidRDefault="008B729B" w:rsidP="008B729B">
                                            <w:pPr>
                                              <w:jc w:val="center"/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eastAsia="Calibri" w:hAnsi="Calibri"/>
                                                <w:color w:val="000000"/>
                                                <w:kern w:val="24"/>
                                              </w:rPr>
                                              <w:t>220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6237020" name="Gerade Verbindung 66237020"/>
                              <wps:cNvCnPr>
                                <a:cxnSpLocks/>
                              </wps:cNvCnPr>
                              <wps:spPr>
                                <a:xfrm>
                                  <a:off x="3629346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005408" name="Gerade Verbindung 1792005408"/>
                              <wps:cNvCnPr>
                                <a:cxnSpLocks/>
                              </wps:cNvCnPr>
                              <wps:spPr>
                                <a:xfrm>
                                  <a:off x="4641451" y="0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664444" name="Gerade Verbindung 996664444"/>
                              <wps:cNvCnPr>
                                <a:cxnSpLocks/>
                              </wps:cNvCnPr>
                              <wps:spPr>
                                <a:xfrm>
                                  <a:off x="2357049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344999" name="Gerade Verbindung 1444344999"/>
                              <wps:cNvCnPr>
                                <a:cxnSpLocks/>
                              </wps:cNvCnPr>
                              <wps:spPr>
                                <a:xfrm>
                                  <a:off x="216015" y="3385"/>
                                  <a:ext cx="0" cy="24495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38A4B3" id="Gruppieren 83" o:spid="_x0000_s1523" style="position:absolute;margin-left:-.05pt;margin-top:9.85pt;width:381.65pt;height:40.25pt;z-index:251798016;mso-position-horizontal-relative:text;mso-position-vertical-relative:text" coordsize="48469,51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">
                      <v:group id="Gruppieren 567272927" o:spid="_x0000_s1524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">
                        <v:line id="Gerade Verbindung 1296139984" o:spid="_x0000_s1525" style="position:absolute;flip:x y;visibility:visible;mso-wrap-style:square" from="36293,1237" to="36293,30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" strokecolor="black [3213]" strokeweight="1pt">
                          <v:stroke joinstyle="miter"/>
                        </v:line>
                        <v:group id="Gruppieren 275054108" o:spid="_x0000_s1526" style="position:absolute;top:1006;width:48469;height:4109" coordorigin=",1006" coordsize="48469,4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">
                          <v:roundrect id="Abgerundetes Rechteck 441580888" o:spid="_x0000_s1527" style="position:absolute;left:34054;top:2585;width:4527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" fillcolor="white [3212]" strokecolor="white [3212]" strokeweight="1pt">
                            <v:stroke joinstyle="miter"/>
                            <v:textbox inset="1mm,0,1mm,0">
                              <w:txbxContent>
                                <w:p w14:paraId="0A004513" w14:textId="77777777" w:rsidR="008B729B" w:rsidRDefault="008B729B" w:rsidP="008B729B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245</w:t>
                                  </w:r>
                                </w:p>
                              </w:txbxContent>
                            </v:textbox>
                          </v:roundrect>
                          <v:group id="Gruppieren 64542863" o:spid="_x0000_s1528" style="position:absolute;top:1006;width:48469;height:4109" coordorigin=",1006" coordsize="50143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">
                            <v:group id="Gruppieren 1956172802" o:spid="_x0000_s1529" style="position:absolute;top:1006;width:50143;height:4111" coordorigin=",1006" coordsize="50580,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">
                              <v:shape id="Grafik 391594054" o:spid="_x0000_s1530" type="#_x0000_t75" style="position:absolute;left:181;top:1006;width:50399;height:1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">
                                <v:imagedata r:id="rId17" o:title="" croptop="1f" cropbottom="37605f"/>
                                <o:lock v:ext="edit" aspectratio="f"/>
                              </v:shape>
                              <v:roundrect id="Abgerundetes Rechteck 1452576151" o:spid="_x0000_s1531" style="position:absolute;top:2530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" fillcolor="white [3212]" strokecolor="black [3213]" strokeweight="1pt">
                                <v:stroke joinstyle="miter"/>
                                <v:textbox inset=",.5mm,,0">
                                  <w:txbxContent>
                                    <w:p w14:paraId="475CDC27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Abgerundetes Rechteck 1393934010" o:spid="_x0000_s1532" style="position:absolute;left:46069;top:2597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" fillcolor="white [3212]" strokecolor="black [3213]" strokeweight="1pt">
                                <v:stroke joinstyle="miter"/>
                                <v:textbox inset="1mm,.5mm,1mm,0">
                                  <w:txbxContent>
                                    <w:p w14:paraId="6EF7E2A8" w14:textId="77777777" w:rsidR="008B729B" w:rsidRDefault="008B729B" w:rsidP="008B729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group id="Gruppieren 1991351923" o:spid="_x0000_s1533" style="position:absolute;left:22041;top:1413;width:4686;height:3700" coordorigin="22041,1413" coordsize="4686,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">
                              <v:line id="Gerade Verbindung 1063551649" o:spid="_x0000_s1534" style="position:absolute;flip:x y;visibility:visible;mso-wrap-style:square" from="24429,1413" to="24429,32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" strokecolor="black [3213]" strokeweight="1pt">
                                <v:stroke joinstyle="miter"/>
                              </v:line>
                              <v:roundrect id="Abgerundetes Rechteck 1205038702" o:spid="_x0000_s1535" style="position:absolute;left:22041;top:2599;width:4686;height:25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" fillcolor="white [3212]" strokecolor="white [3212]" strokeweight="1pt">
                                <v:stroke joinstyle="miter"/>
                                <v:textbox inset="1mm,0,1mm,0">
                                  <w:txbxContent>
                                    <w:p w14:paraId="63D49244" w14:textId="77777777" w:rsidR="008B729B" w:rsidRDefault="008B729B" w:rsidP="008B729B">
                                      <w:pPr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220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</v:group>
                        </v:group>
                      </v:group>
                      <v:line id="Gerade Verbindung 66237020" o:spid="_x0000_s1536" style="position:absolute;visibility:visible;mso-wrap-style:square" from="36293,0" to="3629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" strokecolor="black [3200]" strokeweight="1.5pt">
                        <v:stroke joinstyle="miter"/>
                        <o:lock v:ext="edit" shapetype="f"/>
                      </v:line>
                      <v:line id="Gerade Verbindung 1792005408" o:spid="_x0000_s1537" style="position:absolute;visibility:visible;mso-wrap-style:square" from="46414,0" to="46414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  <v:line id="Gerade Verbindung 996664444" o:spid="_x0000_s1538" style="position:absolute;visibility:visible;mso-wrap-style:square" from="23570,33" to="2357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  <v:line id="Gerade Verbindung 1444344999" o:spid="_x0000_s1539" style="position:absolute;visibility:visible;mso-wrap-style:square" from="2160,33" to="2160,24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11F0DCBF" w14:textId="540BDC97" w:rsidR="008B729B" w:rsidRDefault="008B729B" w:rsidP="00016CC1"/>
          <w:p w14:paraId="6051387E" w14:textId="4BE4F0CA" w:rsidR="000F6551" w:rsidRDefault="000F6551" w:rsidP="00016CC1"/>
          <w:p w14:paraId="44B07CAE" w14:textId="332ACF71" w:rsidR="000F6551" w:rsidRDefault="000F6551" w:rsidP="00F61B85">
            <w:pPr>
              <w:pStyle w:val="Ausflltext"/>
            </w:pPr>
          </w:p>
        </w:tc>
      </w:tr>
      <w:tr w:rsidR="00CD008D" w14:paraId="445ED403" w14:textId="77777777" w:rsidTr="001C79F1">
        <w:trPr>
          <w:trHeight w:val="3247"/>
        </w:trPr>
        <w:tc>
          <w:tcPr>
            <w:tcW w:w="610" w:type="dxa"/>
          </w:tcPr>
          <w:p w14:paraId="7FFF3C8D" w14:textId="77777777" w:rsidR="00CD008D" w:rsidRDefault="004C70DD" w:rsidP="00CD008D">
            <w:pPr>
              <w:spacing w:line="240" w:lineRule="atLeast"/>
              <w:rPr>
                <w:noProof/>
              </w:rPr>
            </w:pPr>
            <w:r w:rsidRPr="00CD008D">
              <w:rPr>
                <w:noProof/>
              </w:rPr>
              <w:drawing>
                <wp:inline distT="0" distB="0" distL="0" distR="0" wp14:anchorId="6BECB8B5" wp14:editId="1FA57073">
                  <wp:extent cx="360000" cy="272386"/>
                  <wp:effectExtent l="0" t="0" r="2540" b="0"/>
                  <wp:docPr id="878765234" name="Grafik 87876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DC2EEB2" w14:textId="59D07CF7" w:rsidR="00CD008D" w:rsidRPr="007A149C" w:rsidRDefault="00CD008D" w:rsidP="00CD008D">
            <w:pPr>
              <w:pStyle w:val="Nummerierung"/>
            </w:pPr>
            <w:r>
              <w:t>c</w:t>
            </w:r>
            <w:r w:rsidRPr="00666F0F">
              <w:t>)</w:t>
            </w:r>
          </w:p>
        </w:tc>
        <w:tc>
          <w:tcPr>
            <w:tcW w:w="8037" w:type="dxa"/>
          </w:tcPr>
          <w:p w14:paraId="64AAE929" w14:textId="3AC3FE92" w:rsidR="00B441CC" w:rsidRDefault="00CD008D" w:rsidP="00CD008D">
            <w:pPr>
              <w:pStyle w:val="Ausflltext"/>
            </w:pPr>
            <w:r w:rsidRPr="00807054">
              <w:rPr>
                <w:noProof/>
              </w:rPr>
              <w:t>Finde</w:t>
            </w:r>
            <w:r w:rsidR="00D95914">
              <w:rPr>
                <w:noProof/>
              </w:rPr>
              <w:t>t</w:t>
            </w:r>
            <w:r w:rsidRPr="00807054">
              <w:rPr>
                <w:noProof/>
              </w:rPr>
              <w:t xml:space="preserve"> </w:t>
            </w:r>
            <w:r w:rsidRPr="00CD008D">
              <w:t xml:space="preserve">mehrere Möglichkeiten für die </w:t>
            </w:r>
            <w:r w:rsidR="00D95914">
              <w:t>Start</w:t>
            </w:r>
            <w:r w:rsidRPr="00CD008D">
              <w:t>- und Endzahl.</w:t>
            </w:r>
            <w:r w:rsidR="004C70DD">
              <w:t xml:space="preserve"> Besprecht</w:t>
            </w:r>
            <w:r w:rsidR="00D95914">
              <w:t xml:space="preserve"> eure Ideen.</w:t>
            </w:r>
          </w:p>
          <w:p w14:paraId="152A78AD" w14:textId="260C15CC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29824" behindDoc="0" locked="0" layoutInCell="1" allowOverlap="1" wp14:anchorId="38AD0648" wp14:editId="23E6A9E4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54162</wp:posOffset>
                      </wp:positionV>
                      <wp:extent cx="4846955" cy="508000"/>
                      <wp:effectExtent l="0" t="0" r="17145" b="12700"/>
                      <wp:wrapNone/>
                      <wp:docPr id="1586196328" name="Gruppieren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765073526" name="Gruppieren 14">
                                <a:extLst>
                                  <a:ext uri="{FF2B5EF4-FFF2-40B4-BE49-F238E27FC236}">
                                    <a16:creationId xmlns:a16="http://schemas.microsoft.com/office/drawing/2014/main" id="{DA46F55A-141A-F4E3-A338-DE280688951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795534659" name="Gruppieren 795534659">
                                  <a:extLst>
                                    <a:ext uri="{FF2B5EF4-FFF2-40B4-BE49-F238E27FC236}">
                                      <a16:creationId xmlns:a16="http://schemas.microsoft.com/office/drawing/2014/main" id="{032FACD8-B453-615F-5E06-21854740B07B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272538986" name="Gruppieren 1272538986">
                                    <a:extLst>
                                      <a:ext uri="{FF2B5EF4-FFF2-40B4-BE49-F238E27FC236}">
                                        <a16:creationId xmlns:a16="http://schemas.microsoft.com/office/drawing/2014/main" id="{C35730A2-3078-3408-6E02-52B55D91F3D4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4235716" name="Grafik 9423571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0009593F-F880-469A-6165-F8E403BC9554}"/>
                                          </a:ext>
                                        </a:extLst>
                                      </pic:cNvPr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26186280" name="Abgerundetes Rechteck 1026186280">
                                      <a:extLst>
                                        <a:ext uri="{FF2B5EF4-FFF2-40B4-BE49-F238E27FC236}">
                                          <a16:creationId xmlns:a16="http://schemas.microsoft.com/office/drawing/2014/main" id="{110EC53C-66EE-7C0D-9964-583522BA5F44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0552D42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8073048" name="Abgerundetes Rechteck 1618073048">
                                      <a:extLst>
                                        <a:ext uri="{FF2B5EF4-FFF2-40B4-BE49-F238E27FC236}">
                                          <a16:creationId xmlns:a16="http://schemas.microsoft.com/office/drawing/2014/main" id="{B4E912BF-A6D6-B07A-8CD1-1AC248D3DE15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959EFD3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42920733" name="Gruppieren 1142920733">
                                    <a:extLst>
                                      <a:ext uri="{FF2B5EF4-FFF2-40B4-BE49-F238E27FC236}">
                                        <a16:creationId xmlns:a16="http://schemas.microsoft.com/office/drawing/2014/main" id="{AA718936-0206-9B57-4B8E-3F7ACC058DF5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247993068" name="Gerade Verbindung 247993068">
                                      <a:extLst>
                                        <a:ext uri="{FF2B5EF4-FFF2-40B4-BE49-F238E27FC236}">
                                          <a16:creationId xmlns:a16="http://schemas.microsoft.com/office/drawing/2014/main" id="{2D17F082-BFB0-2226-8BB2-4D7B5C314E45}"/>
                                        </a:ext>
                                      </a:extLst>
                                    </wps:cNvPr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93277355" name="Abgerundetes Rechteck 1193277355">
                                      <a:extLst>
                                        <a:ext uri="{FF2B5EF4-FFF2-40B4-BE49-F238E27FC236}">
                                          <a16:creationId xmlns:a16="http://schemas.microsoft.com/office/drawing/2014/main" id="{9F4D80B6-ABED-F5FA-1980-8A21FA8CADA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1077F60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014770457" name="Gerade Verbindung 2014770457">
                                  <a:extLst>
                                    <a:ext uri="{FF2B5EF4-FFF2-40B4-BE49-F238E27FC236}">
                                      <a16:creationId xmlns:a16="http://schemas.microsoft.com/office/drawing/2014/main" id="{C4842049-1225-2E0D-34DD-0589F97D5F30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3363499" name="Gerade Verbindung 1493363499">
                                  <a:extLst>
                                    <a:ext uri="{FF2B5EF4-FFF2-40B4-BE49-F238E27FC236}">
                                      <a16:creationId xmlns:a16="http://schemas.microsoft.com/office/drawing/2014/main" id="{A496C89D-36FF-F4C3-E416-AE768B9FAFD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8836117" name="Gerade Verbindung 1198836117">
                                  <a:extLst>
                                    <a:ext uri="{FF2B5EF4-FFF2-40B4-BE49-F238E27FC236}">
                                      <a16:creationId xmlns:a16="http://schemas.microsoft.com/office/drawing/2014/main" id="{400B1E12-4E65-BF79-663C-1EC1308E2A8F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76201611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D0648" id="Gruppieren 672" o:spid="_x0000_s1540" style="position:absolute;margin-left:1.25pt;margin-top:4.25pt;width:381.65pt;height:40pt;z-index:252429824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">
                      <v:group id="_x0000_s1541" style="position:absolute;width:48469;height:5080" coordsize="48469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">
                        <v:group id="Gruppieren 795534659" o:spid="_x0000_s1542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">
                          <v:group id="Gruppieren 1272538986" o:spid="_x0000_s1543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">
                            <v:shape id="Grafik 94235716" o:spid="_x0000_s1544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&#13;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26186280" o:spid="_x0000_s1545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&#13;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40552D42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618073048" o:spid="_x0000_s1546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4959EFD3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1142920733" o:spid="_x0000_s1547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">
                            <v:line id="Gerade Verbindung 247993068" o:spid="_x0000_s1548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  <v:roundrect id="Abgerundetes Rechteck 1193277355" o:spid="_x0000_s1549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&#13;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61077F60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2014770457" o:spid="_x0000_s1550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1493363499" o:spid="_x0000_s1551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1198836117" o:spid="_x0000_s1552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53" type="#_x0000_t5" style="position:absolute;left:47077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9643A0D" w14:textId="793CA705" w:rsidR="008B729B" w:rsidRDefault="008B729B" w:rsidP="00CD008D">
            <w:pPr>
              <w:pStyle w:val="Ausflltext"/>
            </w:pPr>
          </w:p>
          <w:p w14:paraId="3513B6DA" w14:textId="2BD77826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2896" behindDoc="0" locked="0" layoutInCell="1" allowOverlap="1" wp14:anchorId="0429160C" wp14:editId="6310439A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127934</wp:posOffset>
                      </wp:positionV>
                      <wp:extent cx="4846955" cy="508000"/>
                      <wp:effectExtent l="0" t="0" r="17145" b="12700"/>
                      <wp:wrapNone/>
                      <wp:docPr id="953318445" name="Gruppieren 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709556317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726857501" name="Gruppieren 1726857501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205168594" name="Gruppieren 205168594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52896031" name="Grafik 1552896031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18449540" name="Abgerundetes Rechteck 101844954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BCDD0C8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85741095" name="Abgerundetes Rechteck 385741095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0AE3E16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3473594" name="Gruppieren 213473594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541076934" name="Gerade Verbindung 541076934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77430265" name="Abgerundetes Rechteck 577430265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1231E52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897643886" name="Gerade Verbindung 89764388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4644708" name="Gerade Verbindung 614644708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7259062" name="Gerade Verbindung 1397259062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642253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707741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29160C" id="Gruppieren 673" o:spid="_x0000_s1554" style="position:absolute;margin-left:1.25pt;margin-top:10.05pt;width:381.65pt;height:40pt;z-index:252432896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">
                      <v:group id="_x0000_s1555" style="position:absolute;width:48469;height:5080" coordsize="48469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">
                        <v:group id="Gruppieren 1726857501" o:spid="_x0000_s1556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">
                          <v:group id="Gruppieren 205168594" o:spid="_x0000_s1557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">
                            <v:shape id="Grafik 1552896031" o:spid="_x0000_s1558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&#13;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18449540" o:spid="_x0000_s1559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7BCDD0C8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385741095" o:spid="_x0000_s1560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30AE3E16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13473594" o:spid="_x0000_s1561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">
                            <v:line id="Gerade Verbindung 541076934" o:spid="_x0000_s1562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  <v:roundrect id="Abgerundetes Rechteck 577430265" o:spid="_x0000_s1563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71231E52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897643886" o:spid="_x0000_s1564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614644708" o:spid="_x0000_s1565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1397259062" o:spid="_x0000_s1566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67" type="#_x0000_t5" style="position:absolute;left:47077;top:550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505A9087" w14:textId="442B4363" w:rsidR="008B729B" w:rsidRDefault="008B729B" w:rsidP="00CD008D">
            <w:pPr>
              <w:pStyle w:val="Ausflltext"/>
            </w:pPr>
          </w:p>
          <w:p w14:paraId="3D6761E3" w14:textId="5630FD12" w:rsidR="008B729B" w:rsidRDefault="009834CC" w:rsidP="00CD008D">
            <w:pPr>
              <w:pStyle w:val="Ausfll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5968" behindDoc="0" locked="0" layoutInCell="1" allowOverlap="1" wp14:anchorId="30696DF6" wp14:editId="01FE587F">
                      <wp:simplePos x="0" y="0"/>
                      <wp:positionH relativeFrom="column">
                        <wp:posOffset>15651</wp:posOffset>
                      </wp:positionH>
                      <wp:positionV relativeFrom="paragraph">
                        <wp:posOffset>234689</wp:posOffset>
                      </wp:positionV>
                      <wp:extent cx="4846955" cy="508000"/>
                      <wp:effectExtent l="0" t="0" r="17145" b="12700"/>
                      <wp:wrapNone/>
                      <wp:docPr id="2002114637" name="Gruppieren 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6955" cy="508000"/>
                                <a:chOff x="0" y="0"/>
                                <a:chExt cx="4846955" cy="508000"/>
                              </a:xfrm>
                            </wpg:grpSpPr>
                            <wpg:grpSp>
                              <wpg:cNvPr id="1465043622" name="Gruppieren 14"/>
                              <wpg:cNvGrpSpPr/>
                              <wpg:grpSpPr>
                                <a:xfrm>
                                  <a:off x="0" y="0"/>
                                  <a:ext cx="4846955" cy="508000"/>
                                  <a:chOff x="0" y="0"/>
                                  <a:chExt cx="4846955" cy="508055"/>
                                </a:xfrm>
                              </wpg:grpSpPr>
                              <wpg:grpSp>
                                <wpg:cNvPr id="1962142126" name="Gruppieren 1962142126"/>
                                <wpg:cNvGrpSpPr/>
                                <wpg:grpSpPr>
                                  <a:xfrm>
                                    <a:off x="0" y="100385"/>
                                    <a:ext cx="4846955" cy="407670"/>
                                    <a:chOff x="0" y="100385"/>
                                    <a:chExt cx="5014311" cy="407953"/>
                                  </a:xfrm>
                                </wpg:grpSpPr>
                                <wpg:grpSp>
                                  <wpg:cNvPr id="1387927486" name="Gruppieren 1387927486"/>
                                  <wpg:cNvGrpSpPr/>
                                  <wpg:grpSpPr>
                                    <a:xfrm>
                                      <a:off x="0" y="100385"/>
                                      <a:ext cx="5014311" cy="407949"/>
                                      <a:chOff x="0" y="100385"/>
                                      <a:chExt cx="5058091" cy="407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51109393" name="Grafik 651109393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" b="57380"/>
                                      <a:stretch/>
                                    </pic:blipFill>
                                    <pic:spPr bwMode="auto">
                                      <a:xfrm>
                                        <a:off x="7493" y="100385"/>
                                        <a:ext cx="5039965" cy="18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083837220" name="Abgerundetes Rechteck 1083837220"/>
                                    <wps:cNvSpPr/>
                                    <wps:spPr>
                                      <a:xfrm>
                                        <a:off x="0" y="256334"/>
                                        <a:ext cx="450850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54CEF907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9472848" name="Abgerundetes Rechteck 1369472848"/>
                                    <wps:cNvSpPr/>
                                    <wps:spPr>
                                      <a:xfrm>
                                        <a:off x="4606987" y="256330"/>
                                        <a:ext cx="451104" cy="252000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A6912DD" w14:textId="77777777" w:rsidR="008B729B" w:rsidRDefault="008B729B" w:rsidP="008B729B">
                                          <w:pPr>
                                            <w:overflowPunct w:val="0"/>
                                            <w:jc w:val="center"/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hAnsi="Calibri"/>
                                              <w:color w:val="000000"/>
                                              <w:kern w:val="24"/>
                                            </w:rPr>
                                            <w:t> 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14445739" name="Gruppieren 2014445739"/>
                                  <wpg:cNvGrpSpPr/>
                                  <wpg:grpSpPr>
                                    <a:xfrm>
                                      <a:off x="2204113" y="137915"/>
                                      <a:ext cx="468642" cy="370423"/>
                                      <a:chOff x="2204113" y="137915"/>
                                      <a:chExt cx="468642" cy="370893"/>
                                    </a:xfrm>
                                  </wpg:grpSpPr>
                                  <wps:wsp>
                                    <wps:cNvPr id="849742146" name="Gerade Verbindung 849742146"/>
                                    <wps:cNvCnPr/>
                                    <wps:spPr>
                                      <a:xfrm flipH="1" flipV="1">
                                        <a:off x="2442949" y="137915"/>
                                        <a:ext cx="0" cy="18000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6014289" name="Abgerundetes Rechteck 1366014289"/>
                                    <wps:cNvSpPr/>
                                    <wps:spPr>
                                      <a:xfrm>
                                        <a:off x="2204113" y="256871"/>
                                        <a:ext cx="468642" cy="251937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5675076" w14:textId="77777777" w:rsidR="008B729B" w:rsidRDefault="008B729B" w:rsidP="008B729B">
                                          <w:pPr>
                                            <w:jc w:val="center"/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</w:pPr>
                                          <w:r>
                                            <w:rPr>
                                              <w:rFonts w:eastAsia="Calibri" w:hAnsi="Calibri"/>
                                              <w:color w:val="000000"/>
                                              <w:kern w:val="24"/>
                                            </w:rPr>
                                            <w:t>840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36000" tIns="0" rIns="36000" bIns="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057335656" name="Gerade Verbindung 10573356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09097" y="10633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15005169" name="Gerade Verbindung 201500516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362149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8778156" name="Gerade Verbindung 2028778156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63224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44586840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687570" y="5505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96DF6" id="Gruppieren 674" o:spid="_x0000_s1568" style="position:absolute;margin-left:1.25pt;margin-top:18.5pt;width:381.65pt;height:40pt;z-index:252435968;mso-position-horizontal-relative:text;mso-position-vertical-relative:text" coordsize="48469,50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">
                      <v:group id="_x0000_s1569" style="position:absolute;width:48469;height:5080" coordsize="48469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">
                        <v:group id="Gruppieren 1962142126" o:spid="_x0000_s1570" style="position:absolute;top:1003;width:48469;height:4077" coordorigin=",1003" coordsize="50143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">
                          <v:group id="Gruppieren 1387927486" o:spid="_x0000_s1571" style="position:absolute;top:1003;width:50143;height:4080" coordorigin=",1003" coordsize="50580,40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">
                            <v:shape id="Grafik 651109393" o:spid="_x0000_s1572" type="#_x0000_t75" style="position:absolute;left:74;top:1003;width:50400;height:1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">
                              <v:imagedata r:id="rId17" o:title="" croptop="1f" cropbottom="37605f"/>
                              <o:lock v:ext="edit" aspectratio="f"/>
                            </v:shape>
                            <v:roundrect id="Abgerundetes Rechteck 1083837220" o:spid="_x0000_s1573" style="position:absolute;top:2563;width:4508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" fillcolor="white [3212]" strokecolor="black [3213]" strokeweight="1pt">
                              <v:stroke joinstyle="miter"/>
                              <v:textbox inset=",.5mm,,0">
                                <w:txbxContent>
                                  <w:p w14:paraId="54CEF907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  <v:roundrect id="Abgerundetes Rechteck 1369472848" o:spid="_x0000_s1574" style="position:absolute;left:46069;top:2563;width:4511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" fillcolor="white [3212]" strokecolor="black [3213]" strokeweight="1pt">
                              <v:stroke joinstyle="miter"/>
                              <v:textbox inset="1mm,.5mm,1mm,0">
                                <w:txbxContent>
                                  <w:p w14:paraId="2A6912DD" w14:textId="77777777" w:rsidR="008B729B" w:rsidRDefault="008B729B" w:rsidP="008B729B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 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Gruppieren 2014445739" o:spid="_x0000_s1575" style="position:absolute;left:22041;top:1379;width:4686;height:3704" coordorigin="22041,1379" coordsize="4686,3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">
                            <v:line id="Gerade Verbindung 849742146" o:spid="_x0000_s1576" style="position:absolute;flip:x y;visibility:visible;mso-wrap-style:square" from="24429,1379" to="24429,31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" strokecolor="black [3213]" strokeweight="1pt">
                              <v:stroke joinstyle="miter"/>
                            </v:line>
                            <v:roundrect id="Abgerundetes Rechteck 1366014289" o:spid="_x0000_s1577" style="position:absolute;left:22041;top:2568;width:4686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" fillcolor="white [3212]" strokecolor="white [3212]" strokeweight="1pt">
                              <v:stroke joinstyle="miter"/>
                              <v:textbox inset="1mm,0,1mm,0">
                                <w:txbxContent>
                                  <w:p w14:paraId="15675076" w14:textId="77777777" w:rsidR="008B729B" w:rsidRDefault="008B729B" w:rsidP="008B729B">
                                    <w:pPr>
                                      <w:jc w:val="center"/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eastAsia="Calibri" w:hAnsi="Calibri"/>
                                        <w:color w:val="000000"/>
                                        <w:kern w:val="24"/>
                                      </w:rPr>
                                      <w:t>840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  <v:line id="Gerade Verbindung 1057335656" o:spid="_x0000_s1578" style="position:absolute;visibility:visible;mso-wrap-style:square" from="2090,106" to="2090,25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2015005169" o:spid="_x0000_s1579" style="position:absolute;visibility:visible;mso-wrap-style:square" from="23621,0" to="23621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line id="Gerade Verbindung 2028778156" o:spid="_x0000_s1580" style="position:absolute;visibility:visible;mso-wrap-style:square" from="46322,0" to="463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81" type="#_x0000_t5" style="position:absolute;left:46876;top:550;width:1422;height:1225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6B3DFEA4" w14:textId="24241A21" w:rsidR="00016CC1" w:rsidRDefault="00016CC1" w:rsidP="00F61B85">
            <w:pPr>
              <w:pStyle w:val="Ausflltext"/>
            </w:pPr>
          </w:p>
        </w:tc>
      </w:tr>
    </w:tbl>
    <w:p w14:paraId="04F8494A" w14:textId="7415FA06" w:rsidR="00477D11" w:rsidRPr="00F40434" w:rsidRDefault="00477D11">
      <w:pPr>
        <w:rPr>
          <w:sz w:val="10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F73D1C" w:rsidRPr="00B74344" w14:paraId="7A02CB90" w14:textId="77777777" w:rsidTr="00F40434">
        <w:trPr>
          <w:trHeight w:val="341"/>
        </w:trPr>
        <w:tc>
          <w:tcPr>
            <w:tcW w:w="610" w:type="dxa"/>
          </w:tcPr>
          <w:p w14:paraId="44205953" w14:textId="16C234E7" w:rsidR="00F73D1C" w:rsidRPr="00F34AE1" w:rsidRDefault="00C82C6A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2.3</w:t>
            </w:r>
          </w:p>
        </w:tc>
        <w:tc>
          <w:tcPr>
            <w:tcW w:w="8462" w:type="dxa"/>
            <w:gridSpan w:val="2"/>
          </w:tcPr>
          <w:p w14:paraId="280F9CE5" w14:textId="7F3A1007" w:rsidR="00F73D1C" w:rsidRPr="00F34AE1" w:rsidRDefault="00F73D1C" w:rsidP="00F40434">
            <w:pPr>
              <w:pStyle w:val="berschrift2"/>
              <w:spacing w:before="0" w:after="0"/>
              <w:rPr>
                <w:sz w:val="24"/>
                <w:szCs w:val="24"/>
              </w:rPr>
            </w:pPr>
            <w:r w:rsidRPr="00F34AE1">
              <w:rPr>
                <w:sz w:val="24"/>
                <w:szCs w:val="24"/>
              </w:rPr>
              <w:t>Zahlbeziehu</w:t>
            </w:r>
            <w:r w:rsidR="00213D6C">
              <w:rPr>
                <w:sz w:val="24"/>
                <w:szCs w:val="24"/>
              </w:rPr>
              <w:t>n</w:t>
            </w:r>
            <w:r w:rsidRPr="00F34AE1">
              <w:rPr>
                <w:sz w:val="24"/>
                <w:szCs w:val="24"/>
              </w:rPr>
              <w:t>gen nutzen</w:t>
            </w:r>
            <w:r w:rsidR="00090D5B">
              <w:rPr>
                <w:sz w:val="24"/>
                <w:szCs w:val="24"/>
              </w:rPr>
              <w:br/>
            </w:r>
          </w:p>
        </w:tc>
      </w:tr>
      <w:tr w:rsidR="003D3739" w14:paraId="036778E4" w14:textId="77777777" w:rsidTr="00E008FF">
        <w:trPr>
          <w:trHeight w:val="1217"/>
        </w:trPr>
        <w:tc>
          <w:tcPr>
            <w:tcW w:w="610" w:type="dxa"/>
          </w:tcPr>
          <w:p w14:paraId="58F1D75D" w14:textId="0ABD85BE" w:rsidR="003D3739" w:rsidRDefault="0069670E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48896" behindDoc="0" locked="0" layoutInCell="1" allowOverlap="1" wp14:anchorId="27FF097C" wp14:editId="56CF3463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776121</wp:posOffset>
                      </wp:positionV>
                      <wp:extent cx="287655" cy="183515"/>
                      <wp:effectExtent l="0" t="0" r="4445" b="0"/>
                      <wp:wrapNone/>
                      <wp:docPr id="870280349" name="Gruppieren 805">
                        <a:hlinkClick xmlns:a="http://schemas.openxmlformats.org/drawingml/2006/main" r:id="rId8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570077909" name="Gruppieren 3">
                                <a:hlinkClick r:id="rId87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03728989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03437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56820792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36B8C" id="Gruppieren 805" o:spid="_x0000_s1026" href="https://mathe-sicher-koennen.dzlm.de/erklaervideos?nid=710" style="position:absolute;margin-left:0;margin-top:61.1pt;width:22.65pt;height:14.45pt;z-index:252048896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&#13;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&#13;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" filled="f" stroked="f" strokeweight="1pt"/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0DFFE66" w14:textId="77C777B9" w:rsidR="003D3739" w:rsidRDefault="009834C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39040" behindDoc="0" locked="0" layoutInCell="1" allowOverlap="1" wp14:anchorId="4B0AE217" wp14:editId="1595A2AE">
                      <wp:simplePos x="0" y="0"/>
                      <wp:positionH relativeFrom="column">
                        <wp:posOffset>218291</wp:posOffset>
                      </wp:positionH>
                      <wp:positionV relativeFrom="paragraph">
                        <wp:posOffset>293594</wp:posOffset>
                      </wp:positionV>
                      <wp:extent cx="5041265" cy="478155"/>
                      <wp:effectExtent l="0" t="0" r="13335" b="17145"/>
                      <wp:wrapNone/>
                      <wp:docPr id="527465506" name="Gruppieren 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1265" cy="478155"/>
                                <a:chOff x="0" y="0"/>
                                <a:chExt cx="5041265" cy="478155"/>
                              </a:xfrm>
                            </wpg:grpSpPr>
                            <wpg:grpSp>
                              <wpg:cNvPr id="1560355481" name="Gruppieren 9"/>
                              <wpg:cNvGrpSpPr/>
                              <wpg:grpSpPr>
                                <a:xfrm>
                                  <a:off x="0" y="0"/>
                                  <a:ext cx="5041265" cy="478155"/>
                                  <a:chOff x="-36688" y="0"/>
                                  <a:chExt cx="5041905" cy="478983"/>
                                </a:xfrm>
                              </wpg:grpSpPr>
                              <wpg:grpSp>
                                <wpg:cNvPr id="950299981" name="Gruppieren 950299981"/>
                                <wpg:cNvGrpSpPr/>
                                <wpg:grpSpPr>
                                  <a:xfrm>
                                    <a:off x="-36688" y="78497"/>
                                    <a:ext cx="5041905" cy="400486"/>
                                    <a:chOff x="-37269" y="78497"/>
                                    <a:chExt cx="5121790" cy="40107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35925074" name="Grafik 43592507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1395"/>
                                    <a:stretch/>
                                  </pic:blipFill>
                                  <pic:spPr bwMode="auto">
                                    <a:xfrm>
                                      <a:off x="9525" y="78497"/>
                                      <a:ext cx="5074995" cy="166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691071674" name="Abgerundetes Rechteck 691071674"/>
                                  <wps:cNvSpPr/>
                                  <wps:spPr>
                                    <a:xfrm>
                                      <a:off x="-37269" y="217709"/>
                                      <a:ext cx="625292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093275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1500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77489" name="Abgerundetes Rechteck 12677489"/>
                                  <wps:cNvSpPr/>
                                  <wps:spPr>
                                    <a:xfrm>
                                      <a:off x="4630284" y="227570"/>
                                      <a:ext cx="454237" cy="25200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3E6AAC7" w14:textId="77777777" w:rsidR="003D3739" w:rsidRDefault="003D3739" w:rsidP="003D3739">
                                        <w:pPr>
                                          <w:overflowPunct w:val="0"/>
                                          <w:jc w:val="center"/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</w:rPr>
                                          <w:t>2500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037430493" name="Gerade Verbindung 1037430493"/>
                                <wps:cNvCnPr>
                                  <a:cxnSpLocks/>
                                </wps:cNvCnPr>
                                <wps:spPr>
                                  <a:xfrm>
                                    <a:off x="222252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2800827" name="Gerade Verbindung 209280082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793347" y="0"/>
                                    <a:ext cx="0" cy="24495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74373295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902723" y="34888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0AE217" id="Gruppieren 675" o:spid="_x0000_s1582" style="position:absolute;margin-left:17.2pt;margin-top:23.1pt;width:396.95pt;height:37.65pt;z-index:252439040;mso-position-horizontal-relative:text;mso-position-vertical-relative:text" coordsize="50412,47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">
                      <v:group id="_x0000_s1583" style="position:absolute;width:50412;height:4781" coordorigin="-366" coordsize="50419,47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">
                        <v:group id="Gruppieren 950299981" o:spid="_x0000_s1584" style="position:absolute;left:-366;top:784;width:50418;height:4005" coordorigin="-372,784" coordsize="51217,4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">
                          <v:shape id="Grafik 435925074" o:spid="_x0000_s1585" type="#_x0000_t75" style="position:absolute;left:95;top:784;width:50750;height:1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">
                            <v:imagedata r:id="rId17" o:title="" cropbottom="40236f"/>
                            <o:lock v:ext="edit" aspectratio="f"/>
                          </v:shape>
                          <v:roundrect id="Abgerundetes Rechteck 691071674" o:spid="_x0000_s1586" style="position:absolute;left:-372;top:2177;width:6252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" fillcolor="white [3212]" strokecolor="white [3212]" strokeweight="1pt">
                            <v:stroke joinstyle="miter"/>
                            <v:textbox inset=",.5mm,,0">
                              <w:txbxContent>
                                <w:p w14:paraId="09093275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1500</w:t>
                                  </w:r>
                                </w:p>
                              </w:txbxContent>
                            </v:textbox>
                          </v:roundrect>
                          <v:roundrect id="Abgerundetes Rechteck 12677489" o:spid="_x0000_s1587" style="position:absolute;left:46302;top:2275;width:4543;height:252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" fillcolor="white [3212]" strokecolor="white [3212]" strokeweight="1pt">
                            <v:stroke joinstyle="miter"/>
                            <v:textbox inset="1mm,.5mm,1mm,0">
                              <w:txbxContent>
                                <w:p w14:paraId="23E6AAC7" w14:textId="77777777" w:rsidR="003D3739" w:rsidRDefault="003D3739" w:rsidP="003D3739">
                                  <w:pPr>
                                    <w:overflowPunct w:val="0"/>
                                    <w:jc w:val="center"/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Times New Roman" w:hAnsi="Calibri"/>
                                      <w:color w:val="000000"/>
                                      <w:kern w:val="24"/>
                                    </w:rPr>
                                    <w:t>2500</w:t>
                                  </w:r>
                                </w:p>
                              </w:txbxContent>
                            </v:textbox>
                          </v:roundrect>
                        </v:group>
                        <v:line id="Gerade Verbindung 1037430493" o:spid="_x0000_s1588" style="position:absolute;visibility:visible;mso-wrap-style:square" from="2222,0" to="2222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" strokecolor="black [3200]" strokeweight="1.5pt">
                          <v:stroke joinstyle="miter"/>
                          <o:lock v:ext="edit" shapetype="f"/>
                        </v:line>
                        <v:line id="Gerade Verbindung 2092800827" o:spid="_x0000_s1589" style="position:absolute;visibility:visible;mso-wrap-style:square" from="47933,0" to="47933,2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v:shape id="Dreieck 1" o:spid="_x0000_s1590" type="#_x0000_t5" style="position:absolute;left:49027;top:348;width:1422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" fillcolor="black [3213]" stroked="f" strokeweight="1pt">
                        <o:lock v:ext="edit" aspectratio="t"/>
                      </v:shape>
                    </v:group>
                  </w:pict>
                </mc:Fallback>
              </mc:AlternateContent>
            </w:r>
            <w:r w:rsidR="003D3739">
              <w:t>a)</w:t>
            </w:r>
          </w:p>
        </w:tc>
        <w:tc>
          <w:tcPr>
            <w:tcW w:w="8037" w:type="dxa"/>
          </w:tcPr>
          <w:p w14:paraId="45A9AEC3" w14:textId="665971BB" w:rsidR="003D3739" w:rsidRPr="006D707B" w:rsidRDefault="00B441CC" w:rsidP="003D3739">
            <w:pPr>
              <w:pStyle w:val="Ausflltext"/>
              <w:spacing w:line="240" w:lineRule="auto"/>
              <w:rPr>
                <w:color w:val="000000"/>
              </w:rPr>
            </w:pPr>
            <w:r w:rsidRPr="006D707B">
              <w:rPr>
                <w:color w:val="000000"/>
              </w:rPr>
              <w:t xml:space="preserve">Wie </w:t>
            </w:r>
            <w:r w:rsidR="00E008FF">
              <w:rPr>
                <w:color w:val="000000"/>
              </w:rPr>
              <w:t>kann</w:t>
            </w:r>
            <w:r w:rsidR="006D707B" w:rsidRPr="006D707B">
              <w:rPr>
                <w:color w:val="000000"/>
              </w:rPr>
              <w:t xml:space="preserve"> man </w:t>
            </w:r>
            <w:r w:rsidRPr="006D707B">
              <w:rPr>
                <w:color w:val="000000"/>
              </w:rPr>
              <w:t xml:space="preserve">die </w:t>
            </w:r>
            <w:r w:rsidR="00790A11">
              <w:rPr>
                <w:color w:val="000000"/>
              </w:rPr>
              <w:t xml:space="preserve">ungefähre Stelle für die </w:t>
            </w:r>
            <w:r w:rsidRPr="006D707B">
              <w:rPr>
                <w:color w:val="000000"/>
              </w:rPr>
              <w:t>Zahl 2130</w:t>
            </w:r>
            <w:r w:rsidR="006D707B" w:rsidRPr="006D707B">
              <w:rPr>
                <w:color w:val="000000"/>
              </w:rPr>
              <w:t xml:space="preserve"> finden</w:t>
            </w:r>
            <w:r w:rsidR="003D3739" w:rsidRPr="006D707B">
              <w:rPr>
                <w:color w:val="000000"/>
              </w:rPr>
              <w:t xml:space="preserve">? </w:t>
            </w:r>
          </w:p>
          <w:p w14:paraId="19A24C21" w14:textId="3D56B576" w:rsidR="003D3739" w:rsidRPr="001C79F1" w:rsidRDefault="003D3739" w:rsidP="003D3739">
            <w:pPr>
              <w:pStyle w:val="Ausflltext"/>
              <w:spacing w:line="240" w:lineRule="auto"/>
              <w:rPr>
                <w:color w:val="FF00FF"/>
              </w:rPr>
            </w:pPr>
          </w:p>
          <w:p w14:paraId="1BDCF396" w14:textId="3C3F9890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  <w:p w14:paraId="3C2F734F" w14:textId="4DC19D81" w:rsidR="003D3739" w:rsidRPr="001C79F1" w:rsidRDefault="003D3739" w:rsidP="00866D52">
            <w:pPr>
              <w:spacing w:line="240" w:lineRule="auto"/>
              <w:rPr>
                <w:noProof/>
                <w:color w:val="FF00FF"/>
              </w:rPr>
            </w:pPr>
          </w:p>
        </w:tc>
      </w:tr>
      <w:tr w:rsidR="00B441CC" w14:paraId="276585F5" w14:textId="77777777" w:rsidTr="00E008FF">
        <w:trPr>
          <w:trHeight w:val="375"/>
        </w:trPr>
        <w:tc>
          <w:tcPr>
            <w:tcW w:w="610" w:type="dxa"/>
          </w:tcPr>
          <w:p w14:paraId="4B111814" w14:textId="3C21B031" w:rsidR="00B441CC" w:rsidRDefault="00B441C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D59EE4" w14:textId="0D1CB47B" w:rsidR="00B441CC" w:rsidRDefault="00B441CC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2A44497C" w14:textId="17C429C5" w:rsidR="00E008FF" w:rsidRDefault="00710F91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514AEE40" wp14:editId="2F4A39BD">
                      <wp:simplePos x="0" y="0"/>
                      <wp:positionH relativeFrom="column">
                        <wp:posOffset>4257040</wp:posOffset>
                      </wp:positionH>
                      <wp:positionV relativeFrom="paragraph">
                        <wp:posOffset>124247</wp:posOffset>
                      </wp:positionV>
                      <wp:extent cx="1362394" cy="300708"/>
                      <wp:effectExtent l="0" t="0" r="0" b="0"/>
                      <wp:wrapNone/>
                      <wp:docPr id="1235115581" name="Textfeld 74">
                        <a:hlinkClick xmlns:a="http://schemas.openxmlformats.org/drawingml/2006/main" r:id="rId5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876638" w14:textId="40C7E4F8" w:rsidR="00710F91" w:rsidRPr="00B242A5" w:rsidRDefault="00710F91" w:rsidP="00710F91">
                                  <w:pPr>
                                    <w:spacing w:line="240" w:lineRule="auto"/>
                                    <w:rPr>
                                      <w:color w:val="327A86" w:themeColor="text2"/>
                                      <w:sz w:val="12"/>
                                      <w:szCs w:val="12"/>
                                    </w:rPr>
                                  </w:pPr>
                                  <w:r w:rsidRPr="00B242A5">
                                    <w:rPr>
                                      <w:color w:val="327A86" w:themeColor="text2"/>
                                    </w:rPr>
                                    <w:fldChar w:fldCharType="begin"/>
                                  </w:r>
                                  <w:r w:rsidR="00086B46">
                                    <w:rPr>
                                      <w:color w:val="327A86" w:themeColor="text2"/>
                                    </w:rPr>
                                    <w:instrText>HYPERLINK "https://mathe-sicher-koennen.dzlm.de/erklaervideos?nid=710"</w:instrText>
                                  </w:r>
                                  <w:r w:rsidR="00086B46" w:rsidRPr="00B242A5">
                                    <w:rPr>
                                      <w:color w:val="327A86" w:themeColor="text2"/>
                                    </w:rPr>
                                  </w:r>
                                  <w:r w:rsidRPr="00B242A5">
                                    <w:rPr>
                                      <w:color w:val="327A86" w:themeColor="text2"/>
                                    </w:rPr>
                                    <w:fldChar w:fldCharType="separate"/>
                                  </w:r>
                                  <w:r w:rsidRPr="00B242A5"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mathe-sicher-koennen.dzlm.de/</w:t>
                                  </w:r>
                                  <w:r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br/>
                                  </w:r>
                                  <w:proofErr w:type="spellStart"/>
                                  <w:r w:rsidRPr="00B242A5"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e</w:t>
                                  </w:r>
                                  <w:r w:rsidRPr="00B242A5"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r</w:t>
                                  </w:r>
                                  <w:r w:rsidRPr="00B242A5"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klaervid</w:t>
                                  </w:r>
                                  <w:r w:rsidRPr="00B242A5"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e</w:t>
                                  </w:r>
                                  <w:r w:rsidRPr="00B242A5"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os?nid</w:t>
                                  </w:r>
                                  <w:proofErr w:type="spellEnd"/>
                                  <w:r w:rsidRPr="00B242A5"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=7</w:t>
                                  </w:r>
                                  <w:r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1</w:t>
                                  </w:r>
                                  <w:r>
                                    <w:rPr>
                                      <w:rStyle w:val="Hyperlink"/>
                                      <w:rFonts w:ascii="Open Sans" w:hAnsi="Open Sans" w:cs="Open Sans"/>
                                      <w:color w:val="327A86" w:themeColor="text2"/>
                                      <w:sz w:val="12"/>
                                      <w:szCs w:val="12"/>
                                      <w:u w:val="none"/>
                                    </w:rPr>
                                    <w:t>0</w:t>
                                  </w:r>
                                  <w:r w:rsidRPr="00B242A5">
                                    <w:rPr>
                                      <w:color w:val="327A86" w:themeColor="text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EE40" id="_x0000_s1593" type="#_x0000_t202" href="https://mathe-sicher-koennen.dzlm.de/erklaervideos?nid=711" style="position:absolute;margin-left:335.2pt;margin-top:9.8pt;width:107.3pt;height:23.7pt;z-index:2525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0o3xHAIAADU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" o:button="t" filled="f" stroked="f" strokeweight=".5pt">
                      <v:fill o:detectmouseclick="t"/>
                      <v:textbox>
                        <w:txbxContent>
                          <w:p w14:paraId="6C876638" w14:textId="40C7E4F8" w:rsidR="00710F91" w:rsidRPr="00B242A5" w:rsidRDefault="00710F91" w:rsidP="00710F91">
                            <w:pPr>
                              <w:spacing w:line="240" w:lineRule="auto"/>
                              <w:rPr>
                                <w:color w:val="327A86" w:themeColor="text2"/>
                                <w:sz w:val="12"/>
                                <w:szCs w:val="12"/>
                              </w:rPr>
                            </w:pPr>
                            <w:r w:rsidRPr="00B242A5">
                              <w:rPr>
                                <w:color w:val="327A86" w:themeColor="text2"/>
                              </w:rPr>
                              <w:fldChar w:fldCharType="begin"/>
                            </w:r>
                            <w:r w:rsidR="00086B46">
                              <w:rPr>
                                <w:color w:val="327A86" w:themeColor="text2"/>
                              </w:rPr>
                              <w:instrText>HYPERLINK "https://mathe-sicher-koennen.dzlm.de/erklaervideos?nid=710"</w:instrText>
                            </w:r>
                            <w:r w:rsidR="00086B46" w:rsidRPr="00B242A5">
                              <w:rPr>
                                <w:color w:val="327A86" w:themeColor="text2"/>
                              </w:rPr>
                            </w:r>
                            <w:r w:rsidRPr="00B242A5">
                              <w:rPr>
                                <w:color w:val="327A86" w:themeColor="text2"/>
                              </w:rPr>
                              <w:fldChar w:fldCharType="separate"/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mathe-sicher-koennen.dzlm.de/</w:t>
                            </w:r>
                            <w:r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br/>
                            </w:r>
                            <w:proofErr w:type="spellStart"/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klaervid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os?nid</w:t>
                            </w:r>
                            <w:proofErr w:type="spellEnd"/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=7</w:t>
                            </w:r>
                            <w:r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0</w:t>
                            </w:r>
                            <w:r w:rsidRPr="00B242A5">
                              <w:rPr>
                                <w:color w:val="327A86" w:themeColor="text2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95914">
              <w:rPr>
                <w:noProof/>
                <w:color w:val="FF00FF"/>
              </w:rPr>
              <w:drawing>
                <wp:anchor distT="0" distB="0" distL="114300" distR="114300" simplePos="0" relativeHeight="252036608" behindDoc="0" locked="0" layoutInCell="1" allowOverlap="1" wp14:anchorId="20C1A888" wp14:editId="2723B362">
                  <wp:simplePos x="0" y="0"/>
                  <wp:positionH relativeFrom="column">
                    <wp:posOffset>3787691</wp:posOffset>
                  </wp:positionH>
                  <wp:positionV relativeFrom="paragraph">
                    <wp:posOffset>-102801</wp:posOffset>
                  </wp:positionV>
                  <wp:extent cx="520065" cy="520065"/>
                  <wp:effectExtent l="0" t="0" r="635" b="635"/>
                  <wp:wrapNone/>
                  <wp:docPr id="2121289516" name="Grafik 801" descr="Ein Bild, das Muster, Quadrat, Symmetrie, Pix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289516" name="Grafik 801" descr="Ein Bild, das Muster, Quadrat, Symmetrie, Pixel enthält.&#10;&#10;Automatisch generierte Beschreibu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21A8">
              <w:rPr>
                <w:color w:val="000000"/>
              </w:rPr>
              <w:t>Seht euch das Erklärvideo an.</w:t>
            </w:r>
            <w:r w:rsidR="00E008FF">
              <w:rPr>
                <w:color w:val="000000"/>
              </w:rPr>
              <w:t xml:space="preserve"> Beschreibt: </w:t>
            </w:r>
          </w:p>
          <w:p w14:paraId="32372235" w14:textId="463509B5" w:rsidR="00B441CC" w:rsidRPr="006D707B" w:rsidRDefault="00E008FF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Wie genau finden Leonie und Tim die Zahl 2130? </w:t>
            </w:r>
            <w:r w:rsidR="00BD21A8">
              <w:rPr>
                <w:color w:val="000000"/>
              </w:rPr>
              <w:t xml:space="preserve"> </w:t>
            </w:r>
          </w:p>
          <w:p w14:paraId="433D72AF" w14:textId="2980CA05" w:rsidR="00E008FF" w:rsidRPr="001C79F1" w:rsidRDefault="00E008FF" w:rsidP="003D3739">
            <w:pPr>
              <w:pStyle w:val="Ausflltext"/>
              <w:spacing w:line="240" w:lineRule="auto"/>
              <w:rPr>
                <w:color w:val="FF00FF"/>
              </w:rPr>
            </w:pPr>
          </w:p>
        </w:tc>
      </w:tr>
      <w:tr w:rsidR="00213D6C" w14:paraId="2FB230A7" w14:textId="77777777" w:rsidTr="00F40434">
        <w:trPr>
          <w:trHeight w:val="375"/>
        </w:trPr>
        <w:tc>
          <w:tcPr>
            <w:tcW w:w="610" w:type="dxa"/>
            <w:vMerge w:val="restart"/>
          </w:tcPr>
          <w:p w14:paraId="0E34990E" w14:textId="77777777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2C79C3" wp14:editId="61BCE82B">
                  <wp:extent cx="360000" cy="272386"/>
                  <wp:effectExtent l="0" t="0" r="2540" b="0"/>
                  <wp:docPr id="1672432111" name="Grafik 167243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B74E47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4492F87C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ECF76A0" w14:textId="648BC7F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3BA8690A" w14:textId="7E822148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C0969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0275033B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12E05E91" w14:textId="0431B839" w:rsidR="00213D6C" w:rsidRDefault="00213D6C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7EB50" wp14:editId="268B1B4E">
                  <wp:extent cx="313144" cy="272386"/>
                  <wp:effectExtent l="0" t="0" r="0" b="0"/>
                  <wp:docPr id="247126293" name="Grafik 24712629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98A828" w14:textId="77777777" w:rsidR="00213D6C" w:rsidRDefault="00213D6C" w:rsidP="00866D52">
            <w:pPr>
              <w:spacing w:line="240" w:lineRule="atLeast"/>
              <w:rPr>
                <w:noProof/>
              </w:rPr>
            </w:pPr>
          </w:p>
          <w:p w14:paraId="7729C137" w14:textId="1AC7E86E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7E65FFB" w14:textId="62F6D0E3" w:rsidR="00213D6C" w:rsidRDefault="00213D6C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FCE38A" w14:textId="770EF93F" w:rsidR="00213D6C" w:rsidRDefault="00213D6C" w:rsidP="003D3739">
            <w:pPr>
              <w:pStyle w:val="Ausflltext"/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Besprecht: </w:t>
            </w:r>
            <w:r w:rsidRPr="006D707B">
              <w:rPr>
                <w:color w:val="000000"/>
              </w:rPr>
              <w:t>Wie findet ihr die Zahl 2230 am Zahlenstrahl von 1500 bis 2500 geschickt?</w:t>
            </w:r>
          </w:p>
        </w:tc>
      </w:tr>
      <w:tr w:rsidR="00213D6C" w14:paraId="349A298B" w14:textId="77777777" w:rsidTr="00F40434">
        <w:trPr>
          <w:trHeight w:val="1478"/>
        </w:trPr>
        <w:tc>
          <w:tcPr>
            <w:tcW w:w="610" w:type="dxa"/>
            <w:vMerge/>
          </w:tcPr>
          <w:p w14:paraId="5848535D" w14:textId="4B31A647" w:rsidR="00213D6C" w:rsidRDefault="00213D6C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69B300F5" w14:textId="1B10CD1E" w:rsidR="00213D6C" w:rsidRPr="007A149C" w:rsidRDefault="007D1C00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8608" behindDoc="0" locked="0" layoutInCell="1" allowOverlap="1" wp14:anchorId="53551874" wp14:editId="496C966A">
                      <wp:simplePos x="0" y="0"/>
                      <wp:positionH relativeFrom="column">
                        <wp:posOffset>183573</wp:posOffset>
                      </wp:positionH>
                      <wp:positionV relativeFrom="paragraph">
                        <wp:posOffset>448714</wp:posOffset>
                      </wp:positionV>
                      <wp:extent cx="5053723" cy="490978"/>
                      <wp:effectExtent l="0" t="0" r="13970" b="17145"/>
                      <wp:wrapNone/>
                      <wp:docPr id="239419786" name="Gruppieren 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53723" cy="490978"/>
                                <a:chOff x="-3989" y="0"/>
                                <a:chExt cx="5053723" cy="490978"/>
                              </a:xfrm>
                            </wpg:grpSpPr>
                            <wpg:grpSp>
                              <wpg:cNvPr id="95577537" name="Gruppieren 700"/>
                              <wpg:cNvGrpSpPr/>
                              <wpg:grpSpPr>
                                <a:xfrm>
                                  <a:off x="-3989" y="0"/>
                                  <a:ext cx="5053723" cy="490978"/>
                                  <a:chOff x="-3989" y="0"/>
                                  <a:chExt cx="5053723" cy="49097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84898488" name="Grafik 1830542513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016" y="60448"/>
                                    <a:ext cx="5038725" cy="430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s:wsp>
                                <wps:cNvPr id="467882334" name="Abgerundetes Rechteck 72788854"/>
                                <wps:cNvSpPr/>
                                <wps:spPr>
                                  <a:xfrm>
                                    <a:off x="4598728" y="237499"/>
                                    <a:ext cx="451006" cy="24485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A347A94" w14:textId="2417BD62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Times New Roman" w:hAnsi="Calibri"/>
                                          <w:color w:val="000000"/>
                                          <w:kern w:val="24"/>
                                        </w:rPr>
                                        <w:t>4000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36000" tIns="1800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9936192" name="Gerade Verbindung 1225411687"/>
                                <wps:cNvCnPr>
                                  <a:cxnSpLocks/>
                                </wps:cNvCnPr>
                                <wps:spPr>
                                  <a:xfrm>
                                    <a:off x="4822905" y="0"/>
                                    <a:ext cx="0" cy="244560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70445047" name="Abgerundetes Rechteck 431907655"/>
                                <wps:cNvSpPr/>
                                <wps:spPr>
                                  <a:xfrm>
                                    <a:off x="-3989" y="233354"/>
                                    <a:ext cx="450753" cy="257469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016DF49" w14:textId="454B2095" w:rsidR="00213D6C" w:rsidRDefault="00213D6C" w:rsidP="00C240EB">
                                      <w:pPr>
                                        <w:overflowPunct w:val="0"/>
                                        <w:jc w:val="center"/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eastAsia="Calibri" w:hAnsi="Calibri"/>
                                          <w:color w:val="000000"/>
                                          <w:kern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1112564" name="Dreieck 1"/>
                                <wps:cNvSpPr>
                                  <a:spLocks noChangeAspect="1"/>
                                </wps:cNvSpPr>
                                <wps:spPr>
                                  <a:xfrm rot="5400000">
                                    <a:off x="4899842" y="22123"/>
                                    <a:ext cx="142240" cy="12255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3457214" name="Gerade Verbindung 750331817"/>
                              <wps:cNvCnPr>
                                <a:cxnSpLocks/>
                              </wps:cNvCnPr>
                              <wps:spPr>
                                <a:xfrm>
                                  <a:off x="222837" y="0"/>
                                  <a:ext cx="0" cy="24456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51874" id="Gruppieren 701" o:spid="_x0000_s1591" style="position:absolute;margin-left:14.45pt;margin-top:35.35pt;width:397.95pt;height:38.65pt;z-index:252548608;mso-position-horizontal-relative:text;mso-position-vertical-relative:text;mso-width-relative:margin;mso-height-relative:margin" coordorigin="-39" coordsize="50537,490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">
                      <v:group id="Gruppieren 700" o:spid="_x0000_s1592" style="position:absolute;left:-39;width:50536;height:4909" coordorigin="-39" coordsize="50537,4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">
                        <v:shape id="Grafik 1830542513" o:spid="_x0000_s1593" type="#_x0000_t75" style="position:absolute;left:50;top:604;width:50387;height:4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" stroked="t" strokecolor="white [3212]">
                          <v:imagedata r:id="rId17" o:title=""/>
                          <v:path arrowok="t"/>
                          <o:lock v:ext="edit" aspectratio="f"/>
                        </v:shape>
                        <v:roundrect id="Abgerundetes Rechteck 72788854" o:spid="_x0000_s1594" style="position:absolute;left:45987;top:2374;width:4510;height:244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1mm,.5mm,1mm,0">
                            <w:txbxContent>
                              <w:p w14:paraId="4A347A94" w14:textId="2417BD62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Times New Roman" w:hAnsi="Calibri"/>
                                    <w:color w:val="000000"/>
                                    <w:kern w:val="24"/>
                                  </w:rPr>
                                  <w:t>4000</w:t>
                                </w:r>
                              </w:p>
                            </w:txbxContent>
                          </v:textbox>
                        </v:roundrect>
                        <v:line id="Gerade Verbindung 1225411687" o:spid="_x0000_s1595" style="position:absolute;visibility:visible;mso-wrap-style:square" from="48229,0" to="48229,2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  <v:roundrect id="Abgerundetes Rechteck 431907655" o:spid="_x0000_s1596" style="position:absolute;left:-39;top:2333;width:4506;height:257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" fillcolor="white [3212]" strokecolor="black [3213]" strokeweight="1pt">
                          <v:stroke joinstyle="miter"/>
                          <v:textbox inset=",.5mm,,0">
                            <w:txbxContent>
                              <w:p w14:paraId="0016DF49" w14:textId="454B2095" w:rsidR="00213D6C" w:rsidRDefault="00213D6C" w:rsidP="00C240EB">
                                <w:pPr>
                                  <w:overflowPunct w:val="0"/>
                                  <w:jc w:val="center"/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 w:hAnsi="Calibri"/>
                                    <w:color w:val="000000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  <v:shape id="Dreieck 1" o:spid="_x0000_s1597" type="#_x0000_t5" style="position:absolute;left:48997;top:221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" fillcolor="black [3213]" stroked="f" strokeweight="1pt">
                          <o:lock v:ext="edit" aspectratio="t"/>
                        </v:shape>
                      </v:group>
                      <v:line id="Gerade Verbindung 750331817" o:spid="_x0000_s1598" style="position:absolute;visibility:visible;mso-wrap-style:square" from="2228,0" to="2228,2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  <w:r w:rsidR="00213D6C">
              <w:t>d)</w:t>
            </w:r>
          </w:p>
        </w:tc>
        <w:tc>
          <w:tcPr>
            <w:tcW w:w="8037" w:type="dxa"/>
          </w:tcPr>
          <w:p w14:paraId="13389F9B" w14:textId="3AFBAC25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Wie helfen dir die Mitte und die Nachbarzahlen, um die Zahl 2640 an dem leeren Zahlenstrahl von 0 bis 4000 ungefähr einzuzeichnen?</w:t>
            </w:r>
          </w:p>
          <w:p w14:paraId="4B517AF0" w14:textId="42DD56D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E4FC6A9" w14:textId="3F5BFD34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55853AED" w14:textId="13BCF372" w:rsidR="00213D6C" w:rsidRDefault="00213D6C" w:rsidP="00866D52">
            <w:pPr>
              <w:spacing w:line="240" w:lineRule="auto"/>
              <w:rPr>
                <w:noProof/>
              </w:rPr>
            </w:pPr>
          </w:p>
          <w:p w14:paraId="748F32BB" w14:textId="4F14B193" w:rsidR="00213D6C" w:rsidRDefault="00213D6C" w:rsidP="00F73D1C">
            <w:pPr>
              <w:spacing w:line="240" w:lineRule="auto"/>
              <w:rPr>
                <w:noProof/>
              </w:rPr>
            </w:pPr>
          </w:p>
        </w:tc>
      </w:tr>
      <w:tr w:rsidR="00213D6C" w14:paraId="19A23C33" w14:textId="77777777" w:rsidTr="00F40434">
        <w:trPr>
          <w:trHeight w:val="375"/>
        </w:trPr>
        <w:tc>
          <w:tcPr>
            <w:tcW w:w="610" w:type="dxa"/>
            <w:vMerge/>
          </w:tcPr>
          <w:p w14:paraId="19388BD8" w14:textId="044B492C" w:rsidR="00213D6C" w:rsidRDefault="00213D6C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959A8D9" w14:textId="042D5090" w:rsidR="00213D6C" w:rsidRDefault="00213D6C" w:rsidP="00866D52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856" behindDoc="0" locked="0" layoutInCell="1" allowOverlap="1" wp14:anchorId="266D5B28" wp14:editId="4B2DBFD1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441325</wp:posOffset>
                      </wp:positionV>
                      <wp:extent cx="274955" cy="197485"/>
                      <wp:effectExtent l="0" t="0" r="4445" b="5715"/>
                      <wp:wrapNone/>
                      <wp:docPr id="870384105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95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5521405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017468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EF6F3" id="Gruppieren 425" o:spid="_x0000_s1026" href="http://www.dzlm.de/vam/msk-zahlenstrahl.html" style="position:absolute;margin-left:-27.5pt;margin-top:34.75pt;width:21.65pt;height:15.55pt;z-index:252089856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AsJklEQVR4Ae2dCbgc&#13;&#10;VZXHyQREIIhsYZMtKMGgbAKKqCSIAiI7iCzKpzgfxAURBHQGZXHjGxCdGQUFRwVZw7CILGGRBEUU&#13;&#10;kE1ZgsoWRiGAgARCWJLM/8ArfO/lvX7dVffeusvvft95/bq77rnn/E71OfdWV1ctsggN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  <w:r>
              <w:t>e)</w:t>
            </w:r>
          </w:p>
        </w:tc>
        <w:tc>
          <w:tcPr>
            <w:tcW w:w="8037" w:type="dxa"/>
          </w:tcPr>
          <w:p w14:paraId="349573B9" w14:textId="7E8415B1" w:rsidR="00213D6C" w:rsidRDefault="00213D6C" w:rsidP="00866D52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euch gegenseitig Aufgaben: </w:t>
            </w:r>
          </w:p>
          <w:p w14:paraId="6FAF5C54" w14:textId="621206FE" w:rsidR="00213D6C" w:rsidRDefault="002E328D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6016" behindDoc="0" locked="0" layoutInCell="1" allowOverlap="1" wp14:anchorId="16014ADD" wp14:editId="7356BDD1">
                      <wp:simplePos x="0" y="0"/>
                      <wp:positionH relativeFrom="column">
                        <wp:posOffset>4636625</wp:posOffset>
                      </wp:positionH>
                      <wp:positionV relativeFrom="paragraph">
                        <wp:posOffset>3810</wp:posOffset>
                      </wp:positionV>
                      <wp:extent cx="905510" cy="896160"/>
                      <wp:effectExtent l="0" t="0" r="0" b="0"/>
                      <wp:wrapNone/>
                      <wp:docPr id="339087259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997684" name="Grafik 698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194524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1B19BC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89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14ADD" id="_x0000_s1602" style="position:absolute;left:0;text-align:left;margin-left:365.1pt;margin-top:.3pt;width:71.3pt;height:70.55pt;z-index:252566016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">
                      <v:shape id="Grafik 698" o:spid="_x0000_s1603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" o:button="t">
                        <v:fill o:detectmouseclick="t"/>
                        <v:imagedata r:id="rId64" o:title=""/>
                      </v:shape>
                      <v:shape id="_x0000_s1604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" filled="f" stroked="f" strokeweight=".5pt">
                        <v:textbox style="mso-fit-shape-to-text:t">
                          <w:txbxContent>
                            <w:p w14:paraId="281B19BC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90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13D6C">
              <w:rPr>
                <w:noProof/>
              </w:rPr>
              <w:t>Ein</w:t>
            </w:r>
            <w:r w:rsidR="00C873FF">
              <w:rPr>
                <w:noProof/>
              </w:rPr>
              <w:t>e Person</w:t>
            </w:r>
            <w:r w:rsidR="00213D6C">
              <w:rPr>
                <w:noProof/>
              </w:rPr>
              <w:t xml:space="preserve"> nennt eine Start- und Endzahl. </w:t>
            </w:r>
          </w:p>
          <w:p w14:paraId="3575F801" w14:textId="4A862E4D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C873FF">
              <w:rPr>
                <w:noProof/>
              </w:rPr>
              <w:t>ie</w:t>
            </w:r>
            <w:r>
              <w:rPr>
                <w:noProof/>
              </w:rPr>
              <w:t xml:space="preserve"> andere zeichnet </w:t>
            </w:r>
            <w:r w:rsidR="008C2D5D">
              <w:rPr>
                <w:noProof/>
              </w:rPr>
              <w:t>den</w:t>
            </w:r>
            <w:r>
              <w:rPr>
                <w:noProof/>
              </w:rPr>
              <w:t xml:space="preserve"> Zah</w:t>
            </w:r>
            <w:r w:rsidR="008C2D5D">
              <w:rPr>
                <w:noProof/>
              </w:rPr>
              <w:t>l</w:t>
            </w:r>
            <w:r>
              <w:rPr>
                <w:noProof/>
              </w:rPr>
              <w:t xml:space="preserve">enstrahl und </w:t>
            </w:r>
            <w:r w:rsidR="00090D5B">
              <w:rPr>
                <w:noProof/>
              </w:rPr>
              <w:t>sucht die Mitte</w:t>
            </w:r>
            <w:r>
              <w:rPr>
                <w:noProof/>
              </w:rPr>
              <w:t xml:space="preserve">. </w:t>
            </w:r>
          </w:p>
          <w:p w14:paraId="11F3FEDC" w14:textId="45114431" w:rsidR="00213D6C" w:rsidRDefault="00213D6C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Danach sucht ihr die Zahl zu zweit </w:t>
            </w:r>
            <w:r w:rsidR="00090D5B">
              <w:rPr>
                <w:noProof/>
              </w:rPr>
              <w:t xml:space="preserve">am </w:t>
            </w:r>
            <w:r>
              <w:rPr>
                <w:b/>
                <w:bCs/>
                <w:noProof/>
              </w:rPr>
              <w:t>digital</w:t>
            </w:r>
            <w:r w:rsidRPr="00F34AE1">
              <w:rPr>
                <w:b/>
                <w:bCs/>
                <w:noProof/>
              </w:rPr>
              <w:t>en Zahlenstrahl</w:t>
            </w:r>
            <w:r>
              <w:rPr>
                <w:noProof/>
              </w:rPr>
              <w:t xml:space="preserve"> und </w:t>
            </w:r>
            <w:r w:rsidR="002E328D">
              <w:rPr>
                <w:noProof/>
              </w:rPr>
              <w:br/>
            </w:r>
            <w:r>
              <w:rPr>
                <w:noProof/>
              </w:rPr>
              <w:t>beschreibt, wie ihr kontrollieren</w:t>
            </w:r>
            <w:r w:rsidR="00090D5B">
              <w:rPr>
                <w:noProof/>
              </w:rPr>
              <w:t xml:space="preserve"> könnt</w:t>
            </w:r>
            <w:r>
              <w:rPr>
                <w:noProof/>
              </w:rPr>
              <w:t xml:space="preserve">, ob </w:t>
            </w:r>
            <w:r w:rsidR="00090D5B">
              <w:rPr>
                <w:noProof/>
              </w:rPr>
              <w:t xml:space="preserve">es wirklich </w:t>
            </w:r>
            <w:r>
              <w:rPr>
                <w:noProof/>
              </w:rPr>
              <w:t xml:space="preserve">die Mitte </w:t>
            </w:r>
            <w:r w:rsidR="00090D5B">
              <w:rPr>
                <w:noProof/>
              </w:rPr>
              <w:t>ist</w:t>
            </w:r>
            <w:r>
              <w:rPr>
                <w:noProof/>
              </w:rPr>
              <w:t>.</w:t>
            </w:r>
          </w:p>
          <w:p w14:paraId="757160FA" w14:textId="4309D349" w:rsidR="00213D6C" w:rsidRDefault="00213D6C" w:rsidP="00F34AE1">
            <w:pPr>
              <w:rPr>
                <w:noProof/>
              </w:rPr>
            </w:pPr>
            <w:r>
              <w:rPr>
                <w:noProof/>
              </w:rPr>
              <w:t>Besprecht: Für welche Zahlen ist die Aufgabe einfach? Für welche ist sie schwierig?</w:t>
            </w:r>
          </w:p>
        </w:tc>
      </w:tr>
    </w:tbl>
    <w:p w14:paraId="732F599E" w14:textId="77777777" w:rsidR="008D64E8" w:rsidRDefault="008D64E8">
      <w:pPr>
        <w:spacing w:after="200" w:line="276" w:lineRule="auto"/>
        <w:sectPr w:rsidR="008D64E8" w:rsidSect="00C75E4D">
          <w:headerReference w:type="default" r:id="rId91"/>
          <w:footerReference w:type="default" r:id="rId92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21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8D64E8" w:rsidRPr="009869B8" w14:paraId="35D0D920" w14:textId="77777777" w:rsidTr="00F34AE1">
        <w:tc>
          <w:tcPr>
            <w:tcW w:w="610" w:type="dxa"/>
          </w:tcPr>
          <w:p w14:paraId="48FC96D0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461" w:type="dxa"/>
            <w:gridSpan w:val="2"/>
          </w:tcPr>
          <w:p w14:paraId="1D3282CE" w14:textId="77777777" w:rsidR="008D64E8" w:rsidRPr="00F34AE1" w:rsidRDefault="008D64E8" w:rsidP="008D64E8">
            <w:pPr>
              <w:pStyle w:val="berschrift3"/>
              <w:rPr>
                <w:sz w:val="28"/>
                <w:szCs w:val="28"/>
              </w:rPr>
            </w:pPr>
            <w:r w:rsidRPr="00F34AE1">
              <w:rPr>
                <w:sz w:val="28"/>
                <w:szCs w:val="28"/>
              </w:rPr>
              <w:t>Zahlen vergleichen</w:t>
            </w:r>
          </w:p>
        </w:tc>
      </w:tr>
      <w:tr w:rsidR="008D64E8" w:rsidRPr="009869B8" w14:paraId="5CC94BD6" w14:textId="77777777" w:rsidTr="00F34AE1">
        <w:tc>
          <w:tcPr>
            <w:tcW w:w="610" w:type="dxa"/>
          </w:tcPr>
          <w:p w14:paraId="2826749F" w14:textId="37C181C9" w:rsidR="008D64E8" w:rsidRPr="009869B8" w:rsidRDefault="008D64E8" w:rsidP="008D64E8">
            <w:pPr>
              <w:pStyle w:val="berschrift3"/>
            </w:pPr>
            <w:r>
              <w:t>3</w:t>
            </w:r>
            <w:r w:rsidRPr="009869B8">
              <w:t>.</w:t>
            </w:r>
            <w:r>
              <w:t>1</w:t>
            </w:r>
          </w:p>
        </w:tc>
        <w:tc>
          <w:tcPr>
            <w:tcW w:w="8461" w:type="dxa"/>
            <w:gridSpan w:val="2"/>
          </w:tcPr>
          <w:p w14:paraId="6654C2FD" w14:textId="77777777" w:rsidR="008D64E8" w:rsidRPr="009869B8" w:rsidRDefault="008D64E8" w:rsidP="008D64E8">
            <w:pPr>
              <w:pStyle w:val="berschrift3"/>
            </w:pPr>
            <w:r w:rsidRPr="009869B8">
              <w:t>Von klein nach groß</w:t>
            </w:r>
          </w:p>
        </w:tc>
      </w:tr>
      <w:tr w:rsidR="008D64E8" w:rsidRPr="009869B8" w14:paraId="709C422A" w14:textId="77777777" w:rsidTr="00F34AE1">
        <w:tc>
          <w:tcPr>
            <w:tcW w:w="610" w:type="dxa"/>
          </w:tcPr>
          <w:p w14:paraId="316F281C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8461" w:type="dxa"/>
            <w:gridSpan w:val="2"/>
          </w:tcPr>
          <w:p w14:paraId="3752446A" w14:textId="2D7177D0" w:rsidR="009529C2" w:rsidRDefault="008D64E8" w:rsidP="008D64E8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  <w:r w:rsidRPr="009869B8">
              <w:rPr>
                <w:noProof/>
              </w:rPr>
              <w:t xml:space="preserve">Ordne </w:t>
            </w:r>
            <w:r w:rsidR="008C2D5D">
              <w:rPr>
                <w:noProof/>
              </w:rPr>
              <w:t xml:space="preserve">die Zahlen </w:t>
            </w:r>
            <w:r w:rsidR="00D95914">
              <w:rPr>
                <w:noProof/>
              </w:rPr>
              <w:t xml:space="preserve">von klein nach groß. </w:t>
            </w:r>
          </w:p>
          <w:p w14:paraId="4E9621D2" w14:textId="77777777" w:rsidR="008D64E8" w:rsidRPr="009869B8" w:rsidRDefault="008D64E8" w:rsidP="00A42D49">
            <w:pPr>
              <w:tabs>
                <w:tab w:val="left" w:pos="4552"/>
              </w:tabs>
              <w:spacing w:line="240" w:lineRule="atLeast"/>
              <w:rPr>
                <w:noProof/>
              </w:rPr>
            </w:pPr>
          </w:p>
        </w:tc>
      </w:tr>
      <w:tr w:rsidR="008D64E8" w:rsidRPr="009869B8" w14:paraId="27CC8BF2" w14:textId="77777777" w:rsidTr="00F34AE1">
        <w:tc>
          <w:tcPr>
            <w:tcW w:w="610" w:type="dxa"/>
          </w:tcPr>
          <w:p w14:paraId="35A32D09" w14:textId="77777777" w:rsidR="008D64E8" w:rsidRPr="009869B8" w:rsidRDefault="008D64E8" w:rsidP="008D64E8">
            <w:pPr>
              <w:spacing w:line="240" w:lineRule="atLeast"/>
            </w:pPr>
          </w:p>
        </w:tc>
        <w:tc>
          <w:tcPr>
            <w:tcW w:w="425" w:type="dxa"/>
          </w:tcPr>
          <w:p w14:paraId="50037BC6" w14:textId="77777777" w:rsidR="008D64E8" w:rsidRPr="009869B8" w:rsidRDefault="008D64E8" w:rsidP="00111C40">
            <w:pPr>
              <w:pStyle w:val="berschrift4"/>
            </w:pPr>
            <w:r w:rsidRPr="009869B8">
              <w:t>a)</w:t>
            </w:r>
          </w:p>
        </w:tc>
        <w:tc>
          <w:tcPr>
            <w:tcW w:w="8036" w:type="dxa"/>
          </w:tcPr>
          <w:p w14:paraId="30B03C0A" w14:textId="77777777" w:rsidR="008D64E8" w:rsidRPr="009869B8" w:rsidRDefault="008D64E8" w:rsidP="008D64E8">
            <w:pPr>
              <w:spacing w:line="360" w:lineRule="auto"/>
            </w:pPr>
            <w:r w:rsidRPr="009869B8">
              <w:t>78,   990,   87,   999,   101,   110,   99</w:t>
            </w:r>
          </w:p>
          <w:p w14:paraId="73FC0EB1" w14:textId="77777777" w:rsidR="008D64E8" w:rsidRPr="009869B8" w:rsidRDefault="008D64E8" w:rsidP="008D64E8">
            <w:pPr>
              <w:spacing w:line="360" w:lineRule="auto"/>
            </w:pP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 xml:space="preserve">&lt; </w:t>
            </w:r>
            <w:r w:rsidRPr="00832706">
              <w:rPr>
                <w:color w:val="7F7F7F" w:themeColor="text1" w:themeTint="80"/>
              </w:rPr>
              <w:t xml:space="preserve">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 </w:t>
            </w:r>
            <w:r w:rsidRPr="00832706">
              <w:rPr>
                <w:color w:val="000000"/>
              </w:rPr>
              <w:t>&lt;</w:t>
            </w:r>
            <w:r w:rsidRPr="00832706">
              <w:rPr>
                <w:color w:val="7F7F7F" w:themeColor="text1" w:themeTint="80"/>
              </w:rPr>
              <w:t xml:space="preserve"> ________</w:t>
            </w:r>
          </w:p>
        </w:tc>
      </w:tr>
      <w:tr w:rsidR="00D95914" w:rsidRPr="00D95914" w14:paraId="191DD21C" w14:textId="77777777" w:rsidTr="00F34AE1">
        <w:tc>
          <w:tcPr>
            <w:tcW w:w="610" w:type="dxa"/>
          </w:tcPr>
          <w:p w14:paraId="6D218F1D" w14:textId="77777777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w:drawing>
                <wp:inline distT="0" distB="0" distL="0" distR="0" wp14:anchorId="513DF96C" wp14:editId="418A57CA">
                  <wp:extent cx="360000" cy="272386"/>
                  <wp:effectExtent l="0" t="0" r="2540" b="0"/>
                  <wp:docPr id="2142742514" name="Grafik 21427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B7C4153" w14:textId="77777777" w:rsidR="008D64E8" w:rsidRPr="00D95914" w:rsidRDefault="008D64E8" w:rsidP="00111C40">
            <w:pPr>
              <w:pStyle w:val="berschrift4"/>
            </w:pPr>
            <w:r w:rsidRPr="00D95914">
              <w:t>b)</w:t>
            </w:r>
          </w:p>
        </w:tc>
        <w:tc>
          <w:tcPr>
            <w:tcW w:w="8036" w:type="dxa"/>
          </w:tcPr>
          <w:p w14:paraId="28E2D54F" w14:textId="76156320" w:rsidR="008D64E8" w:rsidRPr="00D95914" w:rsidRDefault="008D64E8" w:rsidP="008D64E8">
            <w:pPr>
              <w:rPr>
                <w:color w:val="000000"/>
              </w:rPr>
            </w:pPr>
            <w:r w:rsidRPr="00D95914">
              <w:rPr>
                <w:color w:val="000000"/>
              </w:rPr>
              <w:t>W</w:t>
            </w:r>
            <w:r w:rsidR="00D95914">
              <w:rPr>
                <w:color w:val="000000"/>
              </w:rPr>
              <w:t xml:space="preserve">orauf musst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achten, wenn </w:t>
            </w:r>
            <w:r w:rsidR="007D1C00">
              <w:rPr>
                <w:color w:val="000000"/>
              </w:rPr>
              <w:t xml:space="preserve">ihr </w:t>
            </w:r>
            <w:r w:rsidR="00D95914">
              <w:rPr>
                <w:color w:val="000000"/>
              </w:rPr>
              <w:t xml:space="preserve">die </w:t>
            </w:r>
            <w:r w:rsidRPr="00D95914">
              <w:rPr>
                <w:color w:val="000000"/>
              </w:rPr>
              <w:t>Zahlen der Größe nach ordne</w:t>
            </w:r>
            <w:r w:rsidR="00D95914">
              <w:rPr>
                <w:color w:val="000000"/>
              </w:rPr>
              <w:t>t</w:t>
            </w:r>
            <w:r w:rsidRPr="00D95914">
              <w:rPr>
                <w:color w:val="000000"/>
              </w:rPr>
              <w:t xml:space="preserve">? </w:t>
            </w:r>
          </w:p>
          <w:p w14:paraId="211E0E78" w14:textId="2B842F98" w:rsidR="008D64E8" w:rsidRPr="00D95914" w:rsidRDefault="008D64E8" w:rsidP="008D64E8">
            <w:pPr>
              <w:spacing w:after="120"/>
              <w:rPr>
                <w:color w:val="000000"/>
              </w:rPr>
            </w:pPr>
          </w:p>
        </w:tc>
      </w:tr>
      <w:tr w:rsidR="00D95914" w:rsidRPr="00D95914" w14:paraId="324E81E1" w14:textId="77777777" w:rsidTr="00F34AE1">
        <w:tc>
          <w:tcPr>
            <w:tcW w:w="610" w:type="dxa"/>
          </w:tcPr>
          <w:p w14:paraId="28123EB6" w14:textId="77777777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5EFC8AFB" w14:textId="0FAA6081" w:rsidR="008D64E8" w:rsidRPr="00D95914" w:rsidRDefault="008D64E8" w:rsidP="00111C40">
            <w:pPr>
              <w:pStyle w:val="berschrift4"/>
            </w:pPr>
            <w:r w:rsidRPr="00D95914">
              <w:t>c)</w:t>
            </w:r>
          </w:p>
        </w:tc>
        <w:tc>
          <w:tcPr>
            <w:tcW w:w="8036" w:type="dxa"/>
          </w:tcPr>
          <w:p w14:paraId="196CA83C" w14:textId="0788153D" w:rsidR="008D64E8" w:rsidRPr="00D95914" w:rsidRDefault="008D64E8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1200,   7373,   4880,   3772,   12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000,   4808,   3737</w:t>
            </w:r>
          </w:p>
          <w:p w14:paraId="787ED298" w14:textId="77777777" w:rsidR="008D64E8" w:rsidRPr="00D95914" w:rsidRDefault="008D64E8" w:rsidP="008D64E8">
            <w:pPr>
              <w:spacing w:line="240" w:lineRule="auto"/>
              <w:rPr>
                <w:color w:val="000000"/>
              </w:rPr>
            </w:pPr>
            <w:r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34621864" w14:textId="77777777" w:rsidR="008D64E8" w:rsidRPr="00D95914" w:rsidRDefault="008D64E8" w:rsidP="008D64E8">
            <w:pPr>
              <w:spacing w:line="240" w:lineRule="auto"/>
              <w:rPr>
                <w:color w:val="000000"/>
              </w:rPr>
            </w:pPr>
          </w:p>
        </w:tc>
      </w:tr>
      <w:tr w:rsidR="00D95914" w:rsidRPr="00D95914" w14:paraId="4B344A28" w14:textId="77777777" w:rsidTr="00F34AE1">
        <w:tc>
          <w:tcPr>
            <w:tcW w:w="610" w:type="dxa"/>
          </w:tcPr>
          <w:p w14:paraId="08D96E82" w14:textId="789717C8" w:rsidR="008D64E8" w:rsidRPr="00D95914" w:rsidRDefault="008D64E8" w:rsidP="008D64E8">
            <w:pPr>
              <w:spacing w:line="240" w:lineRule="atLeast"/>
              <w:rPr>
                <w:color w:val="000000"/>
              </w:rPr>
            </w:pPr>
          </w:p>
        </w:tc>
        <w:tc>
          <w:tcPr>
            <w:tcW w:w="425" w:type="dxa"/>
          </w:tcPr>
          <w:p w14:paraId="18711592" w14:textId="1644E0B3" w:rsidR="008D64E8" w:rsidRPr="00D95914" w:rsidRDefault="008D64E8" w:rsidP="00111C40">
            <w:pPr>
              <w:pStyle w:val="berschrift4"/>
            </w:pPr>
            <w:r w:rsidRPr="00D95914">
              <w:t>d)</w:t>
            </w:r>
          </w:p>
        </w:tc>
        <w:tc>
          <w:tcPr>
            <w:tcW w:w="8036" w:type="dxa"/>
          </w:tcPr>
          <w:p w14:paraId="45553930" w14:textId="20325770" w:rsidR="008D64E8" w:rsidRPr="00D95914" w:rsidRDefault="008D64E8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101,   1001,   1010,   1100,   10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100,   110,   10</w:t>
            </w:r>
            <w:r w:rsidR="00D95914">
              <w:rPr>
                <w:color w:val="000000"/>
              </w:rPr>
              <w:t xml:space="preserve"> </w:t>
            </w:r>
            <w:r w:rsidRPr="00D95914">
              <w:rPr>
                <w:color w:val="000000"/>
              </w:rPr>
              <w:t>001</w:t>
            </w:r>
          </w:p>
          <w:p w14:paraId="415697EC" w14:textId="739BFD23" w:rsidR="008D64E8" w:rsidRDefault="002E328D" w:rsidP="008D64E8">
            <w:pPr>
              <w:spacing w:line="360" w:lineRule="auto"/>
              <w:rPr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68064" behindDoc="0" locked="0" layoutInCell="1" allowOverlap="1" wp14:anchorId="27A5E184" wp14:editId="3820131F">
                      <wp:simplePos x="0" y="0"/>
                      <wp:positionH relativeFrom="column">
                        <wp:posOffset>4804918</wp:posOffset>
                      </wp:positionH>
                      <wp:positionV relativeFrom="paragraph">
                        <wp:posOffset>214688</wp:posOffset>
                      </wp:positionV>
                      <wp:extent cx="905510" cy="896160"/>
                      <wp:effectExtent l="0" t="0" r="0" b="0"/>
                      <wp:wrapNone/>
                      <wp:docPr id="325601490" name="Gruppieren 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510" cy="896160"/>
                                <a:chOff x="762000" y="0"/>
                                <a:chExt cx="905510" cy="896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2852164" name="Grafik 698">
                                  <a:hlinkClick r:id="rId74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5152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3367362" name="Textfeld 1"/>
                              <wps:cNvSpPr txBox="1"/>
                              <wps:spPr>
                                <a:xfrm>
                                  <a:off x="762000" y="597075"/>
                                  <a:ext cx="90551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54774" w14:textId="77777777" w:rsidR="002E328D" w:rsidRPr="002E328D" w:rsidRDefault="002E328D" w:rsidP="002E328D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hyperlink r:id="rId93" w:history="1"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E328D">
                                        <w:rPr>
                                          <w:rStyle w:val="Hyperlink"/>
                                          <w:sz w:val="13"/>
                                          <w:szCs w:val="13"/>
                                          <w:u w:val="none"/>
                                        </w:rPr>
                                        <w:t>/msk-zahlenstrahl.html</w:t>
                                      </w:r>
                                    </w:hyperlink>
                                    <w:r w:rsidRPr="002E328D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A5E184" id="_x0000_s1605" style="position:absolute;margin-left:378.35pt;margin-top:16.9pt;width:71.3pt;height:70.55pt;z-index:252568064;mso-position-horizontal-relative:text;mso-position-vertical-relative:text;mso-width-relative:margin;mso-height-relative:margin" coordorigin="7620" coordsize="9055,89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">
                      <v:shape id="Grafik 698" o:spid="_x0000_s1606" type="#_x0000_t75" href="http://www.dzlm.de/vam/msk-zahlenstrahl.html" style="position:absolute;left:8351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" o:button="t">
                        <v:fill o:detectmouseclick="t"/>
                        <v:imagedata r:id="rId64" o:title=""/>
                      </v:shape>
                      <v:shape id="_x0000_s1607" type="#_x0000_t202" style="position:absolute;left:7620;top:5970;width:9055;height:2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" filled="f" stroked="f" strokeweight=".5pt">
                        <v:textbox style="mso-fit-shape-to-text:t">
                          <w:txbxContent>
                            <w:p w14:paraId="25054774" w14:textId="77777777" w:rsidR="002E328D" w:rsidRPr="002E328D" w:rsidRDefault="002E328D" w:rsidP="002E328D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hyperlink r:id="rId94" w:history="1"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dzlm.de/</w:t>
                                </w:r>
                                <w:proofErr w:type="spellStart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vam</w:t>
                                </w:r>
                                <w:proofErr w:type="spellEnd"/>
                                <w:r w:rsidRPr="002E328D">
                                  <w:rPr>
                                    <w:rStyle w:val="Hyperlink"/>
                                    <w:sz w:val="13"/>
                                    <w:szCs w:val="13"/>
                                    <w:u w:val="none"/>
                                  </w:rPr>
                                  <w:t>/msk-zahlenstrahl.html</w:t>
                                </w:r>
                              </w:hyperlink>
                              <w:r w:rsidRPr="002E328D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D64E8" w:rsidRPr="00D95914">
              <w:rPr>
                <w:color w:val="000000"/>
              </w:rPr>
              <w:t>________ &lt; ________ &lt; ________ &lt; ________ &lt; ________ &lt; ________ &lt; ________</w:t>
            </w:r>
          </w:p>
          <w:p w14:paraId="717FB449" w14:textId="37A1741B" w:rsidR="009834CC" w:rsidRPr="00D95914" w:rsidRDefault="009834CC" w:rsidP="008D64E8">
            <w:pPr>
              <w:spacing w:line="360" w:lineRule="auto"/>
              <w:rPr>
                <w:color w:val="000000"/>
              </w:rPr>
            </w:pPr>
          </w:p>
        </w:tc>
      </w:tr>
      <w:tr w:rsidR="00D95914" w:rsidRPr="00D95914" w14:paraId="392D49B5" w14:textId="77777777" w:rsidTr="00F34AE1">
        <w:tc>
          <w:tcPr>
            <w:tcW w:w="610" w:type="dxa"/>
          </w:tcPr>
          <w:p w14:paraId="300DC11D" w14:textId="269F7A3B" w:rsidR="008D64E8" w:rsidRPr="00D95914" w:rsidRDefault="0069670E" w:rsidP="008D64E8">
            <w:pPr>
              <w:spacing w:line="240" w:lineRule="atLeast"/>
              <w:rPr>
                <w:color w:val="000000"/>
              </w:rPr>
            </w:pPr>
            <w:r w:rsidRPr="00D95914">
              <w:rPr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2063232" behindDoc="0" locked="0" layoutInCell="1" allowOverlap="1" wp14:anchorId="0C624E02" wp14:editId="27E90C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3108</wp:posOffset>
                      </wp:positionV>
                      <wp:extent cx="275475" cy="197485"/>
                      <wp:effectExtent l="0" t="0" r="4445" b="5715"/>
                      <wp:wrapNone/>
                      <wp:docPr id="1172747400" name="Gruppieren 425">
                        <a:hlinkClick xmlns:a="http://schemas.openxmlformats.org/drawingml/2006/main" r:id="rId9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51259146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769983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4F7CEA" id="Gruppieren 425" o:spid="_x0000_s1026" href="https://vam.dzlm.de/vams/apps/ZahlenstrahlQ.html" style="position:absolute;margin-left:0;margin-top:.25pt;width:21.7pt;height:15.55pt;z-index:252063232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CwmSURBVHgB7Z0JuBxVlcfJ&#13;&#10;BEQgiGxhky0owaBsAoqoJIgCIjuILMqnOB/EBREEdAZlceMbEJ0ZBQVHBVnDsIgsYZEERRSQTVmC&#13;&#10;yhZGIYCABEJYksz/wCt87+W9ft1V9966y+9+33n9urvuuef8TvU591ZXVy2yCA0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">
                        <v:imagedata r:id="rId45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AB6548C" w14:textId="6B6CF077" w:rsidR="008D64E8" w:rsidRPr="00D95914" w:rsidRDefault="008D64E8" w:rsidP="00111C40">
            <w:pPr>
              <w:pStyle w:val="berschrift4"/>
            </w:pPr>
            <w:r w:rsidRPr="00D95914">
              <w:t>e)</w:t>
            </w:r>
          </w:p>
        </w:tc>
        <w:tc>
          <w:tcPr>
            <w:tcW w:w="8036" w:type="dxa"/>
          </w:tcPr>
          <w:p w14:paraId="5FD63E9F" w14:textId="627AB019" w:rsidR="008D64E8" w:rsidRPr="00D95914" w:rsidRDefault="00F34AE1" w:rsidP="008D64E8">
            <w:pPr>
              <w:spacing w:line="360" w:lineRule="auto"/>
              <w:rPr>
                <w:color w:val="000000"/>
              </w:rPr>
            </w:pPr>
            <w:r w:rsidRPr="00D95914">
              <w:rPr>
                <w:color w:val="000000"/>
              </w:rPr>
              <w:t>Wenn du unsicher bist, k</w:t>
            </w:r>
            <w:r w:rsidR="008D64E8" w:rsidRPr="00D95914">
              <w:rPr>
                <w:color w:val="000000"/>
              </w:rPr>
              <w:t xml:space="preserve">ontrolliere deine </w:t>
            </w:r>
            <w:r w:rsidRPr="00D95914">
              <w:rPr>
                <w:color w:val="000000"/>
              </w:rPr>
              <w:t xml:space="preserve">Ergebnisse am </w:t>
            </w:r>
            <w:r w:rsidRPr="00D95914">
              <w:rPr>
                <w:b/>
                <w:bCs/>
                <w:color w:val="000000"/>
              </w:rPr>
              <w:t>digital</w:t>
            </w:r>
            <w:r w:rsidR="008D64E8" w:rsidRPr="00D95914">
              <w:rPr>
                <w:b/>
                <w:bCs/>
                <w:color w:val="000000"/>
              </w:rPr>
              <w:t>en Zahlenstrahl</w:t>
            </w:r>
            <w:r w:rsidR="008D64E8" w:rsidRPr="00D95914">
              <w:rPr>
                <w:color w:val="000000"/>
              </w:rPr>
              <w:t>.</w:t>
            </w:r>
            <w:r w:rsidR="008D64E8" w:rsidRPr="00D95914">
              <w:rPr>
                <w:rFonts w:eastAsia="Aptos" w:cstheme="minorHAnsi"/>
                <w:noProof/>
                <w:color w:val="000000"/>
                <w:kern w:val="2"/>
              </w:rPr>
              <w:t xml:space="preserve"> </w:t>
            </w:r>
          </w:p>
        </w:tc>
      </w:tr>
    </w:tbl>
    <w:p w14:paraId="1C8E1DE7" w14:textId="461DFEA8" w:rsidR="008B729B" w:rsidRPr="00F34AE1" w:rsidRDefault="008B729B">
      <w:pPr>
        <w:rPr>
          <w:sz w:val="24"/>
          <w:szCs w:val="24"/>
        </w:rPr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2679"/>
        <w:gridCol w:w="2679"/>
        <w:gridCol w:w="2679"/>
      </w:tblGrid>
      <w:tr w:rsidR="008B729B" w:rsidRPr="00B74344" w14:paraId="46E9B0C5" w14:textId="77777777" w:rsidTr="00F34AE1">
        <w:tc>
          <w:tcPr>
            <w:tcW w:w="610" w:type="dxa"/>
          </w:tcPr>
          <w:p w14:paraId="131DDC0C" w14:textId="77777777" w:rsidR="008B729B" w:rsidRPr="00B74344" w:rsidRDefault="00614046" w:rsidP="00866D52">
            <w:pPr>
              <w:pStyle w:val="berschrift3"/>
              <w:spacing w:before="0"/>
            </w:pPr>
            <w:r>
              <w:t>3</w:t>
            </w:r>
            <w:r w:rsidR="008B729B">
              <w:t>.2</w:t>
            </w:r>
          </w:p>
        </w:tc>
        <w:tc>
          <w:tcPr>
            <w:tcW w:w="8462" w:type="dxa"/>
            <w:gridSpan w:val="4"/>
          </w:tcPr>
          <w:p w14:paraId="7B8F6384" w14:textId="54003EC5" w:rsidR="008B729B" w:rsidRPr="00B74344" w:rsidRDefault="008B729B" w:rsidP="00866D52">
            <w:pPr>
              <w:pStyle w:val="berschrift3"/>
              <w:spacing w:befor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7C326E3" wp14:editId="50490533">
                      <wp:simplePos x="0" y="0"/>
                      <wp:positionH relativeFrom="column">
                        <wp:posOffset>3176423</wp:posOffset>
                      </wp:positionH>
                      <wp:positionV relativeFrom="paragraph">
                        <wp:posOffset>116142</wp:posOffset>
                      </wp:positionV>
                      <wp:extent cx="1764470" cy="633730"/>
                      <wp:effectExtent l="0" t="0" r="179070" b="13970"/>
                      <wp:wrapNone/>
                      <wp:docPr id="1104806812" name="Rechteckige Legend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764470" cy="633730"/>
                              </a:xfrm>
                              <a:prstGeom prst="wedgeRoundRectCallout">
                                <a:avLst>
                                  <a:gd name="adj1" fmla="val 58591"/>
                                  <a:gd name="adj2" fmla="val -922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3E088" w14:textId="77777777" w:rsidR="008B729B" w:rsidRPr="00B00335" w:rsidRDefault="008B729B" w:rsidP="008B729B">
                                  <w:pPr>
                                    <w:pStyle w:val="SprechbaseBeschreibung"/>
                                  </w:pPr>
                                  <w:r>
                                    <w:t xml:space="preserve">Ich kann mir nie merken, welches Zeichen für „ist größer als“ steht:  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&gt; </w:t>
                                  </w:r>
                                  <w:r w:rsidRPr="00B00335">
                                    <w:t>oder</w:t>
                                  </w:r>
                                  <w:r w:rsidRPr="00B00335">
                                    <w:rPr>
                                      <w:sz w:val="28"/>
                                      <w:szCs w:val="28"/>
                                    </w:rPr>
                                    <w:t xml:space="preserve"> &lt;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326E3" id="_x0000_s1605" type="#_x0000_t62" style="position:absolute;margin-left:250.1pt;margin-top:9.15pt;width:138.95pt;height:49.9pt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" adj="23456,8808" fillcolor="white [3201]" strokecolor="#bfbfbf [2412]" strokeweight="1pt">
                      <v:textbox inset="1mm,1mm,1mm,1mm">
                        <w:txbxContent>
                          <w:p w14:paraId="6B63E088" w14:textId="77777777" w:rsidR="008B729B" w:rsidRPr="00B00335" w:rsidRDefault="008B729B" w:rsidP="008B729B">
                            <w:pPr>
                              <w:pStyle w:val="SprechbaseBeschreibung"/>
                            </w:pPr>
                            <w:r>
                              <w:t xml:space="preserve">Ich kann mir nie merken, welches Zeichen für „ist größer als“ steht:  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&gt; </w:t>
                            </w:r>
                            <w:r w:rsidRPr="00B00335">
                              <w:t>oder</w:t>
                            </w:r>
                            <w:r w:rsidRPr="00B00335">
                              <w:rPr>
                                <w:sz w:val="28"/>
                                <w:szCs w:val="28"/>
                              </w:rPr>
                              <w:t xml:space="preserve"> &lt;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2D48">
              <w:t>Größer, kleiner, gleich</w:t>
            </w:r>
          </w:p>
        </w:tc>
      </w:tr>
      <w:tr w:rsidR="008B729B" w14:paraId="54BD3FB5" w14:textId="77777777" w:rsidTr="00F34AE1">
        <w:trPr>
          <w:trHeight w:val="639"/>
        </w:trPr>
        <w:tc>
          <w:tcPr>
            <w:tcW w:w="610" w:type="dxa"/>
          </w:tcPr>
          <w:p w14:paraId="0E2F4C1D" w14:textId="77777777" w:rsidR="008B729B" w:rsidRDefault="008B729B" w:rsidP="00866D52">
            <w:pPr>
              <w:spacing w:line="240" w:lineRule="atLeast"/>
            </w:pPr>
          </w:p>
        </w:tc>
        <w:tc>
          <w:tcPr>
            <w:tcW w:w="425" w:type="dxa"/>
          </w:tcPr>
          <w:p w14:paraId="4787A025" w14:textId="77777777" w:rsidR="008B729B" w:rsidRPr="007A149C" w:rsidRDefault="008B729B" w:rsidP="00866D52">
            <w:pPr>
              <w:pStyle w:val="Nummerierung"/>
            </w:pPr>
            <w:r>
              <w:t>a</w:t>
            </w:r>
            <w:r w:rsidRPr="007A149C">
              <w:t>)</w:t>
            </w:r>
          </w:p>
        </w:tc>
        <w:tc>
          <w:tcPr>
            <w:tcW w:w="8037" w:type="dxa"/>
            <w:gridSpan w:val="3"/>
          </w:tcPr>
          <w:p w14:paraId="39177A57" w14:textId="0DA88B92" w:rsidR="008B729B" w:rsidRDefault="008B729B" w:rsidP="00866D52">
            <w:pPr>
              <w:spacing w:after="12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6208" behindDoc="0" locked="0" layoutInCell="1" allowOverlap="1" wp14:anchorId="59594FF7" wp14:editId="58B1CD5B">
                  <wp:simplePos x="0" y="0"/>
                  <wp:positionH relativeFrom="column">
                    <wp:posOffset>4635569</wp:posOffset>
                  </wp:positionH>
                  <wp:positionV relativeFrom="paragraph">
                    <wp:posOffset>-146831</wp:posOffset>
                  </wp:positionV>
                  <wp:extent cx="547446" cy="630000"/>
                  <wp:effectExtent l="0" t="0" r="0" b="5080"/>
                  <wp:wrapNone/>
                  <wp:docPr id="163239444" name="Grafik 10" descr="Ein Bild, das Darstellung, Clipart, Animierter Cartoon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39444" name="Grafik 10" descr="Ein Bild, das Darstellung, Clipart, Animierter Cartoon, Animatio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46" cy="6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Wie merkst du dir, welches Zeichen </w:t>
            </w:r>
            <w:r>
              <w:rPr>
                <w:noProof/>
              </w:rPr>
              <w:br/>
              <w:t xml:space="preserve">für </w:t>
            </w:r>
            <w:r w:rsidR="00DD382F">
              <w:rPr>
                <w:noProof/>
              </w:rPr>
              <w:t>welchen</w:t>
            </w:r>
            <w:r>
              <w:rPr>
                <w:noProof/>
              </w:rPr>
              <w:t xml:space="preserve"> Vergleich steht? Gib Tara einen Tipp.</w:t>
            </w:r>
            <w:r>
              <w:rPr>
                <w:noProof/>
                <w14:ligatures w14:val="standardContextual"/>
              </w:rPr>
              <w:t xml:space="preserve"> </w:t>
            </w:r>
          </w:p>
        </w:tc>
      </w:tr>
      <w:tr w:rsidR="008B729B" w14:paraId="12A11053" w14:textId="77777777" w:rsidTr="00F34AE1">
        <w:trPr>
          <w:trHeight w:val="145"/>
        </w:trPr>
        <w:tc>
          <w:tcPr>
            <w:tcW w:w="610" w:type="dxa"/>
          </w:tcPr>
          <w:p w14:paraId="7B41F65D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C955867" w14:textId="77777777" w:rsidR="008B729B" w:rsidRDefault="008B729B" w:rsidP="00866D52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3"/>
          </w:tcPr>
          <w:p w14:paraId="786D429A" w14:textId="221BB41E" w:rsidR="008B729B" w:rsidRDefault="008B729B" w:rsidP="00F40434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6ECA114E" wp14:editId="2C3D78AE">
                      <wp:simplePos x="0" y="0"/>
                      <wp:positionH relativeFrom="column">
                        <wp:posOffset>4749949</wp:posOffset>
                      </wp:positionH>
                      <wp:positionV relativeFrom="paragraph">
                        <wp:posOffset>16172</wp:posOffset>
                      </wp:positionV>
                      <wp:extent cx="349885" cy="146864"/>
                      <wp:effectExtent l="0" t="0" r="5715" b="5715"/>
                      <wp:wrapNone/>
                      <wp:docPr id="2120722879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1468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1FC157" w14:textId="77777777" w:rsidR="008B729B" w:rsidRPr="008D5126" w:rsidRDefault="008B729B" w:rsidP="008B729B">
                                  <w:pPr>
                                    <w:pStyle w:val="Transcript"/>
                                  </w:pPr>
                                  <w:r w:rsidRPr="008D5126">
                                    <w:t>Tara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A114E" id="Textfeld 12" o:spid="_x0000_s1606" type="#_x0000_t202" style="position:absolute;margin-left:374pt;margin-top:1.25pt;width:27.55pt;height:11.5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" filled="f" stroked="f" strokeweight=".5pt">
                      <v:textbox inset="0,0,0,0">
                        <w:txbxContent>
                          <w:p w14:paraId="141FC157" w14:textId="77777777" w:rsidR="008B729B" w:rsidRPr="008D5126" w:rsidRDefault="008B729B" w:rsidP="008B729B">
                            <w:pPr>
                              <w:pStyle w:val="Transcript"/>
                            </w:pPr>
                            <w:r w:rsidRPr="008D5126">
                              <w:t>Tara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1E9E">
              <w:rPr>
                <w:noProof/>
              </w:rPr>
              <w:t>Vergleiche:  &gt; oder &lt; oder =</w:t>
            </w:r>
          </w:p>
        </w:tc>
      </w:tr>
      <w:tr w:rsidR="008B729B" w14:paraId="391AC70C" w14:textId="77777777" w:rsidTr="00F34AE1">
        <w:trPr>
          <w:trHeight w:val="1017"/>
        </w:trPr>
        <w:tc>
          <w:tcPr>
            <w:tcW w:w="610" w:type="dxa"/>
          </w:tcPr>
          <w:p w14:paraId="47FBF5BA" w14:textId="77777777" w:rsidR="008B729B" w:rsidRDefault="008B729B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80EB58A" w14:textId="77777777" w:rsidR="008B729B" w:rsidRDefault="008B729B" w:rsidP="00866D52">
            <w:pPr>
              <w:pStyle w:val="Nummerierung"/>
            </w:pPr>
          </w:p>
        </w:tc>
        <w:tc>
          <w:tcPr>
            <w:tcW w:w="2679" w:type="dxa"/>
          </w:tcPr>
          <w:p w14:paraId="5757483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1288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1822</w:t>
            </w:r>
          </w:p>
          <w:p w14:paraId="4A7A8B6C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3045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3054</w:t>
            </w:r>
          </w:p>
          <w:p w14:paraId="5A438A78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2300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2 T 3 Z</w:t>
            </w:r>
          </w:p>
          <w:p w14:paraId="6C240E6F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8550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8055</w:t>
            </w:r>
          </w:p>
          <w:p w14:paraId="3E4AA74B" w14:textId="77777777" w:rsidR="008B729B" w:rsidRPr="001A1E9E" w:rsidRDefault="008B729B" w:rsidP="00866D52">
            <w:pPr>
              <w:rPr>
                <w:noProof/>
              </w:rPr>
            </w:pPr>
          </w:p>
        </w:tc>
        <w:tc>
          <w:tcPr>
            <w:tcW w:w="2679" w:type="dxa"/>
          </w:tcPr>
          <w:p w14:paraId="5100C289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 8101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801</w:t>
            </w:r>
          </w:p>
          <w:p w14:paraId="2533D6E4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 H 10 E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710</w:t>
            </w:r>
          </w:p>
          <w:p w14:paraId="50C7A97E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  9998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999</w:t>
            </w:r>
          </w:p>
          <w:p w14:paraId="16BE1740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   556  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5501</w:t>
            </w:r>
          </w:p>
        </w:tc>
        <w:tc>
          <w:tcPr>
            <w:tcW w:w="2679" w:type="dxa"/>
          </w:tcPr>
          <w:p w14:paraId="158EA8E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2022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223</w:t>
            </w:r>
          </w:p>
          <w:p w14:paraId="1CF15CD0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7500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  750</w:t>
            </w:r>
          </w:p>
          <w:p w14:paraId="72825D51" w14:textId="77777777" w:rsidR="008B729B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1001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1010</w:t>
            </w:r>
          </w:p>
          <w:p w14:paraId="0E42F0C1" w14:textId="77777777" w:rsidR="008B729B" w:rsidRPr="001A1E9E" w:rsidRDefault="008B729B" w:rsidP="00866D52">
            <w:pPr>
              <w:pStyle w:val="Ausflltext"/>
              <w:rPr>
                <w:noProof/>
              </w:rPr>
            </w:pPr>
            <w:r>
              <w:rPr>
                <w:noProof/>
              </w:rPr>
              <w:t xml:space="preserve">2020 </w:t>
            </w:r>
            <w:r w:rsidRPr="00832706">
              <w:rPr>
                <w:noProof/>
                <w:color w:val="7F7F7F" w:themeColor="text1" w:themeTint="80"/>
              </w:rPr>
              <w:t>____</w:t>
            </w:r>
            <w:r>
              <w:rPr>
                <w:noProof/>
              </w:rPr>
              <w:t xml:space="preserve">   20 T</w:t>
            </w:r>
          </w:p>
        </w:tc>
      </w:tr>
      <w:tr w:rsidR="008B729B" w:rsidRPr="00D53CEA" w14:paraId="5CB7CC8F" w14:textId="77777777" w:rsidTr="00F34AE1">
        <w:tc>
          <w:tcPr>
            <w:tcW w:w="610" w:type="dxa"/>
          </w:tcPr>
          <w:p w14:paraId="5352F445" w14:textId="77777777" w:rsidR="008B729B" w:rsidRDefault="008B729B" w:rsidP="00866D52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7728CBFB" wp14:editId="42DAA326">
                  <wp:extent cx="360000" cy="272386"/>
                  <wp:effectExtent l="0" t="0" r="2540" b="0"/>
                  <wp:docPr id="1564370741" name="Grafik 1564370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71DDE6" w14:textId="77777777" w:rsidR="008B729B" w:rsidRPr="007A149C" w:rsidRDefault="008B729B" w:rsidP="00866D52">
            <w:pPr>
              <w:pStyle w:val="Nummerierung"/>
            </w:pPr>
            <w:r>
              <w:t>c)</w:t>
            </w:r>
          </w:p>
        </w:tc>
        <w:tc>
          <w:tcPr>
            <w:tcW w:w="8037" w:type="dxa"/>
            <w:gridSpan w:val="3"/>
            <w:vAlign w:val="center"/>
          </w:tcPr>
          <w:p w14:paraId="1B5A8A70" w14:textId="77777777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Worauf achtet ihr zuerst, wenn ihr die Zahlen vergleicht?</w:t>
            </w:r>
          </w:p>
          <w:p w14:paraId="7B7DA1E8" w14:textId="7BC6AB54" w:rsidR="008B729B" w:rsidRDefault="009529C2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kann</w:t>
            </w:r>
            <w:r w:rsidR="008B729B">
              <w:rPr>
                <w:noProof/>
              </w:rPr>
              <w:t xml:space="preserve"> euch </w:t>
            </w:r>
            <w:r>
              <w:rPr>
                <w:noProof/>
              </w:rPr>
              <w:t xml:space="preserve">der </w:t>
            </w:r>
            <w:r w:rsidR="008B729B">
              <w:rPr>
                <w:noProof/>
              </w:rPr>
              <w:t xml:space="preserve">Zahlenstrahl </w:t>
            </w:r>
            <w:r w:rsidR="00D95914">
              <w:rPr>
                <w:noProof/>
              </w:rPr>
              <w:t>(</w:t>
            </w:r>
            <w:r w:rsidR="008B729B">
              <w:rPr>
                <w:noProof/>
              </w:rPr>
              <w:t xml:space="preserve">oder </w:t>
            </w:r>
            <w:r w:rsidR="00D95914">
              <w:rPr>
                <w:noProof/>
              </w:rPr>
              <w:t xml:space="preserve">auch </w:t>
            </w:r>
            <w:r w:rsidR="008B729B">
              <w:rPr>
                <w:noProof/>
              </w:rPr>
              <w:t>das Würfelmaterial</w:t>
            </w:r>
            <w:r w:rsidR="00D95914">
              <w:rPr>
                <w:noProof/>
              </w:rPr>
              <w:t>)</w:t>
            </w:r>
            <w:r w:rsidR="008B729B">
              <w:rPr>
                <w:noProof/>
              </w:rPr>
              <w:t xml:space="preserve"> dabei</w:t>
            </w:r>
            <w:r w:rsidR="00063C56">
              <w:rPr>
                <w:noProof/>
              </w:rPr>
              <w:t xml:space="preserve"> </w:t>
            </w:r>
            <w:r>
              <w:rPr>
                <w:noProof/>
              </w:rPr>
              <w:t>helfen</w:t>
            </w:r>
            <w:r w:rsidR="008B729B">
              <w:rPr>
                <w:noProof/>
              </w:rPr>
              <w:t xml:space="preserve">? </w:t>
            </w:r>
          </w:p>
          <w:p w14:paraId="1DB93C77" w14:textId="21DDC16B" w:rsidR="008B729B" w:rsidRDefault="008B729B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Aufgaben sind für euch </w:t>
            </w:r>
            <w:r w:rsidR="00A42D49">
              <w:rPr>
                <w:noProof/>
              </w:rPr>
              <w:t>einfach</w:t>
            </w:r>
            <w:r>
              <w:rPr>
                <w:noProof/>
              </w:rPr>
              <w:t>, welche sind schwieriger?</w:t>
            </w:r>
          </w:p>
          <w:p w14:paraId="66516C62" w14:textId="77777777" w:rsidR="008B729B" w:rsidRPr="00D53CEA" w:rsidRDefault="008B729B" w:rsidP="00866D52">
            <w:pPr>
              <w:rPr>
                <w:noProof/>
              </w:rPr>
            </w:pPr>
          </w:p>
        </w:tc>
      </w:tr>
      <w:tr w:rsidR="008B729B" w:rsidRPr="00F96B1A" w14:paraId="6A3D8EBA" w14:textId="77777777" w:rsidTr="00F34AE1">
        <w:tc>
          <w:tcPr>
            <w:tcW w:w="610" w:type="dxa"/>
          </w:tcPr>
          <w:p w14:paraId="122F6571" w14:textId="77777777" w:rsidR="008B729B" w:rsidRDefault="008B729B" w:rsidP="00866D5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04452" wp14:editId="4B09E480">
                  <wp:extent cx="313144" cy="272386"/>
                  <wp:effectExtent l="0" t="0" r="0" b="0"/>
                  <wp:docPr id="1527262284" name="Grafik 1527262284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262284" name="Grafik 1527262284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F534B36" w14:textId="77777777" w:rsidR="008B729B" w:rsidRPr="007A149C" w:rsidRDefault="008B729B" w:rsidP="00866D52">
            <w:pPr>
              <w:pStyle w:val="Nummerierung"/>
            </w:pPr>
            <w:r>
              <w:t>d)</w:t>
            </w:r>
          </w:p>
        </w:tc>
        <w:tc>
          <w:tcPr>
            <w:tcW w:w="8037" w:type="dxa"/>
            <w:gridSpan w:val="3"/>
            <w:vAlign w:val="center"/>
          </w:tcPr>
          <w:p w14:paraId="79792211" w14:textId="1B957098" w:rsidR="008B729B" w:rsidRDefault="008B729B" w:rsidP="00866D52">
            <w:pPr>
              <w:rPr>
                <w:noProof/>
              </w:rPr>
            </w:pPr>
            <w:r>
              <w:rPr>
                <w:noProof/>
              </w:rPr>
              <w:t xml:space="preserve">Stellt euch gegenseitig </w:t>
            </w:r>
            <w:r w:rsidR="00A42D49">
              <w:rPr>
                <w:noProof/>
              </w:rPr>
              <w:t>einfache</w:t>
            </w:r>
            <w:r>
              <w:rPr>
                <w:noProof/>
              </w:rPr>
              <w:t xml:space="preserve"> und </w:t>
            </w:r>
            <w:r w:rsidR="00A42D49">
              <w:rPr>
                <w:noProof/>
              </w:rPr>
              <w:t>schwierige</w:t>
            </w:r>
            <w:r>
              <w:rPr>
                <w:noProof/>
              </w:rPr>
              <w:t xml:space="preserve"> Aufgaben zum Vergleichen.</w:t>
            </w:r>
          </w:p>
          <w:p w14:paraId="371CE302" w14:textId="4E48B776" w:rsidR="00090D5B" w:rsidRPr="00F96B1A" w:rsidRDefault="008B729B" w:rsidP="00866D52">
            <w:pPr>
              <w:rPr>
                <w:noProof/>
              </w:rPr>
            </w:pPr>
            <w:r>
              <w:rPr>
                <w:noProof/>
              </w:rPr>
              <w:t>Wechselt euch ab.</w:t>
            </w:r>
          </w:p>
        </w:tc>
      </w:tr>
      <w:tr w:rsidR="00CD0320" w:rsidRPr="00CD0320" w14:paraId="1940B605" w14:textId="77777777" w:rsidTr="00F34AE1">
        <w:trPr>
          <w:trHeight w:val="189"/>
        </w:trPr>
        <w:tc>
          <w:tcPr>
            <w:tcW w:w="610" w:type="dxa"/>
          </w:tcPr>
          <w:p w14:paraId="56996EF4" w14:textId="77777777" w:rsidR="00CD0320" w:rsidRPr="00F34AE1" w:rsidRDefault="00CD0320" w:rsidP="00866D52">
            <w:pPr>
              <w:spacing w:line="240" w:lineRule="atLeast"/>
              <w:rPr>
                <w:noProof/>
                <w:sz w:val="10"/>
                <w:szCs w:val="10"/>
              </w:rPr>
            </w:pPr>
          </w:p>
        </w:tc>
        <w:tc>
          <w:tcPr>
            <w:tcW w:w="425" w:type="dxa"/>
          </w:tcPr>
          <w:p w14:paraId="57426A5E" w14:textId="77777777" w:rsidR="00CD0320" w:rsidRPr="00F34AE1" w:rsidRDefault="00CD0320" w:rsidP="00866D52">
            <w:pPr>
              <w:pStyle w:val="Nummerierung"/>
              <w:rPr>
                <w:sz w:val="10"/>
                <w:szCs w:val="10"/>
              </w:rPr>
            </w:pPr>
          </w:p>
        </w:tc>
        <w:tc>
          <w:tcPr>
            <w:tcW w:w="8037" w:type="dxa"/>
            <w:gridSpan w:val="3"/>
            <w:vAlign w:val="center"/>
          </w:tcPr>
          <w:p w14:paraId="29F78F49" w14:textId="6DA386DC" w:rsidR="00CD0320" w:rsidRPr="00F34AE1" w:rsidRDefault="00D95914" w:rsidP="00866D52">
            <w:pPr>
              <w:rPr>
                <w:noProof/>
                <w:sz w:val="10"/>
                <w:szCs w:val="1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24986E5B" wp14:editId="677306D9">
                      <wp:simplePos x="0" y="0"/>
                      <wp:positionH relativeFrom="column">
                        <wp:posOffset>4496435</wp:posOffset>
                      </wp:positionH>
                      <wp:positionV relativeFrom="paragraph">
                        <wp:posOffset>51435</wp:posOffset>
                      </wp:positionV>
                      <wp:extent cx="544830" cy="750570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7F0F22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986E5B" id="_x0000_s1610" style="position:absolute;margin-left:354.05pt;margin-top:4.05pt;width:42.9pt;height:59.1pt;z-index:251569664;mso-position-horizontal-relative:text;mso-position-vertical-relative:text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">
                      <v:shape id="Grafik 5" o:spid="_x0000_s1611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97" o:title="" chromakey="white"/>
                      </v:shape>
                      <v:shape id="_x0000_s161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27F0F22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F4B84" w:rsidRPr="00B74344" w14:paraId="5799BAF8" w14:textId="77777777" w:rsidTr="00F34AE1">
        <w:tc>
          <w:tcPr>
            <w:tcW w:w="610" w:type="dxa"/>
          </w:tcPr>
          <w:p w14:paraId="629390C4" w14:textId="394CFEF8" w:rsidR="006F4B84" w:rsidRDefault="00614046" w:rsidP="00F34AE1">
            <w:pPr>
              <w:pStyle w:val="berschrift3"/>
              <w:spacing w:before="0"/>
            </w:pPr>
            <w:r>
              <w:t>3</w:t>
            </w:r>
            <w:r w:rsidR="006F4B84">
              <w:t>.</w:t>
            </w:r>
            <w:r w:rsidR="00F34AE1">
              <w:t>3</w:t>
            </w:r>
            <w:r w:rsidR="00BC71B3">
              <w:t>*</w:t>
            </w:r>
          </w:p>
          <w:p w14:paraId="52259CD3" w14:textId="77777777" w:rsidR="009F1BC6" w:rsidRDefault="009F1BC6" w:rsidP="00CD0320">
            <w:pPr>
              <w:rPr>
                <w:lang w:eastAsia="de-DE"/>
              </w:rPr>
            </w:pPr>
          </w:p>
          <w:p w14:paraId="07FE1A88" w14:textId="3F04EB4B" w:rsidR="009F1BC6" w:rsidRPr="009F1BC6" w:rsidRDefault="009F1BC6" w:rsidP="00CD0320">
            <w:pPr>
              <w:rPr>
                <w:lang w:eastAsia="de-DE"/>
              </w:rPr>
            </w:pPr>
            <w:r>
              <w:rPr>
                <w:noProof/>
              </w:rPr>
              <w:drawing>
                <wp:inline distT="0" distB="0" distL="0" distR="0" wp14:anchorId="2E41D740" wp14:editId="3567BAB8">
                  <wp:extent cx="360000" cy="272386"/>
                  <wp:effectExtent l="0" t="0" r="254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  <w:gridSpan w:val="4"/>
          </w:tcPr>
          <w:p w14:paraId="3A4C78A5" w14:textId="55FF1C26" w:rsidR="006F4B84" w:rsidRDefault="00B5440F" w:rsidP="00F34AE1">
            <w:pPr>
              <w:pStyle w:val="berschrift3"/>
              <w:spacing w:before="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030464" behindDoc="0" locked="0" layoutInCell="1" allowOverlap="1" wp14:anchorId="6AB6B6A5" wp14:editId="7FC248A5">
                      <wp:simplePos x="0" y="0"/>
                      <wp:positionH relativeFrom="column">
                        <wp:posOffset>2049108</wp:posOffset>
                      </wp:positionH>
                      <wp:positionV relativeFrom="paragraph">
                        <wp:posOffset>213547</wp:posOffset>
                      </wp:positionV>
                      <wp:extent cx="657225" cy="755120"/>
                      <wp:effectExtent l="0" t="0" r="0" b="6985"/>
                      <wp:wrapNone/>
                      <wp:docPr id="935610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652701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120650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CBCD0" w14:textId="77777777" w:rsidR="00B7263D" w:rsidRPr="008D5126" w:rsidRDefault="00B7263D" w:rsidP="00B7263D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B6B6A5" id="_x0000_s1610" style="position:absolute;margin-left:161.35pt;margin-top:16.8pt;width:51.75pt;height:59.45pt;flip:x;z-index:252030464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">
                      <v:shape id="Grafik 8" o:spid="_x0000_s1611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">
                        <v:imagedata r:id="rId77" o:title="" chromakey="white"/>
                      </v:shape>
                      <v:shape id="_x0000_s1612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5CBCD0" w14:textId="77777777" w:rsidR="00B7263D" w:rsidRPr="008D5126" w:rsidRDefault="00B7263D" w:rsidP="00B7263D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D0320"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19C6C9EE" wp14:editId="7FBCB021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111062</wp:posOffset>
                      </wp:positionV>
                      <wp:extent cx="1805940" cy="431800"/>
                      <wp:effectExtent l="0" t="0" r="264160" b="12700"/>
                      <wp:wrapNone/>
                      <wp:docPr id="69330930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5940" cy="431800"/>
                              </a:xfrm>
                              <a:prstGeom prst="wedgeRoundRectCallout">
                                <a:avLst>
                                  <a:gd name="adj1" fmla="val 62797"/>
                                  <a:gd name="adj2" fmla="val -4407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C3F25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sechsstellige Zahl, </w:t>
                                  </w:r>
                                </w:p>
                                <w:p w14:paraId="4D5F20B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die größer als 999 999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6C9EE" id="_x0000_s1613" type="#_x0000_t62" style="position:absolute;margin-left:222.1pt;margin-top:8.75pt;width:142.2pt;height:34pt;z-index:25156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" adj="24364,1280" fillcolor="white [3201]" strokecolor="#bfbfbf [2412]" strokeweight="1pt">
                      <v:textbox inset="2mm,1mm,1mm,0">
                        <w:txbxContent>
                          <w:p w14:paraId="068C3F25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sechsstellige Zahl, </w:t>
                            </w:r>
                          </w:p>
                          <w:p w14:paraId="4D5F20B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die größer als 999 999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B84">
              <w:t>Richtig oder falsch?</w:t>
            </w:r>
            <w:r w:rsidR="00B7263D">
              <w:rPr>
                <w:noProof/>
                <w14:ligatures w14:val="standardContextual"/>
              </w:rPr>
              <w:t xml:space="preserve"> </w:t>
            </w:r>
          </w:p>
          <w:p w14:paraId="22BD3659" w14:textId="727D2DDF" w:rsidR="009F1BC6" w:rsidRPr="009F1BC6" w:rsidRDefault="00B5440F" w:rsidP="00CD0320">
            <w:pPr>
              <w:rPr>
                <w:lang w:eastAsia="de-DE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1" allowOverlap="1" wp14:anchorId="455D99E0" wp14:editId="00960644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49679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22665" w14:textId="77777777" w:rsidR="009F1BC6" w:rsidRPr="008D5126" w:rsidRDefault="009F1BC6" w:rsidP="009F1BC6">
                                    <w:pPr>
                                      <w:pStyle w:val="Transcript"/>
                                    </w:pPr>
                                    <w: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D99E0" id="_x0000_s1614" style="position:absolute;margin-left:118.4pt;margin-top:3.9pt;width:50.9pt;height:58.55pt;z-index:251568640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">
                      <v:shape id="Grafik 6" o:spid="_x0000_s161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">
                        <v:imagedata r:id="rId99" o:title="" chromakey="white"/>
                      </v:shape>
                      <v:shape id="_x0000_s161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0422665" w14:textId="77777777" w:rsidR="009F1BC6" w:rsidRPr="008D5126" w:rsidRDefault="009F1BC6" w:rsidP="009F1BC6">
                              <w:pPr>
                                <w:pStyle w:val="Transcript"/>
                              </w:pPr>
                              <w: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F1BC6">
              <w:rPr>
                <w:lang w:eastAsia="de-DE"/>
              </w:rPr>
              <w:t>Wer hat Recht? Begründe</w:t>
            </w:r>
            <w:r w:rsidR="0041177D">
              <w:rPr>
                <w:lang w:eastAsia="de-DE"/>
              </w:rPr>
              <w:t>t</w:t>
            </w:r>
            <w:r w:rsidR="009F1BC6">
              <w:rPr>
                <w:lang w:eastAsia="de-DE"/>
              </w:rPr>
              <w:t>.</w:t>
            </w:r>
          </w:p>
          <w:p w14:paraId="4FDAB718" w14:textId="5FBBF8BD" w:rsidR="009F1BC6" w:rsidRDefault="00B5440F" w:rsidP="00CD0320">
            <w:pPr>
              <w:rPr>
                <w:lang w:eastAsia="de-DE"/>
              </w:rPr>
            </w:pP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5" behindDoc="0" locked="0" layoutInCell="1" allowOverlap="1" wp14:anchorId="3582DC9D" wp14:editId="09CBA805">
                      <wp:simplePos x="0" y="0"/>
                      <wp:positionH relativeFrom="column">
                        <wp:posOffset>56926</wp:posOffset>
                      </wp:positionH>
                      <wp:positionV relativeFrom="paragraph">
                        <wp:posOffset>95773</wp:posOffset>
                      </wp:positionV>
                      <wp:extent cx="1386840" cy="431800"/>
                      <wp:effectExtent l="0" t="25400" r="264160" b="12700"/>
                      <wp:wrapNone/>
                      <wp:docPr id="70885653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6840" cy="431800"/>
                              </a:xfrm>
                              <a:prstGeom prst="wedgeRoundRectCallout">
                                <a:avLst>
                                  <a:gd name="adj1" fmla="val 66180"/>
                                  <a:gd name="adj2" fmla="val -5282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CC123" w14:textId="45534ADD" w:rsidR="009F1BC6" w:rsidRPr="009F1BC6" w:rsidRDefault="009F1BC6" w:rsidP="009F1BC6">
                                  <w:pPr>
                                    <w:pStyle w:val="Textkrper"/>
                                  </w:pPr>
                                  <w:r w:rsidRPr="009F1BC6">
                                    <w:t>Die kleinste dreistellige Zahl hat 3 Nullen.</w:t>
                                  </w:r>
                                </w:p>
                                <w:p w14:paraId="377A2598" w14:textId="77777777" w:rsidR="00A3606A" w:rsidRDefault="00A3606A" w:rsidP="00A3606A">
                                  <w:pPr>
                                    <w:pStyle w:val="Textkrper"/>
                                  </w:pP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82DC9D" id="_x0000_s1617" type="#_x0000_t62" style="position:absolute;margin-left:4.5pt;margin-top:7.55pt;width:109.2pt;height:34pt;z-index:2515701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" adj="25095,-611" fillcolor="white [3201]" strokecolor="#bfbfbf [2412]" strokeweight="1pt">
                      <v:textbox inset="2mm,1mm,1mm,0">
                        <w:txbxContent>
                          <w:p w14:paraId="0DACC123" w14:textId="45534ADD" w:rsidR="009F1BC6" w:rsidRPr="009F1BC6" w:rsidRDefault="009F1BC6" w:rsidP="009F1BC6">
                            <w:pPr>
                              <w:pStyle w:val="Textkrper"/>
                            </w:pPr>
                            <w:r w:rsidRPr="009F1BC6">
                              <w:t>Die kleinste dreistellige Zahl hat 3 Nullen.</w:t>
                            </w:r>
                          </w:p>
                          <w:p w14:paraId="377A2598" w14:textId="77777777" w:rsidR="00A3606A" w:rsidRDefault="00A3606A" w:rsidP="00A3606A">
                            <w:pPr>
                              <w:pStyle w:val="Textkrp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F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1E26E936" wp14:editId="04BDCE0A">
                      <wp:simplePos x="0" y="0"/>
                      <wp:positionH relativeFrom="column">
                        <wp:posOffset>2822539</wp:posOffset>
                      </wp:positionH>
                      <wp:positionV relativeFrom="paragraph">
                        <wp:posOffset>148814</wp:posOffset>
                      </wp:positionV>
                      <wp:extent cx="1940858" cy="431800"/>
                      <wp:effectExtent l="292100" t="63500" r="15240" b="12700"/>
                      <wp:wrapNone/>
                      <wp:docPr id="1108391059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858" cy="431800"/>
                              </a:xfrm>
                              <a:prstGeom prst="wedgeRoundRectCallout">
                                <a:avLst>
                                  <a:gd name="adj1" fmla="val -63036"/>
                                  <a:gd name="adj2" fmla="val -5845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E54A8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 xml:space="preserve">Es gibt eine vierstellige Zahl, </w:t>
                                  </w:r>
                                </w:p>
                                <w:p w14:paraId="72F27C2E" w14:textId="77777777" w:rsidR="009F1BC6" w:rsidRDefault="009F1BC6" w:rsidP="009F1BC6">
                                  <w:pPr>
                                    <w:pStyle w:val="Textkrper"/>
                                  </w:pPr>
                                  <w:r>
                                    <w:t>deren Vorgänger die Zahl 1000 ist.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26E936" id="_x0000_s1618" type="#_x0000_t62" style="position:absolute;margin-left:222.25pt;margin-top:11.7pt;width:152.8pt;height:34pt;z-index:25156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" adj="-2816,-1825" fillcolor="white [3201]" strokecolor="#bfbfbf [2412]" strokeweight="1pt">
                      <v:textbox inset="2mm,1mm,1mm,0">
                        <w:txbxContent>
                          <w:p w14:paraId="18AE54A8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 xml:space="preserve">Es gibt eine vierstellige Zahl, </w:t>
                            </w:r>
                          </w:p>
                          <w:p w14:paraId="72F27C2E" w14:textId="77777777" w:rsidR="009F1BC6" w:rsidRDefault="009F1BC6" w:rsidP="009F1BC6">
                            <w:pPr>
                              <w:pStyle w:val="Textkrper"/>
                            </w:pPr>
                            <w:r>
                              <w:t>deren Vorgänger die Zahl 1000 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E736F8" w14:textId="4A42B0B3" w:rsidR="009F1BC6" w:rsidRDefault="009F1BC6" w:rsidP="00CD0320">
            <w:pPr>
              <w:rPr>
                <w:lang w:eastAsia="de-DE"/>
              </w:rPr>
            </w:pPr>
          </w:p>
          <w:p w14:paraId="2D34A48F" w14:textId="77777777" w:rsidR="009F1BC6" w:rsidRPr="009F1BC6" w:rsidRDefault="009F1BC6" w:rsidP="00CD0320">
            <w:pPr>
              <w:rPr>
                <w:lang w:eastAsia="de-DE"/>
              </w:rPr>
            </w:pPr>
          </w:p>
        </w:tc>
      </w:tr>
    </w:tbl>
    <w:p w14:paraId="5839346C" w14:textId="2BB7240A" w:rsidR="002F0035" w:rsidRDefault="002F0035">
      <w:pPr>
        <w:sectPr w:rsidR="002F0035" w:rsidSect="00C75E4D">
          <w:headerReference w:type="default" r:id="rId10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Y="48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1517"/>
        <w:gridCol w:w="6520"/>
      </w:tblGrid>
      <w:tr w:rsidR="002F0035" w:rsidRPr="00B74344" w14:paraId="0881A770" w14:textId="77777777" w:rsidTr="002F0035">
        <w:tc>
          <w:tcPr>
            <w:tcW w:w="610" w:type="dxa"/>
          </w:tcPr>
          <w:p w14:paraId="2645627D" w14:textId="77777777" w:rsidR="002F0035" w:rsidRPr="00B74344" w:rsidRDefault="002F0035" w:rsidP="002F0035">
            <w:pPr>
              <w:pStyle w:val="berschrift2"/>
            </w:pPr>
            <w:r>
              <w:lastRenderedPageBreak/>
              <w:t>4</w:t>
            </w:r>
          </w:p>
        </w:tc>
        <w:tc>
          <w:tcPr>
            <w:tcW w:w="8462" w:type="dxa"/>
            <w:gridSpan w:val="3"/>
          </w:tcPr>
          <w:p w14:paraId="4EE02894" w14:textId="77777777" w:rsidR="002F0035" w:rsidRPr="00B74344" w:rsidRDefault="002F0035" w:rsidP="002F0035">
            <w:pPr>
              <w:pStyle w:val="berschrift2"/>
            </w:pPr>
            <w:r>
              <w:t>Große Zahlen ohne Zahlenstrahl vergleichen</w:t>
            </w:r>
          </w:p>
        </w:tc>
      </w:tr>
      <w:tr w:rsidR="002F0035" w:rsidRPr="00B74344" w14:paraId="7272C22E" w14:textId="77777777" w:rsidTr="002F0035">
        <w:tc>
          <w:tcPr>
            <w:tcW w:w="610" w:type="dxa"/>
          </w:tcPr>
          <w:p w14:paraId="710115DA" w14:textId="77777777" w:rsidR="002F0035" w:rsidRPr="00B74344" w:rsidRDefault="002F0035" w:rsidP="002F0035">
            <w:pPr>
              <w:pStyle w:val="berschrift3"/>
              <w:spacing w:before="0"/>
            </w:pPr>
            <w:r>
              <w:t>4.1</w:t>
            </w:r>
          </w:p>
        </w:tc>
        <w:tc>
          <w:tcPr>
            <w:tcW w:w="8462" w:type="dxa"/>
            <w:gridSpan w:val="3"/>
          </w:tcPr>
          <w:p w14:paraId="51B045CE" w14:textId="77777777" w:rsidR="002F0035" w:rsidRPr="00B74344" w:rsidRDefault="002F0035" w:rsidP="002F0035">
            <w:pPr>
              <w:pStyle w:val="berschrift3"/>
              <w:spacing w:before="0"/>
            </w:pPr>
            <w:r>
              <w:t>Zahlen in der Stellentafel</w:t>
            </w:r>
          </w:p>
        </w:tc>
      </w:tr>
      <w:tr w:rsidR="002F0035" w14:paraId="5CD0752E" w14:textId="77777777" w:rsidTr="002F0035">
        <w:trPr>
          <w:trHeight w:val="375"/>
        </w:trPr>
        <w:tc>
          <w:tcPr>
            <w:tcW w:w="610" w:type="dxa"/>
          </w:tcPr>
          <w:p w14:paraId="37905074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21ADFEE" wp14:editId="37939FD7">
                  <wp:extent cx="360000" cy="272386"/>
                  <wp:effectExtent l="0" t="0" r="2540" b="0"/>
                  <wp:docPr id="22313" name="Grafik 2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66B41A4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74C01E68" w14:textId="77C052D9" w:rsidR="009834CC" w:rsidRDefault="009834CC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6736" behindDoc="0" locked="0" layoutInCell="1" allowOverlap="1" wp14:anchorId="50624BBE" wp14:editId="060B3ED8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-2278</wp:posOffset>
                  </wp:positionV>
                  <wp:extent cx="1805940" cy="460375"/>
                  <wp:effectExtent l="88900" t="88900" r="22860" b="22225"/>
                  <wp:wrapNone/>
                  <wp:docPr id="23424" name="Bild 23424" descr="Macintosh HD:Users:corinna:Desktop:Stellentaf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orinna:Desktop:Stellentaf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brightnessContrast brigh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0035">
              <w:rPr>
                <w:noProof/>
              </w:rPr>
              <w:t>Nehmt die große Stellentafel</w:t>
            </w:r>
            <w:r>
              <w:rPr>
                <w:noProof/>
              </w:rPr>
              <w:t>.</w:t>
            </w:r>
          </w:p>
          <w:p w14:paraId="71BE03DD" w14:textId="1074642D" w:rsidR="009834CC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T</w:t>
            </w:r>
            <w:r w:rsidR="002F0035">
              <w:rPr>
                <w:noProof/>
              </w:rPr>
              <w:t>ragt folgende Zahlen ein:</w:t>
            </w:r>
            <w:r>
              <w:rPr>
                <w:noProof/>
              </w:rPr>
              <w:t xml:space="preserve"> Zehn, Hundert, Tausend, </w:t>
            </w:r>
            <w:r>
              <w:rPr>
                <w:noProof/>
              </w:rPr>
              <w:br/>
              <w:t xml:space="preserve">Zehntausend, Hunderttausend, eine Million. </w:t>
            </w:r>
          </w:p>
          <w:p w14:paraId="631F5040" w14:textId="77777777" w:rsidR="009834CC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Vergleicht die Zahlen. Was fällt euch auf?</w:t>
            </w:r>
          </w:p>
          <w:p w14:paraId="4E40CE71" w14:textId="7CD9E895" w:rsidR="002F0035" w:rsidRDefault="00B5440F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5840" behindDoc="0" locked="0" layoutInCell="1" allowOverlap="1" wp14:anchorId="32681D78" wp14:editId="747E3257">
                      <wp:simplePos x="0" y="0"/>
                      <wp:positionH relativeFrom="column">
                        <wp:posOffset>4075112</wp:posOffset>
                      </wp:positionH>
                      <wp:positionV relativeFrom="paragraph">
                        <wp:posOffset>296545</wp:posOffset>
                      </wp:positionV>
                      <wp:extent cx="1030082" cy="1102061"/>
                      <wp:effectExtent l="88900" t="88900" r="36830" b="41275"/>
                      <wp:wrapNone/>
                      <wp:docPr id="1225268879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082" cy="1102061"/>
                                <a:chOff x="0" y="0"/>
                                <a:chExt cx="1030082" cy="1102061"/>
                              </a:xfrm>
                            </wpg:grpSpPr>
                            <wps:wsp>
                              <wps:cNvPr id="222649593" name="Textfeld 677"/>
                              <wps:cNvSpPr txBox="1"/>
                              <wps:spPr>
                                <a:xfrm>
                                  <a:off x="584947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E26234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064450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6E65CAA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782056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ED7C0F2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0396473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4F6B7FD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724971" name="Textfeld 677"/>
                              <wps:cNvSpPr txBox="1"/>
                              <wps:spPr>
                                <a:xfrm>
                                  <a:off x="813547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532AD6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199200" name="Textfeld 677"/>
                              <wps:cNvSpPr txBox="1"/>
                              <wps:spPr>
                                <a:xfrm>
                                  <a:off x="7530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7CD3A1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1840893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47311677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9389492" name="Textfeld 677"/>
                              <wps:cNvSpPr txBox="1"/>
                              <wps:spPr>
                                <a:xfrm>
                                  <a:off x="302559" y="52443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5ED88F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021589" name="Textfeld 677"/>
                              <wps:cNvSpPr txBox="1"/>
                              <wps:spPr>
                                <a:xfrm>
                                  <a:off x="457200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00AF441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4408615" name="Textfeld 677"/>
                              <wps:cNvSpPr txBox="1"/>
                              <wps:spPr>
                                <a:xfrm>
                                  <a:off x="672353" y="8404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39DCF4E" w14:textId="77777777" w:rsidR="00B5440F" w:rsidRPr="009834CC" w:rsidRDefault="00B5440F" w:rsidP="00B5440F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681D78" id="Gruppieren 681" o:spid="_x0000_s1619" style="position:absolute;left:0;text-align:left;margin-left:320.85pt;margin-top:23.35pt;width:81.1pt;height:86.8pt;z-index:252515840;mso-position-horizontal-relative:text;mso-position-vertical-relative:text" coordsize="10300,110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">
                      <v:shape id="_x0000_s1620" type="#_x0000_t202" style="position:absolute;left:5849;top:53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7E26234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21" type="#_x0000_t202" style="position:absolute;left:7328;top:2017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6E65CAA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22" type="#_x0000_t202" style="position:absolute;left:1344;width:2167;height:2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ED7C0F2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23" type="#_x0000_t202" style="position:absolute;top:2218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4F6B7FD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24" type="#_x0000_t202" style="position:absolute;left:8135;top:4303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2532AD6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25" type="#_x0000_t202" style="position:absolute;left:7530;top:6320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7CD3A1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_x0000_s1626" type="#_x0000_t202" style="position:absolute;left:1546;top:369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47311677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27" type="#_x0000_t202" style="position:absolute;left:3025;top:5244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5ED88F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28" type="#_x0000_t202" style="position:absolute;left:4572;top:6790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00AF441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29" type="#_x0000_t202" style="position:absolute;left:6723;top:8404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39DCF4E" w14:textId="77777777" w:rsidR="00B5440F" w:rsidRPr="009834CC" w:rsidRDefault="00B5440F" w:rsidP="00B5440F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F0035">
              <w:rPr>
                <w:noProof/>
              </w:rPr>
              <w:t xml:space="preserve">Verändert die Stellentafel so, dass </w:t>
            </w:r>
            <w:r w:rsidR="00053F96">
              <w:rPr>
                <w:noProof/>
              </w:rPr>
              <w:t xml:space="preserve">auch zehn Millionen </w:t>
            </w:r>
            <w:r w:rsidR="009834CC">
              <w:rPr>
                <w:noProof/>
              </w:rPr>
              <w:br/>
            </w:r>
            <w:r w:rsidR="00053F96">
              <w:rPr>
                <w:noProof/>
              </w:rPr>
              <w:t xml:space="preserve">und hundert Millionen </w:t>
            </w:r>
            <w:r w:rsidR="002F0035">
              <w:rPr>
                <w:noProof/>
              </w:rPr>
              <w:t xml:space="preserve">eingetragen werden können. </w:t>
            </w:r>
          </w:p>
          <w:p w14:paraId="273CA69C" w14:textId="6360F8D3" w:rsidR="002F0035" w:rsidRPr="00F40434" w:rsidRDefault="002F0035" w:rsidP="002F0035">
            <w:pPr>
              <w:spacing w:line="240" w:lineRule="auto"/>
              <w:rPr>
                <w:sz w:val="10"/>
              </w:rPr>
            </w:pPr>
          </w:p>
        </w:tc>
      </w:tr>
      <w:tr w:rsidR="002F0035" w14:paraId="185BB1FD" w14:textId="77777777" w:rsidTr="002F0035">
        <w:trPr>
          <w:trHeight w:val="145"/>
        </w:trPr>
        <w:tc>
          <w:tcPr>
            <w:tcW w:w="610" w:type="dxa"/>
          </w:tcPr>
          <w:p w14:paraId="442C3CA1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9D3248" wp14:editId="7AB44028">
                  <wp:extent cx="313144" cy="272386"/>
                  <wp:effectExtent l="0" t="0" r="0" b="0"/>
                  <wp:docPr id="22316" name="Grafik 2231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16" name="Grafik 22316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01EBAF0" w14:textId="77777777" w:rsidR="002F0035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65F669D8" w14:textId="6D24FE8A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Stellt einen Sichtschutz zwischen euch auf. </w:t>
            </w:r>
          </w:p>
          <w:p w14:paraId="03A51C6D" w14:textId="7D2C0396" w:rsidR="002F0035" w:rsidRDefault="002F0035" w:rsidP="002C22FD">
            <w:pPr>
              <w:pStyle w:val="Listenabsatz"/>
              <w:rPr>
                <w:noProof/>
              </w:rPr>
            </w:pPr>
            <w:r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B5440F">
              <w:rPr>
                <w:noProof/>
              </w:rPr>
              <w:t xml:space="preserve"> erste </w:t>
            </w:r>
            <w:r w:rsidR="001E51C8">
              <w:rPr>
                <w:noProof/>
              </w:rPr>
              <w:t>Person</w:t>
            </w:r>
            <w:r w:rsidR="00B5440F">
              <w:rPr>
                <w:noProof/>
              </w:rPr>
              <w:t xml:space="preserve"> </w:t>
            </w:r>
            <w:r>
              <w:rPr>
                <w:noProof/>
              </w:rPr>
              <w:t xml:space="preserve">legt mit Ziffernkarten eine Zahl und benennt sie. </w:t>
            </w:r>
            <w:r w:rsidR="009834CC">
              <w:rPr>
                <w:noProof/>
              </w:rPr>
              <w:br/>
            </w:r>
            <w:r>
              <w:rPr>
                <w:noProof/>
              </w:rPr>
              <w:t xml:space="preserve">Die Zahl muss drei Nullen und </w:t>
            </w:r>
            <w:r w:rsidR="00B5440F">
              <w:rPr>
                <w:noProof/>
              </w:rPr>
              <w:t xml:space="preserve">2, 3 oder 4 </w:t>
            </w:r>
            <w:r>
              <w:rPr>
                <w:noProof/>
              </w:rPr>
              <w:t xml:space="preserve">weitere Ziffern haben. </w:t>
            </w:r>
          </w:p>
          <w:p w14:paraId="70402530" w14:textId="366B678F" w:rsidR="002F0035" w:rsidRDefault="00B5440F" w:rsidP="008F2D09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39F440FB" wp14:editId="40C58012">
                      <wp:simplePos x="0" y="0"/>
                      <wp:positionH relativeFrom="column">
                        <wp:posOffset>4115435</wp:posOffset>
                      </wp:positionH>
                      <wp:positionV relativeFrom="paragraph">
                        <wp:posOffset>110751</wp:posOffset>
                      </wp:positionV>
                      <wp:extent cx="216535" cy="261620"/>
                      <wp:effectExtent l="88900" t="88900" r="37465" b="43180"/>
                      <wp:wrapNone/>
                      <wp:docPr id="1958526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A670315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40FB" id="Textfeld 677" o:spid="_x0000_s1630" type="#_x0000_t202" style="position:absolute;left:0;text-align:left;margin-left:324.05pt;margin-top:8.7pt;width:17.05pt;height:20.6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A670315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>
              <w:rPr>
                <w:noProof/>
              </w:rPr>
              <w:t xml:space="preserve"> zweite </w:t>
            </w:r>
            <w:r w:rsidR="001E51C8">
              <w:rPr>
                <w:noProof/>
              </w:rPr>
              <w:t>Person</w:t>
            </w:r>
            <w:r w:rsidR="002F0035">
              <w:rPr>
                <w:noProof/>
              </w:rPr>
              <w:t xml:space="preserve"> trägt die Zahl in die Stellentafel ein. </w:t>
            </w:r>
          </w:p>
          <w:p w14:paraId="054A8EFA" w14:textId="5C7D80B1" w:rsidR="002F0035" w:rsidRDefault="00B5440F" w:rsidP="00D95914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203BD835" wp14:editId="285E3289">
                      <wp:simplePos x="0" y="0"/>
                      <wp:positionH relativeFrom="column">
                        <wp:posOffset>4388689</wp:posOffset>
                      </wp:positionH>
                      <wp:positionV relativeFrom="paragraph">
                        <wp:posOffset>21627</wp:posOffset>
                      </wp:positionV>
                      <wp:extent cx="216535" cy="261620"/>
                      <wp:effectExtent l="88900" t="88900" r="37465" b="43180"/>
                      <wp:wrapNone/>
                      <wp:docPr id="67726917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1E09947" w14:textId="77777777" w:rsidR="00B5440F" w:rsidRPr="009834CC" w:rsidRDefault="00B5440F" w:rsidP="00B54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BD835" id="_x0000_s1631" type="#_x0000_t202" style="position:absolute;left:0;text-align:left;margin-left:345.55pt;margin-top:1.7pt;width:17.05pt;height:20.6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41E09947" w14:textId="77777777" w:rsidR="00B5440F" w:rsidRPr="009834CC" w:rsidRDefault="00B5440F" w:rsidP="00B5440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>Kontrolliert</w:t>
            </w:r>
            <w:r w:rsidR="00053F96">
              <w:rPr>
                <w:noProof/>
              </w:rPr>
              <w:t xml:space="preserve"> und w</w:t>
            </w:r>
            <w:r w:rsidR="002F0035">
              <w:rPr>
                <w:noProof/>
              </w:rPr>
              <w:t>echselt euch ab.</w:t>
            </w:r>
          </w:p>
        </w:tc>
      </w:tr>
      <w:tr w:rsidR="002F0035" w:rsidRPr="00B74344" w14:paraId="16E7865C" w14:textId="77777777" w:rsidTr="002F0035">
        <w:tc>
          <w:tcPr>
            <w:tcW w:w="610" w:type="dxa"/>
          </w:tcPr>
          <w:p w14:paraId="10C7EDFC" w14:textId="1DEEC808" w:rsidR="002F0035" w:rsidRPr="00B74344" w:rsidRDefault="002F0035" w:rsidP="002F0035">
            <w:pPr>
              <w:pStyle w:val="berschrift3"/>
            </w:pPr>
            <w:r>
              <w:t>4.2</w:t>
            </w:r>
          </w:p>
        </w:tc>
        <w:tc>
          <w:tcPr>
            <w:tcW w:w="8462" w:type="dxa"/>
            <w:gridSpan w:val="3"/>
          </w:tcPr>
          <w:p w14:paraId="6101A36D" w14:textId="113FF9C2" w:rsidR="002F0035" w:rsidRPr="00B74344" w:rsidRDefault="002F0035" w:rsidP="00A42D49">
            <w:pPr>
              <w:pStyle w:val="berschrift3"/>
            </w:pPr>
            <w:r>
              <w:t>Zahlen der Größe nach ordnen</w:t>
            </w:r>
          </w:p>
        </w:tc>
      </w:tr>
      <w:tr w:rsidR="002F0035" w14:paraId="7B1C6353" w14:textId="77777777" w:rsidTr="002F0035">
        <w:trPr>
          <w:trHeight w:val="319"/>
        </w:trPr>
        <w:tc>
          <w:tcPr>
            <w:tcW w:w="610" w:type="dxa"/>
          </w:tcPr>
          <w:p w14:paraId="4B1A3144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46E0E03C" w14:textId="25A4F708" w:rsidR="002F0035" w:rsidRPr="007A149C" w:rsidRDefault="002F0035" w:rsidP="002F0035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  <w:gridSpan w:val="2"/>
          </w:tcPr>
          <w:p w14:paraId="3C07322B" w14:textId="01C27387" w:rsidR="002F0035" w:rsidRDefault="002F0035" w:rsidP="002F0035">
            <w:pPr>
              <w:spacing w:line="240" w:lineRule="auto"/>
            </w:pPr>
            <w:r w:rsidRPr="00D95C7D">
              <w:t>Ordne die Zahlen nach ihrer Größe. Beginne mit der kleinsten Zahl.</w:t>
            </w:r>
            <w:r w:rsidRPr="00E0758C">
              <w:t xml:space="preserve"> </w:t>
            </w:r>
          </w:p>
        </w:tc>
      </w:tr>
      <w:tr w:rsidR="002F0035" w:rsidRPr="00E0758C" w14:paraId="323E7459" w14:textId="77777777" w:rsidTr="002F0035">
        <w:tc>
          <w:tcPr>
            <w:tcW w:w="610" w:type="dxa"/>
          </w:tcPr>
          <w:p w14:paraId="0B1B60D7" w14:textId="77777777" w:rsidR="002F0035" w:rsidRPr="00E0758C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45ECAFC" w14:textId="77777777" w:rsidR="002F0035" w:rsidRPr="001011C1" w:rsidRDefault="002F0035" w:rsidP="002F0035">
            <w:pPr>
              <w:rPr>
                <w:b/>
                <w:color w:val="327A86" w:themeColor="text2"/>
              </w:rPr>
            </w:pPr>
          </w:p>
        </w:tc>
        <w:tc>
          <w:tcPr>
            <w:tcW w:w="1517" w:type="dxa"/>
          </w:tcPr>
          <w:p w14:paraId="339DE5D6" w14:textId="354F7FC4" w:rsidR="002F0035" w:rsidRDefault="002F0035" w:rsidP="002F0035">
            <w:pPr>
              <w:spacing w:line="360" w:lineRule="auto"/>
              <w:ind w:right="427"/>
              <w:jc w:val="right"/>
            </w:pPr>
            <w:r>
              <w:t>67 195</w:t>
            </w:r>
          </w:p>
          <w:p w14:paraId="4B8716BD" w14:textId="73F460F9" w:rsidR="002F0035" w:rsidRDefault="002F0035" w:rsidP="002F0035">
            <w:pPr>
              <w:spacing w:line="360" w:lineRule="auto"/>
              <w:ind w:right="427"/>
              <w:jc w:val="right"/>
            </w:pPr>
            <w:r>
              <w:t>667 195</w:t>
            </w:r>
          </w:p>
          <w:p w14:paraId="18801BE4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676 656</w:t>
            </w:r>
          </w:p>
          <w:p w14:paraId="05BABB65" w14:textId="77777777" w:rsidR="002F0035" w:rsidRDefault="002F0035" w:rsidP="002F0035">
            <w:pPr>
              <w:spacing w:line="360" w:lineRule="auto"/>
              <w:ind w:right="427"/>
              <w:jc w:val="right"/>
            </w:pPr>
            <w:r>
              <w:t>76 400</w:t>
            </w:r>
          </w:p>
          <w:p w14:paraId="67B3C2B1" w14:textId="77777777" w:rsidR="002F0035" w:rsidRPr="00D95C7D" w:rsidRDefault="002F0035" w:rsidP="002F0035">
            <w:pPr>
              <w:spacing w:line="360" w:lineRule="auto"/>
              <w:ind w:right="427"/>
              <w:jc w:val="right"/>
            </w:pPr>
            <w:r>
              <w:t>676 040</w:t>
            </w:r>
          </w:p>
        </w:tc>
        <w:tc>
          <w:tcPr>
            <w:tcW w:w="6520" w:type="dxa"/>
          </w:tcPr>
          <w:p w14:paraId="7640F88F" w14:textId="0E23030C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358C743F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685456BF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0690D0A1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  <w:rPr>
                <w:color w:val="000000"/>
              </w:rPr>
            </w:pPr>
            <w:r w:rsidRPr="001C3A55">
              <w:t>_____________________</w:t>
            </w:r>
          </w:p>
          <w:p w14:paraId="7CA071E6" w14:textId="77777777" w:rsidR="002F0035" w:rsidRPr="001C3A55" w:rsidRDefault="002F0035" w:rsidP="00D95914">
            <w:pPr>
              <w:pStyle w:val="Listenabsatz"/>
              <w:numPr>
                <w:ilvl w:val="0"/>
                <w:numId w:val="4"/>
              </w:numPr>
              <w:spacing w:line="336" w:lineRule="auto"/>
              <w:ind w:left="357" w:hanging="357"/>
            </w:pPr>
            <w:r w:rsidRPr="001C3A55">
              <w:t>_____________________</w:t>
            </w:r>
            <w:r w:rsidRPr="00610739">
              <w:rPr>
                <w:color w:val="000000"/>
              </w:rPr>
              <w:t xml:space="preserve">       </w:t>
            </w:r>
          </w:p>
        </w:tc>
      </w:tr>
      <w:tr w:rsidR="002F0035" w14:paraId="4A708158" w14:textId="77777777" w:rsidTr="00F40434">
        <w:trPr>
          <w:trHeight w:val="89"/>
        </w:trPr>
        <w:tc>
          <w:tcPr>
            <w:tcW w:w="610" w:type="dxa"/>
          </w:tcPr>
          <w:p w14:paraId="21025479" w14:textId="77777777" w:rsidR="002F0035" w:rsidRDefault="002F0035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6F6D23" w14:textId="77777777" w:rsidR="002F0035" w:rsidRDefault="002F0035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5ABAC6FB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</w:p>
        </w:tc>
      </w:tr>
      <w:tr w:rsidR="002F0035" w14:paraId="68ACAE31" w14:textId="77777777" w:rsidTr="002F0035">
        <w:trPr>
          <w:trHeight w:val="319"/>
        </w:trPr>
        <w:tc>
          <w:tcPr>
            <w:tcW w:w="610" w:type="dxa"/>
          </w:tcPr>
          <w:p w14:paraId="591EF7F7" w14:textId="77777777" w:rsidR="002F0035" w:rsidRDefault="002F0035" w:rsidP="002F0035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BAB1FD5" wp14:editId="6E43BC17">
                  <wp:extent cx="360000" cy="272386"/>
                  <wp:effectExtent l="0" t="0" r="2540" b="0"/>
                  <wp:docPr id="22317" name="Grafik 2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41BA742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03EC515E" w14:textId="77777777" w:rsidR="002F0035" w:rsidRDefault="002F0035" w:rsidP="002F0035">
            <w:pPr>
              <w:spacing w:line="240" w:lineRule="auto"/>
            </w:pPr>
            <w:r>
              <w:t>Wie seid ihr beim Sortieren vorgegangen? Worauf habt ihr geachtet?</w:t>
            </w:r>
          </w:p>
          <w:p w14:paraId="1BFA3414" w14:textId="64F3DEE1" w:rsidR="002F0035" w:rsidRDefault="002F0035" w:rsidP="002F0035">
            <w:pPr>
              <w:spacing w:line="240" w:lineRule="auto"/>
            </w:pPr>
            <w:r>
              <w:t xml:space="preserve">Begründet mit </w:t>
            </w:r>
            <w:r w:rsidR="00A42D49">
              <w:t xml:space="preserve">der </w:t>
            </w:r>
            <w:r>
              <w:t xml:space="preserve">Stellentafel oder </w:t>
            </w:r>
            <w:r w:rsidR="00A42D49">
              <w:t xml:space="preserve">dem </w:t>
            </w:r>
            <w:r w:rsidR="00D95914">
              <w:t xml:space="preserve">digitalen </w:t>
            </w:r>
            <w:r>
              <w:t>Zahlenstrahl.</w:t>
            </w:r>
            <w:r w:rsidR="00090D5B">
              <w:br/>
            </w:r>
          </w:p>
        </w:tc>
      </w:tr>
      <w:tr w:rsidR="002F0035" w:rsidRPr="00B74344" w14:paraId="6638ACC6" w14:textId="77777777" w:rsidTr="002F0035">
        <w:tc>
          <w:tcPr>
            <w:tcW w:w="610" w:type="dxa"/>
          </w:tcPr>
          <w:p w14:paraId="43A38037" w14:textId="77777777" w:rsidR="002F0035" w:rsidRPr="00B74344" w:rsidRDefault="002F0035" w:rsidP="002F0035">
            <w:pPr>
              <w:pStyle w:val="berschrift3"/>
            </w:pPr>
            <w:r>
              <w:t>4.3</w:t>
            </w:r>
          </w:p>
        </w:tc>
        <w:tc>
          <w:tcPr>
            <w:tcW w:w="8462" w:type="dxa"/>
            <w:gridSpan w:val="3"/>
          </w:tcPr>
          <w:p w14:paraId="727AA5D4" w14:textId="5AA8D772" w:rsidR="002F0035" w:rsidRPr="00B74344" w:rsidRDefault="00B77821" w:rsidP="002F0035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3B85BE47" wp14:editId="37A977EA">
                      <wp:simplePos x="0" y="0"/>
                      <wp:positionH relativeFrom="column">
                        <wp:posOffset>4213599</wp:posOffset>
                      </wp:positionH>
                      <wp:positionV relativeFrom="paragraph">
                        <wp:posOffset>393700</wp:posOffset>
                      </wp:positionV>
                      <wp:extent cx="216535" cy="261620"/>
                      <wp:effectExtent l="88900" t="88900" r="37465" b="43180"/>
                      <wp:wrapNone/>
                      <wp:docPr id="203381763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6D6C2BB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85BE47" id="_x0000_s1632" type="#_x0000_t202" style="position:absolute;margin-left:331.8pt;margin-top:31pt;width:17.05pt;height:20.6pt;z-index:25250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56D6C2BB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t>Zahlen bilden</w:t>
            </w:r>
          </w:p>
        </w:tc>
      </w:tr>
      <w:tr w:rsidR="002F0035" w14:paraId="64E5B2DC" w14:textId="77777777" w:rsidTr="002F0035">
        <w:trPr>
          <w:trHeight w:val="375"/>
        </w:trPr>
        <w:tc>
          <w:tcPr>
            <w:tcW w:w="610" w:type="dxa"/>
          </w:tcPr>
          <w:p w14:paraId="27492463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3C05B87E" w14:textId="77777777" w:rsidR="002F0035" w:rsidRPr="007A149C" w:rsidRDefault="002F0035" w:rsidP="002F0035">
            <w:pPr>
              <w:pStyle w:val="Nummerierung"/>
            </w:pPr>
            <w:r>
              <w:t>a)</w:t>
            </w:r>
          </w:p>
        </w:tc>
        <w:tc>
          <w:tcPr>
            <w:tcW w:w="8037" w:type="dxa"/>
            <w:gridSpan w:val="2"/>
          </w:tcPr>
          <w:p w14:paraId="42837B09" w14:textId="38DCF218" w:rsidR="002F0035" w:rsidRDefault="00B77821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55F57ED5" wp14:editId="7B6A2685">
                      <wp:simplePos x="0" y="0"/>
                      <wp:positionH relativeFrom="column">
                        <wp:posOffset>4268956</wp:posOffset>
                      </wp:positionH>
                      <wp:positionV relativeFrom="paragraph">
                        <wp:posOffset>156210</wp:posOffset>
                      </wp:positionV>
                      <wp:extent cx="216535" cy="261620"/>
                      <wp:effectExtent l="88900" t="88900" r="37465" b="43180"/>
                      <wp:wrapNone/>
                      <wp:docPr id="617086022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B8A9A81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F57ED5" id="_x0000_s1633" type="#_x0000_t202" style="position:absolute;margin-left:336.15pt;margin-top:12.3pt;width:17.05pt;height:20.6pt;z-index:25250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1B8A9A81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4F77FCF" wp14:editId="4CD2FDC7">
                      <wp:simplePos x="0" y="0"/>
                      <wp:positionH relativeFrom="column">
                        <wp:posOffset>3351044</wp:posOffset>
                      </wp:positionH>
                      <wp:positionV relativeFrom="paragraph">
                        <wp:posOffset>12065</wp:posOffset>
                      </wp:positionV>
                      <wp:extent cx="216535" cy="261620"/>
                      <wp:effectExtent l="88900" t="88900" r="37465" b="43180"/>
                      <wp:wrapNone/>
                      <wp:docPr id="650763428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D6C8438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9834CC">
                                    <w:rPr>
                                      <w:rFonts w:ascii="Comic Sans MS" w:hAnsi="Comic Sans M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F77FCF" id="_x0000_s1634" type="#_x0000_t202" style="position:absolute;margin-left:263.85pt;margin-top:.95pt;width:17.05pt;height:20.6pt;z-index:25250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7D6C8438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34CC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22C5BCBB" wp14:editId="6361BD56">
                      <wp:simplePos x="0" y="0"/>
                      <wp:positionH relativeFrom="column">
                        <wp:posOffset>3658086</wp:posOffset>
                      </wp:positionH>
                      <wp:positionV relativeFrom="paragraph">
                        <wp:posOffset>198120</wp:posOffset>
                      </wp:positionV>
                      <wp:extent cx="216535" cy="261620"/>
                      <wp:effectExtent l="88900" t="88900" r="37465" b="43180"/>
                      <wp:wrapNone/>
                      <wp:docPr id="1073010241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  <a:effectLst>
                                <a:outerShdw blurRad="50800" dist="38100" dir="13500000" algn="b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E62E214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C5BCBB" id="_x0000_s1635" type="#_x0000_t202" style="position:absolute;margin-left:288.05pt;margin-top:15.6pt;width:17.05pt;height:20.6pt;z-index:25250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" fillcolor="#f2f2f2 [3052]" strokecolor="#d8d8d8 [2732]" strokeweight=".5pt">
                      <v:shadow on="t" color="black" opacity="26214f" origin=".5,.5" offset="-.74836mm,-.74836mm"/>
                      <v:textbox inset="1mm,1mm,1mm,1mm">
                        <w:txbxContent>
                          <w:p w14:paraId="3E62E214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0035">
              <w:rPr>
                <w:noProof/>
              </w:rPr>
              <w:t xml:space="preserve">Bilde aus den Ziffern </w:t>
            </w:r>
            <w:r>
              <w:rPr>
                <w:noProof/>
              </w:rPr>
              <w:t xml:space="preserve">1, </w:t>
            </w:r>
            <w:r w:rsidR="002F0035">
              <w:rPr>
                <w:noProof/>
              </w:rPr>
              <w:t xml:space="preserve">2, 5, 7 alle möglichen Zahlen </w:t>
            </w:r>
            <w:r>
              <w:rPr>
                <w:noProof/>
              </w:rPr>
              <w:br/>
            </w:r>
            <w:r w:rsidR="002F0035">
              <w:rPr>
                <w:noProof/>
              </w:rPr>
              <w:t>und schreibe sie auf.</w:t>
            </w:r>
          </w:p>
          <w:p w14:paraId="4913EA20" w14:textId="1BB256A9" w:rsidR="002F0035" w:rsidRDefault="002F0035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>Jede Ziffer muss genau einmal vorkommen.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2C96CFEB" w14:textId="77777777" w:rsidTr="00866D52">
              <w:tc>
                <w:tcPr>
                  <w:tcW w:w="8027" w:type="dxa"/>
                </w:tcPr>
                <w:p w14:paraId="1C09B002" w14:textId="77777777" w:rsidR="002F0035" w:rsidRDefault="002F0035" w:rsidP="006E08A6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14:paraId="5A300BD7" w14:textId="77777777" w:rsidR="002F0035" w:rsidRDefault="002F0035" w:rsidP="006E08A6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043300B" w14:textId="77777777" w:rsidR="002F0035" w:rsidRDefault="002F0035" w:rsidP="006E08A6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30B32D82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2F0035" w14:paraId="11001335" w14:textId="77777777" w:rsidTr="002F0035">
        <w:trPr>
          <w:trHeight w:val="375"/>
        </w:trPr>
        <w:tc>
          <w:tcPr>
            <w:tcW w:w="610" w:type="dxa"/>
          </w:tcPr>
          <w:p w14:paraId="5B0B8B92" w14:textId="77777777" w:rsidR="002F0035" w:rsidRDefault="002F0035" w:rsidP="002F0035">
            <w:pPr>
              <w:spacing w:line="240" w:lineRule="atLeast"/>
            </w:pPr>
          </w:p>
        </w:tc>
        <w:tc>
          <w:tcPr>
            <w:tcW w:w="425" w:type="dxa"/>
          </w:tcPr>
          <w:p w14:paraId="64F63E39" w14:textId="77777777" w:rsidR="002F0035" w:rsidRPr="007A149C" w:rsidRDefault="002F0035" w:rsidP="002F0035">
            <w:pPr>
              <w:pStyle w:val="Nummerierung"/>
            </w:pPr>
            <w:r>
              <w:t>b)</w:t>
            </w:r>
          </w:p>
        </w:tc>
        <w:tc>
          <w:tcPr>
            <w:tcW w:w="8037" w:type="dxa"/>
            <w:gridSpan w:val="2"/>
          </w:tcPr>
          <w:p w14:paraId="55BDF6E9" w14:textId="77777777" w:rsidR="002F0035" w:rsidRDefault="002F0035" w:rsidP="002F0035">
            <w:pPr>
              <w:spacing w:line="240" w:lineRule="auto"/>
              <w:rPr>
                <w:noProof/>
              </w:rPr>
            </w:pPr>
            <w:r w:rsidRPr="008E62F9">
              <w:rPr>
                <w:noProof/>
              </w:rPr>
              <w:t>Ordne die Zahlen. Beginne mit der größten Zahl.</w:t>
            </w:r>
            <w:r>
              <w:rPr>
                <w:noProof/>
              </w:rPr>
              <w:t xml:space="preserve"> </w:t>
            </w:r>
          </w:p>
          <w:tbl>
            <w:tblPr>
              <w:tblStyle w:val="MSKTabelle"/>
              <w:tblW w:w="0" w:type="auto"/>
              <w:tblLayout w:type="fixed"/>
              <w:tblLook w:val="0400" w:firstRow="0" w:lastRow="0" w:firstColumn="0" w:lastColumn="0" w:noHBand="0" w:noVBand="1"/>
            </w:tblPr>
            <w:tblGrid>
              <w:gridCol w:w="8027"/>
            </w:tblGrid>
            <w:tr w:rsidR="002F0035" w14:paraId="577E082D" w14:textId="77777777" w:rsidTr="00866D52">
              <w:tc>
                <w:tcPr>
                  <w:tcW w:w="8027" w:type="dxa"/>
                </w:tcPr>
                <w:p w14:paraId="2BF150C2" w14:textId="77777777" w:rsidR="002F0035" w:rsidRDefault="002F0035" w:rsidP="006E08A6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63B3E1CA" w14:textId="77777777" w:rsidR="002F0035" w:rsidRDefault="002F0035" w:rsidP="006E08A6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  <w:p w14:paraId="06E9EEE2" w14:textId="77777777" w:rsidR="002F0035" w:rsidRDefault="002F0035" w:rsidP="006E08A6">
                  <w:pPr>
                    <w:framePr w:hSpace="141" w:wrap="around" w:vAnchor="text" w:hAnchor="margin" w:y="48"/>
                    <w:spacing w:line="240" w:lineRule="auto"/>
                    <w:rPr>
                      <w:noProof/>
                    </w:rPr>
                  </w:pPr>
                </w:p>
              </w:tc>
            </w:tr>
          </w:tbl>
          <w:p w14:paraId="190C8968" w14:textId="77777777" w:rsidR="002F0035" w:rsidRPr="00F40434" w:rsidRDefault="002F0035" w:rsidP="002F0035">
            <w:pPr>
              <w:spacing w:line="240" w:lineRule="auto"/>
              <w:rPr>
                <w:sz w:val="10"/>
              </w:rPr>
            </w:pPr>
            <w:r>
              <w:rPr>
                <w:noProof/>
              </w:rPr>
              <w:t xml:space="preserve"> </w:t>
            </w:r>
          </w:p>
        </w:tc>
      </w:tr>
      <w:tr w:rsidR="00D95914" w14:paraId="0CCA14F9" w14:textId="77777777" w:rsidTr="002F0035">
        <w:trPr>
          <w:trHeight w:val="145"/>
        </w:trPr>
        <w:tc>
          <w:tcPr>
            <w:tcW w:w="610" w:type="dxa"/>
          </w:tcPr>
          <w:p w14:paraId="77132C1A" w14:textId="77777777" w:rsidR="00D95914" w:rsidRDefault="00D95914" w:rsidP="002F003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58FE5E2" w14:textId="77777777" w:rsidR="00D95914" w:rsidRDefault="00D95914" w:rsidP="002F0035">
            <w:pPr>
              <w:pStyle w:val="Nummerierung"/>
            </w:pPr>
          </w:p>
        </w:tc>
        <w:tc>
          <w:tcPr>
            <w:tcW w:w="8037" w:type="dxa"/>
            <w:gridSpan w:val="2"/>
          </w:tcPr>
          <w:p w14:paraId="6C72D7B4" w14:textId="791DFA0B" w:rsidR="00D95914" w:rsidRPr="008E62F9" w:rsidRDefault="00B5440F" w:rsidP="002F0035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8432" behindDoc="0" locked="0" layoutInCell="1" allowOverlap="1" wp14:anchorId="0C122D36" wp14:editId="591D1C49">
                      <wp:simplePos x="0" y="0"/>
                      <wp:positionH relativeFrom="column">
                        <wp:posOffset>3865245</wp:posOffset>
                      </wp:positionH>
                      <wp:positionV relativeFrom="paragraph">
                        <wp:posOffset>130175</wp:posOffset>
                      </wp:positionV>
                      <wp:extent cx="1153907" cy="940697"/>
                      <wp:effectExtent l="88900" t="88900" r="40005" b="37465"/>
                      <wp:wrapNone/>
                      <wp:docPr id="1126024566" name="Gruppieren 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907" cy="940697"/>
                                <a:chOff x="0" y="0"/>
                                <a:chExt cx="1153907" cy="940697"/>
                              </a:xfrm>
                            </wpg:grpSpPr>
                            <wps:wsp>
                              <wps:cNvPr id="1746451992" name="Textfeld 677"/>
                              <wps:cNvSpPr txBox="1"/>
                              <wps:spPr>
                                <a:xfrm>
                                  <a:off x="537322" y="53788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F40FC3E" w14:textId="717288BD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1664046" name="Textfeld 677"/>
                              <wps:cNvSpPr txBox="1"/>
                              <wps:spPr>
                                <a:xfrm>
                                  <a:off x="732865" y="2017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AF66D7C" w14:textId="10FC82C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222597" name="Textfeld 677"/>
                              <wps:cNvSpPr txBox="1"/>
                              <wps:spPr>
                                <a:xfrm>
                                  <a:off x="134471" y="0"/>
                                  <a:ext cx="216647" cy="262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FD7B480" w14:textId="29EFCA2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9834CC">
                                      <w:rPr>
                                        <w:rFonts w:ascii="Comic Sans MS" w:hAnsi="Comic Sans M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374672" name="Textfeld 677"/>
                              <wps:cNvSpPr txBox="1"/>
                              <wps:spPr>
                                <a:xfrm>
                                  <a:off x="0" y="2218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E2095DB" w14:textId="22B422F7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365701" name="Textfeld 677"/>
                              <wps:cNvSpPr txBox="1"/>
                              <wps:spPr>
                                <a:xfrm>
                                  <a:off x="937372" y="430306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D965DE0" w14:textId="26666E48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91361" name="Textfeld 677"/>
                              <wps:cNvSpPr txBox="1"/>
                              <wps:spPr>
                                <a:xfrm>
                                  <a:off x="154642" y="369794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02FC1DA4" w14:textId="7B5AA772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85032" name="Textfeld 677"/>
                              <wps:cNvSpPr txBox="1"/>
                              <wps:spPr>
                                <a:xfrm>
                                  <a:off x="302559" y="581585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AB1CD8B" w14:textId="4904E90C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9535742" name="Textfeld 677"/>
                              <wps:cNvSpPr txBox="1"/>
                              <wps:spPr>
                                <a:xfrm>
                                  <a:off x="561975" y="679077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0BCF44F" w14:textId="1EDAFB14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8361105" name="Textfeld 677"/>
                              <wps:cNvSpPr txBox="1"/>
                              <wps:spPr>
                                <a:xfrm>
                                  <a:off x="24653" y="573741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8AFCFD7" w14:textId="3A75E4BA" w:rsidR="009834CC" w:rsidRPr="009834CC" w:rsidRDefault="009834CC" w:rsidP="00B77821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2841374" name="Textfeld 677"/>
                              <wps:cNvSpPr txBox="1"/>
                              <wps:spPr>
                                <a:xfrm>
                                  <a:off x="867336" y="632012"/>
                                  <a:ext cx="21653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6350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ffectLst>
                                  <a:outerShdw blurRad="50800" dist="38100" dir="13500000" algn="b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53281417" w14:textId="266EDD2B" w:rsidR="009834CC" w:rsidRPr="009834CC" w:rsidRDefault="009834CC" w:rsidP="009834CC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22D36" id="_x0000_s1636" style="position:absolute;margin-left:304.35pt;margin-top:10.25pt;width:90.85pt;height:74.05pt;z-index:252498432;mso-position-horizontal-relative:text;mso-position-vertical-relative:text;mso-width-relative:margin;mso-height-relative:margin" coordsize="11539,94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">
                      <v:shape id="_x0000_s1637" type="#_x0000_t202" style="position:absolute;left:5373;top:53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F40FC3E" w14:textId="717288BD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1638" type="#_x0000_t202" style="position:absolute;left:7328;top:2017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AF66D7C" w14:textId="10FC82C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_x0000_s1639" type="#_x0000_t202" style="position:absolute;left:1344;width:2167;height:2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FD7B480" w14:textId="29EFCA2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9834CC">
                                <w:rPr>
                                  <w:rFonts w:ascii="Comic Sans MS" w:hAnsi="Comic Sans M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1640" type="#_x0000_t202" style="position:absolute;top:2218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E2095DB" w14:textId="22B422F7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641" type="#_x0000_t202" style="position:absolute;left:9373;top:4303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D965DE0" w14:textId="26666E48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642" type="#_x0000_t202" style="position:absolute;left:1546;top:3697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02FC1DA4" w14:textId="7B5AA772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643" type="#_x0000_t202" style="position:absolute;left:3025;top:5815;width:2165;height:26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1AB1CD8B" w14:textId="4904E90C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644" type="#_x0000_t202" style="position:absolute;left:5619;top:6790;width:2166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30BCF44F" w14:textId="1EDAFB14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_x0000_s1645" type="#_x0000_t202" style="position:absolute;left:246;top:5737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68AFCFD7" w14:textId="3A75E4BA" w:rsidR="009834CC" w:rsidRPr="009834CC" w:rsidRDefault="009834CC" w:rsidP="00B77821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646" type="#_x0000_t202" style="position:absolute;left:8673;top:6320;width:2165;height:2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" fillcolor="#f2f2f2 [3052]" strokecolor="#d8d8d8 [2732]" strokeweight=".5pt">
                        <v:shadow on="t" color="black" opacity="26214f" origin=".5,.5" offset="-.74836mm,-.74836mm"/>
                        <v:textbox inset="1mm,1mm,1mm,1mm">
                          <w:txbxContent>
                            <w:p w14:paraId="53281417" w14:textId="266EDD2B" w:rsidR="009834CC" w:rsidRPr="009834CC" w:rsidRDefault="009834CC" w:rsidP="009834CC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F0035" w14:paraId="55D406EF" w14:textId="77777777" w:rsidTr="002F0035">
        <w:trPr>
          <w:trHeight w:val="145"/>
        </w:trPr>
        <w:tc>
          <w:tcPr>
            <w:tcW w:w="610" w:type="dxa"/>
          </w:tcPr>
          <w:p w14:paraId="4AED831D" w14:textId="77777777" w:rsidR="002F0035" w:rsidRDefault="002F0035" w:rsidP="002F0035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0989BA" wp14:editId="5A54752C">
                  <wp:extent cx="313144" cy="272386"/>
                  <wp:effectExtent l="0" t="0" r="0" b="0"/>
                  <wp:docPr id="22323" name="Grafik 22323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23" name="Grafik 22323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FEED4D1" w14:textId="77777777" w:rsidR="002F0035" w:rsidRDefault="002F0035" w:rsidP="002F0035">
            <w:pPr>
              <w:pStyle w:val="Nummerierung"/>
            </w:pPr>
            <w:r>
              <w:t>c)</w:t>
            </w:r>
          </w:p>
          <w:p w14:paraId="4A07BF38" w14:textId="77777777" w:rsidR="00A42D49" w:rsidRPr="00A42D49" w:rsidRDefault="00A42D49" w:rsidP="00A42D49">
            <w:pPr>
              <w:pStyle w:val="Nummerierung"/>
              <w:spacing w:line="240" w:lineRule="auto"/>
              <w:rPr>
                <w:sz w:val="20"/>
                <w:szCs w:val="20"/>
              </w:rPr>
            </w:pPr>
          </w:p>
          <w:p w14:paraId="14CBC57B" w14:textId="6D852D8E" w:rsidR="00A42D49" w:rsidRDefault="00A42D49" w:rsidP="00F40434">
            <w:pPr>
              <w:pStyle w:val="Nummerierung"/>
              <w:jc w:val="center"/>
            </w:pPr>
          </w:p>
        </w:tc>
        <w:tc>
          <w:tcPr>
            <w:tcW w:w="8037" w:type="dxa"/>
            <w:gridSpan w:val="2"/>
          </w:tcPr>
          <w:p w14:paraId="51235CF7" w14:textId="656FE568" w:rsidR="009834CC" w:rsidRDefault="002F0035" w:rsidP="009834CC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Ein</w:t>
            </w:r>
            <w:r w:rsidR="001E51C8">
              <w:rPr>
                <w:noProof/>
              </w:rPr>
              <w:t>e</w:t>
            </w:r>
            <w:r w:rsidR="009834CC">
              <w:rPr>
                <w:noProof/>
              </w:rPr>
              <w:t xml:space="preserve"> </w:t>
            </w:r>
            <w:r w:rsidR="001E51C8">
              <w:rPr>
                <w:noProof/>
              </w:rPr>
              <w:t>Person</w:t>
            </w:r>
            <w:r w:rsidR="009834CC">
              <w:rPr>
                <w:noProof/>
              </w:rPr>
              <w:t xml:space="preserve"> </w:t>
            </w:r>
            <w:r w:rsidRPr="008E62F9">
              <w:rPr>
                <w:noProof/>
              </w:rPr>
              <w:t xml:space="preserve">wählt 5 Ziffern. </w:t>
            </w:r>
          </w:p>
          <w:p w14:paraId="5602601E" w14:textId="493AC14B" w:rsidR="009834CC" w:rsidRDefault="002F0035" w:rsidP="009834CC">
            <w:pPr>
              <w:pStyle w:val="Listenabsatz"/>
              <w:rPr>
                <w:noProof/>
              </w:rPr>
            </w:pPr>
            <w:r w:rsidRPr="008E62F9">
              <w:rPr>
                <w:noProof/>
              </w:rPr>
              <w:t>D</w:t>
            </w:r>
            <w:r w:rsidR="001E51C8">
              <w:rPr>
                <w:noProof/>
              </w:rPr>
              <w:t>ie</w:t>
            </w:r>
            <w:r w:rsidR="009834CC">
              <w:rPr>
                <w:noProof/>
              </w:rPr>
              <w:t xml:space="preserve"> andere </w:t>
            </w:r>
            <w:r w:rsidR="001E51C8">
              <w:rPr>
                <w:noProof/>
              </w:rPr>
              <w:t>Person</w:t>
            </w:r>
            <w:r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t>darf jede Ziffer nur einmal nutzen</w:t>
            </w:r>
            <w:r w:rsidR="009834CC" w:rsidRPr="008E62F9">
              <w:rPr>
                <w:noProof/>
              </w:rPr>
              <w:t xml:space="preserve"> </w:t>
            </w:r>
            <w:r w:rsidR="009834CC">
              <w:rPr>
                <w:noProof/>
              </w:rPr>
              <w:br/>
              <w:t xml:space="preserve">und soll daraus </w:t>
            </w:r>
            <w:r w:rsidRPr="008E62F9">
              <w:rPr>
                <w:noProof/>
              </w:rPr>
              <w:t>die größte und die kleinste Zahl</w:t>
            </w:r>
            <w:r w:rsidR="00D95914">
              <w:rPr>
                <w:noProof/>
              </w:rPr>
              <w:t xml:space="preserve"> </w:t>
            </w:r>
            <w:r w:rsidR="009834CC">
              <w:rPr>
                <w:noProof/>
              </w:rPr>
              <w:t xml:space="preserve">bilden. </w:t>
            </w:r>
          </w:p>
          <w:p w14:paraId="09EA3805" w14:textId="44705F8D" w:rsidR="002F0035" w:rsidRDefault="009834CC" w:rsidP="009834CC">
            <w:pPr>
              <w:pStyle w:val="Listenabsatz"/>
              <w:rPr>
                <w:noProof/>
              </w:rPr>
            </w:pPr>
            <w:r>
              <w:rPr>
                <w:noProof/>
              </w:rPr>
              <w:t>Dann w</w:t>
            </w:r>
            <w:r w:rsidR="002F0035" w:rsidRPr="008E62F9">
              <w:rPr>
                <w:noProof/>
              </w:rPr>
              <w:t>echselt euch ab.</w:t>
            </w:r>
          </w:p>
          <w:p w14:paraId="6863C045" w14:textId="457799F3" w:rsidR="00A42D49" w:rsidRDefault="00B77821" w:rsidP="00B77821">
            <w:pPr>
              <w:pStyle w:val="Listenabsatz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DEBC2C5" wp14:editId="555E8C4A">
                      <wp:simplePos x="0" y="0"/>
                      <wp:positionH relativeFrom="column">
                        <wp:posOffset>4864100</wp:posOffset>
                      </wp:positionH>
                      <wp:positionV relativeFrom="paragraph">
                        <wp:posOffset>6181090</wp:posOffset>
                      </wp:positionV>
                      <wp:extent cx="216535" cy="261620"/>
                      <wp:effectExtent l="25400" t="25400" r="100965" b="106680"/>
                      <wp:wrapNone/>
                      <wp:docPr id="72942485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71962A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EBC2C5" id="_x0000_s1647" type="#_x0000_t202" style="position:absolute;left:0;text-align:left;margin-left:383pt;margin-top:486.7pt;width:17.05pt;height:20.6pt;z-index:25250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&#13;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471962A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D5AC32E" wp14:editId="2738DA49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6638290</wp:posOffset>
                      </wp:positionV>
                      <wp:extent cx="216535" cy="261620"/>
                      <wp:effectExtent l="25400" t="25400" r="100965" b="106680"/>
                      <wp:wrapNone/>
                      <wp:docPr id="1180134304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3EAD313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5AC32E" id="_x0000_s1648" type="#_x0000_t202" style="position:absolute;left:0;text-align:left;margin-left:419pt;margin-top:522.7pt;width:17.05pt;height:20.6pt;z-index:25250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&#13;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33EAD313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68497016" wp14:editId="4B1AEF78">
                      <wp:simplePos x="0" y="0"/>
                      <wp:positionH relativeFrom="column">
                        <wp:posOffset>5603240</wp:posOffset>
                      </wp:positionH>
                      <wp:positionV relativeFrom="paragraph">
                        <wp:posOffset>6167008</wp:posOffset>
                      </wp:positionV>
                      <wp:extent cx="216535" cy="261620"/>
                      <wp:effectExtent l="25400" t="25400" r="100965" b="106680"/>
                      <wp:wrapNone/>
                      <wp:docPr id="623321089" name="Textfeld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535" cy="261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2B04609" w14:textId="77777777" w:rsidR="00B77821" w:rsidRPr="009834CC" w:rsidRDefault="00B77821" w:rsidP="00B778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497016" id="_x0000_s1649" type="#_x0000_t202" style="position:absolute;left:0;text-align:left;margin-left:441.2pt;margin-top:485.6pt;width:17.05pt;height:20.6pt;z-index:25250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" fillcolor="#f2f2f2 [3052]" strokecolor="#a5a5a5 [2092]" strokeweight=".5pt">
                      <v:shadow on="t" color="black" opacity="26214f" origin="-.5,-.5" offset=".74836mm,.74836mm"/>
                      <v:textbox inset="1mm,1mm,1mm,1mm">
                        <w:txbxContent>
                          <w:p w14:paraId="52B04609" w14:textId="77777777" w:rsidR="00B77821" w:rsidRPr="009834CC" w:rsidRDefault="00B77821" w:rsidP="00B7782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34CC">
              <w:rPr>
                <w:noProof/>
              </w:rPr>
              <w:t>Findet ihr auch die zweitgrößte und zweitkleinste Zahl?</w:t>
            </w:r>
          </w:p>
        </w:tc>
      </w:tr>
    </w:tbl>
    <w:p w14:paraId="3BD39CD9" w14:textId="77777777" w:rsidR="0020423D" w:rsidRDefault="0020423D" w:rsidP="0020423D">
      <w:pPr>
        <w:sectPr w:rsidR="0020423D" w:rsidSect="00C75E4D">
          <w:headerReference w:type="default" r:id="rId10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14"/>
        <w:gridCol w:w="364"/>
        <w:gridCol w:w="47"/>
        <w:gridCol w:w="7611"/>
        <w:gridCol w:w="425"/>
      </w:tblGrid>
      <w:tr w:rsidR="0020423D" w14:paraId="373E791D" w14:textId="77777777" w:rsidTr="00720E2C">
        <w:tc>
          <w:tcPr>
            <w:tcW w:w="609" w:type="dxa"/>
          </w:tcPr>
          <w:p w14:paraId="4034F6AA" w14:textId="5CF11959" w:rsidR="0020423D" w:rsidRDefault="0021056C" w:rsidP="00622BFD">
            <w:pPr>
              <w:pStyle w:val="berschrift1"/>
              <w:spacing w:after="0" w:line="240" w:lineRule="auto"/>
            </w:pPr>
            <w:r>
              <w:lastRenderedPageBreak/>
              <w:t>C</w:t>
            </w:r>
          </w:p>
        </w:tc>
        <w:tc>
          <w:tcPr>
            <w:tcW w:w="8461" w:type="dxa"/>
            <w:gridSpan w:val="5"/>
          </w:tcPr>
          <w:p w14:paraId="4AE7BCB0" w14:textId="663011A0" w:rsidR="0020423D" w:rsidRPr="00090D5B" w:rsidRDefault="000C3056" w:rsidP="00622BFD">
            <w:pPr>
              <w:pStyle w:val="berschrift1"/>
              <w:spacing w:after="0" w:line="240" w:lineRule="auto"/>
              <w:rPr>
                <w:sz w:val="20"/>
                <w:szCs w:val="20"/>
              </w:rPr>
            </w:pPr>
            <w:r>
              <w:t>Kann ich</w:t>
            </w:r>
            <w:r w:rsidR="006A0447" w:rsidRPr="006A0447">
              <w:t xml:space="preserve"> in Schritten zählen</w:t>
            </w:r>
            <w:r>
              <w:t>?</w:t>
            </w:r>
            <w:r w:rsidR="00090D5B">
              <w:br/>
            </w:r>
          </w:p>
        </w:tc>
      </w:tr>
      <w:tr w:rsidR="00C06F1F" w:rsidRPr="00E0758C" w14:paraId="3B17C7C4" w14:textId="77777777" w:rsidTr="00720E2C">
        <w:tc>
          <w:tcPr>
            <w:tcW w:w="623" w:type="dxa"/>
            <w:gridSpan w:val="2"/>
          </w:tcPr>
          <w:p w14:paraId="5F9BC5ED" w14:textId="118955E6" w:rsidR="00C06F1F" w:rsidRPr="00AC7674" w:rsidRDefault="00F40E55" w:rsidP="00622BFD">
            <w:pPr>
              <w:pStyle w:val="berschrift6"/>
              <w:spacing w:before="0" w:after="0"/>
            </w:pPr>
            <w:r>
              <w:t>1</w:t>
            </w:r>
          </w:p>
        </w:tc>
        <w:tc>
          <w:tcPr>
            <w:tcW w:w="8447" w:type="dxa"/>
            <w:gridSpan w:val="4"/>
          </w:tcPr>
          <w:p w14:paraId="76050EDA" w14:textId="6855E081" w:rsidR="00C06F1F" w:rsidRPr="00AC7674" w:rsidRDefault="00C06F1F" w:rsidP="00090D5B">
            <w:pPr>
              <w:pStyle w:val="berschrift6"/>
              <w:spacing w:before="0"/>
            </w:pPr>
            <w:r>
              <w:t>In Schritten zähl</w:t>
            </w:r>
            <w:r w:rsidRPr="00AC7674">
              <w:t>en</w:t>
            </w:r>
          </w:p>
        </w:tc>
      </w:tr>
      <w:tr w:rsidR="00C06F1F" w:rsidRPr="00E0758C" w14:paraId="5077C263" w14:textId="77777777" w:rsidTr="00720E2C">
        <w:tc>
          <w:tcPr>
            <w:tcW w:w="609" w:type="dxa"/>
          </w:tcPr>
          <w:p w14:paraId="1A578CBD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4F4E210D" w14:textId="77777777" w:rsidR="00C06F1F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a)</w:t>
            </w:r>
          </w:p>
          <w:p w14:paraId="3AB6F9E2" w14:textId="77777777" w:rsidR="00866D52" w:rsidRDefault="00866D52" w:rsidP="00866D52">
            <w:pPr>
              <w:rPr>
                <w:b/>
                <w:color w:val="70BCC9" w:themeColor="text2" w:themeTint="99"/>
              </w:rPr>
            </w:pPr>
          </w:p>
          <w:p w14:paraId="2BBEDCAB" w14:textId="006426C8" w:rsidR="00866D52" w:rsidRPr="00866D52" w:rsidRDefault="00866D52" w:rsidP="00866D52"/>
        </w:tc>
        <w:tc>
          <w:tcPr>
            <w:tcW w:w="8036" w:type="dxa"/>
            <w:gridSpan w:val="2"/>
          </w:tcPr>
          <w:p w14:paraId="542453D4" w14:textId="5F7895AA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200er-S</w:t>
            </w:r>
            <w:r w:rsidRPr="00A75E70">
              <w:t xml:space="preserve">chritte vorwärts und schreibe die Zahlen bis </w:t>
            </w:r>
            <w:r w:rsidR="008B4775">
              <w:t>1</w:t>
            </w:r>
            <w:r w:rsidRPr="00A75E70">
              <w:t>000 auf.</w:t>
            </w:r>
          </w:p>
          <w:p w14:paraId="10B0BF57" w14:textId="0C30A487" w:rsidR="001C3A55" w:rsidRDefault="00090D5B" w:rsidP="000B1991">
            <w:pPr>
              <w:pStyle w:val="Ausflltext"/>
            </w:pPr>
            <w:r>
              <w:rPr>
                <w:b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1603456" behindDoc="0" locked="0" layoutInCell="1" allowOverlap="1" wp14:anchorId="1735ABC3" wp14:editId="7F9EB0AC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80645</wp:posOffset>
                      </wp:positionV>
                      <wp:extent cx="4699000" cy="613410"/>
                      <wp:effectExtent l="0" t="0" r="12700" b="8890"/>
                      <wp:wrapNone/>
                      <wp:docPr id="74876160" name="Gruppieren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9000" cy="613410"/>
                                <a:chOff x="0" y="60960"/>
                                <a:chExt cx="4699212" cy="6138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209941" name="Grafik 8722099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069"/>
                                <a:stretch/>
                              </pic:blipFill>
                              <pic:spPr bwMode="auto">
                                <a:xfrm>
                                  <a:off x="0" y="60960"/>
                                  <a:ext cx="4694555" cy="409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812934666" name="Gruppieren 25"/>
                              <wpg:cNvGrpSpPr/>
                              <wpg:grpSpPr>
                                <a:xfrm>
                                  <a:off x="20320" y="423333"/>
                                  <a:ext cx="4678892" cy="251460"/>
                                  <a:chOff x="0" y="0"/>
                                  <a:chExt cx="4678892" cy="251460"/>
                                </a:xfrm>
                              </wpg:grpSpPr>
                              <wps:wsp>
                                <wps:cNvPr id="1181566176" name="Abgerundetes Rechteck 4"/>
                                <wps:cNvSpPr/>
                                <wps:spPr>
                                  <a:xfrm>
                                    <a:off x="4270587" y="0"/>
                                    <a:ext cx="40830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E72836F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093583" name="Abgerundetes Rechteck 4"/>
                                <wps:cNvSpPr/>
                                <wps:spPr>
                                  <a:xfrm>
                                    <a:off x="853440" y="0"/>
                                    <a:ext cx="351790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52899F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880289" name="Abgerundetes Rechteck 4"/>
                                <wps:cNvSpPr/>
                                <wps:spPr>
                                  <a:xfrm>
                                    <a:off x="0" y="0"/>
                                    <a:ext cx="377825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273A28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5ABC3" id="Gruppieren 26" o:spid="_x0000_s1650" style="position:absolute;margin-left:7.95pt;margin-top:6.35pt;width:370pt;height:48.3pt;z-index:251603456;mso-position-horizontal-relative:text;mso-position-vertical-relative:text;mso-height-relative:margin" coordorigin=",609" coordsize="46992,613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">
                      <v:shape id="Grafik 872209941" o:spid="_x0000_s1651" type="#_x0000_t75" style="position:absolute;top:609;width:46945;height:40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">
                        <v:imagedata r:id="rId105" o:title="" cropbottom="24294f"/>
                      </v:shape>
                      <v:group id="Gruppieren 25" o:spid="_x0000_s1652" style="position:absolute;left:203;top:4233;width:46789;height:2514" coordsize="46788,25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">
                        <v:roundrect id="_x0000_s1653" style="position:absolute;left:42705;width:4083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2E72836F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  <v:roundrect id="_x0000_s1654" style="position:absolute;left:8534;width:351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1452899F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</w:t>
                                </w:r>
                              </w:p>
                            </w:txbxContent>
                          </v:textbox>
                        </v:roundrect>
                        <v:roundrect id="_x0000_s1655" style="position:absolute;width:3778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273A28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4A0B78E4" wp14:editId="6319EDF7">
                      <wp:simplePos x="0" y="0"/>
                      <wp:positionH relativeFrom="column">
                        <wp:posOffset>4591361</wp:posOffset>
                      </wp:positionH>
                      <wp:positionV relativeFrom="paragraph">
                        <wp:posOffset>250190</wp:posOffset>
                      </wp:positionV>
                      <wp:extent cx="0" cy="153035"/>
                      <wp:effectExtent l="0" t="0" r="12700" b="12065"/>
                      <wp:wrapNone/>
                      <wp:docPr id="202804419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7CD82" id="Gerade Verbindung 4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19.7pt" to="361.5pt,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&#13;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67A91F7B" w14:textId="1F4F6E7E" w:rsidR="001C3A55" w:rsidRDefault="00866D52" w:rsidP="009B37AD">
            <w:pPr>
              <w:pStyle w:val="berschrift9"/>
            </w:pPr>
            <w: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5D42B438" wp14:editId="5962F7EA">
                      <wp:simplePos x="0" y="0"/>
                      <wp:positionH relativeFrom="column">
                        <wp:posOffset>4679315</wp:posOffset>
                      </wp:positionH>
                      <wp:positionV relativeFrom="paragraph">
                        <wp:posOffset>31115</wp:posOffset>
                      </wp:positionV>
                      <wp:extent cx="142240" cy="122555"/>
                      <wp:effectExtent l="0" t="2858" r="0" b="0"/>
                      <wp:wrapNone/>
                      <wp:docPr id="126666811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51518" id="Dreieck 1" o:spid="_x0000_s1026" type="#_x0000_t5" style="position:absolute;margin-left:368.45pt;margin-top:2.45pt;width:11.2pt;height:9.65pt;rotation:90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E33BA97" wp14:editId="36E71024">
                      <wp:simplePos x="0" y="0"/>
                      <wp:positionH relativeFrom="column">
                        <wp:posOffset>6515100</wp:posOffset>
                      </wp:positionH>
                      <wp:positionV relativeFrom="paragraph">
                        <wp:posOffset>2850515</wp:posOffset>
                      </wp:positionV>
                      <wp:extent cx="0" cy="122555"/>
                      <wp:effectExtent l="0" t="0" r="0" b="0"/>
                      <wp:wrapNone/>
                      <wp:docPr id="94949160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B5261" id="Dreieck 1" o:spid="_x0000_s1026" type="#_x0000_t5" style="position:absolute;margin-left:513pt;margin-top:224.45pt;width:0;height:9.65pt;rotation:90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CD0320"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23220D0B" wp14:editId="4D4B76D0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16199</wp:posOffset>
                      </wp:positionV>
                      <wp:extent cx="0" cy="153035"/>
                      <wp:effectExtent l="0" t="0" r="12700" b="12065"/>
                      <wp:wrapNone/>
                      <wp:docPr id="1050967188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8AD9A3" id="Gerade Verbindung 4" o:spid="_x0000_s1026" style="position:absolute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35pt,1.3pt" to="158.35pt,1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&#13;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5E299855" w14:textId="6B72D59A" w:rsidR="009B37AD" w:rsidRDefault="009B37AD" w:rsidP="000B1991">
            <w:pPr>
              <w:pStyle w:val="Ausflltext"/>
            </w:pPr>
          </w:p>
          <w:p w14:paraId="7CC5EF3C" w14:textId="59D946B6" w:rsidR="00C06F1F" w:rsidRPr="007817A6" w:rsidRDefault="00C06F1F" w:rsidP="00DF54E3">
            <w:pPr>
              <w:rPr>
                <w:sz w:val="13"/>
                <w:szCs w:val="13"/>
              </w:rPr>
            </w:pPr>
          </w:p>
        </w:tc>
      </w:tr>
      <w:tr w:rsidR="00C06F1F" w:rsidRPr="00E0758C" w14:paraId="35881321" w14:textId="77777777" w:rsidTr="00720E2C">
        <w:trPr>
          <w:trHeight w:val="864"/>
        </w:trPr>
        <w:tc>
          <w:tcPr>
            <w:tcW w:w="609" w:type="dxa"/>
          </w:tcPr>
          <w:p w14:paraId="1D6937E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6891FD31" w14:textId="77777777" w:rsidR="00C06F1F" w:rsidRPr="00E0758C" w:rsidRDefault="00C06F1F" w:rsidP="00105045">
            <w:pPr>
              <w:rPr>
                <w:b/>
                <w:color w:val="70BCC9" w:themeColor="text2" w:themeTint="99"/>
              </w:rPr>
            </w:pPr>
            <w:r w:rsidRPr="00E0758C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7611" w:type="dxa"/>
          </w:tcPr>
          <w:p w14:paraId="43AB3910" w14:textId="5A57F497" w:rsidR="00C06F1F" w:rsidRDefault="00C06F1F" w:rsidP="000B1991">
            <w:pPr>
              <w:pStyle w:val="Ausflltext"/>
            </w:pPr>
            <w:r w:rsidRPr="00A75E70">
              <w:t xml:space="preserve">Zeichne </w:t>
            </w:r>
            <w:r w:rsidR="00C27B73">
              <w:t>100er-S</w:t>
            </w:r>
            <w:r w:rsidRPr="00A75E70">
              <w:t xml:space="preserve">chritte rückwärts und schreibe die Zahlen </w:t>
            </w:r>
            <w:r w:rsidR="00053F96">
              <w:t xml:space="preserve">bis 1000 </w:t>
            </w:r>
            <w:r w:rsidRPr="00A75E70">
              <w:t>auf.</w:t>
            </w:r>
          </w:p>
          <w:p w14:paraId="1AB8E2BF" w14:textId="0CBA487E" w:rsidR="00C06F1F" w:rsidRPr="00E0758C" w:rsidRDefault="00866D52" w:rsidP="00DF54E3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19567E43" wp14:editId="06F317DC">
                      <wp:simplePos x="0" y="0"/>
                      <wp:positionH relativeFrom="column">
                        <wp:posOffset>4681245</wp:posOffset>
                      </wp:positionH>
                      <wp:positionV relativeFrom="paragraph">
                        <wp:posOffset>176212</wp:posOffset>
                      </wp:positionV>
                      <wp:extent cx="142240" cy="122555"/>
                      <wp:effectExtent l="0" t="2858" r="0" b="0"/>
                      <wp:wrapNone/>
                      <wp:docPr id="2097246585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90A02" id="Dreieck 1" o:spid="_x0000_s1026" type="#_x0000_t5" style="position:absolute;margin-left:368.6pt;margin-top:13.85pt;width:11.2pt;height:9.65pt;rotation:90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ACFC6E4" wp14:editId="2BAC7654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150495</wp:posOffset>
                      </wp:positionV>
                      <wp:extent cx="0" cy="153035"/>
                      <wp:effectExtent l="0" t="0" r="12700" b="12065"/>
                      <wp:wrapNone/>
                      <wp:docPr id="762779555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EE793" id="Gerade Verbindung 4" o:spid="_x0000_s1026" style="position:absolute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65pt,11.85pt" to="293.65pt,2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090D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000564EC" wp14:editId="12445134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142494</wp:posOffset>
                      </wp:positionV>
                      <wp:extent cx="0" cy="153035"/>
                      <wp:effectExtent l="0" t="0" r="12700" b="12065"/>
                      <wp:wrapNone/>
                      <wp:docPr id="1643437537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22A39B" id="Gerade Verbindung 4" o:spid="_x0000_s1026" style="position:absolute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2pt,11.2pt" to="260.2pt,2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CD03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37F2C25" wp14:editId="74CB05DA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192716</wp:posOffset>
                      </wp:positionV>
                      <wp:extent cx="0" cy="153035"/>
                      <wp:effectExtent l="0" t="0" r="12700" b="12065"/>
                      <wp:wrapNone/>
                      <wp:docPr id="1225582271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0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4AB39" id="Gerade Verbindung 4" o:spid="_x0000_s1026" style="position:absolute;z-index:25181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25pt,15.15pt" to="21.25pt,2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" strokecolor="black [3200]" strokeweight="1pt">
                      <v:stroke joinstyle="miter"/>
                    </v:line>
                  </w:pict>
                </mc:Fallback>
              </mc:AlternateContent>
            </w:r>
            <w:r w:rsidR="009B37AD">
              <w:t xml:space="preserve">  </w:t>
            </w:r>
            <w:r w:rsidR="009B37AD">
              <w:rPr>
                <w:noProof/>
              </w:rPr>
              <mc:AlternateContent>
                <mc:Choice Requires="wpg">
                  <w:drawing>
                    <wp:inline distT="0" distB="0" distL="0" distR="0" wp14:anchorId="620B7979" wp14:editId="64A65084">
                      <wp:extent cx="4733281" cy="534924"/>
                      <wp:effectExtent l="0" t="0" r="17145" b="11430"/>
                      <wp:docPr id="1312833584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3281" cy="534924"/>
                                <a:chOff x="0" y="0"/>
                                <a:chExt cx="4733281" cy="723903"/>
                              </a:xfrm>
                            </wpg:grpSpPr>
                            <wpg:grpSp>
                              <wpg:cNvPr id="668705103" name="Gruppieren 25"/>
                              <wpg:cNvGrpSpPr/>
                              <wpg:grpSpPr>
                                <a:xfrm>
                                  <a:off x="0" y="467360"/>
                                  <a:ext cx="4733281" cy="256543"/>
                                  <a:chOff x="-47415" y="-1693"/>
                                  <a:chExt cx="4733495" cy="256543"/>
                                </a:xfrm>
                              </wpg:grpSpPr>
                              <wps:wsp>
                                <wps:cNvPr id="274636928" name="Abgerundetes Rechteck 4"/>
                                <wps:cNvSpPr/>
                                <wps:spPr>
                                  <a:xfrm>
                                    <a:off x="4290062" y="339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E0B01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2000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720958" name="Abgerundetes Rechteck 4"/>
                                <wps:cNvSpPr/>
                                <wps:spPr>
                                  <a:xfrm>
                                    <a:off x="3827067" y="-1693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7F97587" w14:textId="77777777" w:rsidR="009B37AD" w:rsidRPr="00F61B85" w:rsidRDefault="009B37AD" w:rsidP="009B37AD">
                                      <w:pPr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1900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196572" name="Abgerundetes Rechteck 4"/>
                                <wps:cNvSpPr/>
                                <wps:spPr>
                                  <a:xfrm>
                                    <a:off x="-47415" y="0"/>
                                    <a:ext cx="396018" cy="25146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98A985" w14:textId="77777777" w:rsidR="009B37AD" w:rsidRPr="00F61B85" w:rsidRDefault="009B37AD" w:rsidP="009B37AD">
                                      <w:pPr>
                                        <w:jc w:val="center"/>
                                        <w:rPr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</w:rPr>
                                        <w:t>1000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18004088" name="Grafik 1418004088">
                                  <a:extLst>
                                    <a:ext uri="{FF2B5EF4-FFF2-40B4-BE49-F238E27FC236}">
                                      <a16:creationId xmlns:a16="http://schemas.microsoft.com/office/drawing/2014/main" id="{247DC0F6-D951-8531-AB31-434F369ED3C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6842"/>
                                <a:stretch/>
                              </pic:blipFill>
                              <pic:spPr>
                                <a:xfrm>
                                  <a:off x="0" y="0"/>
                                  <a:ext cx="4732655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B7979" id="Gruppieren 28" o:spid="_x0000_s1656" style="width:372.7pt;height:42.1pt;mso-position-horizontal-relative:char;mso-position-vertical-relative:line" coordsize="47332,723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">
                      <v:group id="Gruppieren 25" o:spid="_x0000_s1657" style="position:absolute;top:4673;width:47332;height:2566" coordorigin="-474,-16" coordsize="47334,2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">
                        <v:roundrect id="_x0000_s1658" style="position:absolute;left:42900;top:33;width:3960;height:251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5E6E0B01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2000</w:t>
                                </w:r>
                              </w:p>
                            </w:txbxContent>
                          </v:textbox>
                        </v:roundrect>
                        <v:roundrect id="_x0000_s1659" style="position:absolute;left:38270;top:-16;width:3960;height:25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77F97587" w14:textId="77777777" w:rsidR="009B37AD" w:rsidRPr="00F61B85" w:rsidRDefault="009B37AD" w:rsidP="009B37AD">
                                <w:pPr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1900</w:t>
                                </w:r>
                              </w:p>
                            </w:txbxContent>
                          </v:textbox>
                        </v:roundrect>
                        <v:roundrect id="_x0000_s1660" style="position:absolute;left:-474;width:3960;height:25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" fillcolor="white [3212]" strokecolor="white [3212]" strokeweight="1pt">
                          <v:stroke joinstyle="miter"/>
                          <v:textbox inset="1mm,0,1mm,0">
                            <w:txbxContent>
                              <w:p w14:paraId="0E98A985" w14:textId="77777777" w:rsidR="009B37AD" w:rsidRPr="00F61B85" w:rsidRDefault="009B37AD" w:rsidP="009B37AD">
                                <w:pPr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  <w:t>1000</w:t>
                                </w:r>
                              </w:p>
                            </w:txbxContent>
                          </v:textbox>
                        </v:roundrect>
                      </v:group>
                      <v:shape id="Grafik 1418004088" o:spid="_x0000_s1661" type="#_x0000_t75" style="position:absolute;width:47326;height:4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">
                        <v:imagedata r:id="rId107" o:title="" cropbottom="24145f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41DF7B40" w14:textId="1BBE129E" w:rsidR="00C06F1F" w:rsidRPr="00E0758C" w:rsidRDefault="00C06F1F" w:rsidP="00105045">
            <w:pPr>
              <w:jc w:val="right"/>
            </w:pPr>
          </w:p>
        </w:tc>
      </w:tr>
      <w:tr w:rsidR="00F40E55" w:rsidRPr="00E0758C" w14:paraId="074AA0F9" w14:textId="77777777" w:rsidTr="00720E2C">
        <w:tc>
          <w:tcPr>
            <w:tcW w:w="623" w:type="dxa"/>
            <w:gridSpan w:val="2"/>
          </w:tcPr>
          <w:p w14:paraId="40529A67" w14:textId="77777777" w:rsidR="00F40E55" w:rsidRDefault="00F40E55" w:rsidP="00622BFD">
            <w:pPr>
              <w:pStyle w:val="berschrift6"/>
              <w:spacing w:before="0" w:after="0"/>
            </w:pPr>
            <w:r>
              <w:t>2</w:t>
            </w:r>
          </w:p>
        </w:tc>
        <w:tc>
          <w:tcPr>
            <w:tcW w:w="8447" w:type="dxa"/>
            <w:gridSpan w:val="4"/>
          </w:tcPr>
          <w:p w14:paraId="3BFA2AD9" w14:textId="230CD6A1" w:rsidR="00F40E55" w:rsidRDefault="00F40E55" w:rsidP="00090D5B">
            <w:pPr>
              <w:pStyle w:val="berschrift6"/>
              <w:spacing w:before="0"/>
            </w:pPr>
            <w:r>
              <w:t>Schritte verändern</w:t>
            </w:r>
          </w:p>
        </w:tc>
      </w:tr>
      <w:tr w:rsidR="00F40E55" w:rsidRPr="00E0758C" w14:paraId="7A5779A8" w14:textId="77777777" w:rsidTr="00720E2C">
        <w:trPr>
          <w:trHeight w:val="1694"/>
        </w:trPr>
        <w:tc>
          <w:tcPr>
            <w:tcW w:w="623" w:type="dxa"/>
            <w:gridSpan w:val="2"/>
          </w:tcPr>
          <w:p w14:paraId="6E566572" w14:textId="77777777" w:rsidR="00C27B73" w:rsidRDefault="00C27B73" w:rsidP="00C27B73">
            <w:pPr>
              <w:rPr>
                <w:lang w:eastAsia="de-DE"/>
              </w:rPr>
            </w:pPr>
          </w:p>
          <w:p w14:paraId="550E37A3" w14:textId="41CD034B" w:rsidR="00C27B73" w:rsidRPr="00C27B73" w:rsidRDefault="00C27B73" w:rsidP="00C27B73">
            <w:pPr>
              <w:rPr>
                <w:lang w:eastAsia="de-DE"/>
              </w:rPr>
            </w:pPr>
          </w:p>
        </w:tc>
        <w:tc>
          <w:tcPr>
            <w:tcW w:w="364" w:type="dxa"/>
          </w:tcPr>
          <w:p w14:paraId="1D79577C" w14:textId="275F0271" w:rsidR="00F40E55" w:rsidRDefault="00F40E55" w:rsidP="00111C40">
            <w:pPr>
              <w:pStyle w:val="berschrift4"/>
            </w:pPr>
            <w:r w:rsidRPr="0057382C">
              <w:rPr>
                <w:color w:val="70BCC9" w:themeColor="text2" w:themeTint="99"/>
              </w:rPr>
              <w:t>a)</w:t>
            </w:r>
          </w:p>
        </w:tc>
        <w:tc>
          <w:tcPr>
            <w:tcW w:w="8083" w:type="dxa"/>
            <w:gridSpan w:val="3"/>
          </w:tcPr>
          <w:p w14:paraId="6DF20FDD" w14:textId="4C81904E" w:rsidR="00F40E55" w:rsidRPr="00497530" w:rsidRDefault="00866D52" w:rsidP="0049753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38D9E92F" wp14:editId="288EBCF0">
                      <wp:simplePos x="0" y="0"/>
                      <wp:positionH relativeFrom="column">
                        <wp:posOffset>4609783</wp:posOffset>
                      </wp:positionH>
                      <wp:positionV relativeFrom="paragraph">
                        <wp:posOffset>602590</wp:posOffset>
                      </wp:positionV>
                      <wp:extent cx="142240" cy="122555"/>
                      <wp:effectExtent l="0" t="2858" r="0" b="0"/>
                      <wp:wrapNone/>
                      <wp:docPr id="2018965296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D40B2" id="Dreieck 1" o:spid="_x0000_s1026" type="#_x0000_t5" style="position:absolute;margin-left:363pt;margin-top:47.45pt;width:11.2pt;height:9.65pt;rotation:90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720E2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16128" behindDoc="0" locked="0" layoutInCell="1" allowOverlap="1" wp14:anchorId="0D02221E" wp14:editId="7216AB24">
                      <wp:simplePos x="0" y="0"/>
                      <wp:positionH relativeFrom="column">
                        <wp:posOffset>130937</wp:posOffset>
                      </wp:positionH>
                      <wp:positionV relativeFrom="paragraph">
                        <wp:posOffset>285623</wp:posOffset>
                      </wp:positionV>
                      <wp:extent cx="4568568" cy="847344"/>
                      <wp:effectExtent l="0" t="0" r="3810" b="16510"/>
                      <wp:wrapNone/>
                      <wp:docPr id="58106528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8568" cy="847344"/>
                                <a:chOff x="0" y="0"/>
                                <a:chExt cx="4568568" cy="944910"/>
                              </a:xfrm>
                            </wpg:grpSpPr>
                            <wpg:grpSp>
                              <wpg:cNvPr id="1221127841" name="Gruppieren 8"/>
                              <wpg:cNvGrpSpPr/>
                              <wpg:grpSpPr>
                                <a:xfrm>
                                  <a:off x="0" y="0"/>
                                  <a:ext cx="4536000" cy="944910"/>
                                  <a:chOff x="0" y="0"/>
                                  <a:chExt cx="4536000" cy="944910"/>
                                </a:xfrm>
                              </wpg:grpSpPr>
                              <wpg:grpSp>
                                <wpg:cNvPr id="1148999464" name="Gruppieren 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4536000" cy="944910"/>
                                    <a:chOff x="789" y="0"/>
                                    <a:chExt cx="5133340" cy="1069340"/>
                                  </a:xfrm>
                                </wpg:grpSpPr>
                                <wpg:grpSp>
                                  <wpg:cNvPr id="2048847512" name="Gruppieren 4"/>
                                  <wpg:cNvGrpSpPr/>
                                  <wpg:grpSpPr>
                                    <a:xfrm>
                                      <a:off x="789" y="0"/>
                                      <a:ext cx="5133340" cy="1069340"/>
                                      <a:chOff x="789" y="0"/>
                                      <a:chExt cx="5133340" cy="106934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79856567" name="Grafik 2" descr="Ein Bild, das Reihe, Diagramm, Schrift enthält.&#10;&#10;Automatisch generierte Beschreibu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89" y="0"/>
                                        <a:ext cx="5133340" cy="10693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237416214" name="Rechteck 3"/>
                                    <wps:cNvSpPr/>
                                    <wps:spPr>
                                      <a:xfrm>
                                        <a:off x="780911" y="687469"/>
                                        <a:ext cx="3557483" cy="381871"/>
                                      </a:xfrm>
                                      <a:prstGeom prst="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50283614" name="Rechteck 5"/>
                                  <wps:cNvSpPr/>
                                  <wps:spPr>
                                    <a:xfrm>
                                      <a:off x="393792" y="253630"/>
                                      <a:ext cx="340397" cy="186884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48841093" name="Rechteck 7"/>
                                <wps:cNvSpPr/>
                                <wps:spPr>
                                  <a:xfrm>
                                    <a:off x="4152276" y="607102"/>
                                    <a:ext cx="219606" cy="2014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0170538" name="Textfeld 87"/>
                              <wps:cNvSpPr txBox="1"/>
                              <wps:spPr>
                                <a:xfrm>
                                  <a:off x="4256783" y="532134"/>
                                  <a:ext cx="31178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2FFFF6C" w14:textId="77777777" w:rsidR="00720E2C" w:rsidRPr="00720E2C" w:rsidRDefault="00720E2C" w:rsidP="00720E2C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720E2C"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2221E" id="_x0000_s1662" style="position:absolute;margin-left:10.3pt;margin-top:22.5pt;width:359.75pt;height:66.7pt;z-index:252016128;mso-position-horizontal-relative:text;mso-position-vertical-relative:text;mso-height-relative:margin" coordsize="45685,94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">
                      <v:group id="Gruppieren 8" o:spid="_x0000_s1663" style="position:absolute;width:45360;height:9449" coordsize="45360,9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">
                        <v:group id="Gruppieren 6" o:spid="_x0000_s1664" style="position:absolute;width:45360;height:9449" coordorigin="7" coordsize="51333,10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">
                          <o:lock v:ext="edit" aspectratio="t"/>
                          <v:group id="Gruppieren 4" o:spid="_x0000_s1665" style="position:absolute;left:7;width:51334;height:10693" coordorigin="7" coordsize="51333,10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">
                            <v:shape id="Grafik 2" o:spid="_x0000_s1666" type="#_x0000_t75" alt="Ein Bild, das Reihe, Diagramm, Schrift enthält.&#10;&#10;Automatisch generierte Beschreibung" style="position:absolute;left:7;width:51334;height:10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">
                              <v:imagedata r:id="rId109" o:title="Ein Bild, das Reihe, Diagramm, Schrift enthält"/>
                            </v:shape>
                            <v:rect id="Rechteck 3" o:spid="_x0000_s1667" style="position:absolute;left:7809;top:6874;width:35574;height:38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" fillcolor="white [3201]" strokecolor="white [3209]" strokeweight="1pt"/>
                          </v:group>
                          <v:rect id="Rechteck 5" o:spid="_x0000_s1668" style="position:absolute;left:3937;top:2536;width:3404;height:18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" fillcolor="white [3201]" strokecolor="white [3209]" strokeweight="1pt"/>
                        </v:group>
                        <v:rect id="Rechteck 7" o:spid="_x0000_s1669" style="position:absolute;left:41522;top:6071;width:2196;height:20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" fillcolor="white [3212]" stroked="f" strokeweight="1pt"/>
                      </v:group>
                      <v:shape id="Textfeld 87" o:spid="_x0000_s1670" type="#_x0000_t202" style="position:absolute;left:42567;top:5321;width:3118;height:2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" filled="f" stroked="f">
                        <v:textbox>
                          <w:txbxContent>
                            <w:p w14:paraId="02FFFF6C" w14:textId="77777777" w:rsidR="00720E2C" w:rsidRPr="00720E2C" w:rsidRDefault="00720E2C" w:rsidP="00720E2C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20E2C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40E55" w:rsidRPr="00C27B73">
              <w:t>Wie groß sind hier die Schritte? Beschrifte den Zahlenstrahl</w:t>
            </w:r>
            <w:r w:rsidR="00497530">
              <w:t xml:space="preserve"> und vervollständige den Satz</w:t>
            </w:r>
            <w:r w:rsidR="00F40E55" w:rsidRPr="00C27B73">
              <w:t xml:space="preserve">. </w:t>
            </w:r>
          </w:p>
        </w:tc>
      </w:tr>
      <w:tr w:rsidR="00497530" w:rsidRPr="00E0758C" w14:paraId="5B474758" w14:textId="77777777" w:rsidTr="00CF1330">
        <w:trPr>
          <w:trHeight w:hRule="exact" w:val="480"/>
        </w:trPr>
        <w:tc>
          <w:tcPr>
            <w:tcW w:w="623" w:type="dxa"/>
            <w:gridSpan w:val="2"/>
          </w:tcPr>
          <w:p w14:paraId="4D928B0B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9ECF0D4" w14:textId="77777777" w:rsidR="00497530" w:rsidRPr="00C27B73" w:rsidRDefault="00497530" w:rsidP="00111C40">
            <w:pPr>
              <w:pStyle w:val="berschrift4"/>
              <w:rPr>
                <w:noProof/>
              </w:rPr>
            </w:pPr>
          </w:p>
        </w:tc>
        <w:tc>
          <w:tcPr>
            <w:tcW w:w="8083" w:type="dxa"/>
            <w:gridSpan w:val="3"/>
          </w:tcPr>
          <w:p w14:paraId="5374ACB5" w14:textId="2C87B8C2" w:rsidR="00497530" w:rsidRDefault="00CF1330" w:rsidP="008351AB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 w:rsidRPr="00CF1330">
              <w:rPr>
                <w:u w:val="single"/>
              </w:rPr>
              <w:t>sechs</w:t>
            </w:r>
            <w:r>
              <w:t xml:space="preserve"> Schritte gezählt. </w:t>
            </w:r>
            <w:r w:rsidR="00612FB9">
              <w:t xml:space="preserve">Es </w:t>
            </w:r>
            <w:r>
              <w:t>sind ____er</w:t>
            </w:r>
            <w:r w:rsidR="003E267F">
              <w:t>-</w:t>
            </w:r>
            <w:r>
              <w:t xml:space="preserve">Schritte. </w:t>
            </w:r>
          </w:p>
          <w:p w14:paraId="305BCAC7" w14:textId="794415AE" w:rsidR="00622BFD" w:rsidRDefault="00622BFD" w:rsidP="00497530">
            <w:pPr>
              <w:pStyle w:val="Ausflltext"/>
            </w:pPr>
          </w:p>
          <w:p w14:paraId="639DEC41" w14:textId="77777777" w:rsidR="00622BFD" w:rsidRDefault="00622BFD" w:rsidP="00497530">
            <w:pPr>
              <w:pStyle w:val="Ausflltext"/>
            </w:pPr>
          </w:p>
          <w:p w14:paraId="61DFA199" w14:textId="39604205" w:rsidR="00622BFD" w:rsidRPr="00C27B73" w:rsidRDefault="00622BFD" w:rsidP="00497530">
            <w:pPr>
              <w:pStyle w:val="Ausflltext"/>
            </w:pPr>
          </w:p>
        </w:tc>
      </w:tr>
      <w:tr w:rsidR="00F40E55" w:rsidRPr="00E0758C" w14:paraId="61C7369C" w14:textId="77777777" w:rsidTr="00720E2C">
        <w:trPr>
          <w:trHeight w:val="1656"/>
        </w:trPr>
        <w:tc>
          <w:tcPr>
            <w:tcW w:w="623" w:type="dxa"/>
            <w:gridSpan w:val="2"/>
          </w:tcPr>
          <w:p w14:paraId="08E32349" w14:textId="77777777" w:rsidR="00F40E55" w:rsidRPr="00107620" w:rsidRDefault="00F40E55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0CCD67BD" w14:textId="77777777" w:rsidR="00F40E55" w:rsidRPr="0057382C" w:rsidRDefault="00F40E55" w:rsidP="00111C40">
            <w:pPr>
              <w:pStyle w:val="berschrift4"/>
              <w:rPr>
                <w:color w:val="70BCC9" w:themeColor="text2" w:themeTint="99"/>
              </w:rPr>
            </w:pPr>
            <w:r w:rsidRPr="0057382C">
              <w:rPr>
                <w:color w:val="70BCC9" w:themeColor="text2" w:themeTint="99"/>
              </w:rPr>
              <w:t>b)</w:t>
            </w:r>
          </w:p>
        </w:tc>
        <w:tc>
          <w:tcPr>
            <w:tcW w:w="8083" w:type="dxa"/>
            <w:gridSpan w:val="3"/>
          </w:tcPr>
          <w:p w14:paraId="3F116453" w14:textId="408CF579" w:rsidR="00F40E55" w:rsidRDefault="00F40E55" w:rsidP="00F40E55">
            <w:pPr>
              <w:pStyle w:val="Ausflltext"/>
            </w:pPr>
            <w:r>
              <w:t>Kannst du noch in anderen Schritten</w:t>
            </w:r>
            <w:r w:rsidR="00053F96">
              <w:t xml:space="preserve"> von 0</w:t>
            </w:r>
            <w:r>
              <w:t xml:space="preserve"> bis zur 60 zählen?</w:t>
            </w:r>
            <w:r w:rsidR="00C27B73">
              <w:t xml:space="preserve"> </w:t>
            </w:r>
            <w:r w:rsidR="00AE3EE5">
              <w:br/>
            </w:r>
            <w:r w:rsidR="00C27B73">
              <w:t>Zeichne die Schritte ein</w:t>
            </w:r>
            <w:r w:rsidR="00497530">
              <w:t xml:space="preserve"> und vervollständige den Satz</w:t>
            </w:r>
            <w:r w:rsidR="00C27B73">
              <w:t>.</w:t>
            </w:r>
          </w:p>
          <w:p w14:paraId="2A217D0D" w14:textId="1A6C34BC" w:rsidR="00F40E55" w:rsidRPr="00F40E55" w:rsidRDefault="00866D52" w:rsidP="00105045">
            <w:pPr>
              <w:pStyle w:val="berschrift2"/>
              <w:rPr>
                <w:b w:val="0"/>
                <w:bCs w:val="0"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68D3C4EE" wp14:editId="44CDA6BF">
                      <wp:simplePos x="0" y="0"/>
                      <wp:positionH relativeFrom="column">
                        <wp:posOffset>4674895</wp:posOffset>
                      </wp:positionH>
                      <wp:positionV relativeFrom="paragraph">
                        <wp:posOffset>149542</wp:posOffset>
                      </wp:positionV>
                      <wp:extent cx="142240" cy="122555"/>
                      <wp:effectExtent l="0" t="2858" r="0" b="0"/>
                      <wp:wrapNone/>
                      <wp:docPr id="1996532661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0A042" id="Dreieck 1" o:spid="_x0000_s1026" type="#_x0000_t5" style="position:absolute;margin-left:368.1pt;margin-top:11.75pt;width:11.2pt;height:9.65pt;rotation:90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="00DD382F" w:rsidRPr="007602F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76A0B726" wp14:editId="67747155">
                      <wp:simplePos x="0" y="0"/>
                      <wp:positionH relativeFrom="column">
                        <wp:posOffset>73025</wp:posOffset>
                      </wp:positionH>
                      <wp:positionV relativeFrom="page">
                        <wp:posOffset>593181</wp:posOffset>
                      </wp:positionV>
                      <wp:extent cx="4719352" cy="558000"/>
                      <wp:effectExtent l="0" t="0" r="0" b="0"/>
                      <wp:wrapNone/>
                      <wp:docPr id="86" name="Gruppieren 8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810C45-DA96-D7A6-5B87-63CB1386AD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719352" cy="558000"/>
                                <a:chOff x="0" y="0"/>
                                <a:chExt cx="5244632" cy="620483"/>
                              </a:xfrm>
                            </wpg:grpSpPr>
                            <wps:wsp>
                              <wps:cNvPr id="1388911117" name="Textfeld 86">
                                <a:extLst>
                                  <a:ext uri="{FF2B5EF4-FFF2-40B4-BE49-F238E27FC236}">
                                    <a16:creationId xmlns:a16="http://schemas.microsoft.com/office/drawing/2014/main" id="{8FE80661-3D0E-3CE3-4F7C-05DD114DD48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87559" y="321996"/>
                                  <a:ext cx="281421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706794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2056953328" name="Textfeld 87">
                                <a:extLst>
                                  <a:ext uri="{FF2B5EF4-FFF2-40B4-BE49-F238E27FC236}">
                                    <a16:creationId xmlns:a16="http://schemas.microsoft.com/office/drawing/2014/main" id="{D493266A-8871-D878-6A83-29883BC8690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4832951" y="321837"/>
                                  <a:ext cx="360219" cy="29848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856CDFB" w14:textId="77777777" w:rsidR="00F40E55" w:rsidRDefault="00F40E55" w:rsidP="00F40E55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60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g:grpSp>
                              <wpg:cNvPr id="1552537698" name="Gruppieren 1552537698">
                                <a:extLst>
                                  <a:ext uri="{FF2B5EF4-FFF2-40B4-BE49-F238E27FC236}">
                                    <a16:creationId xmlns:a16="http://schemas.microsoft.com/office/drawing/2014/main" id="{2E68CC97-51BB-FB41-7BEC-AC857D300DD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5244632" cy="300769"/>
                                  <a:chOff x="0" y="0"/>
                                  <a:chExt cx="6423760" cy="209171"/>
                                </a:xfrm>
                              </wpg:grpSpPr>
                              <wpg:grpSp>
                                <wpg:cNvPr id="469195636" name="Gruppieren 469195636">
                                  <a:extLst>
                                    <a:ext uri="{FF2B5EF4-FFF2-40B4-BE49-F238E27FC236}">
                                      <a16:creationId xmlns:a16="http://schemas.microsoft.com/office/drawing/2014/main" id="{CD1B2D59-A6AD-EF74-73DF-BA4AFE33E723}"/>
                                    </a:ext>
                                  </a:extLst>
                                </wpg:cNvPr>
                                <wpg:cNvGrpSpPr/>
                                <wpg:grpSpPr>
                                  <a:xfrm flipV="1">
                                    <a:off x="0" y="2304"/>
                                    <a:ext cx="6423760" cy="206867"/>
                                    <a:chOff x="0" y="2304"/>
                                    <a:chExt cx="12849325" cy="62495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6408665" name="Grafik 626408665">
                                      <a:extLst>
                                        <a:ext uri="{FF2B5EF4-FFF2-40B4-BE49-F238E27FC236}">
                                          <a16:creationId xmlns:a16="http://schemas.microsoft.com/office/drawing/2014/main" id="{29DCFFEE-815A-45D3-3FD6-481AC92680E3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75326"/>
                                      <a:ext cx="12849325" cy="2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347094948" name="Gerade Verbindung 1347094948">
                                    <a:extLst>
                                      <a:ext uri="{FF2B5EF4-FFF2-40B4-BE49-F238E27FC236}">
                                        <a16:creationId xmlns:a16="http://schemas.microsoft.com/office/drawing/2014/main" id="{56147867-DBCF-4632-D61E-C96166F87B4B}"/>
                                      </a:ext>
                                    </a:extLst>
                                  </wps:cNvPr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544961" y="2304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953523801" name="Gerade Verbindung 953523801">
                                  <a:extLst>
                                    <a:ext uri="{FF2B5EF4-FFF2-40B4-BE49-F238E27FC236}">
                                      <a16:creationId xmlns:a16="http://schemas.microsoft.com/office/drawing/2014/main" id="{FFCDC1DD-05F4-52D8-05E0-03D06E4A1AD9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>
                                    <a:off x="6149879" y="0"/>
                                    <a:ext cx="0" cy="206867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A0B726" id="Gruppieren 85" o:spid="_x0000_s1671" style="position:absolute;margin-left:5.75pt;margin-top:46.7pt;width:371.6pt;height:43.95pt;z-index:251722240;mso-position-horizontal-relative:text;mso-position-vertical-relative:page;mso-width-relative:margin;mso-height-relative:margin" coordsize="52446,62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">
                      <o:lock v:ext="edit" aspectratio="t"/>
                      <v:shape id="Textfeld 86" o:spid="_x0000_s1672" type="#_x0000_t202" style="position:absolute;left:875;top:3219;width:2814;height:298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" filled="f" stroked="f">
                        <v:textbox style="mso-fit-shape-to-text:t">
                          <w:txbxContent>
                            <w:p w14:paraId="16706794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87" o:spid="_x0000_s1673" type="#_x0000_t202" style="position:absolute;left:48329;top:3218;width:3602;height:298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" filled="f" stroked="f">
                        <v:textbox style="mso-fit-shape-to-text:t">
                          <w:txbxContent>
                            <w:p w14:paraId="1856CDFB" w14:textId="77777777" w:rsidR="00F40E55" w:rsidRDefault="00F40E55" w:rsidP="00F40E5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group id="Gruppieren 1552537698" o:spid="_x0000_s1674" style="position:absolute;width:52446;height:3007" coordsize="64237,2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">
                        <v:group id="Gruppieren 469195636" o:spid="_x0000_s1675" style="position:absolute;top:23;width:64237;height:2068;flip:y" coordorigin=",23" coordsize="128493,6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">
                          <v:shape id="Grafik 626408665" o:spid="_x0000_s1676" type="#_x0000_t75" style="position:absolute;top:2753;width:128493;height:27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">
                            <v:imagedata r:id="rId17" o:title="" croptop="1f" cropbottom="49123f"/>
                            <o:lock v:ext="edit" aspectratio="f"/>
                          </v:shape>
                          <v:line id="Gerade Verbindung 1347094948" o:spid="_x0000_s1677" style="position:absolute;flip:y;visibility:visible;mso-wrap-style:square" from="5449,23" to="5449,62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953523801" o:spid="_x0000_s1678" style="position:absolute;visibility:visible;mso-wrap-style:square" from="61498,0" to="61498,2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" strokecolor="black [3200]" strokeweight="1.5pt">
                          <v:stroke joinstyle="miter"/>
                          <o:lock v:ext="edit" shapetype="f"/>
                        </v:line>
                      </v:group>
                      <w10:wrap anchory="page"/>
                    </v:group>
                  </w:pict>
                </mc:Fallback>
              </mc:AlternateContent>
            </w:r>
          </w:p>
        </w:tc>
      </w:tr>
      <w:tr w:rsidR="00497530" w:rsidRPr="00E0758C" w14:paraId="46497644" w14:textId="77777777" w:rsidTr="00720E2C">
        <w:trPr>
          <w:trHeight w:hRule="exact" w:val="340"/>
        </w:trPr>
        <w:tc>
          <w:tcPr>
            <w:tcW w:w="623" w:type="dxa"/>
            <w:gridSpan w:val="2"/>
          </w:tcPr>
          <w:p w14:paraId="380B6E43" w14:textId="77777777" w:rsidR="00497530" w:rsidRDefault="00497530" w:rsidP="00105045">
            <w:pPr>
              <w:pStyle w:val="berschrift2"/>
              <w:rPr>
                <w:color w:val="70BCC9" w:themeColor="text2" w:themeTint="99"/>
              </w:rPr>
            </w:pPr>
          </w:p>
        </w:tc>
        <w:tc>
          <w:tcPr>
            <w:tcW w:w="364" w:type="dxa"/>
          </w:tcPr>
          <w:p w14:paraId="2991CE58" w14:textId="77777777" w:rsidR="00497530" w:rsidRPr="00C27B73" w:rsidRDefault="00497530" w:rsidP="00111C40">
            <w:pPr>
              <w:pStyle w:val="berschrift4"/>
            </w:pPr>
          </w:p>
        </w:tc>
        <w:tc>
          <w:tcPr>
            <w:tcW w:w="8083" w:type="dxa"/>
            <w:gridSpan w:val="3"/>
          </w:tcPr>
          <w:p w14:paraId="5A80CD87" w14:textId="230121D4" w:rsidR="00CF1330" w:rsidRDefault="00CF1330" w:rsidP="00866D52">
            <w:pPr>
              <w:pStyle w:val="Handschrift"/>
            </w:pPr>
            <w:r>
              <w:t>Bis zur 60 habe ich</w:t>
            </w:r>
            <w:r w:rsidR="00053F96">
              <w:t xml:space="preserve"> von 0 aus</w:t>
            </w:r>
            <w:r>
              <w:t xml:space="preserve"> </w:t>
            </w:r>
            <w:r>
              <w:rPr>
                <w:u w:val="single"/>
              </w:rPr>
              <w:t>______</w:t>
            </w:r>
            <w:r>
              <w:t xml:space="preserve"> Schritte gezählt. Das sind ____er</w:t>
            </w:r>
            <w:r w:rsidR="003E267F">
              <w:t>-</w:t>
            </w:r>
            <w:r>
              <w:t xml:space="preserve">Schritte. </w:t>
            </w:r>
          </w:p>
          <w:p w14:paraId="59A5BCD1" w14:textId="23499FB6" w:rsidR="00497530" w:rsidRDefault="00497530" w:rsidP="00F40E55">
            <w:pPr>
              <w:pStyle w:val="Ausflltext"/>
            </w:pPr>
          </w:p>
        </w:tc>
      </w:tr>
      <w:tr w:rsidR="00C06F1F" w:rsidRPr="00E0758C" w14:paraId="74C62A40" w14:textId="77777777" w:rsidTr="007817A6">
        <w:trPr>
          <w:trHeight w:val="634"/>
        </w:trPr>
        <w:tc>
          <w:tcPr>
            <w:tcW w:w="623" w:type="dxa"/>
            <w:gridSpan w:val="2"/>
          </w:tcPr>
          <w:p w14:paraId="3286E52D" w14:textId="77777777" w:rsidR="00C06F1F" w:rsidRPr="00AC7674" w:rsidRDefault="00C06F1F" w:rsidP="00720E2C">
            <w:pPr>
              <w:pStyle w:val="berschrift6"/>
              <w:spacing w:after="0"/>
            </w:pPr>
            <w:r>
              <w:t>3</w:t>
            </w:r>
          </w:p>
        </w:tc>
        <w:tc>
          <w:tcPr>
            <w:tcW w:w="8447" w:type="dxa"/>
            <w:gridSpan w:val="4"/>
          </w:tcPr>
          <w:p w14:paraId="7C12B567" w14:textId="5E5C4313" w:rsidR="00C06F1F" w:rsidRPr="00AC7674" w:rsidRDefault="00C06F1F" w:rsidP="00720E2C">
            <w:pPr>
              <w:pStyle w:val="berschrift6"/>
              <w:spacing w:after="0"/>
            </w:pPr>
            <w:r>
              <w:t>Z</w:t>
            </w:r>
            <w:r w:rsidR="00C27B73">
              <w:t>ahlenfolge</w:t>
            </w:r>
            <w:r>
              <w:t>n</w:t>
            </w:r>
          </w:p>
        </w:tc>
      </w:tr>
      <w:tr w:rsidR="000B3B46" w:rsidRPr="00E0758C" w14:paraId="39F3C0E7" w14:textId="77777777" w:rsidTr="00720E2C">
        <w:tc>
          <w:tcPr>
            <w:tcW w:w="609" w:type="dxa"/>
          </w:tcPr>
          <w:p w14:paraId="714FC06C" w14:textId="77777777" w:rsidR="000B3B46" w:rsidRPr="00E0758C" w:rsidRDefault="000B3B46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8461" w:type="dxa"/>
            <w:gridSpan w:val="5"/>
          </w:tcPr>
          <w:p w14:paraId="1B95F416" w14:textId="75D74831" w:rsidR="000B3B46" w:rsidRDefault="000B3B46" w:rsidP="00105045">
            <w:pPr>
              <w:spacing w:line="240" w:lineRule="auto"/>
            </w:pPr>
            <w:r w:rsidRPr="00A75E70">
              <w:t>Ergänze die Z</w:t>
            </w:r>
            <w:r w:rsidR="00C27B73">
              <w:t>ahlenfolge</w:t>
            </w:r>
            <w:r w:rsidRPr="00A75E70">
              <w:t>n.</w:t>
            </w:r>
          </w:p>
          <w:p w14:paraId="62C1A56A" w14:textId="77777777" w:rsidR="000B3B46" w:rsidRPr="007817A6" w:rsidRDefault="000B3B46" w:rsidP="00105045">
            <w:pPr>
              <w:spacing w:line="240" w:lineRule="auto"/>
              <w:rPr>
                <w:sz w:val="13"/>
                <w:szCs w:val="13"/>
              </w:rPr>
            </w:pPr>
            <w:r w:rsidRPr="00E0758C">
              <w:t xml:space="preserve"> </w:t>
            </w:r>
          </w:p>
        </w:tc>
      </w:tr>
      <w:tr w:rsidR="00C06F1F" w:rsidRPr="00E0758C" w14:paraId="355C5418" w14:textId="77777777" w:rsidTr="00720E2C">
        <w:tc>
          <w:tcPr>
            <w:tcW w:w="609" w:type="dxa"/>
          </w:tcPr>
          <w:p w14:paraId="573C3F40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3D535237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2EE856EE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085EB43" w14:textId="77777777" w:rsidR="00D41D0D" w:rsidRPr="00F1212A" w:rsidRDefault="00D41D0D" w:rsidP="00D41D0D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C9F36AA" w14:textId="77777777" w:rsidR="00D41D0D" w:rsidRPr="00F1212A" w:rsidRDefault="00D41D0D" w:rsidP="00D41D0D">
                  <w:pPr>
                    <w:jc w:val="center"/>
                  </w:pPr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330102FB" w14:textId="77777777" w:rsidR="00D41D0D" w:rsidRPr="00F1212A" w:rsidRDefault="00D41D0D" w:rsidP="00D41D0D">
                  <w:pPr>
                    <w:jc w:val="center"/>
                  </w:pPr>
                  <w:r w:rsidRPr="00F1212A">
                    <w:t>2000</w:t>
                  </w:r>
                </w:p>
              </w:tc>
              <w:tc>
                <w:tcPr>
                  <w:tcW w:w="917" w:type="dxa"/>
                </w:tcPr>
                <w:p w14:paraId="48DC2E53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41EA0982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4A7B9485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1FD99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F3754F" w14:textId="77777777" w:rsidR="00D41D0D" w:rsidRPr="00F1212A" w:rsidRDefault="00D41D0D" w:rsidP="00D41D0D">
                  <w:pPr>
                    <w:jc w:val="center"/>
                  </w:pPr>
                </w:p>
              </w:tc>
            </w:tr>
          </w:tbl>
          <w:p w14:paraId="225BC334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79ECE8C3" w14:textId="77777777" w:rsidTr="00720E2C">
        <w:tc>
          <w:tcPr>
            <w:tcW w:w="609" w:type="dxa"/>
          </w:tcPr>
          <w:p w14:paraId="3212EB05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1ACEF18A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610B57A3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1502FE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120852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7A1939F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CA8FBCC" w14:textId="77777777" w:rsidR="00D41D0D" w:rsidRPr="00F1212A" w:rsidRDefault="00D41D0D" w:rsidP="00D41D0D"/>
              </w:tc>
              <w:tc>
                <w:tcPr>
                  <w:tcW w:w="917" w:type="dxa"/>
                </w:tcPr>
                <w:p w14:paraId="79D0B46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6A6820D" w14:textId="77777777" w:rsidR="00D41D0D" w:rsidRPr="00F1212A" w:rsidRDefault="00D41D0D" w:rsidP="00D41D0D">
                  <w:pPr>
                    <w:jc w:val="center"/>
                  </w:pPr>
                  <w:r w:rsidRPr="00F1212A">
                    <w:t>3805</w:t>
                  </w:r>
                </w:p>
              </w:tc>
              <w:tc>
                <w:tcPr>
                  <w:tcW w:w="918" w:type="dxa"/>
                </w:tcPr>
                <w:p w14:paraId="4CD81F70" w14:textId="77777777" w:rsidR="00D41D0D" w:rsidRPr="00F1212A" w:rsidRDefault="00D41D0D" w:rsidP="00D41D0D">
                  <w:pPr>
                    <w:jc w:val="center"/>
                  </w:pPr>
                  <w:r w:rsidRPr="00F1212A">
                    <w:t>3905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A3AE90D" w14:textId="77777777" w:rsidR="00D41D0D" w:rsidRPr="00F1212A" w:rsidRDefault="00D41D0D" w:rsidP="00D41D0D">
                  <w:pPr>
                    <w:jc w:val="center"/>
                  </w:pPr>
                  <w:r w:rsidRPr="00F1212A">
                    <w:t>4005</w:t>
                  </w:r>
                </w:p>
              </w:tc>
            </w:tr>
          </w:tbl>
          <w:p w14:paraId="0B2DDFBC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C06F1F" w:rsidRPr="00E0758C" w14:paraId="0150599A" w14:textId="77777777" w:rsidTr="00720E2C">
        <w:tc>
          <w:tcPr>
            <w:tcW w:w="609" w:type="dxa"/>
          </w:tcPr>
          <w:p w14:paraId="10AA8D42" w14:textId="77777777" w:rsidR="00C06F1F" w:rsidRPr="00E0758C" w:rsidRDefault="00C06F1F" w:rsidP="00105045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79F9DF96" w14:textId="77777777" w:rsidR="00C06F1F" w:rsidRPr="00E0758C" w:rsidRDefault="000B3B46" w:rsidP="00105045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036" w:type="dxa"/>
            <w:gridSpan w:val="2"/>
          </w:tcPr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41D0D" w:rsidRPr="00A5294B" w14:paraId="4EEB91A0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20369B1" w14:textId="77777777" w:rsidR="00D41D0D" w:rsidRPr="00F1212A" w:rsidRDefault="00D41D0D" w:rsidP="00D41D0D">
                  <w:pPr>
                    <w:jc w:val="center"/>
                  </w:pPr>
                  <w:r w:rsidRPr="00F1212A">
                    <w:t>3500</w:t>
                  </w:r>
                </w:p>
              </w:tc>
              <w:tc>
                <w:tcPr>
                  <w:tcW w:w="917" w:type="dxa"/>
                </w:tcPr>
                <w:p w14:paraId="57FA69DD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CBC36D4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B9030F2" w14:textId="77777777" w:rsidR="00D41D0D" w:rsidRPr="00F1212A" w:rsidRDefault="00D41D0D" w:rsidP="00D41D0D">
                  <w:r w:rsidRPr="00F1212A">
                    <w:t>5000</w:t>
                  </w:r>
                </w:p>
              </w:tc>
              <w:tc>
                <w:tcPr>
                  <w:tcW w:w="917" w:type="dxa"/>
                </w:tcPr>
                <w:p w14:paraId="05B263CC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27AB3F36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FA4B3A3" w14:textId="77777777" w:rsidR="00D41D0D" w:rsidRPr="00F1212A" w:rsidRDefault="00D41D0D" w:rsidP="00D41D0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C8C56D3" w14:textId="77777777" w:rsidR="00D41D0D" w:rsidRPr="00F1212A" w:rsidRDefault="00D41D0D" w:rsidP="00D41D0D">
                  <w:pPr>
                    <w:jc w:val="center"/>
                  </w:pPr>
                  <w:r w:rsidRPr="00F1212A">
                    <w:t>7000</w:t>
                  </w:r>
                </w:p>
              </w:tc>
            </w:tr>
          </w:tbl>
          <w:p w14:paraId="3E3E9113" w14:textId="77777777" w:rsidR="00D41D0D" w:rsidRPr="00A75E70" w:rsidRDefault="00D41D0D" w:rsidP="00105045">
            <w:pPr>
              <w:spacing w:line="240" w:lineRule="auto"/>
            </w:pPr>
            <w:r>
              <w:t xml:space="preserve"> </w:t>
            </w:r>
          </w:p>
        </w:tc>
      </w:tr>
      <w:tr w:rsidR="00E20FAE" w:rsidRPr="00E0758C" w14:paraId="5B457FBE" w14:textId="77777777" w:rsidTr="00720E2C">
        <w:tc>
          <w:tcPr>
            <w:tcW w:w="609" w:type="dxa"/>
          </w:tcPr>
          <w:p w14:paraId="028A184E" w14:textId="77777777" w:rsidR="00E20FAE" w:rsidRPr="00E0758C" w:rsidRDefault="00E20FAE" w:rsidP="00E20FA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gridSpan w:val="3"/>
          </w:tcPr>
          <w:p w14:paraId="06D31406" w14:textId="77777777" w:rsidR="00E20FAE" w:rsidRPr="00E0758C" w:rsidRDefault="00E20FAE" w:rsidP="00E20FA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</w:t>
            </w:r>
            <w:r w:rsidRPr="00E0758C">
              <w:rPr>
                <w:b/>
                <w:color w:val="70BCC9" w:themeColor="text2" w:themeTint="99"/>
              </w:rPr>
              <w:t>)</w:t>
            </w:r>
          </w:p>
        </w:tc>
        <w:tc>
          <w:tcPr>
            <w:tcW w:w="7611" w:type="dxa"/>
          </w:tcPr>
          <w:p w14:paraId="6AB3E52E" w14:textId="7D7B91D0" w:rsidR="00E20FAE" w:rsidRDefault="00E20FAE" w:rsidP="00045A6E">
            <w:pPr>
              <w:pStyle w:val="Handschrift"/>
              <w:spacing w:after="120"/>
            </w:pPr>
            <w:r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>In welchen Schritten wurde hier gezählt?</w:t>
            </w:r>
            <w:r w:rsidR="00045A6E" w:rsidRPr="00045A6E">
              <w:rPr>
                <w:rFonts w:ascii="Calibri" w:hAnsi="Calibri" w:cs="Calibri"/>
                <w:color w:val="000000" w:themeColor="text1"/>
                <w:spacing w:val="0"/>
                <w:sz w:val="22"/>
                <w:szCs w:val="22"/>
              </w:rPr>
              <w:t xml:space="preserve"> </w:t>
            </w:r>
            <w:r w:rsidR="00045A6E">
              <w:t xml:space="preserve">Es wurde in </w:t>
            </w:r>
            <w:r w:rsidR="00045A6E" w:rsidRPr="00832706">
              <w:rPr>
                <w:color w:val="7F7F7F" w:themeColor="text1" w:themeTint="80"/>
              </w:rPr>
              <w:t>_______</w:t>
            </w:r>
            <w:r w:rsidR="00045A6E">
              <w:t>er</w:t>
            </w:r>
            <w:r w:rsidR="003E267F">
              <w:t>-</w:t>
            </w:r>
            <w:r w:rsidR="00045A6E">
              <w:t>Schritten gezählt.</w:t>
            </w: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20FAE" w:rsidRPr="00A5294B" w14:paraId="05D128AA" w14:textId="77777777" w:rsidTr="00622BF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26C13B7" w14:textId="77777777" w:rsidR="00E20FAE" w:rsidRPr="00F1212A" w:rsidRDefault="00E20FAE" w:rsidP="00E20FAE">
                  <w:pPr>
                    <w:jc w:val="center"/>
                  </w:pPr>
                  <w:r w:rsidRPr="00F1212A">
                    <w:t>1200</w:t>
                  </w:r>
                </w:p>
              </w:tc>
              <w:tc>
                <w:tcPr>
                  <w:tcW w:w="917" w:type="dxa"/>
                </w:tcPr>
                <w:p w14:paraId="573D1378" w14:textId="77777777" w:rsidR="00E20FAE" w:rsidRPr="00F1212A" w:rsidRDefault="00E20FAE" w:rsidP="00E20FAE">
                  <w:pPr>
                    <w:jc w:val="center"/>
                  </w:pPr>
                  <w:r w:rsidRPr="00F1212A">
                    <w:t>1500</w:t>
                  </w:r>
                </w:p>
              </w:tc>
              <w:tc>
                <w:tcPr>
                  <w:tcW w:w="917" w:type="dxa"/>
                </w:tcPr>
                <w:p w14:paraId="5D20C114" w14:textId="77777777" w:rsidR="00E20FAE" w:rsidRPr="00F1212A" w:rsidRDefault="00E20FAE" w:rsidP="00E20FAE">
                  <w:pPr>
                    <w:jc w:val="center"/>
                  </w:pPr>
                  <w:r w:rsidRPr="00F1212A">
                    <w:t>1800</w:t>
                  </w:r>
                </w:p>
              </w:tc>
              <w:tc>
                <w:tcPr>
                  <w:tcW w:w="917" w:type="dxa"/>
                </w:tcPr>
                <w:p w14:paraId="4C9BF7FA" w14:textId="73CAB94D" w:rsidR="00E20FAE" w:rsidRPr="00F1212A" w:rsidRDefault="00167A4B" w:rsidP="00E20FAE">
                  <w:r>
                    <w:t xml:space="preserve">  </w:t>
                  </w:r>
                  <w:r w:rsidR="00E20FAE" w:rsidRPr="00F1212A">
                    <w:t>2100</w:t>
                  </w:r>
                </w:p>
              </w:tc>
              <w:tc>
                <w:tcPr>
                  <w:tcW w:w="917" w:type="dxa"/>
                </w:tcPr>
                <w:p w14:paraId="16851840" w14:textId="77777777" w:rsidR="00E20FAE" w:rsidRPr="00F1212A" w:rsidRDefault="00E20FAE" w:rsidP="00E20FAE">
                  <w:pPr>
                    <w:jc w:val="center"/>
                  </w:pPr>
                  <w:r w:rsidRPr="00F1212A">
                    <w:t>2400</w:t>
                  </w:r>
                </w:p>
              </w:tc>
              <w:tc>
                <w:tcPr>
                  <w:tcW w:w="918" w:type="dxa"/>
                </w:tcPr>
                <w:p w14:paraId="0B000E58" w14:textId="77777777" w:rsidR="00E20FAE" w:rsidRPr="00F1212A" w:rsidRDefault="00E20FAE" w:rsidP="00E20FAE">
                  <w:pPr>
                    <w:jc w:val="center"/>
                  </w:pPr>
                  <w:r w:rsidRPr="00F1212A">
                    <w:t>2700</w:t>
                  </w:r>
                </w:p>
              </w:tc>
              <w:tc>
                <w:tcPr>
                  <w:tcW w:w="918" w:type="dxa"/>
                </w:tcPr>
                <w:p w14:paraId="1C32F733" w14:textId="77777777" w:rsidR="00E20FAE" w:rsidRPr="00F1212A" w:rsidRDefault="00E20FAE" w:rsidP="00E20FAE">
                  <w:pPr>
                    <w:jc w:val="center"/>
                  </w:pPr>
                  <w:r w:rsidRPr="00F1212A">
                    <w:t>3000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A421FF7" w14:textId="77777777" w:rsidR="00E20FAE" w:rsidRPr="00F1212A" w:rsidRDefault="00E20FAE" w:rsidP="00E20FAE">
                  <w:pPr>
                    <w:jc w:val="center"/>
                  </w:pPr>
                  <w:r w:rsidRPr="00F1212A">
                    <w:t>3300</w:t>
                  </w:r>
                </w:p>
              </w:tc>
            </w:tr>
          </w:tbl>
          <w:p w14:paraId="4411C4BE" w14:textId="77777777" w:rsidR="00E20FAE" w:rsidRDefault="00E20FAE" w:rsidP="00E20FAE">
            <w:pPr>
              <w:spacing w:line="240" w:lineRule="auto"/>
            </w:pPr>
          </w:p>
          <w:p w14:paraId="78B595B2" w14:textId="16468945" w:rsidR="00E20FAE" w:rsidRDefault="00E20FAE" w:rsidP="00866D52">
            <w:pPr>
              <w:pStyle w:val="Handschrift"/>
            </w:pPr>
          </w:p>
        </w:tc>
        <w:tc>
          <w:tcPr>
            <w:tcW w:w="425" w:type="dxa"/>
            <w:vAlign w:val="bottom"/>
          </w:tcPr>
          <w:p w14:paraId="693CC459" w14:textId="600FCCC6" w:rsidR="00E20FAE" w:rsidRPr="00E0758C" w:rsidRDefault="00E20FAE" w:rsidP="00E20FAE">
            <w:pPr>
              <w:jc w:val="right"/>
              <w:rPr>
                <w:noProof/>
              </w:rPr>
            </w:pPr>
          </w:p>
        </w:tc>
      </w:tr>
    </w:tbl>
    <w:p w14:paraId="5850E72F" w14:textId="77777777" w:rsidR="0020423D" w:rsidRDefault="0020423D" w:rsidP="0020423D">
      <w:pPr>
        <w:sectPr w:rsidR="0020423D" w:rsidSect="00C75E4D">
          <w:headerReference w:type="default" r:id="rId110"/>
          <w:headerReference w:type="first" r:id="rId111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pPr w:leftFromText="141" w:rightFromText="141" w:vertAnchor="text" w:horzAnchor="margin" w:tblpY="1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8D64E8" w:rsidRPr="00B74344" w14:paraId="1245CCC3" w14:textId="77777777" w:rsidTr="004B7823">
        <w:trPr>
          <w:trHeight w:val="510"/>
        </w:trPr>
        <w:tc>
          <w:tcPr>
            <w:tcW w:w="610" w:type="dxa"/>
          </w:tcPr>
          <w:p w14:paraId="1E50ED53" w14:textId="58844FC1" w:rsidR="008D64E8" w:rsidRPr="008D64E8" w:rsidRDefault="008D64E8" w:rsidP="008D64E8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462" w:type="dxa"/>
            <w:gridSpan w:val="2"/>
          </w:tcPr>
          <w:p w14:paraId="21AD5941" w14:textId="19B1CFED" w:rsidR="008D64E8" w:rsidRDefault="008D64E8" w:rsidP="008D64E8">
            <w:pPr>
              <w:pStyle w:val="berschrift1"/>
            </w:pPr>
            <w:r>
              <w:t>Ich kann in Schritten zählen</w:t>
            </w:r>
          </w:p>
        </w:tc>
      </w:tr>
      <w:tr w:rsidR="008D64E8" w:rsidRPr="00B74344" w14:paraId="47CE1D72" w14:textId="77777777" w:rsidTr="004B7823">
        <w:trPr>
          <w:trHeight w:val="510"/>
        </w:trPr>
        <w:tc>
          <w:tcPr>
            <w:tcW w:w="610" w:type="dxa"/>
          </w:tcPr>
          <w:p w14:paraId="2C2B46F9" w14:textId="77777777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 w:rsidRPr="00C27B73">
              <w:rPr>
                <w:sz w:val="28"/>
                <w:szCs w:val="28"/>
              </w:rPr>
              <w:t>1</w:t>
            </w:r>
          </w:p>
        </w:tc>
        <w:tc>
          <w:tcPr>
            <w:tcW w:w="8462" w:type="dxa"/>
            <w:gridSpan w:val="2"/>
          </w:tcPr>
          <w:p w14:paraId="134E8EEF" w14:textId="5EC32C0E" w:rsidR="008D64E8" w:rsidRPr="00C27B73" w:rsidRDefault="008D64E8" w:rsidP="008D64E8">
            <w:pPr>
              <w:pStyle w:val="berschrift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Schritten zählen</w:t>
            </w:r>
          </w:p>
        </w:tc>
      </w:tr>
      <w:tr w:rsidR="008D64E8" w:rsidRPr="00B74344" w14:paraId="15BC0FA0" w14:textId="77777777" w:rsidTr="004B7823">
        <w:trPr>
          <w:trHeight w:val="510"/>
        </w:trPr>
        <w:tc>
          <w:tcPr>
            <w:tcW w:w="610" w:type="dxa"/>
          </w:tcPr>
          <w:p w14:paraId="494C8836" w14:textId="4F038D2F" w:rsidR="008D64E8" w:rsidRDefault="008D64E8" w:rsidP="008D64E8">
            <w:pPr>
              <w:pStyle w:val="berschrift3"/>
              <w:spacing w:after="0"/>
            </w:pPr>
            <w:r>
              <w:t>1.1</w:t>
            </w:r>
          </w:p>
        </w:tc>
        <w:tc>
          <w:tcPr>
            <w:tcW w:w="8462" w:type="dxa"/>
            <w:gridSpan w:val="2"/>
          </w:tcPr>
          <w:p w14:paraId="18126BBE" w14:textId="6F292405" w:rsidR="008D64E8" w:rsidRDefault="008D64E8" w:rsidP="008D64E8">
            <w:pPr>
              <w:pStyle w:val="berschrift3"/>
              <w:spacing w:after="0"/>
            </w:pPr>
            <w:r w:rsidRPr="00C82C6A">
              <w:t xml:space="preserve">Verschiedene Schrittgrößen </w:t>
            </w:r>
            <w:r w:rsidR="007817A6">
              <w:br/>
            </w:r>
          </w:p>
        </w:tc>
      </w:tr>
      <w:tr w:rsidR="008D64E8" w:rsidRPr="00F96B1A" w14:paraId="53625C29" w14:textId="77777777" w:rsidTr="004B7823">
        <w:trPr>
          <w:trHeight w:val="5185"/>
        </w:trPr>
        <w:tc>
          <w:tcPr>
            <w:tcW w:w="610" w:type="dxa"/>
          </w:tcPr>
          <w:p w14:paraId="6AB0180E" w14:textId="2B92B9C7" w:rsidR="008D64E8" w:rsidRDefault="008D64E8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097D45D" w14:textId="77777777" w:rsidR="008D64E8" w:rsidRDefault="008D64E8" w:rsidP="008D64E8">
            <w:pPr>
              <w:pStyle w:val="Nummerierung"/>
            </w:pPr>
            <w:r>
              <w:t>a)</w:t>
            </w:r>
          </w:p>
          <w:p w14:paraId="5BBAB040" w14:textId="77777777" w:rsidR="008D64E8" w:rsidRDefault="008D64E8" w:rsidP="008D64E8">
            <w:pPr>
              <w:pStyle w:val="Nummerierung"/>
            </w:pPr>
          </w:p>
          <w:p w14:paraId="2408777F" w14:textId="77777777" w:rsidR="008D64E8" w:rsidRDefault="008D64E8" w:rsidP="008D64E8">
            <w:pPr>
              <w:pStyle w:val="Nummerierung"/>
            </w:pPr>
          </w:p>
          <w:p w14:paraId="73DD05D2" w14:textId="77777777" w:rsidR="008D64E8" w:rsidRDefault="008D64E8" w:rsidP="008D64E8">
            <w:pPr>
              <w:pStyle w:val="Nummerierung"/>
            </w:pPr>
          </w:p>
          <w:p w14:paraId="01353C75" w14:textId="77777777" w:rsidR="008D64E8" w:rsidRDefault="008D64E8" w:rsidP="008D64E8">
            <w:pPr>
              <w:pStyle w:val="Nummerierung"/>
            </w:pPr>
          </w:p>
          <w:p w14:paraId="725D0F05" w14:textId="77777777" w:rsidR="008D64E8" w:rsidRDefault="008D64E8" w:rsidP="008D64E8">
            <w:pPr>
              <w:pStyle w:val="Nummerierung"/>
            </w:pPr>
          </w:p>
          <w:p w14:paraId="77162DB2" w14:textId="77777777" w:rsidR="008D64E8" w:rsidRDefault="008D64E8" w:rsidP="008D64E8">
            <w:pPr>
              <w:pStyle w:val="Nummerierung"/>
            </w:pPr>
          </w:p>
          <w:p w14:paraId="28E40D36" w14:textId="77777777" w:rsidR="008D64E8" w:rsidRDefault="008D64E8" w:rsidP="008D64E8">
            <w:pPr>
              <w:pStyle w:val="Nummerierung"/>
            </w:pPr>
          </w:p>
          <w:p w14:paraId="4FDB9AB8" w14:textId="77777777" w:rsidR="008D64E8" w:rsidRDefault="008D64E8" w:rsidP="008D64E8">
            <w:pPr>
              <w:pStyle w:val="Nummerierung"/>
            </w:pPr>
          </w:p>
          <w:p w14:paraId="36CB7756" w14:textId="36E69D01" w:rsidR="008D64E8" w:rsidRPr="007A149C" w:rsidRDefault="002C78BC" w:rsidP="008D64E8">
            <w:pPr>
              <w:pStyle w:val="Nummerierung"/>
            </w:pP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048" behindDoc="0" locked="0" layoutInCell="1" allowOverlap="1" wp14:anchorId="1D91F898" wp14:editId="72842500">
                      <wp:simplePos x="0" y="0"/>
                      <wp:positionH relativeFrom="column">
                        <wp:posOffset>182881</wp:posOffset>
                      </wp:positionH>
                      <wp:positionV relativeFrom="paragraph">
                        <wp:posOffset>1059180</wp:posOffset>
                      </wp:positionV>
                      <wp:extent cx="5090160" cy="323850"/>
                      <wp:effectExtent l="0" t="0" r="0" b="19050"/>
                      <wp:wrapNone/>
                      <wp:docPr id="18160276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3850"/>
                                <a:chOff x="0" y="1311269"/>
                                <a:chExt cx="10504376" cy="652247"/>
                              </a:xfrm>
                            </wpg:grpSpPr>
                            <wpg:grpSp>
                              <wpg:cNvPr id="422157024" name="Gruppieren 422157024"/>
                              <wpg:cNvGrpSpPr/>
                              <wpg:grpSpPr>
                                <a:xfrm>
                                  <a:off x="0" y="1311269"/>
                                  <a:ext cx="10504376" cy="652247"/>
                                  <a:chOff x="0" y="1311269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3405553" name="Grafik 883405553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1608880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782409507" name="Gerade Verbindung 78240950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131739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93240318" name="Gerade Verbindung 139324031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133855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85208488" name="Gerade Verbindung 68520848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3740589" name="Gerade Verbindung 423740589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326608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7028285" name="Gerade Verbindung 987028285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131126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3174244" name="Gerade Verbindung 1683174244"/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1333571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4349445" id="Gruppieren 19" o:spid="_x0000_s1026" style="position:absolute;margin-left:14.4pt;margin-top:83.4pt;width:400.8pt;height:25.5pt;flip:y;z-index:251842048;mso-width-relative:margin" coordorigin=",13112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">
                      <v:group id="Gruppieren 422157024" o:spid="_x0000_s1027" style="position:absolute;top:13112;width:105043;height:6523" coordorigin=",1311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">
                        <v:shape id="Grafik 883405553" o:spid="_x0000_s1028" type="#_x0000_t75" style="position:absolute;top:16088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">
                          <v:imagedata r:id="rId112" o:title="" croptop="1f" cropbottom="49123f"/>
                          <o:lock v:ext="edit" aspectratio="f"/>
                        </v:shape>
                        <v:line id="Gerade Verbindung 782409507" o:spid="_x0000_s1029" style="position:absolute;flip:y;visibility:visible;mso-wrap-style:square" from="24132,13173" to="24132,19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393240318" o:spid="_x0000_s1030" style="position:absolute;flip:y;visibility:visible;mso-wrap-style:square" from="43287,13385" to="43287,19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685208488" o:spid="_x0000_s1031" style="position:absolute;flip:y;visibility:visible;mso-wrap-style:square" from="62498,13112" to="62498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423740589" o:spid="_x0000_s1032" style="position:absolute;flip:y;visibility:visible;mso-wrap-style:square" from="4511,13266" to="4511,195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987028285" o:spid="_x0000_s1033" style="position:absolute;flip:y;visibility:visible;mso-wrap-style:square" from="81695,13112" to="81695,193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83174244" o:spid="_x0000_s1034" style="position:absolute;flip:y;visibility:visible;mso-wrap-style:square" from="100503,13335" to="100503,19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  <w:tc>
          <w:tcPr>
            <w:tcW w:w="8037" w:type="dxa"/>
          </w:tcPr>
          <w:p w14:paraId="36ADE6B3" w14:textId="3F850BB1" w:rsidR="008D64E8" w:rsidRDefault="008D64E8" w:rsidP="008D64E8">
            <w:pPr>
              <w:spacing w:line="240" w:lineRule="auto"/>
            </w:pPr>
          </w:p>
          <w:p w14:paraId="48782D4E" w14:textId="53662232" w:rsidR="008D64E8" w:rsidRDefault="00866D52" w:rsidP="008D64E8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3189ED7" wp14:editId="5D31C345">
                      <wp:simplePos x="0" y="0"/>
                      <wp:positionH relativeFrom="column">
                        <wp:posOffset>4917758</wp:posOffset>
                      </wp:positionH>
                      <wp:positionV relativeFrom="paragraph">
                        <wp:posOffset>133667</wp:posOffset>
                      </wp:positionV>
                      <wp:extent cx="142240" cy="122555"/>
                      <wp:effectExtent l="0" t="2858" r="0" b="0"/>
                      <wp:wrapNone/>
                      <wp:docPr id="1862154480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B1E14" id="Dreieck 1" o:spid="_x0000_s1026" type="#_x0000_t5" style="position:absolute;margin-left:387.25pt;margin-top:10.5pt;width:11.2pt;height:9.65pt;rotation:90;z-index:2524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31FB5D1E" wp14:editId="0C2B41B3">
                      <wp:simplePos x="0" y="0"/>
                      <wp:positionH relativeFrom="column">
                        <wp:posOffset>-94614</wp:posOffset>
                      </wp:positionH>
                      <wp:positionV relativeFrom="paragraph">
                        <wp:posOffset>32385</wp:posOffset>
                      </wp:positionV>
                      <wp:extent cx="5174298" cy="585470"/>
                      <wp:effectExtent l="0" t="12700" r="0" b="0"/>
                      <wp:wrapNone/>
                      <wp:docPr id="415308034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4298" cy="585470"/>
                                <a:chOff x="0" y="0"/>
                                <a:chExt cx="10556737" cy="1186915"/>
                              </a:xfrm>
                            </wpg:grpSpPr>
                            <wpg:grpSp>
                              <wpg:cNvPr id="1974558205" name="Gruppieren 1974558205"/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wpg:grpSp>
                                <wpg:cNvPr id="689335181" name="Gruppieren 689335181"/>
                                <wpg:cNvGrpSpPr/>
                                <wpg:grpSpPr>
                                  <a:xfrm>
                                    <a:off x="0" y="0"/>
                                    <a:ext cx="10504376" cy="652247"/>
                                    <a:chOff x="0" y="0"/>
                                    <a:chExt cx="10504376" cy="65224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24012194" name="Grafik 1724012194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74955"/>
                                    <a:stretch/>
                                  </pic:blipFill>
                                  <pic:spPr bwMode="auto">
                                    <a:xfrm>
                                      <a:off x="0" y="297611"/>
                                      <a:ext cx="10504376" cy="222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wps:wsp>
                                  <wps:cNvPr id="1293900860" name="Gerade Verbindung 1293900860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2413248" y="613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8629907" name="Gerade Verbindung 1228629907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328773" y="2728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8236985" name="Gerade Verbindung 558236985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6249802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3296226" name="Gerade Verbindung 1123296226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451161" y="15339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12725831" name="Gerade Verbindung 1112725831"/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8169510" y="0"/>
                                      <a:ext cx="0" cy="624958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83889048" name="Gerade Verbindung 1183889048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10050350" y="22302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92635818" name="Abgerundetes Rechteck 4926358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636762"/>
                                  <a:ext cx="1044985" cy="51965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4C264D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200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566162" name="Abgerundetes Rechteck 187256616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742905" y="640136"/>
                                  <a:ext cx="1392247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56629CB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300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9473414" name="Abgerundetes Rechteck 1889473414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61861" y="667263"/>
                                  <a:ext cx="116762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5E3812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400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3042161" name="Abgerundetes Rechteck 211304216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761103" y="634309"/>
                                  <a:ext cx="1179611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99F6F7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500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42668" name="Abgerundetes Rechteck 32354266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664571" y="639953"/>
                                  <a:ext cx="109019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A40EE9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761233" name="Abgerundetes Rechteck 136576123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9510375" y="630723"/>
                                  <a:ext cx="1046362" cy="51965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CEECA" w14:textId="77777777" w:rsidR="008D64E8" w:rsidRDefault="008D64E8" w:rsidP="008D64E8">
                                    <w:pPr>
                                      <w:overflowPunct w:val="0"/>
                                      <w:jc w:val="center"/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eastAsia="Times New Roman" w:hAnsi="Calibri"/>
                                        <w:color w:val="000000"/>
                                        <w:kern w:val="24"/>
                                      </w:rPr>
                                      <w:t>700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1800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FB5D1E" id="Gruppieren 3" o:spid="_x0000_s1679" style="position:absolute;margin-left:-7.45pt;margin-top:2.55pt;width:407.45pt;height:46.1pt;z-index:251841024;mso-position-horizontal-relative:text;mso-position-vertical-relative:text;mso-width-relative:margin" coordsize="105567,118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">
                      <v:group id="Gruppieren 1974558205" o:spid="_x0000_s1680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">
                        <v:group id="Gruppieren 689335181" o:spid="_x0000_s1681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">
                          <v:shape id="Grafik 1724012194" o:spid="_x0000_s1682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">
                            <v:imagedata r:id="rId17" o:title="" croptop="1f" cropbottom="49123f"/>
                            <o:lock v:ext="edit" aspectratio="f"/>
                          </v:shape>
                          <v:line id="Gerade Verbindung 1293900860" o:spid="_x0000_s1683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228629907" o:spid="_x0000_s1684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558236985" o:spid="_x0000_s1685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23296226" o:spid="_x0000_s1686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  <v:line id="Gerade Verbindung 1112725831" o:spid="_x0000_s1687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  <v:line id="Gerade Verbindung 1183889048" o:spid="_x0000_s1688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</v:group>
                      <v:roundrect id="Abgerundetes Rechteck 492635818" o:spid="_x0000_s1689" style="position:absolute;top:6367;width:10449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254C264D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200</w:t>
                              </w:r>
                            </w:p>
                          </w:txbxContent>
                        </v:textbox>
                      </v:roundrect>
                      <v:roundrect id="Abgerundetes Rechteck 1872566162" o:spid="_x0000_s1690" style="position:absolute;left:17429;top:6401;width:13922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756629CB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300</w:t>
                              </w:r>
                            </w:p>
                          </w:txbxContent>
                        </v:textbox>
                      </v:roundrect>
                      <v:roundrect id="Abgerundetes Rechteck 1889473414" o:spid="_x0000_s1691" style="position:absolute;left:37618;top:6672;width:11676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B5E3812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400</w:t>
                              </w:r>
                            </w:p>
                          </w:txbxContent>
                        </v:textbox>
                      </v:roundrect>
                      <v:roundrect id="Abgerundetes Rechteck 2113042161" o:spid="_x0000_s1692" style="position:absolute;left:57611;top:6343;width:11796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1899F6F7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500</w:t>
                              </w:r>
                            </w:p>
                          </w:txbxContent>
                        </v:textbox>
                      </v:roundrect>
                      <v:roundrect id="Abgerundetes Rechteck 323542668" o:spid="_x0000_s1693" style="position:absolute;left:76645;top:6399;width:10902;height:51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5A40EE9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600</w:t>
                              </w:r>
                            </w:p>
                          </w:txbxContent>
                        </v:textbox>
                      </v:roundrect>
                      <v:roundrect id="Abgerundetes Rechteck 1365761233" o:spid="_x0000_s1694" style="position:absolute;left:95103;top:6307;width:10464;height:519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" fillcolor="white [3212]" stroked="f" strokeweight="1pt">
                        <v:stroke joinstyle="miter"/>
                        <o:lock v:ext="edit" aspectratio="t"/>
                        <v:textbox inset=",.5mm,,0">
                          <w:txbxContent>
                            <w:p w14:paraId="61DCEECA" w14:textId="77777777" w:rsidR="008D64E8" w:rsidRDefault="008D64E8" w:rsidP="008D64E8">
                              <w:pPr>
                                <w:overflowPunct w:val="0"/>
                                <w:jc w:val="center"/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eastAsia="Times New Roman" w:hAnsi="Calibri"/>
                                  <w:color w:val="000000"/>
                                  <w:kern w:val="24"/>
                                </w:rPr>
                                <w:t>700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56EDFBA" w14:textId="77777777" w:rsidR="008D64E8" w:rsidRDefault="008D64E8" w:rsidP="008D64E8">
            <w:pPr>
              <w:spacing w:line="240" w:lineRule="auto"/>
            </w:pPr>
          </w:p>
          <w:p w14:paraId="4989CCF8" w14:textId="77777777" w:rsidR="008D64E8" w:rsidRDefault="008D64E8" w:rsidP="008D64E8">
            <w:pPr>
              <w:spacing w:line="240" w:lineRule="auto"/>
            </w:pPr>
          </w:p>
          <w:p w14:paraId="46891D3C" w14:textId="1B0F7EBE" w:rsidR="008D64E8" w:rsidRDefault="008D64E8" w:rsidP="008D64E8">
            <w:pPr>
              <w:spacing w:line="240" w:lineRule="auto"/>
            </w:pPr>
          </w:p>
          <w:p w14:paraId="15336A28" w14:textId="76EF199E" w:rsidR="008D64E8" w:rsidRDefault="00C27B73" w:rsidP="008D64E8">
            <w:pPr>
              <w:spacing w:line="240" w:lineRule="auto"/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33EAD69E" wp14:editId="70FC0C54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24026</wp:posOffset>
                      </wp:positionV>
                      <wp:extent cx="1739587" cy="622092"/>
                      <wp:effectExtent l="0" t="0" r="368935" b="13335"/>
                      <wp:wrapNone/>
                      <wp:docPr id="9751749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9587" cy="622092"/>
                              </a:xfrm>
                              <a:prstGeom prst="wedgeRoundRectCallout">
                                <a:avLst>
                                  <a:gd name="adj1" fmla="val 68794"/>
                                  <a:gd name="adj2" fmla="val 611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C195AB" w14:textId="77777777" w:rsidR="008D64E8" w:rsidRPr="00A00CB5" w:rsidRDefault="008D64E8" w:rsidP="008D64E8">
                                  <w:pPr>
                                    <w:pStyle w:val="SprechbaseBeschreibung"/>
                                  </w:pPr>
                                  <w:r>
                                    <w:t xml:space="preserve">Ich habe in 100er-Schritten gezählt. Jeder Abschnitt ist bei mir einen 100er-Schritt groß.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AD69E" id="_x0000_s1695" type="#_x0000_t62" style="position:absolute;margin-left:206.05pt;margin-top:1.9pt;width:137pt;height:49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" adj="25660,12121" filled="f" strokecolor="#bfbfbf [2412]" strokeweight="1pt">
                      <v:textbox inset="1mm,1mm,1mm,1mm">
                        <w:txbxContent>
                          <w:p w14:paraId="73C195AB" w14:textId="77777777" w:rsidR="008D64E8" w:rsidRPr="00A00CB5" w:rsidRDefault="008D64E8" w:rsidP="008D64E8">
                            <w:pPr>
                              <w:pStyle w:val="SprechbaseBeschreibung"/>
                            </w:pPr>
                            <w:r>
                              <w:t xml:space="preserve">Ich habe in 100er-Schritten gezählt. Jeder Abschnitt ist bei mir einen 100er-Schritt groß.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4E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40000" behindDoc="0" locked="0" layoutInCell="1" allowOverlap="1" wp14:anchorId="2C6F78C1" wp14:editId="025EDC04">
                      <wp:simplePos x="0" y="0"/>
                      <wp:positionH relativeFrom="column">
                        <wp:posOffset>4514668</wp:posOffset>
                      </wp:positionH>
                      <wp:positionV relativeFrom="paragraph">
                        <wp:posOffset>28575</wp:posOffset>
                      </wp:positionV>
                      <wp:extent cx="657225" cy="755120"/>
                      <wp:effectExtent l="0" t="0" r="0" b="6985"/>
                      <wp:wrapNone/>
                      <wp:docPr id="74753545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621329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9169832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7BC9A" w14:textId="77777777" w:rsidR="008D64E8" w:rsidRPr="008D5126" w:rsidRDefault="008D64E8" w:rsidP="008D64E8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F78C1" id="_x0000_s1696" style="position:absolute;margin-left:355.5pt;margin-top:2.25pt;width:51.75pt;height:59.45pt;z-index:251840000;mso-position-horizontal-relative:text;mso-position-vertical-relative:text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">
                      <v:shape id="Grafik 8" o:spid="_x0000_s1697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">
                        <v:imagedata r:id="rId77" o:title="" chromakey="white"/>
                      </v:shape>
                      <v:shape id="_x0000_s1698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497BC9A" w14:textId="77777777" w:rsidR="008D64E8" w:rsidRPr="008D5126" w:rsidRDefault="008D64E8" w:rsidP="008D64E8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7C2E76" w14:textId="77777777" w:rsidR="008D64E8" w:rsidRDefault="008D64E8" w:rsidP="008D64E8">
            <w:pPr>
              <w:spacing w:line="240" w:lineRule="auto"/>
            </w:pPr>
          </w:p>
          <w:p w14:paraId="2B8CE46A" w14:textId="77777777" w:rsidR="004B1717" w:rsidRDefault="00C27B73" w:rsidP="008D64E8">
            <w:pPr>
              <w:tabs>
                <w:tab w:val="left" w:pos="2022"/>
              </w:tabs>
            </w:pPr>
            <w:r>
              <w:t xml:space="preserve">Wie könnte Rico </w:t>
            </w:r>
            <w:r w:rsidR="004B1717">
              <w:t xml:space="preserve">bei den folgenden </w:t>
            </w:r>
          </w:p>
          <w:p w14:paraId="670F4BF7" w14:textId="38950644" w:rsidR="008D64E8" w:rsidRDefault="004B1717" w:rsidP="008D64E8">
            <w:pPr>
              <w:tabs>
                <w:tab w:val="left" w:pos="2022"/>
              </w:tabs>
            </w:pPr>
            <w:r>
              <w:t xml:space="preserve">Zahlenstrahlen </w:t>
            </w:r>
            <w:r w:rsidR="00C27B73">
              <w:t>gezählt haben?</w:t>
            </w:r>
            <w:r w:rsidR="00C27B73">
              <w:br/>
            </w:r>
            <w:r w:rsidR="008D64E8">
              <w:t xml:space="preserve">Beschrifte die Zahlenstrahle unterschiedlich. </w:t>
            </w:r>
          </w:p>
          <w:p w14:paraId="12D2A0A3" w14:textId="77777777" w:rsidR="008D64E8" w:rsidRDefault="008D64E8" w:rsidP="008D64E8">
            <w:r w:rsidRPr="00D8227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3072" behindDoc="0" locked="0" layoutInCell="1" allowOverlap="1" wp14:anchorId="60944F86" wp14:editId="528C71F1">
                      <wp:simplePos x="0" y="0"/>
                      <wp:positionH relativeFrom="column">
                        <wp:posOffset>-86994</wp:posOffset>
                      </wp:positionH>
                      <wp:positionV relativeFrom="paragraph">
                        <wp:posOffset>193040</wp:posOffset>
                      </wp:positionV>
                      <wp:extent cx="5090160" cy="324000"/>
                      <wp:effectExtent l="0" t="0" r="0" b="19050"/>
                      <wp:wrapNone/>
                      <wp:docPr id="29" name="Gruppieren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732A23-E8B7-76F4-118B-9837448A3A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V="1">
                                <a:off x="0" y="0"/>
                                <a:ext cx="5090160" cy="324000"/>
                                <a:chOff x="0" y="0"/>
                                <a:chExt cx="10504376" cy="652247"/>
                              </a:xfrm>
                            </wpg:grpSpPr>
                            <wpg:grpSp>
                              <wpg:cNvPr id="1218341103" name="Gruppieren 1218341103">
                                <a:extLst>
                                  <a:ext uri="{FF2B5EF4-FFF2-40B4-BE49-F238E27FC236}">
                                    <a16:creationId xmlns:a16="http://schemas.microsoft.com/office/drawing/2014/main" id="{F17FF7AE-A847-28C2-F5C2-9DD8693B1C7F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0504376" cy="652247"/>
                                  <a:chOff x="0" y="0"/>
                                  <a:chExt cx="10504376" cy="65224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30076091" name="Grafik 2130076091">
                                    <a:extLst>
                                      <a:ext uri="{FF2B5EF4-FFF2-40B4-BE49-F238E27FC236}">
                                        <a16:creationId xmlns:a16="http://schemas.microsoft.com/office/drawing/2014/main" id="{C5845CDF-D1A1-14CC-EB23-7427258FA5B3}"/>
                                      </a:ext>
                                    </a:extLst>
                                  </pic:cNvPr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" b="74955"/>
                                  <a:stretch/>
                                </pic:blipFill>
                                <pic:spPr bwMode="auto">
                                  <a:xfrm>
                                    <a:off x="0" y="297611"/>
                                    <a:ext cx="10504376" cy="222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1284910628" name="Gerade Verbindung 1284910628">
                                  <a:extLst>
                                    <a:ext uri="{FF2B5EF4-FFF2-40B4-BE49-F238E27FC236}">
                                      <a16:creationId xmlns:a16="http://schemas.microsoft.com/office/drawing/2014/main" id="{2E3EE17B-86C0-2335-E377-E3264A8B06C6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2413248" y="613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5565627" name="Gerade Verbindung 1165565627">
                                  <a:extLst>
                                    <a:ext uri="{FF2B5EF4-FFF2-40B4-BE49-F238E27FC236}">
                                      <a16:creationId xmlns:a16="http://schemas.microsoft.com/office/drawing/2014/main" id="{32FD2871-439B-A6A3-F3FF-11A26A0F5ED2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328773" y="2728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53229667" name="Gerade Verbindung 1853229667">
                                  <a:extLst>
                                    <a:ext uri="{FF2B5EF4-FFF2-40B4-BE49-F238E27FC236}">
                                      <a16:creationId xmlns:a16="http://schemas.microsoft.com/office/drawing/2014/main" id="{0C463FB2-0B5F-D5FD-0A2B-69AE6AEF07B4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6249802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05092573" name="Gerade Verbindung 1505092573">
                                  <a:extLst>
                                    <a:ext uri="{FF2B5EF4-FFF2-40B4-BE49-F238E27FC236}">
                                      <a16:creationId xmlns:a16="http://schemas.microsoft.com/office/drawing/2014/main" id="{40F108A0-DFEF-9356-6907-E26FCA7CA12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51161" y="15339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1388410" name="Gerade Verbindung 471388410">
                                  <a:extLst>
                                    <a:ext uri="{FF2B5EF4-FFF2-40B4-BE49-F238E27FC236}">
                                      <a16:creationId xmlns:a16="http://schemas.microsoft.com/office/drawing/2014/main" id="{AE7D4B46-34E2-2B37-A921-16B0BCDB253C}"/>
                                    </a:ext>
                                  </a:extLst>
                                </wps:cNvPr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8169510" y="0"/>
                                    <a:ext cx="0" cy="624958"/>
                                  </a:xfrm>
                                  <a:prstGeom prst="line">
                                    <a:avLst/>
                                  </a:prstGeom>
                                  <a:ln/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65503245" name="Gerade Verbindung 1665503245">
                                <a:extLst>
                                  <a:ext uri="{FF2B5EF4-FFF2-40B4-BE49-F238E27FC236}">
                                    <a16:creationId xmlns:a16="http://schemas.microsoft.com/office/drawing/2014/main" id="{B0331AB4-339E-676A-B282-79277F39C2B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V="1">
                                  <a:off x="10050350" y="22302"/>
                                  <a:ext cx="0" cy="624958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B19728" id="Gruppieren 28" o:spid="_x0000_s1026" style="position:absolute;margin-left:-6.85pt;margin-top:15.2pt;width:400.8pt;height:25.5pt;flip:y;z-index:251843072;mso-width-relative:margin" coordsize="105043,6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">
                      <v:group id="Gruppieren 1218341103" o:spid="_x0000_s1027" style="position:absolute;width:105043;height:6522" coordsize="105043,6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">
                        <v:shape id="Grafik 2130076091" o:spid="_x0000_s1028" type="#_x0000_t75" style="position:absolute;top:2976;width:105043;height:2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">
                          <v:imagedata r:id="rId112" o:title="" croptop="1f" cropbottom="49123f"/>
                          <o:lock v:ext="edit" aspectratio="f"/>
                        </v:shape>
                        <v:line id="Gerade Verbindung 1284910628" o:spid="_x0000_s1029" style="position:absolute;flip:y;visibility:visible;mso-wrap-style:square" from="24132,61" to="24132,63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165565627" o:spid="_x0000_s1030" style="position:absolute;flip:y;visibility:visible;mso-wrap-style:square" from="43287,272" to="43287,6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  <v:line id="Gerade Verbindung 1853229667" o:spid="_x0000_s1031" style="position:absolute;flip:y;visibility:visible;mso-wrap-style:square" from="62498,0" to="62498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1505092573" o:spid="_x0000_s1032" style="position:absolute;flip:y;visibility:visible;mso-wrap-style:square" from="4511,153" to="4511,64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" strokecolor="black [3200]" strokeweight="1.5pt">
                          <v:stroke joinstyle="miter"/>
                          <o:lock v:ext="edit" shapetype="f"/>
                        </v:line>
                        <v:line id="Gerade Verbindung 471388410" o:spid="_x0000_s1033" style="position:absolute;flip:y;visibility:visible;mso-wrap-style:square" from="81695,0" to="81695,6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" strokecolor="black [3200]" strokeweight="1.5pt">
                          <v:stroke joinstyle="miter"/>
                          <o:lock v:ext="edit" shapetype="f"/>
                        </v:line>
                      </v:group>
                      <v:line id="Gerade Verbindung 1665503245" o:spid="_x0000_s1034" style="position:absolute;flip:y;visibility:visible;mso-wrap-style:square" from="100503,223" to="100503,64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" strokecolor="black [3200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  <w:p w14:paraId="35695107" w14:textId="4D77D454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0C832039" wp14:editId="53F0EFF1">
                      <wp:simplePos x="0" y="0"/>
                      <wp:positionH relativeFrom="column">
                        <wp:posOffset>4870768</wp:posOffset>
                      </wp:positionH>
                      <wp:positionV relativeFrom="paragraph">
                        <wp:posOffset>106997</wp:posOffset>
                      </wp:positionV>
                      <wp:extent cx="142240" cy="122555"/>
                      <wp:effectExtent l="0" t="2858" r="0" b="0"/>
                      <wp:wrapNone/>
                      <wp:docPr id="1910823142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E2CD7" id="Dreieck 1" o:spid="_x0000_s1026" type="#_x0000_t5" style="position:absolute;margin-left:383.55pt;margin-top:8.4pt;width:11.2pt;height:9.65pt;rotation:90;z-index:2524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4563BC8" w14:textId="77777777" w:rsidR="008D64E8" w:rsidRDefault="008D64E8" w:rsidP="008D64E8"/>
          <w:p w14:paraId="1B403103" w14:textId="77777777" w:rsidR="008D64E8" w:rsidRDefault="008D64E8" w:rsidP="008D64E8"/>
          <w:p w14:paraId="08A51344" w14:textId="77777777" w:rsidR="008D64E8" w:rsidRDefault="008D64E8" w:rsidP="008D64E8"/>
          <w:p w14:paraId="3FE0BCA5" w14:textId="18673855" w:rsidR="008D64E8" w:rsidRDefault="00866D52" w:rsidP="008D64E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1317BC5F" wp14:editId="2082C5F4">
                      <wp:simplePos x="0" y="0"/>
                      <wp:positionH relativeFrom="column">
                        <wp:posOffset>4864418</wp:posOffset>
                      </wp:positionH>
                      <wp:positionV relativeFrom="paragraph">
                        <wp:posOffset>138112</wp:posOffset>
                      </wp:positionV>
                      <wp:extent cx="142240" cy="122555"/>
                      <wp:effectExtent l="0" t="2858" r="0" b="0"/>
                      <wp:wrapNone/>
                      <wp:docPr id="1084427299" name="Dreiec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142240" cy="1225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3910D" id="Dreieck 1" o:spid="_x0000_s1026" type="#_x0000_t5" style="position:absolute;margin-left:383.05pt;margin-top:10.85pt;width:11.2pt;height:9.65pt;rotation:90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" fillcolor="black [3213]" stroked="f" strokeweight="1pt">
                      <o:lock v:ext="edit" aspectratio="t"/>
                    </v:shape>
                  </w:pict>
                </mc:Fallback>
              </mc:AlternateContent>
            </w:r>
          </w:p>
          <w:p w14:paraId="2BB1CE79" w14:textId="77777777" w:rsidR="008D64E8" w:rsidRDefault="008D64E8" w:rsidP="008D64E8"/>
          <w:p w14:paraId="5F4ACB33" w14:textId="77777777" w:rsidR="008D64E8" w:rsidRPr="00F96B1A" w:rsidRDefault="008D64E8" w:rsidP="008D64E8"/>
        </w:tc>
      </w:tr>
      <w:tr w:rsidR="008D64E8" w:rsidRPr="00F96B1A" w14:paraId="0932FF2D" w14:textId="77777777" w:rsidTr="004B7823">
        <w:trPr>
          <w:trHeight w:val="375"/>
        </w:trPr>
        <w:tc>
          <w:tcPr>
            <w:tcW w:w="610" w:type="dxa"/>
          </w:tcPr>
          <w:p w14:paraId="7F767BAA" w14:textId="54D3CB1F" w:rsidR="008D64E8" w:rsidRPr="00CD008D" w:rsidRDefault="00590CD8" w:rsidP="008D64E8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502C73F4" wp14:editId="777F6B49">
                  <wp:extent cx="360000" cy="272386"/>
                  <wp:effectExtent l="0" t="0" r="2540" b="0"/>
                  <wp:docPr id="294627953" name="Grafik 29462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D382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50944" behindDoc="0" locked="0" layoutInCell="1" allowOverlap="1" wp14:anchorId="4E7CEFD2" wp14:editId="1DF3D354">
                      <wp:simplePos x="0" y="0"/>
                      <wp:positionH relativeFrom="column">
                        <wp:posOffset>49620</wp:posOffset>
                      </wp:positionH>
                      <wp:positionV relativeFrom="paragraph">
                        <wp:posOffset>335821</wp:posOffset>
                      </wp:positionV>
                      <wp:extent cx="287655" cy="183515"/>
                      <wp:effectExtent l="0" t="0" r="4445" b="0"/>
                      <wp:wrapNone/>
                      <wp:docPr id="1990768476" name="Gruppieren 805">
                        <a:hlinkClick xmlns:a="http://schemas.openxmlformats.org/drawingml/2006/main" r:id="rId1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1246700002" name="Gruppieren 3">
                                <a:hlinkClick r:id="rId87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406128483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141483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0183047" name="Dreieck 804"/>
                              <wps:cNvSpPr/>
                              <wps:spPr>
                                <a:xfrm rot="5400000">
                                  <a:off x="85025" y="28463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473299" id="Gruppieren 805" o:spid="_x0000_s1026" href="https://mathe-sicher-koennen.dzlm.de/erklaervideos?nid=712" style="position:absolute;margin-left:3.9pt;margin-top:26.45pt;width:22.65pt;height:14.45pt;z-index:252050944" coordsize="287655,183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" o:button="t">
                      <v:group id="Gruppieren 3" o:spid="_x0000_s1027" href="https://mathe-sicher-koennen.dzlm.de/erklaervideos?nid=710" style="position:absolute;width:287655;height:183515" coordsize="288000,184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&#13;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" filled="f" stroked="f" strokeweight="1pt">
                          <v:stroke joinstyle="miter"/>
                          <o:lock v:ext="edit" aspectratio="t"/>
                          <v:textbox inset="0,0,0,0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" filled="f" stroked="f" strokeweight="1pt">
                          <v:textbox inset="0,0,0,0"/>
                        </v:shape>
                      </v:group>
                      <v:shape id="Dreieck 804" o:spid="_x0000_s1030" type="#_x0000_t5" style="position:absolute;left:85025;top:28463;width:107755;height:118734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" fillcolor="white [3212]" stroked="f" strokeweight="1pt">
                        <v:textbox inset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F7322BD" w14:textId="77777777" w:rsidR="008D64E8" w:rsidRDefault="008D64E8" w:rsidP="008D64E8">
            <w:pPr>
              <w:pStyle w:val="Nummerierung"/>
            </w:pPr>
            <w:r>
              <w:t>b)</w:t>
            </w:r>
          </w:p>
        </w:tc>
        <w:tc>
          <w:tcPr>
            <w:tcW w:w="8037" w:type="dxa"/>
          </w:tcPr>
          <w:p w14:paraId="7F08A1C5" w14:textId="693BD57F" w:rsidR="008D64E8" w:rsidRDefault="008D64E8" w:rsidP="008D64E8">
            <w:r>
              <w:t>Vergleicht eure Zahlenstrahle miteinander und sprecht dabei wie Rico.</w:t>
            </w:r>
            <w:r w:rsidR="007817A6">
              <w:br/>
            </w:r>
          </w:p>
        </w:tc>
      </w:tr>
      <w:tr w:rsidR="00B7263D" w:rsidRPr="00F96B1A" w14:paraId="4BFA19F8" w14:textId="77777777" w:rsidTr="004B7823">
        <w:trPr>
          <w:trHeight w:val="375"/>
        </w:trPr>
        <w:tc>
          <w:tcPr>
            <w:tcW w:w="610" w:type="dxa"/>
          </w:tcPr>
          <w:p w14:paraId="40B8A057" w14:textId="29143FFC" w:rsidR="00B7263D" w:rsidRPr="00EB1563" w:rsidRDefault="00B7263D" w:rsidP="008D64E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5EBF6B6" w14:textId="1FC8B080" w:rsidR="00B7263D" w:rsidRDefault="00B7263D" w:rsidP="008D64E8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1D064B42" w14:textId="64200BDC" w:rsidR="00934D08" w:rsidRDefault="009E740A" w:rsidP="008D64E8">
            <w:r>
              <w:rPr>
                <w:noProof/>
              </w:rPr>
              <w:drawing>
                <wp:anchor distT="0" distB="0" distL="114300" distR="114300" simplePos="0" relativeHeight="252037632" behindDoc="0" locked="0" layoutInCell="1" allowOverlap="1" wp14:anchorId="465FADA3" wp14:editId="7C377B3A">
                  <wp:simplePos x="0" y="0"/>
                  <wp:positionH relativeFrom="column">
                    <wp:posOffset>4361270</wp:posOffset>
                  </wp:positionH>
                  <wp:positionV relativeFrom="paragraph">
                    <wp:posOffset>2268</wp:posOffset>
                  </wp:positionV>
                  <wp:extent cx="640080" cy="640080"/>
                  <wp:effectExtent l="0" t="0" r="0" b="0"/>
                  <wp:wrapNone/>
                  <wp:docPr id="227882011" name="Grafik 802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882011" name="Grafik 802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7645">
              <w:t xml:space="preserve">Schaut euch das Erklärvideo an. </w:t>
            </w:r>
          </w:p>
          <w:p w14:paraId="24EC883F" w14:textId="32DC7A32" w:rsidR="00934D08" w:rsidRDefault="00597645" w:rsidP="008D64E8">
            <w:r>
              <w:t xml:space="preserve">Wie haben Leonie und Tim den Zahlenstrahl eingeteilt? </w:t>
            </w:r>
          </w:p>
          <w:p w14:paraId="48645412" w14:textId="38202A8B" w:rsidR="00B7263D" w:rsidRDefault="00597645" w:rsidP="008D64E8">
            <w:r>
              <w:t>Vergleicht mit euren Zahlenstrahlen.</w:t>
            </w:r>
          </w:p>
        </w:tc>
      </w:tr>
    </w:tbl>
    <w:p w14:paraId="4C5D4764" w14:textId="450CFA86" w:rsidR="000D3B3C" w:rsidRDefault="00710F91"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244F510D" wp14:editId="457FDBA2">
                <wp:simplePos x="0" y="0"/>
                <wp:positionH relativeFrom="column">
                  <wp:posOffset>4909820</wp:posOffset>
                </wp:positionH>
                <wp:positionV relativeFrom="paragraph">
                  <wp:posOffset>5484073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1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F3EFA" w14:textId="5D4C9C4C" w:rsidR="00710F91" w:rsidRPr="00B242A5" w:rsidRDefault="00710F91" w:rsidP="00710F91">
                            <w:pPr>
                              <w:spacing w:line="240" w:lineRule="auto"/>
                              <w:rPr>
                                <w:color w:val="327A86" w:themeColor="text2"/>
                                <w:sz w:val="12"/>
                                <w:szCs w:val="12"/>
                              </w:rPr>
                            </w:pPr>
                            <w:r w:rsidRPr="00B242A5">
                              <w:rPr>
                                <w:color w:val="327A86" w:themeColor="text2"/>
                              </w:rPr>
                              <w:fldChar w:fldCharType="begin"/>
                            </w:r>
                            <w:r>
                              <w:rPr>
                                <w:color w:val="327A86" w:themeColor="text2"/>
                              </w:rPr>
                              <w:instrText>HYPERLINK "https://mathe-sicher-koennen.dzlm.de/erklaervideos?nid=710"</w:instrText>
                            </w:r>
                            <w:r w:rsidRPr="00B242A5">
                              <w:rPr>
                                <w:color w:val="327A86" w:themeColor="text2"/>
                              </w:rPr>
                            </w:r>
                            <w:r w:rsidRPr="00B242A5">
                              <w:rPr>
                                <w:color w:val="327A86" w:themeColor="text2"/>
                              </w:rPr>
                              <w:fldChar w:fldCharType="separate"/>
                            </w:r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mathe-sicher-koennen.dzlm.de/</w:t>
                            </w:r>
                            <w:r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br/>
                            </w:r>
                            <w:proofErr w:type="spellStart"/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erklaervideos?nid</w:t>
                            </w:r>
                            <w:proofErr w:type="spellEnd"/>
                            <w:r w:rsidRPr="00B242A5"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=7</w:t>
                            </w:r>
                            <w:r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1</w:t>
                            </w:r>
                            <w:r>
                              <w:rPr>
                                <w:rStyle w:val="Hyperlink"/>
                                <w:rFonts w:ascii="Open Sans" w:hAnsi="Open Sans" w:cs="Open Sans"/>
                                <w:color w:val="327A86" w:themeColor="text2"/>
                                <w:sz w:val="12"/>
                                <w:szCs w:val="12"/>
                                <w:u w:val="none"/>
                              </w:rPr>
                              <w:t>2</w:t>
                            </w:r>
                            <w:r w:rsidRPr="00B242A5">
                              <w:rPr>
                                <w:color w:val="327A86" w:themeColor="text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510D" id="_x0000_s1702" type="#_x0000_t202" href="https://mathe-sicher-koennen.dzlm.de/erklaervideos?nid=712" style="position:absolute;margin-left:386.6pt;margin-top:431.8pt;width:107.3pt;height:23.7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wFaHQIAADU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" o:button="t" filled="f" stroked="f" strokeweight=".5pt">
                <v:fill o:detectmouseclick="t"/>
                <v:textbox>
                  <w:txbxContent>
                    <w:p w14:paraId="042F3EFA" w14:textId="5D4C9C4C" w:rsidR="00710F91" w:rsidRPr="00B242A5" w:rsidRDefault="00710F91" w:rsidP="00710F91">
                      <w:pPr>
                        <w:spacing w:line="240" w:lineRule="auto"/>
                        <w:rPr>
                          <w:color w:val="327A86" w:themeColor="text2"/>
                          <w:sz w:val="12"/>
                          <w:szCs w:val="12"/>
                        </w:rPr>
                      </w:pPr>
                      <w:r w:rsidRPr="00B242A5">
                        <w:rPr>
                          <w:color w:val="327A86" w:themeColor="text2"/>
                        </w:rPr>
                        <w:fldChar w:fldCharType="begin"/>
                      </w:r>
                      <w:r>
                        <w:rPr>
                          <w:color w:val="327A86" w:themeColor="text2"/>
                        </w:rPr>
                        <w:instrText>HYPERLINK "https://mathe-sicher-koennen.dzlm.de/erklaervideos?nid=710"</w:instrText>
                      </w:r>
                      <w:r w:rsidRPr="00B242A5">
                        <w:rPr>
                          <w:color w:val="327A86" w:themeColor="text2"/>
                        </w:rPr>
                      </w:r>
                      <w:r w:rsidRPr="00B242A5">
                        <w:rPr>
                          <w:color w:val="327A86" w:themeColor="text2"/>
                        </w:rPr>
                        <w:fldChar w:fldCharType="separate"/>
                      </w:r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mathe-sicher-koennen.dzlm.de/</w:t>
                      </w:r>
                      <w:r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br/>
                      </w:r>
                      <w:proofErr w:type="spellStart"/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erklaervideos?nid</w:t>
                      </w:r>
                      <w:proofErr w:type="spellEnd"/>
                      <w:r w:rsidRPr="00B242A5"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=7</w:t>
                      </w:r>
                      <w:r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1</w:t>
                      </w:r>
                      <w:r>
                        <w:rPr>
                          <w:rStyle w:val="Hyperlink"/>
                          <w:rFonts w:ascii="Open Sans" w:hAnsi="Open Sans" w:cs="Open Sans"/>
                          <w:color w:val="327A86" w:themeColor="text2"/>
                          <w:sz w:val="12"/>
                          <w:szCs w:val="12"/>
                          <w:u w:val="none"/>
                        </w:rPr>
                        <w:t>2</w:t>
                      </w:r>
                      <w:r w:rsidRPr="00B242A5">
                        <w:rPr>
                          <w:color w:val="327A86" w:themeColor="text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7272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E2F302B" wp14:editId="39F4B7AF">
                <wp:simplePos x="0" y="0"/>
                <wp:positionH relativeFrom="column">
                  <wp:posOffset>5389880</wp:posOffset>
                </wp:positionH>
                <wp:positionV relativeFrom="paragraph">
                  <wp:posOffset>6010910</wp:posOffset>
                </wp:positionV>
                <wp:extent cx="502808" cy="762000"/>
                <wp:effectExtent l="0" t="0" r="5715" b="0"/>
                <wp:wrapNone/>
                <wp:docPr id="1215416573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02808" cy="762000"/>
                          <a:chOff x="29319" y="-55336"/>
                          <a:chExt cx="512626" cy="762117"/>
                        </a:xfrm>
                      </wpg:grpSpPr>
                      <pic:pic xmlns:pic="http://schemas.openxmlformats.org/drawingml/2006/picture">
                        <pic:nvPicPr>
                          <pic:cNvPr id="257620465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319" y="-55336"/>
                            <a:ext cx="512626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587132" name="Textfeld 12"/>
                        <wps:cNvSpPr txBox="1"/>
                        <wps:spPr>
                          <a:xfrm>
                            <a:off x="64451" y="55991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6EBB4" w14:textId="77777777" w:rsidR="000E2F53" w:rsidRPr="008D5126" w:rsidRDefault="000E2F53" w:rsidP="000E2F53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F302B" id="_x0000_s1703" style="position:absolute;margin-left:424.4pt;margin-top:473.3pt;width:39.6pt;height:60pt;flip:x;z-index:251718144;mso-position-horizontal-relative:text;mso-position-vertical-relative:text;mso-width-relative:margin;mso-height-relative:margin" coordorigin="293,-553" coordsize="5126,7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">
                <v:shape id="Grafik 11" o:spid="_x0000_s1704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">
                  <v:imagedata r:id="rId115" o:title="" chromakey="white"/>
                </v:shape>
                <v:shape id="_x0000_s1705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" filled="f" stroked="f" strokeweight=".5pt">
                  <v:textbox inset="0,0,0,0">
                    <w:txbxContent>
                      <w:p w14:paraId="5666EBB4" w14:textId="77777777" w:rsidR="000E2F53" w:rsidRPr="008D5126" w:rsidRDefault="000E2F53" w:rsidP="000E2F53">
                        <w:pPr>
                          <w:pStyle w:val="Transcript"/>
                        </w:pPr>
                        <w:r w:rsidRPr="008D5126">
                          <w:t>T</w:t>
                        </w:r>
                        <w:r>
                          <w:t>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7"/>
      </w:tblGrid>
      <w:tr w:rsidR="000E2F53" w:rsidRPr="00B74344" w14:paraId="6FA3D43D" w14:textId="77777777" w:rsidTr="00C27B73">
        <w:trPr>
          <w:trHeight w:val="510"/>
        </w:trPr>
        <w:tc>
          <w:tcPr>
            <w:tcW w:w="610" w:type="dxa"/>
          </w:tcPr>
          <w:p w14:paraId="3188B600" w14:textId="77777777" w:rsidR="000E2F53" w:rsidRPr="00B74344" w:rsidRDefault="000E2F53" w:rsidP="00866D52">
            <w:pPr>
              <w:pStyle w:val="berschrift3"/>
            </w:pPr>
            <w:r>
              <w:t>1.2</w:t>
            </w:r>
          </w:p>
        </w:tc>
        <w:tc>
          <w:tcPr>
            <w:tcW w:w="8462" w:type="dxa"/>
            <w:gridSpan w:val="2"/>
          </w:tcPr>
          <w:p w14:paraId="64BADC57" w14:textId="68E3EA59" w:rsidR="000E2F53" w:rsidRPr="007817A6" w:rsidRDefault="00772723" w:rsidP="00866D52">
            <w:pPr>
              <w:pStyle w:val="berschrift3"/>
              <w:rPr>
                <w:sz w:val="13"/>
                <w:szCs w:val="11"/>
              </w:rPr>
            </w:pPr>
            <w:r w:rsidRPr="00647B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48549994" wp14:editId="413A1BD6">
                      <wp:simplePos x="0" y="0"/>
                      <wp:positionH relativeFrom="column">
                        <wp:posOffset>2268967</wp:posOffset>
                      </wp:positionH>
                      <wp:positionV relativeFrom="paragraph">
                        <wp:posOffset>433706</wp:posOffset>
                      </wp:positionV>
                      <wp:extent cx="2616200" cy="679076"/>
                      <wp:effectExtent l="0" t="0" r="241300" b="6985"/>
                      <wp:wrapNone/>
                      <wp:docPr id="55448838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6200" cy="679076"/>
                              </a:xfrm>
                              <a:prstGeom prst="wedgeRoundRectCallout">
                                <a:avLst>
                                  <a:gd name="adj1" fmla="val 58269"/>
                                  <a:gd name="adj2" fmla="val -1256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6DFAC1" w14:textId="225A8747" w:rsidR="000E2F53" w:rsidRPr="00A00CB5" w:rsidRDefault="000E2F53" w:rsidP="000E2F53">
                                  <w:pPr>
                                    <w:pStyle w:val="SprechbaseBeschreibung"/>
                                  </w:pPr>
                                  <w:r>
                                    <w:t xml:space="preserve">Die Startzahl ist </w:t>
                                  </w:r>
                                  <w:r w:rsidR="00866D52">
                                    <w:t xml:space="preserve">3200, </w:t>
                                  </w:r>
                                  <w:r>
                                    <w:t xml:space="preserve">die Endzahl </w:t>
                                  </w:r>
                                  <w:r w:rsidR="00866D52">
                                    <w:t>3500</w:t>
                                  </w:r>
                                  <w:r w:rsidR="00C27B73">
                                    <w:br/>
                                  </w:r>
                                  <w:r w:rsidR="00772723">
                                    <w:t xml:space="preserve">Der Unterschied ist </w:t>
                                  </w:r>
                                  <w:r w:rsidR="00866D52">
                                    <w:t xml:space="preserve">300. </w:t>
                                  </w:r>
                                  <w:r w:rsidR="00772723">
                                    <w:t xml:space="preserve">Ich zeichne </w:t>
                                  </w:r>
                                  <w:r w:rsidR="00866D52">
                                    <w:t>15</w:t>
                                  </w:r>
                                  <w:r>
                                    <w:t xml:space="preserve"> gleichgroße </w:t>
                                  </w:r>
                                  <w:r w:rsidR="00772723">
                                    <w:t xml:space="preserve">Schritte. Es sind </w:t>
                                  </w:r>
                                  <w:r w:rsidR="00866D52">
                                    <w:t>20</w:t>
                                  </w:r>
                                  <w:r>
                                    <w:t>er-Schritt</w:t>
                                  </w:r>
                                  <w:r w:rsidR="00772723">
                                    <w:t>e.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49994" id="_x0000_s1702" type="#_x0000_t62" style="position:absolute;margin-left:178.65pt;margin-top:34.15pt;width:206pt;height:53.4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" adj="23386,8086" filled="f" strokecolor="#bfbfbf [2412]" strokeweight="1pt">
                      <v:textbox inset="1mm,1mm,1mm,1mm">
                        <w:txbxContent>
                          <w:p w14:paraId="4A6DFAC1" w14:textId="225A8747" w:rsidR="000E2F53" w:rsidRPr="00A00CB5" w:rsidRDefault="000E2F53" w:rsidP="000E2F53">
                            <w:pPr>
                              <w:pStyle w:val="SprechbaseBeschreibung"/>
                            </w:pPr>
                            <w:r>
                              <w:t xml:space="preserve">Die Startzahl ist </w:t>
                            </w:r>
                            <w:r w:rsidR="00866D52">
                              <w:t xml:space="preserve">3200, </w:t>
                            </w:r>
                            <w:r>
                              <w:t xml:space="preserve">die Endzahl </w:t>
                            </w:r>
                            <w:r w:rsidR="00866D52">
                              <w:t>3500</w:t>
                            </w:r>
                            <w:r w:rsidR="00C27B73">
                              <w:br/>
                            </w:r>
                            <w:r w:rsidR="00772723">
                              <w:t xml:space="preserve">Der Unterschied ist </w:t>
                            </w:r>
                            <w:r w:rsidR="00866D52">
                              <w:t xml:space="preserve">300. </w:t>
                            </w:r>
                            <w:r w:rsidR="00772723">
                              <w:t xml:space="preserve">Ich zeichne </w:t>
                            </w:r>
                            <w:r w:rsidR="00866D52">
                              <w:t>15</w:t>
                            </w:r>
                            <w:r>
                              <w:t xml:space="preserve"> gleichgroße </w:t>
                            </w:r>
                            <w:r w:rsidR="00772723">
                              <w:t xml:space="preserve">Schritte. Es sind </w:t>
                            </w:r>
                            <w:r w:rsidR="00866D52">
                              <w:t>20</w:t>
                            </w:r>
                            <w:r>
                              <w:t>er-Schritt</w:t>
                            </w:r>
                            <w:r w:rsidR="00772723">
                              <w:t>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F53">
              <w:t>Eigene Zahlenstrahle zeichnen</w:t>
            </w:r>
            <w:r w:rsidR="007817A6">
              <w:br/>
            </w:r>
          </w:p>
        </w:tc>
      </w:tr>
      <w:tr w:rsidR="00772723" w:rsidRPr="00F96B1A" w14:paraId="130DF937" w14:textId="77777777" w:rsidTr="00F40434">
        <w:trPr>
          <w:trHeight w:val="774"/>
        </w:trPr>
        <w:tc>
          <w:tcPr>
            <w:tcW w:w="610" w:type="dxa"/>
          </w:tcPr>
          <w:p w14:paraId="077D1BDF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5A2F594" w14:textId="152D06E5" w:rsidR="00772723" w:rsidRDefault="00772723" w:rsidP="00866D52">
            <w:pPr>
              <w:pStyle w:val="Nummerierung"/>
            </w:pPr>
            <w:r>
              <w:t>a)</w:t>
            </w:r>
          </w:p>
        </w:tc>
        <w:tc>
          <w:tcPr>
            <w:tcW w:w="8037" w:type="dxa"/>
          </w:tcPr>
          <w:p w14:paraId="37B4181E" w14:textId="2D4BA903" w:rsidR="00772723" w:rsidRDefault="00772723" w:rsidP="00086C22">
            <w:r>
              <w:t>Zeichne ungefähr Tims Zahlen-</w:t>
            </w:r>
            <w:r>
              <w:br/>
              <w:t xml:space="preserve">strahl in dem richtigen Ausschnitt </w:t>
            </w:r>
            <w:r>
              <w:br/>
              <w:t>und mit seinen Schritten.</w:t>
            </w:r>
          </w:p>
        </w:tc>
      </w:tr>
      <w:tr w:rsidR="00772723" w:rsidRPr="00F96B1A" w14:paraId="694F4631" w14:textId="77777777" w:rsidTr="00772723">
        <w:trPr>
          <w:trHeight w:val="299"/>
        </w:trPr>
        <w:tc>
          <w:tcPr>
            <w:tcW w:w="610" w:type="dxa"/>
          </w:tcPr>
          <w:p w14:paraId="75DAD1C1" w14:textId="77777777" w:rsidR="00772723" w:rsidRPr="00EB1563" w:rsidRDefault="00772723" w:rsidP="00866D52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6ADBF77" w14:textId="77777777" w:rsidR="00772723" w:rsidRDefault="00772723" w:rsidP="00866D52">
            <w:pPr>
              <w:pStyle w:val="Nummerierung"/>
            </w:pPr>
          </w:p>
        </w:tc>
        <w:tc>
          <w:tcPr>
            <w:tcW w:w="8037" w:type="dxa"/>
          </w:tcPr>
          <w:p w14:paraId="329716B7" w14:textId="5A02E27F" w:rsidR="00772723" w:rsidRDefault="00772723" w:rsidP="00086C22"/>
        </w:tc>
      </w:tr>
      <w:tr w:rsidR="000E2F53" w:rsidRPr="00F96B1A" w14:paraId="583CC27B" w14:textId="77777777" w:rsidTr="00F40434">
        <w:trPr>
          <w:trHeight w:val="774"/>
        </w:trPr>
        <w:tc>
          <w:tcPr>
            <w:tcW w:w="610" w:type="dxa"/>
          </w:tcPr>
          <w:p w14:paraId="7B1211CE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286182C0" wp14:editId="3FE1CA14">
                  <wp:extent cx="313144" cy="272386"/>
                  <wp:effectExtent l="0" t="0" r="0" b="0"/>
                  <wp:docPr id="91995086" name="Grafik 91995086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F421061" w14:textId="1C5C1A96" w:rsidR="000E2F53" w:rsidRDefault="00772723" w:rsidP="00866D52">
            <w:pPr>
              <w:pStyle w:val="Nummerierung"/>
            </w:pPr>
            <w:r>
              <w:t>b</w:t>
            </w:r>
            <w:r w:rsidR="000E2F53">
              <w:t>)</w:t>
            </w:r>
          </w:p>
          <w:p w14:paraId="2D004055" w14:textId="77777777" w:rsidR="000E2F53" w:rsidRPr="007A149C" w:rsidRDefault="000E2F53" w:rsidP="00866D52">
            <w:pPr>
              <w:pStyle w:val="Nummerierung"/>
            </w:pPr>
          </w:p>
        </w:tc>
        <w:tc>
          <w:tcPr>
            <w:tcW w:w="8037" w:type="dxa"/>
          </w:tcPr>
          <w:p w14:paraId="03966CDB" w14:textId="1C328446" w:rsidR="00772723" w:rsidRDefault="00086C22" w:rsidP="00772723">
            <w:pPr>
              <w:pStyle w:val="Listenabsatz"/>
            </w:pPr>
            <w:r>
              <w:t>Wählt</w:t>
            </w:r>
            <w:r w:rsidR="000E2F53">
              <w:t xml:space="preserve"> </w:t>
            </w:r>
            <w:r w:rsidR="00772723">
              <w:t xml:space="preserve">zu zweit </w:t>
            </w:r>
            <w:r w:rsidR="000E2F53">
              <w:t xml:space="preserve">eine Startzahl und eine Endzahl. </w:t>
            </w:r>
          </w:p>
          <w:p w14:paraId="5CC19561" w14:textId="65D449E7" w:rsidR="000E2F53" w:rsidRDefault="00B5440F" w:rsidP="00772723">
            <w:pPr>
              <w:pStyle w:val="Listenabsatz"/>
            </w:pPr>
            <w:r>
              <w:t xml:space="preserve">Alle </w:t>
            </w:r>
            <w:r w:rsidR="00772723">
              <w:t>zeichne</w:t>
            </w:r>
            <w:r>
              <w:t>n</w:t>
            </w:r>
            <w:r w:rsidR="00772723">
              <w:t xml:space="preserve"> dazu </w:t>
            </w:r>
            <w:r w:rsidR="000E2F53">
              <w:t>einen eigenen Zahlenstrahl.</w:t>
            </w:r>
          </w:p>
          <w:p w14:paraId="2A50AF1E" w14:textId="6AC6908F" w:rsidR="00772723" w:rsidRDefault="00B5440F" w:rsidP="00772723">
            <w:pPr>
              <w:pStyle w:val="Listenabsatz"/>
            </w:pPr>
            <w:r>
              <w:t xml:space="preserve">Und alle </w:t>
            </w:r>
            <w:r w:rsidR="00772723">
              <w:t>Schritte, die zwischen die Startzahl und Endzahl passen.</w:t>
            </w:r>
          </w:p>
          <w:p w14:paraId="005BAE5C" w14:textId="29A58C41" w:rsidR="00772723" w:rsidRPr="00F96B1A" w:rsidRDefault="00772723" w:rsidP="00772723">
            <w:pPr>
              <w:pStyle w:val="Listenabsatz"/>
              <w:numPr>
                <w:ilvl w:val="0"/>
                <w:numId w:val="0"/>
              </w:numPr>
              <w:ind w:left="242"/>
            </w:pPr>
          </w:p>
        </w:tc>
      </w:tr>
      <w:tr w:rsidR="000E2F53" w:rsidRPr="00F96B1A" w14:paraId="0260B635" w14:textId="77777777" w:rsidTr="00C27B73">
        <w:trPr>
          <w:trHeight w:val="375"/>
        </w:trPr>
        <w:tc>
          <w:tcPr>
            <w:tcW w:w="610" w:type="dxa"/>
          </w:tcPr>
          <w:p w14:paraId="2DFDD854" w14:textId="5E630E88" w:rsidR="000E2F53" w:rsidRPr="00CD008D" w:rsidRDefault="00590CD8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9316ED8" wp14:editId="18761C7A">
                  <wp:extent cx="313144" cy="272386"/>
                  <wp:effectExtent l="0" t="0" r="0" b="0"/>
                  <wp:docPr id="839732819" name="Grafik 839732819" descr="Ein Bild, das Schwarz, K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8" name="Grafik 22068" descr="Ein Bild, das Schwarz, Kreis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E60E91A" w14:textId="5E3AED08" w:rsidR="000E2F53" w:rsidRDefault="00772723" w:rsidP="00866D52">
            <w:pPr>
              <w:pStyle w:val="Nummerierung"/>
            </w:pPr>
            <w:r>
              <w:t>c</w:t>
            </w:r>
            <w:r w:rsidR="000E2F53">
              <w:t>)</w:t>
            </w:r>
          </w:p>
        </w:tc>
        <w:tc>
          <w:tcPr>
            <w:tcW w:w="8037" w:type="dxa"/>
          </w:tcPr>
          <w:p w14:paraId="7099F7D5" w14:textId="2B1D3A5C" w:rsidR="000E2F53" w:rsidRDefault="000E2F53" w:rsidP="00866D52">
            <w:r>
              <w:t xml:space="preserve">Zeigt </w:t>
            </w:r>
            <w:r w:rsidR="00772723">
              <w:t xml:space="preserve">einem anderen Zweierteam </w:t>
            </w:r>
            <w:r>
              <w:t>eure Zahlenstrahle und beschreibt sie wie Tim.</w:t>
            </w:r>
          </w:p>
          <w:p w14:paraId="397C8DD5" w14:textId="6C7F6532" w:rsidR="00B5440F" w:rsidRDefault="00B5440F" w:rsidP="00866D52">
            <w:r>
              <w:t>Findet ihr noch eine weitere Möglichkeit, Schritte hinein zu zeichnen?</w:t>
            </w:r>
          </w:p>
          <w:p w14:paraId="5DC5A53B" w14:textId="77777777" w:rsidR="000E2F53" w:rsidRDefault="000E2F53" w:rsidP="00866D52"/>
        </w:tc>
      </w:tr>
      <w:tr w:rsidR="000E2F53" w14:paraId="1244195C" w14:textId="77777777" w:rsidTr="00C27B73">
        <w:trPr>
          <w:trHeight w:val="337"/>
        </w:trPr>
        <w:tc>
          <w:tcPr>
            <w:tcW w:w="610" w:type="dxa"/>
          </w:tcPr>
          <w:p w14:paraId="533AC6B3" w14:textId="77777777" w:rsidR="000E2F53" w:rsidRDefault="000E2F53" w:rsidP="00866D52">
            <w:pPr>
              <w:spacing w:line="240" w:lineRule="atLeast"/>
              <w:rPr>
                <w:noProof/>
              </w:rPr>
            </w:pPr>
            <w:r w:rsidRPr="00EB1563">
              <w:rPr>
                <w:noProof/>
              </w:rPr>
              <w:drawing>
                <wp:inline distT="0" distB="0" distL="0" distR="0" wp14:anchorId="1272AC95" wp14:editId="102D6E7F">
                  <wp:extent cx="360000" cy="272386"/>
                  <wp:effectExtent l="0" t="0" r="2540" b="0"/>
                  <wp:docPr id="678860649" name="Grafik 67886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E5AAC2" w14:textId="74FB297C" w:rsidR="000E2F53" w:rsidRPr="007A149C" w:rsidRDefault="00772723" w:rsidP="00866D52">
            <w:pPr>
              <w:pStyle w:val="Nummerierung"/>
            </w:pPr>
            <w:r>
              <w:t>d</w:t>
            </w:r>
            <w:r w:rsidR="000E2F53">
              <w:t xml:space="preserve">) </w:t>
            </w:r>
          </w:p>
        </w:tc>
        <w:tc>
          <w:tcPr>
            <w:tcW w:w="8037" w:type="dxa"/>
          </w:tcPr>
          <w:p w14:paraId="54D5344C" w14:textId="38CD18E8" w:rsidR="000E2F53" w:rsidRDefault="000E2F53" w:rsidP="00866D52">
            <w:pPr>
              <w:pStyle w:val="Ausflltext"/>
            </w:pPr>
            <w:r>
              <w:t>Überlegt: Warum können eure Zahlenstrahle so unterschiedlich aussehen?</w:t>
            </w:r>
          </w:p>
        </w:tc>
      </w:tr>
    </w:tbl>
    <w:p w14:paraId="509F3B54" w14:textId="53D0041C" w:rsidR="00B40674" w:rsidRDefault="00B40674"/>
    <w:tbl>
      <w:tblPr>
        <w:tblStyle w:val="Tabellenraster4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EB1563" w:rsidRPr="00EB1563" w14:paraId="576E06BB" w14:textId="77777777" w:rsidTr="004B7823">
        <w:tc>
          <w:tcPr>
            <w:tcW w:w="610" w:type="dxa"/>
          </w:tcPr>
          <w:p w14:paraId="281D0AFA" w14:textId="3CA2E7B1" w:rsidR="00EB1563" w:rsidRPr="00EB1563" w:rsidRDefault="0014276C" w:rsidP="00E711CF">
            <w:pPr>
              <w:pStyle w:val="berschrift2"/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7D3AE4F2" w14:textId="5F1F3AEA" w:rsidR="00EB1563" w:rsidRPr="00EB1563" w:rsidRDefault="008C5545" w:rsidP="00E711CF">
            <w:pPr>
              <w:pStyle w:val="berschrift2"/>
              <w:spacing w:after="0"/>
              <w:rPr>
                <w:noProof/>
              </w:rPr>
            </w:pPr>
            <w:r>
              <w:t>Schritte verändern am Zahlenstrahl</w:t>
            </w:r>
          </w:p>
        </w:tc>
      </w:tr>
      <w:tr w:rsidR="00E711CF" w:rsidRPr="00EB1563" w14:paraId="0FAAF12F" w14:textId="77777777" w:rsidTr="004B7823">
        <w:tc>
          <w:tcPr>
            <w:tcW w:w="610" w:type="dxa"/>
          </w:tcPr>
          <w:p w14:paraId="6CD52602" w14:textId="0DDC1002" w:rsidR="00E711CF" w:rsidRDefault="00E711CF" w:rsidP="004B7823">
            <w:pPr>
              <w:pStyle w:val="berschrift2"/>
              <w:rPr>
                <w:noProof/>
              </w:rPr>
            </w:pPr>
            <w:r w:rsidRPr="00E711CF">
              <w:rPr>
                <w:noProof/>
                <w:sz w:val="24"/>
                <w:szCs w:val="28"/>
              </w:rPr>
              <w:t>2.1</w:t>
            </w:r>
          </w:p>
        </w:tc>
        <w:tc>
          <w:tcPr>
            <w:tcW w:w="8461" w:type="dxa"/>
            <w:gridSpan w:val="2"/>
          </w:tcPr>
          <w:p w14:paraId="482006A0" w14:textId="1FF97364" w:rsidR="00E711CF" w:rsidRDefault="004B7823" w:rsidP="004B7823">
            <w:pPr>
              <w:pStyle w:val="berschrift3"/>
              <w:spacing w:after="240"/>
            </w:pPr>
            <w:r>
              <w:t>Rückwärts zählen</w:t>
            </w:r>
          </w:p>
        </w:tc>
      </w:tr>
      <w:tr w:rsidR="00C36FB8" w:rsidRPr="00EB1563" w14:paraId="5942BE4D" w14:textId="77777777" w:rsidTr="004B7823">
        <w:tc>
          <w:tcPr>
            <w:tcW w:w="610" w:type="dxa"/>
          </w:tcPr>
          <w:p w14:paraId="796B3D76" w14:textId="77777777" w:rsidR="00C36FB8" w:rsidRDefault="00C36FB8" w:rsidP="00C36FB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221C08B" w14:textId="470EC403" w:rsidR="00C36FB8" w:rsidRDefault="00772723" w:rsidP="00C36FB8">
            <w:pPr>
              <w:pStyle w:val="Nummerierung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 wp14:anchorId="3257F44B" wp14:editId="4FD546AF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869950</wp:posOffset>
                      </wp:positionV>
                      <wp:extent cx="512445" cy="708025"/>
                      <wp:effectExtent l="0" t="0" r="0" b="3175"/>
                      <wp:wrapNone/>
                      <wp:docPr id="1723551610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445" cy="708025"/>
                                <a:chOff x="29319" y="-55336"/>
                                <a:chExt cx="512626" cy="708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8037837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012774" name="Textfeld 12"/>
                              <wps:cNvSpPr txBox="1"/>
                              <wps:spPr>
                                <a:xfrm>
                                  <a:off x="151857" y="5061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43D0" w14:textId="77777777" w:rsidR="00C36FB8" w:rsidRPr="00772723" w:rsidRDefault="00C36FB8" w:rsidP="00C36FB8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7F44B" id="_x0000_s1703" style="position:absolute;margin-left:20.85pt;margin-top:68.5pt;width:40.35pt;height:55.75pt;z-index:251584000;mso-position-horizontal-relative:text;mso-position-vertical-relative:text;mso-width-relative:margin;mso-height-relative:margin" coordorigin="293,-553" coordsize="5126,70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">
                      <v:shape id="Grafik 11" o:spid="_x0000_s1704" type="#_x0000_t75" style="position:absolute;left:293;top:-553;width:5126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">
                        <v:imagedata r:id="rId58" o:title="" chromakey="white"/>
                      </v:shape>
                      <v:shape id="_x0000_s1705" type="#_x0000_t202" style="position:absolute;left:1518;top:5061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A443D0" w14:textId="77777777" w:rsidR="00C36FB8" w:rsidRPr="00772723" w:rsidRDefault="00C36FB8" w:rsidP="00C36FB8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13792" behindDoc="0" locked="0" layoutInCell="1" allowOverlap="1" wp14:anchorId="1A3268FA" wp14:editId="3254A657">
                      <wp:simplePos x="0" y="0"/>
                      <wp:positionH relativeFrom="column">
                        <wp:posOffset>265355</wp:posOffset>
                      </wp:positionH>
                      <wp:positionV relativeFrom="paragraph">
                        <wp:posOffset>399863</wp:posOffset>
                      </wp:positionV>
                      <wp:extent cx="4719320" cy="539658"/>
                      <wp:effectExtent l="0" t="0" r="5080" b="0"/>
                      <wp:wrapNone/>
                      <wp:docPr id="877422365" name="Gruppieren 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19320" cy="539658"/>
                                <a:chOff x="0" y="0"/>
                                <a:chExt cx="4719320" cy="539658"/>
                              </a:xfrm>
                            </wpg:grpSpPr>
                            <wpg:grpSp>
                              <wpg:cNvPr id="2010580961" name="Gruppieren 8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4719320" cy="539658"/>
                                  <a:chOff x="0" y="0"/>
                                  <a:chExt cx="5244632" cy="600196"/>
                                </a:xfrm>
                              </wpg:grpSpPr>
                              <wps:wsp>
                                <wps:cNvPr id="501231454" name="Textfeld 86"/>
                                <wps:cNvSpPr txBox="1"/>
                                <wps:spPr>
                                  <a:xfrm>
                                    <a:off x="39029" y="300775"/>
                                    <a:ext cx="424821" cy="2994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64F0A7D9" w14:textId="29ECD061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s:wsp>
                                <wps:cNvPr id="477815175" name="Textfeld 87"/>
                                <wps:cNvSpPr txBox="1"/>
                                <wps:spPr>
                                  <a:xfrm>
                                    <a:off x="4578802" y="291007"/>
                                    <a:ext cx="412119" cy="2994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F640BC4" w14:textId="19915B85" w:rsidR="00EF1703" w:rsidRDefault="00EF1703" w:rsidP="00EF1703">
                                      <w:pP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  <wpg:grpSp>
                                <wpg:cNvPr id="46365945" name="Gruppieren 46365945"/>
                                <wpg:cNvGrpSpPr/>
                                <wpg:grpSpPr>
                                  <a:xfrm>
                                    <a:off x="0" y="0"/>
                                    <a:ext cx="5244632" cy="300769"/>
                                    <a:chOff x="0" y="0"/>
                                    <a:chExt cx="6423760" cy="209171"/>
                                  </a:xfrm>
                                </wpg:grpSpPr>
                                <wpg:grpSp>
                                  <wpg:cNvPr id="925268806" name="Gruppieren 925268806"/>
                                  <wpg:cNvGrpSpPr/>
                                  <wpg:grpSpPr>
                                    <a:xfrm flipV="1">
                                      <a:off x="0" y="2304"/>
                                      <a:ext cx="6423760" cy="206867"/>
                                      <a:chOff x="0" y="2304"/>
                                      <a:chExt cx="12849325" cy="62495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79894132" name="Grafik 679894132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34" b="81014"/>
                                      <a:stretch/>
                                    </pic:blipFill>
                                    <pic:spPr bwMode="auto">
                                      <a:xfrm>
                                        <a:off x="0" y="275689"/>
                                        <a:ext cx="12849325" cy="2057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  <wps:wsp>
                                    <wps:cNvPr id="1529242011" name="Gerade Verbindung 1529242011"/>
                                    <wps:cNvCnPr>
                                      <a:cxnSpLocks/>
                                    </wps:cNvCnPr>
                                    <wps:spPr>
                                      <a:xfrm flipV="1">
                                        <a:off x="544961" y="2304"/>
                                        <a:ext cx="0" cy="624958"/>
                                      </a:xfrm>
                                      <a:prstGeom prst="line">
                                        <a:avLst/>
                                      </a:prstGeom>
                                      <a:ln/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799406874" name="Gerade Verbindung 1799406874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5820410" y="0"/>
                                      <a:ext cx="0" cy="206867"/>
                                    </a:xfrm>
                                    <a:prstGeom prst="line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13925032" name="Dreieck 1"/>
                              <wps:cNvSpPr>
                                <a:spLocks noChangeAspect="1"/>
                              </wps:cNvSpPr>
                              <wps:spPr>
                                <a:xfrm rot="5400000">
                                  <a:off x="4586717" y="75229"/>
                                  <a:ext cx="142240" cy="12255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7169619" name="Textfeld 678"/>
                              <wps:cNvSpPr txBox="1"/>
                              <wps:spPr>
                                <a:xfrm>
                                  <a:off x="4430806" y="47065"/>
                                  <a:ext cx="127635" cy="62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FD027D" w14:textId="77777777" w:rsidR="00772723" w:rsidRDefault="0077272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3268FA" id="Gruppieren 679" o:spid="_x0000_s1706" style="position:absolute;margin-left:20.9pt;margin-top:31.5pt;width:371.6pt;height:42.5pt;z-index:252513792;mso-position-horizontal-relative:text;mso-position-vertical-relative:text" coordsize="47193,53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">
                      <v:group id="_x0000_s1707" style="position:absolute;width:47193;height:5396" coordsize="52446,60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">
                        <o:lock v:ext="edit" aspectratio="t"/>
                        <v:shape id="Textfeld 86" o:spid="_x0000_s1708" type="#_x0000_t202" style="position:absolute;left:390;top:3007;width:4248;height:2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" filled="f" stroked="f">
                          <v:textbox style="mso-fit-shape-to-text:t">
                            <w:txbxContent>
                              <w:p w14:paraId="64F0A7D9" w14:textId="29ECD061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87" o:spid="_x0000_s1709" type="#_x0000_t202" style="position:absolute;left:45788;top:2910;width:4121;height:2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" filled="f" stroked="f">
                          <v:textbox style="mso-fit-shape-to-text:t">
                            <w:txbxContent>
                              <w:p w14:paraId="7F640BC4" w14:textId="19915B85" w:rsidR="00EF1703" w:rsidRDefault="00EF1703" w:rsidP="00EF1703">
                                <w:pP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group id="Gruppieren 46365945" o:spid="_x0000_s1710" style="position:absolute;width:52446;height:3007" coordsize="64237,20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">
                          <v:group id="Gruppieren 925268806" o:spid="_x0000_s1711" style="position:absolute;top:23;width:64237;height:2068;flip:y" coordorigin=",23" coordsize="128493,62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">
                            <v:shape id="Grafik 679894132" o:spid="_x0000_s1712" type="#_x0000_t75" style="position:absolute;top:2756;width:128493;height:2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">
                              <v:imagedata r:id="rId17" o:title="" croptop="22f" cropbottom="53093f"/>
                              <o:lock v:ext="edit" aspectratio="f"/>
                            </v:shape>
                            <v:line id="Gerade Verbindung 1529242011" o:spid="_x0000_s1713" style="position:absolute;flip:y;visibility:visible;mso-wrap-style:square" from="5449,23" to="5449,62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" strokecolor="black [3200]" strokeweight="1.5pt">
                              <v:stroke joinstyle="miter"/>
                              <o:lock v:ext="edit" shapetype="f"/>
                            </v:line>
                          </v:group>
                          <v:line id="Gerade Verbindung 1799406874" o:spid="_x0000_s1714" style="position:absolute;visibility:visible;mso-wrap-style:square" from="58204,0" to="58204,20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" strokecolor="black [3200]" strokeweight="1.5pt">
                            <v:stroke joinstyle="miter"/>
                            <o:lock v:ext="edit" shapetype="f"/>
                          </v:line>
                        </v:group>
                      </v:group>
                      <v:shape id="Dreieck 1" o:spid="_x0000_s1715" type="#_x0000_t5" style="position:absolute;left:45866;top:752;width:1423;height:122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" fillcolor="black [3213]" stroked="f" strokeweight="1pt">
                        <o:lock v:ext="edit" aspectratio="t"/>
                      </v:shape>
                      <v:shape id="Textfeld 678" o:spid="_x0000_s1716" type="#_x0000_t202" style="position:absolute;left:44308;top:470;width:1276;height:6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" fillcolor="white [3212]" stroked="f" strokeweight=".5pt">
                        <v:textbox>
                          <w:txbxContent>
                            <w:p w14:paraId="30FD027D" w14:textId="77777777" w:rsidR="00772723" w:rsidRDefault="0077272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7F99">
              <w:t>a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BFF7B35" w14:textId="3E8948B0" w:rsidR="00C36FB8" w:rsidRDefault="00B43DC4" w:rsidP="00AE3EE5">
            <w:r>
              <w:t>Z</w:t>
            </w:r>
            <w:r w:rsidR="00086C22">
              <w:t>eichne</w:t>
            </w:r>
            <w:r w:rsidR="00C36FB8" w:rsidRPr="00EB1563">
              <w:t xml:space="preserve"> von </w:t>
            </w:r>
            <w:r>
              <w:t>40 aus</w:t>
            </w:r>
            <w:r w:rsidR="00C36FB8" w:rsidRPr="00EB1563">
              <w:t xml:space="preserve"> </w:t>
            </w:r>
            <w:r w:rsidR="00C36FB8" w:rsidRPr="00861E34">
              <w:rPr>
                <w:b/>
              </w:rPr>
              <w:t>rückwärts</w:t>
            </w:r>
            <w:r w:rsidR="00C36FB8">
              <w:t xml:space="preserve"> </w:t>
            </w:r>
            <w:r w:rsidR="00C36FB8" w:rsidRPr="00EB1563">
              <w:t>Fünfer</w:t>
            </w:r>
            <w:r w:rsidR="00C27B73">
              <w:t>-S</w:t>
            </w:r>
            <w:r w:rsidR="00C36FB8" w:rsidRPr="00EB1563">
              <w:t>chritte</w:t>
            </w:r>
            <w:r w:rsidR="00086C22">
              <w:t xml:space="preserve"> </w:t>
            </w:r>
            <w:r w:rsidR="009B4F7A">
              <w:t xml:space="preserve">bis zur 10 </w:t>
            </w:r>
            <w:r w:rsidR="00086C22">
              <w:t>ein</w:t>
            </w:r>
            <w:r w:rsidR="00C36FB8" w:rsidRPr="00EB1563">
              <w:t>.</w:t>
            </w:r>
            <w:r w:rsidR="009B4F7A">
              <w:t xml:space="preserve"> </w:t>
            </w:r>
            <w:r w:rsidR="00086C22">
              <w:t>Schreibe</w:t>
            </w:r>
            <w:r w:rsidR="00C36FB8" w:rsidRPr="00EB1563">
              <w:t xml:space="preserve"> die Zahlen </w:t>
            </w:r>
            <w:r w:rsidR="00086C22">
              <w:t>dazu</w:t>
            </w:r>
            <w:r w:rsidR="00C36FB8" w:rsidRPr="00EB1563">
              <w:t>.</w:t>
            </w:r>
          </w:p>
          <w:p w14:paraId="43268E2D" w14:textId="4DA6E14D" w:rsidR="00C36FB8" w:rsidRDefault="00C36FB8" w:rsidP="00C36FB8">
            <w:pPr>
              <w:pStyle w:val="Ausflltext"/>
            </w:pPr>
          </w:p>
          <w:p w14:paraId="392919CF" w14:textId="332D3994" w:rsidR="00C36FB8" w:rsidRPr="00EB1563" w:rsidRDefault="00C36FB8" w:rsidP="00C36FB8">
            <w:pPr>
              <w:pStyle w:val="Ausflltext"/>
            </w:pPr>
          </w:p>
          <w:p w14:paraId="78CFDC48" w14:textId="4C43E76D" w:rsidR="00C36FB8" w:rsidRDefault="00C36FB8" w:rsidP="00C36FB8"/>
        </w:tc>
      </w:tr>
      <w:tr w:rsidR="00C36FB8" w:rsidRPr="00EB1563" w14:paraId="35D811B3" w14:textId="77777777" w:rsidTr="004B7823">
        <w:tc>
          <w:tcPr>
            <w:tcW w:w="610" w:type="dxa"/>
          </w:tcPr>
          <w:p w14:paraId="708B6B75" w14:textId="77777777" w:rsidR="00C36FB8" w:rsidRDefault="00C36FB8" w:rsidP="00C36FB8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B3672F" wp14:editId="1D6A4032">
                  <wp:extent cx="360000" cy="272386"/>
                  <wp:effectExtent l="0" t="0" r="2540" b="0"/>
                  <wp:docPr id="1718372512" name="Grafik 171837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FA65F64" w14:textId="6C5AC984" w:rsidR="00C36FB8" w:rsidRDefault="00007F99" w:rsidP="00C36FB8">
            <w:pPr>
              <w:pStyle w:val="Nummerierung"/>
            </w:pPr>
            <w:r>
              <w:t>b</w:t>
            </w:r>
            <w:r w:rsidR="00C36FB8">
              <w:t>)</w:t>
            </w:r>
          </w:p>
        </w:tc>
        <w:tc>
          <w:tcPr>
            <w:tcW w:w="8036" w:type="dxa"/>
          </w:tcPr>
          <w:p w14:paraId="1CA64AC9" w14:textId="4E21E4EA" w:rsidR="00C36FB8" w:rsidRDefault="004C3A06" w:rsidP="00C36F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07843725" wp14:editId="64F96CF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143891</wp:posOffset>
                      </wp:positionV>
                      <wp:extent cx="2082292" cy="621792"/>
                      <wp:effectExtent l="209550" t="0" r="13335" b="26035"/>
                      <wp:wrapNone/>
                      <wp:docPr id="761360407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292" cy="621792"/>
                              </a:xfrm>
                              <a:prstGeom prst="wedgeRoundRectCallout">
                                <a:avLst>
                                  <a:gd name="adj1" fmla="val -59020"/>
                                  <a:gd name="adj2" fmla="val -1538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62766" w14:textId="427E5667" w:rsidR="00C36FB8" w:rsidRDefault="00C36FB8" w:rsidP="00C36FB8">
                                  <w:pPr>
                                    <w:pStyle w:val="SprechbaseBeschreibung"/>
                                  </w:pPr>
                                  <w:r>
                                    <w:t xml:space="preserve">Ich zähle von der 40 lieber </w:t>
                                  </w:r>
                                  <w:r w:rsidR="004C3A06">
                                    <w:br/>
                                  </w:r>
                                  <w:r>
                                    <w:t xml:space="preserve">in 10er-Schritten rückwärts. </w:t>
                                  </w:r>
                                  <w:r w:rsidR="00C27B73">
                                    <w:br/>
                                  </w:r>
                                  <w:r>
                                    <w:t>Dann brauche ich weniger Schritte.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3725" id="Abgerundete rechteckige Legende 6" o:spid="_x0000_s1717" type="#_x0000_t62" style="position:absolute;margin-left:56.55pt;margin-top:11.35pt;width:163.95pt;height:48.9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" adj="-1948,7478" fillcolor="white [3201]" strokecolor="#bfbfbf [2412]" strokeweight="1pt">
                      <v:textbox>
                        <w:txbxContent>
                          <w:p w14:paraId="38C62766" w14:textId="427E5667" w:rsidR="00C36FB8" w:rsidRDefault="00C36FB8" w:rsidP="00C36FB8">
                            <w:pPr>
                              <w:pStyle w:val="SprechbaseBeschreibung"/>
                            </w:pPr>
                            <w:r>
                              <w:t xml:space="preserve">Ich zähle von der 40 lieber </w:t>
                            </w:r>
                            <w:r w:rsidR="004C3A06">
                              <w:br/>
                            </w:r>
                            <w:r>
                              <w:t xml:space="preserve">in 10er-Schritten rückwärts. </w:t>
                            </w:r>
                            <w:r w:rsidR="00C27B73">
                              <w:br/>
                            </w:r>
                            <w:r>
                              <w:t>Dann brauche ich weniger Schritte.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7F9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288" behindDoc="0" locked="0" layoutInCell="1" allowOverlap="1" wp14:anchorId="37147696" wp14:editId="792CBB64">
                      <wp:simplePos x="0" y="0"/>
                      <wp:positionH relativeFrom="column">
                        <wp:posOffset>4351410</wp:posOffset>
                      </wp:positionH>
                      <wp:positionV relativeFrom="paragraph">
                        <wp:posOffset>148395</wp:posOffset>
                      </wp:positionV>
                      <wp:extent cx="505228" cy="825500"/>
                      <wp:effectExtent l="0" t="0" r="3175" b="0"/>
                      <wp:wrapNone/>
                      <wp:docPr id="84287143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505228" cy="825500"/>
                                <a:chOff x="19404" y="69946"/>
                                <a:chExt cx="505740" cy="8259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208319" name="Grafik 1" descr="Ein Bild, das Zeichnung, Darstellung, Cartoon, Clipart enthält.&#10;&#10;Automatisch generierte Beschreib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48637" y="69946"/>
                                  <a:ext cx="476507" cy="685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2968107" name="Textfeld 12"/>
                              <wps:cNvSpPr txBox="1"/>
                              <wps:spPr>
                                <a:xfrm>
                                  <a:off x="19404" y="749030"/>
                                  <a:ext cx="476345" cy="146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27135E" w14:textId="77777777" w:rsidR="00007F99" w:rsidRPr="00772723" w:rsidRDefault="00007F99" w:rsidP="00007F9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772723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47696" id="_x0000_s1718" style="position:absolute;margin-left:342.65pt;margin-top:11.7pt;width:39.8pt;height:65pt;flip:x;z-index:251724288;mso-position-horizontal-relative:text;mso-position-vertical-relative:text;mso-width-relative:margin;mso-height-relative:margin" coordorigin="194,699" coordsize="5057,82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">
                      <v:shape id="Grafik 1" o:spid="_x0000_s1719" type="#_x0000_t75" alt="Ein Bild, das Zeichnung, Darstellung, Cartoon, Clipart enthält.&#10;&#10;Automatisch generierte Beschreibung" style="position:absolute;left:486;top:699;width:4765;height:6853;rotation:180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">
                        <v:imagedata r:id="rId117" o:title="Ein Bild, das Zeichnung, Darstellung, Cartoon, Clipart enthält"/>
                      </v:shape>
                      <v:shape id="_x0000_s1720" type="#_x0000_t202" style="position:absolute;left:194;top:7490;width:4763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927135E" w14:textId="77777777" w:rsidR="00007F99" w:rsidRPr="00772723" w:rsidRDefault="00007F99" w:rsidP="00007F9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772723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28FB120" w14:textId="732A5A37" w:rsidR="00C36FB8" w:rsidRDefault="00772723" w:rsidP="00C36FB8">
            <w:r w:rsidRPr="007D455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30A8927A" wp14:editId="440583BC">
                      <wp:simplePos x="0" y="0"/>
                      <wp:positionH relativeFrom="column">
                        <wp:posOffset>2868257</wp:posOffset>
                      </wp:positionH>
                      <wp:positionV relativeFrom="paragraph">
                        <wp:posOffset>176081</wp:posOffset>
                      </wp:positionV>
                      <wp:extent cx="1350498" cy="409575"/>
                      <wp:effectExtent l="0" t="127000" r="212090" b="9525"/>
                      <wp:wrapNone/>
                      <wp:docPr id="46252599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0498" cy="409575"/>
                              </a:xfrm>
                              <a:prstGeom prst="wedgeRoundRectCallout">
                                <a:avLst>
                                  <a:gd name="adj1" fmla="val 64032"/>
                                  <a:gd name="adj2" fmla="val -792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44A89" w14:textId="49ABDB31" w:rsidR="00C36FB8" w:rsidRPr="007D4550" w:rsidRDefault="00C36FB8" w:rsidP="00C36FB8">
                                  <w:pPr>
                                    <w:pStyle w:val="Transcript"/>
                                  </w:pPr>
                                  <w:r>
                                    <w:t>Dann brauchst du nur halb so viele Schritte</w:t>
                                  </w:r>
                                  <w:r w:rsidR="00167A4B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36000" rIns="36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A8927A" id="_x0000_s1721" type="#_x0000_t62" style="position:absolute;margin-left:225.85pt;margin-top:13.85pt;width:106.35pt;height:32.25pt;z-index:2515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" adj="24631,-6314" fillcolor="white [3201]" strokecolor="#bfbfbf [2412]" strokeweight="1pt">
                      <v:textbox inset="2mm,1mm,1mm,0">
                        <w:txbxContent>
                          <w:p w14:paraId="1A544A89" w14:textId="49ABDB31" w:rsidR="00C36FB8" w:rsidRPr="007D4550" w:rsidRDefault="00C36FB8" w:rsidP="00C36FB8">
                            <w:pPr>
                              <w:pStyle w:val="Transcript"/>
                            </w:pPr>
                            <w:r>
                              <w:t>Dann brauchst du nur halb so viele Schritte</w:t>
                            </w:r>
                            <w:r w:rsidR="00167A4B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8AE3A1" w14:textId="76FFC650" w:rsidR="00C36FB8" w:rsidRDefault="00C36FB8" w:rsidP="00C36FB8"/>
          <w:p w14:paraId="644B6A82" w14:textId="71C82E07" w:rsidR="00C36FB8" w:rsidRDefault="00C36FB8" w:rsidP="00C36FB8"/>
          <w:p w14:paraId="3C41E0F5" w14:textId="2EDEE5BE" w:rsidR="00C36FB8" w:rsidRDefault="00C36FB8" w:rsidP="00C36FB8"/>
          <w:p w14:paraId="465FE7C7" w14:textId="1AA75526" w:rsidR="00C36FB8" w:rsidRDefault="00C36FB8" w:rsidP="00C36FB8"/>
          <w:p w14:paraId="5003CDA8" w14:textId="44FC8136" w:rsidR="00C36FB8" w:rsidRDefault="00C36FB8" w:rsidP="00C36FB8">
            <w:r>
              <w:t xml:space="preserve">Hat </w:t>
            </w:r>
            <w:r w:rsidR="005C3C4F">
              <w:t>Leonie</w:t>
            </w:r>
            <w:r>
              <w:t xml:space="preserve"> recht? Warum oder warum nicht? Zeigt am Zahlenstrahl.</w:t>
            </w:r>
          </w:p>
          <w:p w14:paraId="684B8FC9" w14:textId="23C70720" w:rsidR="00111C40" w:rsidRDefault="00111C40" w:rsidP="00C36FB8"/>
        </w:tc>
      </w:tr>
      <w:tr w:rsidR="00C36FB8" w:rsidRPr="00EB1563" w14:paraId="518F2E9F" w14:textId="77777777" w:rsidTr="004B7823">
        <w:tc>
          <w:tcPr>
            <w:tcW w:w="610" w:type="dxa"/>
          </w:tcPr>
          <w:p w14:paraId="44B8DB6E" w14:textId="5CA73C5F" w:rsidR="00C36FB8" w:rsidRPr="00EB1563" w:rsidRDefault="00C36FB8" w:rsidP="00111757">
            <w:pPr>
              <w:spacing w:before="240" w:line="240" w:lineRule="atLeast"/>
            </w:pPr>
          </w:p>
        </w:tc>
        <w:tc>
          <w:tcPr>
            <w:tcW w:w="425" w:type="dxa"/>
          </w:tcPr>
          <w:p w14:paraId="02C6DEBC" w14:textId="657F597A" w:rsidR="00C36FB8" w:rsidRPr="00111C40" w:rsidRDefault="004B7823" w:rsidP="00111C40">
            <w:pPr>
              <w:pStyle w:val="berschrift4"/>
            </w:pPr>
            <w:r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2A597528" wp14:editId="76AFB49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824158</wp:posOffset>
                  </wp:positionV>
                  <wp:extent cx="5233670" cy="304165"/>
                  <wp:effectExtent l="0" t="0" r="0" b="0"/>
                  <wp:wrapNone/>
                  <wp:docPr id="561282373" name="Grafik 56128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F99" w:rsidRPr="00111C40">
              <w:t>c</w:t>
            </w:r>
            <w:r w:rsidR="00C36FB8" w:rsidRPr="00111C40">
              <w:t>)</w:t>
            </w:r>
          </w:p>
        </w:tc>
        <w:tc>
          <w:tcPr>
            <w:tcW w:w="8036" w:type="dxa"/>
          </w:tcPr>
          <w:p w14:paraId="225B889F" w14:textId="03669043" w:rsidR="00C36FB8" w:rsidRDefault="00C36FB8" w:rsidP="008F2D09">
            <w:pPr>
              <w:pStyle w:val="Listenabsatz"/>
            </w:pPr>
            <w:r w:rsidRPr="00EB1563">
              <w:t>Wähl</w:t>
            </w:r>
            <w:r>
              <w:t>e</w:t>
            </w:r>
            <w:r w:rsidRPr="00EB1563">
              <w:t xml:space="preserve"> eine </w:t>
            </w:r>
            <w:r w:rsidR="00B43DC4">
              <w:t>End</w:t>
            </w:r>
            <w:r w:rsidRPr="00EB1563">
              <w:t>zahl</w:t>
            </w:r>
            <w:r w:rsidR="00B43DC4">
              <w:t xml:space="preserve"> und </w:t>
            </w:r>
            <w:r w:rsidRPr="00EB1563">
              <w:t>trag</w:t>
            </w:r>
            <w:r>
              <w:t>e</w:t>
            </w:r>
            <w:r w:rsidRPr="00EB1563">
              <w:t xml:space="preserve"> sie </w:t>
            </w:r>
            <w:r>
              <w:t>auf de</w:t>
            </w:r>
            <w:r w:rsidR="00832706">
              <w:t>m</w:t>
            </w:r>
            <w:r>
              <w:t xml:space="preserve"> leeren Zahlenstrahl </w:t>
            </w:r>
            <w:r w:rsidRPr="00EB1563">
              <w:t>ein</w:t>
            </w:r>
            <w:r>
              <w:t>.</w:t>
            </w:r>
          </w:p>
          <w:p w14:paraId="2C9509B1" w14:textId="2F76AE6C" w:rsidR="00C36FB8" w:rsidRDefault="00C36FB8" w:rsidP="008F2D09">
            <w:pPr>
              <w:pStyle w:val="Listenabsatz"/>
            </w:pPr>
            <w:r>
              <w:t xml:space="preserve">Zähle fünf </w:t>
            </w:r>
            <w:r w:rsidRPr="00EB1563">
              <w:t xml:space="preserve">Zehnerschritte </w:t>
            </w:r>
            <w:r w:rsidR="00B43DC4">
              <w:t>rück</w:t>
            </w:r>
            <w:r w:rsidR="00B43DC4" w:rsidRPr="00EB1563">
              <w:t>wärts</w:t>
            </w:r>
            <w:r w:rsidR="00B43DC4">
              <w:t xml:space="preserve"> </w:t>
            </w:r>
            <w:r>
              <w:t>und zeichne die Schritte</w:t>
            </w:r>
            <w:r w:rsidR="00DD382F">
              <w:t xml:space="preserve"> ein</w:t>
            </w:r>
            <w:r>
              <w:t xml:space="preserve">. </w:t>
            </w:r>
          </w:p>
          <w:p w14:paraId="6CA1922E" w14:textId="27595703" w:rsidR="00C36FB8" w:rsidRDefault="00C36FB8" w:rsidP="008F2D09">
            <w:pPr>
              <w:pStyle w:val="Listenabsatz"/>
            </w:pPr>
            <w:r w:rsidRPr="00EB1563">
              <w:t xml:space="preserve">Bei welcher Zahl </w:t>
            </w:r>
            <w:r>
              <w:t xml:space="preserve">landest du? </w:t>
            </w:r>
          </w:p>
          <w:p w14:paraId="4D546240" w14:textId="77777777" w:rsidR="00C36FB8" w:rsidRDefault="00C36FB8" w:rsidP="00E711CF">
            <w:pPr>
              <w:pStyle w:val="Ausflltext"/>
              <w:spacing w:before="240"/>
            </w:pPr>
          </w:p>
          <w:p w14:paraId="489D31E0" w14:textId="58558FED" w:rsidR="004B7823" w:rsidRPr="004B7823" w:rsidRDefault="004B7823" w:rsidP="00E711CF">
            <w:pPr>
              <w:pStyle w:val="Ausflltext"/>
              <w:spacing w:before="240"/>
              <w:rPr>
                <w:sz w:val="10"/>
                <w:szCs w:val="10"/>
              </w:rPr>
            </w:pPr>
          </w:p>
        </w:tc>
      </w:tr>
      <w:tr w:rsidR="004B7823" w:rsidRPr="00EB1563" w14:paraId="7C87C895" w14:textId="77777777" w:rsidTr="004B7823">
        <w:tc>
          <w:tcPr>
            <w:tcW w:w="610" w:type="dxa"/>
          </w:tcPr>
          <w:p w14:paraId="6EB75242" w14:textId="66157431" w:rsidR="004B7823" w:rsidRPr="004B7823" w:rsidRDefault="004B7823" w:rsidP="004B7823">
            <w:pPr>
              <w:pStyle w:val="berschrift3"/>
              <w:spacing w:before="0" w:after="240"/>
            </w:pPr>
            <w:r>
              <w:t>2.2</w:t>
            </w:r>
          </w:p>
        </w:tc>
        <w:tc>
          <w:tcPr>
            <w:tcW w:w="8461" w:type="dxa"/>
            <w:gridSpan w:val="2"/>
          </w:tcPr>
          <w:p w14:paraId="47074250" w14:textId="4B69475D" w:rsidR="004B7823" w:rsidRPr="004B7823" w:rsidRDefault="004B7823" w:rsidP="004B7823">
            <w:pPr>
              <w:pStyle w:val="berschrift3"/>
              <w:spacing w:before="0" w:after="240"/>
              <w:rPr>
                <w:rFonts w:cs="Calibri"/>
              </w:rPr>
            </w:pPr>
            <w:r w:rsidRPr="004B7823">
              <w:rPr>
                <w:rFonts w:cs="Calibri"/>
                <w:szCs w:val="24"/>
              </w:rPr>
              <w:t>Anz</w:t>
            </w:r>
            <w:r w:rsidRPr="004B7823">
              <w:t>ahl und Größe der Schritte hängen zusammen</w:t>
            </w:r>
          </w:p>
        </w:tc>
      </w:tr>
      <w:tr w:rsidR="00C36FB8" w:rsidRPr="00EB1563" w14:paraId="041BC5FF" w14:textId="77777777" w:rsidTr="004B7823">
        <w:tc>
          <w:tcPr>
            <w:tcW w:w="610" w:type="dxa"/>
          </w:tcPr>
          <w:p w14:paraId="20E87F81" w14:textId="2F85031E" w:rsidR="00C36FB8" w:rsidRPr="00EB1563" w:rsidRDefault="0037054C" w:rsidP="00C36FB8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1CD56DA4" wp14:editId="3BD2B4AE">
                  <wp:extent cx="360000" cy="272386"/>
                  <wp:effectExtent l="0" t="0" r="2540" b="0"/>
                  <wp:docPr id="2004896126" name="Grafik 2004896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27034C8" w14:textId="4D696077" w:rsidR="00C36FB8" w:rsidRPr="00EB1563" w:rsidRDefault="004B7823" w:rsidP="00C36FB8">
            <w:pPr>
              <w:pStyle w:val="Nummerierung"/>
            </w:pPr>
            <w:r>
              <w:t>a</w:t>
            </w:r>
            <w:r w:rsidR="00C36FB8">
              <w:t>)</w:t>
            </w:r>
          </w:p>
        </w:tc>
        <w:tc>
          <w:tcPr>
            <w:tcW w:w="8036" w:type="dxa"/>
          </w:tcPr>
          <w:p w14:paraId="75A5A9FB" w14:textId="380C9A45" w:rsidR="00C36FB8" w:rsidRDefault="00C36FB8" w:rsidP="00C36FB8">
            <w:r>
              <w:t>Schreib</w:t>
            </w:r>
            <w:r w:rsidR="00DD382F">
              <w:t>t</w:t>
            </w:r>
            <w:r>
              <w:t xml:space="preserve"> </w:t>
            </w:r>
            <w:r w:rsidR="00086C22">
              <w:t>als</w:t>
            </w:r>
            <w:r>
              <w:t xml:space="preserve"> Startzahl </w:t>
            </w:r>
            <w:r w:rsidR="00086C22">
              <w:t xml:space="preserve">20 </w:t>
            </w:r>
            <w:r>
              <w:t xml:space="preserve">und </w:t>
            </w:r>
            <w:r w:rsidR="00086C22">
              <w:t>als</w:t>
            </w:r>
            <w:r>
              <w:t xml:space="preserve"> Endzahl</w:t>
            </w:r>
            <w:r w:rsidR="00086C22">
              <w:t xml:space="preserve"> 80</w:t>
            </w:r>
            <w:r>
              <w:t xml:space="preserve">. </w:t>
            </w:r>
          </w:p>
          <w:p w14:paraId="6F76ED67" w14:textId="0E4EECC0" w:rsidR="00C36FB8" w:rsidRDefault="00086C22" w:rsidP="008F2D09">
            <w:pPr>
              <w:pStyle w:val="Listenabsatz"/>
            </w:pPr>
            <w:r>
              <w:t xml:space="preserve">In </w:t>
            </w:r>
            <w:r w:rsidR="00C36FB8">
              <w:t xml:space="preserve">welche Schritte kann man </w:t>
            </w:r>
            <w:r>
              <w:t>den Gesamtabstand einteilen? Zeichnet ein.</w:t>
            </w:r>
          </w:p>
          <w:p w14:paraId="407E85EC" w14:textId="5C497C3E" w:rsidR="00C36FB8" w:rsidRDefault="00C36FB8" w:rsidP="008F2D09">
            <w:pPr>
              <w:pStyle w:val="Listenabsatz"/>
            </w:pPr>
            <w:r>
              <w:t xml:space="preserve">Wie verändert sich die Anzahl der Schritte? </w:t>
            </w:r>
          </w:p>
          <w:p w14:paraId="50E4922A" w14:textId="20D31404" w:rsidR="00C36FB8" w:rsidRDefault="00122A3A" w:rsidP="008F2D09">
            <w:pPr>
              <w:pStyle w:val="Listenabsatz"/>
            </w:pPr>
            <w:r>
              <w:t>Findet verschiedene Möglichkeiten</w:t>
            </w:r>
            <w:r w:rsidR="00C36FB8">
              <w:t xml:space="preserve"> und erklär</w:t>
            </w:r>
            <w:r w:rsidR="00DD382F">
              <w:t>t</w:t>
            </w:r>
            <w:r w:rsidR="00C36FB8">
              <w:t xml:space="preserve">, warum man </w:t>
            </w:r>
            <w:r>
              <w:t xml:space="preserve">mal </w:t>
            </w:r>
            <w:r w:rsidR="00C36FB8">
              <w:t>mehr oder weniger Schritte braucht.</w:t>
            </w:r>
          </w:p>
          <w:p w14:paraId="6BC83085" w14:textId="77777777" w:rsidR="00C36FB8" w:rsidRDefault="00C36FB8" w:rsidP="00C36FB8"/>
          <w:p w14:paraId="79FA414B" w14:textId="3DB3CA78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2192" behindDoc="0" locked="0" layoutInCell="1" allowOverlap="1" wp14:anchorId="603BB8D5" wp14:editId="494F3D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37758</wp:posOffset>
                  </wp:positionV>
                  <wp:extent cx="5233677" cy="304165"/>
                  <wp:effectExtent l="0" t="0" r="0" b="0"/>
                  <wp:wrapNone/>
                  <wp:docPr id="141737454" name="Grafik 14173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A7D881" w14:textId="34A0369A" w:rsidR="00C36FB8" w:rsidRDefault="00C36FB8" w:rsidP="00C36FB8"/>
          <w:p w14:paraId="122982E4" w14:textId="081D988C" w:rsidR="00C36FB8" w:rsidRDefault="00007F99" w:rsidP="00C36FB8">
            <w:r>
              <w:rPr>
                <w:noProof/>
              </w:rPr>
              <w:drawing>
                <wp:anchor distT="0" distB="0" distL="114300" distR="114300" simplePos="0" relativeHeight="251593216" behindDoc="0" locked="0" layoutInCell="1" allowOverlap="1" wp14:anchorId="0E82F14F" wp14:editId="7FFF48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175163</wp:posOffset>
                  </wp:positionV>
                  <wp:extent cx="5233677" cy="304165"/>
                  <wp:effectExtent l="0" t="0" r="0" b="0"/>
                  <wp:wrapNone/>
                  <wp:docPr id="28118907" name="Grafik 2811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728106" name="Grafik 1306728106"/>
                          <pic:cNvPicPr/>
                        </pic:nvPicPr>
                        <pic:blipFill>
                          <a:blip r:embed="rId7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7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8F16E1" w14:textId="09EB0C3E" w:rsidR="00C36FB8" w:rsidRDefault="00C36FB8" w:rsidP="00C36FB8"/>
          <w:p w14:paraId="17BE8C5F" w14:textId="21B9372D" w:rsidR="00C36FB8" w:rsidRPr="00EB1563" w:rsidRDefault="00C36FB8" w:rsidP="00C36FB8"/>
        </w:tc>
      </w:tr>
      <w:tr w:rsidR="00C36FB8" w:rsidRPr="00EB1563" w14:paraId="67AE79CC" w14:textId="77777777" w:rsidTr="004B7823">
        <w:tc>
          <w:tcPr>
            <w:tcW w:w="610" w:type="dxa"/>
          </w:tcPr>
          <w:p w14:paraId="483C7799" w14:textId="77777777" w:rsidR="00C36FB8" w:rsidRPr="00EB1563" w:rsidRDefault="00C36FB8" w:rsidP="00C36FB8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28605602" wp14:editId="12D052F6">
                  <wp:extent cx="313144" cy="272386"/>
                  <wp:effectExtent l="0" t="0" r="0" b="0"/>
                  <wp:docPr id="22068" name="Grafik 2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2C4F250" w14:textId="3901BDBC" w:rsidR="00C36FB8" w:rsidRPr="00EB1563" w:rsidRDefault="004B7823" w:rsidP="00C36FB8">
            <w:pPr>
              <w:pStyle w:val="Nummerierung"/>
            </w:pPr>
            <w:r>
              <w:t>b</w:t>
            </w:r>
            <w:r w:rsidR="00C36FB8" w:rsidRPr="00EB1563">
              <w:t>)</w:t>
            </w:r>
          </w:p>
        </w:tc>
        <w:tc>
          <w:tcPr>
            <w:tcW w:w="8036" w:type="dxa"/>
          </w:tcPr>
          <w:p w14:paraId="6890B6B6" w14:textId="09F26A31" w:rsidR="00C36FB8" w:rsidRDefault="00C36FB8" w:rsidP="00C36FB8">
            <w:pPr>
              <w:spacing w:line="240" w:lineRule="auto"/>
            </w:pPr>
            <w:r>
              <w:t>Stellt euch gegenseitig Aufgaben zum Zählen in Schritten:</w:t>
            </w:r>
          </w:p>
          <w:p w14:paraId="12BE412E" w14:textId="7AFDC8B8" w:rsidR="00C36FB8" w:rsidRDefault="002E7DA4" w:rsidP="008F2D09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0416" behindDoc="0" locked="0" layoutInCell="1" allowOverlap="1" wp14:anchorId="5A3D6356" wp14:editId="483BDE79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21590</wp:posOffset>
                      </wp:positionV>
                      <wp:extent cx="1147445" cy="185420"/>
                      <wp:effectExtent l="0" t="0" r="0" b="5080"/>
                      <wp:wrapNone/>
                      <wp:docPr id="831839129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2585213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26204907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911589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622748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F91520" id="Gruppieren 686" o:spid="_x0000_s1026" style="position:absolute;margin-left:296.65pt;margin-top:1.7pt;width:90.35pt;height:14.6pt;z-index:252540416" coordsize="11474,18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">
                      <v:shape id="Grafik 682" o:spid="_x0000_s1027" type="#_x0000_t75" style="position:absolute;width:11474;height:1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">
                        <v:imagedata r:id="rId119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 w:rsidR="00C36FB8" w:rsidRPr="00EB1563">
              <w:t>Ein</w:t>
            </w:r>
            <w:r w:rsidR="00167A4B">
              <w:t>e Person</w:t>
            </w:r>
            <w:r w:rsidR="00111C40">
              <w:t xml:space="preserve"> </w:t>
            </w:r>
            <w:r w:rsidR="00C36FB8" w:rsidRPr="00EB1563">
              <w:t xml:space="preserve">nennt eine Startzahl und </w:t>
            </w:r>
            <w:r w:rsidR="00C36FB8">
              <w:t xml:space="preserve">eine Endzahl. </w:t>
            </w:r>
          </w:p>
          <w:p w14:paraId="27D74C1E" w14:textId="7252BF82" w:rsidR="00C36FB8" w:rsidRDefault="00C36FB8" w:rsidP="008F2D09">
            <w:pPr>
              <w:pStyle w:val="Listenabsatz"/>
            </w:pPr>
            <w:r>
              <w:t xml:space="preserve">Die </w:t>
            </w:r>
            <w:r w:rsidR="00111C40">
              <w:t xml:space="preserve">zweite </w:t>
            </w:r>
            <w:r>
              <w:t xml:space="preserve">Person </w:t>
            </w:r>
            <w:r w:rsidR="00086C22">
              <w:t>nennt</w:t>
            </w:r>
            <w:r>
              <w:t xml:space="preserve"> </w:t>
            </w:r>
            <w:r w:rsidR="00086C22">
              <w:t>mögliche</w:t>
            </w:r>
            <w:r>
              <w:t xml:space="preserve"> Schritt</w:t>
            </w:r>
            <w:r w:rsidR="00086C22">
              <w:t>e</w:t>
            </w:r>
            <w:r>
              <w:t xml:space="preserve">. </w:t>
            </w:r>
          </w:p>
          <w:p w14:paraId="098FDC8A" w14:textId="1EF6D101" w:rsidR="00C36FB8" w:rsidRDefault="00C36FB8" w:rsidP="008F2D09">
            <w:pPr>
              <w:pStyle w:val="Listenabsatz"/>
            </w:pPr>
            <w:r>
              <w:t>Schaut gemeinsam</w:t>
            </w:r>
            <w:r w:rsidR="00153F81">
              <w:t xml:space="preserve"> am Zahlenstrahl</w:t>
            </w:r>
            <w:r>
              <w:t xml:space="preserve">, ob ihr </w:t>
            </w:r>
            <w:r w:rsidR="00153F81">
              <w:t>mit</w:t>
            </w:r>
            <w:r>
              <w:t xml:space="preserve"> diese</w:t>
            </w:r>
            <w:r w:rsidR="00153F81">
              <w:t>n</w:t>
            </w:r>
            <w:r>
              <w:t xml:space="preserve"> Schritt</w:t>
            </w:r>
            <w:r w:rsidR="00153F81">
              <w:t>en</w:t>
            </w:r>
            <w:r>
              <w:t xml:space="preserve"> bis zur Endzahl kommt. Falls das nicht klappt, überlegt, wie ihr die Schritt</w:t>
            </w:r>
            <w:r w:rsidR="00153F81">
              <w:t>e</w:t>
            </w:r>
            <w:r>
              <w:t xml:space="preserve"> verändern könnt.</w:t>
            </w:r>
          </w:p>
          <w:p w14:paraId="6F0C521A" w14:textId="65190F40" w:rsidR="00C36FB8" w:rsidRDefault="00C36FB8" w:rsidP="008F2D09">
            <w:pPr>
              <w:pStyle w:val="Listenabsatz"/>
            </w:pPr>
            <w:r w:rsidRPr="00EB1563">
              <w:t>Wechselt euch ab.</w:t>
            </w:r>
          </w:p>
          <w:p w14:paraId="46B6A396" w14:textId="048508AD" w:rsidR="008C5545" w:rsidRPr="00EB1563" w:rsidRDefault="008C5545" w:rsidP="00C36FB8">
            <w:pPr>
              <w:spacing w:line="240" w:lineRule="auto"/>
            </w:pPr>
          </w:p>
        </w:tc>
      </w:tr>
      <w:tr w:rsidR="002E7DA4" w:rsidRPr="00EB1563" w14:paraId="20107067" w14:textId="77777777" w:rsidTr="004B7823">
        <w:tblPrEx>
          <w:tblCellMar>
            <w:left w:w="108" w:type="dxa"/>
            <w:right w:w="108" w:type="dxa"/>
          </w:tblCellMar>
        </w:tblPrEx>
        <w:tc>
          <w:tcPr>
            <w:tcW w:w="610" w:type="dxa"/>
          </w:tcPr>
          <w:p w14:paraId="21C67FA0" w14:textId="2B2F112C" w:rsidR="002E7DA4" w:rsidRPr="00EB1563" w:rsidRDefault="002E7DA4" w:rsidP="00866D52">
            <w:pPr>
              <w:spacing w:line="240" w:lineRule="atLeast"/>
            </w:pPr>
            <w:r w:rsidRPr="00EB1563">
              <w:rPr>
                <w:noProof/>
              </w:rPr>
              <w:drawing>
                <wp:inline distT="0" distB="0" distL="0" distR="0" wp14:anchorId="47B29A7A" wp14:editId="29DD1DD4">
                  <wp:extent cx="313144" cy="272386"/>
                  <wp:effectExtent l="0" t="0" r="0" b="0"/>
                  <wp:docPr id="1579937887" name="Grafik 1579937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71AF3D1" w14:textId="1CC3CEE6" w:rsidR="002E7DA4" w:rsidRDefault="004B7823" w:rsidP="00866D52">
            <w:pPr>
              <w:pStyle w:val="Nummerierung"/>
            </w:pPr>
            <w:r>
              <w:t>c</w:t>
            </w:r>
            <w:r w:rsidR="002E7DA4">
              <w:t>)</w:t>
            </w:r>
          </w:p>
        </w:tc>
        <w:tc>
          <w:tcPr>
            <w:tcW w:w="8036" w:type="dxa"/>
          </w:tcPr>
          <w:p w14:paraId="3887233F" w14:textId="33D5EEEB" w:rsidR="002E7DA4" w:rsidRDefault="002E7DA4" w:rsidP="002E7D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433ED24F" wp14:editId="2F3E91CB">
                      <wp:simplePos x="0" y="0"/>
                      <wp:positionH relativeFrom="column">
                        <wp:posOffset>3653083</wp:posOffset>
                      </wp:positionH>
                      <wp:positionV relativeFrom="paragraph">
                        <wp:posOffset>97155</wp:posOffset>
                      </wp:positionV>
                      <wp:extent cx="1437640" cy="635000"/>
                      <wp:effectExtent l="330200" t="0" r="10160" b="25400"/>
                      <wp:wrapNone/>
                      <wp:docPr id="1614189956" name="Wolkenförmige Legend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40" cy="635000"/>
                              </a:xfrm>
                              <a:prstGeom prst="cloudCallout">
                                <a:avLst>
                                  <a:gd name="adj1" fmla="val -75111"/>
                                  <a:gd name="adj2" fmla="val -32746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EF16A" w14:textId="77777777" w:rsidR="002E7DA4" w:rsidRDefault="002E7DA4" w:rsidP="002E7D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3ED24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Wolkenförmige Legende 687" o:spid="_x0000_s1722" type="#_x0000_t106" style="position:absolute;margin-left:287.65pt;margin-top:7.65pt;width:113.2pt;height:50pt;z-index:25253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" adj="-5424,3727" filled="f" strokecolor="#a5a5a5 [2092]" strokeweight="1pt">
                      <v:stroke joinstyle="miter"/>
                      <v:textbox>
                        <w:txbxContent>
                          <w:p w14:paraId="789EF16A" w14:textId="77777777" w:rsidR="002E7DA4" w:rsidRDefault="002E7DA4" w:rsidP="002E7DA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Stellt euch nun Aufgaben mit Zahlenstrahl im Kopf: </w:t>
            </w:r>
          </w:p>
          <w:p w14:paraId="4AEA1AC6" w14:textId="77777777" w:rsidR="004B7823" w:rsidRDefault="002E7DA4" w:rsidP="002E7DA4">
            <w:pPr>
              <w:pStyle w:val="Listenabsatz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37344" behindDoc="0" locked="0" layoutInCell="1" allowOverlap="1" wp14:anchorId="02B1F9DB" wp14:editId="03860A0A">
                      <wp:simplePos x="0" y="0"/>
                      <wp:positionH relativeFrom="column">
                        <wp:posOffset>3833415</wp:posOffset>
                      </wp:positionH>
                      <wp:positionV relativeFrom="paragraph">
                        <wp:posOffset>111499</wp:posOffset>
                      </wp:positionV>
                      <wp:extent cx="1147445" cy="185420"/>
                      <wp:effectExtent l="0" t="0" r="0" b="5080"/>
                      <wp:wrapNone/>
                      <wp:docPr id="1996386100" name="Gruppieren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185420"/>
                                <a:chOff x="0" y="0"/>
                                <a:chExt cx="1147445" cy="185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290746" name="Grafik 6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89" t="1" b="-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7445" cy="18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97605900" name="Freihandform 685"/>
                              <wps:cNvSpPr/>
                              <wps:spPr>
                                <a:xfrm>
                                  <a:off x="611842" y="6724"/>
                                  <a:ext cx="255494" cy="80706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0138463" name="Freihandform 685"/>
                              <wps:cNvSpPr/>
                              <wps:spPr>
                                <a:xfrm>
                                  <a:off x="356347" y="6724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23775" name="Freihandform 685"/>
                              <wps:cNvSpPr/>
                              <wps:spPr>
                                <a:xfrm>
                                  <a:off x="94130" y="0"/>
                                  <a:ext cx="255270" cy="80645"/>
                                </a:xfrm>
                                <a:custGeom>
                                  <a:avLst/>
                                  <a:gdLst>
                                    <a:gd name="connsiteX0" fmla="*/ 255494 w 255494"/>
                                    <a:gd name="connsiteY0" fmla="*/ 73983 h 80706"/>
                                    <a:gd name="connsiteX1" fmla="*/ 141194 w 255494"/>
                                    <a:gd name="connsiteY1" fmla="*/ 24 h 80706"/>
                                    <a:gd name="connsiteX2" fmla="*/ 0 w 255494"/>
                                    <a:gd name="connsiteY2" fmla="*/ 80706 h 807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5494" h="80706">
                                      <a:moveTo>
                                        <a:pt x="255494" y="73983"/>
                                      </a:moveTo>
                                      <a:cubicBezTo>
                                        <a:pt x="219635" y="36443"/>
                                        <a:pt x="183776" y="-1097"/>
                                        <a:pt x="141194" y="24"/>
                                      </a:cubicBezTo>
                                      <a:cubicBezTo>
                                        <a:pt x="98612" y="1144"/>
                                        <a:pt x="49306" y="40925"/>
                                        <a:pt x="0" y="807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A7348" id="Gruppieren 686" o:spid="_x0000_s1026" style="position:absolute;margin-left:301.85pt;margin-top:8.8pt;width:90.35pt;height:14.6pt;z-index:252537344" coordsize="11474,18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">
                      <v:shape id="Grafik 682" o:spid="_x0000_s1027" type="#_x0000_t75" style="position:absolute;width:11474;height:18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">
                        <v:imagedata r:id="rId120" o:title="" croptop="1f" cropbottom="-1f" cropleft="26797f"/>
                      </v:shape>
                      <v:shape id="Freihandform 685" o:spid="_x0000_s1028" style="position:absolute;left:6118;top:67;width:2555;height:807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494,73983;141194,24;0,80706" o:connectangles="0,0,0"/>
                      </v:shape>
                      <v:shape id="Freihandform 685" o:spid="_x0000_s1029" style="position:absolute;left:3563;top:67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  <v:shape id="Freihandform 685" o:spid="_x0000_s1030" style="position:absolute;left:941;width:2553;height:806;visibility:visible;mso-wrap-style:square;v-text-anchor:middle" coordsize="255494,80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" path="m255494,73983c219635,36443,183776,-1097,141194,24,98612,1144,49306,40925,,80706e" filled="f" strokecolor="#a5a5a5 [2092]" strokeweight="1pt">
                        <v:stroke joinstyle="miter"/>
                        <v:path arrowok="t" o:connecttype="custom" o:connectlocs="255270,73927;141070,24;0,80645" o:connectangles="0,0,0"/>
                      </v:shape>
                    </v:group>
                  </w:pict>
                </mc:Fallback>
              </mc:AlternateContent>
            </w:r>
            <w:r>
              <w:t>D</w:t>
            </w:r>
            <w:r w:rsidR="00167A4B">
              <w:t>ie</w:t>
            </w:r>
            <w:r>
              <w:t xml:space="preserve"> erste </w:t>
            </w:r>
            <w:r w:rsidR="00167A4B">
              <w:t>Person</w:t>
            </w:r>
            <w:r>
              <w:t xml:space="preserve"> sagt zum Beispiel: Du startest bei 54 </w:t>
            </w:r>
          </w:p>
          <w:p w14:paraId="335FFA62" w14:textId="0378C354" w:rsidR="002E7DA4" w:rsidRDefault="002E7DA4" w:rsidP="004B7823">
            <w:pPr>
              <w:pStyle w:val="Listenabsatz"/>
              <w:numPr>
                <w:ilvl w:val="0"/>
                <w:numId w:val="0"/>
              </w:numPr>
              <w:ind w:left="242"/>
            </w:pPr>
            <w:r>
              <w:t>und gehst in drei Zehnerschritten rückwärts. Wo landest du?</w:t>
            </w:r>
            <w:r>
              <w:rPr>
                <w:noProof/>
              </w:rPr>
              <w:t xml:space="preserve"> </w:t>
            </w:r>
          </w:p>
          <w:p w14:paraId="0705F0E2" w14:textId="4E6C4CF1" w:rsidR="002E7DA4" w:rsidRDefault="002E7DA4" w:rsidP="002E7DA4">
            <w:pPr>
              <w:pStyle w:val="Listenabsatz"/>
            </w:pPr>
            <w:r>
              <w:t>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sagt die </w:t>
            </w:r>
            <w:proofErr w:type="spellStart"/>
            <w:r w:rsidR="00E711CF">
              <w:t>Zielzahl</w:t>
            </w:r>
            <w:proofErr w:type="spellEnd"/>
            <w:r>
              <w:t xml:space="preserve">. </w:t>
            </w:r>
          </w:p>
          <w:p w14:paraId="400878D6" w14:textId="229C89D3" w:rsidR="002E7DA4" w:rsidRDefault="002E7DA4" w:rsidP="002E7DA4">
            <w:pPr>
              <w:pStyle w:val="Listenabsatz"/>
              <w:rPr>
                <w:noProof/>
              </w:rPr>
            </w:pPr>
            <w:r>
              <w:t>Dann stellt d</w:t>
            </w:r>
            <w:r w:rsidR="00167A4B">
              <w:t>ie</w:t>
            </w:r>
            <w:r>
              <w:t xml:space="preserve"> zweite </w:t>
            </w:r>
            <w:r w:rsidR="00167A4B">
              <w:t>Person</w:t>
            </w:r>
            <w:r>
              <w:t xml:space="preserve"> eine neue Aufgabe.</w:t>
            </w:r>
          </w:p>
        </w:tc>
      </w:tr>
    </w:tbl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383"/>
        <w:gridCol w:w="42"/>
        <w:gridCol w:w="8037"/>
      </w:tblGrid>
      <w:tr w:rsidR="006D3AC2" w14:paraId="3A04C443" w14:textId="77777777" w:rsidTr="00105045">
        <w:tc>
          <w:tcPr>
            <w:tcW w:w="610" w:type="dxa"/>
          </w:tcPr>
          <w:p w14:paraId="5F031030" w14:textId="77777777" w:rsidR="006D3AC2" w:rsidRPr="00B74344" w:rsidRDefault="006D3AC2" w:rsidP="00105045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462" w:type="dxa"/>
            <w:gridSpan w:val="3"/>
          </w:tcPr>
          <w:p w14:paraId="1390EDF0" w14:textId="073BD249" w:rsidR="006D3AC2" w:rsidRPr="00B74344" w:rsidRDefault="006D3AC2" w:rsidP="00105045">
            <w:pPr>
              <w:pStyle w:val="berschrift2"/>
            </w:pPr>
            <w:r>
              <w:t>Zahlen</w:t>
            </w:r>
            <w:r w:rsidR="00C27B73">
              <w:t>folgen</w:t>
            </w:r>
          </w:p>
        </w:tc>
      </w:tr>
      <w:tr w:rsidR="006D3AC2" w14:paraId="08A25F8C" w14:textId="77777777" w:rsidTr="00105045">
        <w:tc>
          <w:tcPr>
            <w:tcW w:w="610" w:type="dxa"/>
          </w:tcPr>
          <w:p w14:paraId="63EA2165" w14:textId="77777777" w:rsidR="006D3AC2" w:rsidRPr="00B74344" w:rsidRDefault="006D3AC2" w:rsidP="00105045">
            <w:pPr>
              <w:pStyle w:val="berschrift3"/>
            </w:pPr>
            <w:r>
              <w:t>3.1</w:t>
            </w:r>
          </w:p>
        </w:tc>
        <w:tc>
          <w:tcPr>
            <w:tcW w:w="8462" w:type="dxa"/>
            <w:gridSpan w:val="3"/>
          </w:tcPr>
          <w:p w14:paraId="280FFE7A" w14:textId="7953B472" w:rsidR="006D3AC2" w:rsidRPr="00B74344" w:rsidRDefault="006D3AC2" w:rsidP="00105045">
            <w:pPr>
              <w:pStyle w:val="berschrift3"/>
            </w:pPr>
            <w:r>
              <w:t>Z</w:t>
            </w:r>
            <w:r w:rsidR="00C27B73">
              <w:t>ahlenfolge</w:t>
            </w:r>
            <w:r>
              <w:t>n finden</w:t>
            </w:r>
          </w:p>
        </w:tc>
      </w:tr>
      <w:tr w:rsidR="006D3AC2" w14:paraId="40448EC2" w14:textId="77777777" w:rsidTr="00105045">
        <w:tc>
          <w:tcPr>
            <w:tcW w:w="610" w:type="dxa"/>
          </w:tcPr>
          <w:p w14:paraId="58382D70" w14:textId="77777777" w:rsidR="006D3AC2" w:rsidRDefault="006D3AC2" w:rsidP="006D3AC2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7E3408A3" w14:textId="77777777" w:rsidR="006D3AC2" w:rsidRPr="007A149C" w:rsidRDefault="006D3AC2" w:rsidP="006D3AC2">
            <w:pPr>
              <w:pStyle w:val="Nummerierung"/>
            </w:pPr>
            <w:r w:rsidRPr="007A149C">
              <w:t>a)</w:t>
            </w:r>
          </w:p>
        </w:tc>
        <w:tc>
          <w:tcPr>
            <w:tcW w:w="8037" w:type="dxa"/>
          </w:tcPr>
          <w:p w14:paraId="2D3C4516" w14:textId="481557FD" w:rsidR="006D3AC2" w:rsidRDefault="00C27B73" w:rsidP="006D3AC2">
            <w:pPr>
              <w:spacing w:line="240" w:lineRule="auto"/>
            </w:pPr>
            <w:r>
              <w:t>In Schritten zählen kann man auch ohne Zahlenstrahl</w:t>
            </w:r>
            <w:r w:rsidR="000462F0">
              <w:t xml:space="preserve">, wenn man </w:t>
            </w:r>
            <w:r>
              <w:t>Zahlenfolgen aufschreib</w:t>
            </w:r>
            <w:r w:rsidR="000462F0">
              <w:t>t</w:t>
            </w:r>
            <w:r>
              <w:t xml:space="preserve">. </w:t>
            </w:r>
            <w:r w:rsidR="006D3AC2">
              <w:t>Ergänze die Z</w:t>
            </w:r>
            <w:r>
              <w:t>ahlenfolge</w:t>
            </w:r>
            <w:r w:rsidR="006D3AC2">
              <w:t>n</w:t>
            </w:r>
            <w:r w:rsidR="00B43DC4">
              <w:t xml:space="preserve"> vorwärts und rückwärts</w:t>
            </w:r>
            <w:r w:rsidR="006D3AC2">
              <w:t>.</w:t>
            </w:r>
          </w:p>
          <w:p w14:paraId="7C3317CF" w14:textId="77777777" w:rsidR="006D3AC2" w:rsidRDefault="006D3AC2" w:rsidP="006D3AC2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620E5F0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255097" w14:textId="77777777" w:rsidR="0028432B" w:rsidRPr="00F1212A" w:rsidRDefault="0028432B" w:rsidP="0028432B">
                  <w:pPr>
                    <w:jc w:val="center"/>
                  </w:pPr>
                  <w:r w:rsidRPr="00F1212A">
                    <w:t>0</w:t>
                  </w:r>
                </w:p>
              </w:tc>
              <w:tc>
                <w:tcPr>
                  <w:tcW w:w="917" w:type="dxa"/>
                </w:tcPr>
                <w:p w14:paraId="65919C60" w14:textId="77777777" w:rsidR="0028432B" w:rsidRPr="00F1212A" w:rsidRDefault="0028432B" w:rsidP="0028432B">
                  <w:pPr>
                    <w:jc w:val="center"/>
                  </w:pPr>
                  <w:r>
                    <w:t>5</w:t>
                  </w:r>
                  <w:r w:rsidRPr="00F1212A">
                    <w:t>00</w:t>
                  </w:r>
                </w:p>
              </w:tc>
              <w:tc>
                <w:tcPr>
                  <w:tcW w:w="917" w:type="dxa"/>
                </w:tcPr>
                <w:p w14:paraId="1E2901D1" w14:textId="77777777" w:rsidR="0028432B" w:rsidRPr="00F1212A" w:rsidRDefault="0028432B" w:rsidP="0028432B">
                  <w:r w:rsidRPr="00F1212A">
                    <w:t>1000</w:t>
                  </w:r>
                </w:p>
              </w:tc>
              <w:tc>
                <w:tcPr>
                  <w:tcW w:w="917" w:type="dxa"/>
                </w:tcPr>
                <w:p w14:paraId="26377AD4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96FF0E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67AB31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C35C1B6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35555815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5721E687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D63377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A95A7A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A4E817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0CAC35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DB406FD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E7D0ED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EAE723D" w14:textId="77777777" w:rsidR="0028432B" w:rsidRPr="00F1212A" w:rsidRDefault="0028432B" w:rsidP="0028432B">
                  <w:pPr>
                    <w:jc w:val="center"/>
                  </w:pPr>
                  <w:r w:rsidRPr="00C571CF">
                    <w:t>901</w:t>
                  </w:r>
                </w:p>
              </w:tc>
              <w:tc>
                <w:tcPr>
                  <w:tcW w:w="918" w:type="dxa"/>
                </w:tcPr>
                <w:p w14:paraId="05619A34" w14:textId="77777777" w:rsidR="0028432B" w:rsidRPr="00F1212A" w:rsidRDefault="0028432B" w:rsidP="0028432B">
                  <w:pPr>
                    <w:jc w:val="center"/>
                  </w:pPr>
                  <w:r w:rsidRPr="00C571CF">
                    <w:t>1001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C65831A" w14:textId="77777777" w:rsidR="0028432B" w:rsidRPr="00F1212A" w:rsidRDefault="0028432B" w:rsidP="0028432B">
                  <w:pPr>
                    <w:jc w:val="center"/>
                  </w:pPr>
                  <w:r w:rsidRPr="00C571CF">
                    <w:t>1101</w:t>
                  </w:r>
                </w:p>
              </w:tc>
            </w:tr>
          </w:tbl>
          <w:p w14:paraId="52549558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031144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1F23021" w14:textId="77777777" w:rsidR="0028432B" w:rsidRPr="00F1212A" w:rsidRDefault="00F042ED" w:rsidP="0028432B">
                  <w:pPr>
                    <w:jc w:val="center"/>
                  </w:pPr>
                  <w:r>
                    <w:t>981</w:t>
                  </w:r>
                </w:p>
              </w:tc>
              <w:tc>
                <w:tcPr>
                  <w:tcW w:w="917" w:type="dxa"/>
                </w:tcPr>
                <w:p w14:paraId="132D2FB1" w14:textId="77777777" w:rsidR="0028432B" w:rsidRPr="00F1212A" w:rsidRDefault="00F042ED" w:rsidP="0028432B">
                  <w:pPr>
                    <w:jc w:val="center"/>
                  </w:pPr>
                  <w:r>
                    <w:t>991</w:t>
                  </w:r>
                </w:p>
              </w:tc>
              <w:tc>
                <w:tcPr>
                  <w:tcW w:w="917" w:type="dxa"/>
                </w:tcPr>
                <w:p w14:paraId="478B5AA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821080A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63E45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E0C290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38DB16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DDC86ED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5E2D981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64D9980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ABF062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D5CBD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9E9FF9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0FF44C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1BFF83D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471328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5AD69EB" w14:textId="77777777" w:rsidR="0028432B" w:rsidRPr="00F1212A" w:rsidRDefault="0028432B" w:rsidP="0028432B">
                  <w:pPr>
                    <w:jc w:val="center"/>
                  </w:pPr>
                  <w:r>
                    <w:t>9047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8C551A3" w14:textId="77777777" w:rsidR="0028432B" w:rsidRPr="00F1212A" w:rsidRDefault="0028432B" w:rsidP="0028432B">
                  <w:pPr>
                    <w:jc w:val="center"/>
                  </w:pPr>
                  <w:r>
                    <w:t>9057</w:t>
                  </w:r>
                </w:p>
              </w:tc>
            </w:tr>
          </w:tbl>
          <w:p w14:paraId="7C278AC4" w14:textId="77777777" w:rsidR="0028432B" w:rsidRDefault="0028432B" w:rsidP="006D3AC2">
            <w:pPr>
              <w:spacing w:line="240" w:lineRule="auto"/>
            </w:pPr>
            <w:r>
              <w:t xml:space="preserve"> </w:t>
            </w:r>
          </w:p>
          <w:p w14:paraId="0AAA3F21" w14:textId="77777777" w:rsidR="00090D5B" w:rsidRDefault="00090D5B" w:rsidP="006D3AC2">
            <w:pPr>
              <w:spacing w:line="240" w:lineRule="auto"/>
            </w:pPr>
          </w:p>
        </w:tc>
      </w:tr>
      <w:tr w:rsidR="009870EE" w14:paraId="0CC231B3" w14:textId="77777777" w:rsidTr="009870EE">
        <w:tc>
          <w:tcPr>
            <w:tcW w:w="610" w:type="dxa"/>
          </w:tcPr>
          <w:p w14:paraId="2125840B" w14:textId="77777777" w:rsidR="009870EE" w:rsidRDefault="009870EE" w:rsidP="009870EE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5D0B5EBD" wp14:editId="50DE844B">
                  <wp:extent cx="360000" cy="272386"/>
                  <wp:effectExtent l="0" t="0" r="2540" b="0"/>
                  <wp:docPr id="22027" name="Grafik 2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2"/>
          </w:tcPr>
          <w:p w14:paraId="37474C20" w14:textId="77777777" w:rsidR="009870EE" w:rsidRPr="007A149C" w:rsidRDefault="009870EE" w:rsidP="009870EE">
            <w:pPr>
              <w:pStyle w:val="Nummerierung"/>
            </w:pPr>
            <w:r>
              <w:t>b</w:t>
            </w:r>
            <w:r w:rsidRPr="007A149C">
              <w:t>)</w:t>
            </w:r>
          </w:p>
        </w:tc>
        <w:tc>
          <w:tcPr>
            <w:tcW w:w="8037" w:type="dxa"/>
          </w:tcPr>
          <w:p w14:paraId="45402EF5" w14:textId="77777777" w:rsidR="009870EE" w:rsidRDefault="009870EE" w:rsidP="009870EE">
            <w:pPr>
              <w:spacing w:line="240" w:lineRule="auto"/>
            </w:pPr>
            <w:r>
              <w:t xml:space="preserve">Erklärt, wie man die Schritte bestimmt, in denen gezählt worden ist. </w:t>
            </w:r>
          </w:p>
          <w:p w14:paraId="4A5643D8" w14:textId="1E98E407" w:rsidR="009870EE" w:rsidRDefault="009870EE" w:rsidP="009870EE">
            <w:pPr>
              <w:spacing w:line="240" w:lineRule="auto"/>
            </w:pPr>
            <w:r>
              <w:t>Wie geht ihr vor, wenn nur die Start</w:t>
            </w:r>
            <w:r w:rsidR="00832706">
              <w:t xml:space="preserve">zahl </w:t>
            </w:r>
            <w:r>
              <w:t xml:space="preserve">und Endzahl angeben </w:t>
            </w:r>
            <w:r w:rsidR="00B91098">
              <w:t>sind</w:t>
            </w:r>
            <w:r>
              <w:t>?</w:t>
            </w:r>
          </w:p>
          <w:p w14:paraId="6A75A350" w14:textId="77777777" w:rsidR="009870EE" w:rsidRDefault="009870EE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177F7930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E0718D7" w14:textId="77777777" w:rsidR="00F042ED" w:rsidRPr="00F1212A" w:rsidRDefault="00F042ED" w:rsidP="00F042ED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917" w:type="dxa"/>
                </w:tcPr>
                <w:p w14:paraId="3150D5B6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523664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3A17B6B7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3AC96D29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5C6DA03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4A7AA5A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F3F3920" w14:textId="77777777" w:rsidR="00F042ED" w:rsidRPr="00F1212A" w:rsidRDefault="00F042ED" w:rsidP="00F042ED">
                  <w:pPr>
                    <w:jc w:val="center"/>
                  </w:pPr>
                  <w:r>
                    <w:t>400</w:t>
                  </w:r>
                </w:p>
              </w:tc>
            </w:tr>
          </w:tbl>
          <w:p w14:paraId="1058E3E2" w14:textId="77777777" w:rsidR="00F042ED" w:rsidRDefault="00F042ED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F042ED" w:rsidRPr="00A5294B" w14:paraId="72A2E729" w14:textId="77777777" w:rsidTr="00866D52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D2B067B" w14:textId="77777777" w:rsidR="00F042ED" w:rsidRPr="00F1212A" w:rsidRDefault="00F042ED" w:rsidP="00F042ED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917" w:type="dxa"/>
                </w:tcPr>
                <w:p w14:paraId="36A46B0F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CABF823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C5B40D0" w14:textId="77777777" w:rsidR="00F042ED" w:rsidRPr="00F1212A" w:rsidRDefault="00F042ED" w:rsidP="00F042ED"/>
              </w:tc>
              <w:tc>
                <w:tcPr>
                  <w:tcW w:w="917" w:type="dxa"/>
                </w:tcPr>
                <w:p w14:paraId="63D24D3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5E844A5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A9E1A61" w14:textId="77777777" w:rsidR="00F042ED" w:rsidRPr="00F1212A" w:rsidRDefault="00F042ED" w:rsidP="00F042ED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E66A3B2" w14:textId="77777777" w:rsidR="00F042ED" w:rsidRPr="00F1212A" w:rsidRDefault="00F042ED" w:rsidP="00F042ED">
                  <w:pPr>
                    <w:jc w:val="center"/>
                  </w:pPr>
                  <w:r>
                    <w:t>170</w:t>
                  </w:r>
                </w:p>
              </w:tc>
            </w:tr>
          </w:tbl>
          <w:p w14:paraId="6E8B07B4" w14:textId="77777777" w:rsidR="00F042ED" w:rsidRDefault="00F042ED" w:rsidP="009870EE">
            <w:pPr>
              <w:spacing w:line="240" w:lineRule="auto"/>
            </w:pPr>
          </w:p>
          <w:p w14:paraId="66B36F50" w14:textId="77777777" w:rsidR="00F042ED" w:rsidRDefault="00F042ED" w:rsidP="009870EE">
            <w:pPr>
              <w:spacing w:line="240" w:lineRule="auto"/>
            </w:pPr>
          </w:p>
        </w:tc>
      </w:tr>
      <w:tr w:rsidR="009870EE" w14:paraId="72F6F3E0" w14:textId="77777777" w:rsidTr="009870EE">
        <w:tc>
          <w:tcPr>
            <w:tcW w:w="610" w:type="dxa"/>
          </w:tcPr>
          <w:p w14:paraId="10F94725" w14:textId="77777777" w:rsidR="009870EE" w:rsidRDefault="009870EE" w:rsidP="009870EE">
            <w:pPr>
              <w:spacing w:line="240" w:lineRule="atLeast"/>
            </w:pPr>
          </w:p>
        </w:tc>
        <w:tc>
          <w:tcPr>
            <w:tcW w:w="425" w:type="dxa"/>
            <w:gridSpan w:val="2"/>
          </w:tcPr>
          <w:p w14:paraId="462B02E0" w14:textId="77777777" w:rsidR="009870EE" w:rsidRDefault="009870EE" w:rsidP="009870EE">
            <w:pPr>
              <w:pStyle w:val="Nummerierung"/>
            </w:pPr>
            <w:r>
              <w:t>c)</w:t>
            </w:r>
          </w:p>
        </w:tc>
        <w:tc>
          <w:tcPr>
            <w:tcW w:w="8037" w:type="dxa"/>
          </w:tcPr>
          <w:p w14:paraId="7B1A1A32" w14:textId="48BE8ACF" w:rsidR="009870EE" w:rsidRDefault="009870EE" w:rsidP="009870EE">
            <w:pPr>
              <w:spacing w:line="240" w:lineRule="auto"/>
            </w:pPr>
            <w:r>
              <w:t>Überlege dir, in welchen Schritten man noch zählen kann und erfinde eigene Z</w:t>
            </w:r>
            <w:r w:rsidR="00C27B73">
              <w:t>ahlenfolge</w:t>
            </w:r>
            <w:r>
              <w:t>n.</w:t>
            </w:r>
            <w:r w:rsidR="00C27B73">
              <w:t xml:space="preserve"> Findest du auch eine komplizierte Zahlenfolge?</w:t>
            </w:r>
          </w:p>
          <w:p w14:paraId="336BF3AA" w14:textId="77777777" w:rsidR="0028432B" w:rsidRDefault="0028432B" w:rsidP="009870EE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2B388D4B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F6F9234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0648BFBE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FF09040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3ADAB1E1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72E6DB4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D772B21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FBE5FE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5716B92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33913423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BD09217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489FDE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CDE62E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1A862067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695BE06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59A7C5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447C0C9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1FBB94E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A4BDFAB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1B8156A6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3A3FE5F1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4BE5CD0F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49F89F7A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620ADBC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59ED7BB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49C70AB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73F3940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6283BB0B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2AB8CA7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40653162" w14:textId="77777777" w:rsidR="0028432B" w:rsidRDefault="0028432B" w:rsidP="0028432B">
            <w:pPr>
              <w:spacing w:line="240" w:lineRule="auto"/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28432B" w:rsidRPr="00A5294B" w14:paraId="49D2468E" w14:textId="77777777" w:rsidTr="005D0BD7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24467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5BB0BA45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5E6BDE3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7" w:type="dxa"/>
                </w:tcPr>
                <w:p w14:paraId="200F789F" w14:textId="77777777" w:rsidR="0028432B" w:rsidRPr="00F1212A" w:rsidRDefault="0028432B" w:rsidP="0028432B"/>
              </w:tc>
              <w:tc>
                <w:tcPr>
                  <w:tcW w:w="917" w:type="dxa"/>
                </w:tcPr>
                <w:p w14:paraId="0C93265C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04334C8D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</w:tcPr>
                <w:p w14:paraId="3F0C6862" w14:textId="77777777" w:rsidR="0028432B" w:rsidRPr="00F1212A" w:rsidRDefault="0028432B" w:rsidP="0028432B">
                  <w:pPr>
                    <w:jc w:val="center"/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A0D430E" w14:textId="77777777" w:rsidR="0028432B" w:rsidRPr="00F1212A" w:rsidRDefault="0028432B" w:rsidP="0028432B">
                  <w:pPr>
                    <w:jc w:val="center"/>
                  </w:pPr>
                </w:p>
              </w:tc>
            </w:tr>
          </w:tbl>
          <w:p w14:paraId="22E98097" w14:textId="22A38C57" w:rsidR="00090D5B" w:rsidRDefault="0028432B" w:rsidP="009870EE">
            <w:pPr>
              <w:spacing w:line="240" w:lineRule="auto"/>
            </w:pPr>
            <w:r>
              <w:t xml:space="preserve"> </w:t>
            </w:r>
          </w:p>
        </w:tc>
      </w:tr>
      <w:tr w:rsidR="009870EE" w14:paraId="55738E7F" w14:textId="77777777" w:rsidTr="00105045">
        <w:tc>
          <w:tcPr>
            <w:tcW w:w="610" w:type="dxa"/>
          </w:tcPr>
          <w:p w14:paraId="06F6BC1C" w14:textId="77777777" w:rsidR="009870EE" w:rsidRPr="00B74344" w:rsidRDefault="009870EE" w:rsidP="00105045">
            <w:pPr>
              <w:pStyle w:val="berschrift3"/>
            </w:pPr>
            <w:r>
              <w:t>3.2</w:t>
            </w:r>
          </w:p>
        </w:tc>
        <w:tc>
          <w:tcPr>
            <w:tcW w:w="8462" w:type="dxa"/>
            <w:gridSpan w:val="3"/>
          </w:tcPr>
          <w:p w14:paraId="429B28A8" w14:textId="77777777" w:rsidR="009870EE" w:rsidRPr="00B74344" w:rsidRDefault="009870EE" w:rsidP="00105045">
            <w:pPr>
              <w:pStyle w:val="berschrift3"/>
            </w:pPr>
            <w:r>
              <w:t>Fehler finden</w:t>
            </w:r>
          </w:p>
        </w:tc>
      </w:tr>
      <w:tr w:rsidR="00C924F6" w14:paraId="20C3C21D" w14:textId="77777777" w:rsidTr="00C924F6">
        <w:tc>
          <w:tcPr>
            <w:tcW w:w="610" w:type="dxa"/>
          </w:tcPr>
          <w:p w14:paraId="1C02191B" w14:textId="77777777" w:rsidR="00C924F6" w:rsidRDefault="00C924F6" w:rsidP="00105045">
            <w:pPr>
              <w:pStyle w:val="berschrift3"/>
            </w:pPr>
          </w:p>
        </w:tc>
        <w:tc>
          <w:tcPr>
            <w:tcW w:w="383" w:type="dxa"/>
          </w:tcPr>
          <w:p w14:paraId="38764FEE" w14:textId="77777777" w:rsidR="00C924F6" w:rsidRDefault="00C924F6" w:rsidP="00105045">
            <w:pPr>
              <w:pStyle w:val="berschrift3"/>
            </w:pPr>
          </w:p>
        </w:tc>
        <w:tc>
          <w:tcPr>
            <w:tcW w:w="8079" w:type="dxa"/>
            <w:gridSpan w:val="2"/>
          </w:tcPr>
          <w:p w14:paraId="4FADB24A" w14:textId="2DE48405" w:rsidR="00C924F6" w:rsidRDefault="00C924F6" w:rsidP="00C924F6">
            <w:pPr>
              <w:spacing w:line="240" w:lineRule="auto"/>
            </w:pPr>
            <w:r>
              <w:t xml:space="preserve">An welcher Stelle stimmt die Zahlenfolge nicht? Korrigiere die Fehler und begründe. </w:t>
            </w:r>
          </w:p>
          <w:p w14:paraId="559DA177" w14:textId="77777777" w:rsidR="00C924F6" w:rsidRPr="0028432B" w:rsidRDefault="00C924F6" w:rsidP="00C924F6"/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138A732B" w14:textId="77777777" w:rsidTr="00DA742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1B48313E" w14:textId="77777777" w:rsidR="00C924F6" w:rsidRPr="0028432B" w:rsidRDefault="00C924F6" w:rsidP="00C924F6">
                  <w:pPr>
                    <w:jc w:val="center"/>
                  </w:pPr>
                  <w:r w:rsidRPr="0028432B">
                    <w:t>1250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3B95D74A" w14:textId="77777777" w:rsidR="00C924F6" w:rsidRPr="0028432B" w:rsidRDefault="00C924F6" w:rsidP="00C924F6">
                  <w:pPr>
                    <w:jc w:val="center"/>
                  </w:pPr>
                  <w:r w:rsidRPr="0028432B">
                    <w:t>2250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E70FB75" w14:textId="77777777" w:rsidR="00C924F6" w:rsidRPr="0028432B" w:rsidRDefault="00C924F6" w:rsidP="00C924F6">
                  <w:pPr>
                    <w:jc w:val="center"/>
                  </w:pPr>
                  <w:r w:rsidRPr="0028432B">
                    <w:t>3250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4F6BC5F1" w14:textId="77777777" w:rsidR="00C924F6" w:rsidRPr="0028432B" w:rsidRDefault="00C924F6" w:rsidP="00C924F6">
                  <w:pPr>
                    <w:jc w:val="center"/>
                  </w:pPr>
                  <w:r w:rsidRPr="0028432B">
                    <w:t>4250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749593ED" w14:textId="77777777" w:rsidR="00C924F6" w:rsidRPr="0028432B" w:rsidRDefault="00C924F6" w:rsidP="00C924F6">
                  <w:pPr>
                    <w:jc w:val="center"/>
                  </w:pPr>
                  <w:r w:rsidRPr="0028432B">
                    <w:t>5550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2958E216" w14:textId="77777777" w:rsidR="00C924F6" w:rsidRPr="0028432B" w:rsidRDefault="00C924F6" w:rsidP="00C924F6">
                  <w:pPr>
                    <w:jc w:val="center"/>
                  </w:pPr>
                  <w:r w:rsidRPr="0028432B">
                    <w:t>6250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51E62A8D" w14:textId="77777777" w:rsidR="00C924F6" w:rsidRPr="0028432B" w:rsidRDefault="00C924F6" w:rsidP="00C924F6">
                  <w:pPr>
                    <w:jc w:val="center"/>
                  </w:pPr>
                  <w:r w:rsidRPr="0028432B">
                    <w:t>7250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hideMark/>
                </w:tcPr>
                <w:p w14:paraId="05FB44C8" w14:textId="77777777" w:rsidR="00C924F6" w:rsidRPr="0028432B" w:rsidRDefault="00C924F6" w:rsidP="00C924F6">
                  <w:pPr>
                    <w:jc w:val="center"/>
                  </w:pPr>
                  <w:r w:rsidRPr="0028432B">
                    <w:t>8250</w:t>
                  </w:r>
                </w:p>
              </w:tc>
            </w:tr>
          </w:tbl>
          <w:p w14:paraId="0127C477" w14:textId="77777777" w:rsidR="00C924F6" w:rsidRPr="00C924F6" w:rsidRDefault="00C924F6" w:rsidP="00105045">
            <w:pPr>
              <w:pStyle w:val="berschrift3"/>
              <w:rPr>
                <w:sz w:val="4"/>
                <w:szCs w:val="4"/>
              </w:rPr>
            </w:pPr>
          </w:p>
          <w:tbl>
            <w:tblPr>
              <w:tblStyle w:val="Tabellenraster"/>
              <w:tblW w:w="7665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8"/>
              <w:gridCol w:w="940"/>
              <w:gridCol w:w="993"/>
              <w:gridCol w:w="993"/>
              <w:gridCol w:w="993"/>
              <w:gridCol w:w="994"/>
            </w:tblGrid>
            <w:tr w:rsidR="00C924F6" w:rsidRPr="0028432B" w14:paraId="694045FD" w14:textId="77777777" w:rsidTr="00C924F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  <w:hideMark/>
                </w:tcPr>
                <w:p w14:paraId="6DA8ADF1" w14:textId="5480D907" w:rsidR="00C924F6" w:rsidRPr="0028432B" w:rsidRDefault="00C924F6" w:rsidP="00C924F6">
                  <w:pPr>
                    <w:jc w:val="center"/>
                  </w:pPr>
                  <w:r>
                    <w:t>3580</w:t>
                  </w:r>
                </w:p>
              </w:tc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B25F6E7" w14:textId="48C0F5CC" w:rsidR="00C924F6" w:rsidRPr="0028432B" w:rsidRDefault="00C924F6" w:rsidP="00C924F6">
                  <w:pPr>
                    <w:jc w:val="center"/>
                  </w:pPr>
                  <w:r>
                    <w:t>3530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A7DE6FD" w14:textId="2F975F9B" w:rsidR="00C924F6" w:rsidRPr="0028432B" w:rsidRDefault="00C924F6" w:rsidP="00C924F6">
                  <w:pPr>
                    <w:jc w:val="center"/>
                  </w:pPr>
                  <w:r>
                    <w:t>3480</w:t>
                  </w:r>
                </w:p>
              </w:tc>
              <w:tc>
                <w:tcPr>
                  <w:tcW w:w="940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B13677A" w14:textId="71C02F0D" w:rsidR="00C924F6" w:rsidRPr="0028432B" w:rsidRDefault="00C924F6" w:rsidP="00C924F6">
                  <w:pPr>
                    <w:jc w:val="center"/>
                  </w:pPr>
                  <w:r>
                    <w:t>3430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42759EFE" w14:textId="2091D7E5" w:rsidR="00C924F6" w:rsidRPr="0028432B" w:rsidRDefault="00C924F6" w:rsidP="00C924F6">
                  <w:pPr>
                    <w:jc w:val="center"/>
                  </w:pPr>
                  <w:r>
                    <w:t>3380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356150CA" w14:textId="0333974A" w:rsidR="00C924F6" w:rsidRPr="0028432B" w:rsidRDefault="00C924F6" w:rsidP="00C924F6">
                  <w:pPr>
                    <w:jc w:val="center"/>
                  </w:pPr>
                  <w:r>
                    <w:t>3350</w:t>
                  </w:r>
                </w:p>
              </w:tc>
              <w:tc>
                <w:tcPr>
                  <w:tcW w:w="993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14:paraId="7165190A" w14:textId="2F95A0A2" w:rsidR="00C924F6" w:rsidRPr="0028432B" w:rsidRDefault="007D1C00" w:rsidP="00C924F6">
                  <w:pPr>
                    <w:jc w:val="center"/>
                  </w:pPr>
                  <w:r>
                    <w:t>3280</w:t>
                  </w:r>
                </w:p>
              </w:tc>
              <w:tc>
                <w:tcPr>
                  <w:tcW w:w="994" w:type="dxa"/>
                  <w:tcBorders>
                    <w:top w:val="single" w:sz="12" w:space="0" w:color="A6A6A6" w:themeColor="background1" w:themeShade="A6"/>
                    <w:left w:val="single" w:sz="4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E7E95A9" w14:textId="1A40439E" w:rsidR="00C924F6" w:rsidRPr="0028432B" w:rsidRDefault="007D1C00" w:rsidP="00C924F6">
                  <w:pPr>
                    <w:jc w:val="center"/>
                  </w:pPr>
                  <w:r>
                    <w:t>3230</w:t>
                  </w:r>
                </w:p>
              </w:tc>
            </w:tr>
          </w:tbl>
          <w:p w14:paraId="1789E931" w14:textId="745693F0" w:rsidR="00C924F6" w:rsidRPr="00C924F6" w:rsidRDefault="00C924F6" w:rsidP="00C924F6">
            <w:pPr>
              <w:rPr>
                <w:lang w:eastAsia="de-DE"/>
              </w:rPr>
            </w:pPr>
          </w:p>
        </w:tc>
      </w:tr>
    </w:tbl>
    <w:p w14:paraId="56D55B64" w14:textId="77777777" w:rsidR="00B75234" w:rsidRDefault="00B75234" w:rsidP="00A00CB5">
      <w:pPr>
        <w:spacing w:after="200" w:line="276" w:lineRule="auto"/>
      </w:pPr>
    </w:p>
    <w:sectPr w:rsidR="00B75234" w:rsidSect="00C75E4D">
      <w:headerReference w:type="default" r:id="rId12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BD836" w14:textId="77777777" w:rsidR="003D6D45" w:rsidRDefault="003D6D45" w:rsidP="00F56440">
      <w:r>
        <w:separator/>
      </w:r>
    </w:p>
    <w:p w14:paraId="1BD269FC" w14:textId="77777777" w:rsidR="003D6D45" w:rsidRDefault="003D6D45" w:rsidP="00F56440"/>
    <w:p w14:paraId="72389E45" w14:textId="77777777" w:rsidR="003D6D45" w:rsidRDefault="003D6D45" w:rsidP="00F56440"/>
    <w:p w14:paraId="011C9FFA" w14:textId="77777777" w:rsidR="003D6D45" w:rsidRDefault="003D6D45" w:rsidP="00F56440"/>
    <w:p w14:paraId="4231E44E" w14:textId="77777777" w:rsidR="003D6D45" w:rsidRDefault="003D6D45"/>
    <w:p w14:paraId="0F105DCE" w14:textId="77777777" w:rsidR="003D6D45" w:rsidRDefault="003D6D45"/>
    <w:p w14:paraId="01EB6222" w14:textId="77777777" w:rsidR="003D6D45" w:rsidRDefault="003D6D45"/>
  </w:endnote>
  <w:endnote w:type="continuationSeparator" w:id="0">
    <w:p w14:paraId="7DC0F2BC" w14:textId="77777777" w:rsidR="003D6D45" w:rsidRDefault="003D6D45" w:rsidP="00F56440">
      <w:r>
        <w:continuationSeparator/>
      </w:r>
    </w:p>
    <w:p w14:paraId="6E2D1D9D" w14:textId="77777777" w:rsidR="003D6D45" w:rsidRDefault="003D6D45" w:rsidP="00F56440"/>
    <w:p w14:paraId="53D611E3" w14:textId="77777777" w:rsidR="003D6D45" w:rsidRDefault="003D6D45" w:rsidP="00F56440"/>
    <w:p w14:paraId="56790310" w14:textId="77777777" w:rsidR="003D6D45" w:rsidRDefault="003D6D45" w:rsidP="00F56440"/>
    <w:p w14:paraId="7B774F3B" w14:textId="77777777" w:rsidR="003D6D45" w:rsidRDefault="003D6D45"/>
    <w:p w14:paraId="2B278325" w14:textId="77777777" w:rsidR="003D6D45" w:rsidRDefault="003D6D45"/>
    <w:p w14:paraId="25DEEDE5" w14:textId="77777777" w:rsidR="003D6D45" w:rsidRDefault="003D6D45"/>
  </w:endnote>
  <w:endnote w:type="continuationNotice" w:id="1">
    <w:p w14:paraId="1F125E66" w14:textId="77777777" w:rsidR="003D6D45" w:rsidRDefault="003D6D4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827A6" w14:textId="77777777" w:rsidR="005D0BD7" w:rsidRDefault="005D0BD7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D1DE3" w14:textId="77777777" w:rsidR="005D0BD7" w:rsidRDefault="005D0BD7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D9906E4" wp14:editId="52AA330A">
          <wp:extent cx="569562" cy="199347"/>
          <wp:effectExtent l="0" t="0" r="2540" b="0"/>
          <wp:docPr id="109648781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4C10855A" w14:textId="77777777" w:rsidR="005D0BD7" w:rsidRDefault="005D0BD7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35356" w14:textId="77777777" w:rsidR="005D0BD7" w:rsidRPr="002150E8" w:rsidRDefault="005D0BD7" w:rsidP="00B2327C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 w:themeColor="background1" w:themeShade="80"/>
        <w:sz w:val="15"/>
        <w:szCs w:val="15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CCE65CB" wp14:editId="3523CE5A">
          <wp:extent cx="569562" cy="199347"/>
          <wp:effectExtent l="0" t="0" r="2540" b="0"/>
          <wp:docPr id="548902906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150E8">
      <w:rPr>
        <w:rFonts w:eastAsia="MS Mincho"/>
        <w:color w:val="808080" w:themeColor="background1" w:themeShade="80"/>
        <w:sz w:val="15"/>
        <w:szCs w:val="15"/>
      </w:rPr>
      <w:t xml:space="preserve"> </w:t>
    </w:r>
  </w:p>
  <w:p w14:paraId="41911097" w14:textId="77777777" w:rsidR="005D0BD7" w:rsidRPr="00B2327C" w:rsidRDefault="005D0BD7" w:rsidP="00B23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D94DD" w14:textId="77777777" w:rsidR="003D6D45" w:rsidRDefault="003D6D45" w:rsidP="00F56440">
      <w:r>
        <w:separator/>
      </w:r>
    </w:p>
    <w:p w14:paraId="3D64C903" w14:textId="77777777" w:rsidR="003D6D45" w:rsidRDefault="003D6D45" w:rsidP="00F56440"/>
    <w:p w14:paraId="5E80530D" w14:textId="77777777" w:rsidR="003D6D45" w:rsidRDefault="003D6D45" w:rsidP="00F56440"/>
    <w:p w14:paraId="7BFF0731" w14:textId="77777777" w:rsidR="003D6D45" w:rsidRDefault="003D6D45" w:rsidP="00F56440"/>
    <w:p w14:paraId="01C3CB1B" w14:textId="77777777" w:rsidR="003D6D45" w:rsidRDefault="003D6D45"/>
    <w:p w14:paraId="4F53784A" w14:textId="77777777" w:rsidR="003D6D45" w:rsidRDefault="003D6D45"/>
    <w:p w14:paraId="503A928A" w14:textId="77777777" w:rsidR="003D6D45" w:rsidRDefault="003D6D45"/>
  </w:footnote>
  <w:footnote w:type="continuationSeparator" w:id="0">
    <w:p w14:paraId="1B3C231B" w14:textId="77777777" w:rsidR="003D6D45" w:rsidRDefault="003D6D45" w:rsidP="00F56440">
      <w:r>
        <w:continuationSeparator/>
      </w:r>
    </w:p>
    <w:p w14:paraId="6D1B7648" w14:textId="77777777" w:rsidR="003D6D45" w:rsidRDefault="003D6D45" w:rsidP="00F56440"/>
    <w:p w14:paraId="5195A031" w14:textId="77777777" w:rsidR="003D6D45" w:rsidRDefault="003D6D45" w:rsidP="00F56440"/>
    <w:p w14:paraId="742F5130" w14:textId="77777777" w:rsidR="003D6D45" w:rsidRDefault="003D6D45" w:rsidP="00F56440"/>
    <w:p w14:paraId="564A9306" w14:textId="77777777" w:rsidR="003D6D45" w:rsidRDefault="003D6D45"/>
    <w:p w14:paraId="05F73F4D" w14:textId="77777777" w:rsidR="003D6D45" w:rsidRDefault="003D6D45"/>
    <w:p w14:paraId="79441295" w14:textId="77777777" w:rsidR="003D6D45" w:rsidRDefault="003D6D45"/>
  </w:footnote>
  <w:footnote w:type="continuationNotice" w:id="1">
    <w:p w14:paraId="1C316879" w14:textId="77777777" w:rsidR="003D6D45" w:rsidRDefault="003D6D4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F5443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5D0BD7" w:rsidRPr="00E0758C" w14:paraId="5EBD6C83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F07D50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C0419FE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65D408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183F792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23F8BA94" w14:textId="77777777" w:rsidR="005D0BD7" w:rsidRPr="00E17AE8" w:rsidRDefault="005D0BD7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2FBF5" w14:textId="2DBF5AEE" w:rsidR="005D0BD7" w:rsidRDefault="00832902" w:rsidP="00E0758C">
    <w:r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 wp14:anchorId="65606B27" wp14:editId="1EF4A016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455153514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69917" w14:textId="06EE7BED" w:rsidR="00832902" w:rsidRPr="00832902" w:rsidRDefault="00832902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06B27" id="_x0000_t202" coordsize="21600,21600" o:spt="202" path="m,l,21600r21600,l21600,xe">
              <v:stroke joinstyle="miter"/>
              <v:path gradientshapeok="t" o:connecttype="rect"/>
            </v:shapetype>
            <v:shape id="_x0000_s1724" type="#_x0000_t202" style="position:absolute;margin-left:-13.9pt;margin-top:22.65pt;width:53.85pt;height:19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gXrLAIAAFoEAAAOAAAAZHJzL2Uyb0RvYy54bWysVEtv2zAMvg/YfxB0X+xkadoacYosRYYB&#13;&#10;QVsgHXpWZCkWIIuapMTOfv0oOa91Ow27yKRI8fF9pKcPXaPJXjivwJR0OMgpEYZDpcy2pN9fl5/u&#13;&#10;KP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" fillcolor="white [3201]" stroked="f" strokeweight=".5pt">
              <v:textbox>
                <w:txbxContent>
                  <w:p w14:paraId="30569917" w14:textId="06EE7BED" w:rsidR="00832902" w:rsidRPr="00832902" w:rsidRDefault="00832902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14C3443F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F88C1F0" w14:textId="71FA5D2F" w:rsidR="005D0BD7" w:rsidRPr="00E0758C" w:rsidRDefault="005D0BD7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C850F84" w14:textId="77ECEF64" w:rsidR="00DD722E" w:rsidRPr="00E0758C" w:rsidRDefault="008A67C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7B13A68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</w:t>
          </w:r>
          <w:r w:rsidR="00016CC1">
            <w:rPr>
              <w:color w:val="737373" w:themeColor="accent3"/>
              <w:sz w:val="18"/>
              <w:szCs w:val="18"/>
            </w:rPr>
            <w:t>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1A8092" w14:textId="77777777" w:rsidR="005D0BD7" w:rsidRPr="00E0758C" w:rsidRDefault="005D0BD7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6114A5" wp14:editId="1761C4FA">
                <wp:extent cx="337235" cy="324000"/>
                <wp:effectExtent l="0" t="0" r="5715" b="0"/>
                <wp:docPr id="780477939" name="Grafik 780477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21DEB3F" w14:textId="47F858E9" w:rsidR="005D0BD7" w:rsidRPr="00E17AE8" w:rsidRDefault="005D0BD7" w:rsidP="001C3EE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A246A" w14:textId="7777777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6880" behindDoc="0" locked="0" layoutInCell="1" allowOverlap="1" wp14:anchorId="1D956910" wp14:editId="07EC48A2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1877614029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CDBD4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56910" id="_x0000_t202" coordsize="21600,21600" o:spt="202" path="m,l,21600r21600,l21600,xe">
              <v:stroke joinstyle="miter"/>
              <v:path gradientshapeok="t" o:connecttype="rect"/>
            </v:shapetype>
            <v:shape id="_x0000_s1725" type="#_x0000_t202" style="position:absolute;margin-left:-13.9pt;margin-top:22.65pt;width:53.85pt;height:19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qRPLgIAAFoEAAAOAAAAZHJzL2Uyb0RvYy54bWysVEtv2zAMvg/YfxB0X+xkadoacYosRYYB&#13;&#10;QVsgHXpWZCkWIIuapMTOfv0oOa91Ow27yKRI8fF9pKcPXaPJXjivwJR0OMgpEYZDpcy2pN9fl5/u&#13;&#10;KP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" fillcolor="white [3201]" stroked="f" strokeweight=".5pt">
              <v:textbox>
                <w:txbxContent>
                  <w:p w14:paraId="1F5CDBD4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04DA4E8B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B03CC87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CA1E99" w14:textId="144FABC3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404BF55" w14:textId="1637080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2CDAFF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AB1CB6" wp14:editId="55792BE3">
                <wp:extent cx="337235" cy="324000"/>
                <wp:effectExtent l="0" t="0" r="5715" b="0"/>
                <wp:docPr id="1254558023" name="Grafik 1254558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603DF2C" w14:textId="77777777" w:rsidR="002F0035" w:rsidRPr="00E17AE8" w:rsidRDefault="002F0035" w:rsidP="001C3EE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5CAC8" w14:textId="28822D17" w:rsidR="002F0035" w:rsidRDefault="002F0035" w:rsidP="00E0758C">
    <w:r>
      <w:rPr>
        <w:noProof/>
      </w:rPr>
      <mc:AlternateContent>
        <mc:Choice Requires="wps">
          <w:drawing>
            <wp:anchor distT="0" distB="0" distL="114300" distR="114300" simplePos="0" relativeHeight="251708928" behindDoc="0" locked="0" layoutInCell="1" allowOverlap="1" wp14:anchorId="529497B3" wp14:editId="298C877E">
              <wp:simplePos x="0" y="0"/>
              <wp:positionH relativeFrom="column">
                <wp:posOffset>-176530</wp:posOffset>
              </wp:positionH>
              <wp:positionV relativeFrom="paragraph">
                <wp:posOffset>287655</wp:posOffset>
              </wp:positionV>
              <wp:extent cx="684000" cy="247650"/>
              <wp:effectExtent l="0" t="0" r="1905" b="6350"/>
              <wp:wrapNone/>
              <wp:docPr id="555822281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557D85" w14:textId="77777777" w:rsidR="002F0035" w:rsidRPr="00832902" w:rsidRDefault="002F0035" w:rsidP="00832902">
                          <w:pP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</w:pP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765 </w:t>
                          </w:r>
                          <w:r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2902">
                            <w:rPr>
                              <w:b/>
                              <w:bCs/>
                              <w:color w:val="327A86" w:themeColor="text2"/>
                              <w:sz w:val="24"/>
                              <w:szCs w:val="24"/>
                            </w:rPr>
                            <w:t>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497B3" id="_x0000_t202" coordsize="21600,21600" o:spt="202" path="m,l,21600r21600,l21600,xe">
              <v:stroke joinstyle="miter"/>
              <v:path gradientshapeok="t" o:connecttype="rect"/>
            </v:shapetype>
            <v:shape id="_x0000_s1726" type="#_x0000_t202" style="position:absolute;margin-left:-13.9pt;margin-top:22.65pt;width:53.85pt;height:19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" fillcolor="white [3201]" stroked="f" strokeweight=".5pt">
              <v:textbox>
                <w:txbxContent>
                  <w:p w14:paraId="3F557D85" w14:textId="77777777" w:rsidR="002F0035" w:rsidRPr="00832902" w:rsidRDefault="002F0035" w:rsidP="00832902">
                    <w:pP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</w:pP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765 </w:t>
                    </w:r>
                    <w:r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 xml:space="preserve"> </w:t>
                    </w:r>
                    <w:r w:rsidRPr="00832902">
                      <w:rPr>
                        <w:b/>
                        <w:bCs/>
                        <w:color w:val="327A86" w:themeColor="text2"/>
                        <w:sz w:val="24"/>
                        <w:szCs w:val="24"/>
                      </w:rPr>
                      <w:t>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F0035" w:rsidRPr="00E0758C" w14:paraId="69828502" w14:textId="77777777" w:rsidTr="00EF2F9C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A13EC3" w14:textId="77777777" w:rsidR="002F0035" w:rsidRPr="00E0758C" w:rsidRDefault="002F0035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F18C18" w14:textId="57A8D90C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B74344">
            <w:t xml:space="preserve">Ich kann </w:t>
          </w:r>
          <w:r w:rsidRPr="000A2BD2">
            <w:t xml:space="preserve">Zahlen </w:t>
          </w:r>
          <w:r>
            <w:t xml:space="preserve">einordnen und </w:t>
          </w:r>
          <w:r w:rsidRPr="000A2BD2">
            <w:t>vergleichen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8329B" w14:textId="30555819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4DA65DD" w14:textId="77777777" w:rsidR="002F0035" w:rsidRPr="00E0758C" w:rsidRDefault="002F0035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F36C1F8" wp14:editId="42BC0EBA">
                <wp:extent cx="337235" cy="324000"/>
                <wp:effectExtent l="0" t="0" r="5715" b="0"/>
                <wp:docPr id="1118004051" name="Grafik 1118004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F3580A2" w14:textId="77777777" w:rsidR="002F0035" w:rsidRPr="00E17AE8" w:rsidRDefault="002F0035" w:rsidP="001C3EE1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B54A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7E295A9A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5ED99A58" w14:textId="77777777" w:rsidR="005D0BD7" w:rsidRPr="00E0758C" w:rsidRDefault="005D0BD7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1520" behindDoc="0" locked="0" layoutInCell="1" allowOverlap="1" wp14:anchorId="39B00F9D" wp14:editId="3253C75D">
                <wp:simplePos x="0" y="0"/>
                <wp:positionH relativeFrom="column">
                  <wp:posOffset>-77470</wp:posOffset>
                </wp:positionH>
                <wp:positionV relativeFrom="paragraph">
                  <wp:posOffset>93345</wp:posOffset>
                </wp:positionV>
                <wp:extent cx="432435" cy="216535"/>
                <wp:effectExtent l="0" t="0" r="0" b="0"/>
                <wp:wrapNone/>
                <wp:docPr id="1574623305" name="Grafik 1574623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afik 5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" cy="21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D03003A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2C9E3D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BF7CF3" w14:textId="77777777" w:rsidR="005D0BD7" w:rsidRPr="00E0758C" w:rsidRDefault="005D0BD7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313FFA5" wp14:editId="41433402">
                <wp:extent cx="337235" cy="324000"/>
                <wp:effectExtent l="0" t="0" r="5715" b="0"/>
                <wp:docPr id="98488165" name="Grafik 98488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385CE78" w14:textId="77777777" w:rsidR="005D0BD7" w:rsidRPr="003C704E" w:rsidRDefault="005D0BD7" w:rsidP="003C704E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1893" w14:textId="77777777" w:rsidR="005D0BD7" w:rsidRDefault="005D0BD7" w:rsidP="00177A63">
    <w:pPr>
      <w:pStyle w:val="Kopfzeile"/>
    </w:pPr>
    <w:r>
      <w:rPr>
        <w:noProof/>
      </w:rPr>
      <w:drawing>
        <wp:anchor distT="0" distB="0" distL="114300" distR="114300" simplePos="0" relativeHeight="251686400" behindDoc="0" locked="0" layoutInCell="1" allowOverlap="1" wp14:anchorId="4A2F0D1D" wp14:editId="0A16E9F4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189575449" name="Grafik 189575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465635240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20090D9" w14:textId="77777777" w:rsidR="005D0BD7" w:rsidRPr="000809F3" w:rsidRDefault="005D0BD7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2AC1BFAE" w14:textId="77777777" w:rsidR="005D0BD7" w:rsidRDefault="005D0BD7" w:rsidP="00177A63">
    <w:pPr>
      <w:pStyle w:val="Kopfzeile"/>
    </w:pPr>
  </w:p>
  <w:p w14:paraId="65E350CC" w14:textId="77777777" w:rsidR="005D0BD7" w:rsidRDefault="005D0BD7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2C19F601" wp14:editId="7AFF5F53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3911" name="Gerader Verbinder 13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5943E4" id="Gerader Verbinder 13911" o:spid="_x0000_s1026" style="position:absolute;z-index:251673600;visibility:visible;mso-wrap-style:square;mso-width-percent:0;mso-height-percent:0;mso-wrap-distance-left:9pt;mso-wrap-distance-top:.πmm;mso-wrap-distance-right:9pt;mso-wrap-distance-bottom:.π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" strokecolor="#327a86" strokeweight="1pt">
              <v:stroke joinstyle="miter"/>
              <o:lock v:ext="edit" shapetype="f"/>
            </v:line>
          </w:pict>
        </mc:Fallback>
      </mc:AlternateContent>
    </w:r>
  </w:p>
  <w:p w14:paraId="5C9F931A" w14:textId="77777777" w:rsidR="005D0BD7" w:rsidRPr="00177A63" w:rsidRDefault="005D0BD7" w:rsidP="00177A63">
    <w:pPr>
      <w:pStyle w:val="Kopfzeil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A15E2" w14:textId="77777777" w:rsidR="005D0BD7" w:rsidRDefault="005D0BD7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28B10E95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6864E00" w14:textId="77777777" w:rsidR="005D0BD7" w:rsidRPr="00E0758C" w:rsidRDefault="005D0BD7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544" behindDoc="0" locked="0" layoutInCell="1" allowOverlap="1" wp14:anchorId="31F8E0A0" wp14:editId="33CE1C23">
                <wp:simplePos x="0" y="0"/>
                <wp:positionH relativeFrom="column">
                  <wp:posOffset>-108585</wp:posOffset>
                </wp:positionH>
                <wp:positionV relativeFrom="paragraph">
                  <wp:posOffset>29845</wp:posOffset>
                </wp:positionV>
                <wp:extent cx="575310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6B3A1B" w14:textId="039B75A8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E26AC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A0EB10" w14:textId="5E44678C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 w:rsidR="008B4775">
            <w:rPr>
              <w:color w:val="737373" w:themeColor="accent3"/>
              <w:sz w:val="18"/>
              <w:szCs w:val="18"/>
            </w:rPr>
            <w:t>2</w:t>
          </w:r>
          <w:r>
            <w:rPr>
              <w:color w:val="737373" w:themeColor="accent3"/>
              <w:sz w:val="18"/>
              <w:szCs w:val="18"/>
            </w:rPr>
            <w:t>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56682B4" w14:textId="77777777" w:rsidR="005D0BD7" w:rsidRPr="00E0758C" w:rsidRDefault="005D0BD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51A4588" wp14:editId="5BEA2B93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891FC7" w14:textId="77777777" w:rsidR="005D0BD7" w:rsidRDefault="005D0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2A701" w14:textId="77777777" w:rsidR="005D0BD7" w:rsidRPr="00E0758C" w:rsidRDefault="005D0BD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D0BD7" w:rsidRPr="00E0758C" w14:paraId="3FC2C15B" w14:textId="77777777" w:rsidTr="00EF2F9C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CDD87E9" w14:textId="77777777" w:rsidR="005D0BD7" w:rsidRPr="00E0758C" w:rsidRDefault="005D0BD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7424" behindDoc="0" locked="0" layoutInCell="1" allowOverlap="1" wp14:anchorId="5961FD82" wp14:editId="1F473CF2">
                <wp:simplePos x="0" y="0"/>
                <wp:positionH relativeFrom="column">
                  <wp:posOffset>-65405</wp:posOffset>
                </wp:positionH>
                <wp:positionV relativeFrom="paragraph">
                  <wp:posOffset>15875</wp:posOffset>
                </wp:positionV>
                <wp:extent cx="467995" cy="233680"/>
                <wp:effectExtent l="0" t="0" r="1905" b="0"/>
                <wp:wrapNone/>
                <wp:docPr id="1535283930" name="Grafik 1535283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995" cy="23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9B3D879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3848A33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EB6A41C" w14:textId="77777777" w:rsidR="005D0BD7" w:rsidRPr="00E0758C" w:rsidRDefault="005D0BD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F9C5CB" wp14:editId="2B25A0DD">
                <wp:extent cx="337235" cy="324000"/>
                <wp:effectExtent l="0" t="0" r="5715" b="0"/>
                <wp:docPr id="866802378" name="Grafik 866802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808B37" w14:textId="77777777" w:rsidR="005D0BD7" w:rsidRPr="00E17AE8" w:rsidRDefault="005D0BD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2E269" w14:textId="77777777" w:rsidR="009100CA" w:rsidRDefault="009100C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9100CA" w:rsidRPr="00E0758C" w14:paraId="25DA32F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A69FE1" w14:textId="072229E3" w:rsidR="009100CA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00736" behindDoc="0" locked="0" layoutInCell="1" allowOverlap="1" wp14:anchorId="44AD9273" wp14:editId="138B816D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945048371" name="Grafik 1945048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502B5E" w14:textId="4836714F" w:rsidR="009100CA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9C8A91" w14:textId="201F6535" w:rsidR="009100CA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7CB937" w14:textId="77777777" w:rsidR="009100CA" w:rsidRPr="00E0758C" w:rsidRDefault="009100CA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6B2B5BF" wp14:editId="20F345D8">
                <wp:extent cx="337235" cy="324000"/>
                <wp:effectExtent l="0" t="0" r="5715" b="0"/>
                <wp:docPr id="354732003" name="Grafik 354732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B0FCEE" w14:textId="77777777" w:rsidR="009100CA" w:rsidRPr="003C704E" w:rsidRDefault="009100CA" w:rsidP="003C704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F2020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CA4B449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27802ED6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0976" behindDoc="0" locked="0" layoutInCell="1" allowOverlap="1" wp14:anchorId="7B6F226C" wp14:editId="718871C2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674403915" name="Grafik 1674403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919EF5" w14:textId="2E9B3BBE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C8C0754" w14:textId="5E25FA18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301F1C4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A81084E" wp14:editId="6328504E">
                <wp:extent cx="337235" cy="324000"/>
                <wp:effectExtent l="0" t="0" r="5715" b="0"/>
                <wp:docPr id="1930286923" name="Grafik 1930286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5A52452" w14:textId="77777777" w:rsidR="002B2665" w:rsidRPr="003C704E" w:rsidRDefault="002B2665" w:rsidP="003C704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0C21E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34AD262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7953E983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5072" behindDoc="0" locked="0" layoutInCell="1" allowOverlap="1" wp14:anchorId="61115BA8" wp14:editId="71F6229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463241814" name="Grafik 463241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3324705" w14:textId="4EE58740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ADB4B07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9DA3EEF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9A87B4" wp14:editId="6554AD60">
                <wp:extent cx="337235" cy="324000"/>
                <wp:effectExtent l="0" t="0" r="5715" b="0"/>
                <wp:docPr id="344107439" name="Grafik 344107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19E4D88" w14:textId="77777777" w:rsidR="002B2665" w:rsidRPr="003C704E" w:rsidRDefault="002B2665" w:rsidP="003C704E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3FFB" w14:textId="77777777" w:rsidR="002B2665" w:rsidRDefault="002B2665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2665" w:rsidRPr="00E0758C" w14:paraId="64E064F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0D5C66B0" w14:textId="77777777" w:rsidR="002B2665" w:rsidRPr="00E0758C" w:rsidRDefault="002B2665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7120" behindDoc="0" locked="0" layoutInCell="1" allowOverlap="1" wp14:anchorId="50CD8CEF" wp14:editId="78A491E6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778596897" name="Grafik 778596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CDC33FF" w14:textId="5682808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6C3911C" w14:textId="2ED4C502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7A29FFC" w14:textId="77777777" w:rsidR="002B2665" w:rsidRPr="00E0758C" w:rsidRDefault="002B2665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C7E2608" wp14:editId="6E85D5F3">
                <wp:extent cx="337235" cy="324000"/>
                <wp:effectExtent l="0" t="0" r="5715" b="0"/>
                <wp:docPr id="887669857" name="Grafik 887669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F8DDFC0" w14:textId="77777777" w:rsidR="002B2665" w:rsidRPr="003C704E" w:rsidRDefault="002B2665" w:rsidP="003C704E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3C607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7B908424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4CA0F90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19168" behindDoc="0" locked="0" layoutInCell="1" allowOverlap="1" wp14:anchorId="5DA4716B" wp14:editId="08A006CB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872811691" name="Grafik 872811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67E2608" w14:textId="6788E865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085EC5B" w14:textId="2C9C38DB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CC924AA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E3142F4" wp14:editId="42E28719">
                <wp:extent cx="337235" cy="324000"/>
                <wp:effectExtent l="0" t="0" r="5715" b="0"/>
                <wp:docPr id="90197762" name="Grafik 901977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2A58FA" w14:textId="77777777" w:rsidR="003F0346" w:rsidRPr="003C704E" w:rsidRDefault="003F0346" w:rsidP="003C704E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31B3D" w14:textId="77777777" w:rsidR="003F0346" w:rsidRDefault="003F0346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F0346" w:rsidRPr="00E0758C" w14:paraId="337F489D" w14:textId="77777777" w:rsidTr="00357FE0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auto"/>
          <w:vAlign w:val="center"/>
        </w:tcPr>
        <w:p w14:paraId="6158DF35" w14:textId="77777777" w:rsidR="003F0346" w:rsidRPr="00E0758C" w:rsidRDefault="003F0346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721216" behindDoc="0" locked="0" layoutInCell="1" allowOverlap="1" wp14:anchorId="7C668EEC" wp14:editId="0585FC08">
                <wp:simplePos x="0" y="0"/>
                <wp:positionH relativeFrom="column">
                  <wp:posOffset>-97790</wp:posOffset>
                </wp:positionH>
                <wp:positionV relativeFrom="paragraph">
                  <wp:posOffset>12700</wp:posOffset>
                </wp:positionV>
                <wp:extent cx="539750" cy="269875"/>
                <wp:effectExtent l="0" t="0" r="6350" b="0"/>
                <wp:wrapNone/>
                <wp:docPr id="1736612767" name="Grafik 1736612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269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77E240" w14:textId="0A485D7C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Ich kann Zahlen </w:t>
          </w:r>
          <w:r>
            <w:rPr>
              <w:color w:val="706F6F"/>
              <w:sz w:val="20"/>
              <w:szCs w:val="20"/>
            </w:rPr>
            <w:t>am Zahlenstrahl</w:t>
          </w:r>
          <w:r w:rsidRPr="00E0758C"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06F6F"/>
              <w:sz w:val="20"/>
              <w:szCs w:val="20"/>
            </w:rPr>
            <w:t xml:space="preserve">lesen </w:t>
          </w:r>
          <w:r w:rsidRPr="00E0758C">
            <w:rPr>
              <w:color w:val="706F6F"/>
              <w:sz w:val="20"/>
              <w:szCs w:val="20"/>
            </w:rPr>
            <w:t>und darstellen</w:t>
          </w:r>
          <w:r>
            <w:rPr>
              <w:color w:val="706F6F"/>
              <w:sz w:val="20"/>
              <w:szCs w:val="20"/>
            </w:rPr>
            <w:t>.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2F7D99" w14:textId="521676DF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N2A-7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3F25A4E" w14:textId="77777777" w:rsidR="003F0346" w:rsidRPr="00E0758C" w:rsidRDefault="003F0346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02281F9" wp14:editId="46E0D060">
                <wp:extent cx="337235" cy="324000"/>
                <wp:effectExtent l="0" t="0" r="5715" b="0"/>
                <wp:docPr id="5179082" name="Grafik 51790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1186A1" w14:textId="77777777" w:rsidR="003F0346" w:rsidRPr="003C704E" w:rsidRDefault="003F0346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61897" w14:textId="5F30699A" w:rsidR="00357FE0" w:rsidRDefault="002F0035" w:rsidP="003C704E">
    <w:r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1" allowOverlap="1" wp14:anchorId="44A27338" wp14:editId="3F5BEF99">
              <wp:simplePos x="0" y="0"/>
              <wp:positionH relativeFrom="column">
                <wp:posOffset>-166370</wp:posOffset>
              </wp:positionH>
              <wp:positionV relativeFrom="paragraph">
                <wp:posOffset>224155</wp:posOffset>
              </wp:positionV>
              <wp:extent cx="683895" cy="247650"/>
              <wp:effectExtent l="0" t="0" r="0" b="0"/>
              <wp:wrapNone/>
              <wp:docPr id="1068653957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389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5B808" w14:textId="77777777" w:rsidR="002F0035" w:rsidRPr="002F0035" w:rsidRDefault="002F0035" w:rsidP="002F0035">
                          <w:pPr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F0035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765  &gt; 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2733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723" type="#_x0000_t202" style="position:absolute;margin-left:-13.1pt;margin-top:17.65pt;width:53.85pt;height:19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" filled="f" stroked="f" strokeweight=".5pt">
              <v:textbox>
                <w:txbxContent>
                  <w:p w14:paraId="0435B808" w14:textId="77777777" w:rsidR="002F0035" w:rsidRPr="002F0035" w:rsidRDefault="002F0035" w:rsidP="002F0035">
                    <w:pPr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F0035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765  &gt; 7</w:t>
                    </w:r>
                  </w:p>
                </w:txbxContent>
              </v:textbox>
            </v:shape>
          </w:pict>
        </mc:Fallback>
      </mc:AlternateContent>
    </w: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357FE0" w:rsidRPr="00E0758C" w14:paraId="4AEC8606" w14:textId="77777777" w:rsidTr="00866D52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9BA5DB5" w14:textId="08A28E0E" w:rsidR="00357FE0" w:rsidRPr="00E0758C" w:rsidRDefault="00357FE0" w:rsidP="009100C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A99E2E" w14:textId="6A5DE54E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2B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F2611BF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283875B" w14:textId="77777777" w:rsidR="00357FE0" w:rsidRPr="00E0758C" w:rsidRDefault="00357FE0" w:rsidP="009100C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27C33F" wp14:editId="207A2447">
                <wp:extent cx="337235" cy="324000"/>
                <wp:effectExtent l="0" t="0" r="5715" b="0"/>
                <wp:docPr id="1146885653" name="Grafik 1146885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EDE7775" w14:textId="77777777" w:rsidR="00357FE0" w:rsidRPr="003C704E" w:rsidRDefault="00357FE0" w:rsidP="003C704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01A8"/>
    <w:multiLevelType w:val="hybridMultilevel"/>
    <w:tmpl w:val="624A2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D5095"/>
    <w:multiLevelType w:val="hybridMultilevel"/>
    <w:tmpl w:val="23D63846"/>
    <w:lvl w:ilvl="0" w:tplc="5A34F34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CE7787"/>
    <w:multiLevelType w:val="hybridMultilevel"/>
    <w:tmpl w:val="B096D784"/>
    <w:lvl w:ilvl="0" w:tplc="B9A225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33AC"/>
    <w:multiLevelType w:val="hybridMultilevel"/>
    <w:tmpl w:val="0DC8F77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E4DF0"/>
    <w:multiLevelType w:val="hybridMultilevel"/>
    <w:tmpl w:val="51D4BECE"/>
    <w:lvl w:ilvl="0" w:tplc="30686BD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97E9B"/>
    <w:multiLevelType w:val="hybridMultilevel"/>
    <w:tmpl w:val="C94E4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E63C3"/>
    <w:multiLevelType w:val="hybridMultilevel"/>
    <w:tmpl w:val="D488049E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F7EA3"/>
    <w:multiLevelType w:val="hybridMultilevel"/>
    <w:tmpl w:val="DD2C84CA"/>
    <w:lvl w:ilvl="0" w:tplc="F732D2F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D2800"/>
    <w:multiLevelType w:val="hybridMultilevel"/>
    <w:tmpl w:val="2096A214"/>
    <w:lvl w:ilvl="0" w:tplc="4F9C9948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FFFFFFFF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B54AB"/>
    <w:multiLevelType w:val="hybridMultilevel"/>
    <w:tmpl w:val="4C3623F2"/>
    <w:lvl w:ilvl="0" w:tplc="25C6714E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0939D4"/>
    <w:multiLevelType w:val="hybridMultilevel"/>
    <w:tmpl w:val="BF9C578C"/>
    <w:lvl w:ilvl="0" w:tplc="746CB5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 w:themeColor="text2"/>
        <w:w w:val="85"/>
        <w:position w:val="-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D2053E"/>
    <w:multiLevelType w:val="hybridMultilevel"/>
    <w:tmpl w:val="831C4ABC"/>
    <w:lvl w:ilvl="0" w:tplc="641CEB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E23C4"/>
    <w:multiLevelType w:val="hybridMultilevel"/>
    <w:tmpl w:val="8E1E9FEA"/>
    <w:lvl w:ilvl="0" w:tplc="04070001">
      <w:start w:val="1"/>
      <w:numFmt w:val="bullet"/>
      <w:lvlText w:val=""/>
      <w:lvlJc w:val="left"/>
      <w:pPr>
        <w:ind w:left="139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1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7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9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3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51" w:hanging="360"/>
      </w:pPr>
      <w:rPr>
        <w:rFonts w:ascii="Wingdings" w:hAnsi="Wingdings" w:hint="default"/>
      </w:rPr>
    </w:lvl>
  </w:abstractNum>
  <w:abstractNum w:abstractNumId="14" w15:restartNumberingAfterBreak="0">
    <w:nsid w:val="75435B6C"/>
    <w:multiLevelType w:val="hybridMultilevel"/>
    <w:tmpl w:val="5B9E37DC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52242F"/>
    <w:multiLevelType w:val="hybridMultilevel"/>
    <w:tmpl w:val="34E489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2094704">
    <w:abstractNumId w:val="6"/>
  </w:num>
  <w:num w:numId="2" w16cid:durableId="616134930">
    <w:abstractNumId w:val="9"/>
  </w:num>
  <w:num w:numId="3" w16cid:durableId="522326839">
    <w:abstractNumId w:val="15"/>
  </w:num>
  <w:num w:numId="4" w16cid:durableId="1063680297">
    <w:abstractNumId w:val="1"/>
  </w:num>
  <w:num w:numId="5" w16cid:durableId="489559878">
    <w:abstractNumId w:val="7"/>
  </w:num>
  <w:num w:numId="6" w16cid:durableId="1343119015">
    <w:abstractNumId w:val="14"/>
  </w:num>
  <w:num w:numId="7" w16cid:durableId="542326210">
    <w:abstractNumId w:val="0"/>
  </w:num>
  <w:num w:numId="8" w16cid:durableId="658733698">
    <w:abstractNumId w:val="4"/>
  </w:num>
  <w:num w:numId="9" w16cid:durableId="1742557928">
    <w:abstractNumId w:val="11"/>
  </w:num>
  <w:num w:numId="10" w16cid:durableId="1353410889">
    <w:abstractNumId w:val="13"/>
  </w:num>
  <w:num w:numId="11" w16cid:durableId="933588149">
    <w:abstractNumId w:val="8"/>
  </w:num>
  <w:num w:numId="12" w16cid:durableId="660351373">
    <w:abstractNumId w:val="12"/>
  </w:num>
  <w:num w:numId="13" w16cid:durableId="1010255926">
    <w:abstractNumId w:val="10"/>
  </w:num>
  <w:num w:numId="14" w16cid:durableId="1396659958">
    <w:abstractNumId w:val="2"/>
  </w:num>
  <w:num w:numId="15" w16cid:durableId="1685396718">
    <w:abstractNumId w:val="3"/>
  </w:num>
  <w:num w:numId="16" w16cid:durableId="138792194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0D74"/>
    <w:rsid w:val="00001201"/>
    <w:rsid w:val="0000125A"/>
    <w:rsid w:val="00001908"/>
    <w:rsid w:val="00004F79"/>
    <w:rsid w:val="000052CA"/>
    <w:rsid w:val="00007F99"/>
    <w:rsid w:val="00010863"/>
    <w:rsid w:val="00011C8C"/>
    <w:rsid w:val="00013060"/>
    <w:rsid w:val="00013CA2"/>
    <w:rsid w:val="0001413B"/>
    <w:rsid w:val="000165EB"/>
    <w:rsid w:val="00016CC1"/>
    <w:rsid w:val="00020370"/>
    <w:rsid w:val="00021B05"/>
    <w:rsid w:val="00024511"/>
    <w:rsid w:val="00024A24"/>
    <w:rsid w:val="00024CED"/>
    <w:rsid w:val="000259A7"/>
    <w:rsid w:val="00026F34"/>
    <w:rsid w:val="00030B49"/>
    <w:rsid w:val="000316BF"/>
    <w:rsid w:val="00031748"/>
    <w:rsid w:val="000358FA"/>
    <w:rsid w:val="0003654F"/>
    <w:rsid w:val="000425FD"/>
    <w:rsid w:val="00042F87"/>
    <w:rsid w:val="00045A6E"/>
    <w:rsid w:val="00045C57"/>
    <w:rsid w:val="000462F0"/>
    <w:rsid w:val="00047413"/>
    <w:rsid w:val="00047591"/>
    <w:rsid w:val="0005096B"/>
    <w:rsid w:val="0005153C"/>
    <w:rsid w:val="00052B48"/>
    <w:rsid w:val="00053F96"/>
    <w:rsid w:val="000553EB"/>
    <w:rsid w:val="00056293"/>
    <w:rsid w:val="0006256C"/>
    <w:rsid w:val="00063086"/>
    <w:rsid w:val="00063C56"/>
    <w:rsid w:val="00074A2C"/>
    <w:rsid w:val="00075130"/>
    <w:rsid w:val="00076180"/>
    <w:rsid w:val="00076A10"/>
    <w:rsid w:val="00077536"/>
    <w:rsid w:val="00077847"/>
    <w:rsid w:val="00077AFE"/>
    <w:rsid w:val="00081AEE"/>
    <w:rsid w:val="0008511F"/>
    <w:rsid w:val="00085A82"/>
    <w:rsid w:val="00085ACD"/>
    <w:rsid w:val="000862AF"/>
    <w:rsid w:val="00086B46"/>
    <w:rsid w:val="00086C22"/>
    <w:rsid w:val="00090D5B"/>
    <w:rsid w:val="00091B11"/>
    <w:rsid w:val="0009400B"/>
    <w:rsid w:val="00094034"/>
    <w:rsid w:val="00095D18"/>
    <w:rsid w:val="00096230"/>
    <w:rsid w:val="000970F9"/>
    <w:rsid w:val="00097784"/>
    <w:rsid w:val="00097AFE"/>
    <w:rsid w:val="000A2473"/>
    <w:rsid w:val="000A2BD2"/>
    <w:rsid w:val="000A412F"/>
    <w:rsid w:val="000B0A24"/>
    <w:rsid w:val="000B1991"/>
    <w:rsid w:val="000B3B46"/>
    <w:rsid w:val="000B4F68"/>
    <w:rsid w:val="000B7134"/>
    <w:rsid w:val="000C3056"/>
    <w:rsid w:val="000C56AC"/>
    <w:rsid w:val="000C7083"/>
    <w:rsid w:val="000C7D29"/>
    <w:rsid w:val="000D30D1"/>
    <w:rsid w:val="000D3B3C"/>
    <w:rsid w:val="000D488F"/>
    <w:rsid w:val="000D6CF3"/>
    <w:rsid w:val="000E1684"/>
    <w:rsid w:val="000E1B6D"/>
    <w:rsid w:val="000E1DE9"/>
    <w:rsid w:val="000E1EA1"/>
    <w:rsid w:val="000E2765"/>
    <w:rsid w:val="000E2F53"/>
    <w:rsid w:val="000F03AC"/>
    <w:rsid w:val="000F13CD"/>
    <w:rsid w:val="000F1545"/>
    <w:rsid w:val="000F32C4"/>
    <w:rsid w:val="000F3516"/>
    <w:rsid w:val="000F6551"/>
    <w:rsid w:val="000F7297"/>
    <w:rsid w:val="000F7F6B"/>
    <w:rsid w:val="001011C1"/>
    <w:rsid w:val="00101357"/>
    <w:rsid w:val="001029C2"/>
    <w:rsid w:val="00104F4B"/>
    <w:rsid w:val="00105045"/>
    <w:rsid w:val="0010640E"/>
    <w:rsid w:val="00107620"/>
    <w:rsid w:val="00111757"/>
    <w:rsid w:val="00111C40"/>
    <w:rsid w:val="00112BD0"/>
    <w:rsid w:val="00114DBF"/>
    <w:rsid w:val="00114F3B"/>
    <w:rsid w:val="00120536"/>
    <w:rsid w:val="00120554"/>
    <w:rsid w:val="00120E67"/>
    <w:rsid w:val="00121BEE"/>
    <w:rsid w:val="00122A3A"/>
    <w:rsid w:val="0012488A"/>
    <w:rsid w:val="00124D6E"/>
    <w:rsid w:val="00125525"/>
    <w:rsid w:val="00125D17"/>
    <w:rsid w:val="001312A6"/>
    <w:rsid w:val="00131F82"/>
    <w:rsid w:val="001322F2"/>
    <w:rsid w:val="0013340C"/>
    <w:rsid w:val="00133C95"/>
    <w:rsid w:val="00133CDA"/>
    <w:rsid w:val="0013505A"/>
    <w:rsid w:val="00135D78"/>
    <w:rsid w:val="00140BC5"/>
    <w:rsid w:val="00141E86"/>
    <w:rsid w:val="00142652"/>
    <w:rsid w:val="0014276C"/>
    <w:rsid w:val="0014695C"/>
    <w:rsid w:val="00146ED1"/>
    <w:rsid w:val="00146F2A"/>
    <w:rsid w:val="00150886"/>
    <w:rsid w:val="001524D5"/>
    <w:rsid w:val="00153F81"/>
    <w:rsid w:val="001559BE"/>
    <w:rsid w:val="001573BB"/>
    <w:rsid w:val="0016055E"/>
    <w:rsid w:val="00160CF7"/>
    <w:rsid w:val="001610F3"/>
    <w:rsid w:val="00164A5C"/>
    <w:rsid w:val="001654AD"/>
    <w:rsid w:val="001662C7"/>
    <w:rsid w:val="00167A4B"/>
    <w:rsid w:val="00167A9C"/>
    <w:rsid w:val="00170589"/>
    <w:rsid w:val="0017272C"/>
    <w:rsid w:val="001735AF"/>
    <w:rsid w:val="00177A63"/>
    <w:rsid w:val="00180775"/>
    <w:rsid w:val="00180EC4"/>
    <w:rsid w:val="00182C65"/>
    <w:rsid w:val="00183265"/>
    <w:rsid w:val="0018492B"/>
    <w:rsid w:val="0018508B"/>
    <w:rsid w:val="001853AA"/>
    <w:rsid w:val="001858C2"/>
    <w:rsid w:val="0018699D"/>
    <w:rsid w:val="00186F64"/>
    <w:rsid w:val="00187AA7"/>
    <w:rsid w:val="00192D9F"/>
    <w:rsid w:val="001948F0"/>
    <w:rsid w:val="0019680D"/>
    <w:rsid w:val="001A1774"/>
    <w:rsid w:val="001A1780"/>
    <w:rsid w:val="001A1E9E"/>
    <w:rsid w:val="001A2E91"/>
    <w:rsid w:val="001B2345"/>
    <w:rsid w:val="001B249B"/>
    <w:rsid w:val="001B3139"/>
    <w:rsid w:val="001B43D2"/>
    <w:rsid w:val="001B7CE6"/>
    <w:rsid w:val="001C0814"/>
    <w:rsid w:val="001C0C6A"/>
    <w:rsid w:val="001C3A55"/>
    <w:rsid w:val="001C3EE1"/>
    <w:rsid w:val="001C4682"/>
    <w:rsid w:val="001C6C3A"/>
    <w:rsid w:val="001C6C6C"/>
    <w:rsid w:val="001C79F1"/>
    <w:rsid w:val="001D17B9"/>
    <w:rsid w:val="001D47A9"/>
    <w:rsid w:val="001D62A6"/>
    <w:rsid w:val="001D6674"/>
    <w:rsid w:val="001D6AC3"/>
    <w:rsid w:val="001D7B44"/>
    <w:rsid w:val="001E08C7"/>
    <w:rsid w:val="001E402C"/>
    <w:rsid w:val="001E4845"/>
    <w:rsid w:val="001E51C8"/>
    <w:rsid w:val="001E7430"/>
    <w:rsid w:val="001F2A76"/>
    <w:rsid w:val="001F47EC"/>
    <w:rsid w:val="001F6F57"/>
    <w:rsid w:val="00200888"/>
    <w:rsid w:val="002015CF"/>
    <w:rsid w:val="00202DAA"/>
    <w:rsid w:val="0020423D"/>
    <w:rsid w:val="00204695"/>
    <w:rsid w:val="002061FE"/>
    <w:rsid w:val="00206256"/>
    <w:rsid w:val="00206AA9"/>
    <w:rsid w:val="00207B8D"/>
    <w:rsid w:val="0021056C"/>
    <w:rsid w:val="0021237C"/>
    <w:rsid w:val="00213279"/>
    <w:rsid w:val="00213D6C"/>
    <w:rsid w:val="002150E8"/>
    <w:rsid w:val="002178DF"/>
    <w:rsid w:val="00222E96"/>
    <w:rsid w:val="00226676"/>
    <w:rsid w:val="002274BA"/>
    <w:rsid w:val="00230A99"/>
    <w:rsid w:val="002329E7"/>
    <w:rsid w:val="002330F5"/>
    <w:rsid w:val="00235B6C"/>
    <w:rsid w:val="00236F58"/>
    <w:rsid w:val="00240CAD"/>
    <w:rsid w:val="00243737"/>
    <w:rsid w:val="00252562"/>
    <w:rsid w:val="00253552"/>
    <w:rsid w:val="00261CE3"/>
    <w:rsid w:val="00262199"/>
    <w:rsid w:val="002627C4"/>
    <w:rsid w:val="00262D48"/>
    <w:rsid w:val="00264D79"/>
    <w:rsid w:val="0027078B"/>
    <w:rsid w:val="00270D4E"/>
    <w:rsid w:val="00273BC7"/>
    <w:rsid w:val="00273C8A"/>
    <w:rsid w:val="002745E0"/>
    <w:rsid w:val="00274634"/>
    <w:rsid w:val="002752D7"/>
    <w:rsid w:val="00276E7E"/>
    <w:rsid w:val="00277C1E"/>
    <w:rsid w:val="00280D67"/>
    <w:rsid w:val="00281B10"/>
    <w:rsid w:val="0028432B"/>
    <w:rsid w:val="002869C0"/>
    <w:rsid w:val="00286D11"/>
    <w:rsid w:val="00287B00"/>
    <w:rsid w:val="002969B0"/>
    <w:rsid w:val="00297993"/>
    <w:rsid w:val="002A0857"/>
    <w:rsid w:val="002A1096"/>
    <w:rsid w:val="002A17E0"/>
    <w:rsid w:val="002A3358"/>
    <w:rsid w:val="002A3531"/>
    <w:rsid w:val="002A5F55"/>
    <w:rsid w:val="002A7EB5"/>
    <w:rsid w:val="002A7FD3"/>
    <w:rsid w:val="002B079B"/>
    <w:rsid w:val="002B12F6"/>
    <w:rsid w:val="002B1D54"/>
    <w:rsid w:val="002B2665"/>
    <w:rsid w:val="002B391A"/>
    <w:rsid w:val="002B7422"/>
    <w:rsid w:val="002C0F7C"/>
    <w:rsid w:val="002C1315"/>
    <w:rsid w:val="002C381B"/>
    <w:rsid w:val="002C56D1"/>
    <w:rsid w:val="002C6849"/>
    <w:rsid w:val="002C78BC"/>
    <w:rsid w:val="002D1257"/>
    <w:rsid w:val="002D1886"/>
    <w:rsid w:val="002D3D06"/>
    <w:rsid w:val="002D5F21"/>
    <w:rsid w:val="002D6E0F"/>
    <w:rsid w:val="002E0053"/>
    <w:rsid w:val="002E3030"/>
    <w:rsid w:val="002E328D"/>
    <w:rsid w:val="002E55B9"/>
    <w:rsid w:val="002E6140"/>
    <w:rsid w:val="002E7DA4"/>
    <w:rsid w:val="002F0035"/>
    <w:rsid w:val="002F2B43"/>
    <w:rsid w:val="002F4885"/>
    <w:rsid w:val="002F5465"/>
    <w:rsid w:val="003006A2"/>
    <w:rsid w:val="00300EA0"/>
    <w:rsid w:val="0030347F"/>
    <w:rsid w:val="00305887"/>
    <w:rsid w:val="003079FB"/>
    <w:rsid w:val="003105B6"/>
    <w:rsid w:val="0031124D"/>
    <w:rsid w:val="00311CDE"/>
    <w:rsid w:val="00315877"/>
    <w:rsid w:val="003158DF"/>
    <w:rsid w:val="00316640"/>
    <w:rsid w:val="0032057B"/>
    <w:rsid w:val="00320CBF"/>
    <w:rsid w:val="0032289E"/>
    <w:rsid w:val="00324169"/>
    <w:rsid w:val="003241A1"/>
    <w:rsid w:val="003244CA"/>
    <w:rsid w:val="0032682C"/>
    <w:rsid w:val="003325F2"/>
    <w:rsid w:val="00332BA3"/>
    <w:rsid w:val="00333312"/>
    <w:rsid w:val="00333FA5"/>
    <w:rsid w:val="00335B6E"/>
    <w:rsid w:val="0033677C"/>
    <w:rsid w:val="003402F9"/>
    <w:rsid w:val="003415A0"/>
    <w:rsid w:val="0034350A"/>
    <w:rsid w:val="00343698"/>
    <w:rsid w:val="003440B4"/>
    <w:rsid w:val="003446C4"/>
    <w:rsid w:val="00344789"/>
    <w:rsid w:val="00344CFE"/>
    <w:rsid w:val="00350538"/>
    <w:rsid w:val="00350DAC"/>
    <w:rsid w:val="00352164"/>
    <w:rsid w:val="00353BDB"/>
    <w:rsid w:val="00354295"/>
    <w:rsid w:val="00354A18"/>
    <w:rsid w:val="00354D8C"/>
    <w:rsid w:val="00356CEA"/>
    <w:rsid w:val="00357CE4"/>
    <w:rsid w:val="00357D79"/>
    <w:rsid w:val="00357FE0"/>
    <w:rsid w:val="003613DE"/>
    <w:rsid w:val="0036197D"/>
    <w:rsid w:val="00362FA9"/>
    <w:rsid w:val="00363593"/>
    <w:rsid w:val="003654EE"/>
    <w:rsid w:val="003655ED"/>
    <w:rsid w:val="00365D85"/>
    <w:rsid w:val="00367D3E"/>
    <w:rsid w:val="00370125"/>
    <w:rsid w:val="0037054C"/>
    <w:rsid w:val="00371F87"/>
    <w:rsid w:val="0037445F"/>
    <w:rsid w:val="00376C2F"/>
    <w:rsid w:val="00377F82"/>
    <w:rsid w:val="003820B8"/>
    <w:rsid w:val="00386976"/>
    <w:rsid w:val="00386A12"/>
    <w:rsid w:val="00386B6C"/>
    <w:rsid w:val="00387E4E"/>
    <w:rsid w:val="00387E96"/>
    <w:rsid w:val="003908B0"/>
    <w:rsid w:val="00391BC6"/>
    <w:rsid w:val="00393206"/>
    <w:rsid w:val="00393460"/>
    <w:rsid w:val="003954DF"/>
    <w:rsid w:val="00397B9C"/>
    <w:rsid w:val="003A2147"/>
    <w:rsid w:val="003A5215"/>
    <w:rsid w:val="003A588A"/>
    <w:rsid w:val="003A591E"/>
    <w:rsid w:val="003A6648"/>
    <w:rsid w:val="003A744F"/>
    <w:rsid w:val="003A7C9C"/>
    <w:rsid w:val="003B03AF"/>
    <w:rsid w:val="003B04ED"/>
    <w:rsid w:val="003B04FD"/>
    <w:rsid w:val="003B54C2"/>
    <w:rsid w:val="003B5F33"/>
    <w:rsid w:val="003B6076"/>
    <w:rsid w:val="003B6095"/>
    <w:rsid w:val="003B796D"/>
    <w:rsid w:val="003B7E60"/>
    <w:rsid w:val="003C0167"/>
    <w:rsid w:val="003C3680"/>
    <w:rsid w:val="003C704E"/>
    <w:rsid w:val="003C7B7B"/>
    <w:rsid w:val="003D17F3"/>
    <w:rsid w:val="003D2DC6"/>
    <w:rsid w:val="003D3739"/>
    <w:rsid w:val="003D3CF9"/>
    <w:rsid w:val="003D5798"/>
    <w:rsid w:val="003D6D45"/>
    <w:rsid w:val="003E0DE1"/>
    <w:rsid w:val="003E267F"/>
    <w:rsid w:val="003E26AC"/>
    <w:rsid w:val="003E4596"/>
    <w:rsid w:val="003E6872"/>
    <w:rsid w:val="003F00BC"/>
    <w:rsid w:val="003F0346"/>
    <w:rsid w:val="003F03DA"/>
    <w:rsid w:val="003F0902"/>
    <w:rsid w:val="003F223B"/>
    <w:rsid w:val="003F3BD6"/>
    <w:rsid w:val="003F625D"/>
    <w:rsid w:val="003F6BF5"/>
    <w:rsid w:val="003F7237"/>
    <w:rsid w:val="00400A74"/>
    <w:rsid w:val="004035C1"/>
    <w:rsid w:val="004041C4"/>
    <w:rsid w:val="004049B4"/>
    <w:rsid w:val="00405B3A"/>
    <w:rsid w:val="00406E9D"/>
    <w:rsid w:val="004101DF"/>
    <w:rsid w:val="0041177D"/>
    <w:rsid w:val="00413012"/>
    <w:rsid w:val="00415ECC"/>
    <w:rsid w:val="00421399"/>
    <w:rsid w:val="00421559"/>
    <w:rsid w:val="004221C0"/>
    <w:rsid w:val="00423B88"/>
    <w:rsid w:val="00427CE9"/>
    <w:rsid w:val="00430DFC"/>
    <w:rsid w:val="00432C7D"/>
    <w:rsid w:val="00434579"/>
    <w:rsid w:val="00436169"/>
    <w:rsid w:val="004410FB"/>
    <w:rsid w:val="00441287"/>
    <w:rsid w:val="004430E4"/>
    <w:rsid w:val="004443AB"/>
    <w:rsid w:val="00450EDC"/>
    <w:rsid w:val="00451172"/>
    <w:rsid w:val="0045755E"/>
    <w:rsid w:val="004629EB"/>
    <w:rsid w:val="00463F1E"/>
    <w:rsid w:val="00463F5D"/>
    <w:rsid w:val="00467290"/>
    <w:rsid w:val="00471BDA"/>
    <w:rsid w:val="00472112"/>
    <w:rsid w:val="00473B71"/>
    <w:rsid w:val="00477539"/>
    <w:rsid w:val="00477D11"/>
    <w:rsid w:val="00477D1D"/>
    <w:rsid w:val="004806B4"/>
    <w:rsid w:val="0048397B"/>
    <w:rsid w:val="0048465A"/>
    <w:rsid w:val="0048537F"/>
    <w:rsid w:val="00485714"/>
    <w:rsid w:val="00487E41"/>
    <w:rsid w:val="004944E9"/>
    <w:rsid w:val="00496720"/>
    <w:rsid w:val="00497530"/>
    <w:rsid w:val="00497C47"/>
    <w:rsid w:val="004A0029"/>
    <w:rsid w:val="004A2630"/>
    <w:rsid w:val="004B006A"/>
    <w:rsid w:val="004B0713"/>
    <w:rsid w:val="004B1005"/>
    <w:rsid w:val="004B1717"/>
    <w:rsid w:val="004B1E4C"/>
    <w:rsid w:val="004B27C9"/>
    <w:rsid w:val="004B43D8"/>
    <w:rsid w:val="004B66BA"/>
    <w:rsid w:val="004B7823"/>
    <w:rsid w:val="004C0FF9"/>
    <w:rsid w:val="004C3A06"/>
    <w:rsid w:val="004C70DD"/>
    <w:rsid w:val="004C71D6"/>
    <w:rsid w:val="004D01A4"/>
    <w:rsid w:val="004D033C"/>
    <w:rsid w:val="004D0A5D"/>
    <w:rsid w:val="004D2F73"/>
    <w:rsid w:val="004D367A"/>
    <w:rsid w:val="004D41F6"/>
    <w:rsid w:val="004D5108"/>
    <w:rsid w:val="004D537D"/>
    <w:rsid w:val="004D78F6"/>
    <w:rsid w:val="004E07B3"/>
    <w:rsid w:val="004E1347"/>
    <w:rsid w:val="004E349C"/>
    <w:rsid w:val="004E3A72"/>
    <w:rsid w:val="004E49B2"/>
    <w:rsid w:val="004E5545"/>
    <w:rsid w:val="004E5F18"/>
    <w:rsid w:val="004E6E5D"/>
    <w:rsid w:val="004E7328"/>
    <w:rsid w:val="004E7EF5"/>
    <w:rsid w:val="004F1321"/>
    <w:rsid w:val="004F6B97"/>
    <w:rsid w:val="004F797A"/>
    <w:rsid w:val="004F7D54"/>
    <w:rsid w:val="0050131C"/>
    <w:rsid w:val="005056E5"/>
    <w:rsid w:val="00506BFA"/>
    <w:rsid w:val="00512E4A"/>
    <w:rsid w:val="005131AB"/>
    <w:rsid w:val="0051334C"/>
    <w:rsid w:val="00513F2E"/>
    <w:rsid w:val="00515503"/>
    <w:rsid w:val="00516206"/>
    <w:rsid w:val="005169C6"/>
    <w:rsid w:val="0052085C"/>
    <w:rsid w:val="005256C6"/>
    <w:rsid w:val="00525E77"/>
    <w:rsid w:val="0053007E"/>
    <w:rsid w:val="005306EE"/>
    <w:rsid w:val="00530B72"/>
    <w:rsid w:val="00533B1B"/>
    <w:rsid w:val="00533B76"/>
    <w:rsid w:val="005347CD"/>
    <w:rsid w:val="0053554B"/>
    <w:rsid w:val="0053610C"/>
    <w:rsid w:val="00536918"/>
    <w:rsid w:val="00536F5D"/>
    <w:rsid w:val="00543265"/>
    <w:rsid w:val="00545929"/>
    <w:rsid w:val="00545B1B"/>
    <w:rsid w:val="00550488"/>
    <w:rsid w:val="00550986"/>
    <w:rsid w:val="005513D5"/>
    <w:rsid w:val="00551D37"/>
    <w:rsid w:val="0055281F"/>
    <w:rsid w:val="00553FDA"/>
    <w:rsid w:val="005546E0"/>
    <w:rsid w:val="005551AE"/>
    <w:rsid w:val="005570FE"/>
    <w:rsid w:val="00557355"/>
    <w:rsid w:val="00557A27"/>
    <w:rsid w:val="0056041E"/>
    <w:rsid w:val="00560A32"/>
    <w:rsid w:val="00561FC1"/>
    <w:rsid w:val="005627BF"/>
    <w:rsid w:val="00563011"/>
    <w:rsid w:val="00563B5D"/>
    <w:rsid w:val="00564563"/>
    <w:rsid w:val="005659A1"/>
    <w:rsid w:val="0056638C"/>
    <w:rsid w:val="0057382C"/>
    <w:rsid w:val="00575518"/>
    <w:rsid w:val="0057597F"/>
    <w:rsid w:val="0057608C"/>
    <w:rsid w:val="00576703"/>
    <w:rsid w:val="0057784B"/>
    <w:rsid w:val="00577A57"/>
    <w:rsid w:val="00577C8D"/>
    <w:rsid w:val="00577DDC"/>
    <w:rsid w:val="005807A0"/>
    <w:rsid w:val="00582922"/>
    <w:rsid w:val="00583B56"/>
    <w:rsid w:val="0058534D"/>
    <w:rsid w:val="005879CF"/>
    <w:rsid w:val="00587F2C"/>
    <w:rsid w:val="00590CD8"/>
    <w:rsid w:val="005913FA"/>
    <w:rsid w:val="005948D3"/>
    <w:rsid w:val="00594C07"/>
    <w:rsid w:val="00596FF7"/>
    <w:rsid w:val="0059756F"/>
    <w:rsid w:val="00597645"/>
    <w:rsid w:val="005A1B94"/>
    <w:rsid w:val="005A34BE"/>
    <w:rsid w:val="005A396A"/>
    <w:rsid w:val="005A7DFB"/>
    <w:rsid w:val="005B0745"/>
    <w:rsid w:val="005B080D"/>
    <w:rsid w:val="005B181B"/>
    <w:rsid w:val="005B2620"/>
    <w:rsid w:val="005B3E4B"/>
    <w:rsid w:val="005B48DB"/>
    <w:rsid w:val="005B6F4D"/>
    <w:rsid w:val="005C24F6"/>
    <w:rsid w:val="005C26AF"/>
    <w:rsid w:val="005C35CF"/>
    <w:rsid w:val="005C3BFD"/>
    <w:rsid w:val="005C3C4F"/>
    <w:rsid w:val="005C56C1"/>
    <w:rsid w:val="005C6C34"/>
    <w:rsid w:val="005D0BD7"/>
    <w:rsid w:val="005D17F0"/>
    <w:rsid w:val="005D1C13"/>
    <w:rsid w:val="005D3569"/>
    <w:rsid w:val="005D3B6F"/>
    <w:rsid w:val="005D410F"/>
    <w:rsid w:val="005D476F"/>
    <w:rsid w:val="005D794B"/>
    <w:rsid w:val="005E0251"/>
    <w:rsid w:val="005E0F5B"/>
    <w:rsid w:val="005E5BFF"/>
    <w:rsid w:val="005E619C"/>
    <w:rsid w:val="005F005C"/>
    <w:rsid w:val="005F0A6D"/>
    <w:rsid w:val="005F1137"/>
    <w:rsid w:val="005F22E4"/>
    <w:rsid w:val="005F2953"/>
    <w:rsid w:val="005F5A22"/>
    <w:rsid w:val="005F772D"/>
    <w:rsid w:val="00600F31"/>
    <w:rsid w:val="006015F6"/>
    <w:rsid w:val="0060254B"/>
    <w:rsid w:val="00603DC4"/>
    <w:rsid w:val="00604AB1"/>
    <w:rsid w:val="00605734"/>
    <w:rsid w:val="00606B51"/>
    <w:rsid w:val="00610739"/>
    <w:rsid w:val="006110F9"/>
    <w:rsid w:val="00612E48"/>
    <w:rsid w:val="00612FB9"/>
    <w:rsid w:val="00614046"/>
    <w:rsid w:val="00614F05"/>
    <w:rsid w:val="00617AFA"/>
    <w:rsid w:val="00617C84"/>
    <w:rsid w:val="00621F9A"/>
    <w:rsid w:val="00622BFD"/>
    <w:rsid w:val="00624488"/>
    <w:rsid w:val="00624F74"/>
    <w:rsid w:val="006259AD"/>
    <w:rsid w:val="00625A30"/>
    <w:rsid w:val="00626637"/>
    <w:rsid w:val="006347EC"/>
    <w:rsid w:val="0063560B"/>
    <w:rsid w:val="00635DA8"/>
    <w:rsid w:val="00636D7F"/>
    <w:rsid w:val="00637B96"/>
    <w:rsid w:val="00640479"/>
    <w:rsid w:val="006410D6"/>
    <w:rsid w:val="00643CBD"/>
    <w:rsid w:val="00643F9F"/>
    <w:rsid w:val="00644F56"/>
    <w:rsid w:val="00647092"/>
    <w:rsid w:val="00650402"/>
    <w:rsid w:val="00651822"/>
    <w:rsid w:val="006518F9"/>
    <w:rsid w:val="00654C03"/>
    <w:rsid w:val="00661A9A"/>
    <w:rsid w:val="0066281B"/>
    <w:rsid w:val="00662B5B"/>
    <w:rsid w:val="00664421"/>
    <w:rsid w:val="0066663B"/>
    <w:rsid w:val="00666769"/>
    <w:rsid w:val="00667BB0"/>
    <w:rsid w:val="0067008E"/>
    <w:rsid w:val="00672EEB"/>
    <w:rsid w:val="00675072"/>
    <w:rsid w:val="0067534A"/>
    <w:rsid w:val="00676ADC"/>
    <w:rsid w:val="00681F02"/>
    <w:rsid w:val="00682FBC"/>
    <w:rsid w:val="00685B0E"/>
    <w:rsid w:val="00685B7A"/>
    <w:rsid w:val="006868D0"/>
    <w:rsid w:val="00686C67"/>
    <w:rsid w:val="00686FC0"/>
    <w:rsid w:val="00693B9F"/>
    <w:rsid w:val="0069670E"/>
    <w:rsid w:val="00696B7F"/>
    <w:rsid w:val="006979EF"/>
    <w:rsid w:val="006A0447"/>
    <w:rsid w:val="006A2120"/>
    <w:rsid w:val="006A22D7"/>
    <w:rsid w:val="006A253B"/>
    <w:rsid w:val="006A7431"/>
    <w:rsid w:val="006B1E07"/>
    <w:rsid w:val="006B5344"/>
    <w:rsid w:val="006B65B4"/>
    <w:rsid w:val="006C1774"/>
    <w:rsid w:val="006C3538"/>
    <w:rsid w:val="006C60EB"/>
    <w:rsid w:val="006C7499"/>
    <w:rsid w:val="006D0202"/>
    <w:rsid w:val="006D25D9"/>
    <w:rsid w:val="006D3390"/>
    <w:rsid w:val="006D37CB"/>
    <w:rsid w:val="006D3AC2"/>
    <w:rsid w:val="006D707B"/>
    <w:rsid w:val="006D7968"/>
    <w:rsid w:val="006E0676"/>
    <w:rsid w:val="006E08A6"/>
    <w:rsid w:val="006E162A"/>
    <w:rsid w:val="006E1754"/>
    <w:rsid w:val="006E3EA9"/>
    <w:rsid w:val="006E4B94"/>
    <w:rsid w:val="006E5DEC"/>
    <w:rsid w:val="006E63BC"/>
    <w:rsid w:val="006E6A4B"/>
    <w:rsid w:val="006E700D"/>
    <w:rsid w:val="006F0F14"/>
    <w:rsid w:val="006F362B"/>
    <w:rsid w:val="006F3B1C"/>
    <w:rsid w:val="006F3EF6"/>
    <w:rsid w:val="006F3F4C"/>
    <w:rsid w:val="006F4B84"/>
    <w:rsid w:val="006F5451"/>
    <w:rsid w:val="006F5505"/>
    <w:rsid w:val="00700B74"/>
    <w:rsid w:val="00704D09"/>
    <w:rsid w:val="00705357"/>
    <w:rsid w:val="00705AE4"/>
    <w:rsid w:val="0071032F"/>
    <w:rsid w:val="00710F91"/>
    <w:rsid w:val="00712580"/>
    <w:rsid w:val="0071419E"/>
    <w:rsid w:val="00715248"/>
    <w:rsid w:val="00716DC0"/>
    <w:rsid w:val="00720E2C"/>
    <w:rsid w:val="00723347"/>
    <w:rsid w:val="00723E53"/>
    <w:rsid w:val="00724BEB"/>
    <w:rsid w:val="00725980"/>
    <w:rsid w:val="00727114"/>
    <w:rsid w:val="007306C0"/>
    <w:rsid w:val="00733CE5"/>
    <w:rsid w:val="00734981"/>
    <w:rsid w:val="007365D3"/>
    <w:rsid w:val="00736935"/>
    <w:rsid w:val="0073796D"/>
    <w:rsid w:val="00737D8D"/>
    <w:rsid w:val="00740CAE"/>
    <w:rsid w:val="0074113F"/>
    <w:rsid w:val="00750506"/>
    <w:rsid w:val="00751A89"/>
    <w:rsid w:val="00753BF8"/>
    <w:rsid w:val="00753CFE"/>
    <w:rsid w:val="00755665"/>
    <w:rsid w:val="00757C7A"/>
    <w:rsid w:val="00757F0F"/>
    <w:rsid w:val="007610A9"/>
    <w:rsid w:val="00761338"/>
    <w:rsid w:val="0076139C"/>
    <w:rsid w:val="00764711"/>
    <w:rsid w:val="00765246"/>
    <w:rsid w:val="00765286"/>
    <w:rsid w:val="0076674D"/>
    <w:rsid w:val="007674C3"/>
    <w:rsid w:val="00767B57"/>
    <w:rsid w:val="007722A0"/>
    <w:rsid w:val="007723C1"/>
    <w:rsid w:val="00772723"/>
    <w:rsid w:val="00772C6E"/>
    <w:rsid w:val="0077358F"/>
    <w:rsid w:val="00773BF3"/>
    <w:rsid w:val="007751B1"/>
    <w:rsid w:val="00776C43"/>
    <w:rsid w:val="007817A6"/>
    <w:rsid w:val="00782287"/>
    <w:rsid w:val="00784962"/>
    <w:rsid w:val="00785A7D"/>
    <w:rsid w:val="00786812"/>
    <w:rsid w:val="00790A11"/>
    <w:rsid w:val="00790F21"/>
    <w:rsid w:val="00791C77"/>
    <w:rsid w:val="00792FE3"/>
    <w:rsid w:val="0079477A"/>
    <w:rsid w:val="007947DE"/>
    <w:rsid w:val="00795F88"/>
    <w:rsid w:val="0079608D"/>
    <w:rsid w:val="007A0104"/>
    <w:rsid w:val="007A149C"/>
    <w:rsid w:val="007A1C42"/>
    <w:rsid w:val="007A605F"/>
    <w:rsid w:val="007A6CB2"/>
    <w:rsid w:val="007A7B97"/>
    <w:rsid w:val="007A7FD6"/>
    <w:rsid w:val="007B19C9"/>
    <w:rsid w:val="007B2454"/>
    <w:rsid w:val="007B726E"/>
    <w:rsid w:val="007C3B5B"/>
    <w:rsid w:val="007C77F9"/>
    <w:rsid w:val="007D1C00"/>
    <w:rsid w:val="007D1F8F"/>
    <w:rsid w:val="007D3998"/>
    <w:rsid w:val="007D62DE"/>
    <w:rsid w:val="007D723D"/>
    <w:rsid w:val="007E2ED3"/>
    <w:rsid w:val="007E6AC7"/>
    <w:rsid w:val="007E7CBD"/>
    <w:rsid w:val="007F025F"/>
    <w:rsid w:val="007F3178"/>
    <w:rsid w:val="007F62C6"/>
    <w:rsid w:val="00800099"/>
    <w:rsid w:val="008026EF"/>
    <w:rsid w:val="00803F58"/>
    <w:rsid w:val="00804EEA"/>
    <w:rsid w:val="00805AFC"/>
    <w:rsid w:val="00807CF4"/>
    <w:rsid w:val="008108D9"/>
    <w:rsid w:val="008108F3"/>
    <w:rsid w:val="0081160E"/>
    <w:rsid w:val="00811D2D"/>
    <w:rsid w:val="00812B0E"/>
    <w:rsid w:val="00814EAA"/>
    <w:rsid w:val="00816B59"/>
    <w:rsid w:val="00816C34"/>
    <w:rsid w:val="00817E52"/>
    <w:rsid w:val="00821A3E"/>
    <w:rsid w:val="00824C43"/>
    <w:rsid w:val="00824E78"/>
    <w:rsid w:val="00825CEC"/>
    <w:rsid w:val="0082727E"/>
    <w:rsid w:val="00830DD1"/>
    <w:rsid w:val="00831EC7"/>
    <w:rsid w:val="00832706"/>
    <w:rsid w:val="00832902"/>
    <w:rsid w:val="00834A4C"/>
    <w:rsid w:val="00834EA4"/>
    <w:rsid w:val="008351AB"/>
    <w:rsid w:val="0083575B"/>
    <w:rsid w:val="00835983"/>
    <w:rsid w:val="00835C0B"/>
    <w:rsid w:val="008368C8"/>
    <w:rsid w:val="00841A2B"/>
    <w:rsid w:val="00841EB1"/>
    <w:rsid w:val="00844A02"/>
    <w:rsid w:val="008454DC"/>
    <w:rsid w:val="008456A0"/>
    <w:rsid w:val="00845CB8"/>
    <w:rsid w:val="00846EE1"/>
    <w:rsid w:val="0084766C"/>
    <w:rsid w:val="00850268"/>
    <w:rsid w:val="00851046"/>
    <w:rsid w:val="00851CEC"/>
    <w:rsid w:val="00854D4E"/>
    <w:rsid w:val="00855EDA"/>
    <w:rsid w:val="008616E5"/>
    <w:rsid w:val="008619E9"/>
    <w:rsid w:val="00861E34"/>
    <w:rsid w:val="0086383D"/>
    <w:rsid w:val="00866D52"/>
    <w:rsid w:val="00867A6B"/>
    <w:rsid w:val="008700DD"/>
    <w:rsid w:val="00871C2C"/>
    <w:rsid w:val="008738EB"/>
    <w:rsid w:val="00880305"/>
    <w:rsid w:val="00881822"/>
    <w:rsid w:val="00882AFE"/>
    <w:rsid w:val="00885E7E"/>
    <w:rsid w:val="008869B1"/>
    <w:rsid w:val="00891CFD"/>
    <w:rsid w:val="00893B6F"/>
    <w:rsid w:val="00895250"/>
    <w:rsid w:val="00895692"/>
    <w:rsid w:val="008A03A6"/>
    <w:rsid w:val="008A17D3"/>
    <w:rsid w:val="008A207E"/>
    <w:rsid w:val="008A4C4F"/>
    <w:rsid w:val="008A67C2"/>
    <w:rsid w:val="008A6EBF"/>
    <w:rsid w:val="008B07D1"/>
    <w:rsid w:val="008B083A"/>
    <w:rsid w:val="008B08C3"/>
    <w:rsid w:val="008B4775"/>
    <w:rsid w:val="008B539B"/>
    <w:rsid w:val="008B638F"/>
    <w:rsid w:val="008B729B"/>
    <w:rsid w:val="008B7859"/>
    <w:rsid w:val="008C0830"/>
    <w:rsid w:val="008C1673"/>
    <w:rsid w:val="008C2D5D"/>
    <w:rsid w:val="008C4891"/>
    <w:rsid w:val="008C5545"/>
    <w:rsid w:val="008C6C14"/>
    <w:rsid w:val="008C767A"/>
    <w:rsid w:val="008D6203"/>
    <w:rsid w:val="008D6498"/>
    <w:rsid w:val="008D64E8"/>
    <w:rsid w:val="008D6618"/>
    <w:rsid w:val="008D6BF7"/>
    <w:rsid w:val="008D7103"/>
    <w:rsid w:val="008E0035"/>
    <w:rsid w:val="008E0907"/>
    <w:rsid w:val="008E1743"/>
    <w:rsid w:val="008E1F56"/>
    <w:rsid w:val="008E2563"/>
    <w:rsid w:val="008E2C39"/>
    <w:rsid w:val="008E408B"/>
    <w:rsid w:val="008E62F9"/>
    <w:rsid w:val="008E6EEC"/>
    <w:rsid w:val="008F06F9"/>
    <w:rsid w:val="008F0E8A"/>
    <w:rsid w:val="008F237A"/>
    <w:rsid w:val="008F2D09"/>
    <w:rsid w:val="008F2EB4"/>
    <w:rsid w:val="008F4B5F"/>
    <w:rsid w:val="008F521D"/>
    <w:rsid w:val="009041D0"/>
    <w:rsid w:val="009043D0"/>
    <w:rsid w:val="00906263"/>
    <w:rsid w:val="009073CA"/>
    <w:rsid w:val="00907C9A"/>
    <w:rsid w:val="009100CA"/>
    <w:rsid w:val="00910EFC"/>
    <w:rsid w:val="00911328"/>
    <w:rsid w:val="009117E0"/>
    <w:rsid w:val="00911EDF"/>
    <w:rsid w:val="00913160"/>
    <w:rsid w:val="00913BC8"/>
    <w:rsid w:val="00914E01"/>
    <w:rsid w:val="0092067B"/>
    <w:rsid w:val="00924CD9"/>
    <w:rsid w:val="00925871"/>
    <w:rsid w:val="00926540"/>
    <w:rsid w:val="009270B6"/>
    <w:rsid w:val="0092716D"/>
    <w:rsid w:val="00927D4F"/>
    <w:rsid w:val="00932812"/>
    <w:rsid w:val="00934D08"/>
    <w:rsid w:val="0093552E"/>
    <w:rsid w:val="00937676"/>
    <w:rsid w:val="0094004C"/>
    <w:rsid w:val="009409A9"/>
    <w:rsid w:val="00942DC5"/>
    <w:rsid w:val="00944924"/>
    <w:rsid w:val="00946F8B"/>
    <w:rsid w:val="00947ED8"/>
    <w:rsid w:val="00950ED3"/>
    <w:rsid w:val="009514FB"/>
    <w:rsid w:val="00951793"/>
    <w:rsid w:val="00951D37"/>
    <w:rsid w:val="009529C2"/>
    <w:rsid w:val="009544F5"/>
    <w:rsid w:val="00960613"/>
    <w:rsid w:val="00962A5E"/>
    <w:rsid w:val="00963FC5"/>
    <w:rsid w:val="00964E33"/>
    <w:rsid w:val="009701AC"/>
    <w:rsid w:val="00971DCB"/>
    <w:rsid w:val="00974ACA"/>
    <w:rsid w:val="00975D0D"/>
    <w:rsid w:val="00976A0D"/>
    <w:rsid w:val="009834CC"/>
    <w:rsid w:val="00983C41"/>
    <w:rsid w:val="00986924"/>
    <w:rsid w:val="009869B8"/>
    <w:rsid w:val="0098708D"/>
    <w:rsid w:val="009870EE"/>
    <w:rsid w:val="00990F9C"/>
    <w:rsid w:val="009922C0"/>
    <w:rsid w:val="0099425F"/>
    <w:rsid w:val="009A2B38"/>
    <w:rsid w:val="009A4DAC"/>
    <w:rsid w:val="009A605B"/>
    <w:rsid w:val="009A6608"/>
    <w:rsid w:val="009A660E"/>
    <w:rsid w:val="009A6A9B"/>
    <w:rsid w:val="009A767B"/>
    <w:rsid w:val="009A771B"/>
    <w:rsid w:val="009B07DA"/>
    <w:rsid w:val="009B1745"/>
    <w:rsid w:val="009B1EEE"/>
    <w:rsid w:val="009B37AD"/>
    <w:rsid w:val="009B4F7A"/>
    <w:rsid w:val="009C07AB"/>
    <w:rsid w:val="009C2627"/>
    <w:rsid w:val="009C4E47"/>
    <w:rsid w:val="009C723C"/>
    <w:rsid w:val="009C728B"/>
    <w:rsid w:val="009C7C4A"/>
    <w:rsid w:val="009D032D"/>
    <w:rsid w:val="009D30C8"/>
    <w:rsid w:val="009D47D3"/>
    <w:rsid w:val="009E2ABB"/>
    <w:rsid w:val="009E2FC5"/>
    <w:rsid w:val="009E548C"/>
    <w:rsid w:val="009E5DC5"/>
    <w:rsid w:val="009E740A"/>
    <w:rsid w:val="009F0699"/>
    <w:rsid w:val="009F0C21"/>
    <w:rsid w:val="009F1BC6"/>
    <w:rsid w:val="009F4B5F"/>
    <w:rsid w:val="009F555C"/>
    <w:rsid w:val="009F7AE8"/>
    <w:rsid w:val="009F7FBF"/>
    <w:rsid w:val="00A00AC8"/>
    <w:rsid w:val="00A00CB5"/>
    <w:rsid w:val="00A00F20"/>
    <w:rsid w:val="00A04869"/>
    <w:rsid w:val="00A05C0B"/>
    <w:rsid w:val="00A05FEB"/>
    <w:rsid w:val="00A06C41"/>
    <w:rsid w:val="00A0735C"/>
    <w:rsid w:val="00A07BB3"/>
    <w:rsid w:val="00A07C7C"/>
    <w:rsid w:val="00A07FB0"/>
    <w:rsid w:val="00A07FE3"/>
    <w:rsid w:val="00A11083"/>
    <w:rsid w:val="00A11F1E"/>
    <w:rsid w:val="00A12C37"/>
    <w:rsid w:val="00A12D6E"/>
    <w:rsid w:val="00A132DC"/>
    <w:rsid w:val="00A147B9"/>
    <w:rsid w:val="00A1590E"/>
    <w:rsid w:val="00A161B2"/>
    <w:rsid w:val="00A163E9"/>
    <w:rsid w:val="00A17843"/>
    <w:rsid w:val="00A2208A"/>
    <w:rsid w:val="00A25D2F"/>
    <w:rsid w:val="00A27870"/>
    <w:rsid w:val="00A32041"/>
    <w:rsid w:val="00A33004"/>
    <w:rsid w:val="00A33EE3"/>
    <w:rsid w:val="00A34C62"/>
    <w:rsid w:val="00A34FC9"/>
    <w:rsid w:val="00A3606A"/>
    <w:rsid w:val="00A40232"/>
    <w:rsid w:val="00A42D49"/>
    <w:rsid w:val="00A42FF1"/>
    <w:rsid w:val="00A451D3"/>
    <w:rsid w:val="00A46915"/>
    <w:rsid w:val="00A47116"/>
    <w:rsid w:val="00A474AB"/>
    <w:rsid w:val="00A5350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5FA8"/>
    <w:rsid w:val="00A6622F"/>
    <w:rsid w:val="00A66459"/>
    <w:rsid w:val="00A667A2"/>
    <w:rsid w:val="00A678FC"/>
    <w:rsid w:val="00A708A4"/>
    <w:rsid w:val="00A709C2"/>
    <w:rsid w:val="00A711EE"/>
    <w:rsid w:val="00A72E24"/>
    <w:rsid w:val="00A73563"/>
    <w:rsid w:val="00A7392C"/>
    <w:rsid w:val="00A75E70"/>
    <w:rsid w:val="00A77C0C"/>
    <w:rsid w:val="00A8189F"/>
    <w:rsid w:val="00A819F9"/>
    <w:rsid w:val="00A82B32"/>
    <w:rsid w:val="00A83021"/>
    <w:rsid w:val="00A83F0D"/>
    <w:rsid w:val="00A862D3"/>
    <w:rsid w:val="00A92325"/>
    <w:rsid w:val="00A93A99"/>
    <w:rsid w:val="00A94CB2"/>
    <w:rsid w:val="00A955F6"/>
    <w:rsid w:val="00A96C50"/>
    <w:rsid w:val="00A976D2"/>
    <w:rsid w:val="00AA0750"/>
    <w:rsid w:val="00AA0AF3"/>
    <w:rsid w:val="00AA10D5"/>
    <w:rsid w:val="00AA1F9C"/>
    <w:rsid w:val="00AA2AFA"/>
    <w:rsid w:val="00AA2DAC"/>
    <w:rsid w:val="00AA47DF"/>
    <w:rsid w:val="00AA6944"/>
    <w:rsid w:val="00AA7231"/>
    <w:rsid w:val="00AA7BE7"/>
    <w:rsid w:val="00AB041C"/>
    <w:rsid w:val="00AB07E7"/>
    <w:rsid w:val="00AB1C58"/>
    <w:rsid w:val="00AB2477"/>
    <w:rsid w:val="00AB2696"/>
    <w:rsid w:val="00AB4553"/>
    <w:rsid w:val="00AB4734"/>
    <w:rsid w:val="00AB5CB4"/>
    <w:rsid w:val="00AB60D0"/>
    <w:rsid w:val="00AB785E"/>
    <w:rsid w:val="00AC45A3"/>
    <w:rsid w:val="00AC5275"/>
    <w:rsid w:val="00AC74B6"/>
    <w:rsid w:val="00AC7674"/>
    <w:rsid w:val="00AD027D"/>
    <w:rsid w:val="00AD13C3"/>
    <w:rsid w:val="00AD1C72"/>
    <w:rsid w:val="00AD1ED2"/>
    <w:rsid w:val="00AD2E0B"/>
    <w:rsid w:val="00AD623E"/>
    <w:rsid w:val="00AD6B15"/>
    <w:rsid w:val="00AD791E"/>
    <w:rsid w:val="00AE0AB6"/>
    <w:rsid w:val="00AE3E32"/>
    <w:rsid w:val="00AE3EE5"/>
    <w:rsid w:val="00AE40F6"/>
    <w:rsid w:val="00AE4B56"/>
    <w:rsid w:val="00AE6358"/>
    <w:rsid w:val="00AF109E"/>
    <w:rsid w:val="00B00335"/>
    <w:rsid w:val="00B00EE2"/>
    <w:rsid w:val="00B00F42"/>
    <w:rsid w:val="00B011E0"/>
    <w:rsid w:val="00B01E3A"/>
    <w:rsid w:val="00B02910"/>
    <w:rsid w:val="00B03BF9"/>
    <w:rsid w:val="00B040FE"/>
    <w:rsid w:val="00B04A37"/>
    <w:rsid w:val="00B055C4"/>
    <w:rsid w:val="00B0709F"/>
    <w:rsid w:val="00B07BD4"/>
    <w:rsid w:val="00B114AE"/>
    <w:rsid w:val="00B11B17"/>
    <w:rsid w:val="00B126D2"/>
    <w:rsid w:val="00B1324A"/>
    <w:rsid w:val="00B142AF"/>
    <w:rsid w:val="00B15BAC"/>
    <w:rsid w:val="00B20B30"/>
    <w:rsid w:val="00B21930"/>
    <w:rsid w:val="00B2197A"/>
    <w:rsid w:val="00B2255D"/>
    <w:rsid w:val="00B2327C"/>
    <w:rsid w:val="00B24DE1"/>
    <w:rsid w:val="00B25BA8"/>
    <w:rsid w:val="00B262C5"/>
    <w:rsid w:val="00B27756"/>
    <w:rsid w:val="00B30199"/>
    <w:rsid w:val="00B32444"/>
    <w:rsid w:val="00B34B05"/>
    <w:rsid w:val="00B35232"/>
    <w:rsid w:val="00B3542D"/>
    <w:rsid w:val="00B35831"/>
    <w:rsid w:val="00B37647"/>
    <w:rsid w:val="00B40674"/>
    <w:rsid w:val="00B41FF9"/>
    <w:rsid w:val="00B427B8"/>
    <w:rsid w:val="00B43DC4"/>
    <w:rsid w:val="00B441CC"/>
    <w:rsid w:val="00B4676A"/>
    <w:rsid w:val="00B53DD7"/>
    <w:rsid w:val="00B5440F"/>
    <w:rsid w:val="00B54D0F"/>
    <w:rsid w:val="00B54EF4"/>
    <w:rsid w:val="00B56F51"/>
    <w:rsid w:val="00B577E2"/>
    <w:rsid w:val="00B60530"/>
    <w:rsid w:val="00B60DB4"/>
    <w:rsid w:val="00B66771"/>
    <w:rsid w:val="00B70CFD"/>
    <w:rsid w:val="00B7263D"/>
    <w:rsid w:val="00B74344"/>
    <w:rsid w:val="00B75234"/>
    <w:rsid w:val="00B760BF"/>
    <w:rsid w:val="00B77821"/>
    <w:rsid w:val="00B80FB3"/>
    <w:rsid w:val="00B843D5"/>
    <w:rsid w:val="00B849BA"/>
    <w:rsid w:val="00B84D5A"/>
    <w:rsid w:val="00B8773D"/>
    <w:rsid w:val="00B91098"/>
    <w:rsid w:val="00B9190E"/>
    <w:rsid w:val="00B91A6A"/>
    <w:rsid w:val="00B91A99"/>
    <w:rsid w:val="00B953E6"/>
    <w:rsid w:val="00BA119B"/>
    <w:rsid w:val="00BA2A29"/>
    <w:rsid w:val="00BA2A71"/>
    <w:rsid w:val="00BB01E9"/>
    <w:rsid w:val="00BB05E4"/>
    <w:rsid w:val="00BB16A5"/>
    <w:rsid w:val="00BB23B9"/>
    <w:rsid w:val="00BB243C"/>
    <w:rsid w:val="00BB456F"/>
    <w:rsid w:val="00BB4735"/>
    <w:rsid w:val="00BB543D"/>
    <w:rsid w:val="00BB6FAC"/>
    <w:rsid w:val="00BB762D"/>
    <w:rsid w:val="00BC0FA3"/>
    <w:rsid w:val="00BC2170"/>
    <w:rsid w:val="00BC35DB"/>
    <w:rsid w:val="00BC5E98"/>
    <w:rsid w:val="00BC71B3"/>
    <w:rsid w:val="00BD1B41"/>
    <w:rsid w:val="00BD21A8"/>
    <w:rsid w:val="00BD2E0D"/>
    <w:rsid w:val="00BD4139"/>
    <w:rsid w:val="00BD5277"/>
    <w:rsid w:val="00BD647E"/>
    <w:rsid w:val="00BD6BA5"/>
    <w:rsid w:val="00BE1EF5"/>
    <w:rsid w:val="00BE2ADD"/>
    <w:rsid w:val="00BE336E"/>
    <w:rsid w:val="00BE3E6F"/>
    <w:rsid w:val="00BE43DC"/>
    <w:rsid w:val="00BE6AC7"/>
    <w:rsid w:val="00BF0B52"/>
    <w:rsid w:val="00BF2289"/>
    <w:rsid w:val="00BF309C"/>
    <w:rsid w:val="00BF43AC"/>
    <w:rsid w:val="00BF5ABC"/>
    <w:rsid w:val="00BF62C0"/>
    <w:rsid w:val="00BF7225"/>
    <w:rsid w:val="00C00C0A"/>
    <w:rsid w:val="00C03A9B"/>
    <w:rsid w:val="00C05056"/>
    <w:rsid w:val="00C056A1"/>
    <w:rsid w:val="00C059E7"/>
    <w:rsid w:val="00C06056"/>
    <w:rsid w:val="00C06312"/>
    <w:rsid w:val="00C069FF"/>
    <w:rsid w:val="00C06E18"/>
    <w:rsid w:val="00C06F1F"/>
    <w:rsid w:val="00C079B4"/>
    <w:rsid w:val="00C12B19"/>
    <w:rsid w:val="00C12D86"/>
    <w:rsid w:val="00C12EF9"/>
    <w:rsid w:val="00C2193A"/>
    <w:rsid w:val="00C21F77"/>
    <w:rsid w:val="00C23863"/>
    <w:rsid w:val="00C240EB"/>
    <w:rsid w:val="00C24E9F"/>
    <w:rsid w:val="00C25120"/>
    <w:rsid w:val="00C27B73"/>
    <w:rsid w:val="00C30485"/>
    <w:rsid w:val="00C31EC7"/>
    <w:rsid w:val="00C35347"/>
    <w:rsid w:val="00C36FB8"/>
    <w:rsid w:val="00C37BC0"/>
    <w:rsid w:val="00C43751"/>
    <w:rsid w:val="00C4398E"/>
    <w:rsid w:val="00C43C5C"/>
    <w:rsid w:val="00C45211"/>
    <w:rsid w:val="00C46951"/>
    <w:rsid w:val="00C46C9B"/>
    <w:rsid w:val="00C47101"/>
    <w:rsid w:val="00C506B3"/>
    <w:rsid w:val="00C507AD"/>
    <w:rsid w:val="00C51925"/>
    <w:rsid w:val="00C51BE4"/>
    <w:rsid w:val="00C52197"/>
    <w:rsid w:val="00C52673"/>
    <w:rsid w:val="00C55E06"/>
    <w:rsid w:val="00C66483"/>
    <w:rsid w:val="00C67509"/>
    <w:rsid w:val="00C71668"/>
    <w:rsid w:val="00C75E4D"/>
    <w:rsid w:val="00C76DD9"/>
    <w:rsid w:val="00C80E7B"/>
    <w:rsid w:val="00C8286F"/>
    <w:rsid w:val="00C82C61"/>
    <w:rsid w:val="00C82C6A"/>
    <w:rsid w:val="00C83338"/>
    <w:rsid w:val="00C836CF"/>
    <w:rsid w:val="00C83C21"/>
    <w:rsid w:val="00C84303"/>
    <w:rsid w:val="00C845D1"/>
    <w:rsid w:val="00C873FF"/>
    <w:rsid w:val="00C87820"/>
    <w:rsid w:val="00C90693"/>
    <w:rsid w:val="00C9163F"/>
    <w:rsid w:val="00C924F6"/>
    <w:rsid w:val="00C94274"/>
    <w:rsid w:val="00C94965"/>
    <w:rsid w:val="00C9737E"/>
    <w:rsid w:val="00CA03D2"/>
    <w:rsid w:val="00CA074C"/>
    <w:rsid w:val="00CA387B"/>
    <w:rsid w:val="00CA6D25"/>
    <w:rsid w:val="00CB1226"/>
    <w:rsid w:val="00CB12F8"/>
    <w:rsid w:val="00CB2196"/>
    <w:rsid w:val="00CB388A"/>
    <w:rsid w:val="00CB394E"/>
    <w:rsid w:val="00CB3A6B"/>
    <w:rsid w:val="00CB56D5"/>
    <w:rsid w:val="00CB670B"/>
    <w:rsid w:val="00CB673F"/>
    <w:rsid w:val="00CB72F3"/>
    <w:rsid w:val="00CC0AE8"/>
    <w:rsid w:val="00CC284F"/>
    <w:rsid w:val="00CC5BBC"/>
    <w:rsid w:val="00CC730A"/>
    <w:rsid w:val="00CC77F0"/>
    <w:rsid w:val="00CD007E"/>
    <w:rsid w:val="00CD008D"/>
    <w:rsid w:val="00CD0320"/>
    <w:rsid w:val="00CD338A"/>
    <w:rsid w:val="00CD4FD7"/>
    <w:rsid w:val="00CD5EEC"/>
    <w:rsid w:val="00CD70B2"/>
    <w:rsid w:val="00CD7D00"/>
    <w:rsid w:val="00CD7EA4"/>
    <w:rsid w:val="00CE0B1F"/>
    <w:rsid w:val="00CE304F"/>
    <w:rsid w:val="00CE4F6E"/>
    <w:rsid w:val="00CF02C5"/>
    <w:rsid w:val="00CF1330"/>
    <w:rsid w:val="00CF2749"/>
    <w:rsid w:val="00CF28DA"/>
    <w:rsid w:val="00CF2F07"/>
    <w:rsid w:val="00CF2F6C"/>
    <w:rsid w:val="00CF3F6C"/>
    <w:rsid w:val="00D00B97"/>
    <w:rsid w:val="00D00F40"/>
    <w:rsid w:val="00D046BA"/>
    <w:rsid w:val="00D05602"/>
    <w:rsid w:val="00D0635D"/>
    <w:rsid w:val="00D10077"/>
    <w:rsid w:val="00D10355"/>
    <w:rsid w:val="00D12349"/>
    <w:rsid w:val="00D150CF"/>
    <w:rsid w:val="00D1727F"/>
    <w:rsid w:val="00D235CB"/>
    <w:rsid w:val="00D23CD3"/>
    <w:rsid w:val="00D30765"/>
    <w:rsid w:val="00D32BB7"/>
    <w:rsid w:val="00D35B2E"/>
    <w:rsid w:val="00D407D3"/>
    <w:rsid w:val="00D41D0D"/>
    <w:rsid w:val="00D4245A"/>
    <w:rsid w:val="00D424AE"/>
    <w:rsid w:val="00D47BA6"/>
    <w:rsid w:val="00D5145C"/>
    <w:rsid w:val="00D521C6"/>
    <w:rsid w:val="00D53628"/>
    <w:rsid w:val="00D53CEA"/>
    <w:rsid w:val="00D55ED7"/>
    <w:rsid w:val="00D6041B"/>
    <w:rsid w:val="00D64848"/>
    <w:rsid w:val="00D663A8"/>
    <w:rsid w:val="00D67EB7"/>
    <w:rsid w:val="00D70637"/>
    <w:rsid w:val="00D72F86"/>
    <w:rsid w:val="00D75894"/>
    <w:rsid w:val="00D77266"/>
    <w:rsid w:val="00D8196C"/>
    <w:rsid w:val="00D82A43"/>
    <w:rsid w:val="00D86395"/>
    <w:rsid w:val="00D906A8"/>
    <w:rsid w:val="00D90FD1"/>
    <w:rsid w:val="00D919CC"/>
    <w:rsid w:val="00D92625"/>
    <w:rsid w:val="00D92F05"/>
    <w:rsid w:val="00D9357C"/>
    <w:rsid w:val="00D93884"/>
    <w:rsid w:val="00D93ADB"/>
    <w:rsid w:val="00D94A62"/>
    <w:rsid w:val="00D95781"/>
    <w:rsid w:val="00D9590F"/>
    <w:rsid w:val="00D95914"/>
    <w:rsid w:val="00D95C7D"/>
    <w:rsid w:val="00D96124"/>
    <w:rsid w:val="00D967E3"/>
    <w:rsid w:val="00D96ED0"/>
    <w:rsid w:val="00DA057D"/>
    <w:rsid w:val="00DA0CD3"/>
    <w:rsid w:val="00DA17A9"/>
    <w:rsid w:val="00DA1AD4"/>
    <w:rsid w:val="00DA581C"/>
    <w:rsid w:val="00DA7DEA"/>
    <w:rsid w:val="00DB0335"/>
    <w:rsid w:val="00DB0C59"/>
    <w:rsid w:val="00DB0EB3"/>
    <w:rsid w:val="00DB28DE"/>
    <w:rsid w:val="00DB2E8D"/>
    <w:rsid w:val="00DB4B03"/>
    <w:rsid w:val="00DB4B64"/>
    <w:rsid w:val="00DB688C"/>
    <w:rsid w:val="00DB6CF4"/>
    <w:rsid w:val="00DC1DBE"/>
    <w:rsid w:val="00DC4E4D"/>
    <w:rsid w:val="00DC5A26"/>
    <w:rsid w:val="00DC60D7"/>
    <w:rsid w:val="00DD07F3"/>
    <w:rsid w:val="00DD1212"/>
    <w:rsid w:val="00DD2515"/>
    <w:rsid w:val="00DD36C4"/>
    <w:rsid w:val="00DD382F"/>
    <w:rsid w:val="00DD527A"/>
    <w:rsid w:val="00DD5F0C"/>
    <w:rsid w:val="00DD722E"/>
    <w:rsid w:val="00DD7347"/>
    <w:rsid w:val="00DE01CB"/>
    <w:rsid w:val="00DE31E6"/>
    <w:rsid w:val="00DE4EDA"/>
    <w:rsid w:val="00DE56BE"/>
    <w:rsid w:val="00DE61F4"/>
    <w:rsid w:val="00DF140D"/>
    <w:rsid w:val="00DF3865"/>
    <w:rsid w:val="00DF454D"/>
    <w:rsid w:val="00DF5319"/>
    <w:rsid w:val="00DF54E3"/>
    <w:rsid w:val="00DF657A"/>
    <w:rsid w:val="00DF7948"/>
    <w:rsid w:val="00E008FF"/>
    <w:rsid w:val="00E012B4"/>
    <w:rsid w:val="00E022BD"/>
    <w:rsid w:val="00E0515E"/>
    <w:rsid w:val="00E0521F"/>
    <w:rsid w:val="00E0758C"/>
    <w:rsid w:val="00E07631"/>
    <w:rsid w:val="00E076C1"/>
    <w:rsid w:val="00E077E2"/>
    <w:rsid w:val="00E12477"/>
    <w:rsid w:val="00E124DA"/>
    <w:rsid w:val="00E14506"/>
    <w:rsid w:val="00E14F0A"/>
    <w:rsid w:val="00E14FD2"/>
    <w:rsid w:val="00E17AE8"/>
    <w:rsid w:val="00E2086B"/>
    <w:rsid w:val="00E20FAE"/>
    <w:rsid w:val="00E2197F"/>
    <w:rsid w:val="00E22D64"/>
    <w:rsid w:val="00E22FB7"/>
    <w:rsid w:val="00E24481"/>
    <w:rsid w:val="00E244C3"/>
    <w:rsid w:val="00E3056F"/>
    <w:rsid w:val="00E3244B"/>
    <w:rsid w:val="00E34202"/>
    <w:rsid w:val="00E34AD9"/>
    <w:rsid w:val="00E35A2D"/>
    <w:rsid w:val="00E403B6"/>
    <w:rsid w:val="00E41FB1"/>
    <w:rsid w:val="00E44ED6"/>
    <w:rsid w:val="00E45637"/>
    <w:rsid w:val="00E456FD"/>
    <w:rsid w:val="00E52E67"/>
    <w:rsid w:val="00E61159"/>
    <w:rsid w:val="00E6633C"/>
    <w:rsid w:val="00E6646B"/>
    <w:rsid w:val="00E6658B"/>
    <w:rsid w:val="00E7003F"/>
    <w:rsid w:val="00E704D4"/>
    <w:rsid w:val="00E711CF"/>
    <w:rsid w:val="00E71967"/>
    <w:rsid w:val="00E71F93"/>
    <w:rsid w:val="00E7596F"/>
    <w:rsid w:val="00E75A9B"/>
    <w:rsid w:val="00E75FBC"/>
    <w:rsid w:val="00E76BB7"/>
    <w:rsid w:val="00E801D0"/>
    <w:rsid w:val="00E8113A"/>
    <w:rsid w:val="00E830C3"/>
    <w:rsid w:val="00E855E8"/>
    <w:rsid w:val="00E90B98"/>
    <w:rsid w:val="00E90BA9"/>
    <w:rsid w:val="00E91C8C"/>
    <w:rsid w:val="00E938F2"/>
    <w:rsid w:val="00E94880"/>
    <w:rsid w:val="00EA08A0"/>
    <w:rsid w:val="00EA153E"/>
    <w:rsid w:val="00EA4189"/>
    <w:rsid w:val="00EA578E"/>
    <w:rsid w:val="00EA5A0E"/>
    <w:rsid w:val="00EA6FE1"/>
    <w:rsid w:val="00EB0F6A"/>
    <w:rsid w:val="00EB0FED"/>
    <w:rsid w:val="00EB1331"/>
    <w:rsid w:val="00EB1563"/>
    <w:rsid w:val="00EB5E35"/>
    <w:rsid w:val="00EC0A91"/>
    <w:rsid w:val="00EC1D0E"/>
    <w:rsid w:val="00EC1FC3"/>
    <w:rsid w:val="00EC2020"/>
    <w:rsid w:val="00EC3730"/>
    <w:rsid w:val="00EC73A0"/>
    <w:rsid w:val="00ED0531"/>
    <w:rsid w:val="00ED308D"/>
    <w:rsid w:val="00ED4B91"/>
    <w:rsid w:val="00EE2D5D"/>
    <w:rsid w:val="00EE3F91"/>
    <w:rsid w:val="00EE49F9"/>
    <w:rsid w:val="00EE5809"/>
    <w:rsid w:val="00EE6CEF"/>
    <w:rsid w:val="00EE7706"/>
    <w:rsid w:val="00EE7F4D"/>
    <w:rsid w:val="00EF0981"/>
    <w:rsid w:val="00EF1703"/>
    <w:rsid w:val="00EF2EED"/>
    <w:rsid w:val="00EF2F9C"/>
    <w:rsid w:val="00EF56B4"/>
    <w:rsid w:val="00EF6C83"/>
    <w:rsid w:val="00F0288A"/>
    <w:rsid w:val="00F02F68"/>
    <w:rsid w:val="00F042ED"/>
    <w:rsid w:val="00F05E24"/>
    <w:rsid w:val="00F06789"/>
    <w:rsid w:val="00F07772"/>
    <w:rsid w:val="00F10ADA"/>
    <w:rsid w:val="00F110CF"/>
    <w:rsid w:val="00F1212A"/>
    <w:rsid w:val="00F138ED"/>
    <w:rsid w:val="00F14065"/>
    <w:rsid w:val="00F145D0"/>
    <w:rsid w:val="00F152F8"/>
    <w:rsid w:val="00F16511"/>
    <w:rsid w:val="00F167F1"/>
    <w:rsid w:val="00F16823"/>
    <w:rsid w:val="00F209BF"/>
    <w:rsid w:val="00F20CE4"/>
    <w:rsid w:val="00F2100A"/>
    <w:rsid w:val="00F224D7"/>
    <w:rsid w:val="00F2494D"/>
    <w:rsid w:val="00F24CA3"/>
    <w:rsid w:val="00F303DB"/>
    <w:rsid w:val="00F33C27"/>
    <w:rsid w:val="00F34AE1"/>
    <w:rsid w:val="00F378CB"/>
    <w:rsid w:val="00F40330"/>
    <w:rsid w:val="00F40434"/>
    <w:rsid w:val="00F40E55"/>
    <w:rsid w:val="00F41AE4"/>
    <w:rsid w:val="00F41B3E"/>
    <w:rsid w:val="00F42C84"/>
    <w:rsid w:val="00F4325B"/>
    <w:rsid w:val="00F43A93"/>
    <w:rsid w:val="00F47E76"/>
    <w:rsid w:val="00F5002D"/>
    <w:rsid w:val="00F50181"/>
    <w:rsid w:val="00F50798"/>
    <w:rsid w:val="00F5129D"/>
    <w:rsid w:val="00F515D5"/>
    <w:rsid w:val="00F51F4A"/>
    <w:rsid w:val="00F52123"/>
    <w:rsid w:val="00F525EF"/>
    <w:rsid w:val="00F56440"/>
    <w:rsid w:val="00F61B85"/>
    <w:rsid w:val="00F63CC8"/>
    <w:rsid w:val="00F64B45"/>
    <w:rsid w:val="00F6563F"/>
    <w:rsid w:val="00F707F0"/>
    <w:rsid w:val="00F70D1B"/>
    <w:rsid w:val="00F7120E"/>
    <w:rsid w:val="00F73335"/>
    <w:rsid w:val="00F73D1C"/>
    <w:rsid w:val="00F73FFC"/>
    <w:rsid w:val="00F754B6"/>
    <w:rsid w:val="00F776E7"/>
    <w:rsid w:val="00F80DC9"/>
    <w:rsid w:val="00F815AF"/>
    <w:rsid w:val="00F81DC4"/>
    <w:rsid w:val="00F840AF"/>
    <w:rsid w:val="00F85267"/>
    <w:rsid w:val="00F86491"/>
    <w:rsid w:val="00F86822"/>
    <w:rsid w:val="00F86BCD"/>
    <w:rsid w:val="00F86E63"/>
    <w:rsid w:val="00F932AE"/>
    <w:rsid w:val="00F93689"/>
    <w:rsid w:val="00F94745"/>
    <w:rsid w:val="00F95F13"/>
    <w:rsid w:val="00F96B1A"/>
    <w:rsid w:val="00F97093"/>
    <w:rsid w:val="00FA03FD"/>
    <w:rsid w:val="00FA176D"/>
    <w:rsid w:val="00FA3C81"/>
    <w:rsid w:val="00FA3E8E"/>
    <w:rsid w:val="00FA4C80"/>
    <w:rsid w:val="00FA7568"/>
    <w:rsid w:val="00FB0762"/>
    <w:rsid w:val="00FB188E"/>
    <w:rsid w:val="00FB3581"/>
    <w:rsid w:val="00FB40B8"/>
    <w:rsid w:val="00FB47AA"/>
    <w:rsid w:val="00FB5B67"/>
    <w:rsid w:val="00FC1570"/>
    <w:rsid w:val="00FC31FE"/>
    <w:rsid w:val="00FC5729"/>
    <w:rsid w:val="00FC5B9A"/>
    <w:rsid w:val="00FC65F8"/>
    <w:rsid w:val="00FC6ECC"/>
    <w:rsid w:val="00FD0A34"/>
    <w:rsid w:val="00FD11E8"/>
    <w:rsid w:val="00FD2D28"/>
    <w:rsid w:val="00FD59BF"/>
    <w:rsid w:val="00FD5AC8"/>
    <w:rsid w:val="00FD6552"/>
    <w:rsid w:val="00FE05FE"/>
    <w:rsid w:val="00FE27F5"/>
    <w:rsid w:val="00FE2CD3"/>
    <w:rsid w:val="00FE4D82"/>
    <w:rsid w:val="00FE6AD8"/>
    <w:rsid w:val="00FF087C"/>
    <w:rsid w:val="00FF12B3"/>
    <w:rsid w:val="00FF1537"/>
    <w:rsid w:val="00FF155A"/>
    <w:rsid w:val="00FF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5604C"/>
  <w15:docId w15:val="{95CB1326-B9A9-5A48-8B6A-CA5CB39D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A55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111C40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semiHidden/>
    <w:rsid w:val="00CA074C"/>
    <w:pPr>
      <w:spacing w:after="12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06256C"/>
    <w:pPr>
      <w:spacing w:line="240" w:lineRule="atLeast"/>
      <w:outlineLvl w:val="8"/>
    </w:pPr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11C40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8F2D09"/>
    <w:pPr>
      <w:numPr>
        <w:numId w:val="11"/>
      </w:numPr>
      <w:ind w:left="242" w:hanging="242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8F2D09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Textkrper"/>
    <w:link w:val="SprechbaseBeschreibungZchn"/>
    <w:qFormat/>
    <w:rsid w:val="00A3606A"/>
  </w:style>
  <w:style w:type="character" w:customStyle="1" w:styleId="SprechbaseBeschreibungZchn">
    <w:name w:val="Sprechbase/Beschreibung Zchn"/>
    <w:basedOn w:val="Absatz-Standardschriftart"/>
    <w:link w:val="SprechbaseBeschreibung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A074C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6256C"/>
    <w:rPr>
      <w:noProof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05045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8B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CD0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654C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94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EB1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284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73BF3"/>
    <w:rPr>
      <w:color w:val="327A86" w:themeColor="followedHyperlink"/>
      <w:u w:val="single"/>
    </w:rPr>
  </w:style>
  <w:style w:type="paragraph" w:styleId="Textkrper">
    <w:name w:val="Body Text"/>
    <w:basedOn w:val="Standard"/>
    <w:link w:val="TextkrperZchn"/>
    <w:uiPriority w:val="99"/>
    <w:unhideWhenUsed/>
    <w:rsid w:val="00A3606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A3606A"/>
    <w:rPr>
      <w:rFonts w:ascii="Calibri" w:eastAsia="Times New Roman" w:hAnsi="Calibri" w:cs="Times New Roman"/>
      <w:color w:val="000000"/>
      <w:sz w:val="20"/>
      <w:szCs w:val="20"/>
      <w:lang w:eastAsia="de-DE"/>
    </w:rPr>
  </w:style>
  <w:style w:type="paragraph" w:customStyle="1" w:styleId="Transcript">
    <w:name w:val="Transcript"/>
    <w:basedOn w:val="Standard"/>
    <w:qFormat/>
    <w:rsid w:val="00F50798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70D4E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C52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Handschrift">
    <w:name w:val="Handschrift"/>
    <w:basedOn w:val="Standard"/>
    <w:qFormat/>
    <w:rsid w:val="008351AB"/>
    <w:rPr>
      <w:rFonts w:ascii="Comic Sans MS" w:hAnsi="Comic Sans MS" w:cs="Times New Roman (Textkörper CS)"/>
      <w:color w:val="0070C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88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76.png"/><Relationship Id="rId21" Type="http://schemas.openxmlformats.org/officeDocument/2006/relationships/image" Target="media/image11.png"/><Relationship Id="rId42" Type="http://schemas.openxmlformats.org/officeDocument/2006/relationships/header" Target="header5.xml"/><Relationship Id="rId47" Type="http://schemas.openxmlformats.org/officeDocument/2006/relationships/hyperlink" Target="http://www.dzlm.de/vam/msk-zahlenstrahl.html" TargetMode="External"/><Relationship Id="rId63" Type="http://schemas.openxmlformats.org/officeDocument/2006/relationships/hyperlink" Target="http://www.dzlm.de/vam/msk-zahlenstrahl.html" TargetMode="External"/><Relationship Id="rId68" Type="http://schemas.openxmlformats.org/officeDocument/2006/relationships/image" Target="media/image47.wmf"/><Relationship Id="rId84" Type="http://schemas.openxmlformats.org/officeDocument/2006/relationships/image" Target="media/image57.png"/><Relationship Id="rId89" Type="http://schemas.openxmlformats.org/officeDocument/2006/relationships/hyperlink" Target="http://www.dzlm.de/vam/msk-zahlenstrahl.html" TargetMode="External"/><Relationship Id="rId112" Type="http://schemas.openxmlformats.org/officeDocument/2006/relationships/image" Target="media/image710.png"/><Relationship Id="rId16" Type="http://schemas.openxmlformats.org/officeDocument/2006/relationships/image" Target="media/image6.png"/><Relationship Id="rId107" Type="http://schemas.openxmlformats.org/officeDocument/2006/relationships/image" Target="media/image69.wmf"/><Relationship Id="rId11" Type="http://schemas.openxmlformats.org/officeDocument/2006/relationships/hyperlink" Target="http://www.dzlm.de/vam/msk-zahlenstrahl.html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9.png"/><Relationship Id="rId58" Type="http://schemas.openxmlformats.org/officeDocument/2006/relationships/image" Target="media/image41.png"/><Relationship Id="rId74" Type="http://schemas.openxmlformats.org/officeDocument/2006/relationships/hyperlink" Target="http://www.dzlm.de/vam/msk-zahlenstrahl.html" TargetMode="External"/><Relationship Id="rId79" Type="http://schemas.openxmlformats.org/officeDocument/2006/relationships/hyperlink" Target="http://www.dzlm.de/vam/msk-zahlenstrahl.html" TargetMode="External"/><Relationship Id="rId102" Type="http://schemas.microsoft.com/office/2007/relationships/hdphoto" Target="media/hdphoto3.wdp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www.dzlm.de/vam/msk-zahlenstrahl.html" TargetMode="External"/><Relationship Id="rId95" Type="http://schemas.openxmlformats.org/officeDocument/2006/relationships/hyperlink" Target="https://vam.dzlm.de/vams/apps/ZahlenstrahlQ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8.emf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image" Target="media/image45.png"/><Relationship Id="rId69" Type="http://schemas.openxmlformats.org/officeDocument/2006/relationships/image" Target="media/image48.wmf"/><Relationship Id="rId113" Type="http://schemas.openxmlformats.org/officeDocument/2006/relationships/hyperlink" Target="https://mathe-sicher-koennen.dzlm.de/erklaervideos?nid=712" TargetMode="External"/><Relationship Id="rId118" Type="http://schemas.openxmlformats.org/officeDocument/2006/relationships/image" Target="media/image77.png"/><Relationship Id="rId80" Type="http://schemas.openxmlformats.org/officeDocument/2006/relationships/hyperlink" Target="http://www.dzlm.de/vam/msk-zahlenstrahl.html" TargetMode="External"/><Relationship Id="rId85" Type="http://schemas.openxmlformats.org/officeDocument/2006/relationships/image" Target="media/image58.png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2.png"/><Relationship Id="rId103" Type="http://schemas.openxmlformats.org/officeDocument/2006/relationships/header" Target="header12.xml"/><Relationship Id="rId108" Type="http://schemas.openxmlformats.org/officeDocument/2006/relationships/image" Target="media/image69.png"/><Relationship Id="rId54" Type="http://schemas.openxmlformats.org/officeDocument/2006/relationships/hyperlink" Target="https://mathe-sicher-koennen.dzlm.de/erklaervideos?nid=711" TargetMode="External"/><Relationship Id="rId70" Type="http://schemas.openxmlformats.org/officeDocument/2006/relationships/image" Target="media/image49.wmf"/><Relationship Id="rId75" Type="http://schemas.openxmlformats.org/officeDocument/2006/relationships/hyperlink" Target="http://www.dzlm.de/vam/msk-zahlenstrahl.html" TargetMode="External"/><Relationship Id="rId91" Type="http://schemas.openxmlformats.org/officeDocument/2006/relationships/header" Target="header10.xml"/><Relationship Id="rId96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2.xml"/><Relationship Id="rId28" Type="http://schemas.openxmlformats.org/officeDocument/2006/relationships/image" Target="media/image19.emf"/><Relationship Id="rId49" Type="http://schemas.openxmlformats.org/officeDocument/2006/relationships/image" Target="media/image36.pn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image" Target="media/image32.svg"/><Relationship Id="rId60" Type="http://schemas.openxmlformats.org/officeDocument/2006/relationships/image" Target="media/image43.png"/><Relationship Id="rId65" Type="http://schemas.openxmlformats.org/officeDocument/2006/relationships/hyperlink" Target="http://www.dzlm.de/vam/msk-zahlenstrahl.html" TargetMode="External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71.png"/><Relationship Id="rId34" Type="http://schemas.openxmlformats.org/officeDocument/2006/relationships/image" Target="media/image24.png"/><Relationship Id="rId50" Type="http://schemas.openxmlformats.org/officeDocument/2006/relationships/image" Target="media/image37.png"/><Relationship Id="rId55" Type="http://schemas.openxmlformats.org/officeDocument/2006/relationships/hyperlink" Target="http://www.dzlm.de/vam/msk-zahlenstrahl.html" TargetMode="External"/><Relationship Id="rId76" Type="http://schemas.openxmlformats.org/officeDocument/2006/relationships/image" Target="media/image51.png"/><Relationship Id="rId97" Type="http://schemas.openxmlformats.org/officeDocument/2006/relationships/image" Target="media/image62.png"/><Relationship Id="rId104" Type="http://schemas.openxmlformats.org/officeDocument/2006/relationships/image" Target="media/image66.wmf"/><Relationship Id="rId120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header" Target="header9.xml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header" Target="header3.xml"/><Relationship Id="rId24" Type="http://schemas.openxmlformats.org/officeDocument/2006/relationships/footer" Target="footer2.xml"/><Relationship Id="rId40" Type="http://schemas.openxmlformats.org/officeDocument/2006/relationships/header" Target="header4.xml"/><Relationship Id="rId45" Type="http://schemas.openxmlformats.org/officeDocument/2006/relationships/image" Target="media/image33.png"/><Relationship Id="rId66" Type="http://schemas.openxmlformats.org/officeDocument/2006/relationships/image" Target="media/image46.png"/><Relationship Id="rId87" Type="http://schemas.openxmlformats.org/officeDocument/2006/relationships/hyperlink" Target="https://mathe-sicher-koennen.dzlm.de/erklaervideos?nid=710" TargetMode="External"/><Relationship Id="rId110" Type="http://schemas.openxmlformats.org/officeDocument/2006/relationships/header" Target="header13.xml"/><Relationship Id="rId115" Type="http://schemas.openxmlformats.org/officeDocument/2006/relationships/image" Target="media/image74.png"/><Relationship Id="rId61" Type="http://schemas.openxmlformats.org/officeDocument/2006/relationships/image" Target="media/image44.png"/><Relationship Id="rId82" Type="http://schemas.openxmlformats.org/officeDocument/2006/relationships/image" Target="media/image5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hyperlink" Target="http://www.dzlm.de/vam/msk-zahlenstrahl.html" TargetMode="External"/><Relationship Id="rId77" Type="http://schemas.openxmlformats.org/officeDocument/2006/relationships/image" Target="media/image52.png"/><Relationship Id="rId100" Type="http://schemas.openxmlformats.org/officeDocument/2006/relationships/header" Target="header11.xml"/><Relationship Id="rId105" Type="http://schemas.openxmlformats.org/officeDocument/2006/relationships/image" Target="media/image67.wmf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0.png"/><Relationship Id="rId93" Type="http://schemas.openxmlformats.org/officeDocument/2006/relationships/hyperlink" Target="http://www.dzlm.de/vam/msk-zahlenstrahl.html" TargetMode="External"/><Relationship Id="rId98" Type="http://schemas.openxmlformats.org/officeDocument/2006/relationships/image" Target="media/image63.png"/><Relationship Id="rId121" Type="http://schemas.openxmlformats.org/officeDocument/2006/relationships/header" Target="header15.xml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4.png"/><Relationship Id="rId67" Type="http://schemas.openxmlformats.org/officeDocument/2006/relationships/header" Target="header8.xml"/><Relationship Id="rId116" Type="http://schemas.openxmlformats.org/officeDocument/2006/relationships/image" Target="media/image75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62" Type="http://schemas.openxmlformats.org/officeDocument/2006/relationships/header" Target="header7.xml"/><Relationship Id="rId83" Type="http://schemas.openxmlformats.org/officeDocument/2006/relationships/image" Target="media/image56.png"/><Relationship Id="rId88" Type="http://schemas.openxmlformats.org/officeDocument/2006/relationships/image" Target="media/image60.png"/><Relationship Id="rId111" Type="http://schemas.openxmlformats.org/officeDocument/2006/relationships/header" Target="header14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0.png"/><Relationship Id="rId106" Type="http://schemas.openxmlformats.org/officeDocument/2006/relationships/image" Target="media/image68.wmf"/><Relationship Id="rId10" Type="http://schemas.openxmlformats.org/officeDocument/2006/relationships/image" Target="media/image3.png"/><Relationship Id="rId31" Type="http://schemas.microsoft.com/office/2007/relationships/hdphoto" Target="media/hdphoto1.wdp"/><Relationship Id="rId52" Type="http://schemas.openxmlformats.org/officeDocument/2006/relationships/header" Target="header6.xml"/><Relationship Id="rId73" Type="http://schemas.microsoft.com/office/2007/relationships/hdphoto" Target="media/hdphoto2.wdp"/><Relationship Id="rId78" Type="http://schemas.openxmlformats.org/officeDocument/2006/relationships/image" Target="media/image53.png"/><Relationship Id="rId94" Type="http://schemas.openxmlformats.org/officeDocument/2006/relationships/hyperlink" Target="http://www.dzlm.de/vam/msk-zahlenstrahl.html" TargetMode="External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1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70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8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2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330-61CE-4DCB-B89F-727335FD8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20</Pages>
  <Words>3200</Words>
  <Characters>19073</Characters>
  <Application>Microsoft Office Word</Application>
  <DocSecurity>0</DocSecurity>
  <Lines>346</Lines>
  <Paragraphs>129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7</cp:revision>
  <cp:lastPrinted>2025-03-24T15:27:00Z</cp:lastPrinted>
  <dcterms:created xsi:type="dcterms:W3CDTF">2025-04-01T08:45:00Z</dcterms:created>
  <dcterms:modified xsi:type="dcterms:W3CDTF">2025-04-27T11:18:00Z</dcterms:modified>
</cp:coreProperties>
</file>