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CFAC6" w14:textId="77777777" w:rsidR="00E0758C" w:rsidRPr="00E0758C" w:rsidRDefault="00E0758C" w:rsidP="0013419A">
      <w:pPr>
        <w:rPr>
          <w:lang w:eastAsia="de-DE"/>
        </w:rPr>
      </w:pPr>
      <w:bookmarkStart w:id="0" w:name="_Hlk116917551"/>
    </w:p>
    <w:p w14:paraId="486D48B5" w14:textId="77777777" w:rsidR="00E0758C" w:rsidRPr="00E0758C" w:rsidRDefault="00E0758C" w:rsidP="0013419A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1639808" behindDoc="1" locked="0" layoutInCell="1" allowOverlap="1" wp14:anchorId="1168BF67" wp14:editId="1C33EE39">
            <wp:simplePos x="0" y="0"/>
            <wp:positionH relativeFrom="margin">
              <wp:posOffset>4204534</wp:posOffset>
            </wp:positionH>
            <wp:positionV relativeFrom="page">
              <wp:posOffset>1595718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238B2C3C" w14:textId="77777777" w:rsidR="00E0758C" w:rsidRPr="00E0758C" w:rsidRDefault="00E0758C" w:rsidP="0013419A">
      <w:pPr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</w:p>
    <w:p w14:paraId="2D2CC387" w14:textId="56ED5BA3" w:rsidR="00E0758C" w:rsidRPr="003A4816" w:rsidRDefault="00E0758C" w:rsidP="0013419A">
      <w:pPr>
        <w:tabs>
          <w:tab w:val="left" w:pos="8020"/>
        </w:tabs>
        <w:spacing w:after="120" w:line="240" w:lineRule="auto"/>
        <w:rPr>
          <w:b/>
          <w:color w:val="327A86" w:themeColor="text2"/>
          <w:sz w:val="48"/>
          <w:szCs w:val="48"/>
          <w:lang w:eastAsia="de-DE"/>
        </w:rPr>
      </w:pPr>
      <w:r w:rsidRPr="003A4816">
        <w:rPr>
          <w:b/>
          <w:color w:val="327A86" w:themeColor="text2"/>
          <w:sz w:val="48"/>
          <w:szCs w:val="48"/>
          <w:lang w:eastAsia="de-DE"/>
        </w:rPr>
        <w:t>N</w:t>
      </w:r>
      <w:r w:rsidR="002A69A9" w:rsidRPr="003A4816">
        <w:rPr>
          <w:b/>
          <w:color w:val="327A86" w:themeColor="text2"/>
          <w:sz w:val="48"/>
          <w:szCs w:val="48"/>
          <w:lang w:eastAsia="de-DE"/>
        </w:rPr>
        <w:t>3</w:t>
      </w:r>
      <w:r w:rsidRPr="003A4816">
        <w:rPr>
          <w:b/>
          <w:color w:val="327A86" w:themeColor="text2"/>
          <w:sz w:val="48"/>
          <w:szCs w:val="48"/>
          <w:lang w:eastAsia="de-DE"/>
        </w:rPr>
        <w:t xml:space="preserve"> </w:t>
      </w:r>
      <w:r w:rsidR="002A69A9" w:rsidRPr="003A4816">
        <w:rPr>
          <w:b/>
          <w:color w:val="327A86" w:themeColor="text2"/>
          <w:sz w:val="48"/>
          <w:szCs w:val="48"/>
          <w:lang w:eastAsia="de-DE"/>
        </w:rPr>
        <w:t>Addition &amp; Subtraktion verstehen</w:t>
      </w:r>
    </w:p>
    <w:p w14:paraId="2955E1B2" w14:textId="77777777" w:rsidR="00E0758C" w:rsidRPr="00E0758C" w:rsidRDefault="00E0758C" w:rsidP="0013419A">
      <w:pPr>
        <w:rPr>
          <w:lang w:eastAsia="de-DE"/>
        </w:rPr>
      </w:pPr>
    </w:p>
    <w:p w14:paraId="5EC0205C" w14:textId="77777777" w:rsidR="00E0758C" w:rsidRPr="00E0758C" w:rsidRDefault="00E0758C" w:rsidP="0013419A">
      <w:pPr>
        <w:rPr>
          <w:lang w:eastAsia="de-DE"/>
        </w:rPr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418"/>
        <w:gridCol w:w="6657"/>
        <w:gridCol w:w="996"/>
      </w:tblGrid>
      <w:tr w:rsidR="00E0758C" w:rsidRPr="00E0758C" w14:paraId="46429C4F" w14:textId="77777777" w:rsidTr="00A01051">
        <w:trPr>
          <w:cantSplit/>
          <w:trHeight w:val="838"/>
          <w:jc w:val="center"/>
        </w:trPr>
        <w:tc>
          <w:tcPr>
            <w:tcW w:w="1418" w:type="dxa"/>
          </w:tcPr>
          <w:p w14:paraId="0BA65A31" w14:textId="77777777" w:rsidR="00E0758C" w:rsidRPr="00E0758C" w:rsidRDefault="00E0758C" w:rsidP="0013419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6657" w:type="dxa"/>
          </w:tcPr>
          <w:p w14:paraId="07DECB71" w14:textId="77777777" w:rsidR="00E0758C" w:rsidRPr="00E0758C" w:rsidRDefault="00E0758C" w:rsidP="0013419A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  <w:r w:rsidRPr="00E0758C">
              <w:rPr>
                <w:b/>
                <w:noProof/>
                <w:color w:val="327A86" w:themeColor="text2"/>
              </w:rPr>
              <w:drawing>
                <wp:inline distT="0" distB="0" distL="0" distR="0" wp14:anchorId="2124E5D7" wp14:editId="3917FEB7">
                  <wp:extent cx="2330833" cy="1165416"/>
                  <wp:effectExtent l="0" t="0" r="0" b="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con-MSK-N1- Stellenwerte verstehen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833" cy="116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2F6607" w14:textId="77777777" w:rsidR="00E0758C" w:rsidRPr="00E0758C" w:rsidRDefault="00E0758C" w:rsidP="0013419A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996" w:type="dxa"/>
          </w:tcPr>
          <w:p w14:paraId="7A69C1F4" w14:textId="77777777" w:rsidR="00E0758C" w:rsidRPr="00E0758C" w:rsidRDefault="00E0758C" w:rsidP="0013419A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E0758C" w:rsidRPr="00E0758C" w14:paraId="2BFD97E7" w14:textId="77777777" w:rsidTr="00A01051">
        <w:trPr>
          <w:cantSplit/>
          <w:trHeight w:val="68"/>
          <w:jc w:val="center"/>
        </w:trPr>
        <w:tc>
          <w:tcPr>
            <w:tcW w:w="1418" w:type="dxa"/>
          </w:tcPr>
          <w:p w14:paraId="2CA65F1B" w14:textId="77777777" w:rsidR="0072654D" w:rsidRDefault="0072654D" w:rsidP="0013419A">
            <w:pPr>
              <w:pStyle w:val="berschrift1"/>
              <w:rPr>
                <w:color w:val="327A86" w:themeColor="text2"/>
              </w:rPr>
            </w:pPr>
          </w:p>
          <w:p w14:paraId="0473677B" w14:textId="79076B25" w:rsidR="00E0758C" w:rsidRPr="00E0758C" w:rsidRDefault="00E0758C" w:rsidP="0013419A">
            <w:pPr>
              <w:pStyle w:val="berschrift1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6657" w:type="dxa"/>
          </w:tcPr>
          <w:p w14:paraId="5A5598EC" w14:textId="77777777" w:rsidR="00E0758C" w:rsidRPr="00E0758C" w:rsidRDefault="00E0758C" w:rsidP="0013419A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996" w:type="dxa"/>
          </w:tcPr>
          <w:p w14:paraId="20D87B44" w14:textId="77777777" w:rsidR="00E0758C" w:rsidRPr="00E0758C" w:rsidRDefault="00E0758C" w:rsidP="0013419A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141358" w:rsidRPr="00E0758C" w14:paraId="23860391" w14:textId="77777777" w:rsidTr="00A01051">
        <w:trPr>
          <w:cantSplit/>
          <w:trHeight w:val="914"/>
          <w:jc w:val="center"/>
        </w:trPr>
        <w:tc>
          <w:tcPr>
            <w:tcW w:w="1418" w:type="dxa"/>
          </w:tcPr>
          <w:p w14:paraId="5B5F8345" w14:textId="282EFE9E" w:rsidR="00141358" w:rsidRPr="00E0758C" w:rsidRDefault="00141358" w:rsidP="0013419A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>Baustein N</w:t>
            </w:r>
            <w:r>
              <w:rPr>
                <w:rFonts w:eastAsiaTheme="minorHAnsi"/>
                <w:lang w:eastAsia="en-US"/>
              </w:rPr>
              <w:t>3</w:t>
            </w:r>
            <w:r w:rsidRPr="00E0758C">
              <w:rPr>
                <w:rFonts w:eastAsiaTheme="minorHAnsi"/>
                <w:lang w:eastAsia="en-US"/>
              </w:rPr>
              <w:t xml:space="preserve">  </w:t>
            </w:r>
          </w:p>
          <w:p w14:paraId="0F3A5E14" w14:textId="77777777" w:rsidR="00141358" w:rsidRPr="00644F56" w:rsidRDefault="00141358" w:rsidP="0013419A">
            <w:pPr>
              <w:pStyle w:val="berschrift1"/>
              <w:rPr>
                <w:color w:val="327A86" w:themeColor="text2"/>
              </w:rPr>
            </w:pPr>
          </w:p>
        </w:tc>
        <w:tc>
          <w:tcPr>
            <w:tcW w:w="7653" w:type="dxa"/>
            <w:gridSpan w:val="2"/>
          </w:tcPr>
          <w:p w14:paraId="5CC31B6A" w14:textId="5D3B653F" w:rsidR="00141358" w:rsidRDefault="00141358" w:rsidP="0013419A">
            <w:pPr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141358">
              <w:rPr>
                <w:rFonts w:eastAsiaTheme="minorHAnsi"/>
                <w:b/>
                <w:bCs/>
                <w:color w:val="000000" w:themeColor="text1"/>
                <w:lang w:eastAsia="en-US"/>
              </w:rPr>
              <w:t xml:space="preserve">Ich kann </w:t>
            </w:r>
            <w:r w:rsidR="003A4816">
              <w:rPr>
                <w:rFonts w:eastAsiaTheme="minorHAnsi"/>
                <w:b/>
                <w:bCs/>
                <w:color w:val="000000" w:themeColor="text1"/>
                <w:lang w:eastAsia="en-US"/>
              </w:rPr>
              <w:t>Aufgaben zu Situationen finden und umgekehrt</w:t>
            </w:r>
          </w:p>
          <w:p w14:paraId="43FF92EA" w14:textId="77777777" w:rsidR="00141358" w:rsidRDefault="00141358" w:rsidP="0013419A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3EB3F9F1" w14:textId="4A175B62" w:rsidR="00141358" w:rsidRPr="00AF456C" w:rsidRDefault="00141358" w:rsidP="0013419A">
            <w:pPr>
              <w:pStyle w:val="Nummerierung"/>
              <w:rPr>
                <w:b w:val="0"/>
                <w:bCs/>
                <w:color w:val="000000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>Fördermaterial in drei Fördereinheiten</w:t>
            </w:r>
            <w:r w:rsidRPr="00AF456C">
              <w:rPr>
                <w:b w:val="0"/>
                <w:bCs/>
                <w:color w:val="000000"/>
              </w:rPr>
              <w:t xml:space="preserve"> (</w:t>
            </w:r>
            <w:r w:rsidR="00AF456C" w:rsidRPr="00AF456C">
              <w:rPr>
                <w:b w:val="0"/>
                <w:bCs/>
                <w:color w:val="000000"/>
              </w:rPr>
              <w:t>5</w:t>
            </w:r>
            <w:r w:rsidRPr="00AF456C">
              <w:rPr>
                <w:b w:val="0"/>
                <w:bCs/>
                <w:color w:val="000000"/>
              </w:rPr>
              <w:t xml:space="preserve"> Seiten)</w:t>
            </w:r>
          </w:p>
          <w:p w14:paraId="7188ADF2" w14:textId="45488467" w:rsidR="00141358" w:rsidRPr="00141358" w:rsidRDefault="00141358" w:rsidP="0013419A">
            <w:pPr>
              <w:rPr>
                <w:b/>
                <w:bCs/>
                <w:color w:val="327A86" w:themeColor="text2"/>
              </w:rPr>
            </w:pPr>
          </w:p>
        </w:tc>
      </w:tr>
      <w:tr w:rsidR="00A41D05" w:rsidRPr="00E0758C" w14:paraId="3AA0FC3D" w14:textId="77777777" w:rsidTr="00A01051">
        <w:trPr>
          <w:cantSplit/>
          <w:jc w:val="center"/>
        </w:trPr>
        <w:tc>
          <w:tcPr>
            <w:tcW w:w="1418" w:type="dxa"/>
          </w:tcPr>
          <w:p w14:paraId="2BBB5CC5" w14:textId="77777777" w:rsidR="00A41D05" w:rsidRPr="00E0758C" w:rsidRDefault="00A41D05" w:rsidP="0013419A">
            <w:pPr>
              <w:pStyle w:val="Nummerierung"/>
            </w:pPr>
          </w:p>
        </w:tc>
        <w:tc>
          <w:tcPr>
            <w:tcW w:w="6657" w:type="dxa"/>
          </w:tcPr>
          <w:p w14:paraId="4DE2B766" w14:textId="77777777" w:rsidR="00A41D05" w:rsidRDefault="00A41D05" w:rsidP="0013419A">
            <w:pPr>
              <w:pStyle w:val="Nummerierung"/>
              <w:rPr>
                <w:color w:val="70BCC9" w:themeColor="text2" w:themeTint="99"/>
              </w:rPr>
            </w:pPr>
          </w:p>
          <w:p w14:paraId="62DE5C97" w14:textId="6B3039B7" w:rsidR="00A02686" w:rsidRDefault="00A02686" w:rsidP="0013419A">
            <w:pPr>
              <w:pStyle w:val="Nummerierung"/>
              <w:rPr>
                <w:color w:val="70BCC9" w:themeColor="text2" w:themeTint="99"/>
              </w:rPr>
            </w:pPr>
          </w:p>
          <w:p w14:paraId="5332CE64" w14:textId="77777777" w:rsidR="00A02686" w:rsidRDefault="00A02686" w:rsidP="0013419A">
            <w:pPr>
              <w:pStyle w:val="Nummerierung"/>
              <w:rPr>
                <w:color w:val="70BCC9" w:themeColor="text2" w:themeTint="99"/>
              </w:rPr>
            </w:pPr>
          </w:p>
          <w:p w14:paraId="20A4CE7F" w14:textId="02B7D420" w:rsidR="00A41D05" w:rsidRDefault="00A41D05" w:rsidP="0013419A">
            <w:pPr>
              <w:pStyle w:val="Nummerierung"/>
              <w:rPr>
                <w:color w:val="70BCC9" w:themeColor="text2" w:themeTint="99"/>
              </w:rPr>
            </w:pPr>
          </w:p>
          <w:p w14:paraId="6D929714" w14:textId="77777777" w:rsidR="00A41D05" w:rsidRDefault="00A41D05" w:rsidP="0013419A">
            <w:pPr>
              <w:pStyle w:val="Nummerierung"/>
              <w:rPr>
                <w:color w:val="70BCC9" w:themeColor="text2" w:themeTint="99"/>
              </w:rPr>
            </w:pPr>
          </w:p>
        </w:tc>
        <w:tc>
          <w:tcPr>
            <w:tcW w:w="996" w:type="dxa"/>
          </w:tcPr>
          <w:p w14:paraId="2BBADC45" w14:textId="77777777" w:rsidR="00A41D05" w:rsidRPr="00751A89" w:rsidRDefault="00A41D05" w:rsidP="0013419A">
            <w:pPr>
              <w:pStyle w:val="Nummerierung"/>
            </w:pPr>
          </w:p>
        </w:tc>
      </w:tr>
    </w:tbl>
    <w:p w14:paraId="4CF97A57" w14:textId="77777777" w:rsidR="00E0758C" w:rsidRPr="00E0758C" w:rsidRDefault="00E0758C" w:rsidP="0013419A"/>
    <w:tbl>
      <w:tblPr>
        <w:tblStyle w:val="EinfacheTabelle41"/>
        <w:tblW w:w="9071" w:type="dxa"/>
        <w:jc w:val="center"/>
        <w:tblCellMar>
          <w:top w:w="57" w:type="dxa"/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71"/>
        <w:gridCol w:w="7200"/>
      </w:tblGrid>
      <w:tr w:rsidR="00E0758C" w:rsidRPr="00E0758C" w14:paraId="578F7339" w14:textId="77777777" w:rsidTr="003A4816">
        <w:trPr>
          <w:cantSplit/>
          <w:jc w:val="center"/>
        </w:trPr>
        <w:tc>
          <w:tcPr>
            <w:tcW w:w="1871" w:type="dxa"/>
            <w:tcBorders>
              <w:top w:val="single" w:sz="2" w:space="0" w:color="737373" w:themeColor="accent3"/>
            </w:tcBorders>
          </w:tcPr>
          <w:p w14:paraId="19D72EB4" w14:textId="77777777" w:rsidR="00E0758C" w:rsidRPr="00E0758C" w:rsidRDefault="00E0758C" w:rsidP="0013419A">
            <w:pPr>
              <w:spacing w:line="240" w:lineRule="auto"/>
              <w:jc w:val="both"/>
              <w:rPr>
                <w:color w:val="737373" w:themeColor="accent3"/>
                <w:sz w:val="17"/>
                <w:szCs w:val="18"/>
              </w:rPr>
            </w:pPr>
            <w:r w:rsidRPr="00E0758C">
              <w:rPr>
                <w:noProof/>
                <w:color w:val="737373" w:themeColor="accent3"/>
                <w:sz w:val="17"/>
                <w:szCs w:val="18"/>
              </w:rPr>
              <w:drawing>
                <wp:inline distT="0" distB="0" distL="0" distR="0" wp14:anchorId="48AC14C2" wp14:editId="68937C5C">
                  <wp:extent cx="829310" cy="292735"/>
                  <wp:effectExtent l="0" t="0" r="8890" b="0"/>
                  <wp:docPr id="104" name="Grafi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tcBorders>
              <w:top w:val="single" w:sz="2" w:space="0" w:color="737373" w:themeColor="accent3"/>
            </w:tcBorders>
          </w:tcPr>
          <w:p w14:paraId="6F2773B9" w14:textId="6605669E" w:rsidR="00E0758C" w:rsidRPr="0084766C" w:rsidRDefault="00E0758C" w:rsidP="0013419A">
            <w:pPr>
              <w:pStyle w:val="Impressum"/>
              <w:spacing w:line="240" w:lineRule="auto"/>
            </w:pPr>
            <w:r w:rsidRPr="0084766C">
              <w:t xml:space="preserve">Dieses Material wurde durch </w:t>
            </w:r>
            <w:r w:rsidR="003A4816">
              <w:t xml:space="preserve">Theresa Deutscher, </w:t>
            </w:r>
            <w:r w:rsidRPr="0084766C">
              <w:t xml:space="preserve">Kathrin </w:t>
            </w:r>
            <w:proofErr w:type="spellStart"/>
            <w:r w:rsidRPr="0084766C">
              <w:t>Akinwunmi</w:t>
            </w:r>
            <w:proofErr w:type="spellEnd"/>
            <w:r w:rsidRPr="0084766C">
              <w:t xml:space="preserve"> &amp; Christoph Selter ursprünglich </w:t>
            </w:r>
            <w:r w:rsidRPr="00AA2449">
              <w:rPr>
                <w:color w:val="7F7F7F" w:themeColor="text1" w:themeTint="80"/>
              </w:rPr>
              <w:t xml:space="preserve">konzipiert und durch </w:t>
            </w:r>
            <w:r w:rsidR="00AA2449" w:rsidRPr="00AA2449">
              <w:rPr>
                <w:color w:val="7F7F7F" w:themeColor="text1" w:themeTint="80"/>
              </w:rPr>
              <w:t xml:space="preserve">Claudia </w:t>
            </w:r>
            <w:proofErr w:type="spellStart"/>
            <w:r w:rsidR="00AA2449" w:rsidRPr="00AA2449">
              <w:rPr>
                <w:color w:val="7F7F7F" w:themeColor="text1" w:themeTint="80"/>
              </w:rPr>
              <w:t>Ademmer</w:t>
            </w:r>
            <w:proofErr w:type="spellEnd"/>
            <w:r w:rsidR="00AA2449" w:rsidRPr="00AA2449">
              <w:rPr>
                <w:color w:val="7F7F7F" w:themeColor="text1" w:themeTint="80"/>
              </w:rPr>
              <w:t xml:space="preserve">, Anne Tester und </w:t>
            </w:r>
            <w:r w:rsidRPr="00AA2449">
              <w:rPr>
                <w:color w:val="7F7F7F" w:themeColor="text1" w:themeTint="80"/>
              </w:rPr>
              <w:t>Susanne Prediger</w:t>
            </w:r>
            <w:r w:rsidRPr="0084766C">
              <w:t xml:space="preserve"> </w:t>
            </w:r>
            <w:r w:rsidR="00C51A6B">
              <w:t>weiterentwickelt</w:t>
            </w:r>
            <w:r w:rsidRPr="0084766C">
              <w:t xml:space="preserve">. Es kann unter der Creative Commons Lizenz BY-NC-SA (Namensnennung – Nicht </w:t>
            </w:r>
            <w:proofErr w:type="gramStart"/>
            <w:r w:rsidRPr="0084766C">
              <w:t>Kommerziell</w:t>
            </w:r>
            <w:proofErr w:type="gramEnd"/>
            <w:r w:rsidRPr="0084766C">
              <w:t xml:space="preserve"> – Weitergabe unter gleichen Bedingungen) 4.0 International weiterverwendet werden.</w:t>
            </w:r>
          </w:p>
        </w:tc>
      </w:tr>
      <w:tr w:rsidR="00E0758C" w:rsidRPr="003A4816" w14:paraId="14A70BDC" w14:textId="77777777" w:rsidTr="003A4816">
        <w:trPr>
          <w:cantSplit/>
          <w:jc w:val="center"/>
        </w:trPr>
        <w:tc>
          <w:tcPr>
            <w:tcW w:w="1871" w:type="dxa"/>
          </w:tcPr>
          <w:p w14:paraId="354424A7" w14:textId="77777777" w:rsidR="00E0758C" w:rsidRPr="00E0758C" w:rsidRDefault="00E0758C" w:rsidP="0013419A">
            <w:pPr>
              <w:spacing w:line="240" w:lineRule="auto"/>
              <w:jc w:val="both"/>
              <w:rPr>
                <w:b/>
                <w:color w:val="737373" w:themeColor="accent3"/>
                <w:sz w:val="17"/>
                <w:szCs w:val="18"/>
              </w:rPr>
            </w:pPr>
            <w:r w:rsidRPr="00E0758C">
              <w:rPr>
                <w:b/>
                <w:color w:val="737373" w:themeColor="accent3"/>
                <w:sz w:val="17"/>
                <w:szCs w:val="18"/>
              </w:rPr>
              <w:t>Zitierbar als</w:t>
            </w:r>
          </w:p>
        </w:tc>
        <w:tc>
          <w:tcPr>
            <w:tcW w:w="7200" w:type="dxa"/>
          </w:tcPr>
          <w:p w14:paraId="123EF76F" w14:textId="33F1CF63" w:rsidR="00E0758C" w:rsidRPr="003A4816" w:rsidRDefault="003A4816" w:rsidP="0013419A">
            <w:pPr>
              <w:pStyle w:val="Impressum"/>
              <w:spacing w:line="240" w:lineRule="auto"/>
            </w:pPr>
            <w:r>
              <w:t xml:space="preserve">Deutscher, Theresa, </w:t>
            </w:r>
            <w:proofErr w:type="spellStart"/>
            <w:r w:rsidR="00E0758C" w:rsidRPr="0084766C">
              <w:t>Akinwunmi</w:t>
            </w:r>
            <w:proofErr w:type="spellEnd"/>
            <w:r w:rsidR="00E0758C" w:rsidRPr="0084766C">
              <w:t>, Kathrin, Selter, Christoph</w:t>
            </w:r>
            <w:r w:rsidR="00AA2449">
              <w:t xml:space="preserve">, </w:t>
            </w:r>
            <w:proofErr w:type="spellStart"/>
            <w:r w:rsidR="00191ADD">
              <w:t>Ademmer</w:t>
            </w:r>
            <w:proofErr w:type="spellEnd"/>
            <w:r w:rsidR="00191ADD">
              <w:t xml:space="preserve">, Claudia, </w:t>
            </w:r>
            <w:r w:rsidR="00D9758A">
              <w:t>Böing, Lena</w:t>
            </w:r>
            <w:r w:rsidR="000A0A97">
              <w:t xml:space="preserve"> </w:t>
            </w:r>
            <w:r w:rsidR="00AA2449" w:rsidRPr="00AA2449">
              <w:t>&amp; Prediger, Susanne</w:t>
            </w:r>
            <w:r w:rsidR="00E0758C" w:rsidRPr="00AA2449">
              <w:t xml:space="preserve"> (202</w:t>
            </w:r>
            <w:r w:rsidRPr="00AA2449">
              <w:t>3</w:t>
            </w:r>
            <w:r w:rsidR="00E0758C" w:rsidRPr="00AA2449">
              <w:t>). Mathe sicher können Diagnose- und Förderbausteine N</w:t>
            </w:r>
            <w:r w:rsidRPr="00AA2449">
              <w:t>3: Addition und Subtraktion verstehen</w:t>
            </w:r>
            <w:r w:rsidR="00DF67AD">
              <w:t xml:space="preserve"> (2. Auflage)</w:t>
            </w:r>
            <w:r w:rsidR="00E0758C" w:rsidRPr="00AA2449">
              <w:t>. Open Educational Resources unter</w:t>
            </w:r>
            <w:r w:rsidR="00E0758C" w:rsidRPr="003A4816">
              <w:t xml:space="preserve"> </w:t>
            </w:r>
            <w:r w:rsidR="00C51A6B" w:rsidRPr="00014A1F">
              <w:t>mathe-sicher-koennen.dzlm.de/nz#n</w:t>
            </w:r>
            <w:r w:rsidR="00C51A6B">
              <w:t>3</w:t>
            </w:r>
          </w:p>
        </w:tc>
      </w:tr>
      <w:tr w:rsidR="00E0758C" w:rsidRPr="00E0758C" w14:paraId="7A55DD59" w14:textId="77777777" w:rsidTr="003A4816">
        <w:trPr>
          <w:cantSplit/>
          <w:jc w:val="center"/>
        </w:trPr>
        <w:tc>
          <w:tcPr>
            <w:tcW w:w="1871" w:type="dxa"/>
          </w:tcPr>
          <w:p w14:paraId="677EA2AE" w14:textId="77777777" w:rsidR="00E0758C" w:rsidRPr="00E0758C" w:rsidRDefault="00E0758C" w:rsidP="0013419A">
            <w:pPr>
              <w:spacing w:line="240" w:lineRule="auto"/>
              <w:jc w:val="both"/>
              <w:rPr>
                <w:b/>
                <w:color w:val="737373" w:themeColor="accent3"/>
                <w:sz w:val="17"/>
                <w:szCs w:val="18"/>
              </w:rPr>
            </w:pPr>
            <w:r w:rsidRPr="00E0758C">
              <w:rPr>
                <w:b/>
                <w:color w:val="737373" w:themeColor="accent3"/>
                <w:sz w:val="17"/>
                <w:szCs w:val="18"/>
              </w:rPr>
              <w:t xml:space="preserve">Hinweis zu </w:t>
            </w:r>
          </w:p>
          <w:p w14:paraId="0033CA0D" w14:textId="77777777" w:rsidR="00E0758C" w:rsidRPr="00E0758C" w:rsidRDefault="00E0758C" w:rsidP="0013419A">
            <w:pPr>
              <w:spacing w:line="240" w:lineRule="auto"/>
              <w:jc w:val="both"/>
              <w:rPr>
                <w:b/>
                <w:color w:val="737373" w:themeColor="accent3"/>
                <w:sz w:val="17"/>
                <w:szCs w:val="18"/>
              </w:rPr>
            </w:pPr>
            <w:r w:rsidRPr="00E0758C">
              <w:rPr>
                <w:b/>
                <w:color w:val="737373" w:themeColor="accent3"/>
                <w:sz w:val="17"/>
                <w:szCs w:val="18"/>
              </w:rPr>
              <w:t>verwandtem Material</w:t>
            </w:r>
          </w:p>
        </w:tc>
        <w:tc>
          <w:tcPr>
            <w:tcW w:w="7200" w:type="dxa"/>
          </w:tcPr>
          <w:p w14:paraId="3723FAB6" w14:textId="19EABC58" w:rsidR="00E0758C" w:rsidRPr="0084766C" w:rsidRDefault="00E0758C" w:rsidP="0013419A">
            <w:pPr>
              <w:pStyle w:val="Impressum"/>
              <w:spacing w:line="240" w:lineRule="auto"/>
            </w:pPr>
            <w:r w:rsidRPr="0084766C">
              <w:t>Das Material</w:t>
            </w:r>
            <w:r w:rsidR="00DF67AD">
              <w:t xml:space="preserve"> der 1. Auflage</w:t>
            </w:r>
            <w:r w:rsidRPr="0084766C">
              <w:t xml:space="preserve"> ist in Print auch bei Cornelsen kaufbar, wurde </w:t>
            </w:r>
            <w:r w:rsidR="00DF67AD">
              <w:t>in der 2. Auflage jedoch erheblich verändert</w:t>
            </w:r>
            <w:r w:rsidRPr="0084766C">
              <w:t xml:space="preserve">. Zu dem Diagnose- und Fördermaterial sind auch Handreichungen verfügbar sowie Erklärvideos und Fortbildungsangebote, alles zu finden unter mathe-sicher-koennen.dzlm.de. </w:t>
            </w:r>
          </w:p>
        </w:tc>
      </w:tr>
      <w:tr w:rsidR="000508A6" w:rsidRPr="00E0758C" w14:paraId="179196DF" w14:textId="77777777" w:rsidTr="003A4816">
        <w:trPr>
          <w:cantSplit/>
          <w:jc w:val="center"/>
        </w:trPr>
        <w:tc>
          <w:tcPr>
            <w:tcW w:w="1871" w:type="dxa"/>
          </w:tcPr>
          <w:p w14:paraId="5CF70B1D" w14:textId="6EBFC2E8" w:rsidR="000508A6" w:rsidRPr="00E0758C" w:rsidRDefault="000508A6" w:rsidP="0013419A">
            <w:pPr>
              <w:spacing w:line="240" w:lineRule="auto"/>
              <w:jc w:val="both"/>
              <w:rPr>
                <w:b/>
                <w:color w:val="737373" w:themeColor="accent3"/>
                <w:sz w:val="17"/>
                <w:szCs w:val="18"/>
              </w:rPr>
            </w:pPr>
            <w:r>
              <w:rPr>
                <w:b/>
                <w:color w:val="737373" w:themeColor="accent3"/>
                <w:sz w:val="17"/>
                <w:szCs w:val="18"/>
              </w:rPr>
              <w:t>Bilder</w:t>
            </w:r>
          </w:p>
        </w:tc>
        <w:tc>
          <w:tcPr>
            <w:tcW w:w="7200" w:type="dxa"/>
          </w:tcPr>
          <w:p w14:paraId="0C724A1B" w14:textId="460ECF2B" w:rsidR="000508A6" w:rsidRPr="0084766C" w:rsidRDefault="000508A6" w:rsidP="000508A6">
            <w:pPr>
              <w:pStyle w:val="Impressum"/>
              <w:spacing w:line="240" w:lineRule="auto"/>
              <w:jc w:val="left"/>
            </w:pPr>
            <w:r>
              <w:t xml:space="preserve">Die Illustrationen stammen von Andrea Schink und Karoline </w:t>
            </w:r>
            <w:proofErr w:type="spellStart"/>
            <w:r>
              <w:t>Mosen</w:t>
            </w:r>
            <w:proofErr w:type="spellEnd"/>
            <w:r>
              <w:t xml:space="preserve">, sie sind mit BY-NC-SA-Rechten und </w:t>
            </w:r>
            <w:r>
              <w:br/>
              <w:t xml:space="preserve">Verweis auf Mathe sicher können nutzbar. </w:t>
            </w:r>
          </w:p>
        </w:tc>
      </w:tr>
      <w:bookmarkEnd w:id="0"/>
    </w:tbl>
    <w:p w14:paraId="1BA88DC1" w14:textId="77777777" w:rsidR="00385054" w:rsidRDefault="00385054" w:rsidP="0013419A">
      <w:pPr>
        <w:sectPr w:rsidR="00385054" w:rsidSect="002751B5">
          <w:headerReference w:type="default" r:id="rId11"/>
          <w:footerReference w:type="default" r:id="rId12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9"/>
        <w:gridCol w:w="8038"/>
        <w:gridCol w:w="426"/>
      </w:tblGrid>
      <w:tr w:rsidR="00385054" w:rsidRPr="00E0758C" w14:paraId="0566B6F9" w14:textId="77777777" w:rsidTr="00C561C8">
        <w:tc>
          <w:tcPr>
            <w:tcW w:w="609" w:type="dxa"/>
          </w:tcPr>
          <w:p w14:paraId="2C52E5EE" w14:textId="2DEAAE85" w:rsidR="00385054" w:rsidRPr="00E0758C" w:rsidRDefault="00385054" w:rsidP="00C561C8">
            <w:pPr>
              <w:pStyle w:val="berschrift1"/>
              <w:spacing w:line="240" w:lineRule="auto"/>
            </w:pPr>
          </w:p>
        </w:tc>
        <w:tc>
          <w:tcPr>
            <w:tcW w:w="8464" w:type="dxa"/>
            <w:gridSpan w:val="2"/>
          </w:tcPr>
          <w:p w14:paraId="034B9383" w14:textId="77777777" w:rsidR="00385054" w:rsidRPr="00E0758C" w:rsidRDefault="00385054" w:rsidP="00C561C8">
            <w:pPr>
              <w:pStyle w:val="berschrift1"/>
              <w:spacing w:line="240" w:lineRule="auto"/>
            </w:pPr>
            <w:r>
              <w:t xml:space="preserve">Kann ich </w:t>
            </w:r>
            <w:r w:rsidRPr="003A4816">
              <w:t>Aufgaben zu Situationen finden und umgekehrt</w:t>
            </w:r>
            <w:r>
              <w:t>?</w:t>
            </w:r>
          </w:p>
        </w:tc>
      </w:tr>
      <w:tr w:rsidR="00385054" w:rsidRPr="00E0758C" w14:paraId="254C2C70" w14:textId="77777777" w:rsidTr="00C561C8">
        <w:tc>
          <w:tcPr>
            <w:tcW w:w="609" w:type="dxa"/>
          </w:tcPr>
          <w:p w14:paraId="508632A5" w14:textId="1C739173" w:rsidR="00385054" w:rsidRPr="00AC7674" w:rsidRDefault="00385054" w:rsidP="00A1304A">
            <w:pPr>
              <w:pStyle w:val="berschrift6"/>
            </w:pPr>
            <w:r w:rsidRPr="00AC7674">
              <w:t>1</w:t>
            </w:r>
          </w:p>
        </w:tc>
        <w:tc>
          <w:tcPr>
            <w:tcW w:w="8464" w:type="dxa"/>
            <w:gridSpan w:val="2"/>
          </w:tcPr>
          <w:p w14:paraId="4751B9A8" w14:textId="462E6C4E" w:rsidR="00385054" w:rsidRPr="00385054" w:rsidRDefault="00385054" w:rsidP="00A1304A">
            <w:pPr>
              <w:pStyle w:val="berschrift6"/>
            </w:pPr>
            <w:r w:rsidRPr="00385054">
              <w:t>Addition und Subtraktion mit Material legen</w:t>
            </w:r>
          </w:p>
        </w:tc>
      </w:tr>
      <w:tr w:rsidR="00385054" w:rsidRPr="00E0758C" w14:paraId="085EC169" w14:textId="77777777" w:rsidTr="00C561C8">
        <w:tc>
          <w:tcPr>
            <w:tcW w:w="609" w:type="dxa"/>
          </w:tcPr>
          <w:p w14:paraId="76518652" w14:textId="63EE659A" w:rsidR="00385054" w:rsidRPr="00E0758C" w:rsidRDefault="00385054" w:rsidP="00C561C8">
            <w:pPr>
              <w:spacing w:line="240" w:lineRule="atLeast"/>
            </w:pPr>
          </w:p>
        </w:tc>
        <w:tc>
          <w:tcPr>
            <w:tcW w:w="8038" w:type="dxa"/>
          </w:tcPr>
          <w:p w14:paraId="5A0CD2EF" w14:textId="7BD47EEF" w:rsidR="00385054" w:rsidRDefault="0041157B" w:rsidP="00385054">
            <w:pPr>
              <w:pStyle w:val="berschrift4"/>
              <w:rPr>
                <w:color w:val="70BCC9" w:themeColor="accent1" w:themeTint="99"/>
              </w:rPr>
            </w:pPr>
            <w:r w:rsidRPr="0041157B">
              <w:rPr>
                <w:noProof/>
              </w:rPr>
              <w:drawing>
                <wp:anchor distT="0" distB="0" distL="114300" distR="114300" simplePos="0" relativeHeight="251953152" behindDoc="0" locked="0" layoutInCell="1" allowOverlap="1" wp14:anchorId="2F28D7CE" wp14:editId="5F51EB0B">
                  <wp:simplePos x="0" y="0"/>
                  <wp:positionH relativeFrom="column">
                    <wp:posOffset>1844028</wp:posOffset>
                  </wp:positionH>
                  <wp:positionV relativeFrom="paragraph">
                    <wp:posOffset>-5080</wp:posOffset>
                  </wp:positionV>
                  <wp:extent cx="1086485" cy="998855"/>
                  <wp:effectExtent l="5715" t="0" r="0" b="0"/>
                  <wp:wrapNone/>
                  <wp:docPr id="14" name="Grafik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5AA698-D0A4-0275-049E-2562369DAD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3">
                            <a:extLst>
                              <a:ext uri="{FF2B5EF4-FFF2-40B4-BE49-F238E27FC236}">
                                <a16:creationId xmlns:a16="http://schemas.microsoft.com/office/drawing/2014/main" id="{045AA698-D0A4-0275-049E-2562369DAD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69" t="37748" r="41418"/>
                          <a:stretch/>
                        </pic:blipFill>
                        <pic:spPr>
                          <a:xfrm rot="5400000">
                            <a:off x="0" y="0"/>
                            <a:ext cx="1086485" cy="99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7B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50E174D9" wp14:editId="637374BA">
                      <wp:simplePos x="0" y="0"/>
                      <wp:positionH relativeFrom="column">
                        <wp:posOffset>2983810</wp:posOffset>
                      </wp:positionH>
                      <wp:positionV relativeFrom="paragraph">
                        <wp:posOffset>177547</wp:posOffset>
                      </wp:positionV>
                      <wp:extent cx="1577340" cy="443865"/>
                      <wp:effectExtent l="0" t="0" r="238760" b="13335"/>
                      <wp:wrapNone/>
                      <wp:docPr id="1484695181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7340" cy="443865"/>
                              </a:xfrm>
                              <a:prstGeom prst="wedgeRoundRectCallout">
                                <a:avLst>
                                  <a:gd name="adj1" fmla="val 62971"/>
                                  <a:gd name="adj2" fmla="val -15660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E83BCD" w14:textId="77777777" w:rsidR="0041157B" w:rsidRPr="00647B02" w:rsidRDefault="0041157B" w:rsidP="00AF456C">
                                  <w:pPr>
                                    <w:pStyle w:val="Textkrper"/>
                                  </w:pPr>
                                  <w:r w:rsidRPr="00647B02">
                                    <w:t xml:space="preserve">Das sind </w:t>
                                  </w:r>
                                  <w:r>
                                    <w:t>44. Davon werden 23 weggenommen.</w:t>
                                  </w:r>
                                  <w:r w:rsidRPr="00647B02">
                                    <w:br/>
                                    <w:t>dazu kommen 23.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0E174D9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12" o:spid="_x0000_s1026" type="#_x0000_t62" style="position:absolute;margin-left:234.95pt;margin-top:14pt;width:124.2pt;height:34.9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" adj="24402,7417" filled="f" strokecolor="#bfbfbf [2412]" strokeweight="1pt">
                      <v:textbox inset="1mm,1mm,1mm,1mm">
                        <w:txbxContent>
                          <w:p w14:paraId="76E83BCD" w14:textId="77777777" w:rsidR="0041157B" w:rsidRPr="00647B02" w:rsidRDefault="0041157B" w:rsidP="00AF456C">
                            <w:pPr>
                              <w:pStyle w:val="Textkrper"/>
                            </w:pPr>
                            <w:r w:rsidRPr="00647B02">
                              <w:t xml:space="preserve">Das sind </w:t>
                            </w:r>
                            <w:r>
                              <w:t>44. Davon werden 23 weggenommen.</w:t>
                            </w:r>
                            <w:r w:rsidRPr="00647B02">
                              <w:br/>
                              <w:t>dazu kommen 23.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37758" behindDoc="0" locked="0" layoutInCell="1" allowOverlap="1" wp14:anchorId="77493AAB" wp14:editId="319E2D13">
                      <wp:simplePos x="0" y="0"/>
                      <wp:positionH relativeFrom="column">
                        <wp:posOffset>4535280</wp:posOffset>
                      </wp:positionH>
                      <wp:positionV relativeFrom="paragraph">
                        <wp:posOffset>-5759</wp:posOffset>
                      </wp:positionV>
                      <wp:extent cx="626957" cy="772886"/>
                      <wp:effectExtent l="0" t="0" r="0" b="1905"/>
                      <wp:wrapNone/>
                      <wp:docPr id="151168409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798946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1781434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827325" w14:textId="77777777" w:rsidR="0041157B" w:rsidRPr="008D5126" w:rsidRDefault="0041157B" w:rsidP="00FF630E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493AAB" id="Gruppieren 21" o:spid="_x0000_s1027" style="position:absolute;margin-left:357.1pt;margin-top:-.45pt;width:49.35pt;height:60.85pt;z-index:251637758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3" o:spid="_x0000_s1028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">
                        <v:imagedata r:id="rId15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12" o:spid="_x0000_s1029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7827325" w14:textId="77777777" w:rsidR="0041157B" w:rsidRPr="008D5126" w:rsidRDefault="0041157B" w:rsidP="00FF630E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647B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1BB9B973" wp14:editId="111811E7">
                      <wp:simplePos x="0" y="0"/>
                      <wp:positionH relativeFrom="column">
                        <wp:posOffset>585229</wp:posOffset>
                      </wp:positionH>
                      <wp:positionV relativeFrom="paragraph">
                        <wp:posOffset>96498</wp:posOffset>
                      </wp:positionV>
                      <wp:extent cx="1155700" cy="444137"/>
                      <wp:effectExtent l="165100" t="0" r="12700" b="13335"/>
                      <wp:wrapNone/>
                      <wp:docPr id="13" name="Abgerundete rechteckige Legende 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97A0CB5-5B67-F426-F98C-59BEEA2295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5700" cy="444137"/>
                              </a:xfrm>
                              <a:prstGeom prst="wedgeRoundRectCallout">
                                <a:avLst>
                                  <a:gd name="adj1" fmla="val -62909"/>
                                  <a:gd name="adj2" fmla="val 4025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105857" w14:textId="77777777" w:rsidR="0041157B" w:rsidRPr="00647B02" w:rsidRDefault="0041157B" w:rsidP="00AF456C">
                                  <w:pPr>
                                    <w:pStyle w:val="Textkrper"/>
                                  </w:pPr>
                                  <w:r w:rsidRPr="00647B02">
                                    <w:t xml:space="preserve">Das sind 21, </w:t>
                                  </w:r>
                                  <w:r w:rsidRPr="00647B02">
                                    <w:br/>
                                    <w:t>dazu kommen 23.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9B973" id="_x0000_s1030" type="#_x0000_t62" style="position:absolute;margin-left:46.1pt;margin-top:7.6pt;width:91pt;height:34.95pt;z-index:25195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" adj="-2788,19496" filled="f" strokecolor="#bfbfbf [2412]" strokeweight="1pt">
                      <v:textbox inset="1mm,1mm,1mm,1mm">
                        <w:txbxContent>
                          <w:p w14:paraId="33105857" w14:textId="77777777" w:rsidR="0041157B" w:rsidRPr="00647B02" w:rsidRDefault="0041157B" w:rsidP="00AF456C">
                            <w:pPr>
                              <w:pStyle w:val="Textkrper"/>
                            </w:pPr>
                            <w:r w:rsidRPr="00647B02">
                              <w:t xml:space="preserve">Das sind 21, </w:t>
                            </w:r>
                            <w:r w:rsidRPr="00647B02">
                              <w:br/>
                              <w:t>dazu kommen 23.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5054" w:rsidRPr="008929A0">
              <w:rPr>
                <w:color w:val="70BCC9" w:themeColor="accent1" w:themeTint="99"/>
              </w:rPr>
              <w:t>a)</w:t>
            </w:r>
          </w:p>
          <w:p w14:paraId="2212696E" w14:textId="65364E9D" w:rsidR="008929A0" w:rsidRPr="008929A0" w:rsidRDefault="008929A0" w:rsidP="008929A0">
            <w:pPr>
              <w:rPr>
                <w:lang w:eastAsia="de-DE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48032" behindDoc="0" locked="0" layoutInCell="1" allowOverlap="1" wp14:anchorId="71040A6A" wp14:editId="03FA3A60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1905</wp:posOffset>
                      </wp:positionV>
                      <wp:extent cx="555171" cy="732769"/>
                      <wp:effectExtent l="0" t="0" r="0" b="4445"/>
                      <wp:wrapNone/>
                      <wp:docPr id="615019957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5171" cy="732769"/>
                                <a:chOff x="32293" y="-10143"/>
                                <a:chExt cx="555244" cy="7330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43722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2293" y="-10143"/>
                                  <a:ext cx="55524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734485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63636C" w14:textId="77777777" w:rsidR="008929A0" w:rsidRPr="008D5126" w:rsidRDefault="008929A0" w:rsidP="00FF630E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040A6A" id="Gruppieren 20" o:spid="_x0000_s1031" style="position:absolute;margin-left:.15pt;margin-top:.15pt;width:43.7pt;height:57.7pt;z-index:251948032;mso-width-relative:margin;mso-height-relative:margin" coordorigin="322,-101" coordsize="5552,73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">
                      <v:shape id="Grafik 4" o:spid="_x0000_s1032" type="#_x0000_t75" style="position:absolute;left:322;top:-101;width:5553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">
                        <v:imagedata r:id="rId17" o:title="" chromakey="white"/>
                      </v:shape>
                      <v:shape id="Textfeld 12" o:spid="_x0000_s1033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763636C" w14:textId="77777777" w:rsidR="008929A0" w:rsidRPr="008D5126" w:rsidRDefault="008929A0" w:rsidP="00FF630E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1136DF0" w14:textId="78928B87" w:rsidR="00385054" w:rsidRDefault="00385054" w:rsidP="00385054">
            <w:pPr>
              <w:pStyle w:val="berschrift4"/>
            </w:pPr>
          </w:p>
          <w:p w14:paraId="48BDF770" w14:textId="38718492" w:rsidR="00385054" w:rsidRDefault="00385054" w:rsidP="00385054">
            <w:pPr>
              <w:pStyle w:val="berschrift4"/>
            </w:pPr>
          </w:p>
          <w:p w14:paraId="7FA0FF27" w14:textId="5CC1175B" w:rsidR="00385054" w:rsidRDefault="00385054" w:rsidP="00385054">
            <w:pPr>
              <w:pStyle w:val="berschrift4"/>
            </w:pPr>
          </w:p>
          <w:p w14:paraId="0EB4A870" w14:textId="58AB1AAC" w:rsidR="00385054" w:rsidRDefault="00385054" w:rsidP="00385054">
            <w:pPr>
              <w:pStyle w:val="berschrift4"/>
            </w:pPr>
          </w:p>
          <w:p w14:paraId="44D51543" w14:textId="4A9E8059" w:rsidR="00385054" w:rsidRDefault="00385054" w:rsidP="0041157B">
            <w:r>
              <w:t xml:space="preserve"> Welche Aufgabe sieht Jonas in dem Bild?        Welche Aufgabe sieht </w:t>
            </w:r>
            <w:r w:rsidR="008929A0">
              <w:t>Emily</w:t>
            </w:r>
            <w:r>
              <w:t xml:space="preserve"> in dem Bild?</w:t>
            </w:r>
            <w:r w:rsidR="0041157B">
              <w:br/>
            </w:r>
          </w:p>
          <w:p w14:paraId="1979D2B7" w14:textId="74F9DB13" w:rsidR="00385054" w:rsidRDefault="00385054" w:rsidP="00C561C8">
            <w:pPr>
              <w:spacing w:line="240" w:lineRule="auto"/>
            </w:pPr>
            <w:r>
              <w:t xml:space="preserve">Aufgabe: </w:t>
            </w:r>
            <w:r w:rsidRPr="0041157B">
              <w:rPr>
                <w:color w:val="BFBFBF" w:themeColor="background1" w:themeShade="BF"/>
              </w:rPr>
              <w:t xml:space="preserve">________________   </w:t>
            </w:r>
            <w:r>
              <w:t xml:space="preserve">                          </w:t>
            </w:r>
            <w:r w:rsidR="00E41F88">
              <w:t xml:space="preserve">  </w:t>
            </w:r>
            <w:r>
              <w:t xml:space="preserve">Aufgabe: </w:t>
            </w:r>
            <w:r w:rsidRPr="0041157B">
              <w:rPr>
                <w:color w:val="BFBFBF" w:themeColor="background1" w:themeShade="BF"/>
              </w:rPr>
              <w:t>__________________</w:t>
            </w:r>
          </w:p>
          <w:p w14:paraId="3D9D7A9D" w14:textId="77777777" w:rsidR="00385054" w:rsidRPr="00E0758C" w:rsidRDefault="00385054" w:rsidP="00C561C8">
            <w:pPr>
              <w:spacing w:line="240" w:lineRule="auto"/>
            </w:pPr>
          </w:p>
        </w:tc>
        <w:tc>
          <w:tcPr>
            <w:tcW w:w="426" w:type="dxa"/>
            <w:vAlign w:val="bottom"/>
          </w:tcPr>
          <w:p w14:paraId="5D75B99E" w14:textId="6A00CA79" w:rsidR="00385054" w:rsidRPr="00E0758C" w:rsidRDefault="00385054" w:rsidP="00C561C8">
            <w:pPr>
              <w:spacing w:line="240" w:lineRule="auto"/>
              <w:jc w:val="right"/>
            </w:pPr>
          </w:p>
        </w:tc>
      </w:tr>
      <w:tr w:rsidR="00385054" w:rsidRPr="00E0758C" w14:paraId="662FE646" w14:textId="77777777" w:rsidTr="00C561C8">
        <w:tc>
          <w:tcPr>
            <w:tcW w:w="609" w:type="dxa"/>
          </w:tcPr>
          <w:p w14:paraId="3AE293F6" w14:textId="77777777" w:rsidR="00385054" w:rsidRPr="00E0758C" w:rsidRDefault="00385054" w:rsidP="00C561C8">
            <w:pPr>
              <w:spacing w:line="240" w:lineRule="atLeast"/>
              <w:rPr>
                <w:noProof/>
              </w:rPr>
            </w:pPr>
          </w:p>
        </w:tc>
        <w:tc>
          <w:tcPr>
            <w:tcW w:w="8038" w:type="dxa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577"/>
              <w:gridCol w:w="425"/>
              <w:gridCol w:w="3577"/>
            </w:tblGrid>
            <w:tr w:rsidR="00385054" w14:paraId="5FF369FE" w14:textId="77777777" w:rsidTr="00C561C8">
              <w:tc>
                <w:tcPr>
                  <w:tcW w:w="425" w:type="dxa"/>
                </w:tcPr>
                <w:p w14:paraId="21530E06" w14:textId="7FC0CCF3" w:rsidR="00385054" w:rsidRDefault="00385054" w:rsidP="00C561C8">
                  <w:pPr>
                    <w:pStyle w:val="Nummerierung"/>
                  </w:pPr>
                  <w:r>
                    <w:rPr>
                      <w:color w:val="70BCC9" w:themeColor="text2" w:themeTint="99"/>
                    </w:rPr>
                    <w:t>b</w:t>
                  </w:r>
                  <w:r w:rsidRPr="002A69A9">
                    <w:rPr>
                      <w:color w:val="70BCC9" w:themeColor="text2" w:themeTint="99"/>
                    </w:rPr>
                    <w:t>)</w:t>
                  </w:r>
                </w:p>
              </w:tc>
              <w:tc>
                <w:tcPr>
                  <w:tcW w:w="3577" w:type="dxa"/>
                </w:tcPr>
                <w:p w14:paraId="64860D1A" w14:textId="2226E296" w:rsidR="00385054" w:rsidRDefault="00385054" w:rsidP="00C561C8">
                  <w:r>
                    <w:t xml:space="preserve">Welches der Bilder passt zur Additionsaufgabe </w:t>
                  </w:r>
                  <w:r w:rsidRPr="0052247A">
                    <w:rPr>
                      <w:b/>
                      <w:bCs/>
                    </w:rPr>
                    <w:t>24 + 6</w:t>
                  </w:r>
                  <w:r>
                    <w:t>?</w:t>
                  </w:r>
                  <w:r w:rsidR="0052247A">
                    <w:t xml:space="preserve">   </w:t>
                  </w:r>
                  <w:r>
                    <w:t xml:space="preserve">Bild </w:t>
                  </w:r>
                  <w:r w:rsidRPr="0041157B">
                    <w:rPr>
                      <w:color w:val="BFBFBF" w:themeColor="background1" w:themeShade="BF"/>
                    </w:rPr>
                    <w:t>_____</w:t>
                  </w:r>
                </w:p>
                <w:p w14:paraId="0982EA10" w14:textId="137FF7D7" w:rsidR="00385054" w:rsidRDefault="00385054" w:rsidP="0041157B"/>
              </w:tc>
              <w:tc>
                <w:tcPr>
                  <w:tcW w:w="425" w:type="dxa"/>
                </w:tcPr>
                <w:p w14:paraId="7E5A1B5C" w14:textId="2691DACF" w:rsidR="00385054" w:rsidRDefault="0041157B" w:rsidP="00C561C8">
                  <w:pPr>
                    <w:pStyle w:val="Nummerierung"/>
                  </w:pPr>
                  <w:r>
                    <w:rPr>
                      <w:color w:val="70BCC9" w:themeColor="text2" w:themeTint="99"/>
                    </w:rPr>
                    <w:t>c</w:t>
                  </w:r>
                  <w:r w:rsidR="00385054" w:rsidRPr="002A69A9">
                    <w:rPr>
                      <w:color w:val="70BCC9" w:themeColor="text2" w:themeTint="99"/>
                    </w:rPr>
                    <w:t>)</w:t>
                  </w:r>
                </w:p>
              </w:tc>
              <w:tc>
                <w:tcPr>
                  <w:tcW w:w="3577" w:type="dxa"/>
                </w:tcPr>
                <w:p w14:paraId="2C8EC41F" w14:textId="57F3CE1F" w:rsidR="00385054" w:rsidRDefault="00385054" w:rsidP="0041157B">
                  <w:r>
                    <w:t xml:space="preserve">Welches der Bilder passt zur Subtraktionsaufgabe </w:t>
                  </w:r>
                  <w:r w:rsidRPr="0052247A">
                    <w:rPr>
                      <w:b/>
                      <w:bCs/>
                    </w:rPr>
                    <w:t>30 – 6</w:t>
                  </w:r>
                  <w:r>
                    <w:t>?</w:t>
                  </w:r>
                  <w:r w:rsidR="0052247A">
                    <w:t xml:space="preserve"> </w:t>
                  </w:r>
                  <w:r>
                    <w:t xml:space="preserve">Bild </w:t>
                  </w:r>
                  <w:r w:rsidRPr="0041157B">
                    <w:rPr>
                      <w:color w:val="BFBFBF" w:themeColor="background1" w:themeShade="BF"/>
                    </w:rPr>
                    <w:t>____</w:t>
                  </w:r>
                </w:p>
                <w:p w14:paraId="24D023A0" w14:textId="77777777" w:rsidR="00385054" w:rsidRDefault="00385054" w:rsidP="00C561C8">
                  <w:pPr>
                    <w:spacing w:line="240" w:lineRule="atLeast"/>
                  </w:pPr>
                </w:p>
              </w:tc>
            </w:tr>
            <w:tr w:rsidR="00385054" w14:paraId="6CEB1134" w14:textId="77777777" w:rsidTr="00C561C8">
              <w:tc>
                <w:tcPr>
                  <w:tcW w:w="425" w:type="dxa"/>
                </w:tcPr>
                <w:p w14:paraId="1836304F" w14:textId="77777777" w:rsidR="00385054" w:rsidRPr="002A69A9" w:rsidRDefault="00385054" w:rsidP="00C561C8">
                  <w:pPr>
                    <w:pStyle w:val="Nummerierung"/>
                    <w:rPr>
                      <w:color w:val="70BCC9" w:themeColor="text2" w:themeTint="99"/>
                    </w:rPr>
                  </w:pPr>
                </w:p>
              </w:tc>
              <w:tc>
                <w:tcPr>
                  <w:tcW w:w="7579" w:type="dxa"/>
                  <w:gridSpan w:val="3"/>
                </w:tcPr>
                <w:p w14:paraId="5AAB9608" w14:textId="1079713E" w:rsidR="00385054" w:rsidRDefault="0052247A" w:rsidP="0041157B">
                  <w:r>
                    <w:rPr>
                      <w:noProof/>
                    </w:rPr>
                    <w:drawing>
                      <wp:anchor distT="0" distB="0" distL="114300" distR="114300" simplePos="0" relativeHeight="251900928" behindDoc="0" locked="0" layoutInCell="1" allowOverlap="1" wp14:anchorId="4FB87E6C" wp14:editId="3EF0DCA4">
                        <wp:simplePos x="0" y="0"/>
                        <wp:positionH relativeFrom="column">
                          <wp:posOffset>3211195</wp:posOffset>
                        </wp:positionH>
                        <wp:positionV relativeFrom="paragraph">
                          <wp:posOffset>17737</wp:posOffset>
                        </wp:positionV>
                        <wp:extent cx="1584000" cy="433145"/>
                        <wp:effectExtent l="0" t="0" r="3810" b="0"/>
                        <wp:wrapNone/>
                        <wp:docPr id="1897710138" name="Grafi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97710138" name="Grafik 1897710138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4000" cy="433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41157B">
                    <w:rPr>
                      <w:noProof/>
                    </w:rPr>
                    <w:drawing>
                      <wp:anchor distT="0" distB="0" distL="114300" distR="114300" simplePos="0" relativeHeight="251898880" behindDoc="0" locked="0" layoutInCell="1" allowOverlap="1" wp14:anchorId="39CBF642" wp14:editId="27437BDF">
                        <wp:simplePos x="0" y="0"/>
                        <wp:positionH relativeFrom="column">
                          <wp:posOffset>375920</wp:posOffset>
                        </wp:positionH>
                        <wp:positionV relativeFrom="paragraph">
                          <wp:posOffset>-35449</wp:posOffset>
                        </wp:positionV>
                        <wp:extent cx="828000" cy="568492"/>
                        <wp:effectExtent l="0" t="0" r="0" b="3175"/>
                        <wp:wrapNone/>
                        <wp:docPr id="1376966307" name="Grafi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76966307" name="Grafik 1376966307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8000" cy="5684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385054">
                    <w:t>Bild 1                               Bild</w:t>
                  </w:r>
                  <w:r w:rsidR="0041157B">
                    <w:t xml:space="preserve"> 2</w:t>
                  </w:r>
                  <w:r w:rsidR="00385054">
                    <w:t xml:space="preserve"> </w:t>
                  </w:r>
                  <w:r w:rsidR="0041157B">
                    <w:t xml:space="preserve">    </w:t>
                  </w:r>
                  <w:r w:rsidR="0041157B">
                    <w:rPr>
                      <w:noProof/>
                    </w:rPr>
                    <w:drawing>
                      <wp:anchor distT="0" distB="0" distL="114300" distR="114300" simplePos="0" relativeHeight="251899904" behindDoc="0" locked="0" layoutInCell="1" allowOverlap="1" wp14:anchorId="4F92D160" wp14:editId="62F3D2F5">
                        <wp:simplePos x="0" y="0"/>
                        <wp:positionH relativeFrom="column">
                          <wp:posOffset>1615659</wp:posOffset>
                        </wp:positionH>
                        <wp:positionV relativeFrom="paragraph">
                          <wp:posOffset>17693</wp:posOffset>
                        </wp:positionV>
                        <wp:extent cx="1152000" cy="516127"/>
                        <wp:effectExtent l="0" t="0" r="3810" b="5080"/>
                        <wp:wrapNone/>
                        <wp:docPr id="1257272646" name="Grafi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57272646" name="Grafik 1257272646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152000" cy="5161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41157B">
                    <w:t xml:space="preserve">                                  </w:t>
                  </w:r>
                  <w:r w:rsidR="00385054">
                    <w:t>Bild 3</w:t>
                  </w:r>
                </w:p>
                <w:p w14:paraId="503D13A2" w14:textId="77777777" w:rsidR="0041157B" w:rsidRDefault="0041157B" w:rsidP="0041157B"/>
                <w:p w14:paraId="71E803EA" w14:textId="5841FF40" w:rsidR="0041157B" w:rsidRDefault="0041157B" w:rsidP="0041157B"/>
              </w:tc>
            </w:tr>
          </w:tbl>
          <w:p w14:paraId="10FFF8FF" w14:textId="77777777" w:rsidR="00385054" w:rsidRPr="00E0758C" w:rsidRDefault="00385054" w:rsidP="00C561C8"/>
        </w:tc>
        <w:tc>
          <w:tcPr>
            <w:tcW w:w="426" w:type="dxa"/>
            <w:vAlign w:val="bottom"/>
          </w:tcPr>
          <w:p w14:paraId="470000EA" w14:textId="4718ECD6" w:rsidR="00385054" w:rsidRPr="00E0758C" w:rsidRDefault="00385054" w:rsidP="00C561C8">
            <w:pPr>
              <w:jc w:val="righ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908096" behindDoc="0" locked="0" layoutInCell="1" allowOverlap="1" wp14:anchorId="2242A616" wp14:editId="394D5F0A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174625</wp:posOffset>
                  </wp:positionV>
                  <wp:extent cx="222885" cy="700405"/>
                  <wp:effectExtent l="0" t="0" r="5715" b="0"/>
                  <wp:wrapNone/>
                  <wp:docPr id="2548166" name="Grafik 2548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85054" w:rsidRPr="00E0758C" w14:paraId="603D0759" w14:textId="77777777" w:rsidTr="00C561C8">
        <w:tc>
          <w:tcPr>
            <w:tcW w:w="609" w:type="dxa"/>
          </w:tcPr>
          <w:p w14:paraId="56A20064" w14:textId="77777777" w:rsidR="00385054" w:rsidRPr="0077619D" w:rsidRDefault="00385054" w:rsidP="00A1304A">
            <w:pPr>
              <w:pStyle w:val="berschrift6"/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8038" w:type="dxa"/>
          </w:tcPr>
          <w:p w14:paraId="1FF5EAED" w14:textId="77777777" w:rsidR="00385054" w:rsidRPr="0077619D" w:rsidRDefault="00385054" w:rsidP="00A1304A">
            <w:pPr>
              <w:pStyle w:val="berschrift6"/>
            </w:pPr>
            <w:r w:rsidRPr="0077619D">
              <w:t>Additions- und Subtraktions-</w:t>
            </w:r>
            <w:r w:rsidRPr="00A1304A">
              <w:t>Aufgaben</w:t>
            </w:r>
            <w:r w:rsidRPr="0077619D">
              <w:t xml:space="preserve"> am </w:t>
            </w:r>
            <w:r w:rsidRPr="00A1304A">
              <w:t>Zahlenstrahl</w:t>
            </w:r>
          </w:p>
        </w:tc>
        <w:tc>
          <w:tcPr>
            <w:tcW w:w="426" w:type="dxa"/>
            <w:vAlign w:val="bottom"/>
          </w:tcPr>
          <w:p w14:paraId="38423D78" w14:textId="77777777" w:rsidR="00385054" w:rsidRPr="00E0758C" w:rsidRDefault="00385054" w:rsidP="00C561C8">
            <w:pPr>
              <w:jc w:val="right"/>
            </w:pPr>
          </w:p>
        </w:tc>
      </w:tr>
      <w:tr w:rsidR="0041157B" w:rsidRPr="00E0758C" w14:paraId="61267705" w14:textId="77777777" w:rsidTr="0041157B">
        <w:trPr>
          <w:trHeight w:val="177"/>
        </w:trPr>
        <w:tc>
          <w:tcPr>
            <w:tcW w:w="609" w:type="dxa"/>
          </w:tcPr>
          <w:p w14:paraId="2407041D" w14:textId="77777777" w:rsidR="0041157B" w:rsidRDefault="0041157B" w:rsidP="0041157B">
            <w:pPr>
              <w:rPr>
                <w:noProof/>
              </w:rPr>
            </w:pPr>
          </w:p>
        </w:tc>
        <w:tc>
          <w:tcPr>
            <w:tcW w:w="8038" w:type="dxa"/>
          </w:tcPr>
          <w:p w14:paraId="3C359823" w14:textId="6CF1AFB5" w:rsidR="0041157B" w:rsidRPr="0077619D" w:rsidRDefault="0041157B" w:rsidP="0041157B">
            <w:pPr>
              <w:rPr>
                <w:color w:val="70BCC9" w:themeColor="text2" w:themeTint="99"/>
              </w:rPr>
            </w:pPr>
            <w:r w:rsidRPr="0077619D">
              <w:t xml:space="preserve">Welche Aufgaben passen zu dem Zahlenstrahl? </w:t>
            </w:r>
            <w:r>
              <w:t>Kreuze an.</w:t>
            </w:r>
          </w:p>
        </w:tc>
        <w:tc>
          <w:tcPr>
            <w:tcW w:w="426" w:type="dxa"/>
            <w:vAlign w:val="bottom"/>
          </w:tcPr>
          <w:p w14:paraId="6F1A5B1E" w14:textId="77777777" w:rsidR="0041157B" w:rsidRPr="00E0758C" w:rsidRDefault="0041157B" w:rsidP="00C561C8">
            <w:pPr>
              <w:jc w:val="right"/>
            </w:pPr>
          </w:p>
        </w:tc>
      </w:tr>
      <w:tr w:rsidR="00385054" w:rsidRPr="00E0758C" w14:paraId="33C04D41" w14:textId="77777777" w:rsidTr="00C561C8">
        <w:tc>
          <w:tcPr>
            <w:tcW w:w="609" w:type="dxa"/>
          </w:tcPr>
          <w:p w14:paraId="204FCA9C" w14:textId="77777777" w:rsidR="00385054" w:rsidRPr="00E0758C" w:rsidRDefault="00385054" w:rsidP="00C561C8">
            <w:pPr>
              <w:spacing w:line="240" w:lineRule="atLeast"/>
              <w:rPr>
                <w:noProof/>
              </w:rPr>
            </w:pPr>
          </w:p>
        </w:tc>
        <w:tc>
          <w:tcPr>
            <w:tcW w:w="8038" w:type="dxa"/>
          </w:tcPr>
          <w:p w14:paraId="501B33E6" w14:textId="176635B8" w:rsidR="00385054" w:rsidRDefault="00385054" w:rsidP="00C561C8"/>
          <w:tbl>
            <w:tblPr>
              <w:tblStyle w:val="Tabellenraster"/>
              <w:tblW w:w="120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1"/>
              <w:gridCol w:w="3544"/>
              <w:gridCol w:w="7941"/>
            </w:tblGrid>
            <w:tr w:rsidR="0041157B" w14:paraId="743EAF5C" w14:textId="77777777" w:rsidTr="0041157B">
              <w:trPr>
                <w:trHeight w:val="269"/>
              </w:trPr>
              <w:tc>
                <w:tcPr>
                  <w:tcW w:w="521" w:type="dxa"/>
                </w:tcPr>
                <w:p w14:paraId="02CF4A35" w14:textId="6FE52636" w:rsidR="0041157B" w:rsidRPr="0041157B" w:rsidRDefault="0041157B" w:rsidP="0041157B">
                  <w:pPr>
                    <w:pStyle w:val="berschrift4"/>
                    <w:rPr>
                      <w:noProof/>
                      <w:color w:val="70BCC9" w:themeColor="accent1" w:themeTint="99"/>
                    </w:rPr>
                  </w:pPr>
                  <w:r w:rsidRPr="0041157B">
                    <w:rPr>
                      <w:color w:val="70BCC9" w:themeColor="accent1" w:themeTint="99"/>
                    </w:rPr>
                    <w:t>a)</w:t>
                  </w:r>
                </w:p>
              </w:tc>
              <w:tc>
                <w:tcPr>
                  <w:tcW w:w="3544" w:type="dxa"/>
                </w:tcPr>
                <w:p w14:paraId="655E9590" w14:textId="44F7DF73" w:rsidR="0041157B" w:rsidRDefault="0041157B" w:rsidP="0041157B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>
                    <w:t xml:space="preserve">15 + 40       </w:t>
                  </w:r>
                  <w:r>
                    <w:rPr>
                      <w:rFonts w:ascii="MS Gothic" w:eastAsia="MS Gothic" w:hAnsi="MS Gothic" w:hint="eastAsia"/>
                    </w:rPr>
                    <w:t></w:t>
                  </w:r>
                  <w:r>
                    <w:t xml:space="preserve"> passt       </w:t>
                  </w:r>
                  <w:r>
                    <w:rPr>
                      <w:rFonts w:ascii="MS Gothic" w:eastAsia="MS Gothic" w:hAnsi="MS Gothic" w:hint="eastAsia"/>
                    </w:rPr>
                    <w:t></w:t>
                  </w:r>
                  <w:r>
                    <w:rPr>
                      <w:rFonts w:eastAsia="MS Gothic" w:cstheme="minorHAnsi"/>
                    </w:rPr>
                    <w:t xml:space="preserve"> p</w:t>
                  </w:r>
                  <w:r w:rsidRPr="00A302A3">
                    <w:rPr>
                      <w:rFonts w:eastAsia="MS Gothic" w:cstheme="minorHAnsi"/>
                    </w:rPr>
                    <w:t>asst nicht</w:t>
                  </w:r>
                </w:p>
              </w:tc>
              <w:tc>
                <w:tcPr>
                  <w:tcW w:w="7941" w:type="dxa"/>
                  <w:vMerge w:val="restart"/>
                </w:tcPr>
                <w:p w14:paraId="0B6073DB" w14:textId="77777777" w:rsidR="003013CE" w:rsidRDefault="003013CE" w:rsidP="0041157B">
                  <w:pPr>
                    <w:pStyle w:val="Ausflltext"/>
                    <w:spacing w:line="240" w:lineRule="atLeast"/>
                    <w:jc w:val="center"/>
                  </w:pPr>
                </w:p>
                <w:p w14:paraId="3EA2CD3B" w14:textId="653708FB" w:rsidR="0041157B" w:rsidRDefault="00681035" w:rsidP="0041157B">
                  <w:pPr>
                    <w:pStyle w:val="Ausflltext"/>
                    <w:spacing w:line="240" w:lineRule="atLeast"/>
                    <w:jc w:val="center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2092416" behindDoc="0" locked="0" layoutInCell="1" allowOverlap="1" wp14:anchorId="2C2ED857" wp14:editId="2ECF89D6">
                            <wp:simplePos x="0" y="0"/>
                            <wp:positionH relativeFrom="column">
                              <wp:posOffset>514894</wp:posOffset>
                            </wp:positionH>
                            <wp:positionV relativeFrom="paragraph">
                              <wp:posOffset>30843</wp:posOffset>
                            </wp:positionV>
                            <wp:extent cx="1473200" cy="845547"/>
                            <wp:effectExtent l="0" t="0" r="0" b="5715"/>
                            <wp:wrapNone/>
                            <wp:docPr id="2056219862" name="Gruppieren 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473200" cy="845547"/>
                                      <a:chOff x="0" y="0"/>
                                      <a:chExt cx="1473200" cy="845547"/>
                                    </a:xfrm>
                                  </wpg:grpSpPr>
                                  <wps:wsp>
                                    <wps:cNvPr id="1892889417" name="Textfeld 2"/>
                                    <wps:cNvSpPr txBox="1"/>
                                    <wps:spPr>
                                      <a:xfrm>
                                        <a:off x="544286" y="0"/>
                                        <a:ext cx="355600" cy="16691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A626BD9" w14:textId="09BCE013" w:rsidR="00681035" w:rsidRPr="00681035" w:rsidRDefault="00681035">
                                          <w:pP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68103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2</w:t>
                                          </w:r>
                                          <w:r w:rsidR="006E0D96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4549411" name="Textfeld 2"/>
                                    <wps:cNvSpPr txBox="1"/>
                                    <wps:spPr>
                                      <a:xfrm>
                                        <a:off x="0" y="587828"/>
                                        <a:ext cx="355600" cy="25771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E65646" w14:textId="35A880D8" w:rsidR="00681035" w:rsidRPr="00681035" w:rsidRDefault="00681035" w:rsidP="00681035">
                                          <w:pP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15</w:t>
                                          </w:r>
                                          <w:r w:rsidRPr="0068103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0" rIns="91440" bIns="7200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3045606" name="Textfeld 2"/>
                                    <wps:cNvSpPr txBox="1"/>
                                    <wps:spPr>
                                      <a:xfrm>
                                        <a:off x="1117600" y="587828"/>
                                        <a:ext cx="355600" cy="25771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C37DF23" w14:textId="65A1E2AE" w:rsidR="00681035" w:rsidRPr="00681035" w:rsidRDefault="00681035" w:rsidP="00681035">
                                          <w:pP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40</w:t>
                                          </w:r>
                                          <w:r w:rsidRPr="0068103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0" rIns="91440" bIns="7200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2C2ED857" id="Gruppieren 3" o:spid="_x0000_s1034" style="position:absolute;left:0;text-align:left;margin-left:40.55pt;margin-top:2.45pt;width:116pt;height:66.6pt;z-index:252092416" coordsize="14732,84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">
                            <v:shape id="_x0000_s1035" type="#_x0000_t202" style="position:absolute;left:5442;width:3556;height:16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" fillcolor="white [3212]" stroked="f" strokeweight=".5pt">
                              <v:textbox inset=",0,,0">
                                <w:txbxContent>
                                  <w:p w14:paraId="6A626BD9" w14:textId="09BCE013" w:rsidR="00681035" w:rsidRPr="00681035" w:rsidRDefault="0068103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681035">
                                      <w:rPr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  <w:r w:rsidR="006E0D96">
                                      <w:rPr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shape id="_x0000_s1036" type="#_x0000_t202" style="position:absolute;top:5878;width:3556;height:25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" fillcolor="white [3212]" stroked="f" strokeweight=".5pt">
                              <v:textbox inset=",0,,2mm">
                                <w:txbxContent>
                                  <w:p w14:paraId="3EE65646" w14:textId="35A880D8" w:rsidR="00681035" w:rsidRPr="00681035" w:rsidRDefault="00681035" w:rsidP="0068103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15</w:t>
                                    </w:r>
                                    <w:r w:rsidRPr="00681035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v:textbox>
                            </v:shape>
                            <v:shape id="_x0000_s1037" type="#_x0000_t202" style="position:absolute;left:11176;top:5878;width:3556;height:25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" fillcolor="white [3212]" stroked="f" strokeweight=".5pt">
                              <v:textbox inset=",0,,2mm">
                                <w:txbxContent>
                                  <w:p w14:paraId="4C37DF23" w14:textId="65A1E2AE" w:rsidR="00681035" w:rsidRPr="00681035" w:rsidRDefault="00681035" w:rsidP="0068103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40</w:t>
                                    </w:r>
                                    <w:r w:rsidRPr="00681035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41157B">
                    <w:rPr>
                      <w:noProof/>
                    </w:rPr>
                    <w:drawing>
                      <wp:anchor distT="0" distB="0" distL="114300" distR="114300" simplePos="0" relativeHeight="251959296" behindDoc="0" locked="0" layoutInCell="1" allowOverlap="1" wp14:anchorId="272430DB" wp14:editId="64B2FF47">
                        <wp:simplePos x="0" y="0"/>
                        <wp:positionH relativeFrom="column">
                          <wp:posOffset>492957</wp:posOffset>
                        </wp:positionH>
                        <wp:positionV relativeFrom="paragraph">
                          <wp:posOffset>41253</wp:posOffset>
                        </wp:positionV>
                        <wp:extent cx="1565951" cy="776321"/>
                        <wp:effectExtent l="0" t="0" r="0" b="0"/>
                        <wp:wrapNone/>
                        <wp:docPr id="2050167171" name="Grafi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0167171" name="Grafik 2050167171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5951" cy="7763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41157B" w14:paraId="4ED56006" w14:textId="77777777" w:rsidTr="0041157B">
              <w:trPr>
                <w:trHeight w:val="269"/>
              </w:trPr>
              <w:tc>
                <w:tcPr>
                  <w:tcW w:w="521" w:type="dxa"/>
                </w:tcPr>
                <w:p w14:paraId="2D7F620E" w14:textId="744425F3" w:rsidR="0041157B" w:rsidRPr="0041157B" w:rsidRDefault="0041157B" w:rsidP="0041157B">
                  <w:pPr>
                    <w:pStyle w:val="berschrift4"/>
                    <w:rPr>
                      <w:noProof/>
                      <w:color w:val="70BCC9" w:themeColor="accent1" w:themeTint="99"/>
                    </w:rPr>
                  </w:pPr>
                  <w:r w:rsidRPr="0041157B">
                    <w:rPr>
                      <w:color w:val="70BCC9" w:themeColor="accent1" w:themeTint="99"/>
                    </w:rPr>
                    <w:t>b)</w:t>
                  </w:r>
                </w:p>
              </w:tc>
              <w:tc>
                <w:tcPr>
                  <w:tcW w:w="3544" w:type="dxa"/>
                </w:tcPr>
                <w:p w14:paraId="0AE175B3" w14:textId="7570E00C" w:rsidR="0041157B" w:rsidRDefault="0041157B" w:rsidP="0041157B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>
                    <w:t xml:space="preserve">40 + 15       </w:t>
                  </w:r>
                  <w:r>
                    <w:rPr>
                      <w:rFonts w:ascii="MS Gothic" w:eastAsia="MS Gothic" w:hAnsi="MS Gothic" w:hint="eastAsia"/>
                    </w:rPr>
                    <w:t></w:t>
                  </w:r>
                  <w:r>
                    <w:t xml:space="preserve"> passt       </w:t>
                  </w:r>
                  <w:r>
                    <w:rPr>
                      <w:rFonts w:ascii="MS Gothic" w:eastAsia="MS Gothic" w:hAnsi="MS Gothic" w:hint="eastAsia"/>
                    </w:rPr>
                    <w:t></w:t>
                  </w:r>
                  <w:r>
                    <w:rPr>
                      <w:rFonts w:eastAsia="MS Gothic" w:cstheme="minorHAnsi"/>
                    </w:rPr>
                    <w:t xml:space="preserve"> p</w:t>
                  </w:r>
                  <w:r w:rsidRPr="00A302A3">
                    <w:rPr>
                      <w:rFonts w:eastAsia="MS Gothic" w:cstheme="minorHAnsi"/>
                    </w:rPr>
                    <w:t>asst nicht</w:t>
                  </w:r>
                </w:p>
              </w:tc>
              <w:tc>
                <w:tcPr>
                  <w:tcW w:w="7941" w:type="dxa"/>
                  <w:vMerge/>
                </w:tcPr>
                <w:p w14:paraId="7F872AD6" w14:textId="789CAC00" w:rsidR="0041157B" w:rsidRDefault="0041157B" w:rsidP="0041157B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</w:tr>
            <w:tr w:rsidR="0041157B" w14:paraId="764DBE49" w14:textId="77777777" w:rsidTr="0041157B">
              <w:trPr>
                <w:trHeight w:val="269"/>
              </w:trPr>
              <w:tc>
                <w:tcPr>
                  <w:tcW w:w="521" w:type="dxa"/>
                </w:tcPr>
                <w:p w14:paraId="2285F1DA" w14:textId="06502778" w:rsidR="0041157B" w:rsidRPr="0041157B" w:rsidRDefault="0041157B" w:rsidP="0041157B">
                  <w:pPr>
                    <w:pStyle w:val="berschrift4"/>
                    <w:rPr>
                      <w:noProof/>
                      <w:color w:val="70BCC9" w:themeColor="accent1" w:themeTint="99"/>
                    </w:rPr>
                  </w:pPr>
                  <w:r w:rsidRPr="0041157B">
                    <w:rPr>
                      <w:color w:val="70BCC9" w:themeColor="accent1" w:themeTint="99"/>
                    </w:rPr>
                    <w:t>c)</w:t>
                  </w:r>
                </w:p>
              </w:tc>
              <w:tc>
                <w:tcPr>
                  <w:tcW w:w="3544" w:type="dxa"/>
                </w:tcPr>
                <w:p w14:paraId="079C0560" w14:textId="4C06EADA" w:rsidR="0041157B" w:rsidRDefault="0041157B" w:rsidP="0041157B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>
                    <w:t xml:space="preserve">15 + 25       </w:t>
                  </w:r>
                  <w:r>
                    <w:rPr>
                      <w:rFonts w:ascii="MS Gothic" w:eastAsia="MS Gothic" w:hAnsi="MS Gothic" w:hint="eastAsia"/>
                    </w:rPr>
                    <w:t></w:t>
                  </w:r>
                  <w:r>
                    <w:t xml:space="preserve"> passt       </w:t>
                  </w:r>
                  <w:r>
                    <w:rPr>
                      <w:rFonts w:ascii="MS Gothic" w:eastAsia="MS Gothic" w:hAnsi="MS Gothic" w:hint="eastAsia"/>
                    </w:rPr>
                    <w:t></w:t>
                  </w:r>
                  <w:r>
                    <w:rPr>
                      <w:rFonts w:eastAsia="MS Gothic" w:cstheme="minorHAnsi"/>
                    </w:rPr>
                    <w:t xml:space="preserve"> p</w:t>
                  </w:r>
                  <w:r w:rsidRPr="00A302A3">
                    <w:rPr>
                      <w:rFonts w:eastAsia="MS Gothic" w:cstheme="minorHAnsi"/>
                    </w:rPr>
                    <w:t>asst nicht</w:t>
                  </w:r>
                </w:p>
              </w:tc>
              <w:tc>
                <w:tcPr>
                  <w:tcW w:w="7941" w:type="dxa"/>
                  <w:vMerge/>
                </w:tcPr>
                <w:p w14:paraId="70E8D6F5" w14:textId="066D19DD" w:rsidR="0041157B" w:rsidRDefault="0041157B" w:rsidP="0041157B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</w:tr>
            <w:tr w:rsidR="0041157B" w14:paraId="2DDEEAA8" w14:textId="77777777" w:rsidTr="0041157B">
              <w:trPr>
                <w:trHeight w:val="269"/>
              </w:trPr>
              <w:tc>
                <w:tcPr>
                  <w:tcW w:w="521" w:type="dxa"/>
                </w:tcPr>
                <w:p w14:paraId="5DEA736B" w14:textId="406C993E" w:rsidR="0041157B" w:rsidRPr="0041157B" w:rsidRDefault="0041157B" w:rsidP="0041157B">
                  <w:pPr>
                    <w:pStyle w:val="berschrift4"/>
                    <w:rPr>
                      <w:noProof/>
                      <w:color w:val="70BCC9" w:themeColor="accent1" w:themeTint="99"/>
                    </w:rPr>
                  </w:pPr>
                  <w:r w:rsidRPr="0041157B">
                    <w:rPr>
                      <w:color w:val="70BCC9" w:themeColor="accent1" w:themeTint="99"/>
                    </w:rPr>
                    <w:t>d)</w:t>
                  </w:r>
                </w:p>
              </w:tc>
              <w:tc>
                <w:tcPr>
                  <w:tcW w:w="3544" w:type="dxa"/>
                </w:tcPr>
                <w:p w14:paraId="065AAB83" w14:textId="213FB684" w:rsidR="0041157B" w:rsidRDefault="0041157B" w:rsidP="0041157B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>
                    <w:t xml:space="preserve">40 – 15 </w:t>
                  </w:r>
                  <w:r>
                    <w:rPr>
                      <w:b/>
                      <w:bCs/>
                      <w:color w:val="FF0000"/>
                    </w:rPr>
                    <w:t xml:space="preserve">      </w:t>
                  </w:r>
                  <w:r>
                    <w:rPr>
                      <w:rFonts w:ascii="MS Gothic" w:eastAsia="MS Gothic" w:hAnsi="MS Gothic" w:hint="eastAsia"/>
                    </w:rPr>
                    <w:t></w:t>
                  </w:r>
                  <w:r>
                    <w:t xml:space="preserve"> passt       </w:t>
                  </w:r>
                  <w:r>
                    <w:rPr>
                      <w:rFonts w:ascii="MS Gothic" w:eastAsia="MS Gothic" w:hAnsi="MS Gothic" w:hint="eastAsia"/>
                    </w:rPr>
                    <w:t></w:t>
                  </w:r>
                  <w:r>
                    <w:rPr>
                      <w:rFonts w:eastAsia="MS Gothic" w:cstheme="minorHAnsi"/>
                    </w:rPr>
                    <w:t xml:space="preserve"> p</w:t>
                  </w:r>
                  <w:r w:rsidRPr="00A302A3">
                    <w:rPr>
                      <w:rFonts w:eastAsia="MS Gothic" w:cstheme="minorHAnsi"/>
                    </w:rPr>
                    <w:t>asst nicht</w:t>
                  </w:r>
                </w:p>
              </w:tc>
              <w:tc>
                <w:tcPr>
                  <w:tcW w:w="7941" w:type="dxa"/>
                  <w:vMerge/>
                </w:tcPr>
                <w:p w14:paraId="7EB5DD29" w14:textId="0786EACD" w:rsidR="0041157B" w:rsidRDefault="0041157B" w:rsidP="0041157B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</w:tr>
            <w:tr w:rsidR="003013CE" w14:paraId="4003C6DC" w14:textId="77777777" w:rsidTr="0041157B">
              <w:trPr>
                <w:trHeight w:val="269"/>
              </w:trPr>
              <w:tc>
                <w:tcPr>
                  <w:tcW w:w="521" w:type="dxa"/>
                </w:tcPr>
                <w:p w14:paraId="7EAB9FA1" w14:textId="78D0A5BD" w:rsidR="003013CE" w:rsidRPr="0041157B" w:rsidRDefault="003013CE" w:rsidP="003013CE">
                  <w:pPr>
                    <w:pStyle w:val="berschrift4"/>
                    <w:rPr>
                      <w:color w:val="70BCC9" w:themeColor="accent1" w:themeTint="99"/>
                    </w:rPr>
                  </w:pPr>
                  <w:r w:rsidRPr="0041157B">
                    <w:rPr>
                      <w:color w:val="70BCC9" w:themeColor="accent1" w:themeTint="99"/>
                    </w:rPr>
                    <w:t>e)</w:t>
                  </w:r>
                </w:p>
              </w:tc>
              <w:tc>
                <w:tcPr>
                  <w:tcW w:w="3544" w:type="dxa"/>
                </w:tcPr>
                <w:p w14:paraId="1917DAC7" w14:textId="77734B5A" w:rsidR="003013CE" w:rsidRDefault="003013CE" w:rsidP="003013CE">
                  <w:pPr>
                    <w:pStyle w:val="Ausflltext"/>
                    <w:spacing w:line="240" w:lineRule="atLeast"/>
                    <w:jc w:val="center"/>
                  </w:pPr>
                  <w:r>
                    <w:t xml:space="preserve">40 – 25       </w:t>
                  </w:r>
                  <w:r>
                    <w:rPr>
                      <w:rFonts w:ascii="MS Gothic" w:eastAsia="MS Gothic" w:hAnsi="MS Gothic" w:hint="eastAsia"/>
                    </w:rPr>
                    <w:t></w:t>
                  </w:r>
                  <w:r>
                    <w:t xml:space="preserve"> passt       </w:t>
                  </w:r>
                  <w:r>
                    <w:rPr>
                      <w:rFonts w:ascii="MS Gothic" w:eastAsia="MS Gothic" w:hAnsi="MS Gothic" w:hint="eastAsia"/>
                    </w:rPr>
                    <w:t></w:t>
                  </w:r>
                  <w:r>
                    <w:rPr>
                      <w:rFonts w:eastAsia="MS Gothic" w:cstheme="minorHAnsi"/>
                    </w:rPr>
                    <w:t xml:space="preserve"> p</w:t>
                  </w:r>
                  <w:r w:rsidRPr="00A302A3">
                    <w:rPr>
                      <w:rFonts w:eastAsia="MS Gothic" w:cstheme="minorHAnsi"/>
                    </w:rPr>
                    <w:t>asst nicht</w:t>
                  </w:r>
                </w:p>
              </w:tc>
              <w:tc>
                <w:tcPr>
                  <w:tcW w:w="7941" w:type="dxa"/>
                  <w:vMerge/>
                </w:tcPr>
                <w:p w14:paraId="4330BE5D" w14:textId="77777777" w:rsidR="003013CE" w:rsidRDefault="003013CE" w:rsidP="003013CE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</w:tr>
            <w:tr w:rsidR="003013CE" w14:paraId="2A8FDF65" w14:textId="77777777" w:rsidTr="0041157B">
              <w:trPr>
                <w:trHeight w:val="269"/>
              </w:trPr>
              <w:tc>
                <w:tcPr>
                  <w:tcW w:w="521" w:type="dxa"/>
                </w:tcPr>
                <w:p w14:paraId="45B31826" w14:textId="2449BB60" w:rsidR="003013CE" w:rsidRPr="0041157B" w:rsidRDefault="003013CE" w:rsidP="003013CE">
                  <w:pPr>
                    <w:pStyle w:val="berschrift4"/>
                    <w:rPr>
                      <w:noProof/>
                      <w:color w:val="70BCC9" w:themeColor="accent1" w:themeTint="99"/>
                    </w:rPr>
                  </w:pPr>
                  <w:r w:rsidRPr="0041157B">
                    <w:rPr>
                      <w:color w:val="70BCC9" w:themeColor="accent1" w:themeTint="99"/>
                    </w:rPr>
                    <w:t>e)</w:t>
                  </w:r>
                </w:p>
              </w:tc>
              <w:tc>
                <w:tcPr>
                  <w:tcW w:w="3544" w:type="dxa"/>
                </w:tcPr>
                <w:p w14:paraId="02B24106" w14:textId="3350D2AB" w:rsidR="003013CE" w:rsidRPr="003013CE" w:rsidRDefault="003013CE" w:rsidP="003013CE">
                  <w:pPr>
                    <w:pStyle w:val="Ausflltext"/>
                    <w:spacing w:line="240" w:lineRule="atLeast"/>
                    <w:jc w:val="center"/>
                    <w:rPr>
                      <w:rFonts w:eastAsia="MS Gothic" w:cstheme="minorHAnsi"/>
                    </w:rPr>
                  </w:pPr>
                  <w:r>
                    <w:t xml:space="preserve">25 + 15       </w:t>
                  </w:r>
                  <w:r>
                    <w:rPr>
                      <w:rFonts w:ascii="MS Gothic" w:eastAsia="MS Gothic" w:hAnsi="MS Gothic" w:hint="eastAsia"/>
                    </w:rPr>
                    <w:t></w:t>
                  </w:r>
                  <w:r>
                    <w:t xml:space="preserve"> passt       </w:t>
                  </w:r>
                  <w:r>
                    <w:rPr>
                      <w:rFonts w:ascii="MS Gothic" w:eastAsia="MS Gothic" w:hAnsi="MS Gothic" w:hint="eastAsia"/>
                    </w:rPr>
                    <w:t></w:t>
                  </w:r>
                  <w:r>
                    <w:rPr>
                      <w:rFonts w:eastAsia="MS Gothic" w:cstheme="minorHAnsi"/>
                    </w:rPr>
                    <w:t xml:space="preserve"> p</w:t>
                  </w:r>
                  <w:r w:rsidRPr="00A302A3">
                    <w:rPr>
                      <w:rFonts w:eastAsia="MS Gothic" w:cstheme="minorHAnsi"/>
                    </w:rPr>
                    <w:t>asst nicht</w:t>
                  </w:r>
                </w:p>
              </w:tc>
              <w:tc>
                <w:tcPr>
                  <w:tcW w:w="7941" w:type="dxa"/>
                  <w:vMerge/>
                </w:tcPr>
                <w:p w14:paraId="17EE27A5" w14:textId="5F7279AF" w:rsidR="003013CE" w:rsidRDefault="003013CE" w:rsidP="003013CE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</w:tr>
          </w:tbl>
          <w:p w14:paraId="62F621C0" w14:textId="77777777" w:rsidR="00385054" w:rsidRPr="002A69A9" w:rsidRDefault="00385054" w:rsidP="00C561C8"/>
        </w:tc>
        <w:tc>
          <w:tcPr>
            <w:tcW w:w="426" w:type="dxa"/>
            <w:vAlign w:val="bottom"/>
          </w:tcPr>
          <w:p w14:paraId="2E979431" w14:textId="77777777" w:rsidR="003013CE" w:rsidRDefault="003013CE" w:rsidP="00C561C8">
            <w:pPr>
              <w:jc w:val="right"/>
            </w:pPr>
          </w:p>
          <w:p w14:paraId="1779B924" w14:textId="0E4956E7" w:rsidR="00385054" w:rsidRPr="00E0758C" w:rsidRDefault="0041157B" w:rsidP="00C561C8">
            <w:pPr>
              <w:jc w:val="righ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910144" behindDoc="0" locked="0" layoutInCell="1" allowOverlap="1" wp14:anchorId="236AB32D" wp14:editId="6843C5D7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-33655</wp:posOffset>
                  </wp:positionV>
                  <wp:extent cx="222885" cy="700405"/>
                  <wp:effectExtent l="0" t="0" r="5715" b="0"/>
                  <wp:wrapNone/>
                  <wp:docPr id="1967806735" name="Grafik 1967806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13CE" w:rsidRPr="00E0758C" w14:paraId="150A56C6" w14:textId="77777777" w:rsidTr="00C561C8">
        <w:tc>
          <w:tcPr>
            <w:tcW w:w="609" w:type="dxa"/>
          </w:tcPr>
          <w:p w14:paraId="6417DAC5" w14:textId="77777777" w:rsidR="003013CE" w:rsidRPr="00E0758C" w:rsidRDefault="003013CE" w:rsidP="00C561C8">
            <w:pPr>
              <w:spacing w:line="240" w:lineRule="atLeast"/>
              <w:rPr>
                <w:noProof/>
              </w:rPr>
            </w:pPr>
          </w:p>
        </w:tc>
        <w:tc>
          <w:tcPr>
            <w:tcW w:w="8038" w:type="dxa"/>
          </w:tcPr>
          <w:p w14:paraId="02309B86" w14:textId="77777777" w:rsidR="003013CE" w:rsidRDefault="003013CE" w:rsidP="00C561C8"/>
        </w:tc>
        <w:tc>
          <w:tcPr>
            <w:tcW w:w="426" w:type="dxa"/>
            <w:vAlign w:val="bottom"/>
          </w:tcPr>
          <w:p w14:paraId="1DCB22FF" w14:textId="77777777" w:rsidR="003013CE" w:rsidRDefault="003013CE" w:rsidP="00C561C8">
            <w:pPr>
              <w:jc w:val="right"/>
            </w:pPr>
          </w:p>
        </w:tc>
      </w:tr>
      <w:tr w:rsidR="00385054" w:rsidRPr="00AC7674" w14:paraId="0574F64D" w14:textId="77777777" w:rsidTr="00C561C8">
        <w:tc>
          <w:tcPr>
            <w:tcW w:w="609" w:type="dxa"/>
          </w:tcPr>
          <w:p w14:paraId="108967BC" w14:textId="77777777" w:rsidR="00385054" w:rsidRDefault="00385054" w:rsidP="009256B1">
            <w:pPr>
              <w:pStyle w:val="berschrift6"/>
              <w:spacing w:before="0"/>
            </w:pPr>
            <w:r>
              <w:t>3</w:t>
            </w:r>
          </w:p>
          <w:p w14:paraId="025D4AC7" w14:textId="628BD506" w:rsidR="00385054" w:rsidRDefault="00385054" w:rsidP="009256B1">
            <w:pPr>
              <w:spacing w:line="240" w:lineRule="auto"/>
              <w:rPr>
                <w:lang w:eastAsia="de-DE"/>
              </w:rPr>
            </w:pPr>
          </w:p>
          <w:p w14:paraId="500A5F9A" w14:textId="7050FCFE" w:rsidR="00385054" w:rsidRDefault="00385054" w:rsidP="009256B1">
            <w:pPr>
              <w:spacing w:line="240" w:lineRule="auto"/>
              <w:rPr>
                <w:lang w:eastAsia="de-DE"/>
              </w:rPr>
            </w:pPr>
          </w:p>
          <w:p w14:paraId="39027056" w14:textId="2782EF25" w:rsidR="00385054" w:rsidRDefault="00385054" w:rsidP="009256B1">
            <w:pPr>
              <w:spacing w:line="240" w:lineRule="auto"/>
              <w:rPr>
                <w:lang w:eastAsia="de-DE"/>
              </w:rPr>
            </w:pPr>
          </w:p>
          <w:p w14:paraId="2D9C7879" w14:textId="77777777" w:rsidR="00385054" w:rsidRDefault="00385054" w:rsidP="009256B1">
            <w:pPr>
              <w:spacing w:line="240" w:lineRule="auto"/>
              <w:rPr>
                <w:lang w:eastAsia="de-DE"/>
              </w:rPr>
            </w:pPr>
          </w:p>
          <w:p w14:paraId="66C67CA4" w14:textId="77777777" w:rsidR="00385054" w:rsidRDefault="00385054" w:rsidP="009256B1">
            <w:pPr>
              <w:spacing w:line="240" w:lineRule="auto"/>
              <w:rPr>
                <w:lang w:eastAsia="de-DE"/>
              </w:rPr>
            </w:pPr>
          </w:p>
          <w:p w14:paraId="67A892BE" w14:textId="58B96508" w:rsidR="00385054" w:rsidRDefault="00385054" w:rsidP="009256B1">
            <w:pPr>
              <w:spacing w:line="240" w:lineRule="auto"/>
              <w:rPr>
                <w:lang w:eastAsia="de-DE"/>
              </w:rPr>
            </w:pPr>
          </w:p>
          <w:p w14:paraId="491263D5" w14:textId="381FDEF3" w:rsidR="00385054" w:rsidRDefault="00385054" w:rsidP="009256B1">
            <w:pPr>
              <w:spacing w:line="240" w:lineRule="auto"/>
              <w:rPr>
                <w:lang w:eastAsia="de-DE"/>
              </w:rPr>
            </w:pPr>
          </w:p>
          <w:p w14:paraId="618CAFEE" w14:textId="332E8115" w:rsidR="00385054" w:rsidRDefault="00A9015D" w:rsidP="009256B1">
            <w:pPr>
              <w:spacing w:line="240" w:lineRule="auto"/>
              <w:rPr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968512" behindDoc="0" locked="0" layoutInCell="1" allowOverlap="1" wp14:anchorId="1A1ACB03" wp14:editId="1973EF98">
                      <wp:simplePos x="0" y="0"/>
                      <wp:positionH relativeFrom="column">
                        <wp:posOffset>362313</wp:posOffset>
                      </wp:positionH>
                      <wp:positionV relativeFrom="paragraph">
                        <wp:posOffset>101963</wp:posOffset>
                      </wp:positionV>
                      <wp:extent cx="3956957" cy="1473200"/>
                      <wp:effectExtent l="0" t="0" r="5715" b="0"/>
                      <wp:wrapNone/>
                      <wp:docPr id="711280495" name="Gruppieren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56957" cy="1473200"/>
                                <a:chOff x="0" y="0"/>
                                <a:chExt cx="3956957" cy="1473200"/>
                              </a:xfrm>
                            </wpg:grpSpPr>
                            <wps:wsp>
                              <wps:cNvPr id="153129202" name="Textfeld 2"/>
                              <wps:cNvSpPr txBox="1"/>
                              <wps:spPr>
                                <a:xfrm>
                                  <a:off x="2293257" y="863600"/>
                                  <a:ext cx="1617980" cy="609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37D7D3" w14:textId="7966133B" w:rsidR="0052247A" w:rsidRPr="007D4550" w:rsidRDefault="0052247A" w:rsidP="0052247A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r w:rsidRPr="007D4550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color w:val="0070C0"/>
                                        <w:lang w:eastAsia="de-DE"/>
                                      </w:rPr>
                                      <w:t>D.</w:t>
                                    </w:r>
                                    <w:r w:rsidRPr="007D4550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</w:t>
                                    </w:r>
                                    <w:r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Leonie ist schon </w:t>
                                    </w:r>
                                    <w:r w:rsidR="00780463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3</w:t>
                                    </w:r>
                                    <w:r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00 m gelaufen. Wie viel</w:t>
                                    </w:r>
                                    <w:r w:rsidR="00681035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e</w:t>
                                    </w:r>
                                    <w:r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Meter fehlen noch bis zum Ziel?                               </w:t>
                                    </w:r>
                                  </w:p>
                                  <w:p w14:paraId="4C321F3B" w14:textId="1BE2F58F" w:rsidR="0052247A" w:rsidRPr="007D4550" w:rsidRDefault="0052247A" w:rsidP="0052247A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45720" rIns="7200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8243657" name="Textfeld 2"/>
                              <wps:cNvSpPr txBox="1"/>
                              <wps:spPr>
                                <a:xfrm>
                                  <a:off x="21770" y="0"/>
                                  <a:ext cx="2064875" cy="6311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AEFB9A" w14:textId="77777777" w:rsidR="0052247A" w:rsidRPr="007D4550" w:rsidRDefault="0052247A" w:rsidP="0052247A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</w:pPr>
                                    <w:r w:rsidRPr="007D4550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color w:val="0070C0"/>
                                        <w:lang w:eastAsia="de-DE"/>
                                      </w:rPr>
                                      <w:t>A.</w:t>
                                    </w:r>
                                    <w:r w:rsidRPr="007D4550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</w:t>
                                    </w:r>
                                    <w:r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Leonie ist schon 300 m gelaufen.</w:t>
                                    </w:r>
                                  </w:p>
                                  <w:p w14:paraId="24F6E557" w14:textId="77777777" w:rsidR="0052247A" w:rsidRPr="007D4550" w:rsidRDefault="0052247A" w:rsidP="0052247A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</w:pPr>
                                    <w:r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500 m liegen noch vor ihr. </w:t>
                                    </w:r>
                                  </w:p>
                                  <w:p w14:paraId="2EC8FC65" w14:textId="77777777" w:rsidR="0052247A" w:rsidRPr="007D4550" w:rsidRDefault="0052247A" w:rsidP="0052247A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r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Wie lang ist die ganze Strecke?                                            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45720" rIns="7200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50796417" name="Textfeld 2"/>
                              <wps:cNvSpPr txBox="1"/>
                              <wps:spPr>
                                <a:xfrm>
                                  <a:off x="2191657" y="94343"/>
                                  <a:ext cx="1765300" cy="609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B494AF" w14:textId="4D7C0A01" w:rsidR="0052247A" w:rsidRPr="007D4550" w:rsidRDefault="00A1304A" w:rsidP="0052247A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r w:rsidRPr="007D4550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color w:val="0070C0"/>
                                        <w:lang w:eastAsia="de-DE"/>
                                      </w:rPr>
                                      <w:t>B</w:t>
                                    </w:r>
                                    <w:r w:rsidR="0052247A" w:rsidRPr="007D4550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color w:val="0070C0"/>
                                        <w:sz w:val="20"/>
                                        <w:szCs w:val="20"/>
                                        <w:lang w:eastAsia="de-DE"/>
                                      </w:rPr>
                                      <w:t>.</w:t>
                                    </w:r>
                                    <w:r w:rsidR="0052247A" w:rsidRPr="007D4550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</w:t>
                                    </w:r>
                                    <w:r w:rsidR="0052247A"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Leonie ist schon 300 m </w:t>
                                    </w:r>
                                    <w:r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br/>
                                    </w:r>
                                    <w:r w:rsidR="0052247A"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gelaufen. </w:t>
                                    </w:r>
                                    <w:r w:rsidR="0052247A" w:rsidRPr="0052247A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500 m liegen noch vor ihr. </w:t>
                                    </w:r>
                                    <w:r w:rsidR="0052247A"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W</w:t>
                                    </w:r>
                                    <w:r w:rsidR="00780463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elchen Platz macht sie?</w:t>
                                    </w:r>
                                    <w:r w:rsidR="0052247A"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                                     </w:t>
                                    </w:r>
                                  </w:p>
                                  <w:p w14:paraId="06D02548" w14:textId="2D3AA63F" w:rsidR="0052247A" w:rsidRPr="007D4550" w:rsidRDefault="0052247A" w:rsidP="0052247A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2173759" name="Textfeld 2"/>
                              <wps:cNvSpPr txBox="1"/>
                              <wps:spPr>
                                <a:xfrm>
                                  <a:off x="0" y="762000"/>
                                  <a:ext cx="2249170" cy="6146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C7B51C" w14:textId="1DBE8A0C" w:rsidR="0052247A" w:rsidRPr="007D4550" w:rsidRDefault="00A1304A" w:rsidP="0052247A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</w:pPr>
                                    <w:r w:rsidRPr="007D4550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color w:val="0070C0"/>
                                        <w:lang w:eastAsia="de-DE"/>
                                      </w:rPr>
                                      <w:t>C</w:t>
                                    </w:r>
                                    <w:r w:rsidR="0052247A" w:rsidRPr="007D4550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color w:val="0070C0"/>
                                        <w:lang w:eastAsia="de-DE"/>
                                      </w:rPr>
                                      <w:t>.</w:t>
                                    </w:r>
                                    <w:r w:rsidR="0052247A" w:rsidRPr="007D4550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</w:t>
                                    </w:r>
                                    <w:r w:rsidR="0052247A"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Leonie läuft den 800-Meter-Lauf.</w:t>
                                    </w:r>
                                  </w:p>
                                  <w:p w14:paraId="127BBEA1" w14:textId="77777777" w:rsidR="0052247A" w:rsidRPr="0052247A" w:rsidRDefault="0052247A" w:rsidP="0052247A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</w:pPr>
                                    <w:r w:rsidRPr="0052247A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500 m fehlen noch bis zum Ziel. </w:t>
                                    </w:r>
                                  </w:p>
                                  <w:p w14:paraId="7BEAB25F" w14:textId="6E79B958" w:rsidR="0052247A" w:rsidRPr="007D4550" w:rsidRDefault="0052247A" w:rsidP="0052247A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r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Wie viel</w:t>
                                    </w:r>
                                    <w:r w:rsidR="00926F1C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e</w:t>
                                    </w:r>
                                    <w:r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Meter hat sie schon</w:t>
                                    </w:r>
                                    <w:r w:rsidR="00843B22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?</w:t>
                                    </w:r>
                                    <w:r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geschafft?                                 </w:t>
                                    </w:r>
                                  </w:p>
                                  <w:p w14:paraId="5EAD4054" w14:textId="530889E7" w:rsidR="0052247A" w:rsidRPr="007D4550" w:rsidRDefault="0052247A" w:rsidP="0052247A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45720" rIns="7200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1ACB03" id="Gruppieren 1" o:spid="_x0000_s1038" style="position:absolute;margin-left:28.55pt;margin-top:8.05pt;width:311.55pt;height:116pt;z-index:251968512" coordsize="39569,147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">
                      <v:shape id="_x0000_s1039" type="#_x0000_t202" style="position:absolute;left:22932;top:8636;width:16180;height:60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" fillcolor="#d8d8d8 [2732]" stroked="f" strokeweight=".5pt">
                        <v:textbox inset="2mm,,2mm">
                          <w:txbxContent>
                            <w:p w14:paraId="5B37D7D3" w14:textId="7966133B" w:rsidR="0052247A" w:rsidRPr="007D4550" w:rsidRDefault="0052247A" w:rsidP="0052247A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7D4550"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lang w:eastAsia="de-DE"/>
                                </w:rPr>
                                <w:t>D.</w:t>
                              </w:r>
                              <w:r w:rsidRPr="007D4550"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 </w:t>
                              </w:r>
                              <w:r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Leonie ist schon </w:t>
                              </w:r>
                              <w:r w:rsidR="00780463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>3</w:t>
                              </w:r>
                              <w:r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>00 m gelaufen. Wie viel</w:t>
                              </w:r>
                              <w:r w:rsidR="00681035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>e</w:t>
                              </w:r>
                              <w:r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 Meter fehlen noch bis zum Ziel?                               </w:t>
                              </w:r>
                            </w:p>
                            <w:p w14:paraId="4C321F3B" w14:textId="1BE2F58F" w:rsidR="0052247A" w:rsidRPr="007D4550" w:rsidRDefault="0052247A" w:rsidP="0052247A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_x0000_s1040" type="#_x0000_t202" style="position:absolute;left:217;width:20649;height:6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" fillcolor="#d8d8d8 [2732]" stroked="f" strokeweight=".5pt">
                        <v:textbox style="mso-fit-shape-to-text:t" inset="2mm,,2mm">
                          <w:txbxContent>
                            <w:p w14:paraId="05AEFB9A" w14:textId="77777777" w:rsidR="0052247A" w:rsidRPr="007D4550" w:rsidRDefault="0052247A" w:rsidP="0052247A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</w:pPr>
                              <w:r w:rsidRPr="007D4550"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lang w:eastAsia="de-DE"/>
                                </w:rPr>
                                <w:t>A.</w:t>
                              </w:r>
                              <w:r w:rsidRPr="007D4550"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 </w:t>
                              </w:r>
                              <w:r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>Leonie ist schon 300 m gelaufen.</w:t>
                              </w:r>
                            </w:p>
                            <w:p w14:paraId="24F6E557" w14:textId="77777777" w:rsidR="0052247A" w:rsidRPr="007D4550" w:rsidRDefault="0052247A" w:rsidP="0052247A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</w:pPr>
                              <w:r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500 m liegen noch vor ihr. </w:t>
                              </w:r>
                            </w:p>
                            <w:p w14:paraId="2EC8FC65" w14:textId="77777777" w:rsidR="0052247A" w:rsidRPr="007D4550" w:rsidRDefault="0052247A" w:rsidP="0052247A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Wie lang ist die ganze Strecke?                                                 </w:t>
                              </w:r>
                            </w:p>
                          </w:txbxContent>
                        </v:textbox>
                      </v:shape>
                      <v:shape id="_x0000_s1041" type="#_x0000_t202" style="position:absolute;left:21916;top:943;width:17653;height:60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" fillcolor="#d8d8d8 [2732]" stroked="f" strokeweight=".5pt">
                        <v:textbox inset="2mm,,0">
                          <w:txbxContent>
                            <w:p w14:paraId="5BB494AF" w14:textId="4D7C0A01" w:rsidR="0052247A" w:rsidRPr="007D4550" w:rsidRDefault="00A1304A" w:rsidP="0052247A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7D4550"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lang w:eastAsia="de-DE"/>
                                </w:rPr>
                                <w:t>B</w:t>
                              </w:r>
                              <w:r w:rsidR="0052247A" w:rsidRPr="007D4550"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sz w:val="20"/>
                                  <w:szCs w:val="20"/>
                                  <w:lang w:eastAsia="de-DE"/>
                                </w:rPr>
                                <w:t>.</w:t>
                              </w:r>
                              <w:r w:rsidR="0052247A" w:rsidRPr="007D4550"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 </w:t>
                              </w:r>
                              <w:r w:rsidR="0052247A"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Leonie ist schon 300 m </w:t>
                              </w:r>
                              <w:r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br/>
                              </w:r>
                              <w:r w:rsidR="0052247A"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gelaufen. </w:t>
                              </w:r>
                              <w:r w:rsidR="0052247A" w:rsidRPr="0052247A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500 m liegen noch vor ihr. </w:t>
                              </w:r>
                              <w:r w:rsidR="0052247A"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>W</w:t>
                              </w:r>
                              <w:r w:rsidR="00780463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>elchen Platz macht sie?</w:t>
                              </w:r>
                              <w:r w:rsidR="0052247A"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                                      </w:t>
                              </w:r>
                            </w:p>
                            <w:p w14:paraId="06D02548" w14:textId="2D3AA63F" w:rsidR="0052247A" w:rsidRPr="007D4550" w:rsidRDefault="0052247A" w:rsidP="0052247A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_x0000_s1042" type="#_x0000_t202" style="position:absolute;top:7620;width:22491;height:61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" fillcolor="#d8d8d8 [2732]" stroked="f" strokeweight=".5pt">
                        <v:textbox inset="2mm,,2mm">
                          <w:txbxContent>
                            <w:p w14:paraId="12C7B51C" w14:textId="1DBE8A0C" w:rsidR="0052247A" w:rsidRPr="007D4550" w:rsidRDefault="00A1304A" w:rsidP="0052247A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</w:pPr>
                              <w:r w:rsidRPr="007D4550"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lang w:eastAsia="de-DE"/>
                                </w:rPr>
                                <w:t>C</w:t>
                              </w:r>
                              <w:r w:rsidR="0052247A" w:rsidRPr="007D4550"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lang w:eastAsia="de-DE"/>
                                </w:rPr>
                                <w:t>.</w:t>
                              </w:r>
                              <w:r w:rsidR="0052247A" w:rsidRPr="007D4550"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 </w:t>
                              </w:r>
                              <w:r w:rsidR="0052247A"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>Leonie läuft den 800-Meter-Lauf.</w:t>
                              </w:r>
                            </w:p>
                            <w:p w14:paraId="127BBEA1" w14:textId="77777777" w:rsidR="0052247A" w:rsidRPr="0052247A" w:rsidRDefault="0052247A" w:rsidP="0052247A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</w:pPr>
                              <w:r w:rsidRPr="0052247A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500 m fehlen noch bis zum Ziel. </w:t>
                              </w:r>
                            </w:p>
                            <w:p w14:paraId="7BEAB25F" w14:textId="6E79B958" w:rsidR="0052247A" w:rsidRPr="007D4550" w:rsidRDefault="0052247A" w:rsidP="0052247A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>Wie viel</w:t>
                              </w:r>
                              <w:r w:rsidR="00926F1C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>e</w:t>
                              </w:r>
                              <w:r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 Meter hat sie schon</w:t>
                              </w:r>
                              <w:r w:rsidR="00843B22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>?</w:t>
                              </w:r>
                              <w:r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 geschafft?                                 </w:t>
                              </w:r>
                            </w:p>
                            <w:p w14:paraId="5EAD4054" w14:textId="530889E7" w:rsidR="0052247A" w:rsidRPr="007D4550" w:rsidRDefault="0052247A" w:rsidP="0052247A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D461739" w14:textId="77777777" w:rsidR="00385054" w:rsidRDefault="00385054" w:rsidP="009256B1">
            <w:pPr>
              <w:spacing w:line="240" w:lineRule="auto"/>
              <w:rPr>
                <w:lang w:eastAsia="de-DE"/>
              </w:rPr>
            </w:pPr>
          </w:p>
          <w:p w14:paraId="34F5D6C6" w14:textId="77777777" w:rsidR="00385054" w:rsidRDefault="00385054" w:rsidP="009256B1">
            <w:pPr>
              <w:spacing w:line="240" w:lineRule="auto"/>
              <w:rPr>
                <w:lang w:eastAsia="de-DE"/>
              </w:rPr>
            </w:pPr>
          </w:p>
          <w:p w14:paraId="563D4784" w14:textId="77777777" w:rsidR="00385054" w:rsidRDefault="00385054" w:rsidP="009256B1">
            <w:pPr>
              <w:spacing w:line="240" w:lineRule="auto"/>
              <w:rPr>
                <w:lang w:eastAsia="de-DE"/>
              </w:rPr>
            </w:pPr>
          </w:p>
          <w:p w14:paraId="39B2E215" w14:textId="77777777" w:rsidR="00385054" w:rsidRPr="00E0107D" w:rsidRDefault="00385054" w:rsidP="009256B1">
            <w:pPr>
              <w:spacing w:line="240" w:lineRule="auto"/>
              <w:rPr>
                <w:lang w:eastAsia="de-DE"/>
              </w:rPr>
            </w:pPr>
          </w:p>
        </w:tc>
        <w:tc>
          <w:tcPr>
            <w:tcW w:w="8464" w:type="dxa"/>
            <w:gridSpan w:val="2"/>
          </w:tcPr>
          <w:p w14:paraId="6D704DB8" w14:textId="3252A042" w:rsidR="00385054" w:rsidRDefault="0052247A" w:rsidP="009256B1">
            <w:pPr>
              <w:pStyle w:val="berschrift6"/>
              <w:spacing w:before="0"/>
            </w:pPr>
            <w:r w:rsidRPr="00A1304A">
              <w:t>R</w:t>
            </w:r>
            <w:r w:rsidR="00385054" w:rsidRPr="00A1304A">
              <w:t xml:space="preserve">echengeschichten zu Addition und Subtraktion </w:t>
            </w:r>
          </w:p>
          <w:p w14:paraId="2B91EAB2" w14:textId="3A8793D3" w:rsidR="000508A6" w:rsidRPr="000508A6" w:rsidRDefault="000508A6" w:rsidP="009256B1">
            <w:pPr>
              <w:spacing w:line="240" w:lineRule="auto"/>
              <w:rPr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E3EC62A" wp14:editId="6738AAB8">
                  <wp:extent cx="5092733" cy="899886"/>
                  <wp:effectExtent l="0" t="0" r="0" b="1905"/>
                  <wp:docPr id="213858433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8584339" name="Grafik 2138584339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9" t="21950" r="7339" b="50515"/>
                          <a:stretch/>
                        </pic:blipFill>
                        <pic:spPr bwMode="auto">
                          <a:xfrm>
                            <a:off x="0" y="0"/>
                            <a:ext cx="5153724" cy="910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627D37" w14:textId="75E74DC7" w:rsidR="00385054" w:rsidRDefault="00385054" w:rsidP="009256B1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Schau dir die Situation auf dem Sportplatz an.</w:t>
            </w:r>
          </w:p>
          <w:p w14:paraId="34A09146" w14:textId="0ECB569C" w:rsidR="0052247A" w:rsidRDefault="00385054" w:rsidP="009256B1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Welche Frage und welche Aufgabe passen zusammen? Ordne zu.</w:t>
            </w:r>
            <w:r w:rsidR="000508A6"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988992" behindDoc="0" locked="0" layoutInCell="1" allowOverlap="1" wp14:anchorId="7F08AE33" wp14:editId="33C1E193">
                      <wp:simplePos x="0" y="0"/>
                      <wp:positionH relativeFrom="column">
                        <wp:posOffset>4022453</wp:posOffset>
                      </wp:positionH>
                      <wp:positionV relativeFrom="paragraph">
                        <wp:posOffset>123779</wp:posOffset>
                      </wp:positionV>
                      <wp:extent cx="1341229" cy="1392633"/>
                      <wp:effectExtent l="0" t="0" r="5080" b="0"/>
                      <wp:wrapNone/>
                      <wp:docPr id="1754296455" name="Gruppieren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229" cy="1392633"/>
                                <a:chOff x="0" y="0"/>
                                <a:chExt cx="1341229" cy="1392633"/>
                              </a:xfrm>
                            </wpg:grpSpPr>
                            <wps:wsp>
                              <wps:cNvPr id="500093336" name="Textfeld 2"/>
                              <wps:cNvSpPr txBox="1"/>
                              <wps:spPr>
                                <a:xfrm>
                                  <a:off x="436179" y="10510"/>
                                  <a:ext cx="9000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453898" w14:textId="60D7AB00" w:rsidR="0052247A" w:rsidRPr="007D4550" w:rsidRDefault="00780463" w:rsidP="0052247A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eastAsia="de-DE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eastAsia="de-DE"/>
                                      </w:rPr>
                                      <w:t xml:space="preserve">300 + </w:t>
                                    </w:r>
                                    <w:r w:rsidR="006E0D96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eastAsia="de-DE"/>
                                      </w:rPr>
                                      <w:t xml:space="preserve">? </w:t>
                                    </w:r>
                                    <w:r w:rsidR="0052247A" w:rsidRPr="007D4550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eastAsia="de-DE"/>
                                      </w:rPr>
                                      <w:t xml:space="preserve">= 800        </w:t>
                                    </w:r>
                                  </w:p>
                                  <w:p w14:paraId="0398F132" w14:textId="77777777" w:rsidR="0052247A" w:rsidRPr="007D4550" w:rsidRDefault="0052247A" w:rsidP="0052247A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3600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7087456" name="Textfeld 2"/>
                              <wps:cNvSpPr txBox="1"/>
                              <wps:spPr>
                                <a:xfrm>
                                  <a:off x="436179" y="378372"/>
                                  <a:ext cx="899795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684263" w14:textId="46C0AC2A" w:rsidR="0052247A" w:rsidRPr="007D4550" w:rsidRDefault="00A1304A" w:rsidP="0052247A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eastAsia="de-DE"/>
                                      </w:rPr>
                                    </w:pPr>
                                    <w:r w:rsidRPr="007D4550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eastAsia="de-DE"/>
                                      </w:rPr>
                                      <w:t>8</w:t>
                                    </w:r>
                                    <w:r w:rsidR="0052247A" w:rsidRPr="007D4550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eastAsia="de-DE"/>
                                      </w:rPr>
                                      <w:t xml:space="preserve">00 – 300 = ?                       </w:t>
                                    </w:r>
                                  </w:p>
                                  <w:p w14:paraId="11C7A9A9" w14:textId="77777777" w:rsidR="0052247A" w:rsidRPr="007D4550" w:rsidRDefault="0052247A" w:rsidP="0052247A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3600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3287620" name="Textfeld 2"/>
                              <wps:cNvSpPr txBox="1"/>
                              <wps:spPr>
                                <a:xfrm>
                                  <a:off x="436179" y="751489"/>
                                  <a:ext cx="899795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D08212" w14:textId="6899AF55" w:rsidR="0052247A" w:rsidRPr="007D4550" w:rsidRDefault="00A1304A" w:rsidP="0052247A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eastAsia="de-DE"/>
                                      </w:rPr>
                                    </w:pPr>
                                    <w:r w:rsidRPr="007D4550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eastAsia="de-DE"/>
                                      </w:rPr>
                                      <w:t>8</w:t>
                                    </w:r>
                                    <w:r w:rsidR="0052247A" w:rsidRPr="007D4550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eastAsia="de-DE"/>
                                      </w:rPr>
                                      <w:t xml:space="preserve">00 – 500 = ?                       </w:t>
                                    </w:r>
                                  </w:p>
                                  <w:p w14:paraId="121AB632" w14:textId="77777777" w:rsidR="0052247A" w:rsidRPr="007D4550" w:rsidRDefault="0052247A" w:rsidP="0052247A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3600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4471188" name="Textfeld 2"/>
                              <wps:cNvSpPr txBox="1"/>
                              <wps:spPr>
                                <a:xfrm>
                                  <a:off x="441434" y="1119351"/>
                                  <a:ext cx="899795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73A238" w14:textId="207BC3A5" w:rsidR="0052247A" w:rsidRPr="007D4550" w:rsidRDefault="006E0D96" w:rsidP="0052247A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eastAsia="de-DE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eastAsia="de-DE"/>
                                      </w:rPr>
                                      <w:t>3</w:t>
                                    </w:r>
                                    <w:r w:rsidR="0052247A" w:rsidRPr="007D4550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eastAsia="de-DE"/>
                                      </w:rPr>
                                      <w:t xml:space="preserve">00 + 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eastAsia="de-DE"/>
                                      </w:rPr>
                                      <w:t>5</w:t>
                                    </w:r>
                                    <w:r w:rsidR="0052247A" w:rsidRPr="007D4550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eastAsia="de-DE"/>
                                      </w:rPr>
                                      <w:t xml:space="preserve">00 = ?                       </w:t>
                                    </w:r>
                                  </w:p>
                                  <w:p w14:paraId="73233181" w14:textId="77777777" w:rsidR="0052247A" w:rsidRPr="007D4550" w:rsidRDefault="0052247A" w:rsidP="0052247A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3600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5481385" name="Textfeld 3"/>
                              <wps:cNvSpPr txBox="1"/>
                              <wps:spPr>
                                <a:xfrm>
                                  <a:off x="0" y="0"/>
                                  <a:ext cx="467995" cy="283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179D84" w14:textId="61FC6C2C" w:rsidR="00A1304A" w:rsidRPr="00A1304A" w:rsidRDefault="00A1304A">
                                    <w:pPr>
                                      <w:rPr>
                                        <w:color w:val="A6A6A6" w:themeColor="background1" w:themeShade="A6"/>
                                      </w:rPr>
                                    </w:pPr>
                                    <w:r w:rsidRPr="00A1304A">
                                      <w:rPr>
                                        <w:color w:val="A6A6A6" w:themeColor="background1" w:themeShade="A6"/>
                                      </w:rPr>
                                      <w:t>____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8221228" name="Textfeld 3"/>
                              <wps:cNvSpPr txBox="1"/>
                              <wps:spPr>
                                <a:xfrm>
                                  <a:off x="0" y="751453"/>
                                  <a:ext cx="467995" cy="283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B8D702" w14:textId="77777777" w:rsidR="00A1304A" w:rsidRPr="00A1304A" w:rsidRDefault="00A1304A" w:rsidP="00A1304A">
                                    <w:pPr>
                                      <w:rPr>
                                        <w:color w:val="A6A6A6" w:themeColor="background1" w:themeShade="A6"/>
                                      </w:rPr>
                                    </w:pPr>
                                    <w:r w:rsidRPr="00A1304A">
                                      <w:rPr>
                                        <w:color w:val="A6A6A6" w:themeColor="background1" w:themeShade="A6"/>
                                      </w:rPr>
                                      <w:t>____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0255821" name="Textfeld 3"/>
                              <wps:cNvSpPr txBox="1"/>
                              <wps:spPr>
                                <a:xfrm>
                                  <a:off x="0" y="373099"/>
                                  <a:ext cx="467995" cy="283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FDD0DE" w14:textId="77777777" w:rsidR="00A1304A" w:rsidRPr="00A1304A" w:rsidRDefault="00A1304A" w:rsidP="00A1304A">
                                    <w:pPr>
                                      <w:rPr>
                                        <w:color w:val="A6A6A6" w:themeColor="background1" w:themeShade="A6"/>
                                      </w:rPr>
                                    </w:pPr>
                                    <w:r w:rsidRPr="00A1304A">
                                      <w:rPr>
                                        <w:color w:val="A6A6A6" w:themeColor="background1" w:themeShade="A6"/>
                                      </w:rPr>
                                      <w:t>____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1348473" name="Textfeld 3"/>
                              <wps:cNvSpPr txBox="1"/>
                              <wps:spPr>
                                <a:xfrm>
                                  <a:off x="0" y="1108788"/>
                                  <a:ext cx="467995" cy="283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6C182B4" w14:textId="77777777" w:rsidR="00A1304A" w:rsidRPr="00A1304A" w:rsidRDefault="00A1304A" w:rsidP="00A1304A">
                                    <w:pPr>
                                      <w:rPr>
                                        <w:color w:val="A6A6A6" w:themeColor="background1" w:themeShade="A6"/>
                                      </w:rPr>
                                    </w:pPr>
                                    <w:r w:rsidRPr="00A1304A">
                                      <w:rPr>
                                        <w:color w:val="A6A6A6" w:themeColor="background1" w:themeShade="A6"/>
                                      </w:rPr>
                                      <w:t>____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08AE33" id="Gruppieren 4" o:spid="_x0000_s1043" style="position:absolute;margin-left:316.75pt;margin-top:9.75pt;width:105.6pt;height:109.65pt;z-index:251988992" coordsize="13412,139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">
                      <v:shape id="_x0000_s1044" type="#_x0000_t202" style="position:absolute;left:4361;top:105;width:9000;height:21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" fillcolor="#a5a5a5 [2092]" stroked="f" strokeweight=".5pt">
                        <v:textbox inset="2mm,1mm,1mm,0">
                          <w:txbxContent>
                            <w:p w14:paraId="1D453898" w14:textId="60D7AB00" w:rsidR="0052247A" w:rsidRPr="007D4550" w:rsidRDefault="00780463" w:rsidP="0052247A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  <w:t xml:space="preserve">300 </w:t>
                              </w:r>
                              <w:proofErr w:type="gramStart"/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  <w:t xml:space="preserve">+ </w:t>
                              </w:r>
                              <w:r w:rsidR="006E0D96"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  <w:t>?</w:t>
                              </w:r>
                              <w:proofErr w:type="gramEnd"/>
                              <w:r w:rsidR="006E0D96"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  <w:t xml:space="preserve"> </w:t>
                              </w:r>
                              <w:r w:rsidR="0052247A" w:rsidRPr="007D4550"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  <w:t xml:space="preserve">= 800        </w:t>
                              </w:r>
                            </w:p>
                            <w:p w14:paraId="0398F132" w14:textId="77777777" w:rsidR="0052247A" w:rsidRPr="007D4550" w:rsidRDefault="0052247A" w:rsidP="0052247A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45" type="#_x0000_t202" style="position:absolute;left:4361;top:3783;width:8998;height:21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" fillcolor="#a5a5a5 [2092]" stroked="f" strokeweight=".5pt">
                        <v:textbox inset="2mm,1mm,1mm,0">
                          <w:txbxContent>
                            <w:p w14:paraId="43684263" w14:textId="46C0AC2A" w:rsidR="0052247A" w:rsidRPr="007D4550" w:rsidRDefault="00A1304A" w:rsidP="0052247A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</w:pPr>
                              <w:r w:rsidRPr="007D4550"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  <w:t>8</w:t>
                              </w:r>
                              <w:r w:rsidR="0052247A" w:rsidRPr="007D4550"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  <w:t xml:space="preserve">00 – 300 </w:t>
                              </w:r>
                              <w:proofErr w:type="gramStart"/>
                              <w:r w:rsidR="0052247A" w:rsidRPr="007D4550"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  <w:t>= ?</w:t>
                              </w:r>
                              <w:proofErr w:type="gramEnd"/>
                              <w:r w:rsidR="0052247A" w:rsidRPr="007D4550"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  <w:t xml:space="preserve">                       </w:t>
                              </w:r>
                            </w:p>
                            <w:p w14:paraId="11C7A9A9" w14:textId="77777777" w:rsidR="0052247A" w:rsidRPr="007D4550" w:rsidRDefault="0052247A" w:rsidP="0052247A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46" type="#_x0000_t202" style="position:absolute;left:4361;top:7514;width:8998;height:21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" fillcolor="#a5a5a5 [2092]" stroked="f" strokeweight=".5pt">
                        <v:textbox inset="2mm,1mm,1mm,0">
                          <w:txbxContent>
                            <w:p w14:paraId="18D08212" w14:textId="6899AF55" w:rsidR="0052247A" w:rsidRPr="007D4550" w:rsidRDefault="00A1304A" w:rsidP="0052247A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</w:pPr>
                              <w:r w:rsidRPr="007D4550"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  <w:t>8</w:t>
                              </w:r>
                              <w:r w:rsidR="0052247A" w:rsidRPr="007D4550"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  <w:t xml:space="preserve">00 – 500 </w:t>
                              </w:r>
                              <w:proofErr w:type="gramStart"/>
                              <w:r w:rsidR="0052247A" w:rsidRPr="007D4550"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  <w:t>= ?</w:t>
                              </w:r>
                              <w:proofErr w:type="gramEnd"/>
                              <w:r w:rsidR="0052247A" w:rsidRPr="007D4550"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  <w:t xml:space="preserve">                       </w:t>
                              </w:r>
                            </w:p>
                            <w:p w14:paraId="121AB632" w14:textId="77777777" w:rsidR="0052247A" w:rsidRPr="007D4550" w:rsidRDefault="0052247A" w:rsidP="0052247A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47" type="#_x0000_t202" style="position:absolute;left:4414;top:11193;width:8998;height:21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" fillcolor="#a5a5a5 [2092]" stroked="f" strokeweight=".5pt">
                        <v:textbox inset="2mm,1mm,1mm,0">
                          <w:txbxContent>
                            <w:p w14:paraId="5473A238" w14:textId="207BC3A5" w:rsidR="0052247A" w:rsidRPr="007D4550" w:rsidRDefault="006E0D96" w:rsidP="0052247A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  <w:t>3</w:t>
                              </w:r>
                              <w:r w:rsidR="0052247A" w:rsidRPr="007D4550"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  <w:t xml:space="preserve">00 + </w:t>
                              </w: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  <w:t>5</w:t>
                              </w:r>
                              <w:r w:rsidR="0052247A" w:rsidRPr="007D4550"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  <w:t xml:space="preserve">00 </w:t>
                              </w:r>
                              <w:proofErr w:type="gramStart"/>
                              <w:r w:rsidR="0052247A" w:rsidRPr="007D4550"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  <w:t>= ?</w:t>
                              </w:r>
                              <w:proofErr w:type="gramEnd"/>
                              <w:r w:rsidR="0052247A" w:rsidRPr="007D4550">
                                <w:rPr>
                                  <w:b/>
                                  <w:bCs/>
                                  <w:sz w:val="20"/>
                                  <w:szCs w:val="20"/>
                                  <w:lang w:eastAsia="de-DE"/>
                                </w:rPr>
                                <w:t xml:space="preserve">                       </w:t>
                              </w:r>
                            </w:p>
                            <w:p w14:paraId="73233181" w14:textId="77777777" w:rsidR="0052247A" w:rsidRPr="007D4550" w:rsidRDefault="0052247A" w:rsidP="0052247A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Textfeld 3" o:spid="_x0000_s1048" type="#_x0000_t202" style="position:absolute;width:4679;height:2838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" filled="f" stroked="f" strokeweight=".5pt">
                        <v:textbox>
                          <w:txbxContent>
                            <w:p w14:paraId="1E179D84" w14:textId="61FC6C2C" w:rsidR="00A1304A" w:rsidRPr="00A1304A" w:rsidRDefault="00A1304A">
                              <w:pPr>
                                <w:rPr>
                                  <w:color w:val="A6A6A6" w:themeColor="background1" w:themeShade="A6"/>
                                </w:rPr>
                              </w:pPr>
                              <w:r w:rsidRPr="00A1304A">
                                <w:rPr>
                                  <w:color w:val="A6A6A6" w:themeColor="background1" w:themeShade="A6"/>
                                </w:rPr>
                                <w:t>____</w:t>
                              </w:r>
                            </w:p>
                          </w:txbxContent>
                        </v:textbox>
                      </v:shape>
                      <v:shape id="Textfeld 3" o:spid="_x0000_s1049" type="#_x0000_t202" style="position:absolute;top:7514;width:4679;height:283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" filled="f" stroked="f" strokeweight=".5pt">
                        <v:textbox>
                          <w:txbxContent>
                            <w:p w14:paraId="7DB8D702" w14:textId="77777777" w:rsidR="00A1304A" w:rsidRPr="00A1304A" w:rsidRDefault="00A1304A" w:rsidP="00A1304A">
                              <w:pPr>
                                <w:rPr>
                                  <w:color w:val="A6A6A6" w:themeColor="background1" w:themeShade="A6"/>
                                </w:rPr>
                              </w:pPr>
                              <w:r w:rsidRPr="00A1304A">
                                <w:rPr>
                                  <w:color w:val="A6A6A6" w:themeColor="background1" w:themeShade="A6"/>
                                </w:rPr>
                                <w:t>____</w:t>
                              </w:r>
                            </w:p>
                          </w:txbxContent>
                        </v:textbox>
                      </v:shape>
                      <v:shape id="Textfeld 3" o:spid="_x0000_s1050" type="#_x0000_t202" style="position:absolute;top:3730;width:4679;height:283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" filled="f" stroked="f" strokeweight=".5pt">
                        <v:textbox>
                          <w:txbxContent>
                            <w:p w14:paraId="1BFDD0DE" w14:textId="77777777" w:rsidR="00A1304A" w:rsidRPr="00A1304A" w:rsidRDefault="00A1304A" w:rsidP="00A1304A">
                              <w:pPr>
                                <w:rPr>
                                  <w:color w:val="A6A6A6" w:themeColor="background1" w:themeShade="A6"/>
                                </w:rPr>
                              </w:pPr>
                              <w:r w:rsidRPr="00A1304A">
                                <w:rPr>
                                  <w:color w:val="A6A6A6" w:themeColor="background1" w:themeShade="A6"/>
                                </w:rPr>
                                <w:t>____</w:t>
                              </w:r>
                            </w:p>
                          </w:txbxContent>
                        </v:textbox>
                      </v:shape>
                      <v:shape id="Textfeld 3" o:spid="_x0000_s1051" type="#_x0000_t202" style="position:absolute;top:11087;width:4679;height:2839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" filled="f" stroked="f" strokeweight=".5pt">
                        <v:textbox>
                          <w:txbxContent>
                            <w:p w14:paraId="46C182B4" w14:textId="77777777" w:rsidR="00A1304A" w:rsidRPr="00A1304A" w:rsidRDefault="00A1304A" w:rsidP="00A1304A">
                              <w:pPr>
                                <w:rPr>
                                  <w:color w:val="A6A6A6" w:themeColor="background1" w:themeShade="A6"/>
                                </w:rPr>
                              </w:pPr>
                              <w:r w:rsidRPr="00A1304A">
                                <w:rPr>
                                  <w:color w:val="A6A6A6" w:themeColor="background1" w:themeShade="A6"/>
                                </w:rPr>
                                <w:t>____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F7E9A1F" w14:textId="4FFAD35D" w:rsidR="00681035" w:rsidRDefault="00681035" w:rsidP="009256B1">
            <w:pPr>
              <w:spacing w:line="240" w:lineRule="auto"/>
              <w:rPr>
                <w:noProof/>
              </w:rPr>
            </w:pPr>
          </w:p>
          <w:p w14:paraId="56EA05A0" w14:textId="31010130" w:rsidR="000508A6" w:rsidRDefault="000508A6" w:rsidP="009256B1">
            <w:pPr>
              <w:spacing w:line="240" w:lineRule="auto"/>
              <w:rPr>
                <w:noProof/>
              </w:rPr>
            </w:pPr>
          </w:p>
          <w:p w14:paraId="5CA7B993" w14:textId="2EF683A4" w:rsidR="00385054" w:rsidRDefault="00385054" w:rsidP="009256B1">
            <w:pPr>
              <w:spacing w:line="240" w:lineRule="auto"/>
              <w:rPr>
                <w:lang w:eastAsia="de-DE"/>
              </w:rPr>
            </w:pPr>
          </w:p>
          <w:p w14:paraId="30EE75CF" w14:textId="3D3AEAC4" w:rsidR="00A9015D" w:rsidRDefault="00A9015D" w:rsidP="009256B1">
            <w:pPr>
              <w:spacing w:line="240" w:lineRule="auto"/>
              <w:rPr>
                <w:lang w:eastAsia="de-DE"/>
              </w:rPr>
            </w:pPr>
          </w:p>
          <w:p w14:paraId="77D219BD" w14:textId="7FA94FF1" w:rsidR="00385054" w:rsidRDefault="00385054" w:rsidP="009256B1">
            <w:pPr>
              <w:spacing w:line="240" w:lineRule="auto"/>
              <w:rPr>
                <w:lang w:eastAsia="de-DE"/>
              </w:rPr>
            </w:pPr>
          </w:p>
          <w:p w14:paraId="53897EE8" w14:textId="7835A9C6" w:rsidR="00385054" w:rsidRDefault="00385054" w:rsidP="009256B1">
            <w:pPr>
              <w:spacing w:line="240" w:lineRule="auto"/>
              <w:rPr>
                <w:lang w:eastAsia="de-DE"/>
              </w:rPr>
            </w:pPr>
          </w:p>
          <w:p w14:paraId="0ACD374A" w14:textId="729E60C7" w:rsidR="00385054" w:rsidRDefault="00385054" w:rsidP="009256B1">
            <w:pPr>
              <w:spacing w:line="240" w:lineRule="auto"/>
              <w:rPr>
                <w:lang w:eastAsia="de-DE"/>
              </w:rPr>
            </w:pPr>
          </w:p>
          <w:p w14:paraId="01E33BAC" w14:textId="7703A35F" w:rsidR="00385054" w:rsidRPr="00F95025" w:rsidRDefault="00385054" w:rsidP="009256B1">
            <w:pPr>
              <w:spacing w:line="240" w:lineRule="auto"/>
              <w:rPr>
                <w:lang w:eastAsia="de-DE"/>
              </w:rPr>
            </w:pPr>
          </w:p>
        </w:tc>
      </w:tr>
    </w:tbl>
    <w:p w14:paraId="304B11FA" w14:textId="2915C07A" w:rsidR="00385054" w:rsidRDefault="00385054" w:rsidP="00385054"/>
    <w:p w14:paraId="3359389D" w14:textId="6B9DC49B" w:rsidR="007757B3" w:rsidRDefault="007757B3" w:rsidP="0013419A">
      <w:pPr>
        <w:sectPr w:rsidR="007757B3" w:rsidSect="002751B5"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519"/>
        <w:gridCol w:w="7942"/>
      </w:tblGrid>
      <w:tr w:rsidR="00E0758C" w:rsidRPr="00E0758C" w14:paraId="28BA5FAB" w14:textId="77777777" w:rsidTr="00A01051"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40E7BAF5" w14:textId="2A617817" w:rsidR="00E0758C" w:rsidRPr="007757B3" w:rsidRDefault="00E0758C" w:rsidP="0013419A">
            <w:pPr>
              <w:pStyle w:val="berschrift1"/>
              <w:rPr>
                <w:color w:val="327A86" w:themeColor="text2"/>
              </w:rPr>
            </w:pPr>
          </w:p>
        </w:tc>
        <w:tc>
          <w:tcPr>
            <w:tcW w:w="8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FC28EA" w14:textId="1151C471" w:rsidR="00E0758C" w:rsidRPr="007757B3" w:rsidRDefault="00E0758C" w:rsidP="0013419A">
            <w:pPr>
              <w:pStyle w:val="berschrift1"/>
              <w:rPr>
                <w:color w:val="327A86" w:themeColor="text2"/>
              </w:rPr>
            </w:pPr>
            <w:r w:rsidRPr="007757B3">
              <w:rPr>
                <w:color w:val="327A86" w:themeColor="text2"/>
              </w:rPr>
              <w:t>I</w:t>
            </w:r>
            <w:r w:rsidR="003A4816" w:rsidRPr="007757B3">
              <w:rPr>
                <w:color w:val="327A86" w:themeColor="text2"/>
              </w:rPr>
              <w:t>ch kann Aufgaben zu Situationen finden und umgekehrt</w:t>
            </w:r>
          </w:p>
        </w:tc>
      </w:tr>
      <w:tr w:rsidR="00E0758C" w:rsidRPr="00E0758C" w14:paraId="5415CDEE" w14:textId="77777777" w:rsidTr="00A01051">
        <w:trPr>
          <w:trHeight w:val="170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10F4E19D" w14:textId="77777777" w:rsidR="00E0758C" w:rsidRPr="007757B3" w:rsidRDefault="00E0758C" w:rsidP="0013419A">
            <w:pPr>
              <w:pStyle w:val="berschrift2"/>
            </w:pPr>
            <w:r w:rsidRPr="007757B3">
              <w:t>1</w:t>
            </w:r>
          </w:p>
        </w:tc>
        <w:tc>
          <w:tcPr>
            <w:tcW w:w="8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800A3F" w14:textId="55DBE496" w:rsidR="00224BE7" w:rsidRPr="007757B3" w:rsidRDefault="00C7750B" w:rsidP="00E41F88">
            <w:pPr>
              <w:pStyle w:val="berschrift2"/>
            </w:pPr>
            <w:r w:rsidRPr="007757B3">
              <w:t>Additio</w:t>
            </w:r>
            <w:r w:rsidR="002365C6" w:rsidRPr="007757B3">
              <w:t>n</w:t>
            </w:r>
            <w:r w:rsidRPr="007757B3">
              <w:t xml:space="preserve"> und Subtraktion</w:t>
            </w:r>
            <w:r w:rsidR="00224BE7" w:rsidRPr="007757B3">
              <w:t xml:space="preserve"> </w:t>
            </w:r>
            <w:r w:rsidR="002365C6" w:rsidRPr="007757B3">
              <w:t>mit Material legen</w:t>
            </w:r>
          </w:p>
        </w:tc>
      </w:tr>
      <w:tr w:rsidR="00C96B35" w:rsidRPr="00E0758C" w14:paraId="255567E6" w14:textId="77777777" w:rsidTr="00A01051">
        <w:trPr>
          <w:trHeight w:val="3701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5292BC13" w14:textId="77777777" w:rsidR="00C96B35" w:rsidRDefault="00C96B35" w:rsidP="0013419A">
            <w:pPr>
              <w:pStyle w:val="berschrift4"/>
            </w:pPr>
            <w:r w:rsidRPr="004F79CD">
              <w:t>1.1</w:t>
            </w:r>
          </w:p>
          <w:p w14:paraId="2D3CF609" w14:textId="77777777" w:rsidR="00C96B35" w:rsidRDefault="00C96B35" w:rsidP="0013419A">
            <w:pPr>
              <w:rPr>
                <w:lang w:eastAsia="de-DE"/>
              </w:rPr>
            </w:pPr>
          </w:p>
          <w:p w14:paraId="441EEC2D" w14:textId="77777777" w:rsidR="00AF002A" w:rsidRDefault="00AF002A" w:rsidP="0013419A">
            <w:pPr>
              <w:rPr>
                <w:lang w:eastAsia="de-DE"/>
              </w:rPr>
            </w:pPr>
          </w:p>
          <w:p w14:paraId="3B4EA941" w14:textId="77777777" w:rsidR="00AF002A" w:rsidRDefault="00AF002A" w:rsidP="0013419A">
            <w:pPr>
              <w:rPr>
                <w:lang w:eastAsia="de-DE"/>
              </w:rPr>
            </w:pPr>
          </w:p>
          <w:p w14:paraId="038A6AC1" w14:textId="77777777" w:rsidR="00AF002A" w:rsidRDefault="00AF002A" w:rsidP="0013419A">
            <w:pPr>
              <w:rPr>
                <w:lang w:eastAsia="de-DE"/>
              </w:rPr>
            </w:pPr>
          </w:p>
          <w:p w14:paraId="32CBC68C" w14:textId="77777777" w:rsidR="00AF002A" w:rsidRDefault="00AF002A" w:rsidP="0013419A">
            <w:pPr>
              <w:rPr>
                <w:lang w:eastAsia="de-DE"/>
              </w:rPr>
            </w:pPr>
          </w:p>
          <w:p w14:paraId="09B71776" w14:textId="77777777" w:rsidR="00AF002A" w:rsidRDefault="00AF002A" w:rsidP="0013419A">
            <w:pPr>
              <w:rPr>
                <w:lang w:eastAsia="de-DE"/>
              </w:rPr>
            </w:pPr>
          </w:p>
          <w:p w14:paraId="6D436C73" w14:textId="77777777" w:rsidR="00AF002A" w:rsidRDefault="00AF002A" w:rsidP="0013419A">
            <w:pPr>
              <w:rPr>
                <w:lang w:eastAsia="de-DE"/>
              </w:rPr>
            </w:pPr>
          </w:p>
          <w:p w14:paraId="13B04B8F" w14:textId="77777777" w:rsidR="00AF002A" w:rsidRDefault="00AF002A" w:rsidP="0013419A">
            <w:pPr>
              <w:rPr>
                <w:lang w:eastAsia="de-DE"/>
              </w:rPr>
            </w:pPr>
          </w:p>
          <w:p w14:paraId="19C5A0AD" w14:textId="77777777" w:rsidR="00AF002A" w:rsidRDefault="00AF002A" w:rsidP="0013419A">
            <w:pPr>
              <w:rPr>
                <w:lang w:eastAsia="de-DE"/>
              </w:rPr>
            </w:pPr>
          </w:p>
          <w:p w14:paraId="3A1D1FF1" w14:textId="77777777" w:rsidR="00AF002A" w:rsidRDefault="00AF002A" w:rsidP="0013419A">
            <w:pPr>
              <w:rPr>
                <w:lang w:eastAsia="de-DE"/>
              </w:rPr>
            </w:pPr>
          </w:p>
          <w:p w14:paraId="0169EA5A" w14:textId="77777777" w:rsidR="00AF002A" w:rsidRDefault="00AF002A" w:rsidP="0013419A">
            <w:pPr>
              <w:rPr>
                <w:lang w:eastAsia="de-DE"/>
              </w:rPr>
            </w:pPr>
          </w:p>
          <w:p w14:paraId="3800D839" w14:textId="755929C4" w:rsidR="00AF002A" w:rsidRDefault="00AF002A" w:rsidP="0013419A">
            <w:pPr>
              <w:rPr>
                <w:lang w:eastAsia="de-DE"/>
              </w:rPr>
            </w:pPr>
            <w:r w:rsidRPr="00E0758C">
              <w:rPr>
                <w:noProof/>
              </w:rPr>
              <w:drawing>
                <wp:anchor distT="0" distB="0" distL="114300" distR="114300" simplePos="0" relativeHeight="251858944" behindDoc="0" locked="0" layoutInCell="1" allowOverlap="1" wp14:anchorId="78A42B60" wp14:editId="286C8BB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60000" cy="272386"/>
                  <wp:effectExtent l="0" t="0" r="2540" b="0"/>
                  <wp:wrapNone/>
                  <wp:docPr id="547795893" name="Grafik 547795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38A0265" w14:textId="2DE7EBB6" w:rsidR="00AF002A" w:rsidRPr="00181EE1" w:rsidRDefault="00AF002A" w:rsidP="0013419A">
            <w:pPr>
              <w:rPr>
                <w:lang w:eastAsia="de-DE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14:paraId="09B68496" w14:textId="42AE75E4" w:rsidR="00C96B35" w:rsidRDefault="00C96B35" w:rsidP="0013419A">
            <w:pPr>
              <w:pStyle w:val="berschrift4"/>
            </w:pPr>
            <w:r w:rsidRPr="00181EE1">
              <w:t>a)</w:t>
            </w:r>
          </w:p>
          <w:p w14:paraId="37BC8675" w14:textId="77777777" w:rsidR="00C96B35" w:rsidRDefault="00C96B35" w:rsidP="0013419A">
            <w:pPr>
              <w:rPr>
                <w:color w:val="327A86" w:themeColor="text2"/>
                <w:lang w:eastAsia="de-DE"/>
              </w:rPr>
            </w:pPr>
          </w:p>
          <w:p w14:paraId="37C5A6EB" w14:textId="77777777" w:rsidR="00C96B35" w:rsidRDefault="00C96B35" w:rsidP="0013419A">
            <w:pPr>
              <w:rPr>
                <w:color w:val="9D6006" w:themeColor="accent2" w:themeShade="80"/>
                <w:lang w:eastAsia="de-DE"/>
              </w:rPr>
            </w:pPr>
          </w:p>
          <w:p w14:paraId="558F3536" w14:textId="77777777" w:rsidR="00C96B35" w:rsidRDefault="00C96B35" w:rsidP="0013419A">
            <w:pPr>
              <w:rPr>
                <w:color w:val="9D6006" w:themeColor="accent2" w:themeShade="80"/>
                <w:lang w:eastAsia="de-DE"/>
              </w:rPr>
            </w:pPr>
          </w:p>
          <w:p w14:paraId="0FD8C354" w14:textId="77777777" w:rsidR="00C96B35" w:rsidRDefault="00C96B35" w:rsidP="0013419A">
            <w:pPr>
              <w:rPr>
                <w:color w:val="9D6006" w:themeColor="accent2" w:themeShade="80"/>
                <w:lang w:eastAsia="de-DE"/>
              </w:rPr>
            </w:pPr>
          </w:p>
          <w:p w14:paraId="0CA9437D" w14:textId="77777777" w:rsidR="00C96B35" w:rsidRDefault="00C96B35" w:rsidP="0013419A">
            <w:pPr>
              <w:rPr>
                <w:color w:val="9D6006" w:themeColor="accent2" w:themeShade="80"/>
                <w:lang w:eastAsia="de-DE"/>
              </w:rPr>
            </w:pPr>
          </w:p>
          <w:p w14:paraId="0C5766EA" w14:textId="77777777" w:rsidR="00C96B35" w:rsidRDefault="00C96B35" w:rsidP="0013419A">
            <w:pPr>
              <w:rPr>
                <w:color w:val="9D6006" w:themeColor="accent2" w:themeShade="80"/>
                <w:lang w:eastAsia="de-DE"/>
              </w:rPr>
            </w:pPr>
          </w:p>
          <w:p w14:paraId="5A5CECDF" w14:textId="77777777" w:rsidR="00C96B35" w:rsidRDefault="00C96B35" w:rsidP="0013419A">
            <w:pPr>
              <w:rPr>
                <w:color w:val="9D6006" w:themeColor="accent2" w:themeShade="80"/>
                <w:lang w:eastAsia="de-DE"/>
              </w:rPr>
            </w:pPr>
          </w:p>
          <w:p w14:paraId="385DA5D6" w14:textId="2D341407" w:rsidR="00C96B35" w:rsidRDefault="00C96B35" w:rsidP="0013419A">
            <w:pPr>
              <w:rPr>
                <w:color w:val="9D6006" w:themeColor="accent2" w:themeShade="80"/>
                <w:lang w:eastAsia="de-DE"/>
              </w:rPr>
            </w:pPr>
          </w:p>
          <w:p w14:paraId="3A369969" w14:textId="77777777" w:rsidR="00C96B35" w:rsidRDefault="00C96B35" w:rsidP="0013419A">
            <w:pPr>
              <w:rPr>
                <w:color w:val="9D6006" w:themeColor="accent2" w:themeShade="80"/>
                <w:lang w:eastAsia="de-DE"/>
              </w:rPr>
            </w:pPr>
          </w:p>
          <w:p w14:paraId="52F83979" w14:textId="77777777" w:rsidR="00AF002A" w:rsidRDefault="00AF002A" w:rsidP="0013419A">
            <w:pPr>
              <w:rPr>
                <w:color w:val="9D6006" w:themeColor="accent2" w:themeShade="80"/>
                <w:lang w:eastAsia="de-DE"/>
              </w:rPr>
            </w:pPr>
          </w:p>
          <w:p w14:paraId="684E46CF" w14:textId="77777777" w:rsidR="00AF002A" w:rsidRDefault="00AF002A" w:rsidP="0013419A">
            <w:pPr>
              <w:rPr>
                <w:color w:val="9D6006" w:themeColor="accent2" w:themeShade="80"/>
                <w:lang w:eastAsia="de-DE"/>
              </w:rPr>
            </w:pPr>
          </w:p>
          <w:p w14:paraId="6B17F24E" w14:textId="77777777" w:rsidR="00AF002A" w:rsidRDefault="00AF002A" w:rsidP="0013419A">
            <w:pPr>
              <w:rPr>
                <w:color w:val="9D6006" w:themeColor="accent2" w:themeShade="80"/>
                <w:lang w:eastAsia="de-DE"/>
              </w:rPr>
            </w:pPr>
          </w:p>
          <w:p w14:paraId="265FE1AB" w14:textId="79F4FE40" w:rsidR="00AF002A" w:rsidRDefault="00AF002A" w:rsidP="0013419A">
            <w:pPr>
              <w:rPr>
                <w:color w:val="9D6006" w:themeColor="accent2" w:themeShade="80"/>
                <w:lang w:eastAsia="de-DE"/>
              </w:rPr>
            </w:pPr>
            <w:r w:rsidRPr="00E0758C">
              <w:rPr>
                <w:noProof/>
              </w:rPr>
              <w:drawing>
                <wp:anchor distT="0" distB="0" distL="114300" distR="114300" simplePos="0" relativeHeight="251856896" behindDoc="0" locked="0" layoutInCell="1" allowOverlap="1" wp14:anchorId="46CAD549" wp14:editId="14B615BC">
                  <wp:simplePos x="0" y="0"/>
                  <wp:positionH relativeFrom="column">
                    <wp:posOffset>-345862275</wp:posOffset>
                  </wp:positionH>
                  <wp:positionV relativeFrom="paragraph">
                    <wp:posOffset>-514153785</wp:posOffset>
                  </wp:positionV>
                  <wp:extent cx="360000" cy="272386"/>
                  <wp:effectExtent l="0" t="0" r="2540" b="0"/>
                  <wp:wrapNone/>
                  <wp:docPr id="141304146" name="Grafik 141304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42" w:type="dxa"/>
            <w:tcBorders>
              <w:top w:val="nil"/>
              <w:left w:val="nil"/>
              <w:bottom w:val="nil"/>
              <w:right w:val="nil"/>
            </w:tcBorders>
          </w:tcPr>
          <w:p w14:paraId="23B33DD8" w14:textId="7E33610F" w:rsidR="00C96B35" w:rsidRPr="00A01051" w:rsidRDefault="00B85B62" w:rsidP="0013419A">
            <w:pPr>
              <w:pStyle w:val="berschrift4"/>
            </w:pPr>
            <w:r w:rsidRPr="00B85B62">
              <w:t>Subtraktion mit Material legen</w:t>
            </w:r>
          </w:p>
          <w:p w14:paraId="2E583ED8" w14:textId="4D4E3488" w:rsidR="00C96B35" w:rsidRDefault="00C96B35" w:rsidP="0013419A">
            <w:pPr>
              <w:rPr>
                <w:color w:val="9D6006" w:themeColor="accent2" w:themeShade="80"/>
                <w:lang w:eastAsia="de-DE"/>
              </w:rPr>
            </w:pPr>
          </w:p>
          <w:p w14:paraId="777B0131" w14:textId="77A13321" w:rsidR="00C96B35" w:rsidRPr="001B2C42" w:rsidRDefault="008929A0" w:rsidP="0013419A">
            <w:pPr>
              <w:rPr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850752" behindDoc="0" locked="0" layoutInCell="1" allowOverlap="1" wp14:anchorId="3F66A543" wp14:editId="4655D608">
                  <wp:simplePos x="0" y="0"/>
                  <wp:positionH relativeFrom="column">
                    <wp:posOffset>2857500</wp:posOffset>
                  </wp:positionH>
                  <wp:positionV relativeFrom="paragraph">
                    <wp:posOffset>140335</wp:posOffset>
                  </wp:positionV>
                  <wp:extent cx="899295" cy="1368000"/>
                  <wp:effectExtent l="0" t="5715" r="0" b="0"/>
                  <wp:wrapNone/>
                  <wp:docPr id="203496634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4966348" name="Grafik 2034966348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99295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lang w:eastAsia="de-DE"/>
              </w:rPr>
              <w:t>Emily</w:t>
            </w:r>
            <w:r w:rsidR="00C96B35" w:rsidRPr="001B2C42">
              <w:rPr>
                <w:lang w:eastAsia="de-DE"/>
              </w:rPr>
              <w:t xml:space="preserve"> und Tim wollen die Aufgabe </w:t>
            </w:r>
            <w:r w:rsidR="00C96B35" w:rsidRPr="007D4550">
              <w:rPr>
                <w:b/>
                <w:bCs/>
                <w:lang w:eastAsia="de-DE"/>
              </w:rPr>
              <w:t>43</w:t>
            </w:r>
            <w:r w:rsidR="00A01051" w:rsidRPr="007D4550">
              <w:rPr>
                <w:b/>
                <w:bCs/>
                <w:lang w:eastAsia="de-DE"/>
              </w:rPr>
              <w:t xml:space="preserve"> – </w:t>
            </w:r>
            <w:r w:rsidR="00C96B35" w:rsidRPr="007D4550">
              <w:rPr>
                <w:b/>
                <w:bCs/>
                <w:lang w:eastAsia="de-DE"/>
              </w:rPr>
              <w:t>11 = 32</w:t>
            </w:r>
            <w:r w:rsidR="00C96B35" w:rsidRPr="001B2C42">
              <w:rPr>
                <w:lang w:eastAsia="de-DE"/>
              </w:rPr>
              <w:t xml:space="preserve"> mit Würfelmaterial legen. </w:t>
            </w:r>
          </w:p>
          <w:p w14:paraId="3DEC50E8" w14:textId="12703FEF" w:rsidR="00F44D53" w:rsidRDefault="00F44D53" w:rsidP="0013419A">
            <w:pPr>
              <w:rPr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36733" behindDoc="0" locked="0" layoutInCell="1" allowOverlap="1" wp14:anchorId="717E296A" wp14:editId="04536BBB">
                  <wp:simplePos x="0" y="0"/>
                  <wp:positionH relativeFrom="column">
                    <wp:posOffset>1577766</wp:posOffset>
                  </wp:positionH>
                  <wp:positionV relativeFrom="paragraph">
                    <wp:posOffset>169545</wp:posOffset>
                  </wp:positionV>
                  <wp:extent cx="981710" cy="922850"/>
                  <wp:effectExtent l="0" t="0" r="0" b="4445"/>
                  <wp:wrapNone/>
                  <wp:docPr id="529166987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166987" name="Grafik 529166987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10" cy="92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11EDBF" w14:textId="1CCF877C" w:rsidR="00F44D53" w:rsidRDefault="00F44D53" w:rsidP="0013419A">
            <w:pPr>
              <w:rPr>
                <w:lang w:eastAsia="de-DE"/>
              </w:rPr>
            </w:pPr>
          </w:p>
          <w:p w14:paraId="278ACAE0" w14:textId="6B77F712" w:rsidR="00F44D53" w:rsidRDefault="007D4550" w:rsidP="0013419A">
            <w:pPr>
              <w:rPr>
                <w:lang w:eastAsia="de-DE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97184" behindDoc="0" locked="0" layoutInCell="1" allowOverlap="1" wp14:anchorId="6A893CDA" wp14:editId="7AAB3250">
                      <wp:simplePos x="0" y="0"/>
                      <wp:positionH relativeFrom="column">
                        <wp:posOffset>4522272</wp:posOffset>
                      </wp:positionH>
                      <wp:positionV relativeFrom="paragraph">
                        <wp:posOffset>67157</wp:posOffset>
                      </wp:positionV>
                      <wp:extent cx="499745" cy="706781"/>
                      <wp:effectExtent l="0" t="0" r="0" b="4445"/>
                      <wp:wrapNone/>
                      <wp:docPr id="1859441718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745" cy="706781"/>
                                <a:chOff x="0" y="0"/>
                                <a:chExt cx="499745" cy="7067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016619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97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87244493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A17AB47" w14:textId="77777777" w:rsidR="007D4550" w:rsidRPr="008D5126" w:rsidRDefault="007D4550" w:rsidP="00FF630E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893CDA" id="Gruppieren 14" o:spid="_x0000_s1052" style="position:absolute;margin-left:356.1pt;margin-top:5.3pt;width:39.35pt;height:55.65pt;z-index:251997184" coordsize="4997,70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">
                      <v:shape id="Grafik 11" o:spid="_x0000_s1053" type="#_x0000_t75" style="position:absolute;width:499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">
                        <v:imagedata r:id="rId28" o:title="" chromakey="white"/>
                      </v:shape>
                      <v:shape id="Textfeld 12" o:spid="_x0000_s1054" type="#_x0000_t202" style="position:absolute;left:644;top:5599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A17AB47" w14:textId="77777777" w:rsidR="007D4550" w:rsidRPr="008D5126" w:rsidRDefault="007D4550" w:rsidP="00FF630E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93088" behindDoc="0" locked="0" layoutInCell="1" allowOverlap="1" wp14:anchorId="550F9584" wp14:editId="5AAB5A11">
                      <wp:simplePos x="0" y="0"/>
                      <wp:positionH relativeFrom="column">
                        <wp:posOffset>34881</wp:posOffset>
                      </wp:positionH>
                      <wp:positionV relativeFrom="paragraph">
                        <wp:posOffset>27152</wp:posOffset>
                      </wp:positionV>
                      <wp:extent cx="629920" cy="747063"/>
                      <wp:effectExtent l="0" t="0" r="0" b="2540"/>
                      <wp:wrapNone/>
                      <wp:docPr id="762686222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7056027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7858120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EA32C9" w14:textId="77777777" w:rsidR="007D4550" w:rsidRPr="008D5126" w:rsidRDefault="007D4550" w:rsidP="00FF630E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0F9584" id="_x0000_s1055" style="position:absolute;margin-left:2.75pt;margin-top:2.15pt;width:49.6pt;height:58.8pt;z-index:251993088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">
                      <v:shape id="Grafik 3" o:spid="_x0000_s1056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">
                        <v:imagedata r:id="rId15" o:title="" chromakey="white"/>
                      </v:shape>
                      <v:shape id="Textfeld 12" o:spid="_x0000_s1057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2EA32C9" w14:textId="77777777" w:rsidR="007D4550" w:rsidRPr="008D5126" w:rsidRDefault="007D4550" w:rsidP="00FF630E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913DE71" w14:textId="28F4969A" w:rsidR="00F44D53" w:rsidRDefault="00F44D53" w:rsidP="0013419A">
            <w:pPr>
              <w:rPr>
                <w:lang w:eastAsia="de-DE"/>
              </w:rPr>
            </w:pPr>
          </w:p>
          <w:p w14:paraId="55FF8B74" w14:textId="78C54D62" w:rsidR="00C96B35" w:rsidRPr="001B2C42" w:rsidRDefault="007D4550" w:rsidP="0013419A">
            <w:pPr>
              <w:rPr>
                <w:lang w:eastAsia="de-DE"/>
              </w:rPr>
            </w:pPr>
            <w:r w:rsidRPr="007D4550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44216536" wp14:editId="73B985EE">
                      <wp:simplePos x="0" y="0"/>
                      <wp:positionH relativeFrom="column">
                        <wp:posOffset>708025</wp:posOffset>
                      </wp:positionH>
                      <wp:positionV relativeFrom="paragraph">
                        <wp:posOffset>138430</wp:posOffset>
                      </wp:positionV>
                      <wp:extent cx="1137307" cy="432000"/>
                      <wp:effectExtent l="381000" t="127000" r="18415" b="12700"/>
                      <wp:wrapNone/>
                      <wp:docPr id="16" name="Rechteckige Legende 221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862E8CD-F354-6ECF-FA12-A54E5E9B6C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7307" cy="432000"/>
                              </a:xfrm>
                              <a:prstGeom prst="wedgeRoundRectCallout">
                                <a:avLst>
                                  <a:gd name="adj1" fmla="val -80958"/>
                                  <a:gd name="adj2" fmla="val -72404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FD741E" w14:textId="77777777" w:rsidR="007D4550" w:rsidRPr="007D4550" w:rsidRDefault="007D4550" w:rsidP="00AF456C">
                                  <w:pPr>
                                    <w:pStyle w:val="Textkrper"/>
                                    <w:rPr>
                                      <w:rFonts w:eastAsia="Calibri"/>
                                    </w:rPr>
                                  </w:pPr>
                                  <w:r w:rsidRPr="007D4550">
                                    <w:rPr>
                                      <w:rFonts w:eastAsia="Calibri"/>
                                    </w:rPr>
                                    <w:t>Ich lege 43. Davon nehme ich 11 weg.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216536" id="Rechteckige Legende 22152" o:spid="_x0000_s1058" type="#_x0000_t62" style="position:absolute;margin-left:55.75pt;margin-top:10.9pt;width:89.55pt;height:34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" adj="-6687,-4839" fillcolor="white [3201]" strokecolor="#bfbfbf [2412]" strokeweight="1pt">
                      <v:textbox inset="1mm,1mm,1mm,0">
                        <w:txbxContent>
                          <w:p w14:paraId="5EFD741E" w14:textId="77777777" w:rsidR="007D4550" w:rsidRPr="007D4550" w:rsidRDefault="007D4550" w:rsidP="00AF456C">
                            <w:pPr>
                              <w:pStyle w:val="Textkrper"/>
                              <w:rPr>
                                <w:rFonts w:eastAsia="Calibri"/>
                              </w:rPr>
                            </w:pPr>
                            <w:r w:rsidRPr="007D4550">
                              <w:rPr>
                                <w:rFonts w:eastAsia="Calibri"/>
                              </w:rPr>
                              <w:t>Ich lege 43. Davon nehme ich 11 weg.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6CA7ED5" w14:textId="227BC6FE" w:rsidR="00B85B62" w:rsidRDefault="007D4550" w:rsidP="0013419A">
            <w:pPr>
              <w:rPr>
                <w:lang w:eastAsia="de-DE"/>
              </w:rPr>
            </w:pPr>
            <w:r w:rsidRPr="007D4550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6C5AC509" wp14:editId="4385DEF5">
                      <wp:simplePos x="0" y="0"/>
                      <wp:positionH relativeFrom="column">
                        <wp:posOffset>3461472</wp:posOffset>
                      </wp:positionH>
                      <wp:positionV relativeFrom="paragraph">
                        <wp:posOffset>92382</wp:posOffset>
                      </wp:positionV>
                      <wp:extent cx="1019175" cy="409575"/>
                      <wp:effectExtent l="0" t="139700" r="174625" b="9525"/>
                      <wp:wrapNone/>
                      <wp:docPr id="17" name="Rechteckige Legende 221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5A674CF-E7B6-3DF3-B29C-670D71C514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9175" cy="409575"/>
                              </a:xfrm>
                              <a:prstGeom prst="wedgeRoundRectCallout">
                                <a:avLst>
                                  <a:gd name="adj1" fmla="val 64032"/>
                                  <a:gd name="adj2" fmla="val -79232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7ABAFC" w14:textId="77777777" w:rsidR="007D4550" w:rsidRPr="007D4550" w:rsidRDefault="007D4550" w:rsidP="00AF456C">
                                  <w:pPr>
                                    <w:pStyle w:val="Textkrper"/>
                                  </w:pPr>
                                  <w:r w:rsidRPr="007D4550">
                                    <w:t xml:space="preserve">Ich lege 43. </w:t>
                                  </w:r>
                                  <w:r w:rsidRPr="007D4550">
                                    <w:br/>
                                    <w:t>Und ich lege 11.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5AC509" id="_x0000_s1059" type="#_x0000_t62" style="position:absolute;margin-left:272.55pt;margin-top:7.25pt;width:80.25pt;height:32.2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" adj="24631,-6314" fillcolor="white [3201]" strokecolor="#bfbfbf [2412]" strokeweight="1pt">
                      <v:textbox inset="2mm,1mm,1mm,0">
                        <w:txbxContent>
                          <w:p w14:paraId="617ABAFC" w14:textId="77777777" w:rsidR="007D4550" w:rsidRPr="007D4550" w:rsidRDefault="007D4550" w:rsidP="00AF456C">
                            <w:pPr>
                              <w:pStyle w:val="Textkrper"/>
                            </w:pPr>
                            <w:r w:rsidRPr="007D4550">
                              <w:t xml:space="preserve">Ich lege 43. </w:t>
                            </w:r>
                            <w:r w:rsidRPr="007D4550">
                              <w:br/>
                              <w:t>Und ich lege 11.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2032E81" w14:textId="31C25718" w:rsidR="00B85B62" w:rsidRDefault="00B85B62" w:rsidP="0013419A">
            <w:pPr>
              <w:rPr>
                <w:lang w:eastAsia="de-DE"/>
              </w:rPr>
            </w:pPr>
          </w:p>
          <w:p w14:paraId="4444B41B" w14:textId="5123F4ED" w:rsidR="00C96B35" w:rsidRPr="001B2C42" w:rsidRDefault="00C96B35" w:rsidP="0013419A">
            <w:pPr>
              <w:rPr>
                <w:lang w:eastAsia="de-DE"/>
              </w:rPr>
            </w:pPr>
          </w:p>
          <w:p w14:paraId="59E5DFC5" w14:textId="38A40959" w:rsidR="00F44D53" w:rsidRDefault="00F44D53" w:rsidP="0013419A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>Leg</w:t>
            </w:r>
            <w:r w:rsidR="00E41F88">
              <w:rPr>
                <w:lang w:eastAsia="de-DE"/>
              </w:rPr>
              <w:t>e die Aufgabe nach</w:t>
            </w:r>
            <w:r>
              <w:rPr>
                <w:lang w:eastAsia="de-DE"/>
              </w:rPr>
              <w:t>.</w:t>
            </w:r>
          </w:p>
          <w:p w14:paraId="0DA62C16" w14:textId="695D1039" w:rsidR="00C96B35" w:rsidRPr="001B2C42" w:rsidRDefault="00C96B35" w:rsidP="0013419A">
            <w:pPr>
              <w:pStyle w:val="Listenabsatz"/>
              <w:rPr>
                <w:lang w:eastAsia="de-DE"/>
              </w:rPr>
            </w:pPr>
            <w:r w:rsidRPr="001B2C42">
              <w:rPr>
                <w:lang w:eastAsia="de-DE"/>
              </w:rPr>
              <w:t xml:space="preserve">Was meint </w:t>
            </w:r>
            <w:r w:rsidR="008929A0">
              <w:rPr>
                <w:lang w:eastAsia="de-DE"/>
              </w:rPr>
              <w:t>Emily</w:t>
            </w:r>
            <w:r w:rsidRPr="001B2C42">
              <w:rPr>
                <w:lang w:eastAsia="de-DE"/>
              </w:rPr>
              <w:t xml:space="preserve"> mit </w:t>
            </w:r>
            <w:r w:rsidRPr="001B2C42">
              <w:rPr>
                <w:i/>
                <w:lang w:eastAsia="de-DE"/>
              </w:rPr>
              <w:t>davon</w:t>
            </w:r>
            <w:r w:rsidRPr="001B2C42">
              <w:rPr>
                <w:lang w:eastAsia="de-DE"/>
              </w:rPr>
              <w:t>?</w:t>
            </w:r>
          </w:p>
          <w:p w14:paraId="46D5203D" w14:textId="2237FE5F" w:rsidR="00C96B35" w:rsidRDefault="00C96B35" w:rsidP="0013419A">
            <w:pPr>
              <w:pStyle w:val="Listenabsatz"/>
              <w:rPr>
                <w:color w:val="9D6006" w:themeColor="accent2" w:themeShade="80"/>
                <w:lang w:eastAsia="de-DE"/>
              </w:rPr>
            </w:pPr>
            <w:r w:rsidRPr="001B2C42">
              <w:rPr>
                <w:lang w:eastAsia="de-DE"/>
              </w:rPr>
              <w:t>Erklär</w:t>
            </w:r>
            <w:r w:rsidR="00E41F88">
              <w:rPr>
                <w:lang w:eastAsia="de-DE"/>
              </w:rPr>
              <w:t>e</w:t>
            </w:r>
            <w:r w:rsidRPr="001B2C42">
              <w:rPr>
                <w:lang w:eastAsia="de-DE"/>
              </w:rPr>
              <w:t>, welchen Fehler Tim gemacht hat</w:t>
            </w:r>
            <w:r w:rsidR="00F44D53">
              <w:rPr>
                <w:color w:val="9D6006" w:themeColor="accent2" w:themeShade="80"/>
                <w:lang w:eastAsia="de-DE"/>
              </w:rPr>
              <w:t>.</w:t>
            </w:r>
          </w:p>
          <w:p w14:paraId="408ABBDA" w14:textId="34AF11A1" w:rsidR="00F44D53" w:rsidRPr="00C413DD" w:rsidRDefault="00F44D53" w:rsidP="00F44D53">
            <w:pPr>
              <w:pStyle w:val="Listenabsatz"/>
              <w:numPr>
                <w:ilvl w:val="0"/>
                <w:numId w:val="0"/>
              </w:numPr>
              <w:ind w:left="284"/>
              <w:rPr>
                <w:color w:val="9D6006" w:themeColor="accent2" w:themeShade="80"/>
                <w:lang w:eastAsia="de-DE"/>
              </w:rPr>
            </w:pPr>
          </w:p>
        </w:tc>
      </w:tr>
      <w:tr w:rsidR="007757B3" w:rsidRPr="00E0758C" w14:paraId="488A514B" w14:textId="77777777" w:rsidTr="00A01051">
        <w:trPr>
          <w:trHeight w:val="3447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097D59B7" w14:textId="77777777" w:rsidR="007757B3" w:rsidRPr="004F79CD" w:rsidRDefault="007757B3" w:rsidP="0013419A">
            <w:pPr>
              <w:pStyle w:val="berschrift3"/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14:paraId="28E78A2A" w14:textId="322772AF" w:rsidR="007757B3" w:rsidRDefault="00F64B5D" w:rsidP="0013419A">
            <w:pPr>
              <w:pStyle w:val="berschrift4"/>
              <w:rPr>
                <w:color w:val="9D6006" w:themeColor="accent2" w:themeShade="80"/>
              </w:rPr>
            </w:pPr>
            <w:r w:rsidRPr="00F64B5D">
              <w:t>b</w:t>
            </w:r>
            <w:r w:rsidR="00B85B62">
              <w:t>)</w:t>
            </w:r>
          </w:p>
        </w:tc>
        <w:tc>
          <w:tcPr>
            <w:tcW w:w="7942" w:type="dxa"/>
            <w:tcBorders>
              <w:top w:val="nil"/>
              <w:left w:val="nil"/>
              <w:bottom w:val="nil"/>
              <w:right w:val="nil"/>
            </w:tcBorders>
          </w:tcPr>
          <w:p w14:paraId="6674B9AB" w14:textId="0594C332" w:rsidR="00F64B5D" w:rsidRDefault="00F64B5D" w:rsidP="0013419A">
            <w:pPr>
              <w:rPr>
                <w:lang w:eastAsia="de-DE"/>
              </w:rPr>
            </w:pPr>
            <w:r w:rsidRPr="001B2C42">
              <w:rPr>
                <w:lang w:eastAsia="de-DE"/>
              </w:rPr>
              <w:t>Markier</w:t>
            </w:r>
            <w:r w:rsidR="00E41F88">
              <w:rPr>
                <w:lang w:eastAsia="de-DE"/>
              </w:rPr>
              <w:t>e</w:t>
            </w:r>
            <w:r w:rsidRPr="001B2C42">
              <w:rPr>
                <w:lang w:eastAsia="de-DE"/>
              </w:rPr>
              <w:t xml:space="preserve"> mit einem Farbstift immer 13, die </w:t>
            </w:r>
            <w:r w:rsidR="00E41F88">
              <w:rPr>
                <w:lang w:eastAsia="de-DE"/>
              </w:rPr>
              <w:t>du wegnimmst</w:t>
            </w:r>
            <w:r w:rsidRPr="001B2C42">
              <w:rPr>
                <w:lang w:eastAsia="de-DE"/>
              </w:rPr>
              <w:t xml:space="preserve">. </w:t>
            </w:r>
            <w:r w:rsidR="00A01051">
              <w:rPr>
                <w:lang w:eastAsia="de-DE"/>
              </w:rPr>
              <w:br/>
            </w:r>
            <w:r w:rsidRPr="001B2C42">
              <w:rPr>
                <w:lang w:eastAsia="de-DE"/>
              </w:rPr>
              <w:t>Schreib</w:t>
            </w:r>
            <w:r w:rsidR="00E41F88">
              <w:rPr>
                <w:lang w:eastAsia="de-DE"/>
              </w:rPr>
              <w:t>e</w:t>
            </w:r>
            <w:r w:rsidRPr="001B2C42">
              <w:rPr>
                <w:lang w:eastAsia="de-DE"/>
              </w:rPr>
              <w:t xml:space="preserve"> die passende Aufgabe darunter.</w:t>
            </w:r>
          </w:p>
          <w:p w14:paraId="416B8B33" w14:textId="77777777" w:rsidR="00EE189C" w:rsidRDefault="00EE189C" w:rsidP="0013419A">
            <w:pPr>
              <w:rPr>
                <w:lang w:eastAsia="de-DE"/>
              </w:rPr>
            </w:pPr>
          </w:p>
          <w:p w14:paraId="3E008EE1" w14:textId="3E96FCC3" w:rsidR="00AF002A" w:rsidRDefault="00EE189C" w:rsidP="0013419A">
            <w:pPr>
              <w:rPr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854848" behindDoc="0" locked="0" layoutInCell="1" allowOverlap="1" wp14:anchorId="690C8C68" wp14:editId="0B455145">
                  <wp:simplePos x="0" y="0"/>
                  <wp:positionH relativeFrom="column">
                    <wp:posOffset>3169285</wp:posOffset>
                  </wp:positionH>
                  <wp:positionV relativeFrom="paragraph">
                    <wp:posOffset>105410</wp:posOffset>
                  </wp:positionV>
                  <wp:extent cx="1639570" cy="861060"/>
                  <wp:effectExtent l="0" t="0" r="0" b="2540"/>
                  <wp:wrapNone/>
                  <wp:docPr id="1392455319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455319" name="Grafik 1392455319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570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853824" behindDoc="0" locked="0" layoutInCell="1" allowOverlap="1" wp14:anchorId="1D052BEB" wp14:editId="48B96430">
                  <wp:simplePos x="0" y="0"/>
                  <wp:positionH relativeFrom="column">
                    <wp:posOffset>1934210</wp:posOffset>
                  </wp:positionH>
                  <wp:positionV relativeFrom="paragraph">
                    <wp:posOffset>108585</wp:posOffset>
                  </wp:positionV>
                  <wp:extent cx="743585" cy="859790"/>
                  <wp:effectExtent l="0" t="0" r="5715" b="3810"/>
                  <wp:wrapNone/>
                  <wp:docPr id="1470241100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241100" name="Grafik 1470241100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585" cy="85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852800" behindDoc="0" locked="0" layoutInCell="1" allowOverlap="1" wp14:anchorId="5298D268" wp14:editId="6600D35C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106220</wp:posOffset>
                  </wp:positionV>
                  <wp:extent cx="1233170" cy="859790"/>
                  <wp:effectExtent l="0" t="0" r="0" b="3810"/>
                  <wp:wrapNone/>
                  <wp:docPr id="248397397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397397" name="Grafik 248397397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170" cy="85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99706A" w14:textId="7BB7507F" w:rsidR="00AF002A" w:rsidRDefault="00AF002A" w:rsidP="0013419A">
            <w:pPr>
              <w:rPr>
                <w:lang w:eastAsia="de-DE"/>
              </w:rPr>
            </w:pPr>
          </w:p>
          <w:p w14:paraId="34023162" w14:textId="7276EAC5" w:rsidR="00AF002A" w:rsidRDefault="00AF002A" w:rsidP="0013419A">
            <w:pPr>
              <w:rPr>
                <w:lang w:eastAsia="de-DE"/>
              </w:rPr>
            </w:pPr>
          </w:p>
          <w:p w14:paraId="54EB7310" w14:textId="33521E68" w:rsidR="00F64B5D" w:rsidRPr="001B2C42" w:rsidRDefault="00F64B5D" w:rsidP="0013419A">
            <w:pPr>
              <w:rPr>
                <w:lang w:eastAsia="de-DE"/>
              </w:rPr>
            </w:pPr>
          </w:p>
          <w:p w14:paraId="67AA08D3" w14:textId="77777777" w:rsidR="00F64B5D" w:rsidRPr="001B2C42" w:rsidRDefault="00F64B5D" w:rsidP="0013419A">
            <w:pPr>
              <w:rPr>
                <w:lang w:eastAsia="de-DE"/>
              </w:rPr>
            </w:pPr>
          </w:p>
          <w:p w14:paraId="1B4B811B" w14:textId="62275CE8" w:rsidR="001B2C42" w:rsidRDefault="00A01051" w:rsidP="0013419A">
            <w:pPr>
              <w:rPr>
                <w:lang w:eastAsia="de-DE"/>
              </w:rPr>
            </w:pPr>
            <w:r>
              <w:rPr>
                <w:lang w:eastAsia="de-DE"/>
              </w:rPr>
              <w:t xml:space="preserve">    </w:t>
            </w:r>
          </w:p>
          <w:p w14:paraId="5717FDC9" w14:textId="77777777" w:rsidR="00EE189C" w:rsidRPr="001B2C42" w:rsidRDefault="00EE189C" w:rsidP="0013419A">
            <w:pPr>
              <w:rPr>
                <w:lang w:eastAsia="de-DE"/>
              </w:rPr>
            </w:pPr>
          </w:p>
          <w:p w14:paraId="55AC2813" w14:textId="789E0B60" w:rsidR="007757B3" w:rsidRPr="001B2C42" w:rsidRDefault="001B2C42" w:rsidP="0013419A">
            <w:pPr>
              <w:rPr>
                <w:color w:val="9D6006" w:themeColor="accent2" w:themeShade="80"/>
                <w:lang w:eastAsia="de-DE"/>
              </w:rPr>
            </w:pPr>
            <w:r w:rsidRPr="007D4550">
              <w:rPr>
                <w:color w:val="BFBFBF" w:themeColor="background1" w:themeShade="BF"/>
                <w:lang w:eastAsia="de-DE"/>
              </w:rPr>
              <w:t>_______</w:t>
            </w:r>
            <w:r w:rsidR="00A01051">
              <w:rPr>
                <w:lang w:eastAsia="de-DE"/>
              </w:rPr>
              <w:t xml:space="preserve"> – </w:t>
            </w:r>
            <w:r w:rsidR="00B85B62">
              <w:rPr>
                <w:lang w:eastAsia="de-DE"/>
              </w:rPr>
              <w:t xml:space="preserve"> 13 </w:t>
            </w:r>
            <w:r w:rsidR="00B85B62" w:rsidRPr="007D4550">
              <w:rPr>
                <w:color w:val="BFBFBF" w:themeColor="background1" w:themeShade="BF"/>
                <w:lang w:eastAsia="de-DE"/>
              </w:rPr>
              <w:t>=</w:t>
            </w:r>
            <w:r w:rsidRPr="007D4550">
              <w:rPr>
                <w:color w:val="BFBFBF" w:themeColor="background1" w:themeShade="BF"/>
                <w:lang w:eastAsia="de-DE"/>
              </w:rPr>
              <w:t>______         ____________________     ____________________</w:t>
            </w:r>
          </w:p>
        </w:tc>
      </w:tr>
      <w:tr w:rsidR="00C96B35" w:rsidRPr="00E0758C" w14:paraId="679E120C" w14:textId="77777777" w:rsidTr="00A01051">
        <w:trPr>
          <w:trHeight w:val="56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3179527A" w14:textId="3DF9A3DA" w:rsidR="00C96B35" w:rsidRDefault="00AF002A" w:rsidP="0013419A">
            <w:pPr>
              <w:pStyle w:val="berschrift3"/>
            </w:pPr>
            <w:r>
              <w:rPr>
                <w:noProof/>
              </w:rPr>
              <w:drawing>
                <wp:inline distT="0" distB="0" distL="0" distR="0" wp14:anchorId="2D0FB631" wp14:editId="4ECD4107">
                  <wp:extent cx="313144" cy="272386"/>
                  <wp:effectExtent l="0" t="0" r="0" b="0"/>
                  <wp:docPr id="1759902585" name="Grafik 1759902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6B12E6" w14:textId="77777777" w:rsidR="00AF002A" w:rsidRDefault="00AF002A" w:rsidP="00AF002A">
            <w:pPr>
              <w:rPr>
                <w:lang w:eastAsia="de-DE"/>
              </w:rPr>
            </w:pPr>
          </w:p>
          <w:p w14:paraId="7FC78DB5" w14:textId="77777777" w:rsidR="00AF002A" w:rsidRDefault="00AF002A" w:rsidP="00AF002A">
            <w:pPr>
              <w:rPr>
                <w:lang w:eastAsia="de-DE"/>
              </w:rPr>
            </w:pPr>
          </w:p>
          <w:p w14:paraId="44BE5C6D" w14:textId="77777777" w:rsidR="00AF002A" w:rsidRDefault="00AF002A" w:rsidP="00AF002A">
            <w:pPr>
              <w:rPr>
                <w:lang w:eastAsia="de-DE"/>
              </w:rPr>
            </w:pPr>
          </w:p>
          <w:p w14:paraId="33BEA593" w14:textId="12BE04D8" w:rsidR="00AF002A" w:rsidRDefault="00AF002A" w:rsidP="00AF002A">
            <w:pPr>
              <w:rPr>
                <w:lang w:eastAsia="de-DE"/>
              </w:rPr>
            </w:pPr>
            <w:r w:rsidRPr="00E0758C">
              <w:rPr>
                <w:noProof/>
              </w:rPr>
              <w:drawing>
                <wp:anchor distT="0" distB="0" distL="114300" distR="114300" simplePos="0" relativeHeight="251860992" behindDoc="0" locked="0" layoutInCell="1" allowOverlap="1" wp14:anchorId="1ECC83EC" wp14:editId="67B9B6E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4445</wp:posOffset>
                  </wp:positionV>
                  <wp:extent cx="360000" cy="272386"/>
                  <wp:effectExtent l="0" t="0" r="2540" b="0"/>
                  <wp:wrapNone/>
                  <wp:docPr id="421495760" name="Grafik 421495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FCB0BFB" w14:textId="13AB3934" w:rsidR="00AF002A" w:rsidRPr="00AF002A" w:rsidRDefault="00AF002A" w:rsidP="00AF002A">
            <w:pPr>
              <w:rPr>
                <w:lang w:eastAsia="de-DE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14:paraId="0B979755" w14:textId="1AD0A1D3" w:rsidR="00C96B35" w:rsidRPr="001B2C42" w:rsidRDefault="001B2C42" w:rsidP="0013419A">
            <w:pPr>
              <w:pStyle w:val="berschrift4"/>
            </w:pPr>
            <w:r w:rsidRPr="001B2C42">
              <w:t>c)</w:t>
            </w:r>
          </w:p>
        </w:tc>
        <w:tc>
          <w:tcPr>
            <w:tcW w:w="7942" w:type="dxa"/>
            <w:tcBorders>
              <w:top w:val="nil"/>
              <w:left w:val="nil"/>
              <w:bottom w:val="nil"/>
              <w:right w:val="nil"/>
            </w:tcBorders>
          </w:tcPr>
          <w:p w14:paraId="64338065" w14:textId="6F1B232E" w:rsidR="00BC2751" w:rsidRDefault="001B2C42" w:rsidP="0013419A">
            <w:pPr>
              <w:rPr>
                <w:lang w:eastAsia="de-DE"/>
              </w:rPr>
            </w:pPr>
            <w:r w:rsidRPr="001B2C42">
              <w:rPr>
                <w:lang w:eastAsia="de-DE"/>
              </w:rPr>
              <w:t>Arbeitet zu zweit zusammen</w:t>
            </w:r>
            <w:r w:rsidR="00BC2751">
              <w:rPr>
                <w:lang w:eastAsia="de-DE"/>
              </w:rPr>
              <w:t>:</w:t>
            </w:r>
            <w:r w:rsidRPr="001B2C42">
              <w:rPr>
                <w:lang w:eastAsia="de-DE"/>
              </w:rPr>
              <w:t xml:space="preserve"> </w:t>
            </w:r>
          </w:p>
          <w:p w14:paraId="08B25EA8" w14:textId="5ADC02C4" w:rsidR="00BC2751" w:rsidRDefault="00C413DD" w:rsidP="0013419A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>Jede</w:t>
            </w:r>
            <w:r w:rsidR="00BC2751">
              <w:rPr>
                <w:lang w:eastAsia="de-DE"/>
              </w:rPr>
              <w:t xml:space="preserve">s Kind </w:t>
            </w:r>
            <w:r>
              <w:rPr>
                <w:lang w:eastAsia="de-DE"/>
              </w:rPr>
              <w:t xml:space="preserve">wählt 2 Aufgaben </w:t>
            </w:r>
            <w:r w:rsidR="00BC2751">
              <w:rPr>
                <w:lang w:eastAsia="de-DE"/>
              </w:rPr>
              <w:t xml:space="preserve">unten </w:t>
            </w:r>
            <w:r>
              <w:rPr>
                <w:lang w:eastAsia="de-DE"/>
              </w:rPr>
              <w:t>aus</w:t>
            </w:r>
            <w:r w:rsidR="00BC2751">
              <w:rPr>
                <w:lang w:eastAsia="de-DE"/>
              </w:rPr>
              <w:t>.</w:t>
            </w:r>
          </w:p>
          <w:p w14:paraId="76CE0C63" w14:textId="5AD1EA06" w:rsidR="00BC2751" w:rsidRDefault="00BC2751" w:rsidP="0013419A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>Z</w:t>
            </w:r>
            <w:r w:rsidR="00C413DD">
              <w:rPr>
                <w:lang w:eastAsia="de-DE"/>
              </w:rPr>
              <w:t xml:space="preserve">eichnet diese Aufgaben auf. </w:t>
            </w:r>
          </w:p>
          <w:p w14:paraId="5F42F9F8" w14:textId="65ACEEC5" w:rsidR="00C413DD" w:rsidRDefault="00C413DD" w:rsidP="0013419A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>Tauscht dann eure Bilder aus</w:t>
            </w:r>
            <w:r w:rsidR="00E41F88">
              <w:rPr>
                <w:lang w:eastAsia="de-DE"/>
              </w:rPr>
              <w:t xml:space="preserve">: </w:t>
            </w:r>
            <w:r>
              <w:rPr>
                <w:lang w:eastAsia="de-DE"/>
              </w:rPr>
              <w:t>Wer hat welche Aufgabe gezeichnet?</w:t>
            </w:r>
          </w:p>
          <w:p w14:paraId="3C96DCEA" w14:textId="4DFA3050" w:rsidR="00BC2751" w:rsidRDefault="00BC2751" w:rsidP="0013419A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 xml:space="preserve">Beschreibt die Aufgabe wie </w:t>
            </w:r>
            <w:r w:rsidR="008929A0">
              <w:rPr>
                <w:lang w:eastAsia="de-DE"/>
              </w:rPr>
              <w:t>Emily</w:t>
            </w:r>
            <w:r>
              <w:rPr>
                <w:lang w:eastAsia="de-DE"/>
              </w:rPr>
              <w:t xml:space="preserve"> in Aufgabe </w:t>
            </w:r>
            <w:r w:rsidRPr="00BC2751">
              <w:rPr>
                <w:b/>
                <w:bCs/>
                <w:color w:val="327A86" w:themeColor="text2"/>
                <w:lang w:eastAsia="de-DE"/>
              </w:rPr>
              <w:t>a)</w:t>
            </w:r>
            <w:r>
              <w:rPr>
                <w:lang w:eastAsia="de-DE"/>
              </w:rPr>
              <w:t>.</w:t>
            </w:r>
            <w:r>
              <w:rPr>
                <w:lang w:eastAsia="de-DE"/>
              </w:rPr>
              <w:br/>
            </w:r>
            <w:proofErr w:type="gramStart"/>
            <w:r>
              <w:rPr>
                <w:lang w:eastAsia="de-DE"/>
              </w:rPr>
              <w:t>Erklärt</w:t>
            </w:r>
            <w:proofErr w:type="gramEnd"/>
            <w:r>
              <w:rPr>
                <w:lang w:eastAsia="de-DE"/>
              </w:rPr>
              <w:t xml:space="preserve"> </w:t>
            </w:r>
            <w:r w:rsidR="00E41F88">
              <w:rPr>
                <w:lang w:eastAsia="de-DE"/>
              </w:rPr>
              <w:t>damit</w:t>
            </w:r>
            <w:r>
              <w:rPr>
                <w:lang w:eastAsia="de-DE"/>
              </w:rPr>
              <w:t>, wie die Aufgabe zum Bild passt.</w:t>
            </w:r>
          </w:p>
          <w:p w14:paraId="0FCC73DF" w14:textId="3A120CB1" w:rsidR="00BC2751" w:rsidRDefault="00AF456C" w:rsidP="0013419A">
            <w:pPr>
              <w:rPr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4764C7AB" wp14:editId="024BA15A">
                      <wp:simplePos x="0" y="0"/>
                      <wp:positionH relativeFrom="column">
                        <wp:posOffset>2266440</wp:posOffset>
                      </wp:positionH>
                      <wp:positionV relativeFrom="paragraph">
                        <wp:posOffset>112432</wp:posOffset>
                      </wp:positionV>
                      <wp:extent cx="662609" cy="298174"/>
                      <wp:effectExtent l="25400" t="25400" r="86995" b="83185"/>
                      <wp:wrapNone/>
                      <wp:docPr id="1485845723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2609" cy="2981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6A7C5E3D" w14:textId="7DE23AD9" w:rsidR="009028CC" w:rsidRDefault="009028CC" w:rsidP="009028CC">
                                  <w:r>
                                    <w:t>67 – 32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64C7AB" id="Textfeld 2" o:spid="_x0000_s1060" type="#_x0000_t202" style="position:absolute;margin-left:178.45pt;margin-top:8.85pt;width:52.15pt;height:23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" fillcolor="#f2f2f2 [3052]" stroked="f" strokeweight=".5pt">
                      <v:shadow on="t" color="black" opacity="26214f" origin="-.5,-.5" offset=".74836mm,.74836mm"/>
                      <v:textbox>
                        <w:txbxContent>
                          <w:p w14:paraId="6A7C5E3D" w14:textId="7DE23AD9" w:rsidR="009028CC" w:rsidRDefault="009028CC" w:rsidP="009028CC">
                            <w:r>
                              <w:t>67 – 32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75C840A7" wp14:editId="38F1B72B">
                      <wp:simplePos x="0" y="0"/>
                      <wp:positionH relativeFrom="column">
                        <wp:posOffset>787286</wp:posOffset>
                      </wp:positionH>
                      <wp:positionV relativeFrom="paragraph">
                        <wp:posOffset>75686</wp:posOffset>
                      </wp:positionV>
                      <wp:extent cx="662609" cy="298174"/>
                      <wp:effectExtent l="25400" t="25400" r="86995" b="83185"/>
                      <wp:wrapNone/>
                      <wp:docPr id="283636588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2609" cy="2981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4711CC85" w14:textId="756B75B6" w:rsidR="009028CC" w:rsidRDefault="009028CC" w:rsidP="009028CC">
                                  <w:r>
                                    <w:t>76 –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C840A7" id="_x0000_s1061" type="#_x0000_t202" style="position:absolute;margin-left:62pt;margin-top:5.95pt;width:52.15pt;height:23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" fillcolor="#f2f2f2 [3052]" stroked="f" strokeweight=".5pt">
                      <v:shadow on="t" color="black" opacity="26214f" origin="-.5,-.5" offset=".74836mm,.74836mm"/>
                      <v:textbox>
                        <w:txbxContent>
                          <w:p w14:paraId="4711CC85" w14:textId="756B75B6" w:rsidR="009028CC" w:rsidRDefault="009028CC" w:rsidP="009028CC">
                            <w:r>
                              <w:t>76 –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D59C282" w14:textId="34A060E1" w:rsidR="00C413DD" w:rsidRDefault="009028CC" w:rsidP="0013419A">
            <w:pPr>
              <w:rPr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1EEA8D27" wp14:editId="3D537900">
                      <wp:simplePos x="0" y="0"/>
                      <wp:positionH relativeFrom="column">
                        <wp:posOffset>3463588</wp:posOffset>
                      </wp:positionH>
                      <wp:positionV relativeFrom="paragraph">
                        <wp:posOffset>68723</wp:posOffset>
                      </wp:positionV>
                      <wp:extent cx="576470" cy="284922"/>
                      <wp:effectExtent l="25400" t="25400" r="84455" b="83820"/>
                      <wp:wrapNone/>
                      <wp:docPr id="1399519233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6470" cy="2849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586CCF73" w14:textId="10483B71" w:rsidR="009028CC" w:rsidRDefault="009028CC" w:rsidP="009028CC">
                                  <w:r>
                                    <w:t>52 – 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EA8D27" id="_x0000_s1062" type="#_x0000_t202" style="position:absolute;margin-left:272.7pt;margin-top:5.4pt;width:45.4pt;height:22.4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" fillcolor="#f2f2f2 [3052]" stroked="f" strokeweight=".5pt">
                      <v:shadow on="t" color="black" opacity="26214f" origin="-.5,-.5" offset=".74836mm,.74836mm"/>
                      <v:textbox>
                        <w:txbxContent>
                          <w:p w14:paraId="586CCF73" w14:textId="10483B71" w:rsidR="009028CC" w:rsidRDefault="009028CC" w:rsidP="009028CC">
                            <w:r>
                              <w:t>52 –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5B8FCF87" wp14:editId="6D7EEA5C">
                      <wp:simplePos x="0" y="0"/>
                      <wp:positionH relativeFrom="column">
                        <wp:posOffset>124957</wp:posOffset>
                      </wp:positionH>
                      <wp:positionV relativeFrom="paragraph">
                        <wp:posOffset>116812</wp:posOffset>
                      </wp:positionV>
                      <wp:extent cx="662609" cy="298174"/>
                      <wp:effectExtent l="25400" t="25400" r="86995" b="83185"/>
                      <wp:wrapNone/>
                      <wp:docPr id="1684346657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2609" cy="2981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608593A9" w14:textId="760E2C46" w:rsidR="009028CC" w:rsidRDefault="009028CC">
                                  <w:r>
                                    <w:t>50 – 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8FCF87" id="_x0000_s1063" type="#_x0000_t202" style="position:absolute;margin-left:9.85pt;margin-top:9.2pt;width:52.15pt;height:23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" fillcolor="#f2f2f2 [3052]" stroked="f" strokeweight=".5pt">
                      <v:shadow on="t" color="black" opacity="26214f" origin="-.5,-.5" offset=".74836mm,.74836mm"/>
                      <v:textbox>
                        <w:txbxContent>
                          <w:p w14:paraId="608593A9" w14:textId="760E2C46" w:rsidR="009028CC" w:rsidRDefault="009028CC">
                            <w:r>
                              <w:t>50 – 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A354AA4" w14:textId="215F1889" w:rsidR="00C413DD" w:rsidRDefault="00AF456C" w:rsidP="0013419A">
            <w:pPr>
              <w:rPr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3947D393" wp14:editId="7871B5AC">
                      <wp:simplePos x="0" y="0"/>
                      <wp:positionH relativeFrom="column">
                        <wp:posOffset>2987216</wp:posOffset>
                      </wp:positionH>
                      <wp:positionV relativeFrom="paragraph">
                        <wp:posOffset>122552</wp:posOffset>
                      </wp:positionV>
                      <wp:extent cx="576470" cy="284922"/>
                      <wp:effectExtent l="25400" t="25400" r="84455" b="83820"/>
                      <wp:wrapNone/>
                      <wp:docPr id="747950112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6470" cy="2849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3E577573" w14:textId="4C8F9C35" w:rsidR="009028CC" w:rsidRDefault="009028CC" w:rsidP="009028CC">
                                  <w:r>
                                    <w:t>46 – 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7D393" id="_x0000_s1064" type="#_x0000_t202" style="position:absolute;margin-left:235.2pt;margin-top:9.65pt;width:45.4pt;height:22.4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" fillcolor="#f2f2f2 [3052]" stroked="f" strokeweight=".5pt">
                      <v:shadow on="t" color="black" opacity="26214f" origin="-.5,-.5" offset=".74836mm,.74836mm"/>
                      <v:textbox>
                        <w:txbxContent>
                          <w:p w14:paraId="3E577573" w14:textId="4C8F9C35" w:rsidR="009028CC" w:rsidRDefault="009028CC" w:rsidP="009028CC">
                            <w:r>
                              <w:t>46 –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28C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47EF4FCC" wp14:editId="2A79AE5F">
                      <wp:simplePos x="0" y="0"/>
                      <wp:positionH relativeFrom="column">
                        <wp:posOffset>1728746</wp:posOffset>
                      </wp:positionH>
                      <wp:positionV relativeFrom="paragraph">
                        <wp:posOffset>17477</wp:posOffset>
                      </wp:positionV>
                      <wp:extent cx="596348" cy="284922"/>
                      <wp:effectExtent l="25400" t="25400" r="89535" b="83820"/>
                      <wp:wrapNone/>
                      <wp:docPr id="1456904183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6348" cy="2849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49F9A12A" w14:textId="3FCE72AB" w:rsidR="009028CC" w:rsidRDefault="009028CC" w:rsidP="009028CC">
                                  <w:r>
                                    <w:t>63 – 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EF4FCC" id="_x0000_s1065" type="#_x0000_t202" style="position:absolute;margin-left:136.1pt;margin-top:1.4pt;width:46.95pt;height:22.4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" fillcolor="#f2f2f2 [3052]" stroked="f" strokeweight=".5pt">
                      <v:shadow on="t" color="black" opacity="26214f" origin="-.5,-.5" offset=".74836mm,.74836mm"/>
                      <v:textbox>
                        <w:txbxContent>
                          <w:p w14:paraId="49F9A12A" w14:textId="3FCE72AB" w:rsidR="009028CC" w:rsidRDefault="009028CC" w:rsidP="009028CC">
                            <w:r>
                              <w:t>63 –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07CA2A" w14:textId="349A5FEF" w:rsidR="00C413DD" w:rsidRPr="001B2C42" w:rsidRDefault="00AF456C" w:rsidP="0013419A">
            <w:pPr>
              <w:rPr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0CEEC554" wp14:editId="2C0CCE1B">
                      <wp:simplePos x="0" y="0"/>
                      <wp:positionH relativeFrom="column">
                        <wp:posOffset>1274588</wp:posOffset>
                      </wp:positionH>
                      <wp:positionV relativeFrom="paragraph">
                        <wp:posOffset>112469</wp:posOffset>
                      </wp:positionV>
                      <wp:extent cx="662609" cy="298174"/>
                      <wp:effectExtent l="25400" t="25400" r="86995" b="83185"/>
                      <wp:wrapNone/>
                      <wp:docPr id="299809507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2609" cy="2981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36C626CB" w14:textId="54FC99DF" w:rsidR="009028CC" w:rsidRDefault="009028CC" w:rsidP="009028CC">
                                  <w:r>
                                    <w:t>83 – 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EEC554" id="_x0000_s1066" type="#_x0000_t202" style="position:absolute;margin-left:100.35pt;margin-top:8.85pt;width:52.15pt;height:23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" fillcolor="#f2f2f2 [3052]" stroked="f" strokeweight=".5pt">
                      <v:shadow on="t" color="black" opacity="26214f" origin="-.5,-.5" offset=".74836mm,.74836mm"/>
                      <v:textbox>
                        <w:txbxContent>
                          <w:p w14:paraId="36C626CB" w14:textId="54FC99DF" w:rsidR="009028CC" w:rsidRDefault="009028CC" w:rsidP="009028CC">
                            <w:r>
                              <w:t>83 – 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636B02F" w14:textId="78648DC2" w:rsidR="00C413DD" w:rsidRDefault="009028CC" w:rsidP="0013419A">
            <w:pPr>
              <w:rPr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37A09823" wp14:editId="19234098">
                      <wp:simplePos x="0" y="0"/>
                      <wp:positionH relativeFrom="column">
                        <wp:posOffset>2447459</wp:posOffset>
                      </wp:positionH>
                      <wp:positionV relativeFrom="paragraph">
                        <wp:posOffset>28436</wp:posOffset>
                      </wp:positionV>
                      <wp:extent cx="689113" cy="284922"/>
                      <wp:effectExtent l="25400" t="25400" r="85725" b="83820"/>
                      <wp:wrapNone/>
                      <wp:docPr id="123654151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9113" cy="2849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061369B0" w14:textId="1B25BDF2" w:rsidR="009028CC" w:rsidRDefault="009028CC" w:rsidP="009028CC">
                                  <w:r>
                                    <w:t>99 – 19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A09823" id="_x0000_s1067" type="#_x0000_t202" style="position:absolute;margin-left:192.7pt;margin-top:2.25pt;width:54.25pt;height:22.4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" fillcolor="#f2f2f2 [3052]" stroked="f" strokeweight=".5pt">
                      <v:shadow on="t" color="black" opacity="26214f" origin="-.5,-.5" offset=".74836mm,.74836mm"/>
                      <v:textbox>
                        <w:txbxContent>
                          <w:p w14:paraId="061369B0" w14:textId="1B25BDF2" w:rsidR="009028CC" w:rsidRDefault="009028CC" w:rsidP="009028CC">
                            <w:r>
                              <w:t>99 – 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1954C54" w14:textId="34E4E153" w:rsidR="00C413DD" w:rsidRDefault="00C413DD" w:rsidP="0013419A">
            <w:pPr>
              <w:rPr>
                <w:lang w:eastAsia="de-DE"/>
              </w:rPr>
            </w:pPr>
          </w:p>
        </w:tc>
      </w:tr>
    </w:tbl>
    <w:p w14:paraId="61214C95" w14:textId="03A4CF1D" w:rsidR="00BC2751" w:rsidRDefault="00BC2751" w:rsidP="0013419A">
      <w:r>
        <w:rPr>
          <w:b/>
          <w:bCs/>
        </w:rPr>
        <w:br w:type="page"/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94"/>
        <w:gridCol w:w="7942"/>
      </w:tblGrid>
      <w:tr w:rsidR="00DF67AD" w:rsidRPr="00E0758C" w14:paraId="18DA8A4A" w14:textId="77777777" w:rsidTr="003C566A">
        <w:tc>
          <w:tcPr>
            <w:tcW w:w="610" w:type="dxa"/>
          </w:tcPr>
          <w:p w14:paraId="2CC1530A" w14:textId="4752FF2B" w:rsidR="00DF67AD" w:rsidRDefault="00DF67AD" w:rsidP="0013419A">
            <w:pPr>
              <w:pStyle w:val="berschrift3"/>
            </w:pPr>
            <w:r>
              <w:lastRenderedPageBreak/>
              <w:t>1.2</w:t>
            </w:r>
          </w:p>
        </w:tc>
        <w:tc>
          <w:tcPr>
            <w:tcW w:w="8461" w:type="dxa"/>
            <w:gridSpan w:val="3"/>
          </w:tcPr>
          <w:p w14:paraId="572746F8" w14:textId="0126E436" w:rsidR="00DF67AD" w:rsidRPr="00B85B62" w:rsidRDefault="00DF67AD" w:rsidP="0013419A">
            <w:pPr>
              <w:pStyle w:val="berschrift3"/>
            </w:pPr>
            <w:r w:rsidRPr="00B85B62">
              <w:t>Addition mit Material legen</w:t>
            </w:r>
          </w:p>
        </w:tc>
      </w:tr>
      <w:tr w:rsidR="001B2C42" w:rsidRPr="00E0758C" w14:paraId="08790702" w14:textId="77777777" w:rsidTr="00BC2751">
        <w:tc>
          <w:tcPr>
            <w:tcW w:w="610" w:type="dxa"/>
          </w:tcPr>
          <w:p w14:paraId="5B8B2043" w14:textId="77777777" w:rsidR="001B2C42" w:rsidRDefault="001B2C42" w:rsidP="0013419A">
            <w:pPr>
              <w:pStyle w:val="berschrift3"/>
            </w:pPr>
          </w:p>
          <w:p w14:paraId="519C8D6A" w14:textId="77777777" w:rsidR="00000DD2" w:rsidRDefault="00000DD2" w:rsidP="00000DD2">
            <w:pPr>
              <w:rPr>
                <w:lang w:eastAsia="de-DE"/>
              </w:rPr>
            </w:pPr>
          </w:p>
          <w:p w14:paraId="1308EDEC" w14:textId="77777777" w:rsidR="00000DD2" w:rsidRDefault="00000DD2" w:rsidP="00000DD2">
            <w:pPr>
              <w:rPr>
                <w:lang w:eastAsia="de-DE"/>
              </w:rPr>
            </w:pPr>
          </w:p>
          <w:p w14:paraId="7A73A6A1" w14:textId="77777777" w:rsidR="00000DD2" w:rsidRDefault="00000DD2" w:rsidP="00000DD2">
            <w:pPr>
              <w:rPr>
                <w:lang w:eastAsia="de-DE"/>
              </w:rPr>
            </w:pPr>
          </w:p>
          <w:p w14:paraId="184A8386" w14:textId="77777777" w:rsidR="00000DD2" w:rsidRDefault="00000DD2" w:rsidP="00000DD2">
            <w:pPr>
              <w:rPr>
                <w:lang w:eastAsia="de-DE"/>
              </w:rPr>
            </w:pPr>
          </w:p>
          <w:p w14:paraId="259B7670" w14:textId="77777777" w:rsidR="00000DD2" w:rsidRDefault="00000DD2" w:rsidP="00000DD2">
            <w:pPr>
              <w:rPr>
                <w:lang w:eastAsia="de-DE"/>
              </w:rPr>
            </w:pPr>
          </w:p>
          <w:p w14:paraId="74F627DF" w14:textId="581B7416" w:rsidR="00000DD2" w:rsidRPr="00000DD2" w:rsidRDefault="00000DD2" w:rsidP="00000DD2">
            <w:pPr>
              <w:rPr>
                <w:lang w:eastAsia="de-DE"/>
              </w:rPr>
            </w:pPr>
            <w:r w:rsidRPr="00E0758C">
              <w:rPr>
                <w:noProof/>
              </w:rPr>
              <w:drawing>
                <wp:anchor distT="0" distB="0" distL="114300" distR="114300" simplePos="0" relativeHeight="251868160" behindDoc="0" locked="0" layoutInCell="1" allowOverlap="1" wp14:anchorId="3041622F" wp14:editId="716FC3D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360000" cy="272386"/>
                  <wp:effectExtent l="0" t="0" r="2540" b="0"/>
                  <wp:wrapNone/>
                  <wp:docPr id="620946766" name="Grafik 620946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9" w:type="dxa"/>
            <w:gridSpan w:val="2"/>
          </w:tcPr>
          <w:p w14:paraId="49C972B4" w14:textId="43F8D23C" w:rsidR="001B2C42" w:rsidRPr="001B2C42" w:rsidRDefault="00DF67AD" w:rsidP="00DF67AD">
            <w:pPr>
              <w:pStyle w:val="berschrift4"/>
            </w:pPr>
            <w:r>
              <w:t>a)</w:t>
            </w:r>
          </w:p>
        </w:tc>
        <w:tc>
          <w:tcPr>
            <w:tcW w:w="7942" w:type="dxa"/>
          </w:tcPr>
          <w:p w14:paraId="28DA2F4D" w14:textId="6C11F956" w:rsidR="004622B5" w:rsidRDefault="008929A0" w:rsidP="0013419A">
            <w:r>
              <w:t>Emily</w:t>
            </w:r>
            <w:r w:rsidR="001B2C42">
              <w:t xml:space="preserve"> </w:t>
            </w:r>
            <w:r w:rsidR="00EE189C">
              <w:t>legt 65 + 12.</w:t>
            </w:r>
            <w:r w:rsidR="001B2C42">
              <w:t xml:space="preserve"> </w:t>
            </w:r>
            <w:r w:rsidR="00EE189C">
              <w:t>Sie erklärt</w:t>
            </w:r>
          </w:p>
          <w:p w14:paraId="2724D422" w14:textId="6A85FA5E" w:rsidR="001B2C42" w:rsidRDefault="00467E82" w:rsidP="0013419A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99232" behindDoc="0" locked="0" layoutInCell="1" allowOverlap="1" wp14:anchorId="1502FC10" wp14:editId="511CFED3">
                      <wp:simplePos x="0" y="0"/>
                      <wp:positionH relativeFrom="column">
                        <wp:posOffset>-150364</wp:posOffset>
                      </wp:positionH>
                      <wp:positionV relativeFrom="paragraph">
                        <wp:posOffset>131336</wp:posOffset>
                      </wp:positionV>
                      <wp:extent cx="567559" cy="842010"/>
                      <wp:effectExtent l="0" t="0" r="0" b="8890"/>
                      <wp:wrapNone/>
                      <wp:docPr id="1073321713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7559" cy="842010"/>
                                <a:chOff x="17252" y="-26137"/>
                                <a:chExt cx="567614" cy="8423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93145130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52" y="-26137"/>
                                  <a:ext cx="56761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33911402" name="Textfeld 12"/>
                              <wps:cNvSpPr txBox="1"/>
                              <wps:spPr>
                                <a:xfrm>
                                  <a:off x="160999" y="600127"/>
                                  <a:ext cx="349885" cy="2160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9415EE" w14:textId="77777777" w:rsidR="007D4550" w:rsidRPr="008D5126" w:rsidRDefault="007D4550" w:rsidP="00FF630E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02FC10" id="_x0000_s1068" style="position:absolute;margin-left:-11.85pt;margin-top:10.35pt;width:44.7pt;height:66.3pt;z-index:251999232;mso-width-relative:margin;mso-height-relative:margin" coordorigin="172,-261" coordsize="5676,842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">
                      <v:shape id="Grafik 3" o:spid="_x0000_s1069" type="#_x0000_t75" style="position:absolute;left:172;top:-261;width:5676;height:62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">
                        <v:imagedata r:id="rId34" o:title="" chromakey="white"/>
                      </v:shape>
                      <v:shape id="Textfeld 12" o:spid="_x0000_s1070" type="#_x0000_t202" style="position:absolute;left:1609;top:6001;width:3499;height:21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59415EE" w14:textId="77777777" w:rsidR="007D4550" w:rsidRPr="008D5126" w:rsidRDefault="007D4550" w:rsidP="00FF630E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t xml:space="preserve">            </w:t>
            </w:r>
            <w:r w:rsidR="004622B5">
              <w:t>„</w:t>
            </w:r>
            <w:r w:rsidR="001B2C42">
              <w:t>Ich lege 65.</w:t>
            </w:r>
            <w:r w:rsidR="004622B5">
              <w:t xml:space="preserve">       </w:t>
            </w:r>
            <w:r w:rsidR="001B2C42">
              <w:t xml:space="preserve"> </w:t>
            </w:r>
            <w:r w:rsidR="001B2C42" w:rsidRPr="004E7A7C">
              <w:rPr>
                <w:b/>
              </w:rPr>
              <w:t>Dazu</w:t>
            </w:r>
            <w:r w:rsidR="00C413DD">
              <w:t xml:space="preserve"> lege ich 12.</w:t>
            </w:r>
            <w:r w:rsidR="004622B5">
              <w:t xml:space="preserve">          Dann räume ich auf.</w:t>
            </w:r>
            <w:r w:rsidR="007D4550">
              <w:t>“</w:t>
            </w:r>
            <w:r w:rsidR="007D4550">
              <w:rPr>
                <w:noProof/>
                <w14:ligatures w14:val="standardContextual"/>
              </w:rPr>
              <w:t xml:space="preserve"> </w:t>
            </w:r>
          </w:p>
          <w:p w14:paraId="7DF23B99" w14:textId="32E005EE" w:rsidR="004622B5" w:rsidRDefault="00467E82" w:rsidP="0013419A">
            <w:r>
              <w:rPr>
                <w:noProof/>
              </w:rPr>
              <w:drawing>
                <wp:anchor distT="0" distB="0" distL="114300" distR="114300" simplePos="0" relativeHeight="251866112" behindDoc="0" locked="0" layoutInCell="1" allowOverlap="1" wp14:anchorId="1B3CAA1B" wp14:editId="4CE7BDF8">
                  <wp:simplePos x="0" y="0"/>
                  <wp:positionH relativeFrom="column">
                    <wp:posOffset>294290</wp:posOffset>
                  </wp:positionH>
                  <wp:positionV relativeFrom="paragraph">
                    <wp:posOffset>37290</wp:posOffset>
                  </wp:positionV>
                  <wp:extent cx="2013438" cy="757375"/>
                  <wp:effectExtent l="12700" t="12700" r="6350" b="17780"/>
                  <wp:wrapNone/>
                  <wp:docPr id="22835702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35702" name="Grafik 22835702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438" cy="7573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622B5">
              <w:rPr>
                <w:noProof/>
              </w:rPr>
              <w:drawing>
                <wp:anchor distT="0" distB="0" distL="114300" distR="114300" simplePos="0" relativeHeight="251865088" behindDoc="0" locked="0" layoutInCell="1" allowOverlap="1" wp14:anchorId="6274002F" wp14:editId="626B63FD">
                  <wp:simplePos x="0" y="0"/>
                  <wp:positionH relativeFrom="column">
                    <wp:posOffset>2546076</wp:posOffset>
                  </wp:positionH>
                  <wp:positionV relativeFrom="paragraph">
                    <wp:posOffset>11430</wp:posOffset>
                  </wp:positionV>
                  <wp:extent cx="1350108" cy="783466"/>
                  <wp:effectExtent l="12700" t="12700" r="8890" b="17145"/>
                  <wp:wrapNone/>
                  <wp:docPr id="564572695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572695" name="Grafik 564572695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08" cy="7834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47DB38" w14:textId="5382EE4E" w:rsidR="004622B5" w:rsidRDefault="004622B5" w:rsidP="0013419A"/>
          <w:p w14:paraId="4E351192" w14:textId="1C06BB62" w:rsidR="004622B5" w:rsidRDefault="004622B5" w:rsidP="0013419A"/>
          <w:p w14:paraId="12900D71" w14:textId="0D9F1B7B" w:rsidR="004622B5" w:rsidRDefault="004622B5" w:rsidP="0013419A"/>
          <w:p w14:paraId="51635794" w14:textId="54DABB86" w:rsidR="004622B5" w:rsidRDefault="004622B5" w:rsidP="0013419A"/>
          <w:p w14:paraId="4AEAEBED" w14:textId="61ECFCAF" w:rsidR="001B2C42" w:rsidRPr="001B2C42" w:rsidRDefault="001B2C42" w:rsidP="0013419A">
            <w:pPr>
              <w:rPr>
                <w:lang w:eastAsia="de-DE"/>
              </w:rPr>
            </w:pPr>
            <w:r w:rsidRPr="001B2C42">
              <w:rPr>
                <w:lang w:eastAsia="de-DE"/>
              </w:rPr>
              <w:t>Leg</w:t>
            </w:r>
            <w:r w:rsidR="00E41F88">
              <w:rPr>
                <w:lang w:eastAsia="de-DE"/>
              </w:rPr>
              <w:t>e</w:t>
            </w:r>
            <w:r w:rsidRPr="001B2C42">
              <w:rPr>
                <w:lang w:eastAsia="de-DE"/>
              </w:rPr>
              <w:t xml:space="preserve"> nach. Was meint </w:t>
            </w:r>
            <w:r w:rsidR="008929A0">
              <w:rPr>
                <w:lang w:eastAsia="de-DE"/>
              </w:rPr>
              <w:t>Emily</w:t>
            </w:r>
            <w:r w:rsidRPr="001B2C42">
              <w:rPr>
                <w:lang w:eastAsia="de-DE"/>
              </w:rPr>
              <w:t xml:space="preserve"> mit </w:t>
            </w:r>
            <w:r w:rsidRPr="001B2C42">
              <w:rPr>
                <w:i/>
                <w:lang w:eastAsia="de-DE"/>
              </w:rPr>
              <w:t>dazu</w:t>
            </w:r>
            <w:r w:rsidRPr="001B2C42">
              <w:rPr>
                <w:lang w:eastAsia="de-DE"/>
              </w:rPr>
              <w:t>?</w:t>
            </w:r>
          </w:p>
          <w:p w14:paraId="22649A1D" w14:textId="2FE440D2" w:rsidR="001B2C42" w:rsidRDefault="001B2C42" w:rsidP="0013419A"/>
        </w:tc>
      </w:tr>
      <w:tr w:rsidR="001B2C42" w:rsidRPr="00E0758C" w14:paraId="475CE40F" w14:textId="77777777" w:rsidTr="00BC2751">
        <w:tc>
          <w:tcPr>
            <w:tcW w:w="610" w:type="dxa"/>
          </w:tcPr>
          <w:p w14:paraId="76A143B4" w14:textId="77777777" w:rsidR="001B2C42" w:rsidRDefault="001B2C42" w:rsidP="0013419A">
            <w:pPr>
              <w:pStyle w:val="berschrift3"/>
            </w:pPr>
          </w:p>
          <w:p w14:paraId="190C9973" w14:textId="77777777" w:rsidR="00000DD2" w:rsidRDefault="00000DD2" w:rsidP="00000DD2">
            <w:pPr>
              <w:rPr>
                <w:lang w:eastAsia="de-DE"/>
              </w:rPr>
            </w:pPr>
          </w:p>
          <w:p w14:paraId="06E490CC" w14:textId="77777777" w:rsidR="00000DD2" w:rsidRDefault="00000DD2" w:rsidP="00000DD2">
            <w:pPr>
              <w:rPr>
                <w:lang w:eastAsia="de-DE"/>
              </w:rPr>
            </w:pPr>
          </w:p>
          <w:p w14:paraId="7BB965DD" w14:textId="77777777" w:rsidR="00000DD2" w:rsidRDefault="00000DD2" w:rsidP="00000DD2">
            <w:pPr>
              <w:rPr>
                <w:lang w:eastAsia="de-DE"/>
              </w:rPr>
            </w:pPr>
          </w:p>
          <w:p w14:paraId="5582AB7C" w14:textId="77777777" w:rsidR="00000DD2" w:rsidRDefault="00000DD2" w:rsidP="00000DD2">
            <w:pPr>
              <w:rPr>
                <w:lang w:eastAsia="de-DE"/>
              </w:rPr>
            </w:pPr>
          </w:p>
          <w:p w14:paraId="370C8186" w14:textId="76BED081" w:rsidR="00000DD2" w:rsidRDefault="00000DD2" w:rsidP="00000DD2">
            <w:pPr>
              <w:rPr>
                <w:lang w:eastAsia="de-DE"/>
              </w:rPr>
            </w:pPr>
          </w:p>
          <w:p w14:paraId="37FDBA8F" w14:textId="12BCD6CC" w:rsidR="00000DD2" w:rsidRPr="00000DD2" w:rsidRDefault="00000DD2" w:rsidP="00000DD2">
            <w:pPr>
              <w:rPr>
                <w:lang w:eastAsia="de-DE"/>
              </w:rPr>
            </w:pPr>
            <w:r w:rsidRPr="00E0758C">
              <w:rPr>
                <w:noProof/>
              </w:rPr>
              <w:drawing>
                <wp:anchor distT="0" distB="0" distL="114300" distR="114300" simplePos="0" relativeHeight="251871232" behindDoc="0" locked="0" layoutInCell="1" allowOverlap="1" wp14:anchorId="7188FE0A" wp14:editId="090A124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360000" cy="272386"/>
                  <wp:effectExtent l="0" t="0" r="2540" b="0"/>
                  <wp:wrapNone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9" w:type="dxa"/>
            <w:gridSpan w:val="2"/>
          </w:tcPr>
          <w:p w14:paraId="1BEAC842" w14:textId="5D627D7B" w:rsidR="001B2C42" w:rsidRPr="001B2C42" w:rsidRDefault="001B2C42" w:rsidP="0013419A">
            <w:pPr>
              <w:pStyle w:val="berschrift4"/>
            </w:pPr>
            <w:r w:rsidRPr="001B2C42">
              <w:t>b)</w:t>
            </w:r>
          </w:p>
        </w:tc>
        <w:tc>
          <w:tcPr>
            <w:tcW w:w="7942" w:type="dxa"/>
          </w:tcPr>
          <w:p w14:paraId="712CB787" w14:textId="470537F3" w:rsidR="001B2C42" w:rsidRDefault="00000DD2" w:rsidP="007D4550">
            <w:pPr>
              <w:spacing w:after="80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 xml:space="preserve">Der Teil, der dazugekommen ist, ist grau markiert. </w:t>
            </w:r>
          </w:p>
          <w:p w14:paraId="11B38D3B" w14:textId="003285AB" w:rsidR="001B2C42" w:rsidRDefault="00467E82" w:rsidP="0013419A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862016" behindDoc="0" locked="0" layoutInCell="1" allowOverlap="1" wp14:anchorId="5F491248" wp14:editId="1A2F56AA">
                  <wp:simplePos x="0" y="0"/>
                  <wp:positionH relativeFrom="column">
                    <wp:posOffset>250431</wp:posOffset>
                  </wp:positionH>
                  <wp:positionV relativeFrom="paragraph">
                    <wp:posOffset>66697</wp:posOffset>
                  </wp:positionV>
                  <wp:extent cx="943741" cy="719425"/>
                  <wp:effectExtent l="12700" t="12700" r="8890" b="17780"/>
                  <wp:wrapNone/>
                  <wp:docPr id="1205776203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776203" name="Grafik 1205776203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265" cy="73354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869184" behindDoc="0" locked="0" layoutInCell="1" allowOverlap="1" wp14:anchorId="2E403C70" wp14:editId="79E2BBE1">
                  <wp:simplePos x="0" y="0"/>
                  <wp:positionH relativeFrom="column">
                    <wp:posOffset>2546942</wp:posOffset>
                  </wp:positionH>
                  <wp:positionV relativeFrom="paragraph">
                    <wp:posOffset>24657</wp:posOffset>
                  </wp:positionV>
                  <wp:extent cx="1448238" cy="719466"/>
                  <wp:effectExtent l="12700" t="12700" r="12700" b="17145"/>
                  <wp:wrapNone/>
                  <wp:docPr id="1498805278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8805278" name="Grafik 1498805278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391" cy="7314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189C">
              <w:rPr>
                <w:noProof/>
                <w:lang w:eastAsia="de-DE"/>
              </w:rPr>
              <w:t xml:space="preserve">(1)                                                                   (2) </w:t>
            </w:r>
          </w:p>
          <w:p w14:paraId="45AE01FD" w14:textId="77777777" w:rsidR="001B2C42" w:rsidRDefault="001B2C42" w:rsidP="0013419A">
            <w:pPr>
              <w:rPr>
                <w:noProof/>
                <w:lang w:eastAsia="de-DE"/>
              </w:rPr>
            </w:pPr>
          </w:p>
          <w:p w14:paraId="1A39A45B" w14:textId="66EDF0BE" w:rsidR="001B2C42" w:rsidRDefault="001B2C42" w:rsidP="0013419A">
            <w:pPr>
              <w:rPr>
                <w:noProof/>
                <w:lang w:eastAsia="de-DE"/>
              </w:rPr>
            </w:pPr>
          </w:p>
          <w:p w14:paraId="3062F40D" w14:textId="77777777" w:rsidR="001B2C42" w:rsidRDefault="001B2C42" w:rsidP="0013419A">
            <w:pPr>
              <w:rPr>
                <w:noProof/>
                <w:lang w:eastAsia="de-DE"/>
              </w:rPr>
            </w:pPr>
          </w:p>
          <w:p w14:paraId="75854764" w14:textId="44C583CF" w:rsidR="00000DD2" w:rsidRDefault="00000DD2" w:rsidP="0013419A">
            <w:pPr>
              <w:rPr>
                <w:noProof/>
                <w:lang w:eastAsia="de-DE"/>
              </w:rPr>
            </w:pPr>
          </w:p>
          <w:p w14:paraId="406CB944" w14:textId="34468C3D" w:rsidR="001B2C42" w:rsidRDefault="001B2C42" w:rsidP="00000DD2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 xml:space="preserve">Finde zu jedem Bild passende </w:t>
            </w:r>
            <w:r w:rsidR="002533DC">
              <w:rPr>
                <w:noProof/>
                <w:lang w:eastAsia="de-DE"/>
              </w:rPr>
              <w:t>Additions</w:t>
            </w:r>
            <w:r>
              <w:rPr>
                <w:noProof/>
                <w:lang w:eastAsia="de-DE"/>
              </w:rPr>
              <w:t>aufgaben.</w:t>
            </w:r>
          </w:p>
          <w:p w14:paraId="19114A52" w14:textId="2C87317E" w:rsidR="00EE189C" w:rsidRDefault="00000DD2" w:rsidP="00DF67AD">
            <w:r>
              <w:t xml:space="preserve">Besprecht: </w:t>
            </w:r>
            <w:r w:rsidR="00DF67AD">
              <w:t xml:space="preserve">Wie könnt ihr zwei </w:t>
            </w:r>
            <w:r>
              <w:t xml:space="preserve">passende </w:t>
            </w:r>
            <w:r w:rsidR="002533DC">
              <w:t>Additionsaufgaben</w:t>
            </w:r>
            <w:r>
              <w:t xml:space="preserve"> finden? </w:t>
            </w:r>
            <w:r w:rsidR="007D4550">
              <w:br/>
            </w:r>
          </w:p>
        </w:tc>
      </w:tr>
      <w:tr w:rsidR="00DF67AD" w:rsidRPr="00E0758C" w14:paraId="6B0ADFA4" w14:textId="77777777" w:rsidTr="00FA749C">
        <w:tc>
          <w:tcPr>
            <w:tcW w:w="610" w:type="dxa"/>
          </w:tcPr>
          <w:p w14:paraId="52827AA9" w14:textId="125D168C" w:rsidR="00DF67AD" w:rsidRPr="00C413DD" w:rsidRDefault="00DF67AD" w:rsidP="00DF67AD">
            <w:pPr>
              <w:pStyle w:val="berschrift3"/>
            </w:pPr>
            <w:r w:rsidRPr="00C413DD">
              <w:t>1.3</w:t>
            </w:r>
          </w:p>
        </w:tc>
        <w:tc>
          <w:tcPr>
            <w:tcW w:w="8461" w:type="dxa"/>
            <w:gridSpan w:val="3"/>
          </w:tcPr>
          <w:p w14:paraId="4861CD39" w14:textId="65EA8055" w:rsidR="00DF67AD" w:rsidRDefault="00DF67AD" w:rsidP="00DF67AD">
            <w:pPr>
              <w:pStyle w:val="berschrift3"/>
            </w:pPr>
            <w:r w:rsidRPr="00C413DD">
              <w:t>Addition und Subtraktion</w:t>
            </w:r>
            <w:r w:rsidR="009E6C0C">
              <w:t>en</w:t>
            </w:r>
            <w:r w:rsidRPr="00C413DD">
              <w:t xml:space="preserve"> gehören zusammen</w:t>
            </w:r>
          </w:p>
        </w:tc>
      </w:tr>
      <w:tr w:rsidR="00DF67AD" w:rsidRPr="00E0758C" w14:paraId="03CB6BB3" w14:textId="77777777" w:rsidTr="00136791">
        <w:tc>
          <w:tcPr>
            <w:tcW w:w="610" w:type="dxa"/>
          </w:tcPr>
          <w:p w14:paraId="5D9CAF99" w14:textId="77777777" w:rsidR="00DF67AD" w:rsidRPr="00C413DD" w:rsidRDefault="00DF67AD" w:rsidP="0013419A">
            <w:pPr>
              <w:pStyle w:val="berschrift3"/>
            </w:pPr>
          </w:p>
        </w:tc>
        <w:tc>
          <w:tcPr>
            <w:tcW w:w="519" w:type="dxa"/>
            <w:gridSpan w:val="2"/>
          </w:tcPr>
          <w:p w14:paraId="5F09697B" w14:textId="2259BDAE" w:rsidR="00DF67AD" w:rsidRPr="00C413DD" w:rsidRDefault="00DF67AD" w:rsidP="00DF67AD">
            <w:pPr>
              <w:pStyle w:val="berschrift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654E8D51" wp14:editId="6E6EEEBC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155575</wp:posOffset>
                      </wp:positionV>
                      <wp:extent cx="1092835" cy="396000"/>
                      <wp:effectExtent l="0" t="0" r="12065" b="175895"/>
                      <wp:wrapNone/>
                      <wp:docPr id="61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2835" cy="396000"/>
                              </a:xfrm>
                              <a:prstGeom prst="wedgeRoundRectCallout">
                                <a:avLst>
                                  <a:gd name="adj1" fmla="val 14322"/>
                                  <a:gd name="adj2" fmla="val 89737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6E16AF" w14:textId="37E814D6" w:rsidR="00DF67AD" w:rsidRPr="00183926" w:rsidRDefault="00DF67AD" w:rsidP="00AF456C">
                                  <w:pPr>
                                    <w:pStyle w:val="Textkrper"/>
                                    <w:rPr>
                                      <w:color w:val="000000" w:themeColor="text1"/>
                                      <w:spacing w:val="-2"/>
                                    </w:rPr>
                                  </w:pPr>
                                  <w:r>
                                    <w:t xml:space="preserve">Das sind 123. </w:t>
                                  </w:r>
                                  <w:r>
                                    <w:br/>
                                    <w:t xml:space="preserve">Dazu kommen 22.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4E8D51" id="_x0000_s1071" type="#_x0000_t62" style="position:absolute;margin-left:23.95pt;margin-top:12.25pt;width:86.05pt;height:31.2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" adj="13894,30183" fillcolor="white [3201]" strokecolor="#bfbfbf [2412]" strokeweight="1pt">
                      <v:textbox inset="1mm,1mm,1mm,0">
                        <w:txbxContent>
                          <w:p w14:paraId="6D6E16AF" w14:textId="37E814D6" w:rsidR="00DF67AD" w:rsidRPr="00183926" w:rsidRDefault="00DF67AD" w:rsidP="00AF456C">
                            <w:pPr>
                              <w:pStyle w:val="Textkrper"/>
                              <w:rPr>
                                <w:color w:val="000000" w:themeColor="text1"/>
                                <w:spacing w:val="-2"/>
                              </w:rPr>
                            </w:pPr>
                            <w:r>
                              <w:t xml:space="preserve">Das sind 123. </w:t>
                            </w:r>
                            <w:r>
                              <w:br/>
                              <w:t xml:space="preserve">Dazu kommen 22.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a)</w:t>
            </w:r>
          </w:p>
        </w:tc>
        <w:tc>
          <w:tcPr>
            <w:tcW w:w="7942" w:type="dxa"/>
          </w:tcPr>
          <w:p w14:paraId="723F50E8" w14:textId="176354A1" w:rsidR="00DF67AD" w:rsidRDefault="00DF67AD" w:rsidP="00DF67AD"/>
          <w:p w14:paraId="020FD95C" w14:textId="39A35BB4" w:rsidR="00DF67AD" w:rsidRDefault="005C68C1" w:rsidP="00DF67AD">
            <w:r w:rsidRPr="00E41F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3554F18F" wp14:editId="421E3DAA">
                      <wp:simplePos x="0" y="0"/>
                      <wp:positionH relativeFrom="column">
                        <wp:posOffset>3376930</wp:posOffset>
                      </wp:positionH>
                      <wp:positionV relativeFrom="paragraph">
                        <wp:posOffset>8255</wp:posOffset>
                      </wp:positionV>
                      <wp:extent cx="1574165" cy="431800"/>
                      <wp:effectExtent l="0" t="0" r="13335" b="304800"/>
                      <wp:wrapNone/>
                      <wp:docPr id="1772309219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4165" cy="431800"/>
                              </a:xfrm>
                              <a:prstGeom prst="wedgeRoundRectCallout">
                                <a:avLst>
                                  <a:gd name="adj1" fmla="val -33068"/>
                                  <a:gd name="adj2" fmla="val 115457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2AEC83" w14:textId="305388E6" w:rsidR="00E41F88" w:rsidRDefault="009E6C0C" w:rsidP="00AF456C">
                                  <w:pPr>
                                    <w:pStyle w:val="Textkrper"/>
                                  </w:pPr>
                                  <w:r>
                                    <w:t>Ich habe 123, wie viele fehlen bis zur 145?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554F18F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_x0000_s1072" type="#_x0000_t62" style="position:absolute;margin-left:265.9pt;margin-top:.65pt;width:123.95pt;height:34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" adj="3657,35739" fillcolor="white [3201]" strokecolor="#bfbfbf [2412]" strokeweight="1pt">
                      <v:textbox inset="1mm,0,1mm,0">
                        <w:txbxContent>
                          <w:p w14:paraId="482AEC83" w14:textId="305388E6" w:rsidR="00E41F88" w:rsidRDefault="009E6C0C" w:rsidP="00AF456C">
                            <w:pPr>
                              <w:pStyle w:val="Textkrper"/>
                            </w:pPr>
                            <w:r>
                              <w:t>Ich habe 123, wie viele fehlen bis zur 145?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011520" behindDoc="0" locked="0" layoutInCell="1" allowOverlap="1" wp14:anchorId="390DB32D" wp14:editId="30C9A07A">
                  <wp:simplePos x="0" y="0"/>
                  <wp:positionH relativeFrom="column">
                    <wp:posOffset>1460463</wp:posOffset>
                  </wp:positionH>
                  <wp:positionV relativeFrom="paragraph">
                    <wp:posOffset>5829</wp:posOffset>
                  </wp:positionV>
                  <wp:extent cx="1493681" cy="698162"/>
                  <wp:effectExtent l="12700" t="12700" r="17780" b="13335"/>
                  <wp:wrapNone/>
                  <wp:docPr id="290009927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009927" name="Grafik 290009927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681" cy="6981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124250" w14:textId="78978385" w:rsidR="00DF67AD" w:rsidRDefault="00DF67AD" w:rsidP="00DF67AD"/>
          <w:p w14:paraId="1886D122" w14:textId="24CE5112" w:rsidR="00DF67AD" w:rsidRDefault="005C68C1" w:rsidP="00DF67AD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007424" behindDoc="0" locked="0" layoutInCell="1" allowOverlap="1" wp14:anchorId="04956EC5" wp14:editId="428BD228">
                      <wp:simplePos x="0" y="0"/>
                      <wp:positionH relativeFrom="column">
                        <wp:posOffset>3177540</wp:posOffset>
                      </wp:positionH>
                      <wp:positionV relativeFrom="paragraph">
                        <wp:posOffset>138836</wp:posOffset>
                      </wp:positionV>
                      <wp:extent cx="645795" cy="722893"/>
                      <wp:effectExtent l="0" t="0" r="0" b="1270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8A685DD" w14:textId="77777777" w:rsidR="00DF67AD" w:rsidRPr="008D5126" w:rsidRDefault="00DF67AD" w:rsidP="00FF630E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956EC5" id="Gruppieren 18" o:spid="_x0000_s1073" style="position:absolute;margin-left:250.2pt;margin-top:10.95pt;width:50.85pt;height:56.9pt;z-index:252007424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">
                      <v:shape id="Grafik 6" o:spid="_x0000_s1074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">
                        <v:imagedata r:id="rId41" o:title="" chromakey="white"/>
                      </v:shape>
                      <v:shape id="Textfeld 12" o:spid="_x0000_s1075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8A685DD" w14:textId="77777777" w:rsidR="00DF67AD" w:rsidRPr="008D5126" w:rsidRDefault="00DF67AD" w:rsidP="00FF630E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008448" behindDoc="0" locked="0" layoutInCell="1" allowOverlap="1" wp14:anchorId="3B3F2C5A" wp14:editId="5BB4CF91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15875</wp:posOffset>
                      </wp:positionV>
                      <wp:extent cx="629920" cy="746760"/>
                      <wp:effectExtent l="0" t="0" r="0" b="2540"/>
                      <wp:wrapNone/>
                      <wp:docPr id="893530340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676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07360856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89835190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76A40A8" w14:textId="77777777" w:rsidR="00DF67AD" w:rsidRPr="008D5126" w:rsidRDefault="00DF67AD" w:rsidP="00FF630E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3F2C5A" id="_x0000_s1076" style="position:absolute;margin-left:19.8pt;margin-top:1.25pt;width:49.6pt;height:58.8pt;z-index:252008448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">
                      <v:shape id="Grafik 3" o:spid="_x0000_s1077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">
                        <v:imagedata r:id="rId15" o:title="" chromakey="white"/>
                      </v:shape>
                      <v:shape id="Textfeld 12" o:spid="_x0000_s1078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76A40A8" w14:textId="77777777" w:rsidR="00DF67AD" w:rsidRPr="008D5126" w:rsidRDefault="00DF67AD" w:rsidP="00FF630E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711B635" w14:textId="47626520" w:rsidR="00DF67AD" w:rsidRDefault="00DF67AD" w:rsidP="00DF67AD"/>
          <w:p w14:paraId="4D87D337" w14:textId="1FC58952" w:rsidR="00DF67AD" w:rsidRDefault="00DF67AD" w:rsidP="00DF67AD"/>
          <w:p w14:paraId="6EBEB527" w14:textId="53B3F291" w:rsidR="00DF67AD" w:rsidRDefault="00DF67AD" w:rsidP="00DF67AD"/>
          <w:p w14:paraId="253880A5" w14:textId="77777777" w:rsidR="00DF67AD" w:rsidRDefault="00DF67AD" w:rsidP="00DF67AD"/>
          <w:p w14:paraId="4C44849B" w14:textId="323F0809" w:rsidR="009E6C0C" w:rsidRDefault="00DF67AD" w:rsidP="009E6C0C">
            <w:pPr>
              <w:rPr>
                <w:color w:val="BFBFBF" w:themeColor="background1" w:themeShade="BF"/>
              </w:rPr>
            </w:pPr>
            <w:r>
              <w:t xml:space="preserve">Welche Aufgabe sieht Emily? </w:t>
            </w:r>
            <w:r w:rsidR="006E018C">
              <w:t xml:space="preserve">  </w:t>
            </w:r>
            <w:r>
              <w:t>Zeig</w:t>
            </w:r>
            <w:r w:rsidR="00E41F88">
              <w:t>e</w:t>
            </w:r>
            <w:r>
              <w:t xml:space="preserve"> im Bild.      Aufgabe:  </w:t>
            </w:r>
            <w:r w:rsidRPr="00EE189C">
              <w:rPr>
                <w:color w:val="BFBFBF" w:themeColor="background1" w:themeShade="BF"/>
              </w:rPr>
              <w:t xml:space="preserve">______________ </w:t>
            </w:r>
            <w:r>
              <w:t xml:space="preserve">                                              </w:t>
            </w:r>
            <w:r w:rsidR="009E6C0C">
              <w:t xml:space="preserve">Welche Aufgabe sieht Leonie? Zeige im Bild.      Aufgabe:  </w:t>
            </w:r>
            <w:r w:rsidR="009E6C0C" w:rsidRPr="00EE189C">
              <w:rPr>
                <w:color w:val="BFBFBF" w:themeColor="background1" w:themeShade="BF"/>
              </w:rPr>
              <w:t>______________</w:t>
            </w:r>
          </w:p>
          <w:p w14:paraId="072078EA" w14:textId="648DD53D" w:rsidR="005C68C1" w:rsidRDefault="00DF67AD" w:rsidP="00237E9A">
            <w:r>
              <w:t>W</w:t>
            </w:r>
            <w:r w:rsidR="009E6C0C">
              <w:t xml:space="preserve">ie siehst du auch noch diese </w:t>
            </w:r>
            <w:r>
              <w:t>Aufgabe? Zeig</w:t>
            </w:r>
            <w:r w:rsidR="00E41F88">
              <w:t>e</w:t>
            </w:r>
            <w:r>
              <w:t xml:space="preserve"> im Bild.     </w:t>
            </w:r>
            <w:r w:rsidR="006E018C">
              <w:t xml:space="preserve"> </w:t>
            </w:r>
            <w:r>
              <w:t xml:space="preserve">Aufgabe:  </w:t>
            </w:r>
            <w:r w:rsidR="009E6C0C">
              <w:rPr>
                <w:color w:val="BFBFBF" w:themeColor="background1" w:themeShade="BF"/>
              </w:rPr>
              <w:t>145 – 22</w:t>
            </w:r>
            <w:r>
              <w:rPr>
                <w:color w:val="BFBFBF" w:themeColor="background1" w:themeShade="BF"/>
              </w:rPr>
              <w:br/>
            </w:r>
          </w:p>
        </w:tc>
      </w:tr>
      <w:tr w:rsidR="00181EE1" w:rsidRPr="00E0758C" w14:paraId="6D32839E" w14:textId="77777777" w:rsidTr="006E018C">
        <w:trPr>
          <w:trHeight w:val="1692"/>
        </w:trPr>
        <w:tc>
          <w:tcPr>
            <w:tcW w:w="610" w:type="dxa"/>
          </w:tcPr>
          <w:p w14:paraId="4683AFD7" w14:textId="77777777" w:rsidR="00C93C19" w:rsidRDefault="00C93C19" w:rsidP="0013419A">
            <w:pPr>
              <w:spacing w:line="240" w:lineRule="atLeast"/>
            </w:pPr>
          </w:p>
          <w:p w14:paraId="25FE1C40" w14:textId="628F2ED6" w:rsidR="00C93C19" w:rsidRDefault="00C93C19" w:rsidP="0013419A">
            <w:pPr>
              <w:spacing w:line="240" w:lineRule="atLeast"/>
            </w:pPr>
          </w:p>
          <w:p w14:paraId="15CF1F57" w14:textId="77777777" w:rsidR="00C93C19" w:rsidRDefault="00C93C19" w:rsidP="0013419A">
            <w:pPr>
              <w:spacing w:line="240" w:lineRule="atLeast"/>
            </w:pPr>
          </w:p>
          <w:p w14:paraId="6EAF662C" w14:textId="77777777" w:rsidR="00C93C19" w:rsidRDefault="00C93C19" w:rsidP="0013419A">
            <w:pPr>
              <w:spacing w:line="240" w:lineRule="atLeast"/>
            </w:pPr>
          </w:p>
          <w:p w14:paraId="038B9659" w14:textId="77777777" w:rsidR="002533DC" w:rsidRDefault="002533DC" w:rsidP="0013419A">
            <w:pPr>
              <w:spacing w:line="240" w:lineRule="atLeast"/>
            </w:pPr>
          </w:p>
          <w:p w14:paraId="55FE9CD7" w14:textId="77777777" w:rsidR="00C93C19" w:rsidRDefault="00C93C19" w:rsidP="0013419A">
            <w:pPr>
              <w:spacing w:line="240" w:lineRule="atLeast"/>
            </w:pPr>
          </w:p>
          <w:p w14:paraId="0F11C9B7" w14:textId="00787192" w:rsidR="00C93C19" w:rsidRPr="00E0758C" w:rsidRDefault="00C93C19" w:rsidP="0013419A">
            <w:pPr>
              <w:spacing w:line="240" w:lineRule="atLeast"/>
            </w:pPr>
          </w:p>
        </w:tc>
        <w:tc>
          <w:tcPr>
            <w:tcW w:w="519" w:type="dxa"/>
            <w:gridSpan w:val="2"/>
          </w:tcPr>
          <w:p w14:paraId="272A14E3" w14:textId="77777777" w:rsidR="00181EE1" w:rsidRDefault="00816EA0" w:rsidP="0013419A">
            <w:pPr>
              <w:pStyle w:val="Nummerierung"/>
            </w:pPr>
            <w:r>
              <w:t>b</w:t>
            </w:r>
            <w:r w:rsidR="00181EE1" w:rsidRPr="00E0758C">
              <w:t>)</w:t>
            </w:r>
          </w:p>
          <w:p w14:paraId="772BA682" w14:textId="77777777" w:rsidR="00C93C19" w:rsidRDefault="00C93C19" w:rsidP="0013419A">
            <w:pPr>
              <w:pStyle w:val="Nummerierung"/>
            </w:pPr>
          </w:p>
          <w:p w14:paraId="6C139D4F" w14:textId="77777777" w:rsidR="00C93C19" w:rsidRDefault="00C93C19" w:rsidP="0013419A">
            <w:pPr>
              <w:pStyle w:val="Nummerierung"/>
            </w:pPr>
          </w:p>
          <w:p w14:paraId="1C28D404" w14:textId="47801B46" w:rsidR="00C93C19" w:rsidRDefault="00C93C19" w:rsidP="0013419A">
            <w:pPr>
              <w:pStyle w:val="Nummerierung"/>
            </w:pPr>
          </w:p>
          <w:p w14:paraId="5B4401E3" w14:textId="77777777" w:rsidR="00C93C19" w:rsidRDefault="00C93C19" w:rsidP="0013419A">
            <w:pPr>
              <w:pStyle w:val="Nummerierung"/>
            </w:pPr>
          </w:p>
          <w:p w14:paraId="38742628" w14:textId="6A02116A" w:rsidR="00C93C19" w:rsidRPr="00E0758C" w:rsidRDefault="00C93C19" w:rsidP="0013419A">
            <w:pPr>
              <w:pStyle w:val="Nummerierung"/>
            </w:pPr>
          </w:p>
        </w:tc>
        <w:tc>
          <w:tcPr>
            <w:tcW w:w="7942" w:type="dxa"/>
          </w:tcPr>
          <w:p w14:paraId="5C2F6D19" w14:textId="3F37DFC8" w:rsidR="005C68C1" w:rsidRDefault="006E018C" w:rsidP="005C68C1">
            <w:r>
              <w:t xml:space="preserve">Zeige mit dem Würfelmaterial, was hier gesagt ist. </w:t>
            </w:r>
          </w:p>
          <w:p w14:paraId="7230E46E" w14:textId="303A70AF" w:rsidR="006E018C" w:rsidRDefault="006E018C" w:rsidP="005C68C1">
            <w:r>
              <w:t xml:space="preserve">Warum passen diese </w:t>
            </w:r>
            <w:r w:rsidR="009E6C0C">
              <w:t>dre</w:t>
            </w:r>
            <w:r>
              <w:t>i Aufgaben gut zusammen?</w:t>
            </w:r>
          </w:p>
          <w:p w14:paraId="598D93AA" w14:textId="41AA610D" w:rsidR="00816EA0" w:rsidRDefault="009E6C0C" w:rsidP="0013419A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60B03515" wp14:editId="5A8F3B13">
                      <wp:simplePos x="0" y="0"/>
                      <wp:positionH relativeFrom="column">
                        <wp:posOffset>133462</wp:posOffset>
                      </wp:positionH>
                      <wp:positionV relativeFrom="paragraph">
                        <wp:posOffset>78105</wp:posOffset>
                      </wp:positionV>
                      <wp:extent cx="746760" cy="186690"/>
                      <wp:effectExtent l="88900" t="88900" r="27940" b="29210"/>
                      <wp:wrapNone/>
                      <wp:docPr id="1888658449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6760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38FF19C2" w14:textId="03E02FE7" w:rsidR="009E6C0C" w:rsidRDefault="009E6C0C" w:rsidP="009E6C0C">
                                  <w:pPr>
                                    <w:jc w:val="center"/>
                                  </w:pPr>
                                  <w:r w:rsidRPr="00A66931">
                                    <w:t xml:space="preserve">8 </w:t>
                                  </w:r>
                                  <w:r>
                                    <w:t>–</w:t>
                                  </w:r>
                                  <w:r w:rsidRPr="00A66931">
                                    <w:t xml:space="preserve"> </w:t>
                                  </w:r>
                                  <w: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B03515" id="Text Box 2795" o:spid="_x0000_s1079" type="#_x0000_t202" style="position:absolute;margin-left:10.5pt;margin-top:6.15pt;width:58.8pt;height:14.7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" fillcolor="#d8d8d8 [2732]" stroked="f">
                      <v:shadow on="t" color="black" opacity="26214f" origin=".5,.5" offset="-.74836mm,-.74836mm"/>
                      <v:textbox style="mso-fit-shape-to-text:t" inset="0,0,0,0">
                        <w:txbxContent>
                          <w:p w14:paraId="38FF19C2" w14:textId="03E02FE7" w:rsidR="009E6C0C" w:rsidRDefault="009E6C0C" w:rsidP="009E6C0C">
                            <w:pPr>
                              <w:jc w:val="center"/>
                            </w:pPr>
                            <w:r w:rsidRPr="00A66931">
                              <w:t xml:space="preserve">8 </w:t>
                            </w:r>
                            <w:r>
                              <w:t>–</w:t>
                            </w:r>
                            <w:r w:rsidRPr="00A66931">
                              <w:t xml:space="preserve"> </w:t>
                            </w:r>
                            <w: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32122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310F9E06" wp14:editId="1BAA8B8E">
                      <wp:simplePos x="0" y="0"/>
                      <wp:positionH relativeFrom="column">
                        <wp:posOffset>4081145</wp:posOffset>
                      </wp:positionH>
                      <wp:positionV relativeFrom="paragraph">
                        <wp:posOffset>34457</wp:posOffset>
                      </wp:positionV>
                      <wp:extent cx="1295400" cy="539750"/>
                      <wp:effectExtent l="228600" t="0" r="12700" b="19050"/>
                      <wp:wrapNone/>
                      <wp:docPr id="5504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539750"/>
                              </a:xfrm>
                              <a:prstGeom prst="wedgeRoundRectCallout">
                                <a:avLst>
                                  <a:gd name="adj1" fmla="val -65630"/>
                                  <a:gd name="adj2" fmla="val -441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C674A4" w14:textId="6453B082" w:rsidR="00C14EC0" w:rsidRDefault="00C14EC0" w:rsidP="00AF456C">
                                  <w:pPr>
                                    <w:pStyle w:val="Textkrper"/>
                                  </w:pPr>
                                  <w:r>
                                    <w:t xml:space="preserve">Hier liegen 6. </w:t>
                                  </w:r>
                                  <w:r w:rsidR="00BC2751">
                                    <w:br/>
                                  </w:r>
                                  <w:r w:rsidRPr="006A6103">
                                    <w:t>Dazu lege ich 2.</w:t>
                                  </w:r>
                                  <w:r>
                                    <w:t xml:space="preserve"> </w:t>
                                  </w:r>
                                  <w:r w:rsidR="00EE189C">
                                    <w:br/>
                                  </w:r>
                                  <w:r>
                                    <w:t xml:space="preserve">Zusammen sind es </w:t>
                                  </w:r>
                                  <w:r w:rsidRPr="00BC2751">
                                    <w:rPr>
                                      <w:b/>
                                      <w:bCs/>
                                    </w:rPr>
                                    <w:t>8</w:t>
                                  </w:r>
                                  <w:r>
                                    <w:t xml:space="preserve">.           </w:t>
                                  </w:r>
                                </w:p>
                                <w:p w14:paraId="466C2C80" w14:textId="12F5DAD3" w:rsidR="00C14EC0" w:rsidRPr="00183926" w:rsidRDefault="00C14EC0" w:rsidP="00AF456C">
                                  <w:pPr>
                                    <w:pStyle w:val="Textkrp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0F9E06" id="_x0000_s1081" type="#_x0000_t62" style="position:absolute;margin-left:321.35pt;margin-top:2.7pt;width:102pt;height:42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" adj="-3376,10705" fillcolor="white [3201]" strokecolor="#bfbfbf [2412]" strokeweight="1pt">
                      <v:textbox inset="1mm,0,1mm,0">
                        <w:txbxContent>
                          <w:p w14:paraId="53C674A4" w14:textId="6453B082" w:rsidR="00C14EC0" w:rsidRDefault="00C14EC0" w:rsidP="00AF456C">
                            <w:pPr>
                              <w:pStyle w:val="Textkrper"/>
                            </w:pPr>
                            <w:r>
                              <w:t xml:space="preserve">Hier liegen 6. </w:t>
                            </w:r>
                            <w:r w:rsidR="00BC2751">
                              <w:br/>
                            </w:r>
                            <w:r w:rsidRPr="006A6103">
                              <w:t>Dazu lege ich 2.</w:t>
                            </w:r>
                            <w:r>
                              <w:t xml:space="preserve"> </w:t>
                            </w:r>
                            <w:r w:rsidR="00EE189C">
                              <w:br/>
                            </w:r>
                            <w:r>
                              <w:t xml:space="preserve">Zusammen sind es </w:t>
                            </w:r>
                            <w:r w:rsidRPr="00BC2751">
                              <w:rPr>
                                <w:b/>
                                <w:bCs/>
                              </w:rPr>
                              <w:t>8</w:t>
                            </w:r>
                            <w:r>
                              <w:t xml:space="preserve">.           </w:t>
                            </w:r>
                          </w:p>
                          <w:p w14:paraId="466C2C80" w14:textId="12F5DAD3" w:rsidR="00C14EC0" w:rsidRPr="00183926" w:rsidRDefault="00C14EC0" w:rsidP="00AF456C">
                            <w:pPr>
                              <w:pStyle w:val="Textkrp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CE2FD03" w14:textId="18A315F0" w:rsidR="006A6103" w:rsidRDefault="00D16044" w:rsidP="0013419A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76DFA7AD" wp14:editId="5D11C9D7">
                      <wp:simplePos x="0" y="0"/>
                      <wp:positionH relativeFrom="column">
                        <wp:posOffset>-31680</wp:posOffset>
                      </wp:positionH>
                      <wp:positionV relativeFrom="paragraph">
                        <wp:posOffset>184308</wp:posOffset>
                      </wp:positionV>
                      <wp:extent cx="1188720" cy="569591"/>
                      <wp:effectExtent l="0" t="139700" r="17780" b="15240"/>
                      <wp:wrapNone/>
                      <wp:docPr id="1994815404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720" cy="569591"/>
                              </a:xfrm>
                              <a:prstGeom prst="wedgeRoundRectCallout">
                                <a:avLst>
                                  <a:gd name="adj1" fmla="val 17551"/>
                                  <a:gd name="adj2" fmla="val -73279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F41725" w14:textId="7346F2DE" w:rsidR="009E6C0C" w:rsidRPr="00183926" w:rsidRDefault="009E6C0C" w:rsidP="009E6C0C">
                                  <w:pPr>
                                    <w:pStyle w:val="Textkrper"/>
                                    <w:rPr>
                                      <w:color w:val="000000" w:themeColor="text1"/>
                                      <w:spacing w:val="-2"/>
                                    </w:rPr>
                                  </w:pPr>
                                  <w:r w:rsidRPr="00BC2751">
                                    <w:t xml:space="preserve">Hier liegen </w:t>
                                  </w:r>
                                  <w:r w:rsidRPr="00237E9A">
                                    <w:rPr>
                                      <w:b/>
                                      <w:bCs/>
                                    </w:rPr>
                                    <w:t>6</w:t>
                                  </w:r>
                                  <w:r w:rsidRPr="00BC2751">
                                    <w:t>.</w:t>
                                  </w:r>
                                  <w:r>
                                    <w:t xml:space="preserve"> </w:t>
                                  </w:r>
                                  <w:r>
                                    <w:br/>
                                    <w:t xml:space="preserve">Ich will aber 8, </w:t>
                                  </w:r>
                                  <w:r>
                                    <w:br/>
                                    <w:t>also fehlen noch 2.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DFA7AD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_x0000_s1081" type="#_x0000_t62" style="position:absolute;margin-left:-2.5pt;margin-top:14.5pt;width:93.6pt;height:44.8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" adj="14591,-5028" fillcolor="white [3201]" strokecolor="#bfbfbf [2412]" strokeweight="1pt">
                      <v:textbox inset="1mm,0,1mm,0">
                        <w:txbxContent>
                          <w:p w14:paraId="31F41725" w14:textId="7346F2DE" w:rsidR="009E6C0C" w:rsidRPr="00183926" w:rsidRDefault="009E6C0C" w:rsidP="009E6C0C">
                            <w:pPr>
                              <w:pStyle w:val="Textkrper"/>
                              <w:rPr>
                                <w:color w:val="000000" w:themeColor="text1"/>
                                <w:spacing w:val="-2"/>
                              </w:rPr>
                            </w:pPr>
                            <w:r w:rsidRPr="00BC2751">
                              <w:t xml:space="preserve">Hier liegen </w:t>
                            </w:r>
                            <w:r w:rsidRPr="00237E9A">
                              <w:rPr>
                                <w:b/>
                                <w:bCs/>
                              </w:rPr>
                              <w:t>6</w:t>
                            </w:r>
                            <w:r w:rsidRPr="00BC2751">
                              <w:t>.</w:t>
                            </w:r>
                            <w:r>
                              <w:t xml:space="preserve"> </w:t>
                            </w:r>
                            <w:r>
                              <w:br/>
                              <w:t xml:space="preserve">Ich will aber 8, </w:t>
                            </w:r>
                            <w:r>
                              <w:br/>
                              <w:t>also fehlen noch 2.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6C0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599B7ED8" wp14:editId="610A5B0E">
                      <wp:simplePos x="0" y="0"/>
                      <wp:positionH relativeFrom="column">
                        <wp:posOffset>1241200</wp:posOffset>
                      </wp:positionH>
                      <wp:positionV relativeFrom="paragraph">
                        <wp:posOffset>68361</wp:posOffset>
                      </wp:positionV>
                      <wp:extent cx="1458811" cy="534465"/>
                      <wp:effectExtent l="0" t="0" r="319405" b="12065"/>
                      <wp:wrapNone/>
                      <wp:docPr id="5506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8811" cy="534465"/>
                              </a:xfrm>
                              <a:prstGeom prst="wedgeRoundRectCallout">
                                <a:avLst>
                                  <a:gd name="adj1" fmla="val 68579"/>
                                  <a:gd name="adj2" fmla="val 5515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D5DDE7" w14:textId="5BF51586" w:rsidR="00C14EC0" w:rsidRPr="00183926" w:rsidRDefault="00C14EC0" w:rsidP="00AF456C">
                                  <w:pPr>
                                    <w:pStyle w:val="Textkrper"/>
                                    <w:rPr>
                                      <w:color w:val="000000" w:themeColor="text1"/>
                                      <w:spacing w:val="-2"/>
                                    </w:rPr>
                                  </w:pPr>
                                  <w:r w:rsidRPr="00BC2751">
                                    <w:t xml:space="preserve">Hier liegen </w:t>
                                  </w:r>
                                  <w:r w:rsidRPr="00BC2751">
                                    <w:rPr>
                                      <w:b/>
                                      <w:bCs/>
                                    </w:rPr>
                                    <w:t>8</w:t>
                                  </w:r>
                                  <w:r w:rsidRPr="00BC2751">
                                    <w:t>.</w:t>
                                  </w:r>
                                  <w:r>
                                    <w:t xml:space="preserve"> </w:t>
                                  </w:r>
                                  <w:r w:rsidR="00BC2751">
                                    <w:br/>
                                  </w:r>
                                  <w:r w:rsidRPr="006A6103">
                                    <w:t>Davon nehme ich 2 weg.</w:t>
                                  </w:r>
                                  <w:r>
                                    <w:t xml:space="preserve"> </w:t>
                                  </w:r>
                                  <w:r w:rsidR="00BC2751">
                                    <w:br/>
                                  </w:r>
                                  <w:r>
                                    <w:t>Es bleiben 6.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9B7ED8" id="_x0000_s1082" type="#_x0000_t62" style="position:absolute;margin-left:97.75pt;margin-top:5.4pt;width:114.85pt;height:42.1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" adj="25613,11991" fillcolor="white [3201]" strokecolor="#bfbfbf [2412]" strokeweight="1pt">
                      <v:textbox inset="1mm,0,1mm,0">
                        <w:txbxContent>
                          <w:p w14:paraId="4BD5DDE7" w14:textId="5BF51586" w:rsidR="00C14EC0" w:rsidRPr="00183926" w:rsidRDefault="00C14EC0" w:rsidP="00AF456C">
                            <w:pPr>
                              <w:pStyle w:val="Textkrper"/>
                              <w:rPr>
                                <w:color w:val="000000" w:themeColor="text1"/>
                                <w:spacing w:val="-2"/>
                              </w:rPr>
                            </w:pPr>
                            <w:r w:rsidRPr="00BC2751">
                              <w:t xml:space="preserve">Hier liegen </w:t>
                            </w:r>
                            <w:r w:rsidRPr="00BC2751">
                              <w:rPr>
                                <w:b/>
                                <w:bCs/>
                              </w:rPr>
                              <w:t>8</w:t>
                            </w:r>
                            <w:r w:rsidRPr="00BC2751">
                              <w:t>.</w:t>
                            </w:r>
                            <w:r>
                              <w:t xml:space="preserve"> </w:t>
                            </w:r>
                            <w:r w:rsidR="00BC2751">
                              <w:br/>
                            </w:r>
                            <w:r w:rsidRPr="006A6103">
                              <w:t>Davon nehme ich 2 weg.</w:t>
                            </w:r>
                            <w:r>
                              <w:t xml:space="preserve"> </w:t>
                            </w:r>
                            <w:r w:rsidR="00BC2751">
                              <w:br/>
                            </w:r>
                            <w:r>
                              <w:t>Es bleiben 6.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32122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6A015B0F" wp14:editId="6DF52F03">
                      <wp:simplePos x="0" y="0"/>
                      <wp:positionH relativeFrom="column">
                        <wp:posOffset>2607310</wp:posOffset>
                      </wp:positionH>
                      <wp:positionV relativeFrom="paragraph">
                        <wp:posOffset>-635</wp:posOffset>
                      </wp:positionV>
                      <wp:extent cx="746760" cy="186690"/>
                      <wp:effectExtent l="88900" t="88900" r="27940" b="29210"/>
                      <wp:wrapNone/>
                      <wp:docPr id="149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6760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2624D6E1" w14:textId="77777777" w:rsidR="00816EA0" w:rsidRDefault="00816EA0" w:rsidP="00A66931">
                                  <w:pPr>
                                    <w:jc w:val="center"/>
                                  </w:pPr>
                                  <w:r w:rsidRPr="00A66931">
                                    <w:t xml:space="preserve">8 </w:t>
                                  </w:r>
                                  <w:r>
                                    <w:t>–</w:t>
                                  </w:r>
                                  <w:r w:rsidRPr="00A66931">
                                    <w:t xml:space="preserve"> 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015B0F" id="_x0000_s1083" type="#_x0000_t202" style="position:absolute;margin-left:205.3pt;margin-top:-.05pt;width:58.8pt;height:14.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" fillcolor="#d8d8d8 [2732]" stroked="f">
                      <v:shadow on="t" color="black" opacity="26214f" origin=".5,.5" offset="-.74836mm,-.74836mm"/>
                      <v:textbox style="mso-fit-shape-to-text:t" inset="0,0,0,0">
                        <w:txbxContent>
                          <w:p w14:paraId="2624D6E1" w14:textId="77777777" w:rsidR="00816EA0" w:rsidRDefault="00816EA0" w:rsidP="00A66931">
                            <w:pPr>
                              <w:jc w:val="center"/>
                            </w:pPr>
                            <w:r w:rsidRPr="00A66931">
                              <w:t xml:space="preserve">8 </w:t>
                            </w:r>
                            <w:r>
                              <w:t>–</w:t>
                            </w:r>
                            <w:r w:rsidRPr="00A66931">
                              <w:t xml:space="preserve">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4055FA1" w14:textId="37C5EB19" w:rsidR="00816EA0" w:rsidRPr="00136791" w:rsidRDefault="009E6C0C" w:rsidP="00E41F8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4F0B5A5F" wp14:editId="73533291">
                      <wp:simplePos x="0" y="0"/>
                      <wp:positionH relativeFrom="column">
                        <wp:posOffset>3232150</wp:posOffset>
                      </wp:positionH>
                      <wp:positionV relativeFrom="paragraph">
                        <wp:posOffset>1087120</wp:posOffset>
                      </wp:positionV>
                      <wp:extent cx="344805" cy="186690"/>
                      <wp:effectExtent l="88900" t="88900" r="23495" b="29210"/>
                      <wp:wrapNone/>
                      <wp:docPr id="655311628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805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2D2F466A" w14:textId="75E25620" w:rsidR="005C68C1" w:rsidRDefault="005C68C1" w:rsidP="005C68C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F0B5A5F" id="_x0000_s1084" type="#_x0000_t202" style="position:absolute;margin-left:254.5pt;margin-top:85.6pt;width:27.15pt;height:14.7pt;z-index:252080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" fillcolor="#d8d8d8 [2732]" stroked="f">
                      <v:shadow on="t" color="black" opacity="26214f" origin=".5,.5" offset="-.74836mm,-.74836mm"/>
                      <v:textbox style="mso-fit-shape-to-text:t" inset="0,0,0,0">
                        <w:txbxContent>
                          <w:p w14:paraId="2D2F466A" w14:textId="75E25620" w:rsidR="005C68C1" w:rsidRDefault="005C68C1" w:rsidP="005C68C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40B4B9A9" wp14:editId="6DDA85FD">
                      <wp:simplePos x="0" y="0"/>
                      <wp:positionH relativeFrom="column">
                        <wp:posOffset>4825365</wp:posOffset>
                      </wp:positionH>
                      <wp:positionV relativeFrom="paragraph">
                        <wp:posOffset>1025525</wp:posOffset>
                      </wp:positionV>
                      <wp:extent cx="344805" cy="186690"/>
                      <wp:effectExtent l="88900" t="88900" r="23495" b="29210"/>
                      <wp:wrapNone/>
                      <wp:docPr id="1593226705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805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0D7CD844" w14:textId="6BE2C667" w:rsidR="005C68C1" w:rsidRDefault="005C68C1" w:rsidP="005C68C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0B4B9A9" id="_x0000_s1085" type="#_x0000_t202" style="position:absolute;margin-left:379.95pt;margin-top:80.75pt;width:27.15pt;height:14.7pt;z-index:252082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" fillcolor="#d8d8d8 [2732]" stroked="f">
                      <v:shadow on="t" color="black" opacity="26214f" origin=".5,.5" offset="-.74836mm,-.74836mm"/>
                      <v:textbox style="mso-fit-shape-to-text:t" inset="0,0,0,0">
                        <w:txbxContent>
                          <w:p w14:paraId="0D7CD844" w14:textId="6BE2C667" w:rsidR="005C68C1" w:rsidRDefault="005C68C1" w:rsidP="005C68C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13351F13" wp14:editId="6CBEC6B9">
                      <wp:simplePos x="0" y="0"/>
                      <wp:positionH relativeFrom="column">
                        <wp:posOffset>4144010</wp:posOffset>
                      </wp:positionH>
                      <wp:positionV relativeFrom="paragraph">
                        <wp:posOffset>1090930</wp:posOffset>
                      </wp:positionV>
                      <wp:extent cx="746760" cy="186690"/>
                      <wp:effectExtent l="88900" t="88900" r="27940" b="29210"/>
                      <wp:wrapNone/>
                      <wp:docPr id="147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6760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13338D7D" w14:textId="070EFB72" w:rsidR="005C68C1" w:rsidRDefault="005C68C1" w:rsidP="005C68C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351F13" id="_x0000_s1086" type="#_x0000_t202" style="position:absolute;margin-left:326.3pt;margin-top:85.9pt;width:58.8pt;height:14.7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" fillcolor="#d8d8d8 [2732]" stroked="f">
                      <v:shadow on="t" color="black" opacity="26214f" origin=".5,.5" offset="-.74836mm,-.74836mm"/>
                      <v:textbox style="mso-fit-shape-to-text:t" inset="0,0,0,0">
                        <w:txbxContent>
                          <w:p w14:paraId="13338D7D" w14:textId="070EFB72" w:rsidR="005C68C1" w:rsidRDefault="005C68C1" w:rsidP="005C68C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6309FB71" wp14:editId="4B1481A7">
                      <wp:simplePos x="0" y="0"/>
                      <wp:positionH relativeFrom="column">
                        <wp:posOffset>4524375</wp:posOffset>
                      </wp:positionH>
                      <wp:positionV relativeFrom="paragraph">
                        <wp:posOffset>720725</wp:posOffset>
                      </wp:positionV>
                      <wp:extent cx="747395" cy="186690"/>
                      <wp:effectExtent l="88900" t="88900" r="27305" b="29210"/>
                      <wp:wrapNone/>
                      <wp:docPr id="158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7395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759D3FD7" w14:textId="03DB96D3" w:rsidR="005C68C1" w:rsidRDefault="005C68C1" w:rsidP="005C68C1">
                                  <w:pPr>
                                    <w:jc w:val="center"/>
                                  </w:pPr>
                                  <w:r>
                                    <w:t>48</w:t>
                                  </w:r>
                                  <w:r w:rsidRPr="00A66931">
                                    <w:t xml:space="preserve"> </w:t>
                                  </w:r>
                                  <w:r>
                                    <w:t>–</w:t>
                                  </w:r>
                                  <w:r w:rsidRPr="00A66931">
                                    <w:t xml:space="preserve"> </w:t>
                                  </w:r>
                                  <w: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09FB71" id="_x0000_s1087" type="#_x0000_t202" style="position:absolute;margin-left:356.25pt;margin-top:56.75pt;width:58.85pt;height:14.7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" fillcolor="#d8d8d8 [2732]" stroked="f">
                      <v:shadow on="t" color="black" opacity="26214f" origin=".5,.5" offset="-.74836mm,-.74836mm"/>
                      <v:textbox style="mso-fit-shape-to-text:t" inset="0,0,0,0">
                        <w:txbxContent>
                          <w:p w14:paraId="759D3FD7" w14:textId="03DB96D3" w:rsidR="005C68C1" w:rsidRDefault="005C68C1" w:rsidP="005C68C1">
                            <w:pPr>
                              <w:jc w:val="center"/>
                            </w:pPr>
                            <w:r>
                              <w:t>48</w:t>
                            </w:r>
                            <w:r w:rsidRPr="00A66931">
                              <w:t xml:space="preserve"> </w:t>
                            </w:r>
                            <w:r>
                              <w:t>–</w:t>
                            </w:r>
                            <w:r w:rsidRPr="00A66931">
                              <w:t xml:space="preserve"> </w:t>
                            </w:r>
                            <w: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29C5AF2A" wp14:editId="5F0482A3">
                      <wp:simplePos x="0" y="0"/>
                      <wp:positionH relativeFrom="column">
                        <wp:posOffset>4015105</wp:posOffset>
                      </wp:positionH>
                      <wp:positionV relativeFrom="paragraph">
                        <wp:posOffset>475615</wp:posOffset>
                      </wp:positionV>
                      <wp:extent cx="747395" cy="186690"/>
                      <wp:effectExtent l="88900" t="88900" r="27305" b="29210"/>
                      <wp:wrapNone/>
                      <wp:docPr id="146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7395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21A35D00" w14:textId="77777777" w:rsidR="005C68C1" w:rsidRDefault="005C68C1" w:rsidP="005C68C1">
                                  <w:pPr>
                                    <w:jc w:val="center"/>
                                  </w:pPr>
                                  <w:r w:rsidRPr="00A66931">
                                    <w:t>8 + 40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C5AF2A" id="_x0000_s1088" type="#_x0000_t202" style="position:absolute;margin-left:316.15pt;margin-top:37.45pt;width:58.85pt;height:14.7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" fillcolor="#d8d8d8 [2732]" stroked="f">
                      <v:shadow on="t" color="black" opacity="26214f" origin=".5,.5" offset="-.74836mm,-.74836mm"/>
                      <v:textbox style="mso-fit-shape-to-text:t" inset="0,0,0,0">
                        <w:txbxContent>
                          <w:p w14:paraId="21A35D00" w14:textId="77777777" w:rsidR="005C68C1" w:rsidRDefault="005C68C1" w:rsidP="005C68C1">
                            <w:pPr>
                              <w:jc w:val="center"/>
                            </w:pPr>
                            <w:r w:rsidRPr="00A66931">
                              <w:t>8 + 40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2CBCC6EE" wp14:editId="6A33C474">
                      <wp:simplePos x="0" y="0"/>
                      <wp:positionH relativeFrom="column">
                        <wp:posOffset>3624580</wp:posOffset>
                      </wp:positionH>
                      <wp:positionV relativeFrom="paragraph">
                        <wp:posOffset>861695</wp:posOffset>
                      </wp:positionV>
                      <wp:extent cx="746760" cy="186690"/>
                      <wp:effectExtent l="88900" t="88900" r="27940" b="29210"/>
                      <wp:wrapNone/>
                      <wp:docPr id="152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6760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3BC7A8A3" w14:textId="4286CEA6" w:rsidR="005C68C1" w:rsidRDefault="005C68C1" w:rsidP="005C68C1">
                                  <w:pPr>
                                    <w:jc w:val="center"/>
                                  </w:pPr>
                                  <w:r>
                                    <w:t>40 – 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BCC6EE" id="_x0000_s1089" type="#_x0000_t202" style="position:absolute;margin-left:285.4pt;margin-top:67.85pt;width:58.8pt;height:14.7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" fillcolor="#d8d8d8 [2732]" stroked="f">
                      <v:shadow on="t" color="black" opacity="26214f" origin=".5,.5" offset="-.74836mm,-.74836mm"/>
                      <v:textbox style="mso-fit-shape-to-text:t" inset="0,0,0,0">
                        <w:txbxContent>
                          <w:p w14:paraId="3BC7A8A3" w14:textId="4286CEA6" w:rsidR="005C68C1" w:rsidRDefault="005C68C1" w:rsidP="005C68C1">
                            <w:pPr>
                              <w:jc w:val="center"/>
                            </w:pPr>
                            <w:r>
                              <w:t>40 – 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4AB84AC1" wp14:editId="206BFF74">
                      <wp:simplePos x="0" y="0"/>
                      <wp:positionH relativeFrom="column">
                        <wp:posOffset>3099435</wp:posOffset>
                      </wp:positionH>
                      <wp:positionV relativeFrom="paragraph">
                        <wp:posOffset>509905</wp:posOffset>
                      </wp:positionV>
                      <wp:extent cx="747395" cy="186690"/>
                      <wp:effectExtent l="88900" t="88900" r="27305" b="29210"/>
                      <wp:wrapNone/>
                      <wp:docPr id="160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7395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2CA71803" w14:textId="77777777" w:rsidR="005C68C1" w:rsidRDefault="005C68C1" w:rsidP="005C68C1">
                                  <w:pPr>
                                    <w:jc w:val="center"/>
                                  </w:pPr>
                                  <w:r>
                                    <w:t>48</w:t>
                                  </w:r>
                                  <w:r w:rsidRPr="00A66931">
                                    <w:t xml:space="preserve"> </w:t>
                                  </w:r>
                                  <w:r>
                                    <w:t>–</w:t>
                                  </w:r>
                                  <w:r w:rsidRPr="00A66931">
                                    <w:t xml:space="preserve"> </w:t>
                                  </w:r>
                                  <w: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B84AC1" id="_x0000_s1090" type="#_x0000_t202" style="position:absolute;margin-left:244.05pt;margin-top:40.15pt;width:58.85pt;height:14.7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" fillcolor="#d8d8d8 [2732]" stroked="f">
                      <v:shadow on="t" color="black" opacity="26214f" origin=".5,.5" offset="-.74836mm,-.74836mm"/>
                      <v:textbox style="mso-fit-shape-to-text:t" inset="0,0,0,0">
                        <w:txbxContent>
                          <w:p w14:paraId="2CA71803" w14:textId="77777777" w:rsidR="005C68C1" w:rsidRDefault="005C68C1" w:rsidP="005C68C1">
                            <w:pPr>
                              <w:jc w:val="center"/>
                            </w:pPr>
                            <w:r>
                              <w:t>48</w:t>
                            </w:r>
                            <w:r w:rsidRPr="00A66931">
                              <w:t xml:space="preserve"> </w:t>
                            </w:r>
                            <w:r>
                              <w:t>–</w:t>
                            </w:r>
                            <w:r w:rsidRPr="00A66931">
                              <w:t xml:space="preserve"> </w:t>
                            </w:r>
                            <w:r>
                              <w:t>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3B0BFD95" wp14:editId="1660F38C">
                      <wp:simplePos x="0" y="0"/>
                      <wp:positionH relativeFrom="column">
                        <wp:posOffset>2652395</wp:posOffset>
                      </wp:positionH>
                      <wp:positionV relativeFrom="paragraph">
                        <wp:posOffset>843915</wp:posOffset>
                      </wp:positionV>
                      <wp:extent cx="748030" cy="186690"/>
                      <wp:effectExtent l="88900" t="88900" r="26670" b="29210"/>
                      <wp:wrapNone/>
                      <wp:docPr id="49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8030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227946F1" w14:textId="7E914BFB" w:rsidR="005C68C1" w:rsidRDefault="005C68C1" w:rsidP="005C68C1">
                                  <w:pPr>
                                    <w:jc w:val="center"/>
                                  </w:pPr>
                                  <w:r>
                                    <w:t>48 + 8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0BFD95" id="_x0000_s1091" type="#_x0000_t202" style="position:absolute;margin-left:208.85pt;margin-top:66.45pt;width:58.9pt;height:14.7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" fillcolor="#d8d8d8 [2732]" stroked="f">
                      <v:shadow on="t" color="black" opacity="26214f" origin=".5,.5" offset="-.74836mm,-.74836mm"/>
                      <v:textbox style="mso-fit-shape-to-text:t" inset="0,0,0,0">
                        <w:txbxContent>
                          <w:p w14:paraId="227946F1" w14:textId="7E914BFB" w:rsidR="005C68C1" w:rsidRDefault="005C68C1" w:rsidP="005C68C1">
                            <w:pPr>
                              <w:jc w:val="center"/>
                            </w:pPr>
                            <w:r>
                              <w:t>48 + 8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3212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58528635" wp14:editId="26D05EA2">
                      <wp:simplePos x="0" y="0"/>
                      <wp:positionH relativeFrom="column">
                        <wp:posOffset>3247390</wp:posOffset>
                      </wp:positionH>
                      <wp:positionV relativeFrom="paragraph">
                        <wp:posOffset>13335</wp:posOffset>
                      </wp:positionV>
                      <wp:extent cx="747395" cy="186690"/>
                      <wp:effectExtent l="88900" t="88900" r="27305" b="29210"/>
                      <wp:wrapNone/>
                      <wp:docPr id="1583218272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7395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7735361E" w14:textId="7F5BAE97" w:rsidR="007F11C5" w:rsidRDefault="007F11C5" w:rsidP="007F11C5">
                                  <w:pPr>
                                    <w:jc w:val="center"/>
                                  </w:pPr>
                                  <w:r>
                                    <w:t>6 + 2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528635" id="_x0000_s1092" type="#_x0000_t202" style="position:absolute;margin-left:255.7pt;margin-top:1.05pt;width:58.85pt;height:14.7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" fillcolor="#d8d8d8 [2732]" stroked="f">
                      <v:shadow on="t" color="black" opacity="26214f" origin=".5,.5" offset="-.74836mm,-.74836mm"/>
                      <v:textbox style="mso-fit-shape-to-text:t" inset="0,0,0,0">
                        <w:txbxContent>
                          <w:p w14:paraId="7735361E" w14:textId="7F5BAE97" w:rsidR="007F11C5" w:rsidRDefault="007F11C5" w:rsidP="007F11C5">
                            <w:pPr>
                              <w:jc w:val="center"/>
                            </w:pPr>
                            <w:r>
                              <w:t>6 + 2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A6103">
              <w:t xml:space="preserve"> </w: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20B7172D" wp14:editId="22CB2E7E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95885</wp:posOffset>
                      </wp:positionV>
                      <wp:extent cx="746760" cy="186690"/>
                      <wp:effectExtent l="88900" t="88900" r="27940" b="29210"/>
                      <wp:wrapNone/>
                      <wp:docPr id="227028391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6760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1090B407" w14:textId="77777777" w:rsidR="009E6C0C" w:rsidRDefault="009E6C0C" w:rsidP="009E6C0C">
                                  <w:pPr>
                                    <w:jc w:val="center"/>
                                  </w:pPr>
                                  <w:r w:rsidRPr="00A66931">
                                    <w:t xml:space="preserve">8 </w:t>
                                  </w:r>
                                  <w:r>
                                    <w:t>–</w:t>
                                  </w:r>
                                  <w:r w:rsidRPr="00A66931">
                                    <w:t xml:space="preserve"> 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B7172D" id="_x0000_s1093" type="#_x0000_t202" style="position:absolute;margin-left:.25pt;margin-top:7.55pt;width:58.8pt;height:14.7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" fillcolor="#d8d8d8 [2732]" stroked="f">
                      <v:shadow on="t" color="black" opacity="26214f" origin=".5,.5" offset="-.74836mm,-.74836mm"/>
                      <v:textbox style="mso-fit-shape-to-text:t" inset="0,0,0,0">
                        <w:txbxContent>
                          <w:p w14:paraId="1090B407" w14:textId="77777777" w:rsidR="009E6C0C" w:rsidRDefault="009E6C0C" w:rsidP="009E6C0C">
                            <w:pPr>
                              <w:jc w:val="center"/>
                            </w:pPr>
                            <w:r w:rsidRPr="00A66931">
                              <w:t xml:space="preserve">8 </w:t>
                            </w:r>
                            <w:r>
                              <w:t>–</w:t>
                            </w:r>
                            <w:r w:rsidRPr="00A66931">
                              <w:t xml:space="preserve">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C68C1" w:rsidRPr="00E0758C" w14:paraId="33E03FE4" w14:textId="77777777" w:rsidTr="00136791">
        <w:trPr>
          <w:trHeight w:val="231"/>
        </w:trPr>
        <w:tc>
          <w:tcPr>
            <w:tcW w:w="610" w:type="dxa"/>
          </w:tcPr>
          <w:p w14:paraId="67422BB9" w14:textId="77777777" w:rsidR="005C68C1" w:rsidRDefault="005C68C1" w:rsidP="0013419A">
            <w:pPr>
              <w:spacing w:line="240" w:lineRule="atLeast"/>
            </w:pPr>
          </w:p>
        </w:tc>
        <w:tc>
          <w:tcPr>
            <w:tcW w:w="519" w:type="dxa"/>
            <w:gridSpan w:val="2"/>
          </w:tcPr>
          <w:p w14:paraId="70944022" w14:textId="3F855DF2" w:rsidR="005C68C1" w:rsidRDefault="005C68C1" w:rsidP="0013419A">
            <w:pPr>
              <w:pStyle w:val="Nummerierung"/>
            </w:pPr>
            <w:r>
              <w:t>c)</w:t>
            </w:r>
          </w:p>
        </w:tc>
        <w:tc>
          <w:tcPr>
            <w:tcW w:w="7942" w:type="dxa"/>
          </w:tcPr>
          <w:p w14:paraId="0728BF66" w14:textId="43C8116D" w:rsidR="009E6C0C" w:rsidRDefault="009E6C0C" w:rsidP="005C68C1"/>
          <w:p w14:paraId="0EC05BA3" w14:textId="730C50BA" w:rsidR="005C68C1" w:rsidRDefault="006E018C" w:rsidP="005C68C1">
            <w:pPr>
              <w:rPr>
                <w:color w:val="FF00FF"/>
              </w:rPr>
            </w:pPr>
            <w:proofErr w:type="gramStart"/>
            <w:r>
              <w:t>Finde</w:t>
            </w:r>
            <w:proofErr w:type="gramEnd"/>
            <w:r>
              <w:t xml:space="preserve"> Paare, </w:t>
            </w:r>
            <w:r w:rsidR="00D17CC0">
              <w:t xml:space="preserve">bei denen </w:t>
            </w:r>
            <w:r>
              <w:t xml:space="preserve">Addition und </w:t>
            </w:r>
            <w:r>
              <w:br/>
            </w:r>
            <w:r w:rsidR="009E6C0C">
              <w:t xml:space="preserve">immer zwei </w:t>
            </w:r>
            <w:r>
              <w:t>Subtraktion</w:t>
            </w:r>
            <w:r w:rsidR="009E6C0C">
              <w:t>en</w:t>
            </w:r>
            <w:r>
              <w:t xml:space="preserve"> zusammenpassen. </w:t>
            </w:r>
            <w:r>
              <w:br/>
            </w:r>
            <w:r w:rsidR="005C68C1">
              <w:t>Zeige mit dem Würfelmaterial</w:t>
            </w:r>
            <w:r>
              <w:t xml:space="preserve">. </w:t>
            </w:r>
          </w:p>
          <w:p w14:paraId="0488377D" w14:textId="56A40A08" w:rsidR="005C68C1" w:rsidRPr="007F11C5" w:rsidRDefault="005C68C1" w:rsidP="005C68C1">
            <w:pPr>
              <w:rPr>
                <w:color w:val="000000" w:themeColor="text1"/>
              </w:rPr>
            </w:pPr>
            <w:r w:rsidRPr="007F11C5">
              <w:rPr>
                <w:color w:val="000000" w:themeColor="text1"/>
              </w:rPr>
              <w:t>Erklär</w:t>
            </w:r>
            <w:r>
              <w:rPr>
                <w:color w:val="000000" w:themeColor="text1"/>
              </w:rPr>
              <w:t>e</w:t>
            </w:r>
            <w:r w:rsidRPr="007F11C5">
              <w:rPr>
                <w:color w:val="000000" w:themeColor="text1"/>
              </w:rPr>
              <w:t xml:space="preserve"> die Rechnungen wie </w:t>
            </w:r>
            <w:r w:rsidR="006E018C">
              <w:rPr>
                <w:color w:val="000000" w:themeColor="text1"/>
              </w:rPr>
              <w:t xml:space="preserve">in </w:t>
            </w:r>
            <w:r w:rsidR="006E018C" w:rsidRPr="006E018C">
              <w:rPr>
                <w:b/>
                <w:bCs/>
                <w:color w:val="327A86" w:themeColor="text2"/>
              </w:rPr>
              <w:t>b)</w:t>
            </w:r>
            <w:r w:rsidRPr="007F11C5">
              <w:rPr>
                <w:color w:val="000000" w:themeColor="text1"/>
              </w:rPr>
              <w:t>.</w:t>
            </w:r>
          </w:p>
          <w:p w14:paraId="026D3D95" w14:textId="7403C8CE" w:rsidR="006E018C" w:rsidRDefault="006E018C" w:rsidP="005C68C1"/>
        </w:tc>
      </w:tr>
      <w:tr w:rsidR="005C68C1" w:rsidRPr="00E0758C" w14:paraId="0DF407B7" w14:textId="77777777" w:rsidTr="00136791">
        <w:trPr>
          <w:trHeight w:val="231"/>
        </w:trPr>
        <w:tc>
          <w:tcPr>
            <w:tcW w:w="610" w:type="dxa"/>
          </w:tcPr>
          <w:p w14:paraId="1D66F5F4" w14:textId="3E80A725" w:rsidR="005C68C1" w:rsidRDefault="005C68C1" w:rsidP="0013419A">
            <w:pPr>
              <w:spacing w:line="240" w:lineRule="atLeast"/>
            </w:pPr>
            <w:r w:rsidRPr="00E0758C">
              <w:rPr>
                <w:noProof/>
                <w:lang w:eastAsia="de-DE"/>
              </w:rPr>
              <w:drawing>
                <wp:inline distT="0" distB="0" distL="0" distR="0" wp14:anchorId="6898F8FA" wp14:editId="2078F752">
                  <wp:extent cx="360000" cy="272386"/>
                  <wp:effectExtent l="0" t="0" r="2540" b="0"/>
                  <wp:docPr id="368844652" name="Grafik 368844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  <w:gridSpan w:val="2"/>
          </w:tcPr>
          <w:p w14:paraId="11F647AB" w14:textId="7FB99FC1" w:rsidR="005C68C1" w:rsidRDefault="005C68C1" w:rsidP="0013419A">
            <w:pPr>
              <w:pStyle w:val="Nummerierung"/>
            </w:pPr>
            <w:r>
              <w:t>d)</w:t>
            </w:r>
          </w:p>
        </w:tc>
        <w:tc>
          <w:tcPr>
            <w:tcW w:w="7942" w:type="dxa"/>
          </w:tcPr>
          <w:p w14:paraId="30281D2D" w14:textId="3C621584" w:rsidR="005C68C1" w:rsidRDefault="005C68C1" w:rsidP="005C68C1">
            <w:r>
              <w:t>Besprecht: Warum steckt Addition und Subtraktion in den Bildern? Wo genau ist das Plus? Wo das Minus? Warum müssen wir das Rechenzeichen nicht extra darstellen?</w:t>
            </w:r>
          </w:p>
        </w:tc>
      </w:tr>
      <w:tr w:rsidR="000104E0" w14:paraId="34C6052A" w14:textId="77777777" w:rsidTr="00C561C8">
        <w:trPr>
          <w:trHeight w:val="567"/>
        </w:trPr>
        <w:tc>
          <w:tcPr>
            <w:tcW w:w="610" w:type="dxa"/>
          </w:tcPr>
          <w:p w14:paraId="76C27CDF" w14:textId="579A29C2" w:rsidR="000104E0" w:rsidRPr="003D0C04" w:rsidRDefault="000104E0" w:rsidP="00C561C8">
            <w:pPr>
              <w:pStyle w:val="berschrift3"/>
              <w:rPr>
                <w:noProof/>
              </w:rPr>
            </w:pPr>
            <w:r>
              <w:lastRenderedPageBreak/>
              <w:t>1.4</w:t>
            </w:r>
          </w:p>
        </w:tc>
        <w:tc>
          <w:tcPr>
            <w:tcW w:w="8461" w:type="dxa"/>
            <w:gridSpan w:val="3"/>
          </w:tcPr>
          <w:p w14:paraId="1E3D67DB" w14:textId="77777777" w:rsidR="000104E0" w:rsidRPr="00224BE7" w:rsidRDefault="000104E0" w:rsidP="00C561C8">
            <w:pPr>
              <w:pStyle w:val="berschrift3"/>
              <w:keepNext/>
              <w:rPr>
                <w:color w:val="0000FF"/>
              </w:rPr>
            </w:pPr>
            <w:r w:rsidRPr="0079709F">
              <w:t>Rechnen mit Bildern im Kopf</w:t>
            </w:r>
          </w:p>
        </w:tc>
      </w:tr>
      <w:tr w:rsidR="000104E0" w14:paraId="044E231B" w14:textId="77777777" w:rsidTr="00C561C8">
        <w:trPr>
          <w:trHeight w:val="68"/>
        </w:trPr>
        <w:tc>
          <w:tcPr>
            <w:tcW w:w="610" w:type="dxa"/>
          </w:tcPr>
          <w:p w14:paraId="2BC0F679" w14:textId="77777777" w:rsidR="000104E0" w:rsidRPr="003D0C04" w:rsidRDefault="000104E0" w:rsidP="00C561C8"/>
        </w:tc>
        <w:tc>
          <w:tcPr>
            <w:tcW w:w="8461" w:type="dxa"/>
            <w:gridSpan w:val="3"/>
          </w:tcPr>
          <w:p w14:paraId="670D4CF4" w14:textId="05116F73" w:rsidR="00A32122" w:rsidRPr="00846684" w:rsidRDefault="000104E0" w:rsidP="001B5AF7">
            <w:pPr>
              <w:keepNext/>
              <w:keepLines/>
              <w:spacing w:after="120" w:line="240" w:lineRule="auto"/>
            </w:pPr>
            <w:r w:rsidRPr="00846684">
              <w:t>Stellt die Trennwand zwischen euch auf den Tisch.</w:t>
            </w:r>
            <w:r w:rsidRPr="00BC2751">
              <w:rPr>
                <w:color w:val="FF00FF"/>
              </w:rPr>
              <w:t xml:space="preserve"> </w:t>
            </w:r>
          </w:p>
        </w:tc>
      </w:tr>
      <w:tr w:rsidR="000104E0" w14:paraId="36A8BF97" w14:textId="77777777" w:rsidTr="00C561C8">
        <w:trPr>
          <w:trHeight w:val="3184"/>
        </w:trPr>
        <w:tc>
          <w:tcPr>
            <w:tcW w:w="610" w:type="dxa"/>
          </w:tcPr>
          <w:p w14:paraId="44A57CF4" w14:textId="77777777" w:rsidR="000104E0" w:rsidRDefault="000104E0" w:rsidP="00C561C8">
            <w:pPr>
              <w:spacing w:line="240" w:lineRule="atLeast"/>
            </w:pPr>
            <w:r>
              <w:rPr>
                <w:noProof/>
                <w:lang w:eastAsia="de-DE"/>
              </w:rPr>
              <w:drawing>
                <wp:inline distT="0" distB="0" distL="0" distR="0" wp14:anchorId="64BD1A5F" wp14:editId="45A9995C">
                  <wp:extent cx="313144" cy="272386"/>
                  <wp:effectExtent l="0" t="0" r="0" b="0"/>
                  <wp:docPr id="3868" name="Grafik 3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BB774AF" w14:textId="6C25BE38" w:rsidR="000104E0" w:rsidRPr="00230A99" w:rsidRDefault="000104E0" w:rsidP="00C561C8">
            <w:pPr>
              <w:pStyle w:val="Nummerierung"/>
              <w:keepNext/>
              <w:keepLines/>
              <w:spacing w:line="240" w:lineRule="auto"/>
            </w:pPr>
            <w:r>
              <w:t>a</w:t>
            </w:r>
            <w:r w:rsidRPr="00230A99">
              <w:t>)</w:t>
            </w:r>
          </w:p>
        </w:tc>
        <w:tc>
          <w:tcPr>
            <w:tcW w:w="8036" w:type="dxa"/>
            <w:gridSpan w:val="2"/>
          </w:tcPr>
          <w:p w14:paraId="68042175" w14:textId="4B686C37" w:rsidR="000104E0" w:rsidRDefault="000104E0" w:rsidP="00C561C8">
            <w:pPr>
              <w:pStyle w:val="Listenabsatz"/>
              <w:numPr>
                <w:ilvl w:val="0"/>
                <w:numId w:val="3"/>
              </w:numPr>
              <w:ind w:left="357" w:hanging="357"/>
            </w:pPr>
            <w:r>
              <w:t xml:space="preserve">Wähle eine </w:t>
            </w:r>
            <w:r w:rsidRPr="00A32122">
              <w:rPr>
                <w:b/>
                <w:bCs/>
              </w:rPr>
              <w:t>Additionsaufgabe</w:t>
            </w:r>
            <w:r>
              <w:t xml:space="preserve"> aus dem Aufgabenpool, aber verrate sie nicht.</w:t>
            </w:r>
          </w:p>
          <w:p w14:paraId="01847514" w14:textId="77777777" w:rsidR="000104E0" w:rsidRDefault="000104E0" w:rsidP="00C561C8">
            <w:pPr>
              <w:pStyle w:val="Listenabsatz"/>
              <w:numPr>
                <w:ilvl w:val="0"/>
                <w:numId w:val="3"/>
              </w:numPr>
              <w:spacing w:after="120"/>
              <w:ind w:left="357" w:hanging="357"/>
            </w:pPr>
            <w:r>
              <w:t>Zeige deinem Partner die erste Zahl und lege sie hinter die Trennwand.</w:t>
            </w:r>
          </w:p>
          <w:tbl>
            <w:tblPr>
              <w:tblStyle w:val="Tabellenraster"/>
              <w:tblW w:w="1082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61"/>
              <w:gridCol w:w="2098"/>
              <w:gridCol w:w="2835"/>
              <w:gridCol w:w="2835"/>
            </w:tblGrid>
            <w:tr w:rsidR="000104E0" w14:paraId="6E0D73BA" w14:textId="77777777" w:rsidTr="00C561C8">
              <w:trPr>
                <w:trHeight w:val="2048"/>
              </w:trPr>
              <w:tc>
                <w:tcPr>
                  <w:tcW w:w="3061" w:type="dxa"/>
                </w:tcPr>
                <w:p w14:paraId="518C1F23" w14:textId="1939E98D" w:rsidR="000104E0" w:rsidRDefault="004F29DC" w:rsidP="00C561C8"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054528" behindDoc="0" locked="0" layoutInCell="1" allowOverlap="1" wp14:anchorId="7C094119" wp14:editId="2CF3CFD5">
                            <wp:simplePos x="0" y="0"/>
                            <wp:positionH relativeFrom="column">
                              <wp:posOffset>24978</wp:posOffset>
                            </wp:positionH>
                            <wp:positionV relativeFrom="paragraph">
                              <wp:posOffset>391270</wp:posOffset>
                            </wp:positionV>
                            <wp:extent cx="547370" cy="694698"/>
                            <wp:effectExtent l="0" t="0" r="0" b="3810"/>
                            <wp:wrapNone/>
                            <wp:docPr id="517067786" name="Gruppieren 1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47370" cy="694698"/>
                                      <a:chOff x="0" y="0"/>
                                      <a:chExt cx="547370" cy="694698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545586331" name="Grafik 1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2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7370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23511237" name="Textfeld 12"/>
                                    <wps:cNvSpPr txBox="1"/>
                                    <wps:spPr>
                                      <a:xfrm>
                                        <a:off x="72507" y="547834"/>
                                        <a:ext cx="349885" cy="1468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B807D74" w14:textId="77777777" w:rsidR="004F29DC" w:rsidRPr="008D5126" w:rsidRDefault="004F29DC" w:rsidP="00FF630E">
                                          <w:pPr>
                                            <w:pStyle w:val="Transcript"/>
                                          </w:pPr>
                                          <w:r w:rsidRPr="008D5126">
                                            <w:t>Tara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7C094119" id="Gruppieren 13" o:spid="_x0000_s1094" style="position:absolute;margin-left:1.95pt;margin-top:30.8pt;width:43.1pt;height:54.7pt;z-index:252054528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">
                            <v:shape id="Grafik 10" o:spid="_x0000_s1095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">
                              <v:imagedata r:id="rId43" o:title="" chromakey="white"/>
                            </v:shape>
                            <v:shape id="Textfeld 12" o:spid="_x0000_s1096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" filled="f" stroked="f" strokeweight=".5pt">
                              <v:textbox inset="0,0,0,0">
                                <w:txbxContent>
                                  <w:p w14:paraId="6B807D74" w14:textId="77777777" w:rsidR="004F29DC" w:rsidRPr="008D5126" w:rsidRDefault="004F29DC" w:rsidP="00FF630E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0104E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6880" behindDoc="0" locked="0" layoutInCell="1" allowOverlap="1" wp14:anchorId="2BDC5363" wp14:editId="18F30426">
                            <wp:simplePos x="0" y="0"/>
                            <wp:positionH relativeFrom="column">
                              <wp:posOffset>713078</wp:posOffset>
                            </wp:positionH>
                            <wp:positionV relativeFrom="paragraph">
                              <wp:posOffset>655983</wp:posOffset>
                            </wp:positionV>
                            <wp:extent cx="1104900" cy="585470"/>
                            <wp:effectExtent l="190500" t="0" r="12700" b="11430"/>
                            <wp:wrapNone/>
                            <wp:docPr id="3847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04900" cy="585470"/>
                                    </a:xfrm>
                                    <a:prstGeom prst="wedgeRoundRectCallout">
                                      <a:avLst>
                                        <a:gd name="adj1" fmla="val -65547"/>
                                        <a:gd name="adj2" fmla="val -30266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12481EE" w14:textId="77777777" w:rsidR="000104E0" w:rsidRPr="00183926" w:rsidRDefault="000104E0" w:rsidP="00AF456C">
                                        <w:pPr>
                                          <w:pStyle w:val="Textkrper"/>
                                        </w:pPr>
                                        <w:r w:rsidRPr="001A7F59">
                                          <w:t>... und</w:t>
                                        </w:r>
                                        <w:r>
                                          <w:t xml:space="preserve"> dann</w:t>
                                        </w:r>
                                        <w:r w:rsidRPr="001A7F59">
                                          <w:t xml:space="preserve"> lege</w:t>
                                        </w:r>
                                        <w:r>
                                          <w:t xml:space="preserve"> ich</w:t>
                                        </w:r>
                                        <w:r w:rsidRPr="001A7F59">
                                          <w:t xml:space="preserve"> sie hinter die Trennwand.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BDC5363" id="_x0000_s1097" type="#_x0000_t62" style="position:absolute;margin-left:56.15pt;margin-top:51.65pt;width:87pt;height:46.1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" adj="-3358,4263" fillcolor="white [3201]" strokecolor="#bfbfbf [2412]" strokeweight="1pt">
                            <v:textbox inset="1mm,0,1mm,0">
                              <w:txbxContent>
                                <w:p w14:paraId="312481EE" w14:textId="77777777" w:rsidR="000104E0" w:rsidRPr="00183926" w:rsidRDefault="000104E0" w:rsidP="00AF456C">
                                  <w:pPr>
                                    <w:pStyle w:val="Textkrper"/>
                                  </w:pPr>
                                  <w:r w:rsidRPr="001A7F59">
                                    <w:t>... und</w:t>
                                  </w:r>
                                  <w:r>
                                    <w:t xml:space="preserve"> dann</w:t>
                                  </w:r>
                                  <w:r w:rsidRPr="001A7F59">
                                    <w:t xml:space="preserve"> lege</w:t>
                                  </w:r>
                                  <w:r>
                                    <w:t xml:space="preserve"> ich</w:t>
                                  </w:r>
                                  <w:r w:rsidRPr="001A7F59">
                                    <w:t xml:space="preserve"> sie hinter die Trennwand.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0104E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4832" behindDoc="0" locked="0" layoutInCell="1" allowOverlap="1" wp14:anchorId="154D7BF6" wp14:editId="68FBA4ED">
                            <wp:simplePos x="0" y="0"/>
                            <wp:positionH relativeFrom="column">
                              <wp:posOffset>697313</wp:posOffset>
                            </wp:positionH>
                            <wp:positionV relativeFrom="paragraph">
                              <wp:posOffset>258528</wp:posOffset>
                            </wp:positionV>
                            <wp:extent cx="1104900" cy="318052"/>
                            <wp:effectExtent l="203200" t="0" r="12700" b="12700"/>
                            <wp:wrapNone/>
                            <wp:docPr id="249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04900" cy="318052"/>
                                    </a:xfrm>
                                    <a:prstGeom prst="wedgeRoundRectCallout">
                                      <a:avLst>
                                        <a:gd name="adj1" fmla="val -66146"/>
                                        <a:gd name="adj2" fmla="val 23427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09950AA" w14:textId="77777777" w:rsidR="000104E0" w:rsidRPr="00183926" w:rsidRDefault="000104E0" w:rsidP="00AF456C">
                                        <w:pPr>
                                          <w:pStyle w:val="Textkrper"/>
                                        </w:pPr>
                                        <w:r>
                                          <w:t>Ich lege 24…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54D7BF6" id="_x0000_s1098" type="#_x0000_t62" style="position:absolute;margin-left:54.9pt;margin-top:20.35pt;width:87pt;height:25.0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" adj="-3488,15860" fillcolor="white [3201]" strokecolor="#bfbfbf [2412]" strokeweight="1pt">
                            <v:textbox inset="1mm,0,1mm,0">
                              <w:txbxContent>
                                <w:p w14:paraId="609950AA" w14:textId="77777777" w:rsidR="000104E0" w:rsidRPr="00183926" w:rsidRDefault="000104E0" w:rsidP="00AF456C">
                                  <w:pPr>
                                    <w:pStyle w:val="Textkrper"/>
                                  </w:pPr>
                                  <w:r>
                                    <w:t>Ich lege 24…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0104E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7904" behindDoc="0" locked="0" layoutInCell="1" allowOverlap="1" wp14:anchorId="0B1EC88A" wp14:editId="3DF2D66F">
                            <wp:simplePos x="0" y="0"/>
                            <wp:positionH relativeFrom="column">
                              <wp:posOffset>-36921</wp:posOffset>
                            </wp:positionH>
                            <wp:positionV relativeFrom="paragraph">
                              <wp:posOffset>544</wp:posOffset>
                            </wp:positionV>
                            <wp:extent cx="748030" cy="273685"/>
                            <wp:effectExtent l="19050" t="0" r="13970" b="126365"/>
                            <wp:wrapNone/>
                            <wp:docPr id="3848" name="Text Box 279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48030" cy="273685"/>
                                    </a:xfrm>
                                    <a:prstGeom prst="cloudCallout">
                                      <a:avLst>
                                        <a:gd name="adj1" fmla="val -1200"/>
                                        <a:gd name="adj2" fmla="val 92815"/>
                                      </a:avLst>
                                    </a:prstGeom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4B8755A" w14:textId="77777777" w:rsidR="000104E0" w:rsidRDefault="000104E0" w:rsidP="000104E0">
                                        <w:pPr>
                                          <w:jc w:val="center"/>
                                        </w:pPr>
                                        <w:r w:rsidRPr="001A7F59">
                                          <w:t>24 + 13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B1EC88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      <v:formulas>
                              <v:f eqn="sum #0 0 10800"/>
                              <v:f eqn="sum #1 0 10800"/>
                              <v:f eqn="cosatan2 10800 @0 @1"/>
                              <v:f eqn="sinatan2 10800 @0 @1"/>
                              <v:f eqn="sum @2 10800 0"/>
                              <v:f eqn="sum @3 10800 0"/>
                              <v:f eqn="sum @4 0 #0"/>
                              <v:f eqn="sum @5 0 #1"/>
                              <v:f eqn="mod @6 @7 0"/>
                              <v:f eqn="prod 600 11 1"/>
                              <v:f eqn="sum @8 0 @9"/>
                              <v:f eqn="prod @10 1 3"/>
                              <v:f eqn="prod 600 3 1"/>
                              <v:f eqn="sum @11 @12 0"/>
                              <v:f eqn="prod @13 @6 @8"/>
                              <v:f eqn="prod @13 @7 @8"/>
                              <v:f eqn="sum @14 #0 0"/>
                              <v:f eqn="sum @15 #1 0"/>
                              <v:f eqn="prod 600 8 1"/>
                              <v:f eqn="prod @11 2 1"/>
                              <v:f eqn="sum @18 @19 0"/>
                              <v:f eqn="prod @20 @6 @8"/>
                              <v:f eqn="prod @20 @7 @8"/>
                              <v:f eqn="sum @21 #0 0"/>
                              <v:f eqn="sum @22 #1 0"/>
                              <v:f eqn="prod 600 2 1"/>
                              <v:f eqn="sum #0 600 0"/>
                              <v:f eqn="sum #0 0 600"/>
                              <v:f eqn="sum #1 600 0"/>
                              <v:f eqn="sum #1 0 600"/>
                              <v:f eqn="sum @16 @25 0"/>
                              <v:f eqn="sum @16 0 @25"/>
                              <v:f eqn="sum @17 @25 0"/>
                              <v:f eqn="sum @17 0 @25"/>
                              <v:f eqn="sum @23 @12 0"/>
                              <v:f eqn="sum @23 0 @12"/>
                              <v:f eqn="sum @24 @12 0"/>
                              <v:f eqn="sum @24 0 @12"/>
                              <v:f eqn="val #0"/>
                              <v:f eqn="val #1"/>
                            </v:formulas>
                            <v:path o:extrusionok="f" o:connecttype="custom" o:connectlocs="67,10800;10800,21577;21582,10800;10800,1235;@38,@39" textboxrect="2977,3262,17087,17337"/>
                            <v:handles>
                              <v:h position="#0,#1"/>
                            </v:handles>
                            <o:complex v:ext="view"/>
                          </v:shapetype>
                          <v:shape id="_x0000_s1099" type="#_x0000_t106" style="position:absolute;margin-left:-2.9pt;margin-top:.05pt;width:58.9pt;height:21.55pt;z-index:25202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" adj="10541,30848" fillcolor="#d8d8d8 [2732]" stroked="f" strokeweight="1pt">
                            <v:stroke joinstyle="miter"/>
                            <v:textbox inset="0,0,0,0">
                              <w:txbxContent>
                                <w:p w14:paraId="74B8755A" w14:textId="77777777" w:rsidR="000104E0" w:rsidRDefault="000104E0" w:rsidP="000104E0">
                                  <w:pPr>
                                    <w:jc w:val="center"/>
                                  </w:pPr>
                                  <w:r w:rsidRPr="001A7F59">
                                    <w:t>24 + 13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98" w:type="dxa"/>
                </w:tcPr>
                <w:p w14:paraId="07935544" w14:textId="77777777" w:rsidR="000104E0" w:rsidRDefault="000104E0" w:rsidP="00C561C8">
                  <w:pPr>
                    <w:pStyle w:val="Ausflltext"/>
                    <w:jc w:val="center"/>
                  </w:pPr>
                  <w:r w:rsidRPr="00846684">
                    <w:rPr>
                      <w:noProof/>
                      <w:lang w:eastAsia="de-DE"/>
                    </w:rPr>
                    <w:drawing>
                      <wp:inline distT="0" distB="0" distL="0" distR="0" wp14:anchorId="1885EB73" wp14:editId="64A6524C">
                        <wp:extent cx="786857" cy="612000"/>
                        <wp:effectExtent l="0" t="0" r="0" b="0"/>
                        <wp:docPr id="3841" name="Bild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1.JPG" descr="movie::file://localhost/Users/tdeutscher/Desktop/Bild1.JPG"/>
                                <pic:cNvPicPr/>
                              </pic:nvPicPr>
                              <pic:blipFill rotWithShape="1">
                                <a:blip r:embed="rId44" cstate="print"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5">
                                          <a14:imgEffect>
                                            <a14:brightnessContrast bright="1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830" t="-1" b="550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86857" cy="61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A3ABE96" w14:textId="77777777" w:rsidR="000104E0" w:rsidRDefault="000104E0" w:rsidP="00C561C8">
                  <w:pPr>
                    <w:pStyle w:val="Ausflltext"/>
                    <w:jc w:val="center"/>
                  </w:pPr>
                  <w:r w:rsidRPr="00846684">
                    <w:rPr>
                      <w:noProof/>
                      <w:lang w:eastAsia="de-DE"/>
                    </w:rPr>
                    <w:drawing>
                      <wp:inline distT="0" distB="0" distL="0" distR="0" wp14:anchorId="5BB01E4D" wp14:editId="0E875102">
                        <wp:extent cx="789660" cy="612000"/>
                        <wp:effectExtent l="0" t="0" r="0" b="0"/>
                        <wp:docPr id="3853" name="Bild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2.JPG"/>
                                <pic:cNvPicPr/>
                              </pic:nvPicPr>
                              <pic:blipFill rotWithShape="1">
                                <a:blip r:embed="rId46" cstate="print"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7">
                                          <a14:imgEffect>
                                            <a14:brightnessContrast bright="1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406" t="13096" r="54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89660" cy="61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</w:tcPr>
                <w:p w14:paraId="7AAE52C3" w14:textId="03EB3A58" w:rsidR="000104E0" w:rsidRDefault="004F29DC" w:rsidP="00C561C8"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060672" behindDoc="0" locked="0" layoutInCell="1" allowOverlap="1" wp14:anchorId="531415B7" wp14:editId="6587FCA2">
                            <wp:simplePos x="0" y="0"/>
                            <wp:positionH relativeFrom="column">
                              <wp:posOffset>-635</wp:posOffset>
                            </wp:positionH>
                            <wp:positionV relativeFrom="paragraph">
                              <wp:posOffset>577557</wp:posOffset>
                            </wp:positionV>
                            <wp:extent cx="657225" cy="755120"/>
                            <wp:effectExtent l="0" t="0" r="0" b="6985"/>
                            <wp:wrapNone/>
                            <wp:docPr id="314192087" name="Gruppieren 1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57225" cy="755120"/>
                                      <a:chOff x="0" y="0"/>
                                      <a:chExt cx="657225" cy="75512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298622642" name="Grafik 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8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7225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878301601" name="Textfeld 12"/>
                                    <wps:cNvSpPr txBox="1"/>
                                    <wps:spPr>
                                      <a:xfrm>
                                        <a:off x="149043" y="608258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49D648" w14:textId="77777777" w:rsidR="004F29DC" w:rsidRPr="008D5126" w:rsidRDefault="004F29DC" w:rsidP="00FF630E">
                                          <w:pPr>
                                            <w:pStyle w:val="Transcript"/>
                                          </w:pPr>
                                          <w:r>
                                            <w:t>Rico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531415B7" id="Gruppieren 16" o:spid="_x0000_s1100" style="position:absolute;margin-left:-.05pt;margin-top:45.5pt;width:51.75pt;height:59.45pt;z-index:252060672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">
                            <v:shape id="Grafik 8" o:spid="_x0000_s1101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">
                              <v:imagedata r:id="rId49" o:title="" chromakey="white"/>
                            </v:shape>
                            <v:shape id="Textfeld 12" o:spid="_x0000_s1102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5B49D648" w14:textId="77777777" w:rsidR="004F29DC" w:rsidRPr="008D5126" w:rsidRDefault="004F29DC" w:rsidP="00FF630E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0104E0">
                    <w:rPr>
                      <w:noProof/>
                    </w:rPr>
                    <w:drawing>
                      <wp:anchor distT="0" distB="0" distL="114300" distR="114300" simplePos="0" relativeHeight="252046336" behindDoc="0" locked="0" layoutInCell="1" allowOverlap="1" wp14:anchorId="783B75D1" wp14:editId="6F580E63">
                        <wp:simplePos x="0" y="0"/>
                        <wp:positionH relativeFrom="column">
                          <wp:posOffset>1021519</wp:posOffset>
                        </wp:positionH>
                        <wp:positionV relativeFrom="paragraph">
                          <wp:posOffset>136160</wp:posOffset>
                        </wp:positionV>
                        <wp:extent cx="396000" cy="565200"/>
                        <wp:effectExtent l="0" t="0" r="0" b="0"/>
                        <wp:wrapNone/>
                        <wp:docPr id="184034233" name="Grafik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4034233" name="Grafik 184034233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000" cy="565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0104E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44288" behindDoc="0" locked="0" layoutInCell="1" allowOverlap="1" wp14:anchorId="238A4035" wp14:editId="67958D3B">
                            <wp:simplePos x="0" y="0"/>
                            <wp:positionH relativeFrom="column">
                              <wp:posOffset>651291</wp:posOffset>
                            </wp:positionH>
                            <wp:positionV relativeFrom="paragraph">
                              <wp:posOffset>-69044</wp:posOffset>
                            </wp:positionV>
                            <wp:extent cx="1113155" cy="1026795"/>
                            <wp:effectExtent l="76200" t="0" r="29845" b="27305"/>
                            <wp:wrapNone/>
                            <wp:docPr id="1829403802" name="Wolkenförmige Legende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>
                                      <a:off x="0" y="0"/>
                                      <a:ext cx="1113155" cy="1026795"/>
                                    </a:xfrm>
                                    <a:prstGeom prst="cloudCallout">
                                      <a:avLst>
                                        <a:gd name="adj1" fmla="val 53589"/>
                                        <a:gd name="adj2" fmla="val 47669"/>
                                      </a:avLst>
                                    </a:prstGeom>
                                    <a:noFill/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37AF79A" w14:textId="77777777" w:rsidR="000104E0" w:rsidRDefault="000104E0" w:rsidP="000104E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38A4035" id="Wolkenförmige Legende 1" o:spid="_x0000_s1103" type="#_x0000_t106" style="position:absolute;margin-left:51.3pt;margin-top:-5.45pt;width:87.65pt;height:80.85pt;flip:x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" adj="22375,21097" filled="f" strokecolor="#7f7f7f [1612]" strokeweight="1pt">
                            <v:stroke joinstyle="miter"/>
                            <v:textbox>
                              <w:txbxContent>
                                <w:p w14:paraId="637AF79A" w14:textId="77777777" w:rsidR="000104E0" w:rsidRDefault="000104E0" w:rsidP="000104E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35" w:type="dxa"/>
                </w:tcPr>
                <w:p w14:paraId="0CA9ED9E" w14:textId="77777777" w:rsidR="000104E0" w:rsidRDefault="000104E0" w:rsidP="00C561C8"/>
              </w:tc>
            </w:tr>
          </w:tbl>
          <w:p w14:paraId="151DA2A8" w14:textId="77777777" w:rsidR="000104E0" w:rsidRDefault="000104E0" w:rsidP="00C561C8">
            <w:pPr>
              <w:pStyle w:val="Listenabsatz"/>
              <w:numPr>
                <w:ilvl w:val="0"/>
                <w:numId w:val="3"/>
              </w:numPr>
              <w:spacing w:after="120"/>
              <w:ind w:left="357" w:hanging="357"/>
            </w:pPr>
            <w:r w:rsidRPr="001A7F59">
              <w:t>Zeige deinem Partner die zweite Zahl und lege sie hinter die Trennwand.</w:t>
            </w:r>
          </w:p>
          <w:tbl>
            <w:tblPr>
              <w:tblStyle w:val="Tabellenraster"/>
              <w:tblW w:w="799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61"/>
              <w:gridCol w:w="2098"/>
              <w:gridCol w:w="2835"/>
            </w:tblGrid>
            <w:tr w:rsidR="000104E0" w14:paraId="4BCCE763" w14:textId="77777777" w:rsidTr="00C561C8">
              <w:trPr>
                <w:trHeight w:val="2399"/>
              </w:trPr>
              <w:tc>
                <w:tcPr>
                  <w:tcW w:w="3061" w:type="dxa"/>
                </w:tcPr>
                <w:p w14:paraId="2CF5B2B7" w14:textId="5DC345B5" w:rsidR="000104E0" w:rsidRDefault="004F29DC" w:rsidP="00C561C8"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056576" behindDoc="0" locked="0" layoutInCell="1" allowOverlap="1" wp14:anchorId="275618E8" wp14:editId="5EFE86D8">
                            <wp:simplePos x="0" y="0"/>
                            <wp:positionH relativeFrom="column">
                              <wp:posOffset>-1905</wp:posOffset>
                            </wp:positionH>
                            <wp:positionV relativeFrom="paragraph">
                              <wp:posOffset>270833</wp:posOffset>
                            </wp:positionV>
                            <wp:extent cx="547370" cy="694698"/>
                            <wp:effectExtent l="0" t="0" r="0" b="3810"/>
                            <wp:wrapNone/>
                            <wp:docPr id="1434446535" name="Gruppieren 1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47370" cy="694698"/>
                                      <a:chOff x="0" y="0"/>
                                      <a:chExt cx="547370" cy="694698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98777336" name="Grafik 1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2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7370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2046097739" name="Textfeld 12"/>
                                    <wps:cNvSpPr txBox="1"/>
                                    <wps:spPr>
                                      <a:xfrm>
                                        <a:off x="72507" y="547834"/>
                                        <a:ext cx="349885" cy="1468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0F83983" w14:textId="77777777" w:rsidR="004F29DC" w:rsidRPr="008D5126" w:rsidRDefault="004F29DC" w:rsidP="00FF630E">
                                          <w:pPr>
                                            <w:pStyle w:val="Transcript"/>
                                          </w:pPr>
                                          <w:r w:rsidRPr="008D5126">
                                            <w:t>Tara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275618E8" id="_x0000_s1104" style="position:absolute;margin-left:-.15pt;margin-top:21.35pt;width:43.1pt;height:54.7pt;z-index:252056576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">
                            <v:shape id="Grafik 10" o:spid="_x0000_s1105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">
                              <v:imagedata r:id="rId43" o:title="" chromakey="white"/>
                            </v:shape>
                            <v:shape id="Textfeld 12" o:spid="_x0000_s1106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50F83983" w14:textId="77777777" w:rsidR="004F29DC" w:rsidRPr="008D5126" w:rsidRDefault="004F29DC" w:rsidP="00FF630E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0104E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19712" behindDoc="0" locked="0" layoutInCell="1" allowOverlap="1" wp14:anchorId="5F724D08" wp14:editId="725CC23B">
                            <wp:simplePos x="0" y="0"/>
                            <wp:positionH relativeFrom="column">
                              <wp:posOffset>695656</wp:posOffset>
                            </wp:positionH>
                            <wp:positionV relativeFrom="paragraph">
                              <wp:posOffset>108833</wp:posOffset>
                            </wp:positionV>
                            <wp:extent cx="1104900" cy="304800"/>
                            <wp:effectExtent l="88900" t="0" r="12700" b="12700"/>
                            <wp:wrapNone/>
                            <wp:docPr id="3850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04900" cy="304800"/>
                                    </a:xfrm>
                                    <a:prstGeom prst="wedgeRoundRectCallout">
                                      <a:avLst>
                                        <a:gd name="adj1" fmla="val -57151"/>
                                        <a:gd name="adj2" fmla="val 20176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3BDF9F3" w14:textId="77777777" w:rsidR="000104E0" w:rsidRPr="00183926" w:rsidRDefault="000104E0" w:rsidP="00AF456C">
                                        <w:pPr>
                                          <w:pStyle w:val="Textkrper"/>
                                        </w:pPr>
                                        <w:r>
                                          <w:t>Ich lege die 13 …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F724D08" id="_x0000_s1107" type="#_x0000_t62" style="position:absolute;margin-left:54.8pt;margin-top:8.55pt;width:87pt;height:24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" adj="-1545,15158" fillcolor="white [3201]" strokecolor="#bfbfbf [2412]" strokeweight="1pt">
                            <v:textbox inset="1mm,0,1mm,0">
                              <w:txbxContent>
                                <w:p w14:paraId="43BDF9F3" w14:textId="77777777" w:rsidR="000104E0" w:rsidRPr="00183926" w:rsidRDefault="000104E0" w:rsidP="00AF456C">
                                  <w:pPr>
                                    <w:pStyle w:val="Textkrper"/>
                                  </w:pPr>
                                  <w:r>
                                    <w:t>Ich lege die 13 …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0104E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3808" behindDoc="0" locked="0" layoutInCell="1" allowOverlap="1" wp14:anchorId="4CFC328A" wp14:editId="34DBA2A7">
                            <wp:simplePos x="0" y="0"/>
                            <wp:positionH relativeFrom="column">
                              <wp:posOffset>714431</wp:posOffset>
                            </wp:positionH>
                            <wp:positionV relativeFrom="paragraph">
                              <wp:posOffset>541869</wp:posOffset>
                            </wp:positionV>
                            <wp:extent cx="1104900" cy="791634"/>
                            <wp:effectExtent l="88900" t="0" r="12700" b="11430"/>
                            <wp:wrapNone/>
                            <wp:docPr id="3851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04900" cy="791634"/>
                                    </a:xfrm>
                                    <a:prstGeom prst="wedgeRoundRectCallout">
                                      <a:avLst>
                                        <a:gd name="adj1" fmla="val -57151"/>
                                        <a:gd name="adj2" fmla="val -21212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A2AC6C0" w14:textId="77777777" w:rsidR="000104E0" w:rsidRPr="00183926" w:rsidRDefault="000104E0" w:rsidP="00AF456C">
                                        <w:pPr>
                                          <w:pStyle w:val="Textkrper"/>
                                        </w:pPr>
                                        <w:r w:rsidRPr="001A7F59">
                                          <w:t xml:space="preserve">... und lege </w:t>
                                        </w:r>
                                        <w:r>
                                          <w:br/>
                                        </w:r>
                                        <w:r w:rsidRPr="001A7F59">
                                          <w:t xml:space="preserve">sie </w:t>
                                        </w:r>
                                        <w:r>
                                          <w:t xml:space="preserve">auch </w:t>
                                        </w:r>
                                        <w:r w:rsidRPr="001A7F59">
                                          <w:t>hinter die Trennwand.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CFC328A" id="_x0000_s1108" type="#_x0000_t62" style="position:absolute;margin-left:56.25pt;margin-top:42.65pt;width:87pt;height:62.3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" adj="-1545,6218" fillcolor="white [3201]" strokecolor="#bfbfbf [2412]" strokeweight="1pt">
                            <v:textbox style="mso-fit-shape-to-text:t" inset="1mm,0,1mm,0">
                              <w:txbxContent>
                                <w:p w14:paraId="6A2AC6C0" w14:textId="77777777" w:rsidR="000104E0" w:rsidRPr="00183926" w:rsidRDefault="000104E0" w:rsidP="00AF456C">
                                  <w:pPr>
                                    <w:pStyle w:val="Textkrper"/>
                                  </w:pPr>
                                  <w:r w:rsidRPr="001A7F59">
                                    <w:t xml:space="preserve">... und lege </w:t>
                                  </w:r>
                                  <w:r>
                                    <w:br/>
                                  </w:r>
                                  <w:r w:rsidRPr="001A7F59">
                                    <w:t xml:space="preserve">sie </w:t>
                                  </w:r>
                                  <w:r>
                                    <w:t xml:space="preserve">auch </w:t>
                                  </w:r>
                                  <w:r w:rsidRPr="001A7F59">
                                    <w:t>hinter die Trennwand.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98" w:type="dxa"/>
                </w:tcPr>
                <w:p w14:paraId="68D5EC59" w14:textId="77777777" w:rsidR="000104E0" w:rsidRDefault="000104E0" w:rsidP="00C561C8">
                  <w:pPr>
                    <w:pStyle w:val="Ausflltext"/>
                    <w:jc w:val="center"/>
                  </w:pPr>
                  <w:r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48384" behindDoc="0" locked="0" layoutInCell="1" allowOverlap="1" wp14:anchorId="61E728A9" wp14:editId="729E8B22">
                            <wp:simplePos x="0" y="0"/>
                            <wp:positionH relativeFrom="column">
                              <wp:posOffset>1228090</wp:posOffset>
                            </wp:positionH>
                            <wp:positionV relativeFrom="paragraph">
                              <wp:posOffset>-1270</wp:posOffset>
                            </wp:positionV>
                            <wp:extent cx="817880" cy="655320"/>
                            <wp:effectExtent l="12700" t="0" r="20320" b="195580"/>
                            <wp:wrapNone/>
                            <wp:docPr id="786862867" name="Wolkenförmige Legende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>
                                      <a:off x="0" y="0"/>
                                      <a:ext cx="817880" cy="655320"/>
                                    </a:xfrm>
                                    <a:prstGeom prst="cloudCallout">
                                      <a:avLst>
                                        <a:gd name="adj1" fmla="val -13062"/>
                                        <a:gd name="adj2" fmla="val 73161"/>
                                      </a:avLst>
                                    </a:prstGeom>
                                    <a:noFill/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617AE09" w14:textId="77777777" w:rsidR="000104E0" w:rsidRDefault="000104E0" w:rsidP="000104E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1E728A9" id="_x0000_s1109" type="#_x0000_t106" style="position:absolute;left:0;text-align:left;margin-left:96.7pt;margin-top:-.1pt;width:64.4pt;height:51.6pt;flip:x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" adj="7979,26603" filled="f" strokecolor="#7f7f7f [1612]" strokeweight="1pt">
                            <v:stroke joinstyle="miter"/>
                            <v:textbox>
                              <w:txbxContent>
                                <w:p w14:paraId="0617AE09" w14:textId="77777777" w:rsidR="000104E0" w:rsidRDefault="000104E0" w:rsidP="000104E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846684">
                    <w:rPr>
                      <w:noProof/>
                      <w:lang w:eastAsia="de-DE"/>
                    </w:rPr>
                    <w:drawing>
                      <wp:inline distT="0" distB="0" distL="0" distR="0" wp14:anchorId="0534FE9C" wp14:editId="5D1852CE">
                        <wp:extent cx="794917" cy="612000"/>
                        <wp:effectExtent l="0" t="0" r="5715" b="0"/>
                        <wp:docPr id="3861" name="Bild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1.JPG" descr="movie::file://localhost/Users/tdeutscher/Desktop/Bild1.JPG"/>
                                <pic:cNvPicPr/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4917" cy="61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1D8F250" w14:textId="77777777" w:rsidR="000104E0" w:rsidRDefault="000104E0" w:rsidP="00C561C8">
                  <w:pPr>
                    <w:pStyle w:val="Ausflltext"/>
                    <w:jc w:val="center"/>
                  </w:pPr>
                  <w:r w:rsidRPr="00846684">
                    <w:rPr>
                      <w:noProof/>
                      <w:lang w:eastAsia="de-DE"/>
                    </w:rPr>
                    <w:drawing>
                      <wp:inline distT="0" distB="0" distL="0" distR="0" wp14:anchorId="092D8227" wp14:editId="31E6D96D">
                        <wp:extent cx="796850" cy="612000"/>
                        <wp:effectExtent l="0" t="0" r="3810" b="0"/>
                        <wp:docPr id="3862" name="Bild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2.JPG"/>
                                <pic:cNvPicPr/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6850" cy="61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</w:tcPr>
                <w:p w14:paraId="2AD4DB0E" w14:textId="678BCD35" w:rsidR="000104E0" w:rsidRDefault="000104E0" w:rsidP="00C561C8">
                  <w:r>
                    <w:rPr>
                      <w:noProof/>
                    </w:rPr>
                    <w:drawing>
                      <wp:anchor distT="0" distB="0" distL="114300" distR="114300" simplePos="0" relativeHeight="252047360" behindDoc="0" locked="0" layoutInCell="1" allowOverlap="1" wp14:anchorId="002FFA7A" wp14:editId="202CD2C5">
                        <wp:simplePos x="0" y="0"/>
                        <wp:positionH relativeFrom="column">
                          <wp:posOffset>66302</wp:posOffset>
                        </wp:positionH>
                        <wp:positionV relativeFrom="paragraph">
                          <wp:posOffset>46844</wp:posOffset>
                        </wp:positionV>
                        <wp:extent cx="585915" cy="485726"/>
                        <wp:effectExtent l="0" t="0" r="0" b="0"/>
                        <wp:wrapNone/>
                        <wp:docPr id="552187785" name="Grafik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2187785" name="Grafik 552187785"/>
                                <pic:cNvPicPr/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5915" cy="4857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42E46275" w14:textId="16C9F47B" w:rsidR="000104E0" w:rsidRPr="00412AD9" w:rsidRDefault="000104E0" w:rsidP="00C561C8"/>
                <w:p w14:paraId="4EA1E916" w14:textId="6A62DF91" w:rsidR="000104E0" w:rsidRPr="00412AD9" w:rsidRDefault="000104E0" w:rsidP="00C561C8"/>
                <w:p w14:paraId="3477CEE1" w14:textId="6E27BABB" w:rsidR="000104E0" w:rsidRPr="00412AD9" w:rsidRDefault="004F29DC" w:rsidP="00C561C8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2784" behindDoc="0" locked="0" layoutInCell="1" allowOverlap="1" wp14:anchorId="3C029467" wp14:editId="6B945707">
                            <wp:simplePos x="0" y="0"/>
                            <wp:positionH relativeFrom="column">
                              <wp:posOffset>496621</wp:posOffset>
                            </wp:positionH>
                            <wp:positionV relativeFrom="paragraph">
                              <wp:posOffset>99335</wp:posOffset>
                            </wp:positionV>
                            <wp:extent cx="1140446" cy="718136"/>
                            <wp:effectExtent l="127000" t="0" r="15875" b="19050"/>
                            <wp:wrapNone/>
                            <wp:docPr id="3860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40446" cy="718136"/>
                                    </a:xfrm>
                                    <a:prstGeom prst="wedgeRoundRectCallout">
                                      <a:avLst>
                                        <a:gd name="adj1" fmla="val -59751"/>
                                        <a:gd name="adj2" fmla="val 12081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D9D4E18" w14:textId="77777777" w:rsidR="000104E0" w:rsidRPr="00E96B43" w:rsidRDefault="000104E0" w:rsidP="00AF456C">
                                        <w:pPr>
                                          <w:pStyle w:val="Textkrper"/>
                                        </w:pPr>
                                        <w:r w:rsidRPr="00E96B43">
                                          <w:t xml:space="preserve">Das ist die Aufgabe </w:t>
                                        </w:r>
                                      </w:p>
                                      <w:p w14:paraId="36C99F59" w14:textId="77777777" w:rsidR="000104E0" w:rsidRPr="006518F9" w:rsidRDefault="000104E0" w:rsidP="00AF456C">
                                        <w:pPr>
                                          <w:pStyle w:val="Textkrper"/>
                                        </w:pPr>
                                        <w:r>
                                          <w:t>24 + 13</w:t>
                                        </w:r>
                                        <w:r w:rsidRPr="00E96B43">
                                          <w:t>.</w:t>
                                        </w:r>
                                        <w:r>
                                          <w:t xml:space="preserve"> Das sind zusammen 37.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3C029467" id="_x0000_s1110" type="#_x0000_t62" style="position:absolute;margin-left:39.1pt;margin-top:7.8pt;width:89.8pt;height:56.55pt;z-index:25202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" adj="-2106,13409" fillcolor="white [3201]" strokecolor="#bfbfbf [2412]" strokeweight="1pt">
                            <v:textbox inset="1mm,0,1mm,0">
                              <w:txbxContent>
                                <w:p w14:paraId="1D9D4E18" w14:textId="77777777" w:rsidR="000104E0" w:rsidRPr="00E96B43" w:rsidRDefault="000104E0" w:rsidP="00AF456C">
                                  <w:pPr>
                                    <w:pStyle w:val="Textkrper"/>
                                  </w:pPr>
                                  <w:r w:rsidRPr="00E96B43">
                                    <w:t xml:space="preserve">Das ist die Aufgabe </w:t>
                                  </w:r>
                                </w:p>
                                <w:p w14:paraId="36C99F59" w14:textId="77777777" w:rsidR="000104E0" w:rsidRPr="006518F9" w:rsidRDefault="000104E0" w:rsidP="00AF456C">
                                  <w:pPr>
                                    <w:pStyle w:val="Textkrper"/>
                                  </w:pPr>
                                  <w:r>
                                    <w:t>24 + 13</w:t>
                                  </w:r>
                                  <w:r w:rsidRPr="00E96B43">
                                    <w:t>.</w:t>
                                  </w:r>
                                  <w:r>
                                    <w:t xml:space="preserve"> Das sind zusammen 37.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062720" behindDoc="0" locked="0" layoutInCell="1" allowOverlap="1" wp14:anchorId="1B5E0F8B" wp14:editId="71337AE5">
                            <wp:simplePos x="0" y="0"/>
                            <wp:positionH relativeFrom="column">
                              <wp:posOffset>-158932</wp:posOffset>
                            </wp:positionH>
                            <wp:positionV relativeFrom="paragraph">
                              <wp:posOffset>97702</wp:posOffset>
                            </wp:positionV>
                            <wp:extent cx="657225" cy="755120"/>
                            <wp:effectExtent l="0" t="0" r="0" b="6985"/>
                            <wp:wrapNone/>
                            <wp:docPr id="1278062027" name="Gruppieren 1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57225" cy="755120"/>
                                      <a:chOff x="0" y="0"/>
                                      <a:chExt cx="657225" cy="75512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8722106" name="Grafik 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8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7225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365401803" name="Textfeld 12"/>
                                    <wps:cNvSpPr txBox="1"/>
                                    <wps:spPr>
                                      <a:xfrm>
                                        <a:off x="149043" y="608258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66177A8" w14:textId="77777777" w:rsidR="004F29DC" w:rsidRPr="008D5126" w:rsidRDefault="004F29DC" w:rsidP="00FF630E">
                                          <w:pPr>
                                            <w:pStyle w:val="Transcript"/>
                                          </w:pPr>
                                          <w:r>
                                            <w:t>Rico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1B5E0F8B" id="_x0000_s1111" style="position:absolute;margin-left:-12.5pt;margin-top:7.7pt;width:51.75pt;height:59.45pt;z-index:252062720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">
                            <v:shape id="Grafik 8" o:spid="_x0000_s1112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">
                              <v:imagedata r:id="rId49" o:title="" chromakey="white"/>
                            </v:shape>
                            <v:shape id="Textfeld 12" o:spid="_x0000_s1113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466177A8" w14:textId="77777777" w:rsidR="004F29DC" w:rsidRPr="008D5126" w:rsidRDefault="004F29DC" w:rsidP="00FF630E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  <w:p w14:paraId="73485810" w14:textId="77777777" w:rsidR="000104E0" w:rsidRPr="00412AD9" w:rsidRDefault="000104E0" w:rsidP="00C561C8"/>
                <w:p w14:paraId="39676535" w14:textId="77777777" w:rsidR="000104E0" w:rsidRPr="00412AD9" w:rsidRDefault="000104E0" w:rsidP="00C561C8"/>
                <w:p w14:paraId="4EA284C9" w14:textId="77777777" w:rsidR="000104E0" w:rsidRPr="00412AD9" w:rsidRDefault="000104E0" w:rsidP="00C561C8"/>
              </w:tc>
            </w:tr>
          </w:tbl>
          <w:p w14:paraId="2C114924" w14:textId="77777777" w:rsidR="000104E0" w:rsidRDefault="000104E0" w:rsidP="00C561C8"/>
          <w:p w14:paraId="0ED5AF0A" w14:textId="77777777" w:rsidR="00A32122" w:rsidRPr="00D53CEA" w:rsidRDefault="00A32122" w:rsidP="00C561C8"/>
        </w:tc>
      </w:tr>
      <w:tr w:rsidR="000104E0" w14:paraId="49E618D4" w14:textId="77777777" w:rsidTr="00C561C8">
        <w:trPr>
          <w:trHeight w:val="3184"/>
        </w:trPr>
        <w:tc>
          <w:tcPr>
            <w:tcW w:w="610" w:type="dxa"/>
          </w:tcPr>
          <w:p w14:paraId="02CADD19" w14:textId="77777777" w:rsidR="000104E0" w:rsidRDefault="000104E0" w:rsidP="00C561C8">
            <w:pPr>
              <w:spacing w:line="240" w:lineRule="atLeast"/>
            </w:pPr>
            <w:r>
              <w:rPr>
                <w:noProof/>
                <w:lang w:eastAsia="de-DE"/>
              </w:rPr>
              <w:drawing>
                <wp:inline distT="0" distB="0" distL="0" distR="0" wp14:anchorId="6FE9013A" wp14:editId="58E0F924">
                  <wp:extent cx="313144" cy="272386"/>
                  <wp:effectExtent l="0" t="0" r="0" b="0"/>
                  <wp:docPr id="3889" name="Grafik 3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B90C85F" w14:textId="77777777" w:rsidR="000104E0" w:rsidRPr="00230A99" w:rsidRDefault="000104E0" w:rsidP="00C561C8">
            <w:pPr>
              <w:pStyle w:val="Nummerierung"/>
            </w:pPr>
            <w:r>
              <w:t>b</w:t>
            </w:r>
            <w:r w:rsidRPr="00230A99">
              <w:t>)</w:t>
            </w:r>
          </w:p>
        </w:tc>
        <w:tc>
          <w:tcPr>
            <w:tcW w:w="8036" w:type="dxa"/>
            <w:gridSpan w:val="2"/>
          </w:tcPr>
          <w:p w14:paraId="3C63B882" w14:textId="77777777" w:rsidR="000104E0" w:rsidRDefault="000104E0" w:rsidP="00C561C8">
            <w:pPr>
              <w:pStyle w:val="Listenabsatz"/>
              <w:numPr>
                <w:ilvl w:val="0"/>
                <w:numId w:val="4"/>
              </w:numPr>
              <w:ind w:left="357" w:hanging="357"/>
            </w:pPr>
            <w:r w:rsidRPr="00412AD9">
              <w:t xml:space="preserve">Wähle eine </w:t>
            </w:r>
            <w:r w:rsidRPr="00A32122">
              <w:rPr>
                <w:b/>
                <w:bCs/>
              </w:rPr>
              <w:t>Subtraktionsaufgabe</w:t>
            </w:r>
            <w:r w:rsidRPr="00412AD9">
              <w:t xml:space="preserve"> aus dem Aufgabenpool, aber verrate sie nicht.</w:t>
            </w:r>
          </w:p>
          <w:p w14:paraId="58AA3575" w14:textId="77777777" w:rsidR="000104E0" w:rsidRDefault="000104E0" w:rsidP="00C561C8">
            <w:pPr>
              <w:pStyle w:val="Listenabsatz"/>
              <w:numPr>
                <w:ilvl w:val="0"/>
                <w:numId w:val="4"/>
              </w:numPr>
              <w:spacing w:after="120"/>
              <w:ind w:left="357" w:hanging="357"/>
            </w:pPr>
            <w:r>
              <w:t>Zeige deinem Partner die erste Zahl und lege sie hinter die Trennwand.</w:t>
            </w:r>
          </w:p>
          <w:tbl>
            <w:tblPr>
              <w:tblStyle w:val="Tabellenraster"/>
              <w:tblW w:w="1082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61"/>
              <w:gridCol w:w="2098"/>
              <w:gridCol w:w="2835"/>
              <w:gridCol w:w="2835"/>
            </w:tblGrid>
            <w:tr w:rsidR="000104E0" w14:paraId="67F85034" w14:textId="77777777" w:rsidTr="00C561C8">
              <w:trPr>
                <w:trHeight w:val="2268"/>
              </w:trPr>
              <w:tc>
                <w:tcPr>
                  <w:tcW w:w="3061" w:type="dxa"/>
                </w:tcPr>
                <w:p w14:paraId="14D1A85E" w14:textId="7C889F50" w:rsidR="000104E0" w:rsidRDefault="004F29DC" w:rsidP="00C561C8"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064768" behindDoc="0" locked="0" layoutInCell="1" allowOverlap="1" wp14:anchorId="2054B866" wp14:editId="2F5529DB">
                            <wp:simplePos x="0" y="0"/>
                            <wp:positionH relativeFrom="column">
                              <wp:posOffset>-1905</wp:posOffset>
                            </wp:positionH>
                            <wp:positionV relativeFrom="paragraph">
                              <wp:posOffset>410162</wp:posOffset>
                            </wp:positionV>
                            <wp:extent cx="487698" cy="793616"/>
                            <wp:effectExtent l="0" t="0" r="0" b="6985"/>
                            <wp:wrapNone/>
                            <wp:docPr id="1806991847" name="Gruppieren 1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87698" cy="793616"/>
                                      <a:chOff x="73712" y="-43076"/>
                                      <a:chExt cx="487774" cy="794167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921243704" name="Grafik 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4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H="1">
                                        <a:off x="73712" y="-43076"/>
                                        <a:ext cx="487774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2006144614" name="Textfeld 12"/>
                                    <wps:cNvSpPr txBox="1"/>
                                    <wps:spPr>
                                      <a:xfrm>
                                        <a:off x="92648" y="604229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D0137E" w14:textId="77777777" w:rsidR="004F29DC" w:rsidRPr="008D5126" w:rsidRDefault="004F29DC" w:rsidP="00FF630E">
                                          <w:pPr>
                                            <w:pStyle w:val="Transcript"/>
                                          </w:pPr>
                                          <w:r>
                                            <w:t>Kenan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054B866" id="Gruppieren 19" o:spid="_x0000_s1114" style="position:absolute;margin-left:-.15pt;margin-top:32.3pt;width:38.4pt;height:62.5pt;z-index:252064768;mso-width-relative:margin;mso-height-relative:margin" coordorigin="737,-430" coordsize="4877,79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">
                            <v:shape id="Grafik 5" o:spid="_x0000_s1115" type="#_x0000_t75" style="position:absolute;left:737;top:-430;width:4877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">
                              <v:imagedata r:id="rId55" o:title="" chromakey="white"/>
                            </v:shape>
                            <v:shape id="Textfeld 12" o:spid="_x0000_s1116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4FD0137E" w14:textId="77777777" w:rsidR="004F29DC" w:rsidRPr="008D5126" w:rsidRDefault="004F29DC" w:rsidP="00FF630E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0104E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38144" behindDoc="0" locked="0" layoutInCell="1" allowOverlap="1" wp14:anchorId="3DA143AE" wp14:editId="06683A69">
                            <wp:simplePos x="0" y="0"/>
                            <wp:positionH relativeFrom="column">
                              <wp:posOffset>-36921</wp:posOffset>
                            </wp:positionH>
                            <wp:positionV relativeFrom="paragraph">
                              <wp:posOffset>544</wp:posOffset>
                            </wp:positionV>
                            <wp:extent cx="748030" cy="273685"/>
                            <wp:effectExtent l="19050" t="0" r="13970" b="126365"/>
                            <wp:wrapNone/>
                            <wp:docPr id="3869" name="Text Box 279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48030" cy="273685"/>
                                    </a:xfrm>
                                    <a:prstGeom prst="cloudCallout">
                                      <a:avLst>
                                        <a:gd name="adj1" fmla="val -1200"/>
                                        <a:gd name="adj2" fmla="val 92815"/>
                                      </a:avLst>
                                    </a:prstGeom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5BE1849" w14:textId="77777777" w:rsidR="000104E0" w:rsidRDefault="000104E0" w:rsidP="000104E0">
                                        <w:pPr>
                                          <w:jc w:val="center"/>
                                        </w:pPr>
                                        <w:r>
                                          <w:t>52 - 4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DA143AE" id="_x0000_s1117" type="#_x0000_t106" style="position:absolute;margin-left:-2.9pt;margin-top:.05pt;width:58.9pt;height:21.55pt;z-index:25203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" adj="10541,30848" fillcolor="#d8d8d8 [2732]" stroked="f" strokeweight="1pt">
                            <v:stroke joinstyle="miter"/>
                            <v:textbox inset="0,0,0,0">
                              <w:txbxContent>
                                <w:p w14:paraId="55BE1849" w14:textId="77777777" w:rsidR="000104E0" w:rsidRDefault="000104E0" w:rsidP="000104E0">
                                  <w:pPr>
                                    <w:jc w:val="center"/>
                                  </w:pPr>
                                  <w:r>
                                    <w:t>52 - 4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0104E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35072" behindDoc="0" locked="0" layoutInCell="1" allowOverlap="1" wp14:anchorId="2BC0B790" wp14:editId="7A23B274">
                            <wp:simplePos x="0" y="0"/>
                            <wp:positionH relativeFrom="column">
                              <wp:posOffset>697865</wp:posOffset>
                            </wp:positionH>
                            <wp:positionV relativeFrom="paragraph">
                              <wp:posOffset>255905</wp:posOffset>
                            </wp:positionV>
                            <wp:extent cx="1104900" cy="407670"/>
                            <wp:effectExtent l="88900" t="0" r="12700" b="11430"/>
                            <wp:wrapNone/>
                            <wp:docPr id="3870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04900" cy="407670"/>
                                    </a:xfrm>
                                    <a:prstGeom prst="wedgeRoundRectCallout">
                                      <a:avLst>
                                        <a:gd name="adj1" fmla="val -57151"/>
                                        <a:gd name="adj2" fmla="val 20176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8B68EF2" w14:textId="77777777" w:rsidR="000104E0" w:rsidRPr="00183926" w:rsidRDefault="000104E0" w:rsidP="00AF456C">
                                        <w:pPr>
                                          <w:pStyle w:val="Textkrper"/>
                                        </w:pPr>
                                        <w:r>
                                          <w:t>Ich lege</w:t>
                                        </w:r>
                                        <w:r w:rsidRPr="00412AD9">
                                          <w:t xml:space="preserve"> 52...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2BC0B790" id="_x0000_s1118" type="#_x0000_t62" style="position:absolute;margin-left:54.95pt;margin-top:20.15pt;width:87pt;height:32.1pt;z-index:252035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" adj="-1545,15158" fillcolor="white [3201]" strokecolor="#bfbfbf [2412]" strokeweight="1pt">
                            <v:textbox inset="1mm,0,1mm,0">
                              <w:txbxContent>
                                <w:p w14:paraId="78B68EF2" w14:textId="77777777" w:rsidR="000104E0" w:rsidRPr="00183926" w:rsidRDefault="000104E0" w:rsidP="00AF456C">
                                  <w:pPr>
                                    <w:pStyle w:val="Textkrper"/>
                                  </w:pPr>
                                  <w:r>
                                    <w:t>Ich lege</w:t>
                                  </w:r>
                                  <w:r w:rsidRPr="00412AD9">
                                    <w:t xml:space="preserve"> 52...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0104E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37120" behindDoc="0" locked="0" layoutInCell="1" allowOverlap="1" wp14:anchorId="3CA116DC" wp14:editId="46820E37">
                            <wp:simplePos x="0" y="0"/>
                            <wp:positionH relativeFrom="column">
                              <wp:posOffset>707390</wp:posOffset>
                            </wp:positionH>
                            <wp:positionV relativeFrom="paragraph">
                              <wp:posOffset>760730</wp:posOffset>
                            </wp:positionV>
                            <wp:extent cx="1104900" cy="407540"/>
                            <wp:effectExtent l="88900" t="0" r="12700" b="11430"/>
                            <wp:wrapNone/>
                            <wp:docPr id="3871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04900" cy="407540"/>
                                    </a:xfrm>
                                    <a:prstGeom prst="wedgeRoundRectCallout">
                                      <a:avLst>
                                        <a:gd name="adj1" fmla="val -57151"/>
                                        <a:gd name="adj2" fmla="val -21212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E96BF5F" w14:textId="77777777" w:rsidR="000104E0" w:rsidRPr="00183926" w:rsidRDefault="000104E0" w:rsidP="00AF456C">
                                        <w:pPr>
                                          <w:pStyle w:val="Textkrper"/>
                                        </w:pPr>
                                        <w:r w:rsidRPr="001A7F59">
                                          <w:t>... und lege sie hinter die Trennwand.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3CA116DC" id="_x0000_s1119" type="#_x0000_t62" style="position:absolute;margin-left:55.7pt;margin-top:59.9pt;width:87pt;height:32.1pt;z-index:25203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" adj="-1545,6218" fillcolor="white [3201]" strokecolor="#bfbfbf [2412]" strokeweight="1pt">
                            <v:textbox style="mso-fit-shape-to-text:t" inset="1mm,0,1mm,0">
                              <w:txbxContent>
                                <w:p w14:paraId="0E96BF5F" w14:textId="77777777" w:rsidR="000104E0" w:rsidRPr="00183926" w:rsidRDefault="000104E0" w:rsidP="00AF456C">
                                  <w:pPr>
                                    <w:pStyle w:val="Textkrper"/>
                                  </w:pPr>
                                  <w:r w:rsidRPr="001A7F59">
                                    <w:t>... und lege sie hinter die Trennwand.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98" w:type="dxa"/>
                </w:tcPr>
                <w:p w14:paraId="4A34CFFA" w14:textId="77777777" w:rsidR="000104E0" w:rsidRDefault="000104E0" w:rsidP="00C561C8">
                  <w:pPr>
                    <w:pStyle w:val="Ausflltext"/>
                    <w:jc w:val="center"/>
                  </w:pPr>
                  <w:r w:rsidRPr="00846684">
                    <w:rPr>
                      <w:noProof/>
                      <w:lang w:eastAsia="de-DE"/>
                    </w:rPr>
                    <w:drawing>
                      <wp:inline distT="0" distB="0" distL="0" distR="0" wp14:anchorId="3787D4CB" wp14:editId="70FB2FA8">
                        <wp:extent cx="786857" cy="612000"/>
                        <wp:effectExtent l="0" t="0" r="0" b="0"/>
                        <wp:docPr id="3890" name="Bild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1.JPG" descr="movie::file://localhost/Users/tdeutscher/Desktop/Bild1.JPG"/>
                                <pic:cNvPicPr/>
                              </pic:nvPicPr>
                              <pic:blipFill rotWithShape="1">
                                <a:blip r:embed="rId44" cstate="print"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6">
                                          <a14:imgEffect>
                                            <a14:brightnessContrast bright="1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830" t="-1" b="550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86857" cy="61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71B7BA4" w14:textId="77777777" w:rsidR="000104E0" w:rsidRDefault="000104E0" w:rsidP="00C561C8">
                  <w:pPr>
                    <w:pStyle w:val="Ausflltext"/>
                    <w:jc w:val="center"/>
                  </w:pPr>
                  <w:r w:rsidRPr="00846684">
                    <w:rPr>
                      <w:noProof/>
                      <w:lang w:eastAsia="de-DE"/>
                    </w:rPr>
                    <w:drawing>
                      <wp:inline distT="0" distB="0" distL="0" distR="0" wp14:anchorId="6F603DE9" wp14:editId="5A33F37A">
                        <wp:extent cx="789661" cy="612000"/>
                        <wp:effectExtent l="0" t="0" r="0" b="0"/>
                        <wp:docPr id="3891" name="Bild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2.JPG"/>
                                <pic:cNvPicPr/>
                              </pic:nvPicPr>
                              <pic:blipFill rotWithShape="1">
                                <a:blip r:embed="rId46" cstate="print"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7">
                                          <a14:imgEffect>
                                            <a14:brightnessContrast bright="1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406" t="13096" r="54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89661" cy="61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</w:tcPr>
                <w:p w14:paraId="246329E8" w14:textId="70AB5B2F" w:rsidR="000104E0" w:rsidRDefault="004F29DC" w:rsidP="00C561C8"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070912" behindDoc="0" locked="0" layoutInCell="1" allowOverlap="1" wp14:anchorId="78D6019F" wp14:editId="02A281AB">
                            <wp:simplePos x="0" y="0"/>
                            <wp:positionH relativeFrom="column">
                              <wp:posOffset>-72545</wp:posOffset>
                            </wp:positionH>
                            <wp:positionV relativeFrom="paragraph">
                              <wp:posOffset>458341</wp:posOffset>
                            </wp:positionV>
                            <wp:extent cx="645795" cy="722893"/>
                            <wp:effectExtent l="0" t="0" r="0" b="1270"/>
                            <wp:wrapNone/>
                            <wp:docPr id="302113200" name="Gruppieren 1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45795" cy="722893"/>
                                      <a:chOff x="0" y="0"/>
                                      <a:chExt cx="645795" cy="722893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230839056" name="Grafik 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0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45795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396208613" name="Textfeld 12"/>
                                    <wps:cNvSpPr txBox="1"/>
                                    <wps:spPr>
                                      <a:xfrm>
                                        <a:off x="140987" y="576031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88991CE" w14:textId="77777777" w:rsidR="004F29DC" w:rsidRPr="008D5126" w:rsidRDefault="004F29DC" w:rsidP="00FF630E">
                                          <w:pPr>
                                            <w:pStyle w:val="Transcript"/>
                                          </w:pPr>
                                          <w:r>
                                            <w:t>Leonie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78D6019F" id="_x0000_s1120" style="position:absolute;margin-left:-5.7pt;margin-top:36.1pt;width:50.85pt;height:56.9pt;z-index:252070912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">
                            <v:shape id="Grafik 6" o:spid="_x0000_s1121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">
                              <v:imagedata r:id="rId41" o:title="" chromakey="white"/>
                            </v:shape>
                            <v:shape id="Textfeld 12" o:spid="_x0000_s1122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188991CE" w14:textId="77777777" w:rsidR="004F29DC" w:rsidRPr="008D5126" w:rsidRDefault="004F29DC" w:rsidP="00FF630E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0104E0">
                    <w:rPr>
                      <w:noProof/>
                      <w:lang w:eastAsia="de-DE"/>
                    </w:rPr>
                    <w:drawing>
                      <wp:anchor distT="0" distB="0" distL="114300" distR="114300" simplePos="0" relativeHeight="252050432" behindDoc="0" locked="0" layoutInCell="1" allowOverlap="1" wp14:anchorId="16107573" wp14:editId="5CF23BB3">
                        <wp:simplePos x="0" y="0"/>
                        <wp:positionH relativeFrom="column">
                          <wp:posOffset>1032656</wp:posOffset>
                        </wp:positionH>
                        <wp:positionV relativeFrom="paragraph">
                          <wp:posOffset>258024</wp:posOffset>
                        </wp:positionV>
                        <wp:extent cx="386861" cy="396909"/>
                        <wp:effectExtent l="0" t="0" r="0" b="0"/>
                        <wp:wrapNone/>
                        <wp:docPr id="1561130204" name="Grafik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61130204" name="Grafik 1561130204"/>
                                <pic:cNvPicPr/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6861" cy="3969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0104E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49408" behindDoc="0" locked="0" layoutInCell="1" allowOverlap="1" wp14:anchorId="2E0D3923" wp14:editId="474C80B3">
                            <wp:simplePos x="0" y="0"/>
                            <wp:positionH relativeFrom="column">
                              <wp:posOffset>816708</wp:posOffset>
                            </wp:positionH>
                            <wp:positionV relativeFrom="paragraph">
                              <wp:posOffset>110148</wp:posOffset>
                            </wp:positionV>
                            <wp:extent cx="817880" cy="655320"/>
                            <wp:effectExtent l="266700" t="0" r="7620" b="182880"/>
                            <wp:wrapNone/>
                            <wp:docPr id="875443949" name="Wolkenförmige Legende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>
                                      <a:off x="0" y="0"/>
                                      <a:ext cx="817880" cy="655320"/>
                                    </a:xfrm>
                                    <a:prstGeom prst="cloudCallout">
                                      <a:avLst>
                                        <a:gd name="adj1" fmla="val 80464"/>
                                        <a:gd name="adj2" fmla="val 71819"/>
                                      </a:avLst>
                                    </a:prstGeom>
                                    <a:noFill/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83850BD" w14:textId="77777777" w:rsidR="000104E0" w:rsidRDefault="000104E0" w:rsidP="000104E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E0D3923" id="_x0000_s1123" type="#_x0000_t106" style="position:absolute;margin-left:64.3pt;margin-top:8.65pt;width:64.4pt;height:51.6pt;flip:x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" adj="28180,26313" filled="f" strokecolor="#7f7f7f [1612]" strokeweight="1pt">
                            <v:stroke joinstyle="miter"/>
                            <v:textbox>
                              <w:txbxContent>
                                <w:p w14:paraId="483850BD" w14:textId="77777777" w:rsidR="000104E0" w:rsidRDefault="000104E0" w:rsidP="000104E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35" w:type="dxa"/>
                </w:tcPr>
                <w:p w14:paraId="0B4B6F45" w14:textId="77777777" w:rsidR="000104E0" w:rsidRDefault="000104E0" w:rsidP="00C561C8"/>
              </w:tc>
            </w:tr>
          </w:tbl>
          <w:p w14:paraId="3C29C630" w14:textId="77777777" w:rsidR="000104E0" w:rsidRDefault="000104E0" w:rsidP="00C561C8">
            <w:pPr>
              <w:pStyle w:val="Listenabsatz"/>
              <w:numPr>
                <w:ilvl w:val="0"/>
                <w:numId w:val="4"/>
              </w:numPr>
              <w:spacing w:after="120"/>
              <w:ind w:left="357" w:hanging="357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5076B694" wp14:editId="53E938B6">
                      <wp:simplePos x="0" y="0"/>
                      <wp:positionH relativeFrom="column">
                        <wp:posOffset>3492172</wp:posOffset>
                      </wp:positionH>
                      <wp:positionV relativeFrom="paragraph">
                        <wp:posOffset>209778</wp:posOffset>
                      </wp:positionV>
                      <wp:extent cx="1489439" cy="530225"/>
                      <wp:effectExtent l="12700" t="0" r="9525" b="231775"/>
                      <wp:wrapNone/>
                      <wp:docPr id="1797664369" name="Wolkenförmige Lege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489439" cy="530225"/>
                              </a:xfrm>
                              <a:prstGeom prst="cloudCallout">
                                <a:avLst>
                                  <a:gd name="adj1" fmla="val 31331"/>
                                  <a:gd name="adj2" fmla="val 86743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D515CD" w14:textId="77777777" w:rsidR="000104E0" w:rsidRDefault="000104E0" w:rsidP="000104E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76B694" id="_x0000_s1124" type="#_x0000_t106" style="position:absolute;left:0;text-align:left;margin-left:274.95pt;margin-top:16.5pt;width:117.3pt;height:41.75pt;flip:x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" adj="17567,29536" filled="f" strokecolor="#7f7f7f [1612]" strokeweight="1pt">
                      <v:stroke joinstyle="miter"/>
                      <v:textbox>
                        <w:txbxContent>
                          <w:p w14:paraId="0ED515CD" w14:textId="77777777" w:rsidR="000104E0" w:rsidRDefault="000104E0" w:rsidP="000104E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Hole dann die zweite Zahl hinter der Trennwand hervor und zeige sie deinem Partner.</w:t>
            </w:r>
          </w:p>
          <w:tbl>
            <w:tblPr>
              <w:tblStyle w:val="Tabellenraster"/>
              <w:tblW w:w="799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61"/>
              <w:gridCol w:w="2098"/>
              <w:gridCol w:w="2835"/>
            </w:tblGrid>
            <w:tr w:rsidR="000104E0" w14:paraId="67DE7F53" w14:textId="77777777" w:rsidTr="00C561C8">
              <w:trPr>
                <w:trHeight w:val="2577"/>
              </w:trPr>
              <w:tc>
                <w:tcPr>
                  <w:tcW w:w="3061" w:type="dxa"/>
                </w:tcPr>
                <w:p w14:paraId="29A4FD79" w14:textId="586BE017" w:rsidR="000104E0" w:rsidRDefault="00AF456C" w:rsidP="00C561C8">
                  <w:r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34048" behindDoc="0" locked="0" layoutInCell="1" allowOverlap="1" wp14:anchorId="59703C88" wp14:editId="3EAFD24D">
                            <wp:simplePos x="0" y="0"/>
                            <wp:positionH relativeFrom="column">
                              <wp:posOffset>661072</wp:posOffset>
                            </wp:positionH>
                            <wp:positionV relativeFrom="paragraph">
                              <wp:posOffset>576242</wp:posOffset>
                            </wp:positionV>
                            <wp:extent cx="1367487" cy="846124"/>
                            <wp:effectExtent l="304800" t="0" r="17145" b="17780"/>
                            <wp:wrapNone/>
                            <wp:docPr id="3878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67487" cy="846124"/>
                                    </a:xfrm>
                                    <a:prstGeom prst="wedgeRoundRectCallout">
                                      <a:avLst>
                                        <a:gd name="adj1" fmla="val -70944"/>
                                        <a:gd name="adj2" fmla="val -26939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EFA9D2F" w14:textId="77777777" w:rsidR="000104E0" w:rsidRPr="00183926" w:rsidRDefault="000104E0" w:rsidP="00AF456C">
                                        <w:pPr>
                                          <w:pStyle w:val="Textkrper"/>
                                        </w:pPr>
                                        <w:r w:rsidRPr="0089704E">
                                          <w:t xml:space="preserve">... dann </w:t>
                                        </w:r>
                                        <w:r>
                                          <w:t>tausche</w:t>
                                        </w:r>
                                        <w:r w:rsidRPr="0089704E">
                                          <w:t xml:space="preserve"> ich</w:t>
                                        </w:r>
                                        <w:r>
                                          <w:t xml:space="preserve"> </w:t>
                                        </w:r>
                                        <w:r w:rsidRPr="0089704E">
                                          <w:t>1 Zehner in 10 Einer</w:t>
                                        </w:r>
                                        <w:r>
                                          <w:t xml:space="preserve"> und kann jetzt noch 2 Einer wegnehmen.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9703C88" id="_x0000_s1125" type="#_x0000_t62" style="position:absolute;margin-left:52.05pt;margin-top:45.35pt;width:107.7pt;height:66.6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" adj="-4524,4981" fillcolor="white [3201]" strokecolor="#bfbfbf [2412]" strokeweight="1pt">
                            <v:textbox inset="1mm,0,1mm,0">
                              <w:txbxContent>
                                <w:p w14:paraId="0EFA9D2F" w14:textId="77777777" w:rsidR="000104E0" w:rsidRPr="00183926" w:rsidRDefault="000104E0" w:rsidP="00AF456C">
                                  <w:pPr>
                                    <w:pStyle w:val="Textkrper"/>
                                  </w:pPr>
                                  <w:r w:rsidRPr="0089704E">
                                    <w:t xml:space="preserve">... dann </w:t>
                                  </w:r>
                                  <w:r>
                                    <w:t>tausche</w:t>
                                  </w:r>
                                  <w:r w:rsidRPr="0089704E">
                                    <w:t xml:space="preserve"> ich</w:t>
                                  </w:r>
                                  <w:r>
                                    <w:t xml:space="preserve"> </w:t>
                                  </w:r>
                                  <w:r w:rsidRPr="0089704E">
                                    <w:t>1 Zehner in 10 Einer</w:t>
                                  </w:r>
                                  <w:r>
                                    <w:t xml:space="preserve"> und kann jetzt noch 2 Einer wegnehmen.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4F29DC"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066816" behindDoc="0" locked="0" layoutInCell="1" allowOverlap="1" wp14:anchorId="09763699" wp14:editId="59AAA5AB">
                            <wp:simplePos x="0" y="0"/>
                            <wp:positionH relativeFrom="column">
                              <wp:posOffset>-35711</wp:posOffset>
                            </wp:positionH>
                            <wp:positionV relativeFrom="paragraph">
                              <wp:posOffset>368691</wp:posOffset>
                            </wp:positionV>
                            <wp:extent cx="487698" cy="793616"/>
                            <wp:effectExtent l="0" t="0" r="0" b="6985"/>
                            <wp:wrapNone/>
                            <wp:docPr id="1539897245" name="Gruppieren 1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87698" cy="793616"/>
                                      <a:chOff x="73712" y="-43076"/>
                                      <a:chExt cx="487774" cy="794167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850371521" name="Grafik 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4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H="1">
                                        <a:off x="73712" y="-43076"/>
                                        <a:ext cx="487774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409297789" name="Textfeld 12"/>
                                    <wps:cNvSpPr txBox="1"/>
                                    <wps:spPr>
                                      <a:xfrm>
                                        <a:off x="92648" y="604229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02AA645" w14:textId="77777777" w:rsidR="004F29DC" w:rsidRPr="008D5126" w:rsidRDefault="004F29DC" w:rsidP="00FF630E">
                                          <w:pPr>
                                            <w:pStyle w:val="Transcript"/>
                                          </w:pPr>
                                          <w:r>
                                            <w:t>Kenan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09763699" id="_x0000_s1126" style="position:absolute;margin-left:-2.8pt;margin-top:29.05pt;width:38.4pt;height:62.5pt;z-index:252066816;mso-width-relative:margin;mso-height-relative:margin" coordorigin="737,-430" coordsize="4877,79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">
                            <v:shape id="Grafik 5" o:spid="_x0000_s1127" type="#_x0000_t75" style="position:absolute;left:737;top:-430;width:4877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">
                              <v:imagedata r:id="rId55" o:title="" chromakey="white"/>
                            </v:shape>
                            <v:shape id="Textfeld 12" o:spid="_x0000_s1128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302AA645" w14:textId="77777777" w:rsidR="004F29DC" w:rsidRPr="008D5126" w:rsidRDefault="004F29DC" w:rsidP="00FF630E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0104E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9952" behindDoc="0" locked="0" layoutInCell="1" allowOverlap="1" wp14:anchorId="3DBA948B" wp14:editId="281935BF">
                            <wp:simplePos x="0" y="0"/>
                            <wp:positionH relativeFrom="column">
                              <wp:posOffset>697865</wp:posOffset>
                            </wp:positionH>
                            <wp:positionV relativeFrom="paragraph">
                              <wp:posOffset>80010</wp:posOffset>
                            </wp:positionV>
                            <wp:extent cx="1104900" cy="407670"/>
                            <wp:effectExtent l="88900" t="0" r="12700" b="11430"/>
                            <wp:wrapNone/>
                            <wp:docPr id="3879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04900" cy="407670"/>
                                    </a:xfrm>
                                    <a:prstGeom prst="wedgeRoundRectCallout">
                                      <a:avLst>
                                        <a:gd name="adj1" fmla="val -57151"/>
                                        <a:gd name="adj2" fmla="val 20176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F6CBE09" w14:textId="77777777" w:rsidR="000104E0" w:rsidRPr="00183926" w:rsidRDefault="000104E0" w:rsidP="00AF456C">
                                        <w:pPr>
                                          <w:pStyle w:val="Textkrper"/>
                                        </w:pPr>
                                        <w:r>
                                          <w:t>Davon nehme ich 2 Einer weg …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3DBA948B" id="_x0000_s1129" type="#_x0000_t62" style="position:absolute;margin-left:54.95pt;margin-top:6.3pt;width:87pt;height:32.1pt;z-index:252029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" adj="-1545,15158" fillcolor="white [3201]" strokecolor="#bfbfbf [2412]" strokeweight="1pt">
                            <v:textbox inset="1mm,0,1mm,0">
                              <w:txbxContent>
                                <w:p w14:paraId="3F6CBE09" w14:textId="77777777" w:rsidR="000104E0" w:rsidRPr="00183926" w:rsidRDefault="000104E0" w:rsidP="00AF456C">
                                  <w:pPr>
                                    <w:pStyle w:val="Textkrper"/>
                                  </w:pPr>
                                  <w:r>
                                    <w:t>Davon nehme ich 2 Einer weg …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98" w:type="dxa"/>
                </w:tcPr>
                <w:p w14:paraId="399CE339" w14:textId="77777777" w:rsidR="000104E0" w:rsidRDefault="000104E0" w:rsidP="00C561C8">
                  <w:pPr>
                    <w:pStyle w:val="Ausflltext"/>
                    <w:jc w:val="center"/>
                  </w:pPr>
                  <w:r w:rsidRPr="00846684">
                    <w:rPr>
                      <w:noProof/>
                      <w:lang w:eastAsia="de-DE"/>
                    </w:rPr>
                    <w:drawing>
                      <wp:inline distT="0" distB="0" distL="0" distR="0" wp14:anchorId="17B5ACE2" wp14:editId="2FB62435">
                        <wp:extent cx="794917" cy="612000"/>
                        <wp:effectExtent l="0" t="0" r="5715" b="0"/>
                        <wp:docPr id="3892" name="Bild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1.JPG" descr="movie::file://localhost/Users/tdeutscher/Desktop/Bild1.JPG"/>
                                <pic:cNvPicPr/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4917" cy="61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2C5DA7F" w14:textId="77777777" w:rsidR="000104E0" w:rsidRDefault="000104E0" w:rsidP="00C561C8">
                  <w:pPr>
                    <w:pStyle w:val="Ausflltext"/>
                    <w:jc w:val="center"/>
                  </w:pPr>
                  <w:r w:rsidRPr="00846684">
                    <w:rPr>
                      <w:noProof/>
                      <w:lang w:eastAsia="de-DE"/>
                    </w:rPr>
                    <w:drawing>
                      <wp:inline distT="0" distB="0" distL="0" distR="0" wp14:anchorId="7997D161" wp14:editId="5048650E">
                        <wp:extent cx="796850" cy="612000"/>
                        <wp:effectExtent l="0" t="0" r="3810" b="0"/>
                        <wp:docPr id="3893" name="Bild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2.JPG"/>
                                <pic:cNvPicPr/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6850" cy="61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</w:tcPr>
                <w:p w14:paraId="0B5C1D58" w14:textId="4CB850DA" w:rsidR="000104E0" w:rsidRDefault="004F29DC" w:rsidP="00C561C8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33024" behindDoc="0" locked="0" layoutInCell="1" allowOverlap="1" wp14:anchorId="1EC4EFCA" wp14:editId="6A2F968F">
                            <wp:simplePos x="0" y="0"/>
                            <wp:positionH relativeFrom="column">
                              <wp:posOffset>688003</wp:posOffset>
                            </wp:positionH>
                            <wp:positionV relativeFrom="paragraph">
                              <wp:posOffset>609277</wp:posOffset>
                            </wp:positionV>
                            <wp:extent cx="763028" cy="504000"/>
                            <wp:effectExtent l="139700" t="0" r="12065" b="17145"/>
                            <wp:wrapNone/>
                            <wp:docPr id="3888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63028" cy="504000"/>
                                    </a:xfrm>
                                    <a:prstGeom prst="wedgeRoundRectCallout">
                                      <a:avLst>
                                        <a:gd name="adj1" fmla="val -65485"/>
                                        <a:gd name="adj2" fmla="val -1587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FD4CB77" w14:textId="77777777" w:rsidR="000104E0" w:rsidRPr="0089704E" w:rsidRDefault="000104E0" w:rsidP="00AF456C">
                                        <w:pPr>
                                          <w:pStyle w:val="Textkrper"/>
                                        </w:pPr>
                                        <w:r w:rsidRPr="0089704E">
                                          <w:t xml:space="preserve">Das ist die Aufgabe </w:t>
                                        </w:r>
                                      </w:p>
                                      <w:p w14:paraId="018E7F9B" w14:textId="77777777" w:rsidR="000104E0" w:rsidRPr="006518F9" w:rsidRDefault="000104E0" w:rsidP="00AF456C">
                                        <w:pPr>
                                          <w:pStyle w:val="Textkrper"/>
                                        </w:pPr>
                                        <w:r w:rsidRPr="0089704E">
                                          <w:t>52 - 4 = 48.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EC4EFCA" id="_x0000_s1130" type="#_x0000_t62" style="position:absolute;margin-left:54.15pt;margin-top:47.95pt;width:60.1pt;height:39.7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" adj="-3345,10457" fillcolor="white [3201]" strokecolor="#bfbfbf [2412]" strokeweight="1pt">
                            <v:textbox inset="1mm,0,1mm,0">
                              <w:txbxContent>
                                <w:p w14:paraId="5FD4CB77" w14:textId="77777777" w:rsidR="000104E0" w:rsidRPr="0089704E" w:rsidRDefault="000104E0" w:rsidP="00AF456C">
                                  <w:pPr>
                                    <w:pStyle w:val="Textkrper"/>
                                  </w:pPr>
                                  <w:r w:rsidRPr="0089704E">
                                    <w:t xml:space="preserve">Das ist die Aufgabe </w:t>
                                  </w:r>
                                </w:p>
                                <w:p w14:paraId="018E7F9B" w14:textId="77777777" w:rsidR="000104E0" w:rsidRPr="006518F9" w:rsidRDefault="000104E0" w:rsidP="00AF456C">
                                  <w:pPr>
                                    <w:pStyle w:val="Textkrper"/>
                                  </w:pPr>
                                  <w:r w:rsidRPr="0089704E">
                                    <w:t>52 - 4 = 48.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068864" behindDoc="0" locked="0" layoutInCell="1" allowOverlap="1" wp14:anchorId="7E4784CA" wp14:editId="1ECDD680">
                            <wp:simplePos x="0" y="0"/>
                            <wp:positionH relativeFrom="column">
                              <wp:posOffset>-53491</wp:posOffset>
                            </wp:positionH>
                            <wp:positionV relativeFrom="paragraph">
                              <wp:posOffset>648852</wp:posOffset>
                            </wp:positionV>
                            <wp:extent cx="645795" cy="722893"/>
                            <wp:effectExtent l="0" t="0" r="0" b="1270"/>
                            <wp:wrapNone/>
                            <wp:docPr id="355327593" name="Gruppieren 1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45795" cy="722893"/>
                                      <a:chOff x="0" y="0"/>
                                      <a:chExt cx="645795" cy="722893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989426443" name="Grafik 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0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45795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694840682" name="Textfeld 12"/>
                                    <wps:cNvSpPr txBox="1"/>
                                    <wps:spPr>
                                      <a:xfrm>
                                        <a:off x="140987" y="576031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C3409B7" w14:textId="77777777" w:rsidR="004F29DC" w:rsidRPr="008D5126" w:rsidRDefault="004F29DC" w:rsidP="00FF630E">
                                          <w:pPr>
                                            <w:pStyle w:val="Transcript"/>
                                          </w:pPr>
                                          <w:r>
                                            <w:t>Leonie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7E4784CA" id="_x0000_s1131" style="position:absolute;margin-left:-4.2pt;margin-top:51.1pt;width:50.85pt;height:56.9pt;z-index:252068864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">
                            <v:shape id="Grafik 6" o:spid="_x0000_s1132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">
                              <v:imagedata r:id="rId41" o:title="" chromakey="white"/>
                            </v:shape>
                            <v:shape id="Textfeld 12" o:spid="_x0000_s1133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5C3409B7" w14:textId="77777777" w:rsidR="004F29DC" w:rsidRPr="008D5126" w:rsidRDefault="004F29DC" w:rsidP="00FF630E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0104E0">
                    <w:rPr>
                      <w:noProof/>
                    </w:rPr>
                    <w:drawing>
                      <wp:anchor distT="0" distB="0" distL="114300" distR="114300" simplePos="0" relativeHeight="252052480" behindDoc="0" locked="0" layoutInCell="1" allowOverlap="1" wp14:anchorId="0459BCCE" wp14:editId="35319388">
                        <wp:simplePos x="0" y="0"/>
                        <wp:positionH relativeFrom="column">
                          <wp:posOffset>713702</wp:posOffset>
                        </wp:positionH>
                        <wp:positionV relativeFrom="paragraph">
                          <wp:posOffset>21102</wp:posOffset>
                        </wp:positionV>
                        <wp:extent cx="492369" cy="364828"/>
                        <wp:effectExtent l="0" t="0" r="3175" b="3810"/>
                        <wp:wrapNone/>
                        <wp:docPr id="282446549" name="Grafik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2446549" name="Grafik 282446549"/>
                                <pic:cNvPicPr/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2369" cy="364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5DC7827F" w14:textId="77777777" w:rsidR="000104E0" w:rsidRPr="00D53CEA" w:rsidRDefault="000104E0" w:rsidP="00C561C8"/>
        </w:tc>
      </w:tr>
    </w:tbl>
    <w:p w14:paraId="07E30001" w14:textId="77777777" w:rsidR="000104E0" w:rsidRDefault="000104E0" w:rsidP="00D76E93">
      <w:pPr>
        <w:spacing w:after="200" w:line="276" w:lineRule="auto"/>
        <w:rPr>
          <w:sz w:val="2"/>
        </w:rPr>
      </w:pPr>
    </w:p>
    <w:p w14:paraId="1F1DC0B8" w14:textId="77777777" w:rsidR="000104E0" w:rsidRPr="00AA6195" w:rsidRDefault="000104E0" w:rsidP="00D76E93">
      <w:pPr>
        <w:spacing w:after="200" w:line="276" w:lineRule="auto"/>
        <w:rPr>
          <w:sz w:val="2"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4210"/>
        <w:gridCol w:w="142"/>
        <w:gridCol w:w="3684"/>
      </w:tblGrid>
      <w:tr w:rsidR="00AA6195" w14:paraId="287A9C59" w14:textId="77777777" w:rsidTr="00136791">
        <w:tc>
          <w:tcPr>
            <w:tcW w:w="610" w:type="dxa"/>
          </w:tcPr>
          <w:p w14:paraId="73438A85" w14:textId="7165FAB7" w:rsidR="00AA6195" w:rsidRDefault="00AA6195" w:rsidP="00D76E93">
            <w:pPr>
              <w:pStyle w:val="berschrift3"/>
              <w:spacing w:before="0"/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8461" w:type="dxa"/>
            <w:gridSpan w:val="4"/>
          </w:tcPr>
          <w:p w14:paraId="0125F6D3" w14:textId="77B75C57" w:rsidR="00AA6195" w:rsidRPr="003E5AF3" w:rsidRDefault="00AA6195" w:rsidP="00D76E93">
            <w:pPr>
              <w:pStyle w:val="berschrift2"/>
              <w:spacing w:before="0"/>
            </w:pPr>
            <w:r w:rsidRPr="00ED64A0">
              <w:t>Additions- und Subtraktions-Aufgaben am Zahlenstrahl</w:t>
            </w:r>
          </w:p>
        </w:tc>
      </w:tr>
      <w:tr w:rsidR="00D85DA5" w14:paraId="1E8CB2B8" w14:textId="77777777" w:rsidTr="00272E69">
        <w:tc>
          <w:tcPr>
            <w:tcW w:w="610" w:type="dxa"/>
          </w:tcPr>
          <w:p w14:paraId="01D3AF8F" w14:textId="424192CA" w:rsidR="00D85DA5" w:rsidRDefault="00D85DA5" w:rsidP="00E41F88">
            <w:pPr>
              <w:pStyle w:val="berschrift3"/>
              <w:rPr>
                <w:noProof/>
              </w:rPr>
            </w:pPr>
            <w:r>
              <w:rPr>
                <w:noProof/>
              </w:rPr>
              <w:t>2.1</w:t>
            </w:r>
          </w:p>
        </w:tc>
        <w:tc>
          <w:tcPr>
            <w:tcW w:w="8461" w:type="dxa"/>
            <w:gridSpan w:val="4"/>
          </w:tcPr>
          <w:p w14:paraId="4DF080DE" w14:textId="7E68BA70" w:rsidR="00D85DA5" w:rsidRDefault="00E41F88" w:rsidP="00E41F88">
            <w:pPr>
              <w:pStyle w:val="berschrift3"/>
              <w:rPr>
                <w:noProof/>
              </w:rPr>
            </w:pPr>
            <w:r>
              <w:rPr>
                <w:noProof/>
              </w:rPr>
              <w:t>Hin und her auf dem Zahlenstrahl</w:t>
            </w:r>
          </w:p>
        </w:tc>
      </w:tr>
      <w:tr w:rsidR="00315E78" w14:paraId="49BF9C42" w14:textId="77777777" w:rsidTr="00136791">
        <w:tc>
          <w:tcPr>
            <w:tcW w:w="610" w:type="dxa"/>
          </w:tcPr>
          <w:p w14:paraId="15A0F2C6" w14:textId="5C41B179" w:rsidR="00D85DA5" w:rsidRPr="00D85DA5" w:rsidRDefault="00D85DA5" w:rsidP="00D85DA5">
            <w:pPr>
              <w:rPr>
                <w:lang w:eastAsia="de-DE"/>
              </w:rPr>
            </w:pPr>
          </w:p>
          <w:p w14:paraId="21C8DC4A" w14:textId="7EF93111" w:rsidR="00315E78" w:rsidRDefault="00843B22" w:rsidP="0013419A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  <w:lang w:eastAsia="de-DE"/>
              </w:rPr>
              <w:drawing>
                <wp:inline distT="0" distB="0" distL="0" distR="0" wp14:anchorId="016BDE51" wp14:editId="22C5F17C">
                  <wp:extent cx="360000" cy="272386"/>
                  <wp:effectExtent l="0" t="0" r="2540" b="0"/>
                  <wp:docPr id="687807088" name="Grafik 687807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1B7CFFC" w14:textId="77777777" w:rsidR="00315E78" w:rsidRPr="007A149C" w:rsidRDefault="00315E78" w:rsidP="0013419A">
            <w:pPr>
              <w:pStyle w:val="Nummerierung"/>
            </w:pPr>
            <w:r>
              <w:t>a)</w:t>
            </w:r>
          </w:p>
        </w:tc>
        <w:tc>
          <w:tcPr>
            <w:tcW w:w="8036" w:type="dxa"/>
            <w:gridSpan w:val="3"/>
          </w:tcPr>
          <w:p w14:paraId="2D6A1DB7" w14:textId="73B46D63" w:rsidR="00315E78" w:rsidRDefault="00360C2F" w:rsidP="0013419A">
            <w:p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1294F356" wp14:editId="50552525">
                      <wp:simplePos x="0" y="0"/>
                      <wp:positionH relativeFrom="column">
                        <wp:posOffset>2687298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Square wrapText="bothSides"/>
                      <wp:docPr id="1163130085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F01D8B" w14:textId="393564F0" w:rsidR="00360C2F" w:rsidRPr="00DF67AD" w:rsidRDefault="00360C2F" w:rsidP="00300D09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 w:rsidRPr="00DF67AD">
                                    <w:rPr>
                                      <w:color w:val="000000"/>
                                    </w:rPr>
                                    <w:t>________________________________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94F356" id="Textfeld 1" o:spid="_x0000_s1134" type="#_x0000_t202" style="position:absolute;margin-left:211.6pt;margin-top:0;width:2in;height:2in;z-index:251834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" filled="f" stroked="f" strokeweight=".5pt">
                      <v:textbox style="mso-fit-shape-to-text:t">
                        <w:txbxContent>
                          <w:p w14:paraId="4DF01D8B" w14:textId="393564F0" w:rsidR="00360C2F" w:rsidRPr="00DF67AD" w:rsidRDefault="00360C2F" w:rsidP="00300D09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DF67AD">
                              <w:rPr>
                                <w:color w:val="000000"/>
                              </w:rPr>
                              <w:t>________________________________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15E78">
              <w:t xml:space="preserve">Zeichne die Aufgaben 26 + 10 und 36 </w:t>
            </w:r>
            <w:r w:rsidR="00467E82">
              <w:t xml:space="preserve">– </w:t>
            </w:r>
            <w:r w:rsidR="00315E78">
              <w:t xml:space="preserve">10 </w:t>
            </w:r>
            <w:r>
              <w:br/>
            </w:r>
            <w:r w:rsidR="00E41F88">
              <w:t>am</w:t>
            </w:r>
            <w:r w:rsidR="00315E78">
              <w:t xml:space="preserve"> Zahlenstrahl. Was fällt </w:t>
            </w:r>
            <w:r w:rsidR="00594932">
              <w:t xml:space="preserve">euch auf? </w:t>
            </w:r>
            <w:r w:rsidR="004465EA">
              <w:t>E</w:t>
            </w:r>
            <w:r w:rsidR="00594932">
              <w:t>rklär</w:t>
            </w:r>
            <w:r w:rsidR="00843B22">
              <w:t>t</w:t>
            </w:r>
            <w:r w:rsidR="00315E78">
              <w:t>.</w:t>
            </w:r>
          </w:p>
          <w:p w14:paraId="43C72412" w14:textId="77777777" w:rsidR="00315E78" w:rsidRDefault="00315E78" w:rsidP="0013419A">
            <w:pPr>
              <w:spacing w:line="240" w:lineRule="auto"/>
            </w:pPr>
          </w:p>
        </w:tc>
      </w:tr>
      <w:tr w:rsidR="00315E78" w14:paraId="3EC8503A" w14:textId="77777777" w:rsidTr="00136791">
        <w:tc>
          <w:tcPr>
            <w:tcW w:w="610" w:type="dxa"/>
          </w:tcPr>
          <w:p w14:paraId="56DA6206" w14:textId="6492D4F0" w:rsidR="00315E78" w:rsidRDefault="00315E78" w:rsidP="0013419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2EF560D" w14:textId="4C7CC1AE" w:rsidR="00315E78" w:rsidRPr="003D0C04" w:rsidRDefault="00315E78" w:rsidP="0013419A">
            <w:pPr>
              <w:pStyle w:val="berschrift4"/>
            </w:pPr>
            <w:r w:rsidRPr="003D0C04">
              <w:t>b)</w:t>
            </w:r>
          </w:p>
        </w:tc>
        <w:tc>
          <w:tcPr>
            <w:tcW w:w="8036" w:type="dxa"/>
            <w:gridSpan w:val="3"/>
          </w:tcPr>
          <w:p w14:paraId="575EFF98" w14:textId="53AD73B0" w:rsidR="00315E78" w:rsidRDefault="00D76E93" w:rsidP="0013419A">
            <w:r>
              <w:rPr>
                <w:noProof/>
              </w:rPr>
              <w:drawing>
                <wp:anchor distT="0" distB="0" distL="114300" distR="114300" simplePos="0" relativeHeight="251880448" behindDoc="0" locked="0" layoutInCell="1" allowOverlap="1" wp14:anchorId="15B3D86B" wp14:editId="62AD05D7">
                  <wp:simplePos x="0" y="0"/>
                  <wp:positionH relativeFrom="column">
                    <wp:posOffset>1785620</wp:posOffset>
                  </wp:positionH>
                  <wp:positionV relativeFrom="paragraph">
                    <wp:posOffset>274955</wp:posOffset>
                  </wp:positionV>
                  <wp:extent cx="1254996" cy="468000"/>
                  <wp:effectExtent l="0" t="0" r="2540" b="1905"/>
                  <wp:wrapNone/>
                  <wp:docPr id="1755626847" name="Grafik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626847" name="Grafik 1755626847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996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79424" behindDoc="0" locked="0" layoutInCell="1" allowOverlap="1" wp14:anchorId="770F96F9" wp14:editId="24272728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202565</wp:posOffset>
                  </wp:positionV>
                  <wp:extent cx="1260000" cy="540000"/>
                  <wp:effectExtent l="0" t="0" r="0" b="6350"/>
                  <wp:wrapNone/>
                  <wp:docPr id="780863435" name="Grafik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863435" name="Grafik 780863435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="00315E78" w:rsidRPr="003D0C04">
              <w:t>Finde</w:t>
            </w:r>
            <w:proofErr w:type="gramEnd"/>
            <w:r w:rsidR="00315E78" w:rsidRPr="003D0C04">
              <w:t xml:space="preserve"> </w:t>
            </w:r>
            <w:r w:rsidR="00835E01">
              <w:t xml:space="preserve">jeweils eine </w:t>
            </w:r>
            <w:r w:rsidR="00BC2751">
              <w:t xml:space="preserve">Addition und </w:t>
            </w:r>
            <w:r w:rsidR="009E6C0C">
              <w:t xml:space="preserve">zwei </w:t>
            </w:r>
            <w:r w:rsidR="00BC2751">
              <w:t>Subtraktion</w:t>
            </w:r>
            <w:r w:rsidR="009E6C0C">
              <w:t>en</w:t>
            </w:r>
            <w:r w:rsidR="00BC2751">
              <w:t xml:space="preserve"> </w:t>
            </w:r>
            <w:r w:rsidR="00594932">
              <w:t>und zeigt</w:t>
            </w:r>
            <w:r w:rsidR="00835E01">
              <w:t xml:space="preserve"> am Zahlenstrahl.</w:t>
            </w:r>
            <w:r w:rsidR="00BC2751">
              <w:br/>
            </w:r>
            <w:r w:rsidR="00835E01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66B38D2" wp14:editId="56CC0DCE">
                      <wp:simplePos x="0" y="0"/>
                      <wp:positionH relativeFrom="column">
                        <wp:posOffset>2760345</wp:posOffset>
                      </wp:positionH>
                      <wp:positionV relativeFrom="paragraph">
                        <wp:posOffset>609442</wp:posOffset>
                      </wp:positionV>
                      <wp:extent cx="342900" cy="124460"/>
                      <wp:effectExtent l="0" t="0" r="19050" b="27940"/>
                      <wp:wrapNone/>
                      <wp:docPr id="6" name="Rechtec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244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E5228B" id="Rechteck 6" o:spid="_x0000_s1026" style="position:absolute;margin-left:217.35pt;margin-top:48pt;width:27pt;height:9.8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" fillcolor="white [3201]" strokecolor="white [3209]" strokeweight="1pt"/>
                  </w:pict>
                </mc:Fallback>
              </mc:AlternateContent>
            </w:r>
            <w:r w:rsidR="000E7E02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5BFD7197" wp14:editId="72197C8C">
                      <wp:simplePos x="0" y="0"/>
                      <wp:positionH relativeFrom="column">
                        <wp:posOffset>2792095</wp:posOffset>
                      </wp:positionH>
                      <wp:positionV relativeFrom="paragraph">
                        <wp:posOffset>1786255</wp:posOffset>
                      </wp:positionV>
                      <wp:extent cx="234950" cy="336550"/>
                      <wp:effectExtent l="0" t="0" r="12700" b="25400"/>
                      <wp:wrapNone/>
                      <wp:docPr id="5" name="Rechtec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336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42AFD4A" id="Rechteck 5" o:spid="_x0000_s1026" style="position:absolute;margin-left:219.85pt;margin-top:140.65pt;width:18.5pt;height:26.5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" fillcolor="white [3201]" strokecolor="white [3209]" strokeweight="1pt"/>
                  </w:pict>
                </mc:Fallback>
              </mc:AlternateContent>
            </w:r>
          </w:p>
          <w:p w14:paraId="0C46A2B5" w14:textId="20AB52E8" w:rsidR="002533DC" w:rsidRDefault="00FA7FE4" w:rsidP="0013419A">
            <w:r>
              <w:rPr>
                <w:noProof/>
              </w:rPr>
              <w:drawing>
                <wp:anchor distT="0" distB="0" distL="114300" distR="114300" simplePos="0" relativeHeight="251881472" behindDoc="0" locked="0" layoutInCell="1" allowOverlap="1" wp14:anchorId="06B70CD7" wp14:editId="1CEA46DB">
                  <wp:simplePos x="0" y="0"/>
                  <wp:positionH relativeFrom="column">
                    <wp:posOffset>3562348</wp:posOffset>
                  </wp:positionH>
                  <wp:positionV relativeFrom="paragraph">
                    <wp:posOffset>24394</wp:posOffset>
                  </wp:positionV>
                  <wp:extent cx="1322057" cy="305389"/>
                  <wp:effectExtent l="0" t="0" r="0" b="0"/>
                  <wp:wrapNone/>
                  <wp:docPr id="1306728106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728106" name="Grafik 1306728106"/>
                          <pic:cNvPicPr/>
                        </pic:nvPicPr>
                        <pic:blipFill>
                          <a:blip r:embed="rId6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57" cy="30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B1F951" w14:textId="606A26D0" w:rsidR="002533DC" w:rsidRDefault="002533DC" w:rsidP="0013419A"/>
          <w:p w14:paraId="4F1DDA22" w14:textId="578B4640" w:rsidR="00315E78" w:rsidRDefault="00D76E93" w:rsidP="0013419A"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30272" behindDoc="0" locked="0" layoutInCell="1" allowOverlap="1" wp14:anchorId="6725FBD2" wp14:editId="709DA73D">
                      <wp:simplePos x="0" y="0"/>
                      <wp:positionH relativeFrom="column">
                        <wp:posOffset>4108</wp:posOffset>
                      </wp:positionH>
                      <wp:positionV relativeFrom="paragraph">
                        <wp:posOffset>34790</wp:posOffset>
                      </wp:positionV>
                      <wp:extent cx="4876800" cy="738343"/>
                      <wp:effectExtent l="0" t="0" r="12700" b="11430"/>
                      <wp:wrapNone/>
                      <wp:docPr id="5541" name="Gruppieren 55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0" cy="738343"/>
                                <a:chOff x="103414" y="647700"/>
                                <a:chExt cx="4877211" cy="738779"/>
                              </a:xfrm>
                            </wpg:grpSpPr>
                            <wps:wsp>
                              <wps:cNvPr id="5530" name="Abgerundetes Rechteck 125"/>
                              <wps:cNvSpPr/>
                              <wps:spPr>
                                <a:xfrm>
                                  <a:off x="3657600" y="664028"/>
                                  <a:ext cx="1322705" cy="32385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7996A62B" w14:textId="77777777" w:rsidR="00360C2F" w:rsidRDefault="00360C2F" w:rsidP="00360C2F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31" name="Abgerundetes Rechteck 126"/>
                              <wps:cNvSpPr/>
                              <wps:spPr>
                                <a:xfrm>
                                  <a:off x="108857" y="653142"/>
                                  <a:ext cx="1322705" cy="32385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2371B509" w14:textId="22676880" w:rsidR="00360C2F" w:rsidRPr="00DF67AD" w:rsidRDefault="00D76E93" w:rsidP="00360C2F">
                                    <w:pPr>
                                      <w:jc w:val="center"/>
                                      <w:rPr>
                                        <w:color w:val="BFBFBF" w:themeColor="background1" w:themeShade="BF"/>
                                      </w:rPr>
                                    </w:pPr>
                                    <w:r>
                                      <w:t>81</w:t>
                                    </w:r>
                                    <w:r w:rsidR="00360C2F">
                                      <w:t xml:space="preserve"> +</w:t>
                                    </w:r>
                                    <w:r w:rsidR="00360C2F" w:rsidRPr="00DF67AD">
                                      <w:rPr>
                                        <w:color w:val="BFBFBF" w:themeColor="background1" w:themeShade="BF"/>
                                      </w:rPr>
                                      <w:t xml:space="preserve"> ___</w:t>
                                    </w:r>
                                    <w:r w:rsidR="00360C2F">
                                      <w:t xml:space="preserve"> = </w:t>
                                    </w:r>
                                    <w:r w:rsidR="00360C2F" w:rsidRPr="00DF67AD">
                                      <w:rPr>
                                        <w:color w:val="BFBFBF" w:themeColor="background1" w:themeShade="BF"/>
                                      </w:rPr>
                                      <w:t>___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28" name="Abgerundetes Rechteck 124"/>
                              <wps:cNvSpPr/>
                              <wps:spPr>
                                <a:xfrm>
                                  <a:off x="1888672" y="647700"/>
                                  <a:ext cx="1322660" cy="32328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5C3AE605" w14:textId="77777777" w:rsidR="00360C2F" w:rsidRDefault="00360C2F" w:rsidP="00360C2F">
                                    <w:pPr>
                                      <w:jc w:val="center"/>
                                    </w:pPr>
                                    <w:r w:rsidRPr="00DF67AD">
                                      <w:rPr>
                                        <w:color w:val="BFBFBF" w:themeColor="background1" w:themeShade="BF"/>
                                      </w:rPr>
                                      <w:t xml:space="preserve">___ </w:t>
                                    </w:r>
                                    <w:r>
                                      <w:t>+</w:t>
                                    </w:r>
                                    <w:r w:rsidRPr="00DF67AD">
                                      <w:rPr>
                                        <w:color w:val="BFBFBF" w:themeColor="background1" w:themeShade="BF"/>
                                      </w:rPr>
                                      <w:t xml:space="preserve"> ___</w:t>
                                    </w:r>
                                    <w:r>
                                      <w:t xml:space="preserve"> = </w:t>
                                    </w:r>
                                    <w:r w:rsidRPr="00DF67AD">
                                      <w:rPr>
                                        <w:color w:val="BFBFBF" w:themeColor="background1" w:themeShade="BF"/>
                                      </w:rPr>
                                      <w:t>___</w:t>
                                    </w:r>
                                  </w:p>
                                  <w:p w14:paraId="5A974028" w14:textId="77777777" w:rsidR="00360C2F" w:rsidRDefault="00360C2F" w:rsidP="00360C2F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540" name="Gruppieren 5540"/>
                              <wpg:cNvGrpSpPr/>
                              <wpg:grpSpPr>
                                <a:xfrm>
                                  <a:off x="103414" y="1045567"/>
                                  <a:ext cx="4877211" cy="340912"/>
                                  <a:chOff x="0" y="-64775"/>
                                  <a:chExt cx="4877211" cy="340912"/>
                                </a:xfrm>
                              </wpg:grpSpPr>
                              <wps:wsp>
                                <wps:cNvPr id="5537" name="Abgerundetes Rechteck 125"/>
                                <wps:cNvSpPr/>
                                <wps:spPr>
                                  <a:xfrm>
                                    <a:off x="3554506" y="-59423"/>
                                    <a:ext cx="1322705" cy="32385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9525" cap="flat" cmpd="sng" algn="ctr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77851F69" w14:textId="77777777" w:rsidR="00360C2F" w:rsidRDefault="00360C2F" w:rsidP="00360C2F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38" name="Abgerundetes Rechteck 126"/>
                                <wps:cNvSpPr/>
                                <wps:spPr>
                                  <a:xfrm>
                                    <a:off x="0" y="-47713"/>
                                    <a:ext cx="1322705" cy="32385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9525" cap="flat" cmpd="sng" algn="ctr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912FA07" w14:textId="1A7291AA" w:rsidR="00360C2F" w:rsidRPr="00DF67AD" w:rsidRDefault="00D76E93" w:rsidP="00360C2F">
                                      <w:pPr>
                                        <w:jc w:val="center"/>
                                        <w:rPr>
                                          <w:color w:val="BFBFBF" w:themeColor="background1" w:themeShade="BF"/>
                                        </w:rPr>
                                      </w:pPr>
                                      <w:r>
                                        <w:t xml:space="preserve">94  </w:t>
                                      </w:r>
                                      <w:r w:rsidR="00360C2F">
                                        <w:t xml:space="preserve"> </w:t>
                                      </w:r>
                                      <w:r w:rsidR="00DF67AD">
                                        <w:t>–</w:t>
                                      </w:r>
                                      <w:r w:rsidR="00360C2F">
                                        <w:t xml:space="preserve"> </w:t>
                                      </w:r>
                                      <w:r w:rsidR="00360C2F" w:rsidRPr="00DF67AD">
                                        <w:rPr>
                                          <w:color w:val="BFBFBF" w:themeColor="background1" w:themeShade="BF"/>
                                        </w:rPr>
                                        <w:t xml:space="preserve">___ </w:t>
                                      </w:r>
                                      <w:r w:rsidR="00360C2F">
                                        <w:t xml:space="preserve">= </w:t>
                                      </w:r>
                                      <w:r w:rsidR="00360C2F" w:rsidRPr="00DF67AD">
                                        <w:rPr>
                                          <w:color w:val="BFBFBF" w:themeColor="background1" w:themeShade="BF"/>
                                        </w:rPr>
                                        <w:t>___</w:t>
                                      </w:r>
                                    </w:p>
                                    <w:p w14:paraId="780EB42F" w14:textId="77777777" w:rsidR="00360C2F" w:rsidRDefault="00360C2F" w:rsidP="00360C2F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39" name="Abgerundetes Rechteck 124"/>
                                <wps:cNvSpPr/>
                                <wps:spPr>
                                  <a:xfrm>
                                    <a:off x="1779494" y="-64775"/>
                                    <a:ext cx="1322070" cy="32321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9525" cap="flat" cmpd="sng" algn="ctr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7236083" w14:textId="4818D97E" w:rsidR="00360C2F" w:rsidRPr="00DF67AD" w:rsidRDefault="00360C2F" w:rsidP="00360C2F">
                                      <w:pPr>
                                        <w:jc w:val="center"/>
                                        <w:rPr>
                                          <w:color w:val="BFBFBF" w:themeColor="background1" w:themeShade="BF"/>
                                        </w:rPr>
                                      </w:pPr>
                                      <w:r w:rsidRPr="00DF67AD">
                                        <w:rPr>
                                          <w:color w:val="BFBFBF" w:themeColor="background1" w:themeShade="BF"/>
                                        </w:rPr>
                                        <w:t>___</w:t>
                                      </w:r>
                                      <w:r>
                                        <w:t xml:space="preserve"> </w:t>
                                      </w:r>
                                      <w:r w:rsidR="00DF67AD">
                                        <w:t>–</w:t>
                                      </w:r>
                                      <w:r>
                                        <w:t xml:space="preserve"> </w:t>
                                      </w:r>
                                      <w:r w:rsidRPr="00DF67AD">
                                        <w:rPr>
                                          <w:color w:val="BFBFBF" w:themeColor="background1" w:themeShade="BF"/>
                                        </w:rPr>
                                        <w:t>___</w:t>
                                      </w:r>
                                      <w:r>
                                        <w:t xml:space="preserve"> = </w:t>
                                      </w:r>
                                      <w:r w:rsidRPr="00DF67AD">
                                        <w:rPr>
                                          <w:color w:val="BFBFBF" w:themeColor="background1" w:themeShade="BF"/>
                                        </w:rPr>
                                        <w:t>___</w:t>
                                      </w:r>
                                    </w:p>
                                    <w:p w14:paraId="533A8217" w14:textId="77777777" w:rsidR="00360C2F" w:rsidRDefault="00360C2F" w:rsidP="00360C2F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25FBD2" id="Gruppieren 5541" o:spid="_x0000_s1135" style="position:absolute;margin-left:.3pt;margin-top:2.75pt;width:384pt;height:58.15pt;z-index:251830272;mso-width-relative:margin;mso-height-relative:margin" coordorigin="1034,6477" coordsize="48772,73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">
                      <v:roundrect id="Abgerundetes Rechteck 125" o:spid="_x0000_s1136" style="position:absolute;left:36576;top:6640;width:13227;height:323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" fillcolor="window" strokecolor="#d8d8d8 [2732]">
                        <v:textbox>
                          <w:txbxContent>
                            <w:p w14:paraId="7996A62B" w14:textId="77777777" w:rsidR="00360C2F" w:rsidRDefault="00360C2F" w:rsidP="00360C2F">
                              <w:pPr>
                                <w:jc w:val="center"/>
                              </w:pPr>
                            </w:p>
                          </w:txbxContent>
                        </v:textbox>
                      </v:roundrect>
                      <v:roundrect id="_x0000_s1137" style="position:absolute;left:1088;top:6531;width:13227;height:323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" fillcolor="window" strokecolor="#d8d8d8 [2732]">
                        <v:textbox>
                          <w:txbxContent>
                            <w:p w14:paraId="2371B509" w14:textId="22676880" w:rsidR="00360C2F" w:rsidRPr="00DF67AD" w:rsidRDefault="00D76E93" w:rsidP="00360C2F">
                              <w:pPr>
                                <w:jc w:val="center"/>
                                <w:rPr>
                                  <w:color w:val="BFBFBF" w:themeColor="background1" w:themeShade="BF"/>
                                </w:rPr>
                              </w:pPr>
                              <w:r>
                                <w:t>81</w:t>
                              </w:r>
                              <w:r w:rsidR="00360C2F">
                                <w:t xml:space="preserve"> +</w:t>
                              </w:r>
                              <w:r w:rsidR="00360C2F" w:rsidRPr="00DF67AD">
                                <w:rPr>
                                  <w:color w:val="BFBFBF" w:themeColor="background1" w:themeShade="BF"/>
                                </w:rPr>
                                <w:t xml:space="preserve"> ___</w:t>
                              </w:r>
                              <w:r w:rsidR="00360C2F">
                                <w:t xml:space="preserve"> = </w:t>
                              </w:r>
                              <w:r w:rsidR="00360C2F" w:rsidRPr="00DF67AD">
                                <w:rPr>
                                  <w:color w:val="BFBFBF" w:themeColor="background1" w:themeShade="BF"/>
                                </w:rPr>
                                <w:t>___</w:t>
                              </w:r>
                            </w:p>
                          </w:txbxContent>
                        </v:textbox>
                      </v:roundrect>
                      <v:roundrect id="_x0000_s1138" style="position:absolute;left:18886;top:6477;width:13227;height:323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" fillcolor="window" strokecolor="#d8d8d8 [2732]">
                        <v:textbox>
                          <w:txbxContent>
                            <w:p w14:paraId="5C3AE605" w14:textId="77777777" w:rsidR="00360C2F" w:rsidRDefault="00360C2F" w:rsidP="00360C2F">
                              <w:pPr>
                                <w:jc w:val="center"/>
                              </w:pPr>
                              <w:r w:rsidRPr="00DF67AD">
                                <w:rPr>
                                  <w:color w:val="BFBFBF" w:themeColor="background1" w:themeShade="BF"/>
                                </w:rPr>
                                <w:t xml:space="preserve">___ </w:t>
                              </w:r>
                              <w:r>
                                <w:t>+</w:t>
                              </w:r>
                              <w:r w:rsidRPr="00DF67AD">
                                <w:rPr>
                                  <w:color w:val="BFBFBF" w:themeColor="background1" w:themeShade="BF"/>
                                </w:rPr>
                                <w:t xml:space="preserve"> ___</w:t>
                              </w:r>
                              <w:r>
                                <w:t xml:space="preserve"> = </w:t>
                              </w:r>
                              <w:r w:rsidRPr="00DF67AD">
                                <w:rPr>
                                  <w:color w:val="BFBFBF" w:themeColor="background1" w:themeShade="BF"/>
                                </w:rPr>
                                <w:t>___</w:t>
                              </w:r>
                            </w:p>
                            <w:p w14:paraId="5A974028" w14:textId="77777777" w:rsidR="00360C2F" w:rsidRDefault="00360C2F" w:rsidP="00360C2F">
                              <w:pPr>
                                <w:jc w:val="center"/>
                              </w:pPr>
                            </w:p>
                          </w:txbxContent>
                        </v:textbox>
                      </v:roundrect>
                      <v:group id="Gruppieren 5540" o:spid="_x0000_s1139" style="position:absolute;left:1034;top:10455;width:48772;height:3409" coordorigin=",-647" coordsize="48772,34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">
                        <v:roundrect id="Abgerundetes Rechteck 125" o:spid="_x0000_s1140" style="position:absolute;left:35545;top:-594;width:13227;height:323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" fillcolor="window" strokecolor="#d8d8d8 [2732]">
                          <v:textbox>
                            <w:txbxContent>
                              <w:p w14:paraId="77851F69" w14:textId="77777777" w:rsidR="00360C2F" w:rsidRDefault="00360C2F" w:rsidP="00360C2F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roundrect>
                        <v:roundrect id="_x0000_s1141" style="position:absolute;top:-477;width:13227;height:323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" fillcolor="window" strokecolor="#d8d8d8 [2732]">
                          <v:textbox>
                            <w:txbxContent>
                              <w:p w14:paraId="4912FA07" w14:textId="1A7291AA" w:rsidR="00360C2F" w:rsidRPr="00DF67AD" w:rsidRDefault="00D76E93" w:rsidP="00360C2F">
                                <w:pPr>
                                  <w:jc w:val="center"/>
                                  <w:rPr>
                                    <w:color w:val="BFBFBF" w:themeColor="background1" w:themeShade="BF"/>
                                  </w:rPr>
                                </w:pPr>
                                <w:r>
                                  <w:t xml:space="preserve">94  </w:t>
                                </w:r>
                                <w:r w:rsidR="00360C2F">
                                  <w:t xml:space="preserve"> </w:t>
                                </w:r>
                                <w:r w:rsidR="00DF67AD">
                                  <w:t>–</w:t>
                                </w:r>
                                <w:r w:rsidR="00360C2F">
                                  <w:t xml:space="preserve"> </w:t>
                                </w:r>
                                <w:r w:rsidR="00360C2F" w:rsidRPr="00DF67AD">
                                  <w:rPr>
                                    <w:color w:val="BFBFBF" w:themeColor="background1" w:themeShade="BF"/>
                                  </w:rPr>
                                  <w:t xml:space="preserve">___ </w:t>
                                </w:r>
                                <w:r w:rsidR="00360C2F">
                                  <w:t xml:space="preserve">= </w:t>
                                </w:r>
                                <w:r w:rsidR="00360C2F" w:rsidRPr="00DF67AD">
                                  <w:rPr>
                                    <w:color w:val="BFBFBF" w:themeColor="background1" w:themeShade="BF"/>
                                  </w:rPr>
                                  <w:t>___</w:t>
                                </w:r>
                              </w:p>
                              <w:p w14:paraId="780EB42F" w14:textId="77777777" w:rsidR="00360C2F" w:rsidRDefault="00360C2F" w:rsidP="00360C2F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roundrect>
                        <v:roundrect id="_x0000_s1142" style="position:absolute;left:17794;top:-647;width:13221;height:323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" fillcolor="window" strokecolor="#d8d8d8 [2732]">
                          <v:textbox>
                            <w:txbxContent>
                              <w:p w14:paraId="67236083" w14:textId="4818D97E" w:rsidR="00360C2F" w:rsidRPr="00DF67AD" w:rsidRDefault="00360C2F" w:rsidP="00360C2F">
                                <w:pPr>
                                  <w:jc w:val="center"/>
                                  <w:rPr>
                                    <w:color w:val="BFBFBF" w:themeColor="background1" w:themeShade="BF"/>
                                  </w:rPr>
                                </w:pPr>
                                <w:r w:rsidRPr="00DF67AD">
                                  <w:rPr>
                                    <w:color w:val="BFBFBF" w:themeColor="background1" w:themeShade="BF"/>
                                  </w:rPr>
                                  <w:t>___</w:t>
                                </w:r>
                                <w:r>
                                  <w:t xml:space="preserve"> </w:t>
                                </w:r>
                                <w:r w:rsidR="00DF67AD">
                                  <w:t>–</w:t>
                                </w:r>
                                <w:r>
                                  <w:t xml:space="preserve"> </w:t>
                                </w:r>
                                <w:r w:rsidRPr="00DF67AD">
                                  <w:rPr>
                                    <w:color w:val="BFBFBF" w:themeColor="background1" w:themeShade="BF"/>
                                  </w:rPr>
                                  <w:t>___</w:t>
                                </w:r>
                                <w:r>
                                  <w:t xml:space="preserve"> = </w:t>
                                </w:r>
                                <w:r w:rsidRPr="00DF67AD">
                                  <w:rPr>
                                    <w:color w:val="BFBFBF" w:themeColor="background1" w:themeShade="BF"/>
                                  </w:rPr>
                                  <w:t>___</w:t>
                                </w:r>
                              </w:p>
                              <w:p w14:paraId="533A8217" w14:textId="77777777" w:rsidR="00360C2F" w:rsidRDefault="00360C2F" w:rsidP="00360C2F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roundrect>
                      </v:group>
                    </v:group>
                  </w:pict>
                </mc:Fallback>
              </mc:AlternateContent>
            </w:r>
          </w:p>
          <w:p w14:paraId="28A69A6C" w14:textId="3B038E93" w:rsidR="00360C2F" w:rsidRDefault="00360C2F" w:rsidP="0013419A"/>
          <w:p w14:paraId="11C6B85B" w14:textId="6B9E13E1" w:rsidR="00360C2F" w:rsidRDefault="00360C2F" w:rsidP="0013419A"/>
          <w:p w14:paraId="52856AB6" w14:textId="7863F064" w:rsidR="00360C2F" w:rsidRDefault="00360C2F" w:rsidP="0013419A"/>
          <w:p w14:paraId="7FEB1BCE" w14:textId="04D9FE8E" w:rsidR="00360C2F" w:rsidRDefault="009E6C0C" w:rsidP="0013419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0A0FDA70" wp14:editId="5AE2D84D">
                      <wp:simplePos x="0" y="0"/>
                      <wp:positionH relativeFrom="column">
                        <wp:posOffset>3567019</wp:posOffset>
                      </wp:positionH>
                      <wp:positionV relativeFrom="paragraph">
                        <wp:posOffset>122201</wp:posOffset>
                      </wp:positionV>
                      <wp:extent cx="1321959" cy="323024"/>
                      <wp:effectExtent l="0" t="0" r="0" b="0"/>
                      <wp:wrapNone/>
                      <wp:docPr id="1685255203" name="Abgerundetes Rechteck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1959" cy="323024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BBB31AB" w14:textId="77777777" w:rsidR="009E6C0C" w:rsidRPr="00DF67AD" w:rsidRDefault="009E6C0C" w:rsidP="009E6C0C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</w:rPr>
                                  </w:pPr>
                                  <w:r w:rsidRPr="00DF67AD">
                                    <w:rPr>
                                      <w:color w:val="BFBFBF" w:themeColor="background1" w:themeShade="BF"/>
                                    </w:rPr>
                                    <w:t>___</w:t>
                                  </w:r>
                                  <w:r>
                                    <w:t xml:space="preserve"> – </w:t>
                                  </w:r>
                                  <w:r w:rsidRPr="00DF67AD">
                                    <w:rPr>
                                      <w:color w:val="BFBFBF" w:themeColor="background1" w:themeShade="BF"/>
                                    </w:rPr>
                                    <w:t>___</w:t>
                                  </w:r>
                                  <w:r>
                                    <w:t xml:space="preserve"> = </w:t>
                                  </w:r>
                                  <w:r w:rsidRPr="00DF67AD">
                                    <w:rPr>
                                      <w:color w:val="BFBFBF" w:themeColor="background1" w:themeShade="BF"/>
                                    </w:rPr>
                                    <w:t>___</w:t>
                                  </w:r>
                                </w:p>
                                <w:p w14:paraId="076D6B3B" w14:textId="77777777" w:rsidR="009E6C0C" w:rsidRDefault="009E6C0C" w:rsidP="009E6C0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A0FDA70" id="Abgerundetes Rechteck 124" o:spid="_x0000_s1143" style="position:absolute;margin-left:280.85pt;margin-top:9.6pt;width:104.1pt;height:25.4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" fillcolor="window" strokecolor="#d8d8d8 [2732]">
                      <v:textbox>
                        <w:txbxContent>
                          <w:p w14:paraId="6BBB31AB" w14:textId="77777777" w:rsidR="009E6C0C" w:rsidRPr="00DF67AD" w:rsidRDefault="009E6C0C" w:rsidP="009E6C0C">
                            <w:pPr>
                              <w:jc w:val="center"/>
                              <w:rPr>
                                <w:color w:val="BFBFBF" w:themeColor="background1" w:themeShade="BF"/>
                              </w:rPr>
                            </w:pPr>
                            <w:r w:rsidRPr="00DF67AD">
                              <w:rPr>
                                <w:color w:val="BFBFBF" w:themeColor="background1" w:themeShade="BF"/>
                              </w:rPr>
                              <w:t>___</w:t>
                            </w:r>
                            <w:r>
                              <w:t xml:space="preserve"> – </w:t>
                            </w:r>
                            <w:r w:rsidRPr="00DF67AD">
                              <w:rPr>
                                <w:color w:val="BFBFBF" w:themeColor="background1" w:themeShade="BF"/>
                              </w:rPr>
                              <w:t>___</w:t>
                            </w:r>
                            <w:r>
                              <w:t xml:space="preserve"> = </w:t>
                            </w:r>
                            <w:r w:rsidRPr="00DF67AD">
                              <w:rPr>
                                <w:color w:val="BFBFBF" w:themeColor="background1" w:themeShade="BF"/>
                              </w:rPr>
                              <w:t>___</w:t>
                            </w:r>
                          </w:p>
                          <w:p w14:paraId="076D6B3B" w14:textId="77777777" w:rsidR="009E6C0C" w:rsidRDefault="009E6C0C" w:rsidP="009E6C0C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62E8DAD0" wp14:editId="4DB02B44">
                      <wp:simplePos x="0" y="0"/>
                      <wp:positionH relativeFrom="column">
                        <wp:posOffset>1785620</wp:posOffset>
                      </wp:positionH>
                      <wp:positionV relativeFrom="paragraph">
                        <wp:posOffset>121611</wp:posOffset>
                      </wp:positionV>
                      <wp:extent cx="1321959" cy="323024"/>
                      <wp:effectExtent l="0" t="0" r="12065" b="7620"/>
                      <wp:wrapNone/>
                      <wp:docPr id="1886305007" name="Abgerundetes Rechteck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1959" cy="323024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4D60677" w14:textId="77777777" w:rsidR="009E6C0C" w:rsidRPr="00DF67AD" w:rsidRDefault="009E6C0C" w:rsidP="009E6C0C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</w:rPr>
                                  </w:pPr>
                                  <w:r w:rsidRPr="00DF67AD">
                                    <w:rPr>
                                      <w:color w:val="BFBFBF" w:themeColor="background1" w:themeShade="BF"/>
                                    </w:rPr>
                                    <w:t>___</w:t>
                                  </w:r>
                                  <w:r>
                                    <w:t xml:space="preserve"> – </w:t>
                                  </w:r>
                                  <w:r w:rsidRPr="00DF67AD">
                                    <w:rPr>
                                      <w:color w:val="BFBFBF" w:themeColor="background1" w:themeShade="BF"/>
                                    </w:rPr>
                                    <w:t>___</w:t>
                                  </w:r>
                                  <w:r>
                                    <w:t xml:space="preserve"> = </w:t>
                                  </w:r>
                                  <w:r w:rsidRPr="00DF67AD">
                                    <w:rPr>
                                      <w:color w:val="BFBFBF" w:themeColor="background1" w:themeShade="BF"/>
                                    </w:rPr>
                                    <w:t>___</w:t>
                                  </w:r>
                                </w:p>
                                <w:p w14:paraId="01C2F114" w14:textId="77777777" w:rsidR="009E6C0C" w:rsidRDefault="009E6C0C" w:rsidP="009E6C0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2E8DAD0" id="_x0000_s1144" style="position:absolute;margin-left:140.6pt;margin-top:9.6pt;width:104.1pt;height:25.4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" fillcolor="window" strokecolor="#d8d8d8 [2732]">
                      <v:textbox>
                        <w:txbxContent>
                          <w:p w14:paraId="64D60677" w14:textId="77777777" w:rsidR="009E6C0C" w:rsidRPr="00DF67AD" w:rsidRDefault="009E6C0C" w:rsidP="009E6C0C">
                            <w:pPr>
                              <w:jc w:val="center"/>
                              <w:rPr>
                                <w:color w:val="BFBFBF" w:themeColor="background1" w:themeShade="BF"/>
                              </w:rPr>
                            </w:pPr>
                            <w:r w:rsidRPr="00DF67AD">
                              <w:rPr>
                                <w:color w:val="BFBFBF" w:themeColor="background1" w:themeShade="BF"/>
                              </w:rPr>
                              <w:t>___</w:t>
                            </w:r>
                            <w:r>
                              <w:t xml:space="preserve"> – </w:t>
                            </w:r>
                            <w:r w:rsidRPr="00DF67AD">
                              <w:rPr>
                                <w:color w:val="BFBFBF" w:themeColor="background1" w:themeShade="BF"/>
                              </w:rPr>
                              <w:t>___</w:t>
                            </w:r>
                            <w:r>
                              <w:t xml:space="preserve"> = </w:t>
                            </w:r>
                            <w:r w:rsidRPr="00DF67AD">
                              <w:rPr>
                                <w:color w:val="BFBFBF" w:themeColor="background1" w:themeShade="BF"/>
                              </w:rPr>
                              <w:t>___</w:t>
                            </w:r>
                          </w:p>
                          <w:p w14:paraId="01C2F114" w14:textId="77777777" w:rsidR="009E6C0C" w:rsidRDefault="009E6C0C" w:rsidP="009E6C0C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27581EFE" wp14:editId="5893918B">
                      <wp:simplePos x="0" y="0"/>
                      <wp:positionH relativeFrom="column">
                        <wp:posOffset>17442</wp:posOffset>
                      </wp:positionH>
                      <wp:positionV relativeFrom="paragraph">
                        <wp:posOffset>167278</wp:posOffset>
                      </wp:positionV>
                      <wp:extent cx="1322594" cy="323658"/>
                      <wp:effectExtent l="0" t="0" r="0" b="0"/>
                      <wp:wrapNone/>
                      <wp:docPr id="1556455284" name="Abgerundetes Rechteck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2594" cy="323658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E9CC8AA" w14:textId="77777777" w:rsidR="009E6C0C" w:rsidRPr="00DF67AD" w:rsidRDefault="009E6C0C" w:rsidP="009E6C0C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</w:rPr>
                                  </w:pPr>
                                  <w:r>
                                    <w:t xml:space="preserve">94   – </w:t>
                                  </w:r>
                                  <w:r w:rsidRPr="00DF67AD">
                                    <w:rPr>
                                      <w:color w:val="BFBFBF" w:themeColor="background1" w:themeShade="BF"/>
                                    </w:rPr>
                                    <w:t xml:space="preserve">___ </w:t>
                                  </w:r>
                                  <w:r>
                                    <w:t xml:space="preserve">= </w:t>
                                  </w:r>
                                  <w:r w:rsidRPr="00DF67AD">
                                    <w:rPr>
                                      <w:color w:val="BFBFBF" w:themeColor="background1" w:themeShade="BF"/>
                                    </w:rPr>
                                    <w:t>___</w:t>
                                  </w:r>
                                </w:p>
                                <w:p w14:paraId="1FCAF634" w14:textId="77777777" w:rsidR="009E6C0C" w:rsidRDefault="009E6C0C" w:rsidP="009E6C0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7581EFE" id="Abgerundetes Rechteck 126" o:spid="_x0000_s1145" style="position:absolute;margin-left:1.35pt;margin-top:13.15pt;width:104.15pt;height:25.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" fillcolor="window" strokecolor="#d8d8d8 [2732]">
                      <v:textbox>
                        <w:txbxContent>
                          <w:p w14:paraId="3E9CC8AA" w14:textId="77777777" w:rsidR="009E6C0C" w:rsidRPr="00DF67AD" w:rsidRDefault="009E6C0C" w:rsidP="009E6C0C">
                            <w:pPr>
                              <w:jc w:val="center"/>
                              <w:rPr>
                                <w:color w:val="BFBFBF" w:themeColor="background1" w:themeShade="BF"/>
                              </w:rPr>
                            </w:pPr>
                            <w:r>
                              <w:t xml:space="preserve">94   – </w:t>
                            </w:r>
                            <w:r w:rsidRPr="00DF67AD">
                              <w:rPr>
                                <w:color w:val="BFBFBF" w:themeColor="background1" w:themeShade="BF"/>
                              </w:rPr>
                              <w:t xml:space="preserve">___ </w:t>
                            </w:r>
                            <w:r>
                              <w:t xml:space="preserve">= </w:t>
                            </w:r>
                            <w:r w:rsidRPr="00DF67AD">
                              <w:rPr>
                                <w:color w:val="BFBFBF" w:themeColor="background1" w:themeShade="BF"/>
                              </w:rPr>
                              <w:t>___</w:t>
                            </w:r>
                          </w:p>
                          <w:p w14:paraId="1FCAF634" w14:textId="77777777" w:rsidR="009E6C0C" w:rsidRDefault="009E6C0C" w:rsidP="009E6C0C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2804AF3" w14:textId="0CB3A5F7" w:rsidR="00360C2F" w:rsidRPr="003D0C04" w:rsidRDefault="00360C2F" w:rsidP="0013419A"/>
        </w:tc>
      </w:tr>
      <w:tr w:rsidR="00315E78" w14:paraId="034342AC" w14:textId="77777777" w:rsidTr="00BC27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6E7ACC19" w14:textId="41FCF955" w:rsidR="00315E78" w:rsidRPr="003D0C04" w:rsidRDefault="000A10D1" w:rsidP="0013419A">
            <w:pPr>
              <w:pStyle w:val="berschrift3"/>
            </w:pPr>
            <w:r>
              <w:t>2</w:t>
            </w:r>
            <w:r w:rsidR="00315E78" w:rsidRPr="003D0C04">
              <w:t>.</w:t>
            </w:r>
            <w:r w:rsidR="00AA6195">
              <w:t>2</w:t>
            </w:r>
          </w:p>
        </w:tc>
        <w:tc>
          <w:tcPr>
            <w:tcW w:w="846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7F4BEA9" w14:textId="081E1360" w:rsidR="00BC2751" w:rsidRPr="00BC2751" w:rsidRDefault="00315E78" w:rsidP="0013419A">
            <w:pPr>
              <w:pStyle w:val="berschrift3"/>
            </w:pPr>
            <w:r>
              <w:t>Rechenwege ausprobieren</w:t>
            </w:r>
          </w:p>
        </w:tc>
      </w:tr>
      <w:tr w:rsidR="00BC2751" w14:paraId="39ACCA1A" w14:textId="77777777" w:rsidTr="00A321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0DE7322A" w14:textId="13871CC4" w:rsidR="00BC2751" w:rsidRDefault="00136791" w:rsidP="0013419A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  <w:lang w:eastAsia="de-DE"/>
              </w:rPr>
              <w:drawing>
                <wp:inline distT="0" distB="0" distL="0" distR="0" wp14:anchorId="41673709" wp14:editId="2BA2BAF0">
                  <wp:extent cx="360000" cy="272386"/>
                  <wp:effectExtent l="0" t="0" r="2540" b="0"/>
                  <wp:docPr id="254154299" name="Grafik 254154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97C238F" w14:textId="3AB72E12" w:rsidR="00BC2751" w:rsidRDefault="00BC2751" w:rsidP="0013419A">
            <w:pPr>
              <w:pStyle w:val="berschrift4"/>
              <w:rPr>
                <w:noProof/>
              </w:rPr>
            </w:pPr>
            <w:r>
              <w:rPr>
                <w:noProof/>
              </w:rPr>
              <w:t>a)</w:t>
            </w:r>
          </w:p>
        </w:tc>
        <w:tc>
          <w:tcPr>
            <w:tcW w:w="4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A2875A" w14:textId="72D77BE7" w:rsidR="00BC2751" w:rsidRDefault="00BC2751" w:rsidP="0013419A">
            <w:r>
              <w:t xml:space="preserve">Emily und Leonie lösen beide die Textaufgabe: </w:t>
            </w:r>
          </w:p>
          <w:p w14:paraId="679D118C" w14:textId="6BD5595C" w:rsidR="00BC2751" w:rsidRDefault="00BC2751" w:rsidP="0013419A">
            <w:pPr>
              <w:pStyle w:val="Listenabsatz"/>
            </w:pPr>
            <w:r>
              <w:t>Vergleich</w:t>
            </w:r>
            <w:r w:rsidR="00843B22">
              <w:t>t</w:t>
            </w:r>
            <w:r>
              <w:t xml:space="preserve"> beide Wege: </w:t>
            </w:r>
            <w:r>
              <w:br/>
            </w:r>
            <w:proofErr w:type="gramStart"/>
            <w:r>
              <w:t>Sind</w:t>
            </w:r>
            <w:proofErr w:type="gramEnd"/>
            <w:r>
              <w:t xml:space="preserve"> beide Wege richtig? </w:t>
            </w:r>
          </w:p>
          <w:p w14:paraId="4B75866A" w14:textId="081DAC3A" w:rsidR="00BC2751" w:rsidRDefault="00BC2751" w:rsidP="0013419A">
            <w:pPr>
              <w:pStyle w:val="Listenabsatz"/>
            </w:pPr>
            <w:r>
              <w:t>Schreib</w:t>
            </w:r>
            <w:r w:rsidR="00843B22">
              <w:t>t</w:t>
            </w:r>
            <w:r>
              <w:t xml:space="preserve"> die Rechnungen dazu</w:t>
            </w:r>
            <w:r w:rsidR="009028CC">
              <w:t>.</w:t>
            </w: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57" w:type="dxa"/>
              <w:left w:w="85" w:type="dxa"/>
            </w:tcMar>
          </w:tcPr>
          <w:p w14:paraId="2A6D2EE5" w14:textId="0B4C2C9F" w:rsidR="00BC2751" w:rsidRDefault="00BC2751" w:rsidP="00A32122">
            <w:pPr>
              <w:pStyle w:val="Textkrper"/>
              <w:spacing w:before="60"/>
            </w:pPr>
            <w:r w:rsidRPr="00AF456C">
              <w:rPr>
                <w:b/>
                <w:bCs/>
              </w:rPr>
              <w:t>Textaufgabe:</w:t>
            </w:r>
            <w:r w:rsidR="00AF456C">
              <w:rPr>
                <w:b/>
                <w:bCs/>
              </w:rPr>
              <w:br/>
            </w:r>
            <w:r>
              <w:t>In das Sammelalbum passen 400 Fußballbilder. Emily hat 360 Fußballbilder. Wie viele Bilder fehlen ihr?</w:t>
            </w:r>
          </w:p>
        </w:tc>
      </w:tr>
      <w:tr w:rsidR="00BC2751" w14:paraId="6C4AA3E6" w14:textId="77777777" w:rsidTr="00BC27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648822" w14:textId="77777777" w:rsidR="00BC2751" w:rsidRDefault="00BC2751" w:rsidP="0013419A">
            <w:pPr>
              <w:spacing w:line="240" w:lineRule="atLeast"/>
              <w:rPr>
                <w:noProof/>
              </w:rPr>
            </w:pPr>
          </w:p>
          <w:p w14:paraId="51D2BFEC" w14:textId="77777777" w:rsidR="009E6C0C" w:rsidRDefault="009E6C0C" w:rsidP="0013419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199EC6" w14:textId="0D615652" w:rsidR="00BC2751" w:rsidRDefault="00BC2751" w:rsidP="0013419A">
            <w:pPr>
              <w:pStyle w:val="berschrift4"/>
              <w:rPr>
                <w:noProof/>
              </w:rPr>
            </w:pPr>
          </w:p>
        </w:tc>
        <w:tc>
          <w:tcPr>
            <w:tcW w:w="43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ECC3D4" w14:textId="7564CFF9" w:rsidR="00BC2751" w:rsidRDefault="009E6C0C" w:rsidP="0013419A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1120" behindDoc="0" locked="0" layoutInCell="1" allowOverlap="1" wp14:anchorId="11454DC5" wp14:editId="4343173C">
                      <wp:simplePos x="0" y="0"/>
                      <wp:positionH relativeFrom="column">
                        <wp:posOffset>506297</wp:posOffset>
                      </wp:positionH>
                      <wp:positionV relativeFrom="paragraph">
                        <wp:posOffset>182166</wp:posOffset>
                      </wp:positionV>
                      <wp:extent cx="4709857" cy="605317"/>
                      <wp:effectExtent l="0" t="0" r="14605" b="169545"/>
                      <wp:wrapNone/>
                      <wp:docPr id="5566" name="Gruppieren 55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09857" cy="605317"/>
                                <a:chOff x="631174" y="115823"/>
                                <a:chExt cx="4710127" cy="605505"/>
                              </a:xfrm>
                            </wpg:grpSpPr>
                            <wps:wsp>
                              <wps:cNvPr id="5548" name="Rechteckige Legende 22152"/>
                              <wps:cNvSpPr/>
                              <wps:spPr>
                                <a:xfrm>
                                  <a:off x="631174" y="115823"/>
                                  <a:ext cx="2070657" cy="605505"/>
                                </a:xfrm>
                                <a:prstGeom prst="wedgeRoundRectCallout">
                                  <a:avLst>
                                    <a:gd name="adj1" fmla="val -46716"/>
                                    <a:gd name="adj2" fmla="val 72512"/>
                                    <a:gd name="adj3" fmla="val 16667"/>
                                  </a:avLst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2E661B7" w14:textId="2DC7644A" w:rsidR="004B45B4" w:rsidRPr="00FF630E" w:rsidRDefault="0024743A" w:rsidP="00FF630E">
                                    <w:pPr>
                                      <w:pStyle w:val="Textkrper"/>
                                    </w:pPr>
                                    <w:r w:rsidRPr="00FF630E">
                                      <w:t xml:space="preserve">Ich brauche 400 Bilder. </w:t>
                                    </w:r>
                                    <w:r w:rsidR="00BC2751" w:rsidRPr="00FF630E">
                                      <w:br/>
                                    </w:r>
                                    <w:r w:rsidRPr="00FF630E">
                                      <w:t xml:space="preserve">Davon habe ich schon 360. </w:t>
                                    </w:r>
                                    <w:r w:rsidR="00BC2751" w:rsidRPr="00FF630E">
                                      <w:br/>
                                    </w:r>
                                    <w:r w:rsidRPr="00FF630E">
                                      <w:t>Wie viele leere Felder habe ich noch?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61" name="Rechteckige Legende 22152"/>
                              <wps:cNvSpPr/>
                              <wps:spPr>
                                <a:xfrm>
                                  <a:off x="3726225" y="168611"/>
                                  <a:ext cx="1615076" cy="452292"/>
                                </a:xfrm>
                                <a:prstGeom prst="wedgeRoundRectCallout">
                                  <a:avLst>
                                    <a:gd name="adj1" fmla="val 456"/>
                                    <a:gd name="adj2" fmla="val 99755"/>
                                    <a:gd name="adj3" fmla="val 16667"/>
                                  </a:avLst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AD21E2C" w14:textId="5E6E44A3" w:rsidR="004B45B4" w:rsidRPr="00183926" w:rsidRDefault="0024743A" w:rsidP="00FF630E">
                                    <w:pPr>
                                      <w:pStyle w:val="Textkrper"/>
                                    </w:pPr>
                                    <w:r>
                                      <w:t xml:space="preserve">Ich habe schon 360 Bilder. </w:t>
                                    </w:r>
                                    <w:r w:rsidR="00BC2751">
                                      <w:br/>
                                    </w:r>
                                    <w:r>
                                      <w:t>Bis zur 400 fehlen mir noch…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454DC5" id="Gruppieren 5566" o:spid="_x0000_s1146" style="position:absolute;margin-left:39.85pt;margin-top:14.35pt;width:370.85pt;height:47.65pt;z-index:251781120;mso-width-relative:margin;mso-height-relative:margin" coordorigin="6311,1158" coordsize="47101,60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">
                      <v:shape id="_x0000_s1147" type="#_x0000_t62" style="position:absolute;left:6311;top:1158;width:20707;height:60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" adj="709,26463" fillcolor="white [3201]" strokecolor="#bfbfbf [2412]" strokeweight="1pt">
                        <v:textbox inset="1mm,0,0,0">
                          <w:txbxContent>
                            <w:p w14:paraId="12E661B7" w14:textId="2DC7644A" w:rsidR="004B45B4" w:rsidRPr="00FF630E" w:rsidRDefault="0024743A" w:rsidP="00FF630E">
                              <w:pPr>
                                <w:pStyle w:val="Textkrper"/>
                              </w:pPr>
                              <w:r w:rsidRPr="00FF630E">
                                <w:t xml:space="preserve">Ich brauche 400 Bilder. </w:t>
                              </w:r>
                              <w:r w:rsidR="00BC2751" w:rsidRPr="00FF630E">
                                <w:br/>
                              </w:r>
                              <w:r w:rsidRPr="00FF630E">
                                <w:t xml:space="preserve">Davon habe ich schon 360. </w:t>
                              </w:r>
                              <w:r w:rsidR="00BC2751" w:rsidRPr="00FF630E">
                                <w:br/>
                              </w:r>
                              <w:r w:rsidRPr="00FF630E">
                                <w:t>Wie viele leere Felder habe ich noch?</w:t>
                              </w:r>
                            </w:p>
                          </w:txbxContent>
                        </v:textbox>
                      </v:shape>
                      <v:shape id="_x0000_s1148" type="#_x0000_t62" style="position:absolute;left:37262;top:1686;width:16151;height:452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" adj="10898,32347" fillcolor="white [3201]" strokecolor="#bfbfbf [2412]" strokeweight="1pt">
                        <v:textbox inset="1mm,0,0,0">
                          <w:txbxContent>
                            <w:p w14:paraId="3AD21E2C" w14:textId="5E6E44A3" w:rsidR="004B45B4" w:rsidRPr="00183926" w:rsidRDefault="0024743A" w:rsidP="00FF630E">
                              <w:pPr>
                                <w:pStyle w:val="Textkrper"/>
                              </w:pPr>
                              <w:r>
                                <w:t xml:space="preserve">Ich habe schon 360 Bilder. </w:t>
                              </w:r>
                              <w:r w:rsidR="00BC2751">
                                <w:br/>
                              </w:r>
                              <w:r>
                                <w:t>Bis zur 400 fehlen mir noch…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57" w:type="dxa"/>
            </w:tcMar>
          </w:tcPr>
          <w:p w14:paraId="68219B2B" w14:textId="77777777" w:rsidR="00BC2751" w:rsidRPr="00BC2751" w:rsidRDefault="00BC2751" w:rsidP="0013419A">
            <w:pPr>
              <w:rPr>
                <w:b/>
                <w:bCs/>
              </w:rPr>
            </w:pPr>
          </w:p>
        </w:tc>
      </w:tr>
      <w:tr w:rsidR="00315E78" w14:paraId="40A8D86A" w14:textId="77777777" w:rsidTr="004465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73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46617BE7" w14:textId="77777777" w:rsidR="00315E78" w:rsidRDefault="00315E78" w:rsidP="0013419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4DB2856" w14:textId="4F874EB0" w:rsidR="00315E78" w:rsidRPr="003D0C04" w:rsidRDefault="00315E78" w:rsidP="0013419A">
            <w:pPr>
              <w:pStyle w:val="Nummerierung"/>
            </w:pPr>
          </w:p>
        </w:tc>
        <w:tc>
          <w:tcPr>
            <w:tcW w:w="80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D14C1C" w14:textId="457175DB" w:rsidR="00D76E93" w:rsidRDefault="004465EA" w:rsidP="0013419A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015616" behindDoc="0" locked="0" layoutInCell="1" allowOverlap="1" wp14:anchorId="13C1E4C0" wp14:editId="07FDB8AF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168275</wp:posOffset>
                      </wp:positionV>
                      <wp:extent cx="629920" cy="746760"/>
                      <wp:effectExtent l="0" t="0" r="0" b="2540"/>
                      <wp:wrapNone/>
                      <wp:docPr id="1993422094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676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2635329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85834120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C6607D" w14:textId="77777777" w:rsidR="004465EA" w:rsidRPr="008D5126" w:rsidRDefault="004465EA" w:rsidP="00FF630E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C1E4C0" id="_x0000_s1149" style="position:absolute;margin-left:-.05pt;margin-top:13.25pt;width:49.6pt;height:58.8pt;z-index:252015616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">
                      <v:shape id="Grafik 3" o:spid="_x0000_s1150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">
                        <v:imagedata r:id="rId15" o:title="" chromakey="white"/>
                      </v:shape>
                      <v:shape id="Textfeld 12" o:spid="_x0000_s1151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5C6607D" w14:textId="77777777" w:rsidR="004465EA" w:rsidRPr="008D5126" w:rsidRDefault="004465EA" w:rsidP="00FF630E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C9A008C" w14:textId="5FF85386" w:rsidR="00D76E93" w:rsidRDefault="009E6C0C" w:rsidP="0013419A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017664" behindDoc="0" locked="0" layoutInCell="1" allowOverlap="1" wp14:anchorId="6D1A34A3" wp14:editId="3099667E">
                      <wp:simplePos x="0" y="0"/>
                      <wp:positionH relativeFrom="column">
                        <wp:posOffset>3778250</wp:posOffset>
                      </wp:positionH>
                      <wp:positionV relativeFrom="paragraph">
                        <wp:posOffset>119256</wp:posOffset>
                      </wp:positionV>
                      <wp:extent cx="645795" cy="722893"/>
                      <wp:effectExtent l="0" t="0" r="0" b="1270"/>
                      <wp:wrapNone/>
                      <wp:docPr id="1218900643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5456305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3185725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3587C2" w14:textId="77777777" w:rsidR="004465EA" w:rsidRPr="00FF630E" w:rsidRDefault="004465EA" w:rsidP="00FF630E">
                                    <w:pPr>
                                      <w:pStyle w:val="Transcript"/>
                                    </w:pPr>
                                    <w:r w:rsidRPr="00FF630E"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1A34A3" id="_x0000_s1152" style="position:absolute;margin-left:297.5pt;margin-top:9.4pt;width:50.85pt;height:56.9pt;z-index:252017664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">
                      <v:shape id="Grafik 6" o:spid="_x0000_s1153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">
                        <v:imagedata r:id="rId41" o:title="" chromakey="white"/>
                      </v:shape>
                      <v:shape id="Textfeld 12" o:spid="_x0000_s1154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13587C2" w14:textId="77777777" w:rsidR="004465EA" w:rsidRPr="00FF630E" w:rsidRDefault="004465EA" w:rsidP="00FF630E">
                              <w:pPr>
                                <w:pStyle w:val="Transcript"/>
                              </w:pPr>
                              <w:r w:rsidRPr="00FF630E"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EE887C7" w14:textId="028589C3" w:rsidR="00081DA1" w:rsidRDefault="009E6C0C" w:rsidP="0013419A">
            <w:r>
              <w:rPr>
                <w:noProof/>
              </w:rPr>
              <w:drawing>
                <wp:anchor distT="0" distB="0" distL="114300" distR="114300" simplePos="0" relativeHeight="251882496" behindDoc="0" locked="0" layoutInCell="1" allowOverlap="1" wp14:anchorId="3D5019DF" wp14:editId="5A9FD02B">
                  <wp:simplePos x="0" y="0"/>
                  <wp:positionH relativeFrom="column">
                    <wp:posOffset>886460</wp:posOffset>
                  </wp:positionH>
                  <wp:positionV relativeFrom="paragraph">
                    <wp:posOffset>76164</wp:posOffset>
                  </wp:positionV>
                  <wp:extent cx="1392439" cy="635337"/>
                  <wp:effectExtent l="0" t="0" r="5080" b="0"/>
                  <wp:wrapNone/>
                  <wp:docPr id="1776118955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118955" name="Grafik 1776118955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439" cy="635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83520" behindDoc="0" locked="0" layoutInCell="1" allowOverlap="1" wp14:anchorId="4C0AB880" wp14:editId="1C45BABA">
                  <wp:simplePos x="0" y="0"/>
                  <wp:positionH relativeFrom="column">
                    <wp:posOffset>2508885</wp:posOffset>
                  </wp:positionH>
                  <wp:positionV relativeFrom="paragraph">
                    <wp:posOffset>59353</wp:posOffset>
                  </wp:positionV>
                  <wp:extent cx="1230630" cy="601980"/>
                  <wp:effectExtent l="0" t="0" r="1270" b="0"/>
                  <wp:wrapNone/>
                  <wp:docPr id="806077231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077231" name="Grafik 806077231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677DA1" w14:textId="2B4BA071" w:rsidR="00081DA1" w:rsidRDefault="00081DA1" w:rsidP="0013419A"/>
          <w:p w14:paraId="150FF492" w14:textId="5B3714AE" w:rsidR="00081DA1" w:rsidRDefault="00081DA1" w:rsidP="0013419A"/>
          <w:p w14:paraId="0A8D61CC" w14:textId="5FA95AD4" w:rsidR="00081DA1" w:rsidRDefault="00081DA1" w:rsidP="0013419A"/>
          <w:p w14:paraId="2E30CB59" w14:textId="77777777" w:rsidR="004465EA" w:rsidRDefault="00D76E93" w:rsidP="004465EA">
            <w:pPr>
              <w:spacing w:before="120"/>
              <w:rPr>
                <w:color w:val="BFBFBF" w:themeColor="background1" w:themeShade="BF"/>
              </w:rPr>
            </w:pPr>
            <w:r>
              <w:t xml:space="preserve">Emilys Rechnung: </w:t>
            </w:r>
            <w:r w:rsidRPr="00467E82">
              <w:rPr>
                <w:color w:val="BFBFBF" w:themeColor="background1" w:themeShade="BF"/>
              </w:rPr>
              <w:t xml:space="preserve">_________________  </w:t>
            </w:r>
            <w:r>
              <w:t xml:space="preserve">     Leonies Rechnung: </w:t>
            </w:r>
            <w:r w:rsidRPr="004465EA">
              <w:rPr>
                <w:color w:val="BFBFBF" w:themeColor="background1" w:themeShade="BF"/>
              </w:rPr>
              <w:t>____________________</w:t>
            </w:r>
          </w:p>
          <w:p w14:paraId="50A0B767" w14:textId="4C388F43" w:rsidR="00DC4CDE" w:rsidRPr="004465EA" w:rsidRDefault="00DC4CDE" w:rsidP="004465EA">
            <w:pPr>
              <w:spacing w:before="120"/>
              <w:rPr>
                <w:color w:val="BFBFBF" w:themeColor="background1" w:themeShade="BF"/>
              </w:rPr>
            </w:pPr>
          </w:p>
        </w:tc>
      </w:tr>
      <w:tr w:rsidR="00BC2751" w14:paraId="50D305CE" w14:textId="77777777" w:rsidTr="00A321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53723880" w14:textId="77777777" w:rsidR="00BC2751" w:rsidRDefault="00BC2751" w:rsidP="0013419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FEE59BE" w14:textId="1F988230" w:rsidR="00BC2751" w:rsidRPr="003D0C04" w:rsidRDefault="00BC2751" w:rsidP="0013419A">
            <w:pPr>
              <w:pStyle w:val="Nummerierung"/>
            </w:pPr>
            <w:r>
              <w:t>b)</w:t>
            </w:r>
          </w:p>
        </w:tc>
        <w:tc>
          <w:tcPr>
            <w:tcW w:w="4210" w:type="dxa"/>
            <w:tcBorders>
              <w:top w:val="nil"/>
              <w:left w:val="nil"/>
              <w:bottom w:val="nil"/>
              <w:right w:val="nil"/>
            </w:tcBorders>
          </w:tcPr>
          <w:p w14:paraId="1135F952" w14:textId="2C78E031" w:rsidR="00D76E93" w:rsidRDefault="00BC2751" w:rsidP="0013419A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 xml:space="preserve">Zeichne zwei Rechenwege </w:t>
            </w:r>
            <w:r w:rsidR="004465EA">
              <w:rPr>
                <w:noProof/>
                <w:lang w:eastAsia="de-DE"/>
              </w:rPr>
              <w:br/>
            </w:r>
            <w:r>
              <w:rPr>
                <w:noProof/>
                <w:lang w:eastAsia="de-DE"/>
              </w:rPr>
              <w:t xml:space="preserve">für die </w:t>
            </w:r>
            <w:r w:rsidR="00D76E93">
              <w:rPr>
                <w:noProof/>
                <w:lang w:eastAsia="de-DE"/>
              </w:rPr>
              <w:t xml:space="preserve">Textaufgabe. </w:t>
            </w:r>
          </w:p>
          <w:p w14:paraId="681E7895" w14:textId="67BF8F5F" w:rsidR="00BC2751" w:rsidRDefault="00BC2751" w:rsidP="0013419A">
            <w:pPr>
              <w:ind w:left="284" w:hanging="284"/>
              <w:rPr>
                <w:noProof/>
                <w:lang w:eastAsia="de-DE"/>
              </w:rPr>
            </w:pPr>
          </w:p>
        </w:tc>
        <w:tc>
          <w:tcPr>
            <w:tcW w:w="3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57" w:type="dxa"/>
              <w:left w:w="57" w:type="dxa"/>
            </w:tcMar>
          </w:tcPr>
          <w:p w14:paraId="177DDAB3" w14:textId="232A4291" w:rsidR="00BC2751" w:rsidRDefault="00BC2751" w:rsidP="00AF456C">
            <w:pPr>
              <w:pStyle w:val="Textkrper"/>
              <w:spacing w:before="60"/>
            </w:pPr>
            <w:r w:rsidRPr="00BC2751">
              <w:rPr>
                <w:b/>
                <w:bCs/>
              </w:rPr>
              <w:t>Textaufgabe:</w:t>
            </w:r>
            <w:r w:rsidR="009028CC">
              <w:rPr>
                <w:b/>
                <w:bCs/>
              </w:rPr>
              <w:t xml:space="preserve"> </w:t>
            </w:r>
            <w:r>
              <w:t xml:space="preserve">In das Sammelalbum passen </w:t>
            </w:r>
            <w:r w:rsidR="009028CC">
              <w:br/>
            </w:r>
            <w:r>
              <w:t>90 Tierbilder. Dilara hat 8 Tierbilder.</w:t>
            </w:r>
          </w:p>
          <w:p w14:paraId="55F5C6A8" w14:textId="0F7BDDB9" w:rsidR="00BC2751" w:rsidRDefault="00BC2751" w:rsidP="00AF456C">
            <w:pPr>
              <w:pStyle w:val="Textkrper"/>
            </w:pPr>
            <w:r>
              <w:t>Wie viele Bilder fehlen ihr?</w:t>
            </w:r>
          </w:p>
        </w:tc>
      </w:tr>
      <w:tr w:rsidR="00315E78" w14:paraId="36B8614E" w14:textId="77777777" w:rsidTr="00BC27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20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33797C8E" w14:textId="77777777" w:rsidR="00315E78" w:rsidRDefault="00315E78" w:rsidP="0013419A">
            <w:pPr>
              <w:spacing w:line="240" w:lineRule="atLeast"/>
              <w:rPr>
                <w:noProof/>
              </w:rPr>
            </w:pPr>
          </w:p>
          <w:p w14:paraId="7B9B1D61" w14:textId="77777777" w:rsidR="00136791" w:rsidRDefault="00136791" w:rsidP="0013419A">
            <w:pPr>
              <w:spacing w:line="240" w:lineRule="atLeast"/>
              <w:rPr>
                <w:noProof/>
              </w:rPr>
            </w:pPr>
          </w:p>
          <w:p w14:paraId="3F4563C3" w14:textId="77777777" w:rsidR="00136791" w:rsidRDefault="00136791" w:rsidP="0013419A">
            <w:pPr>
              <w:spacing w:line="240" w:lineRule="atLeast"/>
              <w:rPr>
                <w:noProof/>
              </w:rPr>
            </w:pPr>
          </w:p>
          <w:p w14:paraId="7979EEBD" w14:textId="77777777" w:rsidR="00136791" w:rsidRDefault="00136791" w:rsidP="0013419A">
            <w:pPr>
              <w:spacing w:line="240" w:lineRule="atLeast"/>
              <w:rPr>
                <w:noProof/>
              </w:rPr>
            </w:pPr>
          </w:p>
          <w:p w14:paraId="10871237" w14:textId="77777777" w:rsidR="00136791" w:rsidRDefault="00136791" w:rsidP="0013419A">
            <w:pPr>
              <w:spacing w:line="240" w:lineRule="atLeast"/>
              <w:rPr>
                <w:noProof/>
              </w:rPr>
            </w:pPr>
          </w:p>
          <w:p w14:paraId="2CA936C2" w14:textId="77777777" w:rsidR="00136791" w:rsidRDefault="00136791" w:rsidP="0013419A">
            <w:pPr>
              <w:spacing w:line="240" w:lineRule="atLeast"/>
              <w:rPr>
                <w:noProof/>
              </w:rPr>
            </w:pPr>
          </w:p>
          <w:p w14:paraId="27799B18" w14:textId="77777777" w:rsidR="00136791" w:rsidRDefault="00136791" w:rsidP="0013419A">
            <w:pPr>
              <w:spacing w:line="240" w:lineRule="atLeast"/>
              <w:rPr>
                <w:noProof/>
              </w:rPr>
            </w:pPr>
          </w:p>
          <w:p w14:paraId="288326DD" w14:textId="3D80B2CA" w:rsidR="00136791" w:rsidRDefault="00136791" w:rsidP="0013419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A76A348" w14:textId="49A6DF07" w:rsidR="00315E78" w:rsidRPr="003D0C04" w:rsidRDefault="00315E78" w:rsidP="0013419A">
            <w:pPr>
              <w:pStyle w:val="Nummerierung"/>
            </w:pPr>
          </w:p>
        </w:tc>
        <w:tc>
          <w:tcPr>
            <w:tcW w:w="80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0A6BF0" w14:textId="77777777" w:rsidR="00315E78" w:rsidRDefault="00315E78" w:rsidP="0013419A"/>
          <w:tbl>
            <w:tblPr>
              <w:tblStyle w:val="Tabellenraster"/>
              <w:tblW w:w="1203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13"/>
              <w:gridCol w:w="4013"/>
              <w:gridCol w:w="4013"/>
            </w:tblGrid>
            <w:tr w:rsidR="00315E78" w14:paraId="1FB0C24F" w14:textId="77777777" w:rsidTr="00136791">
              <w:tc>
                <w:tcPr>
                  <w:tcW w:w="4013" w:type="dxa"/>
                </w:tcPr>
                <w:p w14:paraId="7EDBBC3C" w14:textId="11FFAF52" w:rsidR="00315E78" w:rsidRDefault="00315E78" w:rsidP="0013419A">
                  <w:pPr>
                    <w:pStyle w:val="Ausflltext"/>
                  </w:pPr>
                  <w:r>
                    <w:t xml:space="preserve">(1) </w:t>
                  </w:r>
                  <w:r w:rsidRPr="0051318E">
                    <w:t>Z</w:t>
                  </w:r>
                  <w:r w:rsidR="006E0D96">
                    <w:t xml:space="preserve">eichne und ziehe </w:t>
                  </w:r>
                  <w:r w:rsidRPr="0051318E">
                    <w:t>ab wie Emily.</w:t>
                  </w:r>
                </w:p>
                <w:p w14:paraId="5055599F" w14:textId="7BD157E1" w:rsidR="00315E78" w:rsidRPr="00DF67AD" w:rsidRDefault="00FA7FE4" w:rsidP="00FA7FE4">
                  <w:pPr>
                    <w:pStyle w:val="Ausflltext"/>
                    <w:spacing w:before="120"/>
                    <w:rPr>
                      <w:color w:val="BFBFBF" w:themeColor="background1" w:themeShade="BF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084224" behindDoc="0" locked="0" layoutInCell="1" allowOverlap="1" wp14:anchorId="6082A3C8" wp14:editId="268AA99B">
                        <wp:simplePos x="0" y="0"/>
                        <wp:positionH relativeFrom="column">
                          <wp:posOffset>1018092</wp:posOffset>
                        </wp:positionH>
                        <wp:positionV relativeFrom="paragraph">
                          <wp:posOffset>58407</wp:posOffset>
                        </wp:positionV>
                        <wp:extent cx="1322057" cy="305389"/>
                        <wp:effectExtent l="0" t="0" r="0" b="0"/>
                        <wp:wrapNone/>
                        <wp:docPr id="362302907" name="Grafik 3623029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06728106" name="Grafik 1306728106"/>
                                <pic:cNvPicPr/>
                              </pic:nvPicPr>
                              <pic:blipFill>
                                <a:blip r:embed="rId6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2057" cy="3053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21BD6">
                    <w:rPr>
                      <w:noProof/>
                    </w:rPr>
                    <w:t xml:space="preserve">      </w:t>
                  </w:r>
                  <w:r w:rsidR="00E667CD">
                    <w:rPr>
                      <w:noProof/>
                    </w:rPr>
                    <w:t xml:space="preserve">Zahlenstrahl     </w:t>
                  </w:r>
                  <w:r w:rsidR="00221BD6">
                    <w:t xml:space="preserve">     </w:t>
                  </w:r>
                  <w:r w:rsidR="00DF67AD">
                    <w:t xml:space="preserve"> </w:t>
                  </w:r>
                  <w:r>
                    <w:br/>
                    <w:t xml:space="preserve">      </w:t>
                  </w:r>
                  <w:r w:rsidR="00BC2751">
                    <w:t xml:space="preserve">Rechnung: </w:t>
                  </w:r>
                  <w:r w:rsidR="00DF67AD">
                    <w:t xml:space="preserve">        </w:t>
                  </w:r>
                  <w:r w:rsidR="00D76E93" w:rsidRPr="00DF67AD">
                    <w:rPr>
                      <w:color w:val="BFBFBF" w:themeColor="background1" w:themeShade="BF"/>
                    </w:rPr>
                    <w:t>_______</w:t>
                  </w:r>
                  <w:r w:rsidR="00BC2751" w:rsidRPr="00DF67AD">
                    <w:rPr>
                      <w:color w:val="BFBFBF" w:themeColor="background1" w:themeShade="BF"/>
                    </w:rPr>
                    <w:t xml:space="preserve"> </w:t>
                  </w:r>
                </w:p>
              </w:tc>
              <w:tc>
                <w:tcPr>
                  <w:tcW w:w="4013" w:type="dxa"/>
                </w:tcPr>
                <w:p w14:paraId="755C14A8" w14:textId="0724B9FA" w:rsidR="00315E78" w:rsidRDefault="00315E78" w:rsidP="0013419A">
                  <w:pPr>
                    <w:pStyle w:val="Ausflltext"/>
                  </w:pPr>
                  <w:r>
                    <w:t xml:space="preserve">(2) </w:t>
                  </w:r>
                  <w:r w:rsidR="006E0D96">
                    <w:t>Zeichne und e</w:t>
                  </w:r>
                  <w:r>
                    <w:t>rgänze wie Leonie.</w:t>
                  </w:r>
                </w:p>
                <w:p w14:paraId="7AC9F958" w14:textId="0506A88F" w:rsidR="00315E78" w:rsidRDefault="00FA7FE4" w:rsidP="00DF67AD">
                  <w:pPr>
                    <w:pStyle w:val="Ausflltext"/>
                    <w:spacing w:before="240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086272" behindDoc="0" locked="0" layoutInCell="1" allowOverlap="1" wp14:anchorId="1A5DB003" wp14:editId="081847E4">
                        <wp:simplePos x="0" y="0"/>
                        <wp:positionH relativeFrom="column">
                          <wp:posOffset>187505</wp:posOffset>
                        </wp:positionH>
                        <wp:positionV relativeFrom="paragraph">
                          <wp:posOffset>28575</wp:posOffset>
                        </wp:positionV>
                        <wp:extent cx="1322057" cy="305389"/>
                        <wp:effectExtent l="0" t="0" r="0" b="0"/>
                        <wp:wrapNone/>
                        <wp:docPr id="2121116222" name="Grafik 21211162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06728106" name="Grafik 1306728106"/>
                                <pic:cNvPicPr/>
                              </pic:nvPicPr>
                              <pic:blipFill>
                                <a:blip r:embed="rId6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2057" cy="3053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DF67AD">
                    <w:rPr>
                      <w:noProof/>
                    </w:rPr>
                    <w:t xml:space="preserve">           </w:t>
                  </w:r>
                  <w:r>
                    <w:rPr>
                      <w:noProof/>
                    </w:rPr>
                    <w:br/>
                    <w:t xml:space="preserve">      </w:t>
                  </w:r>
                  <w:r w:rsidR="00BC2751">
                    <w:rPr>
                      <w:noProof/>
                    </w:rPr>
                    <w:t>Rechnung:</w:t>
                  </w:r>
                  <w:r w:rsidR="00DF67AD">
                    <w:rPr>
                      <w:noProof/>
                    </w:rPr>
                    <w:t xml:space="preserve">   </w:t>
                  </w:r>
                  <w:r w:rsidR="00DF67AD" w:rsidRPr="00DF67AD">
                    <w:rPr>
                      <w:color w:val="BFBFBF" w:themeColor="background1" w:themeShade="BF"/>
                    </w:rPr>
                    <w:t xml:space="preserve">_______ </w:t>
                  </w:r>
                </w:p>
              </w:tc>
              <w:tc>
                <w:tcPr>
                  <w:tcW w:w="4013" w:type="dxa"/>
                  <w:tcBorders>
                    <w:left w:val="nil"/>
                  </w:tcBorders>
                </w:tcPr>
                <w:p w14:paraId="316F8E3F" w14:textId="77777777" w:rsidR="00315E78" w:rsidRDefault="00315E78" w:rsidP="0013419A">
                  <w:pPr>
                    <w:pStyle w:val="Ausflltext"/>
                  </w:pPr>
                </w:p>
              </w:tc>
            </w:tr>
          </w:tbl>
          <w:p w14:paraId="5AF8DEE2" w14:textId="5C8B43A9" w:rsidR="00BC2751" w:rsidRDefault="00FA7FE4" w:rsidP="0013419A">
            <w:pPr>
              <w:ind w:left="284" w:hanging="284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 xml:space="preserve">     </w:t>
            </w:r>
            <w:r w:rsidR="00BC2751">
              <w:rPr>
                <w:noProof/>
                <w:lang w:eastAsia="de-DE"/>
              </w:rPr>
              <w:t xml:space="preserve">Wie würde Emily ihren Weg erklären?           </w:t>
            </w:r>
            <w:r>
              <w:rPr>
                <w:noProof/>
                <w:lang w:eastAsia="de-DE"/>
              </w:rPr>
              <w:t xml:space="preserve"> </w:t>
            </w:r>
            <w:r w:rsidR="00BC2751">
              <w:rPr>
                <w:noProof/>
                <w:lang w:eastAsia="de-DE"/>
              </w:rPr>
              <w:t xml:space="preserve"> Wie würde Leonie ihren Weg erklären?</w:t>
            </w:r>
          </w:p>
          <w:p w14:paraId="5B1B05BF" w14:textId="4C11127F" w:rsidR="00315E78" w:rsidRPr="003D0C04" w:rsidRDefault="00315E78" w:rsidP="0013419A"/>
        </w:tc>
      </w:tr>
      <w:tr w:rsidR="00315E78" w14:paraId="24EFC3E3" w14:textId="77777777" w:rsidTr="00BC27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9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5A79BCE9" w14:textId="77777777" w:rsidR="00315E78" w:rsidRPr="00E0758C" w:rsidRDefault="00315E78" w:rsidP="0013419A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  <w:lang w:eastAsia="de-DE"/>
              </w:rPr>
              <w:drawing>
                <wp:inline distT="0" distB="0" distL="0" distR="0" wp14:anchorId="3A36A8D7" wp14:editId="5C0006F8">
                  <wp:extent cx="360000" cy="272386"/>
                  <wp:effectExtent l="0" t="0" r="2540" b="0"/>
                  <wp:docPr id="22032" name="Grafik 22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B510CBE" w14:textId="49227D5C" w:rsidR="00315E78" w:rsidRPr="003D0C04" w:rsidRDefault="00A32C34" w:rsidP="0013419A">
            <w:pPr>
              <w:pStyle w:val="Nummerierung"/>
            </w:pPr>
            <w:r w:rsidRPr="003D0C04">
              <w:t>c)</w:t>
            </w:r>
          </w:p>
        </w:tc>
        <w:tc>
          <w:tcPr>
            <w:tcW w:w="80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32F492" w14:textId="38FC55BB" w:rsidR="00A32C34" w:rsidRDefault="00FA7FE4" w:rsidP="0013419A">
            <w:r>
              <w:t>Schaut nochmal zurück und vergleicht die Aufgaben:</w:t>
            </w:r>
            <w:r>
              <w:br/>
            </w:r>
            <w:r w:rsidR="00A32C34" w:rsidRPr="003D0C04">
              <w:t xml:space="preserve">Wo </w:t>
            </w:r>
            <w:r w:rsidR="00E815F0">
              <w:t>könnt ihr</w:t>
            </w:r>
            <w:r w:rsidR="00A32C34" w:rsidRPr="003D0C04">
              <w:t xml:space="preserve"> das Ergebnis jeweils am Zahlenstrah</w:t>
            </w:r>
            <w:r w:rsidR="00A32C34">
              <w:t>l eintragen</w:t>
            </w:r>
            <w:r w:rsidR="00A32C34" w:rsidRPr="003D0C04">
              <w:t>?</w:t>
            </w:r>
          </w:p>
          <w:p w14:paraId="40695BB3" w14:textId="12AA6DB8" w:rsidR="00315E78" w:rsidRPr="003D0C04" w:rsidRDefault="00BC2751" w:rsidP="0013419A">
            <w:r>
              <w:t>Wieso passen Addition und Subtraktion</w:t>
            </w:r>
            <w:r w:rsidR="009E6C0C">
              <w:t>en</w:t>
            </w:r>
            <w:r>
              <w:t xml:space="preserve"> zu derselben Textaufgabe?</w:t>
            </w:r>
          </w:p>
        </w:tc>
      </w:tr>
      <w:tr w:rsidR="00315E78" w14:paraId="15306B8F" w14:textId="77777777" w:rsidTr="00BC2751">
        <w:tc>
          <w:tcPr>
            <w:tcW w:w="610" w:type="dxa"/>
          </w:tcPr>
          <w:p w14:paraId="5F60717E" w14:textId="6C321C85" w:rsidR="00315E78" w:rsidRPr="003D0C04" w:rsidRDefault="00315E78" w:rsidP="0013419A">
            <w:pPr>
              <w:pStyle w:val="berschrift2"/>
              <w:spacing w:before="0"/>
            </w:pPr>
            <w:r>
              <w:lastRenderedPageBreak/>
              <w:br w:type="page"/>
            </w:r>
            <w:r w:rsidRPr="003D0C04">
              <w:br w:type="page"/>
            </w:r>
            <w:r w:rsidRPr="003D0C04">
              <w:br w:type="page"/>
            </w:r>
            <w:r>
              <w:rPr>
                <w:szCs w:val="28"/>
              </w:rPr>
              <w:t>3</w:t>
            </w:r>
          </w:p>
        </w:tc>
        <w:tc>
          <w:tcPr>
            <w:tcW w:w="8461" w:type="dxa"/>
            <w:gridSpan w:val="4"/>
          </w:tcPr>
          <w:p w14:paraId="11EEE769" w14:textId="4CC5B0C0" w:rsidR="00315E78" w:rsidRPr="003D0C04" w:rsidRDefault="00E815F0" w:rsidP="0013419A">
            <w:pPr>
              <w:pStyle w:val="berschrift2"/>
              <w:spacing w:before="0"/>
              <w:rPr>
                <w:szCs w:val="28"/>
              </w:rPr>
            </w:pPr>
            <w:r>
              <w:rPr>
                <w:szCs w:val="28"/>
              </w:rPr>
              <w:t>Rechengeschichten zu Addition und Subtraktion</w:t>
            </w:r>
          </w:p>
        </w:tc>
      </w:tr>
      <w:tr w:rsidR="00BC2751" w:rsidRPr="004A1C89" w14:paraId="49D50669" w14:textId="77777777" w:rsidTr="00BF11BA">
        <w:trPr>
          <w:trHeight w:val="265"/>
        </w:trPr>
        <w:tc>
          <w:tcPr>
            <w:tcW w:w="610" w:type="dxa"/>
          </w:tcPr>
          <w:p w14:paraId="741F6B37" w14:textId="2CDA6F35" w:rsidR="00BC2751" w:rsidRPr="003D0C04" w:rsidRDefault="00BC2751" w:rsidP="0013419A">
            <w:pPr>
              <w:pStyle w:val="berschrift3"/>
              <w:rPr>
                <w:noProof/>
              </w:rPr>
            </w:pPr>
            <w:r>
              <w:t>3</w:t>
            </w:r>
            <w:r w:rsidRPr="003D0C04">
              <w:t>.</w:t>
            </w:r>
            <w:r>
              <w:t>1</w:t>
            </w:r>
          </w:p>
        </w:tc>
        <w:tc>
          <w:tcPr>
            <w:tcW w:w="8461" w:type="dxa"/>
            <w:gridSpan w:val="4"/>
          </w:tcPr>
          <w:p w14:paraId="74610A4C" w14:textId="26F0BC78" w:rsidR="00BC2751" w:rsidRPr="004A1C89" w:rsidRDefault="00BC2751" w:rsidP="0013419A">
            <w:pPr>
              <w:pStyle w:val="berschrift3"/>
            </w:pPr>
            <w:r>
              <w:t>Rechengeschichten passend zuordnen</w:t>
            </w:r>
          </w:p>
        </w:tc>
      </w:tr>
      <w:tr w:rsidR="00BC2751" w14:paraId="350CE50F" w14:textId="77777777" w:rsidTr="00E71051">
        <w:trPr>
          <w:trHeight w:val="2564"/>
        </w:trPr>
        <w:tc>
          <w:tcPr>
            <w:tcW w:w="610" w:type="dxa"/>
          </w:tcPr>
          <w:p w14:paraId="0C63CD47" w14:textId="41AC7717" w:rsidR="00BC2751" w:rsidRDefault="00BC2751" w:rsidP="0013419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BC6DC2E" w14:textId="4D3A0B7B" w:rsidR="00BC2751" w:rsidRDefault="004465EA" w:rsidP="0013419A">
            <w:pPr>
              <w:pStyle w:val="Nummerierung"/>
            </w:pP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27200" behindDoc="0" locked="0" layoutInCell="1" allowOverlap="1" wp14:anchorId="4ABC4797" wp14:editId="59A852FA">
                      <wp:simplePos x="0" y="0"/>
                      <wp:positionH relativeFrom="column">
                        <wp:posOffset>264859</wp:posOffset>
                      </wp:positionH>
                      <wp:positionV relativeFrom="paragraph">
                        <wp:posOffset>445898</wp:posOffset>
                      </wp:positionV>
                      <wp:extent cx="5195745" cy="1135631"/>
                      <wp:effectExtent l="0" t="0" r="0" b="0"/>
                      <wp:wrapNone/>
                      <wp:docPr id="22069" name="Gruppieren 220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95745" cy="1135631"/>
                                <a:chOff x="-94596" y="0"/>
                                <a:chExt cx="5196379" cy="1136032"/>
                              </a:xfrm>
                            </wpg:grpSpPr>
                            <wpg:grpSp>
                              <wpg:cNvPr id="22066" name="Gruppieren 22066"/>
                              <wpg:cNvGrpSpPr/>
                              <wpg:grpSpPr>
                                <a:xfrm>
                                  <a:off x="-94596" y="0"/>
                                  <a:ext cx="5196379" cy="1136000"/>
                                  <a:chOff x="-94596" y="0"/>
                                  <a:chExt cx="5196379" cy="1136000"/>
                                </a:xfrm>
                              </wpg:grpSpPr>
                              <wpg:grpSp>
                                <wpg:cNvPr id="22064" name="Gruppieren 22064"/>
                                <wpg:cNvGrpSpPr/>
                                <wpg:grpSpPr>
                                  <a:xfrm>
                                    <a:off x="-94596" y="0"/>
                                    <a:ext cx="2124259" cy="1136000"/>
                                    <a:chOff x="-94596" y="0"/>
                                    <a:chExt cx="2124259" cy="1136000"/>
                                  </a:xfrm>
                                </wpg:grpSpPr>
                                <wps:wsp>
                                  <wps:cNvPr id="2880" name="Textfeld 2880"/>
                                  <wps:cNvSpPr txBox="1"/>
                                  <wps:spPr>
                                    <a:xfrm>
                                      <a:off x="-94596" y="0"/>
                                      <a:ext cx="2124259" cy="4681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F4B2751" w14:textId="5540DE2B" w:rsidR="00BC2751" w:rsidRPr="00B022DF" w:rsidRDefault="00BC2751" w:rsidP="00BC2751">
                                        <w:r w:rsidRPr="004465EA">
                                          <w:rPr>
                                            <w:b/>
                                            <w:bCs/>
                                          </w:rPr>
                                          <w:t>Auf dem Flohmarkt:</w:t>
                                        </w:r>
                                        <w:r w:rsidR="00E71051">
                                          <w:rPr>
                                            <w:b/>
                                            <w:bCs/>
                                          </w:rPr>
                                          <w:t xml:space="preserve"> </w:t>
                                        </w:r>
                                        <w:r w:rsidRPr="00B022DF">
                                          <w:t>Marie hat 50 Bücher.</w:t>
                                        </w:r>
                                        <w:r w:rsidR="00E71051">
                                          <w:t xml:space="preserve"> </w:t>
                                        </w:r>
                                        <w:r w:rsidRPr="00B022DF">
                                          <w:t xml:space="preserve">18 Bücher verkauft sie.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052" name="Textfeld 22052"/>
                                  <wps:cNvSpPr txBox="1"/>
                                  <wps:spPr>
                                    <a:xfrm>
                                      <a:off x="-94596" y="667835"/>
                                      <a:ext cx="2124259" cy="4681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A640F57" w14:textId="5500069F" w:rsidR="00BC2751" w:rsidRPr="00B022DF" w:rsidRDefault="00BC2751" w:rsidP="00BC2751">
                                        <w:r w:rsidRPr="004465EA">
                                          <w:rPr>
                                            <w:b/>
                                            <w:bCs/>
                                          </w:rPr>
                                          <w:t>Autorennen:</w:t>
                                        </w:r>
                                        <w:r w:rsidR="004465EA">
                                          <w:rPr>
                                            <w:b/>
                                            <w:bCs/>
                                          </w:rPr>
                                          <w:t xml:space="preserve"> </w:t>
                                        </w:r>
                                        <w:r w:rsidRPr="00B022DF">
                                          <w:t xml:space="preserve">Es sind 50 Zuschauer. Die Autos </w:t>
                                        </w:r>
                                        <w:r w:rsidR="00543D8D">
                                          <w:t xml:space="preserve">fahren </w:t>
                                        </w:r>
                                        <w:r w:rsidRPr="00B022DF">
                                          <w:t xml:space="preserve">18 Runden.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3600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2065" name="Gruppieren 22065"/>
                                <wpg:cNvGrpSpPr/>
                                <wpg:grpSpPr>
                                  <a:xfrm>
                                    <a:off x="3179076" y="0"/>
                                    <a:ext cx="1922707" cy="1135978"/>
                                    <a:chOff x="54876" y="0"/>
                                    <a:chExt cx="1922707" cy="1135978"/>
                                  </a:xfrm>
                                </wpg:grpSpPr>
                                <wps:wsp>
                                  <wps:cNvPr id="102" name="Textfeld 102"/>
                                  <wps:cNvSpPr txBox="1"/>
                                  <wps:spPr>
                                    <a:xfrm>
                                      <a:off x="54876" y="0"/>
                                      <a:ext cx="1922707" cy="468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24035B2" w14:textId="60E78952" w:rsidR="00BC2751" w:rsidRPr="00B022DF" w:rsidRDefault="00BC2751" w:rsidP="00BC2751">
                                        <w:r w:rsidRPr="004465EA">
                                          <w:rPr>
                                            <w:b/>
                                            <w:bCs/>
                                          </w:rPr>
                                          <w:t>Eisdiele:</w:t>
                                        </w:r>
                                        <w:r w:rsidR="004465EA" w:rsidRPr="004465EA">
                                          <w:rPr>
                                            <w:b/>
                                            <w:bCs/>
                                          </w:rPr>
                                          <w:t xml:space="preserve"> </w:t>
                                        </w:r>
                                        <w:r w:rsidRPr="00B022DF">
                                          <w:t>Es gibt 50 Gäste und</w:t>
                                        </w:r>
                                        <w:r w:rsidR="004465EA">
                                          <w:t xml:space="preserve"> </w:t>
                                        </w:r>
                                        <w:r w:rsidRPr="00B022DF">
                                          <w:t>18 Eissorten.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051" name="Textfeld 22051"/>
                                  <wps:cNvSpPr txBox="1"/>
                                  <wps:spPr>
                                    <a:xfrm>
                                      <a:off x="54876" y="523761"/>
                                      <a:ext cx="1922707" cy="61221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C26FA54" w14:textId="59C1FEA9" w:rsidR="00BC2751" w:rsidRPr="00B022DF" w:rsidRDefault="00BC2751" w:rsidP="00BC2751">
                                        <w:r w:rsidRPr="004465EA">
                                          <w:rPr>
                                            <w:b/>
                                            <w:bCs/>
                                          </w:rPr>
                                          <w:t>Im Kino:</w:t>
                                        </w:r>
                                        <w:r w:rsidR="004465EA">
                                          <w:rPr>
                                            <w:b/>
                                            <w:bCs/>
                                          </w:rPr>
                                          <w:t xml:space="preserve"> </w:t>
                                        </w:r>
                                        <w:r w:rsidRPr="00B022DF">
                                          <w:t>In der Pause bleiben 50 Personen im Kinosaal und 18 Personen gehen raus.</w:t>
                                        </w:r>
                                      </w:p>
                                      <w:p w14:paraId="3E5E4D98" w14:textId="77777777" w:rsidR="00BC2751" w:rsidRPr="00312296" w:rsidRDefault="00BC2751" w:rsidP="00BC2751">
                                        <w:pPr>
                                          <w:rPr>
                                            <w:color w:val="0000FF"/>
                                          </w:rPr>
                                        </w:pPr>
                                        <w:r w:rsidRPr="00312296">
                                          <w:rPr>
                                            <w:color w:val="0000FF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2067" name="Gruppieren 22067"/>
                              <wpg:cNvGrpSpPr/>
                              <wpg:grpSpPr>
                                <a:xfrm>
                                  <a:off x="2276402" y="0"/>
                                  <a:ext cx="731142" cy="1136032"/>
                                  <a:chOff x="299965" y="0"/>
                                  <a:chExt cx="731142" cy="1136032"/>
                                </a:xfrm>
                              </wpg:grpSpPr>
                              <wps:wsp>
                                <wps:cNvPr id="22055" name="Rechteck 22055"/>
                                <wps:cNvSpPr/>
                                <wps:spPr>
                                  <a:xfrm>
                                    <a:off x="299965" y="391988"/>
                                    <a:ext cx="731137" cy="32391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 w="952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2D39B55" w14:textId="77777777" w:rsidR="00BC2751" w:rsidRDefault="00BC2751" w:rsidP="00BC2751">
                                      <w:pPr>
                                        <w:jc w:val="center"/>
                                      </w:pPr>
                                      <w:r>
                                        <w:t>50 – 18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058" name="Rechteck 22058"/>
                                <wps:cNvSpPr/>
                                <wps:spPr>
                                  <a:xfrm>
                                    <a:off x="299969" y="0"/>
                                    <a:ext cx="731136" cy="32443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 w="952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AFAE0EC" w14:textId="77777777" w:rsidR="00BC2751" w:rsidRPr="004465EA" w:rsidRDefault="00BC2751" w:rsidP="00BC2751">
                                      <w:pPr>
                                        <w:jc w:val="center"/>
                                        <w:rPr>
                                          <w:color w:val="A6A6A6" w:themeColor="background1" w:themeShade="A6"/>
                                        </w:rPr>
                                      </w:pPr>
                                      <w:r>
                                        <w:t>50 + 18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062" name="Rechteck 22062"/>
                                <wps:cNvSpPr/>
                                <wps:spPr>
                                  <a:xfrm>
                                    <a:off x="299970" y="784448"/>
                                    <a:ext cx="731137" cy="35158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 w="952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15939DCC" w14:textId="6CC0CD55" w:rsidR="00BC2751" w:rsidRPr="00E71051" w:rsidRDefault="00BC2751" w:rsidP="00E71051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E71051">
                                        <w:rPr>
                                          <w:sz w:val="18"/>
                                          <w:szCs w:val="18"/>
                                        </w:rPr>
                                        <w:t>Hier kann ich nicht rechnen!</w:t>
                                      </w:r>
                                    </w:p>
                                    <w:p w14:paraId="5B194957" w14:textId="77777777" w:rsidR="00BC2751" w:rsidRPr="00E71051" w:rsidRDefault="00BC2751" w:rsidP="00E71051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BC4797" id="Gruppieren 22069" o:spid="_x0000_s1155" style="position:absolute;margin-left:20.85pt;margin-top:35.1pt;width:409.1pt;height:89.4pt;z-index:251827200;mso-width-relative:margin;mso-height-relative:margin" coordorigin="-945" coordsize="51963,11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">
                      <v:group id="Gruppieren 22066" o:spid="_x0000_s1156" style="position:absolute;left:-945;width:51962;height:11360" coordorigin="-945" coordsize="51963,11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">
                        <v:group id="Gruppieren 22064" o:spid="_x0000_s1157" style="position:absolute;left:-945;width:21241;height:11360" coordorigin="-945" coordsize="21242,11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">
                          <v:shape id="Textfeld 2880" o:spid="_x0000_s1158" type="#_x0000_t202" style="position:absolute;left:-945;width:21241;height:46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" fillcolor="#f2f2f2 [3052]" stroked="f">
                            <v:textbox>
                              <w:txbxContent>
                                <w:p w14:paraId="2F4B2751" w14:textId="5540DE2B" w:rsidR="00BC2751" w:rsidRPr="00B022DF" w:rsidRDefault="00BC2751" w:rsidP="00BC2751">
                                  <w:r w:rsidRPr="004465EA">
                                    <w:rPr>
                                      <w:b/>
                                      <w:bCs/>
                                    </w:rPr>
                                    <w:t>Auf dem Flohmarkt:</w:t>
                                  </w:r>
                                  <w:r w:rsidR="00E71051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B022DF">
                                    <w:t>Marie hat 50 Bücher.</w:t>
                                  </w:r>
                                  <w:r w:rsidR="00E71051">
                                    <w:t xml:space="preserve"> </w:t>
                                  </w:r>
                                  <w:r w:rsidRPr="00B022DF">
                                    <w:t xml:space="preserve">18 Bücher verkauft sie. </w:t>
                                  </w:r>
                                </w:p>
                              </w:txbxContent>
                            </v:textbox>
                          </v:shape>
                          <v:shape id="Textfeld 22052" o:spid="_x0000_s1159" type="#_x0000_t202" style="position:absolute;left:-945;top:6678;width:21241;height:46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" fillcolor="#f2f2f2 [3052]" stroked="f">
                            <v:textbox inset=",,1mm">
                              <w:txbxContent>
                                <w:p w14:paraId="6A640F57" w14:textId="5500069F" w:rsidR="00BC2751" w:rsidRPr="00B022DF" w:rsidRDefault="00BC2751" w:rsidP="00BC2751">
                                  <w:r w:rsidRPr="004465EA">
                                    <w:rPr>
                                      <w:b/>
                                      <w:bCs/>
                                    </w:rPr>
                                    <w:t>Autorennen:</w:t>
                                  </w:r>
                                  <w:r w:rsidR="004465EA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B022DF">
                                    <w:t xml:space="preserve">Es sind 50 Zuschauer. Die Autos </w:t>
                                  </w:r>
                                  <w:r w:rsidR="00543D8D">
                                    <w:t xml:space="preserve">fahren </w:t>
                                  </w:r>
                                  <w:r w:rsidRPr="00B022DF">
                                    <w:t xml:space="preserve">18 Runden. 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pieren 22065" o:spid="_x0000_s1160" style="position:absolute;left:31790;width:19227;height:11359" coordorigin="548" coordsize="19227,113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">
                          <v:shape id="Textfeld 102" o:spid="_x0000_s1161" type="#_x0000_t202" style="position:absolute;left:548;width:19227;height:46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" fillcolor="#f2f2f2 [3052]" stroked="f">
                            <v:textbox>
                              <w:txbxContent>
                                <w:p w14:paraId="324035B2" w14:textId="60E78952" w:rsidR="00BC2751" w:rsidRPr="00B022DF" w:rsidRDefault="00BC2751" w:rsidP="00BC2751">
                                  <w:r w:rsidRPr="004465EA">
                                    <w:rPr>
                                      <w:b/>
                                      <w:bCs/>
                                    </w:rPr>
                                    <w:t>Eisdiele:</w:t>
                                  </w:r>
                                  <w:r w:rsidR="004465EA" w:rsidRPr="004465EA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B022DF">
                                    <w:t>Es gibt 50 Gäste und</w:t>
                                  </w:r>
                                  <w:r w:rsidR="004465EA">
                                    <w:t xml:space="preserve"> </w:t>
                                  </w:r>
                                  <w:r w:rsidRPr="00B022DF">
                                    <w:t>18 Eissorten.</w:t>
                                  </w:r>
                                </w:p>
                              </w:txbxContent>
                            </v:textbox>
                          </v:shape>
                          <v:shape id="Textfeld 22051" o:spid="_x0000_s1162" type="#_x0000_t202" style="position:absolute;left:548;top:5237;width:19227;height:61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" fillcolor="#f2f2f2 [3052]" stroked="f">
                            <v:textbox>
                              <w:txbxContent>
                                <w:p w14:paraId="3C26FA54" w14:textId="59C1FEA9" w:rsidR="00BC2751" w:rsidRPr="00B022DF" w:rsidRDefault="00BC2751" w:rsidP="00BC2751">
                                  <w:r w:rsidRPr="004465EA">
                                    <w:rPr>
                                      <w:b/>
                                      <w:bCs/>
                                    </w:rPr>
                                    <w:t>Im Kino:</w:t>
                                  </w:r>
                                  <w:r w:rsidR="004465EA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B022DF">
                                    <w:t>In der Pause bleiben 50 Personen im Kinosaal und 18 Personen gehen raus.</w:t>
                                  </w:r>
                                </w:p>
                                <w:p w14:paraId="3E5E4D98" w14:textId="77777777" w:rsidR="00BC2751" w:rsidRPr="00312296" w:rsidRDefault="00BC2751" w:rsidP="00BC2751">
                                  <w:pPr>
                                    <w:rPr>
                                      <w:color w:val="0000FF"/>
                                    </w:rPr>
                                  </w:pPr>
                                  <w:r w:rsidRPr="00312296">
                                    <w:rPr>
                                      <w:color w:val="0000FF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uppieren 22067" o:spid="_x0000_s1163" style="position:absolute;left:22764;width:7311;height:11360" coordorigin="2999" coordsize="7311,11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">
                        <v:rect id="Rechteck 22055" o:spid="_x0000_s1164" style="position:absolute;left:2999;top:3919;width:7312;height:32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" fillcolor="#d8d8d8 [2732]" stroked="f">
                          <v:textbox>
                            <w:txbxContent>
                              <w:p w14:paraId="42D39B55" w14:textId="77777777" w:rsidR="00BC2751" w:rsidRDefault="00BC2751" w:rsidP="00BC2751">
                                <w:pPr>
                                  <w:jc w:val="center"/>
                                </w:pPr>
                                <w:r>
                                  <w:t>50 – 18</w:t>
                                </w:r>
                              </w:p>
                            </w:txbxContent>
                          </v:textbox>
                        </v:rect>
                        <v:rect id="Rechteck 22058" o:spid="_x0000_s1165" style="position:absolute;left:2999;width:7312;height:32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" fillcolor="#d8d8d8 [2732]" stroked="f">
                          <v:textbox>
                            <w:txbxContent>
                              <w:p w14:paraId="4AFAE0EC" w14:textId="77777777" w:rsidR="00BC2751" w:rsidRPr="004465EA" w:rsidRDefault="00BC2751" w:rsidP="00BC2751">
                                <w:pPr>
                                  <w:jc w:val="center"/>
                                  <w:rPr>
                                    <w:color w:val="A6A6A6" w:themeColor="background1" w:themeShade="A6"/>
                                  </w:rPr>
                                </w:pPr>
                                <w:r>
                                  <w:t>50 + 18</w:t>
                                </w:r>
                              </w:p>
                            </w:txbxContent>
                          </v:textbox>
                        </v:rect>
                        <v:rect id="Rechteck 22062" o:spid="_x0000_s1166" style="position:absolute;left:2999;top:7844;width:7312;height:35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" fillcolor="#d8d8d8 [2732]" stroked="f">
                          <v:textbox inset="0,1mm,0,0">
                            <w:txbxContent>
                              <w:p w14:paraId="15939DCC" w14:textId="6CC0CD55" w:rsidR="00BC2751" w:rsidRPr="00E71051" w:rsidRDefault="00BC2751" w:rsidP="00E71051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E71051">
                                  <w:rPr>
                                    <w:sz w:val="18"/>
                                    <w:szCs w:val="18"/>
                                  </w:rPr>
                                  <w:t>Hier kann ich nicht rechnen!</w:t>
                                </w:r>
                              </w:p>
                              <w:p w14:paraId="5B194957" w14:textId="77777777" w:rsidR="00BC2751" w:rsidRPr="00E71051" w:rsidRDefault="00BC2751" w:rsidP="00E71051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  <w:r w:rsidR="00BC2751">
              <w:t>a)</w:t>
            </w:r>
          </w:p>
        </w:tc>
        <w:tc>
          <w:tcPr>
            <w:tcW w:w="8036" w:type="dxa"/>
            <w:gridSpan w:val="3"/>
          </w:tcPr>
          <w:p w14:paraId="46F9C42D" w14:textId="77777777" w:rsidR="00BC2751" w:rsidRDefault="00BC2751" w:rsidP="0013419A">
            <w:pPr>
              <w:rPr>
                <w:noProof/>
              </w:rPr>
            </w:pPr>
            <w:r w:rsidRPr="008323EB">
              <w:rPr>
                <w:noProof/>
              </w:rPr>
              <w:t>Bei welchen Geschichten kannst du rechnen? Verbinde und erkläre.</w:t>
            </w:r>
          </w:p>
          <w:p w14:paraId="76E7C8BD" w14:textId="07D90F4E" w:rsidR="00BC2751" w:rsidRDefault="00BC2751" w:rsidP="0013419A">
            <w:pPr>
              <w:rPr>
                <w:noProof/>
              </w:rPr>
            </w:pPr>
            <w:r>
              <w:rPr>
                <w:noProof/>
              </w:rPr>
              <w:t>Wieso passen die anderen nicht?</w:t>
            </w:r>
          </w:p>
        </w:tc>
      </w:tr>
      <w:tr w:rsidR="001B5AF7" w:rsidRPr="001B5AF7" w14:paraId="5E7AF1CE" w14:textId="77777777" w:rsidTr="001B5AF7">
        <w:trPr>
          <w:trHeight w:hRule="exact" w:val="130"/>
        </w:trPr>
        <w:tc>
          <w:tcPr>
            <w:tcW w:w="610" w:type="dxa"/>
          </w:tcPr>
          <w:p w14:paraId="2294CDA0" w14:textId="77777777" w:rsidR="001B5AF7" w:rsidRPr="001B5AF7" w:rsidRDefault="001B5AF7" w:rsidP="0013419A">
            <w:pPr>
              <w:pStyle w:val="berschrift3"/>
              <w:rPr>
                <w:sz w:val="4"/>
                <w:szCs w:val="4"/>
              </w:rPr>
            </w:pPr>
          </w:p>
        </w:tc>
        <w:tc>
          <w:tcPr>
            <w:tcW w:w="8461" w:type="dxa"/>
            <w:gridSpan w:val="4"/>
          </w:tcPr>
          <w:p w14:paraId="41A127A6" w14:textId="77777777" w:rsidR="001B5AF7" w:rsidRPr="001B5AF7" w:rsidRDefault="001B5AF7" w:rsidP="0013419A">
            <w:pPr>
              <w:pStyle w:val="berschrift3"/>
              <w:rPr>
                <w:sz w:val="4"/>
                <w:szCs w:val="4"/>
              </w:rPr>
            </w:pPr>
          </w:p>
        </w:tc>
      </w:tr>
      <w:tr w:rsidR="00315E78" w14:paraId="1557069C" w14:textId="77777777" w:rsidTr="00BC2751">
        <w:tc>
          <w:tcPr>
            <w:tcW w:w="610" w:type="dxa"/>
          </w:tcPr>
          <w:p w14:paraId="7D9AFA34" w14:textId="37ACC57B" w:rsidR="00315E78" w:rsidRPr="003D0C04" w:rsidRDefault="00266289" w:rsidP="0013419A">
            <w:pPr>
              <w:pStyle w:val="berschrift3"/>
              <w:rPr>
                <w:noProof/>
              </w:rPr>
            </w:pPr>
            <w:r>
              <w:t>3</w:t>
            </w:r>
            <w:r w:rsidR="00315E78" w:rsidRPr="003D0C04">
              <w:t>.</w:t>
            </w:r>
            <w:r w:rsidR="00BC2751">
              <w:t>2</w:t>
            </w:r>
          </w:p>
        </w:tc>
        <w:tc>
          <w:tcPr>
            <w:tcW w:w="8461" w:type="dxa"/>
            <w:gridSpan w:val="4"/>
          </w:tcPr>
          <w:p w14:paraId="3D7D9201" w14:textId="2D7FD553" w:rsidR="00315E78" w:rsidRPr="004A1C89" w:rsidRDefault="00E815F0" w:rsidP="0013419A">
            <w:pPr>
              <w:pStyle w:val="berschrift3"/>
            </w:pPr>
            <w:r>
              <w:t xml:space="preserve">Eine Situation – Verschiedene </w:t>
            </w:r>
            <w:r w:rsidR="00D76E93">
              <w:t>Additions</w:t>
            </w:r>
            <w:r>
              <w:t xml:space="preserve">- und </w:t>
            </w:r>
            <w:r w:rsidR="00D76E93">
              <w:t>Subtraktions</w:t>
            </w:r>
            <w:r>
              <w:t>aufgaben</w:t>
            </w:r>
          </w:p>
        </w:tc>
      </w:tr>
      <w:tr w:rsidR="00315E78" w14:paraId="1459490A" w14:textId="77777777" w:rsidTr="00BC2751">
        <w:trPr>
          <w:trHeight w:val="3358"/>
        </w:trPr>
        <w:tc>
          <w:tcPr>
            <w:tcW w:w="610" w:type="dxa"/>
          </w:tcPr>
          <w:p w14:paraId="46A544C5" w14:textId="77777777" w:rsidR="00315E78" w:rsidRDefault="00315E78" w:rsidP="0013419A">
            <w:pPr>
              <w:spacing w:line="240" w:lineRule="atLeast"/>
            </w:pPr>
            <w:r>
              <w:rPr>
                <w:noProof/>
                <w:lang w:eastAsia="de-DE"/>
              </w:rPr>
              <w:drawing>
                <wp:inline distT="0" distB="0" distL="0" distR="0" wp14:anchorId="57644799" wp14:editId="4682BE99">
                  <wp:extent cx="313144" cy="272386"/>
                  <wp:effectExtent l="0" t="0" r="0" b="0"/>
                  <wp:docPr id="119" name="Grafik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D4C18F3" w14:textId="77777777" w:rsidR="00315E78" w:rsidRPr="007A149C" w:rsidRDefault="00315E78" w:rsidP="0013419A">
            <w:pPr>
              <w:pStyle w:val="Nummerierung"/>
            </w:pPr>
            <w:r>
              <w:t>a</w:t>
            </w:r>
            <w:r w:rsidRPr="007A149C">
              <w:t>)</w:t>
            </w:r>
          </w:p>
        </w:tc>
        <w:tc>
          <w:tcPr>
            <w:tcW w:w="8036" w:type="dxa"/>
            <w:gridSpan w:val="3"/>
          </w:tcPr>
          <w:p w14:paraId="1EC9E6E2" w14:textId="00802F15" w:rsidR="00681035" w:rsidRDefault="00F81E84" w:rsidP="0013419A">
            <w:pPr>
              <w:rPr>
                <w:noProof/>
              </w:rPr>
            </w:pPr>
            <w:r>
              <w:rPr>
                <w:noProof/>
              </w:rPr>
              <w:t>Beschreib</w:t>
            </w:r>
            <w:r w:rsidR="00543D8D">
              <w:rPr>
                <w:noProof/>
              </w:rPr>
              <w:t>e</w:t>
            </w:r>
            <w:r>
              <w:rPr>
                <w:noProof/>
              </w:rPr>
              <w:t xml:space="preserve"> die Situation auf dem Flohmarkt.</w:t>
            </w:r>
          </w:p>
          <w:p w14:paraId="3EC6CA4F" w14:textId="6CA0E42A" w:rsidR="00681035" w:rsidRDefault="00EF4DBA" w:rsidP="00EF4DBA">
            <w:pPr>
              <w:pStyle w:val="berschrift9"/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5E0E86" wp14:editId="7848C8C5">
                  <wp:extent cx="3583093" cy="2077432"/>
                  <wp:effectExtent l="0" t="0" r="0" b="5715"/>
                  <wp:docPr id="957311552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311552" name="Grafik 957311552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8746" cy="208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A931AF" w14:textId="5A590378" w:rsidR="00D21B08" w:rsidRDefault="00D21B08" w:rsidP="00681035">
            <w:pPr>
              <w:spacing w:line="240" w:lineRule="atLeast"/>
              <w:rPr>
                <w:noProof/>
              </w:rPr>
            </w:pPr>
          </w:p>
          <w:p w14:paraId="13D62D71" w14:textId="31D38DC7" w:rsidR="00315E78" w:rsidRDefault="00315E78" w:rsidP="0013419A">
            <w:pPr>
              <w:rPr>
                <w:noProof/>
              </w:rPr>
            </w:pPr>
            <w:r>
              <w:rPr>
                <w:noProof/>
              </w:rPr>
              <w:t xml:space="preserve">Welche </w:t>
            </w:r>
            <w:r w:rsidR="00034C24">
              <w:rPr>
                <w:noProof/>
              </w:rPr>
              <w:t>Frage</w:t>
            </w:r>
            <w:r>
              <w:rPr>
                <w:noProof/>
              </w:rPr>
              <w:t xml:space="preserve"> und welche Aufgabe passen zusammen?</w:t>
            </w:r>
            <w:r w:rsidR="00681035">
              <w:rPr>
                <w:noProof/>
              </w:rPr>
              <w:t xml:space="preserve"> </w:t>
            </w:r>
            <w:r>
              <w:rPr>
                <w:noProof/>
              </w:rPr>
              <w:t>Verbinde und erklär</w:t>
            </w:r>
            <w:r w:rsidR="00543D8D">
              <w:rPr>
                <w:noProof/>
              </w:rPr>
              <w:t>e</w:t>
            </w:r>
            <w:r>
              <w:rPr>
                <w:noProof/>
              </w:rPr>
              <w:t>.</w:t>
            </w:r>
          </w:p>
          <w:p w14:paraId="2FF9A7CC" w14:textId="076F05EE" w:rsidR="00D21B08" w:rsidRDefault="00711057" w:rsidP="0013419A">
            <w:pPr>
              <w:rPr>
                <w:noProof/>
              </w:rPr>
            </w:pP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734016" behindDoc="0" locked="0" layoutInCell="1" allowOverlap="1" wp14:anchorId="65265268" wp14:editId="7AFD9976">
                      <wp:simplePos x="0" y="0"/>
                      <wp:positionH relativeFrom="column">
                        <wp:posOffset>1885633</wp:posOffset>
                      </wp:positionH>
                      <wp:positionV relativeFrom="paragraph">
                        <wp:posOffset>74613</wp:posOffset>
                      </wp:positionV>
                      <wp:extent cx="1080002" cy="975995"/>
                      <wp:effectExtent l="0" t="0" r="0" b="1905"/>
                      <wp:wrapNone/>
                      <wp:docPr id="22068" name="Gruppieren 220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0002" cy="975995"/>
                                <a:chOff x="-2" y="0"/>
                                <a:chExt cx="1080002" cy="976260"/>
                              </a:xfr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wpg:grpSpPr>
                            <wps:wsp>
                              <wps:cNvPr id="22042" name="Rechteck 22042"/>
                              <wps:cNvSpPr/>
                              <wps:spPr>
                                <a:xfrm>
                                  <a:off x="-2" y="0"/>
                                  <a:ext cx="1080000" cy="28406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5AA54F2A" w14:textId="219D21B6" w:rsidR="00816EA0" w:rsidRDefault="00D21B08" w:rsidP="00315E78">
                                    <w:pPr>
                                      <w:jc w:val="center"/>
                                    </w:pPr>
                                    <w:r>
                                      <w:t>20</w:t>
                                    </w:r>
                                    <w:r w:rsidR="00711057">
                                      <w:t xml:space="preserve"> – 8 </w:t>
                                    </w:r>
                                    <w:r w:rsidR="00F81E84">
                                      <w:t xml:space="preserve">= </w:t>
                                    </w:r>
                                    <w:r w:rsidR="00711057">
                                      <w:t>1</w:t>
                                    </w:r>
                                    <w:r w:rsidR="00F81E84"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45" name="Rechteck 22045"/>
                              <wps:cNvSpPr/>
                              <wps:spPr>
                                <a:xfrm>
                                  <a:off x="-2" y="352927"/>
                                  <a:ext cx="1080000" cy="28366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70592BFC" w14:textId="537A1723" w:rsidR="00816EA0" w:rsidRDefault="00F81E84" w:rsidP="00315E78">
                                    <w:pPr>
                                      <w:jc w:val="center"/>
                                    </w:pPr>
                                    <w:r>
                                      <w:t xml:space="preserve">20 </w:t>
                                    </w:r>
                                    <w:r w:rsidR="004B6EBA">
                                      <w:t>+ 8</w:t>
                                    </w:r>
                                    <w:r>
                                      <w:t xml:space="preserve"> = </w:t>
                                    </w:r>
                                    <w:r w:rsidR="004B6EBA">
                                      <w:t>2</w:t>
                                    </w:r>
                                    <w:r>
                                      <w:t>8</w:t>
                                    </w:r>
                                  </w:p>
                                  <w:p w14:paraId="27F9563D" w14:textId="77777777" w:rsidR="00816EA0" w:rsidRDefault="00816EA0" w:rsidP="00315E7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48" name="Rechteck 22048"/>
                              <wps:cNvSpPr/>
                              <wps:spPr>
                                <a:xfrm>
                                  <a:off x="0" y="693050"/>
                                  <a:ext cx="1080000" cy="28321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236E2705" w14:textId="3DDE798B" w:rsidR="00816EA0" w:rsidRDefault="00F81E84" w:rsidP="00315E78">
                                    <w:pPr>
                                      <w:jc w:val="center"/>
                                    </w:pPr>
                                    <w:r>
                                      <w:t>2</w:t>
                                    </w:r>
                                    <w:r w:rsidR="00711057">
                                      <w:t>2</w:t>
                                    </w:r>
                                    <w:r>
                                      <w:t xml:space="preserve"> – 20 = </w:t>
                                    </w:r>
                                    <w:r w:rsidR="00711057"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265268" id="Gruppieren 22068" o:spid="_x0000_s1167" style="position:absolute;margin-left:148.5pt;margin-top:5.9pt;width:85.05pt;height:76.85pt;z-index:251734016;mso-width-relative:margin;mso-height-relative:margin" coordorigin="" coordsize="10800,97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">
                      <v:rect id="Rechteck 22042" o:spid="_x0000_s1168" style="position:absolute;width:10799;height:2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" filled="f" stroked="f">
                        <v:textbox>
                          <w:txbxContent>
                            <w:p w14:paraId="5AA54F2A" w14:textId="219D21B6" w:rsidR="00816EA0" w:rsidRDefault="00D21B08" w:rsidP="00315E78">
                              <w:pPr>
                                <w:jc w:val="center"/>
                              </w:pPr>
                              <w:r>
                                <w:t>20</w:t>
                              </w:r>
                              <w:r w:rsidR="00711057">
                                <w:t xml:space="preserve"> – 8 </w:t>
                              </w:r>
                              <w:r w:rsidR="00F81E84">
                                <w:t xml:space="preserve">= </w:t>
                              </w:r>
                              <w:r w:rsidR="00711057">
                                <w:t>1</w:t>
                              </w:r>
                              <w:r w:rsidR="00F81E84">
                                <w:t>2</w:t>
                              </w:r>
                            </w:p>
                          </w:txbxContent>
                        </v:textbox>
                      </v:rect>
                      <v:rect id="Rechteck 22045" o:spid="_x0000_s1169" style="position:absolute;top:3529;width:10799;height:28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" filled="f" stroked="f">
                        <v:textbox>
                          <w:txbxContent>
                            <w:p w14:paraId="70592BFC" w14:textId="537A1723" w:rsidR="00816EA0" w:rsidRDefault="00F81E84" w:rsidP="00315E78">
                              <w:pPr>
                                <w:jc w:val="center"/>
                              </w:pPr>
                              <w:r>
                                <w:t xml:space="preserve">20 </w:t>
                              </w:r>
                              <w:r w:rsidR="004B6EBA">
                                <w:t>+ 8</w:t>
                              </w:r>
                              <w:r>
                                <w:t xml:space="preserve"> = </w:t>
                              </w:r>
                              <w:r w:rsidR="004B6EBA">
                                <w:t>2</w:t>
                              </w:r>
                              <w:r>
                                <w:t>8</w:t>
                              </w:r>
                            </w:p>
                            <w:p w14:paraId="27F9563D" w14:textId="77777777" w:rsidR="00816EA0" w:rsidRDefault="00816EA0" w:rsidP="00315E78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Rechteck 22048" o:spid="_x0000_s1170" style="position:absolute;top:6930;width:10800;height:28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" filled="f" stroked="f">
                        <v:textbox>
                          <w:txbxContent>
                            <w:p w14:paraId="236E2705" w14:textId="3DDE798B" w:rsidR="00816EA0" w:rsidRDefault="00F81E84" w:rsidP="00315E78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  <w:r w:rsidR="00711057">
                                <w:t>2</w:t>
                              </w:r>
                              <w:r>
                                <w:t xml:space="preserve"> – 20 = </w:t>
                              </w:r>
                              <w:r w:rsidR="00711057">
                                <w:t>2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7ECC6998" w14:textId="28870742" w:rsidR="00D21B08" w:rsidRDefault="00DC4CDE" w:rsidP="0013419A">
            <w:pPr>
              <w:rPr>
                <w:noProof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71D592AA" wp14:editId="16F87B0E">
                      <wp:simplePos x="0" y="0"/>
                      <wp:positionH relativeFrom="column">
                        <wp:posOffset>3268177</wp:posOffset>
                      </wp:positionH>
                      <wp:positionV relativeFrom="paragraph">
                        <wp:posOffset>182245</wp:posOffset>
                      </wp:positionV>
                      <wp:extent cx="1871980" cy="467995"/>
                      <wp:effectExtent l="0" t="0" r="0" b="1905"/>
                      <wp:wrapNone/>
                      <wp:docPr id="43" name="Textfeld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1980" cy="467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64E35D06" w14:textId="3D89EA0D" w:rsidR="00F81E84" w:rsidRPr="00BC2751" w:rsidRDefault="00F81E84" w:rsidP="00E7105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C2751">
                                    <w:rPr>
                                      <w:sz w:val="20"/>
                                      <w:szCs w:val="20"/>
                                    </w:rPr>
                                    <w:t>Wieviel Geld fehlt Max,</w:t>
                                  </w:r>
                                  <w:r w:rsidR="00E71051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C2751">
                                    <w:rPr>
                                      <w:sz w:val="20"/>
                                      <w:szCs w:val="20"/>
                                    </w:rPr>
                                    <w:t xml:space="preserve">damit er sich </w:t>
                                  </w:r>
                                  <w:r w:rsidR="00D21B08">
                                    <w:rPr>
                                      <w:sz w:val="20"/>
                                      <w:szCs w:val="20"/>
                                    </w:rPr>
                                    <w:t>die Lampe kaufen kann?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D592AA" id="Textfeld 43" o:spid="_x0000_s1171" type="#_x0000_t202" style="position:absolute;margin-left:257.35pt;margin-top:14.35pt;width:147.4pt;height:36.8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" fillcolor="#f2f2f2 [3052]" stroked="f">
                      <v:textbox>
                        <w:txbxContent>
                          <w:p w14:paraId="64E35D06" w14:textId="3D89EA0D" w:rsidR="00F81E84" w:rsidRPr="00BC2751" w:rsidRDefault="00F81E84" w:rsidP="00E7105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C2751">
                              <w:rPr>
                                <w:sz w:val="20"/>
                                <w:szCs w:val="20"/>
                              </w:rPr>
                              <w:t>Wieviel Geld fehlt Max,</w:t>
                            </w:r>
                            <w:r w:rsidR="00E7105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C2751">
                              <w:rPr>
                                <w:sz w:val="20"/>
                                <w:szCs w:val="20"/>
                              </w:rPr>
                              <w:t xml:space="preserve">damit er sich </w:t>
                            </w:r>
                            <w:r w:rsidR="00D21B08">
                              <w:rPr>
                                <w:sz w:val="20"/>
                                <w:szCs w:val="20"/>
                              </w:rPr>
                              <w:t>die Lampe kaufen kann?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1051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0A48E537" wp14:editId="76F10277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158750</wp:posOffset>
                      </wp:positionV>
                      <wp:extent cx="1687830" cy="431800"/>
                      <wp:effectExtent l="0" t="0" r="1270" b="0"/>
                      <wp:wrapNone/>
                      <wp:docPr id="22039" name="Textfeld 22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87830" cy="431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3160CE4F" w14:textId="6CB5923C" w:rsidR="00F81E84" w:rsidRPr="00BC2751" w:rsidRDefault="00F81E84" w:rsidP="00E7105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C2751">
                                    <w:rPr>
                                      <w:sz w:val="20"/>
                                      <w:szCs w:val="20"/>
                                    </w:rPr>
                                    <w:t xml:space="preserve">Wie viel Geld hat Max übrig, wenn er </w:t>
                                  </w:r>
                                  <w:r w:rsidR="00D21B08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="00EF4DBA">
                                    <w:rPr>
                                      <w:sz w:val="20"/>
                                      <w:szCs w:val="20"/>
                                    </w:rPr>
                                    <w:t xml:space="preserve">ie Kanne </w:t>
                                  </w:r>
                                  <w:r w:rsidRPr="00BC2751">
                                    <w:rPr>
                                      <w:sz w:val="20"/>
                                      <w:szCs w:val="20"/>
                                    </w:rPr>
                                    <w:t>kauft?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48E537" id="Textfeld 22039" o:spid="_x0000_s1172" type="#_x0000_t202" style="position:absolute;margin-left:.5pt;margin-top:12.5pt;width:132.9pt;height:3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" fillcolor="#f2f2f2 [3052]" stroked="f">
                      <v:textbox>
                        <w:txbxContent>
                          <w:p w14:paraId="3160CE4F" w14:textId="6CB5923C" w:rsidR="00F81E84" w:rsidRPr="00BC2751" w:rsidRDefault="00F81E84" w:rsidP="00E7105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C2751">
                              <w:rPr>
                                <w:sz w:val="20"/>
                                <w:szCs w:val="20"/>
                              </w:rPr>
                              <w:t xml:space="preserve">Wie viel Geld hat Max übrig, wenn er </w:t>
                            </w:r>
                            <w:r w:rsidR="00D21B08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 w:rsidR="00EF4DBA">
                              <w:rPr>
                                <w:sz w:val="20"/>
                                <w:szCs w:val="20"/>
                              </w:rPr>
                              <w:t xml:space="preserve">ie Kanne </w:t>
                            </w:r>
                            <w:r w:rsidRPr="00BC2751">
                              <w:rPr>
                                <w:sz w:val="20"/>
                                <w:szCs w:val="20"/>
                              </w:rPr>
                              <w:t>kauft?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5959DD0" w14:textId="33964FFA" w:rsidR="00D21B08" w:rsidRDefault="00D21B08" w:rsidP="0013419A">
            <w:pPr>
              <w:rPr>
                <w:noProof/>
              </w:rPr>
            </w:pPr>
          </w:p>
          <w:p w14:paraId="0BBB1F4C" w14:textId="743C85AE" w:rsidR="00D21B08" w:rsidRDefault="00D21B08" w:rsidP="0013419A">
            <w:pPr>
              <w:rPr>
                <w:noProof/>
              </w:rPr>
            </w:pPr>
          </w:p>
          <w:p w14:paraId="1A9A0BB7" w14:textId="10D78C94" w:rsidR="00315E78" w:rsidRDefault="00315E78" w:rsidP="0013419A"/>
          <w:p w14:paraId="3F900D41" w14:textId="6B1AC56F" w:rsidR="00315E78" w:rsidRPr="00563011" w:rsidRDefault="00315E78" w:rsidP="00E71051">
            <w:pPr>
              <w:spacing w:after="120"/>
            </w:pPr>
          </w:p>
        </w:tc>
      </w:tr>
      <w:tr w:rsidR="006536D0" w14:paraId="7419C140" w14:textId="77777777" w:rsidTr="00E71051">
        <w:tc>
          <w:tcPr>
            <w:tcW w:w="610" w:type="dxa"/>
          </w:tcPr>
          <w:p w14:paraId="00C2D546" w14:textId="77777777" w:rsidR="006536D0" w:rsidRDefault="006536D0" w:rsidP="0013419A">
            <w:pPr>
              <w:spacing w:line="240" w:lineRule="atLeast"/>
              <w:rPr>
                <w:noProof/>
                <w:lang w:eastAsia="de-DE"/>
              </w:rPr>
            </w:pPr>
          </w:p>
          <w:p w14:paraId="74837929" w14:textId="77777777" w:rsidR="00D21B08" w:rsidRDefault="00D21B08" w:rsidP="0013419A">
            <w:pPr>
              <w:spacing w:line="240" w:lineRule="atLeast"/>
              <w:rPr>
                <w:noProof/>
                <w:lang w:eastAsia="de-DE"/>
              </w:rPr>
            </w:pPr>
          </w:p>
        </w:tc>
        <w:tc>
          <w:tcPr>
            <w:tcW w:w="425" w:type="dxa"/>
          </w:tcPr>
          <w:p w14:paraId="72CC0869" w14:textId="411F541C" w:rsidR="006536D0" w:rsidRDefault="006536D0" w:rsidP="0013419A">
            <w:pPr>
              <w:pStyle w:val="Nummerierung"/>
            </w:pPr>
            <w:r>
              <w:t>b)</w:t>
            </w:r>
          </w:p>
        </w:tc>
        <w:tc>
          <w:tcPr>
            <w:tcW w:w="8036" w:type="dxa"/>
            <w:gridSpan w:val="3"/>
          </w:tcPr>
          <w:p w14:paraId="52482CAE" w14:textId="16844E04" w:rsidR="006536D0" w:rsidRDefault="006536D0" w:rsidP="0013419A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 xml:space="preserve">Finde Fragen </w:t>
            </w:r>
            <w:r w:rsidR="008E250B">
              <w:rPr>
                <w:noProof/>
                <w:lang w:eastAsia="de-DE"/>
              </w:rPr>
              <w:t xml:space="preserve">zu der Situation aus </w:t>
            </w:r>
            <w:r w:rsidR="008E250B" w:rsidRPr="008E250B">
              <w:rPr>
                <w:b/>
                <w:bCs/>
                <w:noProof/>
                <w:color w:val="327A86" w:themeColor="text2"/>
                <w:lang w:eastAsia="de-DE"/>
              </w:rPr>
              <w:t>a)</w:t>
            </w:r>
            <w:r w:rsidR="008E250B">
              <w:rPr>
                <w:noProof/>
                <w:lang w:eastAsia="de-DE"/>
              </w:rPr>
              <w:t xml:space="preserve">, die zu diesen </w:t>
            </w:r>
            <w:r>
              <w:rPr>
                <w:noProof/>
                <w:lang w:eastAsia="de-DE"/>
              </w:rPr>
              <w:t xml:space="preserve">Aufgaben </w:t>
            </w:r>
            <w:r w:rsidR="008E250B">
              <w:rPr>
                <w:noProof/>
                <w:lang w:eastAsia="de-DE"/>
              </w:rPr>
              <w:t xml:space="preserve">passt </w:t>
            </w:r>
            <w:r>
              <w:rPr>
                <w:noProof/>
                <w:lang w:eastAsia="de-DE"/>
              </w:rPr>
              <w:t xml:space="preserve">und rechne aus. </w:t>
            </w:r>
          </w:p>
          <w:p w14:paraId="6E3DE404" w14:textId="2B8D04DB" w:rsidR="006536D0" w:rsidRDefault="004B6EBA" w:rsidP="0013419A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473351F3" wp14:editId="3BC26442">
                      <wp:simplePos x="0" y="0"/>
                      <wp:positionH relativeFrom="column">
                        <wp:posOffset>2689860</wp:posOffset>
                      </wp:positionH>
                      <wp:positionV relativeFrom="paragraph">
                        <wp:posOffset>118745</wp:posOffset>
                      </wp:positionV>
                      <wp:extent cx="1192530" cy="283845"/>
                      <wp:effectExtent l="0" t="0" r="1270" b="0"/>
                      <wp:wrapNone/>
                      <wp:docPr id="239391112" name="Rechteck 239391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530" cy="2838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1BADB55" w14:textId="7FA1CA58" w:rsidR="004B6EBA" w:rsidRDefault="004B6EBA" w:rsidP="004B6EBA">
                                  <w:pPr>
                                    <w:jc w:val="center"/>
                                  </w:pPr>
                                  <w:r>
                                    <w:t xml:space="preserve">20 </w:t>
                                  </w:r>
                                  <w:r>
                                    <w:t>+ ___</w:t>
                                  </w:r>
                                  <w:r>
                                    <w:t xml:space="preserve"> = </w:t>
                                  </w:r>
                                  <w:r>
                                    <w:t>70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73351F3" id="Rechteck 239391112" o:spid="_x0000_s1173" style="position:absolute;margin-left:211.8pt;margin-top:9.35pt;width:93.9pt;height:22.35pt;z-index:252106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" fillcolor="#d8d8d8 [2732]" stroked="f">
                      <v:textbox>
                        <w:txbxContent>
                          <w:p w14:paraId="51BADB55" w14:textId="7FA1CA58" w:rsidR="004B6EBA" w:rsidRDefault="004B6EBA" w:rsidP="004B6EBA">
                            <w:pPr>
                              <w:jc w:val="center"/>
                            </w:pPr>
                            <w:r>
                              <w:t xml:space="preserve">20 </w:t>
                            </w:r>
                            <w:r>
                              <w:t>+ ___</w:t>
                            </w:r>
                            <w:r>
                              <w:t xml:space="preserve"> = </w:t>
                            </w:r>
                            <w:r>
                              <w:t>70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2CB9A203" wp14:editId="46ED3302">
                      <wp:simplePos x="0" y="0"/>
                      <wp:positionH relativeFrom="column">
                        <wp:posOffset>1326515</wp:posOffset>
                      </wp:positionH>
                      <wp:positionV relativeFrom="paragraph">
                        <wp:posOffset>115376</wp:posOffset>
                      </wp:positionV>
                      <wp:extent cx="1192530" cy="283845"/>
                      <wp:effectExtent l="0" t="0" r="1270" b="0"/>
                      <wp:wrapNone/>
                      <wp:docPr id="47" name="Rechteck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530" cy="2838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BFC0C26" w14:textId="709ECBE8" w:rsidR="006536D0" w:rsidRDefault="00711057" w:rsidP="006536D0">
                                  <w:pPr>
                                    <w:jc w:val="center"/>
                                  </w:pPr>
                                  <w:r>
                                    <w:t xml:space="preserve">20 – </w:t>
                                  </w:r>
                                  <w:r w:rsidR="004B6EBA">
                                    <w:t>13</w:t>
                                  </w:r>
                                  <w:r>
                                    <w:t xml:space="preserve"> = </w:t>
                                  </w:r>
                                  <w:r w:rsidR="004B6EBA">
                                    <w:t>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CB9A203" id="Rechteck 47" o:spid="_x0000_s1174" style="position:absolute;margin-left:104.45pt;margin-top:9.1pt;width:93.9pt;height:22.35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" fillcolor="#d8d8d8 [2732]" stroked="f">
                      <v:textbox>
                        <w:txbxContent>
                          <w:p w14:paraId="1BFC0C26" w14:textId="709ECBE8" w:rsidR="006536D0" w:rsidRDefault="00711057" w:rsidP="006536D0">
                            <w:pPr>
                              <w:jc w:val="center"/>
                            </w:pPr>
                            <w:r>
                              <w:t xml:space="preserve">20 – </w:t>
                            </w:r>
                            <w:r w:rsidR="004B6EBA">
                              <w:t>13</w:t>
                            </w:r>
                            <w:r>
                              <w:t xml:space="preserve"> = </w:t>
                            </w:r>
                            <w:r w:rsidR="004B6EBA">
                              <w:t>___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536D0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92384" behindDoc="1" locked="0" layoutInCell="1" allowOverlap="1" wp14:anchorId="19E998ED" wp14:editId="4EF820E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115570</wp:posOffset>
                      </wp:positionV>
                      <wp:extent cx="1188720" cy="283845"/>
                      <wp:effectExtent l="0" t="0" r="5080" b="0"/>
                      <wp:wrapTight wrapText="bothSides">
                        <wp:wrapPolygon edited="0">
                          <wp:start x="0" y="0"/>
                          <wp:lineTo x="0" y="20295"/>
                          <wp:lineTo x="21462" y="20295"/>
                          <wp:lineTo x="21462" y="0"/>
                          <wp:lineTo x="0" y="0"/>
                        </wp:wrapPolygon>
                      </wp:wrapTight>
                      <wp:docPr id="46" name="Rechteck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720" cy="2838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AB739B5" w14:textId="5863978C" w:rsidR="006536D0" w:rsidRDefault="00711057" w:rsidP="006536D0">
                                  <w:pPr>
                                    <w:jc w:val="center"/>
                                  </w:pPr>
                                  <w:r>
                                    <w:t>30</w:t>
                                  </w:r>
                                  <w:r w:rsidR="006536D0">
                                    <w:t xml:space="preserve"> + </w:t>
                                  </w:r>
                                  <w:r>
                                    <w:t xml:space="preserve">40 </w:t>
                                  </w:r>
                                  <w:r w:rsidR="00093E57">
                                    <w:t>= 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9E998ED" id="Rechteck 46" o:spid="_x0000_s1175" style="position:absolute;margin-left:0;margin-top:9.1pt;width:93.6pt;height:22.35pt;z-index:-251524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" fillcolor="#d8d8d8 [2732]" stroked="f">
                      <v:textbox>
                        <w:txbxContent>
                          <w:p w14:paraId="0AB739B5" w14:textId="5863978C" w:rsidR="006536D0" w:rsidRDefault="00711057" w:rsidP="006536D0">
                            <w:pPr>
                              <w:jc w:val="center"/>
                            </w:pPr>
                            <w:r>
                              <w:t>30</w:t>
                            </w:r>
                            <w:r w:rsidR="006536D0">
                              <w:t xml:space="preserve"> + </w:t>
                            </w:r>
                            <w:r>
                              <w:t xml:space="preserve">40 </w:t>
                            </w:r>
                            <w:r w:rsidR="00093E57">
                              <w:t>= ___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  <w:r w:rsidR="00093E57">
              <w:rPr>
                <w:noProof/>
                <w:lang w:eastAsia="de-DE"/>
              </w:rPr>
              <w:t xml:space="preserve">                                         </w:t>
            </w:r>
            <w:r>
              <w:rPr>
                <w:noProof/>
                <w:lang w:eastAsia="de-DE"/>
              </w:rPr>
              <w:t xml:space="preserve"> </w:t>
            </w:r>
            <w:r w:rsidR="00093E57">
              <w:rPr>
                <w:noProof/>
                <w:lang w:eastAsia="de-DE"/>
              </w:rPr>
              <w:t>*</w:t>
            </w:r>
          </w:p>
          <w:p w14:paraId="186BA15A" w14:textId="326D26B2" w:rsidR="006536D0" w:rsidRDefault="006536D0" w:rsidP="00DC4CDE">
            <w:pPr>
              <w:jc w:val="center"/>
              <w:rPr>
                <w:noProof/>
                <w:lang w:eastAsia="de-DE"/>
              </w:rPr>
            </w:pPr>
          </w:p>
        </w:tc>
      </w:tr>
      <w:tr w:rsidR="00BC2751" w14:paraId="4BB124CB" w14:textId="77777777" w:rsidTr="00D85DA5">
        <w:trPr>
          <w:trHeight w:val="1951"/>
        </w:trPr>
        <w:tc>
          <w:tcPr>
            <w:tcW w:w="610" w:type="dxa"/>
          </w:tcPr>
          <w:p w14:paraId="3265AEF3" w14:textId="7822CCEB" w:rsidR="00BC2751" w:rsidRDefault="00BC2751" w:rsidP="00FE7F85">
            <w:pPr>
              <w:pStyle w:val="berschrift3"/>
              <w:rPr>
                <w:noProof/>
              </w:rPr>
            </w:pPr>
            <w:r>
              <w:rPr>
                <w:noProof/>
              </w:rPr>
              <w:t>3.3</w:t>
            </w:r>
          </w:p>
        </w:tc>
        <w:tc>
          <w:tcPr>
            <w:tcW w:w="425" w:type="dxa"/>
          </w:tcPr>
          <w:p w14:paraId="01F563F1" w14:textId="77777777" w:rsidR="00BC2751" w:rsidRDefault="00BC2751" w:rsidP="0013419A">
            <w:pPr>
              <w:pStyle w:val="Nummerierung"/>
            </w:pPr>
          </w:p>
        </w:tc>
        <w:tc>
          <w:tcPr>
            <w:tcW w:w="8036" w:type="dxa"/>
            <w:gridSpan w:val="3"/>
          </w:tcPr>
          <w:p w14:paraId="50048472" w14:textId="346641BD" w:rsidR="00BC2751" w:rsidRDefault="00711057" w:rsidP="00FE7F85">
            <w:pPr>
              <w:pStyle w:val="berschrift3"/>
              <w:rPr>
                <w:noProof/>
              </w:rPr>
            </w:pPr>
            <w:r>
              <w:rPr>
                <w:noProof/>
              </w:rPr>
              <w:t>Bekannte Zahlen, gesuchte Zahlen</w:t>
            </w:r>
          </w:p>
          <w:p w14:paraId="7F67E571" w14:textId="0CA89C63" w:rsidR="00BC2751" w:rsidRDefault="008929A0" w:rsidP="0013419A">
            <w:pPr>
              <w:rPr>
                <w:noProof/>
              </w:rPr>
            </w:pPr>
            <w:r>
              <w:rPr>
                <w:noProof/>
              </w:rPr>
              <w:t>Emily</w:t>
            </w:r>
            <w:r w:rsidR="00BC2751">
              <w:rPr>
                <w:noProof/>
              </w:rPr>
              <w:t xml:space="preserve"> hat 35 Murmeln, sie verschenkt 15 Murmeln. Sie behält 20 Murmeln.</w:t>
            </w:r>
          </w:p>
          <w:p w14:paraId="314FEE91" w14:textId="3A5ABC2E" w:rsidR="00BC2751" w:rsidRDefault="00BC2751" w:rsidP="0013419A">
            <w:pPr>
              <w:pStyle w:val="Listenabsatz"/>
              <w:rPr>
                <w:noProof/>
              </w:rPr>
            </w:pPr>
            <w:r>
              <w:rPr>
                <w:noProof/>
              </w:rPr>
              <w:t>Stelle eine Frage, die zur Addition passt.</w:t>
            </w:r>
            <w:r>
              <w:rPr>
                <w:noProof/>
              </w:rPr>
              <w:br/>
              <w:t>Welche Zahl ist dann gesucht und sollte noch nicht im Text stehen?</w:t>
            </w:r>
          </w:p>
          <w:p w14:paraId="3E07C8DA" w14:textId="401BA028" w:rsidR="00BC2751" w:rsidRPr="008323EB" w:rsidRDefault="00BC2751" w:rsidP="0013419A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Stelle eine Frage, die zur Subtraktion passt. </w:t>
            </w:r>
            <w:r>
              <w:rPr>
                <w:noProof/>
              </w:rPr>
              <w:br/>
              <w:t>Welche Zahl ist dann gesucht und sollte noch nicht im Text stehen?</w:t>
            </w:r>
          </w:p>
        </w:tc>
      </w:tr>
    </w:tbl>
    <w:p w14:paraId="323D5C98" w14:textId="6B292C38" w:rsidR="001E402C" w:rsidRDefault="001E402C" w:rsidP="00EF4DBA"/>
    <w:sectPr w:rsidR="001E402C" w:rsidSect="002751B5">
      <w:headerReference w:type="default" r:id="rId65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70D9D4" w14:textId="77777777" w:rsidR="00E70838" w:rsidRDefault="00E70838" w:rsidP="00F56440">
      <w:r>
        <w:separator/>
      </w:r>
    </w:p>
    <w:p w14:paraId="01614F4B" w14:textId="77777777" w:rsidR="00E70838" w:rsidRDefault="00E70838" w:rsidP="00F56440"/>
    <w:p w14:paraId="0D2BA958" w14:textId="77777777" w:rsidR="00E70838" w:rsidRDefault="00E70838" w:rsidP="00F56440"/>
    <w:p w14:paraId="5F0C582E" w14:textId="77777777" w:rsidR="00E70838" w:rsidRDefault="00E70838" w:rsidP="00F56440"/>
    <w:p w14:paraId="779FBF6D" w14:textId="77777777" w:rsidR="00E70838" w:rsidRDefault="00E70838"/>
    <w:p w14:paraId="467FB19B" w14:textId="77777777" w:rsidR="00E70838" w:rsidRDefault="00E70838"/>
    <w:p w14:paraId="2BCD6EA3" w14:textId="77777777" w:rsidR="00E70838" w:rsidRDefault="00E70838"/>
  </w:endnote>
  <w:endnote w:type="continuationSeparator" w:id="0">
    <w:p w14:paraId="1DAB5608" w14:textId="77777777" w:rsidR="00E70838" w:rsidRDefault="00E70838" w:rsidP="00F56440">
      <w:r>
        <w:continuationSeparator/>
      </w:r>
    </w:p>
    <w:p w14:paraId="511035D8" w14:textId="77777777" w:rsidR="00E70838" w:rsidRDefault="00E70838" w:rsidP="00F56440"/>
    <w:p w14:paraId="75EE6E24" w14:textId="77777777" w:rsidR="00E70838" w:rsidRDefault="00E70838" w:rsidP="00F56440"/>
    <w:p w14:paraId="570450A4" w14:textId="77777777" w:rsidR="00E70838" w:rsidRDefault="00E70838" w:rsidP="00F56440"/>
    <w:p w14:paraId="5B967D44" w14:textId="77777777" w:rsidR="00E70838" w:rsidRDefault="00E70838"/>
    <w:p w14:paraId="375083CD" w14:textId="77777777" w:rsidR="00E70838" w:rsidRDefault="00E70838"/>
    <w:p w14:paraId="26DD311B" w14:textId="77777777" w:rsidR="00E70838" w:rsidRDefault="00E7083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62BB4" w14:textId="498825AA" w:rsidR="00816EA0" w:rsidRDefault="00816EA0" w:rsidP="003F090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/>
        <w:sz w:val="16"/>
        <w:szCs w:val="20"/>
      </w:rPr>
    </w:pPr>
    <w:r w:rsidRPr="00C9163F">
      <w:rPr>
        <w:noProof/>
        <w:color w:val="808080"/>
        <w:sz w:val="16"/>
        <w:szCs w:val="20"/>
        <w:lang w:eastAsia="de-DE"/>
      </w:rPr>
      <w:drawing>
        <wp:inline distT="0" distB="0" distL="0" distR="0" wp14:anchorId="48FDC127" wp14:editId="49E7DB5F">
          <wp:extent cx="569562" cy="199347"/>
          <wp:effectExtent l="0" t="0" r="2540" b="0"/>
          <wp:docPr id="4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 xml:space="preserve">  </w:t>
    </w:r>
  </w:p>
  <w:p w14:paraId="62A76CAF" w14:textId="77777777" w:rsidR="00816EA0" w:rsidRDefault="00816EA0" w:rsidP="003F0902">
    <w:pPr>
      <w:pStyle w:val="Fuzeile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AD7A9A" w14:textId="77777777" w:rsidR="00E70838" w:rsidRDefault="00E70838" w:rsidP="00F56440">
      <w:r>
        <w:separator/>
      </w:r>
    </w:p>
    <w:p w14:paraId="4A45524B" w14:textId="77777777" w:rsidR="00E70838" w:rsidRDefault="00E70838" w:rsidP="00F56440"/>
    <w:p w14:paraId="6072D3BF" w14:textId="77777777" w:rsidR="00E70838" w:rsidRDefault="00E70838" w:rsidP="00F56440"/>
    <w:p w14:paraId="303231AF" w14:textId="77777777" w:rsidR="00E70838" w:rsidRDefault="00E70838" w:rsidP="00F56440"/>
    <w:p w14:paraId="10A8E49D" w14:textId="77777777" w:rsidR="00E70838" w:rsidRDefault="00E70838"/>
    <w:p w14:paraId="3A570CF0" w14:textId="77777777" w:rsidR="00E70838" w:rsidRDefault="00E70838"/>
    <w:p w14:paraId="38982BFA" w14:textId="77777777" w:rsidR="00E70838" w:rsidRDefault="00E70838"/>
  </w:footnote>
  <w:footnote w:type="continuationSeparator" w:id="0">
    <w:p w14:paraId="51ED47E6" w14:textId="77777777" w:rsidR="00E70838" w:rsidRDefault="00E70838" w:rsidP="00F56440">
      <w:r>
        <w:continuationSeparator/>
      </w:r>
    </w:p>
    <w:p w14:paraId="16EC31E7" w14:textId="77777777" w:rsidR="00E70838" w:rsidRDefault="00E70838" w:rsidP="00F56440"/>
    <w:p w14:paraId="7E431B3E" w14:textId="77777777" w:rsidR="00E70838" w:rsidRDefault="00E70838" w:rsidP="00F56440"/>
    <w:p w14:paraId="6F791FCB" w14:textId="77777777" w:rsidR="00E70838" w:rsidRDefault="00E70838" w:rsidP="00F56440"/>
    <w:p w14:paraId="14C59BC5" w14:textId="77777777" w:rsidR="00E70838" w:rsidRDefault="00E70838"/>
    <w:p w14:paraId="7BF59321" w14:textId="77777777" w:rsidR="00E70838" w:rsidRDefault="00E70838"/>
    <w:p w14:paraId="171A4C88" w14:textId="77777777" w:rsidR="00E70838" w:rsidRDefault="00E7083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859B9" w14:textId="77777777" w:rsidR="00816EA0" w:rsidRPr="00E0758C" w:rsidRDefault="00816EA0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816EA0" w:rsidRPr="00E0758C" w14:paraId="7BBCEFC5" w14:textId="77777777" w:rsidTr="003A4816">
      <w:trPr>
        <w:trHeight w:val="56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47571082" w14:textId="77777777" w:rsidR="00816EA0" w:rsidRPr="00E0758C" w:rsidRDefault="00816EA0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59264" behindDoc="0" locked="0" layoutInCell="1" allowOverlap="1" wp14:anchorId="08B2E0B5" wp14:editId="5414C7C9">
                <wp:simplePos x="0" y="0"/>
                <wp:positionH relativeFrom="column">
                  <wp:posOffset>-65405</wp:posOffset>
                </wp:positionH>
                <wp:positionV relativeFrom="paragraph">
                  <wp:posOffset>99060</wp:posOffset>
                </wp:positionV>
                <wp:extent cx="450215" cy="225425"/>
                <wp:effectExtent l="0" t="0" r="0" b="0"/>
                <wp:wrapNone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215" cy="225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2212044" w14:textId="69FA488A" w:rsidR="00816EA0" w:rsidRPr="00E0758C" w:rsidRDefault="00816EA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3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BDFD71F" w14:textId="77777777" w:rsidR="00816EA0" w:rsidRPr="00E0758C" w:rsidRDefault="00816EA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54CBB5E" w14:textId="77777777" w:rsidR="00816EA0" w:rsidRPr="00E0758C" w:rsidRDefault="00816EA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  <w:lang w:eastAsia="de-DE"/>
            </w:rPr>
            <w:drawing>
              <wp:inline distT="0" distB="0" distL="0" distR="0" wp14:anchorId="6751FD5A" wp14:editId="4F714F58">
                <wp:extent cx="337235" cy="324000"/>
                <wp:effectExtent l="0" t="0" r="5715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A47449E" w14:textId="77777777" w:rsidR="00816EA0" w:rsidRPr="00E17AE8" w:rsidRDefault="00816EA0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D3049" w14:textId="77777777" w:rsidR="00816EA0" w:rsidRDefault="00816EA0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816EA0" w:rsidRPr="00E0758C" w14:paraId="027D6558" w14:textId="77777777" w:rsidTr="003A4816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B425FC0" w14:textId="77777777" w:rsidR="00816EA0" w:rsidRPr="00E0758C" w:rsidRDefault="00816EA0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58240" behindDoc="0" locked="0" layoutInCell="1" allowOverlap="1" wp14:anchorId="5ED79C0F" wp14:editId="02F77C6B">
                <wp:simplePos x="0" y="0"/>
                <wp:positionH relativeFrom="column">
                  <wp:posOffset>-107950</wp:posOffset>
                </wp:positionH>
                <wp:positionV relativeFrom="paragraph">
                  <wp:posOffset>86360</wp:posOffset>
                </wp:positionV>
                <wp:extent cx="450215" cy="225425"/>
                <wp:effectExtent l="0" t="0" r="0" b="0"/>
                <wp:wrapNone/>
                <wp:docPr id="39" name="Grafik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215" cy="225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C600CB7" w14:textId="725916E6" w:rsidR="00816EA0" w:rsidRPr="00E0758C" w:rsidRDefault="00816EA0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3A4816">
            <w:rPr>
              <w:color w:val="706F6F"/>
              <w:sz w:val="20"/>
              <w:szCs w:val="20"/>
            </w:rPr>
            <w:t>Ich kann Aufgaben zu Situationen finden und umgekehrt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BD4724A" w14:textId="41BDD357" w:rsidR="00816EA0" w:rsidRPr="00E0758C" w:rsidRDefault="00816EA0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>
            <w:rPr>
              <w:color w:val="737373" w:themeColor="accent3"/>
              <w:sz w:val="18"/>
              <w:szCs w:val="18"/>
            </w:rPr>
            <w:t>3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 w:rsidR="00305F85">
            <w:rPr>
              <w:noProof/>
              <w:color w:val="737373" w:themeColor="accent3"/>
              <w:sz w:val="18"/>
              <w:szCs w:val="18"/>
            </w:rPr>
            <w:t>7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031685D" w14:textId="77777777" w:rsidR="00816EA0" w:rsidRPr="00E0758C" w:rsidRDefault="00816EA0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  <w:lang w:eastAsia="de-DE"/>
            </w:rPr>
            <w:drawing>
              <wp:inline distT="0" distB="0" distL="0" distR="0" wp14:anchorId="38438819" wp14:editId="11C8ED38">
                <wp:extent cx="337235" cy="324000"/>
                <wp:effectExtent l="0" t="0" r="5715" b="0"/>
                <wp:docPr id="40" name="Grafi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FA5A53B" w14:textId="77777777" w:rsidR="00816EA0" w:rsidRDefault="00816EA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41A7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F10A8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566623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8525BC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39073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38C22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D80CD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C88B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CE6D5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1208F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115C23"/>
    <w:multiLevelType w:val="hybridMultilevel"/>
    <w:tmpl w:val="7BC49EBA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555B52"/>
    <w:multiLevelType w:val="hybridMultilevel"/>
    <w:tmpl w:val="28EC2CF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E51DC3"/>
    <w:multiLevelType w:val="hybridMultilevel"/>
    <w:tmpl w:val="D960EC4C"/>
    <w:lvl w:ilvl="0" w:tplc="B4BE6B6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2E63C3"/>
    <w:multiLevelType w:val="hybridMultilevel"/>
    <w:tmpl w:val="FAFC4244"/>
    <w:lvl w:ilvl="0" w:tplc="7E585ED6">
      <w:start w:val="1"/>
      <w:numFmt w:val="bullet"/>
      <w:pStyle w:val="Listenabsatz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D74FA6"/>
    <w:multiLevelType w:val="hybridMultilevel"/>
    <w:tmpl w:val="183C0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B2201"/>
    <w:multiLevelType w:val="hybridMultilevel"/>
    <w:tmpl w:val="D960EC4C"/>
    <w:lvl w:ilvl="0" w:tplc="B4BE6B6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0571255">
    <w:abstractNumId w:val="13"/>
  </w:num>
  <w:num w:numId="2" w16cid:durableId="2131392392">
    <w:abstractNumId w:val="15"/>
  </w:num>
  <w:num w:numId="3" w16cid:durableId="273903550">
    <w:abstractNumId w:val="16"/>
  </w:num>
  <w:num w:numId="4" w16cid:durableId="1323924289">
    <w:abstractNumId w:val="12"/>
  </w:num>
  <w:num w:numId="5" w16cid:durableId="1660190069">
    <w:abstractNumId w:val="10"/>
  </w:num>
  <w:num w:numId="6" w16cid:durableId="1274439496">
    <w:abstractNumId w:val="14"/>
  </w:num>
  <w:num w:numId="7" w16cid:durableId="1209685215">
    <w:abstractNumId w:val="0"/>
  </w:num>
  <w:num w:numId="8" w16cid:durableId="1881476054">
    <w:abstractNumId w:val="1"/>
  </w:num>
  <w:num w:numId="9" w16cid:durableId="65689446">
    <w:abstractNumId w:val="2"/>
  </w:num>
  <w:num w:numId="10" w16cid:durableId="1599022740">
    <w:abstractNumId w:val="3"/>
  </w:num>
  <w:num w:numId="11" w16cid:durableId="2144425296">
    <w:abstractNumId w:val="8"/>
  </w:num>
  <w:num w:numId="12" w16cid:durableId="295141080">
    <w:abstractNumId w:val="4"/>
  </w:num>
  <w:num w:numId="13" w16cid:durableId="1632325649">
    <w:abstractNumId w:val="5"/>
  </w:num>
  <w:num w:numId="14" w16cid:durableId="1661805585">
    <w:abstractNumId w:val="6"/>
  </w:num>
  <w:num w:numId="15" w16cid:durableId="1379823028">
    <w:abstractNumId w:val="7"/>
  </w:num>
  <w:num w:numId="16" w16cid:durableId="721291764">
    <w:abstractNumId w:val="9"/>
  </w:num>
  <w:num w:numId="17" w16cid:durableId="1560825190">
    <w:abstractNumId w:val="11"/>
  </w:num>
  <w:num w:numId="18" w16cid:durableId="140122591">
    <w:abstractNumId w:val="0"/>
  </w:num>
  <w:num w:numId="19" w16cid:durableId="755244735">
    <w:abstractNumId w:val="1"/>
  </w:num>
  <w:num w:numId="20" w16cid:durableId="1868063453">
    <w:abstractNumId w:val="2"/>
  </w:num>
  <w:num w:numId="21" w16cid:durableId="65500082">
    <w:abstractNumId w:val="3"/>
  </w:num>
  <w:num w:numId="22" w16cid:durableId="1572231743">
    <w:abstractNumId w:val="8"/>
  </w:num>
  <w:num w:numId="23" w16cid:durableId="118883290">
    <w:abstractNumId w:val="4"/>
  </w:num>
  <w:num w:numId="24" w16cid:durableId="1842086347">
    <w:abstractNumId w:val="5"/>
  </w:num>
  <w:num w:numId="25" w16cid:durableId="58142231">
    <w:abstractNumId w:val="6"/>
  </w:num>
  <w:num w:numId="26" w16cid:durableId="708533261">
    <w:abstractNumId w:val="7"/>
  </w:num>
  <w:num w:numId="27" w16cid:durableId="1032144448">
    <w:abstractNumId w:val="9"/>
  </w:num>
  <w:num w:numId="28" w16cid:durableId="1063874009">
    <w:abstractNumId w:val="0"/>
  </w:num>
  <w:num w:numId="29" w16cid:durableId="1379161374">
    <w:abstractNumId w:val="1"/>
  </w:num>
  <w:num w:numId="30" w16cid:durableId="1800563151">
    <w:abstractNumId w:val="2"/>
  </w:num>
  <w:num w:numId="31" w16cid:durableId="781534481">
    <w:abstractNumId w:val="3"/>
  </w:num>
  <w:num w:numId="32" w16cid:durableId="1747143930">
    <w:abstractNumId w:val="8"/>
  </w:num>
  <w:num w:numId="33" w16cid:durableId="49768619">
    <w:abstractNumId w:val="4"/>
  </w:num>
  <w:num w:numId="34" w16cid:durableId="1972058437">
    <w:abstractNumId w:val="5"/>
  </w:num>
  <w:num w:numId="35" w16cid:durableId="728188359">
    <w:abstractNumId w:val="6"/>
  </w:num>
  <w:num w:numId="36" w16cid:durableId="477695648">
    <w:abstractNumId w:val="7"/>
  </w:num>
  <w:num w:numId="37" w16cid:durableId="1094740656">
    <w:abstractNumId w:val="9"/>
  </w:num>
  <w:num w:numId="38" w16cid:durableId="199706446">
    <w:abstractNumId w:val="0"/>
  </w:num>
  <w:num w:numId="39" w16cid:durableId="419564660">
    <w:abstractNumId w:val="1"/>
  </w:num>
  <w:num w:numId="40" w16cid:durableId="2043287857">
    <w:abstractNumId w:val="2"/>
  </w:num>
  <w:num w:numId="41" w16cid:durableId="1292056932">
    <w:abstractNumId w:val="3"/>
  </w:num>
  <w:num w:numId="42" w16cid:durableId="660276369">
    <w:abstractNumId w:val="8"/>
  </w:num>
  <w:num w:numId="43" w16cid:durableId="972095506">
    <w:abstractNumId w:val="4"/>
  </w:num>
  <w:num w:numId="44" w16cid:durableId="921450719">
    <w:abstractNumId w:val="5"/>
  </w:num>
  <w:num w:numId="45" w16cid:durableId="1748377456">
    <w:abstractNumId w:val="6"/>
  </w:num>
  <w:num w:numId="46" w16cid:durableId="720599340">
    <w:abstractNumId w:val="7"/>
  </w:num>
  <w:num w:numId="47" w16cid:durableId="1363750917">
    <w:abstractNumId w:val="9"/>
  </w:num>
  <w:num w:numId="48" w16cid:durableId="23948114">
    <w:abstractNumId w:val="0"/>
  </w:num>
  <w:num w:numId="49" w16cid:durableId="283581569">
    <w:abstractNumId w:val="1"/>
  </w:num>
  <w:num w:numId="50" w16cid:durableId="1653830371">
    <w:abstractNumId w:val="2"/>
  </w:num>
  <w:num w:numId="51" w16cid:durableId="589852410">
    <w:abstractNumId w:val="3"/>
  </w:num>
  <w:num w:numId="52" w16cid:durableId="287322961">
    <w:abstractNumId w:val="8"/>
  </w:num>
  <w:num w:numId="53" w16cid:durableId="1565795234">
    <w:abstractNumId w:val="4"/>
  </w:num>
  <w:num w:numId="54" w16cid:durableId="1335918223">
    <w:abstractNumId w:val="5"/>
  </w:num>
  <w:num w:numId="55" w16cid:durableId="2107460084">
    <w:abstractNumId w:val="6"/>
  </w:num>
  <w:num w:numId="56" w16cid:durableId="1302418129">
    <w:abstractNumId w:val="7"/>
  </w:num>
  <w:num w:numId="57" w16cid:durableId="185411951">
    <w:abstractNumId w:val="9"/>
  </w:num>
  <w:num w:numId="58" w16cid:durableId="1900087931">
    <w:abstractNumId w:val="0"/>
  </w:num>
  <w:num w:numId="59" w16cid:durableId="1501384736">
    <w:abstractNumId w:val="1"/>
  </w:num>
  <w:num w:numId="60" w16cid:durableId="1400712142">
    <w:abstractNumId w:val="2"/>
  </w:num>
  <w:num w:numId="61" w16cid:durableId="723216185">
    <w:abstractNumId w:val="3"/>
  </w:num>
  <w:num w:numId="62" w16cid:durableId="270405495">
    <w:abstractNumId w:val="8"/>
  </w:num>
  <w:num w:numId="63" w16cid:durableId="1495073206">
    <w:abstractNumId w:val="4"/>
  </w:num>
  <w:num w:numId="64" w16cid:durableId="2030184212">
    <w:abstractNumId w:val="5"/>
  </w:num>
  <w:num w:numId="65" w16cid:durableId="508642343">
    <w:abstractNumId w:val="6"/>
  </w:num>
  <w:num w:numId="66" w16cid:durableId="1726374757">
    <w:abstractNumId w:val="7"/>
  </w:num>
  <w:num w:numId="67" w16cid:durableId="582448800">
    <w:abstractNumId w:val="9"/>
  </w:num>
  <w:num w:numId="68" w16cid:durableId="826479951">
    <w:abstractNumId w:val="0"/>
  </w:num>
  <w:num w:numId="69" w16cid:durableId="655576734">
    <w:abstractNumId w:val="1"/>
  </w:num>
  <w:num w:numId="70" w16cid:durableId="469596078">
    <w:abstractNumId w:val="2"/>
  </w:num>
  <w:num w:numId="71" w16cid:durableId="2002390663">
    <w:abstractNumId w:val="3"/>
  </w:num>
  <w:num w:numId="72" w16cid:durableId="776754963">
    <w:abstractNumId w:val="8"/>
  </w:num>
  <w:num w:numId="73" w16cid:durableId="1903783450">
    <w:abstractNumId w:val="4"/>
  </w:num>
  <w:num w:numId="74" w16cid:durableId="239487105">
    <w:abstractNumId w:val="5"/>
  </w:num>
  <w:num w:numId="75" w16cid:durableId="999382130">
    <w:abstractNumId w:val="6"/>
  </w:num>
  <w:num w:numId="76" w16cid:durableId="688338849">
    <w:abstractNumId w:val="7"/>
  </w:num>
  <w:num w:numId="77" w16cid:durableId="2139300851">
    <w:abstractNumId w:val="9"/>
  </w:num>
  <w:num w:numId="78" w16cid:durableId="1665159452">
    <w:abstractNumId w:val="0"/>
  </w:num>
  <w:num w:numId="79" w16cid:durableId="278032207">
    <w:abstractNumId w:val="1"/>
  </w:num>
  <w:num w:numId="80" w16cid:durableId="1270814410">
    <w:abstractNumId w:val="2"/>
  </w:num>
  <w:num w:numId="81" w16cid:durableId="615797588">
    <w:abstractNumId w:val="3"/>
  </w:num>
  <w:num w:numId="82" w16cid:durableId="707534924">
    <w:abstractNumId w:val="8"/>
  </w:num>
  <w:num w:numId="83" w16cid:durableId="1185824947">
    <w:abstractNumId w:val="4"/>
  </w:num>
  <w:num w:numId="84" w16cid:durableId="170023453">
    <w:abstractNumId w:val="5"/>
  </w:num>
  <w:num w:numId="85" w16cid:durableId="1548569672">
    <w:abstractNumId w:val="6"/>
  </w:num>
  <w:num w:numId="86" w16cid:durableId="205803075">
    <w:abstractNumId w:val="7"/>
  </w:num>
  <w:num w:numId="87" w16cid:durableId="1643727822">
    <w:abstractNumId w:val="9"/>
  </w:num>
  <w:num w:numId="88" w16cid:durableId="1186871215">
    <w:abstractNumId w:val="0"/>
  </w:num>
  <w:num w:numId="89" w16cid:durableId="378744244">
    <w:abstractNumId w:val="1"/>
  </w:num>
  <w:num w:numId="90" w16cid:durableId="291208991">
    <w:abstractNumId w:val="2"/>
  </w:num>
  <w:num w:numId="91" w16cid:durableId="1609386718">
    <w:abstractNumId w:val="3"/>
  </w:num>
  <w:num w:numId="92" w16cid:durableId="591356980">
    <w:abstractNumId w:val="8"/>
  </w:num>
  <w:num w:numId="93" w16cid:durableId="1273055008">
    <w:abstractNumId w:val="4"/>
  </w:num>
  <w:num w:numId="94" w16cid:durableId="1714963130">
    <w:abstractNumId w:val="5"/>
  </w:num>
  <w:num w:numId="95" w16cid:durableId="272052193">
    <w:abstractNumId w:val="6"/>
  </w:num>
  <w:num w:numId="96" w16cid:durableId="339238917">
    <w:abstractNumId w:val="7"/>
  </w:num>
  <w:num w:numId="97" w16cid:durableId="778572049">
    <w:abstractNumId w:val="9"/>
  </w:num>
  <w:num w:numId="98" w16cid:durableId="309527671">
    <w:abstractNumId w:val="0"/>
  </w:num>
  <w:num w:numId="99" w16cid:durableId="1465662216">
    <w:abstractNumId w:val="1"/>
  </w:num>
  <w:num w:numId="100" w16cid:durableId="726493414">
    <w:abstractNumId w:val="2"/>
  </w:num>
  <w:num w:numId="101" w16cid:durableId="1578320060">
    <w:abstractNumId w:val="3"/>
  </w:num>
  <w:num w:numId="102" w16cid:durableId="1110200906">
    <w:abstractNumId w:val="8"/>
  </w:num>
  <w:num w:numId="103" w16cid:durableId="1563826543">
    <w:abstractNumId w:val="4"/>
  </w:num>
  <w:num w:numId="104" w16cid:durableId="97139687">
    <w:abstractNumId w:val="5"/>
  </w:num>
  <w:num w:numId="105" w16cid:durableId="264073960">
    <w:abstractNumId w:val="6"/>
  </w:num>
  <w:num w:numId="106" w16cid:durableId="1315992606">
    <w:abstractNumId w:val="7"/>
  </w:num>
  <w:num w:numId="107" w16cid:durableId="1373848296">
    <w:abstractNumId w:val="9"/>
  </w:num>
  <w:num w:numId="108" w16cid:durableId="1539665185">
    <w:abstractNumId w:val="0"/>
  </w:num>
  <w:num w:numId="109" w16cid:durableId="1789735901">
    <w:abstractNumId w:val="1"/>
  </w:num>
  <w:num w:numId="110" w16cid:durableId="634526526">
    <w:abstractNumId w:val="2"/>
  </w:num>
  <w:num w:numId="111" w16cid:durableId="442385603">
    <w:abstractNumId w:val="3"/>
  </w:num>
  <w:num w:numId="112" w16cid:durableId="104274965">
    <w:abstractNumId w:val="8"/>
  </w:num>
  <w:num w:numId="113" w16cid:durableId="561721869">
    <w:abstractNumId w:val="4"/>
  </w:num>
  <w:num w:numId="114" w16cid:durableId="735936136">
    <w:abstractNumId w:val="5"/>
  </w:num>
  <w:num w:numId="115" w16cid:durableId="1252010652">
    <w:abstractNumId w:val="6"/>
  </w:num>
  <w:num w:numId="116" w16cid:durableId="61832035">
    <w:abstractNumId w:val="7"/>
  </w:num>
  <w:num w:numId="117" w16cid:durableId="116140573">
    <w:abstractNumId w:val="9"/>
  </w:num>
  <w:num w:numId="118" w16cid:durableId="1316765522">
    <w:abstractNumId w:val="0"/>
  </w:num>
  <w:num w:numId="119" w16cid:durableId="1447695245">
    <w:abstractNumId w:val="1"/>
  </w:num>
  <w:num w:numId="120" w16cid:durableId="2090998295">
    <w:abstractNumId w:val="2"/>
  </w:num>
  <w:num w:numId="121" w16cid:durableId="1577131171">
    <w:abstractNumId w:val="3"/>
  </w:num>
  <w:num w:numId="122" w16cid:durableId="954092337">
    <w:abstractNumId w:val="8"/>
  </w:num>
  <w:num w:numId="123" w16cid:durableId="426389145">
    <w:abstractNumId w:val="4"/>
  </w:num>
  <w:num w:numId="124" w16cid:durableId="78404293">
    <w:abstractNumId w:val="5"/>
  </w:num>
  <w:num w:numId="125" w16cid:durableId="1063407383">
    <w:abstractNumId w:val="6"/>
  </w:num>
  <w:num w:numId="126" w16cid:durableId="1427268496">
    <w:abstractNumId w:val="7"/>
  </w:num>
  <w:num w:numId="127" w16cid:durableId="525869073">
    <w:abstractNumId w:val="9"/>
  </w:num>
  <w:num w:numId="128" w16cid:durableId="1010064185">
    <w:abstractNumId w:val="0"/>
  </w:num>
  <w:num w:numId="129" w16cid:durableId="1847864739">
    <w:abstractNumId w:val="1"/>
  </w:num>
  <w:num w:numId="130" w16cid:durableId="815806955">
    <w:abstractNumId w:val="2"/>
  </w:num>
  <w:num w:numId="131" w16cid:durableId="1314290485">
    <w:abstractNumId w:val="3"/>
  </w:num>
  <w:num w:numId="132" w16cid:durableId="101800099">
    <w:abstractNumId w:val="8"/>
  </w:num>
  <w:num w:numId="133" w16cid:durableId="906840378">
    <w:abstractNumId w:val="4"/>
  </w:num>
  <w:num w:numId="134" w16cid:durableId="1233543875">
    <w:abstractNumId w:val="5"/>
  </w:num>
  <w:num w:numId="135" w16cid:durableId="255746180">
    <w:abstractNumId w:val="6"/>
  </w:num>
  <w:num w:numId="136" w16cid:durableId="517889153">
    <w:abstractNumId w:val="7"/>
  </w:num>
  <w:num w:numId="137" w16cid:durableId="1860118786">
    <w:abstractNumId w:val="9"/>
  </w:num>
  <w:num w:numId="138" w16cid:durableId="1160194204">
    <w:abstractNumId w:val="0"/>
  </w:num>
  <w:num w:numId="139" w16cid:durableId="27609220">
    <w:abstractNumId w:val="1"/>
  </w:num>
  <w:num w:numId="140" w16cid:durableId="149493090">
    <w:abstractNumId w:val="2"/>
  </w:num>
  <w:num w:numId="141" w16cid:durableId="285743437">
    <w:abstractNumId w:val="3"/>
  </w:num>
  <w:num w:numId="142" w16cid:durableId="269508941">
    <w:abstractNumId w:val="8"/>
  </w:num>
  <w:num w:numId="143" w16cid:durableId="152258707">
    <w:abstractNumId w:val="4"/>
  </w:num>
  <w:num w:numId="144" w16cid:durableId="179322146">
    <w:abstractNumId w:val="5"/>
  </w:num>
  <w:num w:numId="145" w16cid:durableId="853541652">
    <w:abstractNumId w:val="6"/>
  </w:num>
  <w:num w:numId="146" w16cid:durableId="1143233074">
    <w:abstractNumId w:val="7"/>
  </w:num>
  <w:num w:numId="147" w16cid:durableId="892934823">
    <w:abstractNumId w:val="9"/>
  </w:num>
  <w:num w:numId="148" w16cid:durableId="465126545">
    <w:abstractNumId w:val="0"/>
  </w:num>
  <w:num w:numId="149" w16cid:durableId="218710361">
    <w:abstractNumId w:val="1"/>
  </w:num>
  <w:num w:numId="150" w16cid:durableId="207106933">
    <w:abstractNumId w:val="2"/>
  </w:num>
  <w:num w:numId="151" w16cid:durableId="1859735197">
    <w:abstractNumId w:val="3"/>
  </w:num>
  <w:num w:numId="152" w16cid:durableId="864253810">
    <w:abstractNumId w:val="8"/>
  </w:num>
  <w:num w:numId="153" w16cid:durableId="630600658">
    <w:abstractNumId w:val="4"/>
  </w:num>
  <w:num w:numId="154" w16cid:durableId="344523811">
    <w:abstractNumId w:val="5"/>
  </w:num>
  <w:num w:numId="155" w16cid:durableId="960188965">
    <w:abstractNumId w:val="6"/>
  </w:num>
  <w:num w:numId="156" w16cid:durableId="784891121">
    <w:abstractNumId w:val="7"/>
  </w:num>
  <w:num w:numId="157" w16cid:durableId="2111243375">
    <w:abstractNumId w:val="9"/>
  </w:num>
  <w:num w:numId="158" w16cid:durableId="696976993">
    <w:abstractNumId w:val="0"/>
  </w:num>
  <w:num w:numId="159" w16cid:durableId="1397900307">
    <w:abstractNumId w:val="1"/>
  </w:num>
  <w:num w:numId="160" w16cid:durableId="426728232">
    <w:abstractNumId w:val="2"/>
  </w:num>
  <w:num w:numId="161" w16cid:durableId="1290285997">
    <w:abstractNumId w:val="3"/>
  </w:num>
  <w:num w:numId="162" w16cid:durableId="1095132320">
    <w:abstractNumId w:val="8"/>
  </w:num>
  <w:num w:numId="163" w16cid:durableId="1022130236">
    <w:abstractNumId w:val="4"/>
  </w:num>
  <w:num w:numId="164" w16cid:durableId="1597444193">
    <w:abstractNumId w:val="5"/>
  </w:num>
  <w:num w:numId="165" w16cid:durableId="2104495161">
    <w:abstractNumId w:val="6"/>
  </w:num>
  <w:num w:numId="166" w16cid:durableId="1142424891">
    <w:abstractNumId w:val="7"/>
  </w:num>
  <w:num w:numId="167" w16cid:durableId="700281622">
    <w:abstractNumId w:val="9"/>
  </w:num>
  <w:num w:numId="168" w16cid:durableId="868494755">
    <w:abstractNumId w:val="0"/>
  </w:num>
  <w:num w:numId="169" w16cid:durableId="1261572504">
    <w:abstractNumId w:val="1"/>
  </w:num>
  <w:num w:numId="170" w16cid:durableId="2104689707">
    <w:abstractNumId w:val="2"/>
  </w:num>
  <w:num w:numId="171" w16cid:durableId="1755977814">
    <w:abstractNumId w:val="3"/>
  </w:num>
  <w:num w:numId="172" w16cid:durableId="1772119964">
    <w:abstractNumId w:val="8"/>
  </w:num>
  <w:num w:numId="173" w16cid:durableId="1788428877">
    <w:abstractNumId w:val="4"/>
  </w:num>
  <w:num w:numId="174" w16cid:durableId="1218205390">
    <w:abstractNumId w:val="5"/>
  </w:num>
  <w:num w:numId="175" w16cid:durableId="127599268">
    <w:abstractNumId w:val="6"/>
  </w:num>
  <w:num w:numId="176" w16cid:durableId="626468723">
    <w:abstractNumId w:val="7"/>
  </w:num>
  <w:num w:numId="177" w16cid:durableId="596330342">
    <w:abstractNumId w:val="9"/>
  </w:num>
  <w:num w:numId="178" w16cid:durableId="168299533">
    <w:abstractNumId w:val="0"/>
  </w:num>
  <w:num w:numId="179" w16cid:durableId="1828587722">
    <w:abstractNumId w:val="1"/>
  </w:num>
  <w:num w:numId="180" w16cid:durableId="973095835">
    <w:abstractNumId w:val="2"/>
  </w:num>
  <w:num w:numId="181" w16cid:durableId="1250504091">
    <w:abstractNumId w:val="3"/>
  </w:num>
  <w:num w:numId="182" w16cid:durableId="245386932">
    <w:abstractNumId w:val="8"/>
  </w:num>
  <w:num w:numId="183" w16cid:durableId="1204366683">
    <w:abstractNumId w:val="4"/>
  </w:num>
  <w:num w:numId="184" w16cid:durableId="1249072334">
    <w:abstractNumId w:val="5"/>
  </w:num>
  <w:num w:numId="185" w16cid:durableId="1089960930">
    <w:abstractNumId w:val="6"/>
  </w:num>
  <w:num w:numId="186" w16cid:durableId="1296839454">
    <w:abstractNumId w:val="7"/>
  </w:num>
  <w:num w:numId="187" w16cid:durableId="474178331">
    <w:abstractNumId w:val="9"/>
  </w:num>
  <w:num w:numId="188" w16cid:durableId="648097271">
    <w:abstractNumId w:val="0"/>
  </w:num>
  <w:num w:numId="189" w16cid:durableId="815075806">
    <w:abstractNumId w:val="1"/>
  </w:num>
  <w:num w:numId="190" w16cid:durableId="1774279377">
    <w:abstractNumId w:val="2"/>
  </w:num>
  <w:num w:numId="191" w16cid:durableId="7147298">
    <w:abstractNumId w:val="3"/>
  </w:num>
  <w:num w:numId="192" w16cid:durableId="1923447165">
    <w:abstractNumId w:val="8"/>
  </w:num>
  <w:num w:numId="193" w16cid:durableId="1622029240">
    <w:abstractNumId w:val="4"/>
  </w:num>
  <w:num w:numId="194" w16cid:durableId="927544005">
    <w:abstractNumId w:val="5"/>
  </w:num>
  <w:num w:numId="195" w16cid:durableId="156921563">
    <w:abstractNumId w:val="6"/>
  </w:num>
  <w:num w:numId="196" w16cid:durableId="171914902">
    <w:abstractNumId w:val="7"/>
  </w:num>
  <w:num w:numId="197" w16cid:durableId="744111421">
    <w:abstractNumId w:val="9"/>
  </w:num>
  <w:num w:numId="198" w16cid:durableId="1699768374">
    <w:abstractNumId w:val="0"/>
  </w:num>
  <w:num w:numId="199" w16cid:durableId="1583906230">
    <w:abstractNumId w:val="1"/>
  </w:num>
  <w:num w:numId="200" w16cid:durableId="564222702">
    <w:abstractNumId w:val="2"/>
  </w:num>
  <w:num w:numId="201" w16cid:durableId="26413203">
    <w:abstractNumId w:val="3"/>
  </w:num>
  <w:num w:numId="202" w16cid:durableId="1298686292">
    <w:abstractNumId w:val="8"/>
  </w:num>
  <w:num w:numId="203" w16cid:durableId="642276920">
    <w:abstractNumId w:val="4"/>
  </w:num>
  <w:num w:numId="204" w16cid:durableId="1306278088">
    <w:abstractNumId w:val="5"/>
  </w:num>
  <w:num w:numId="205" w16cid:durableId="261301708">
    <w:abstractNumId w:val="6"/>
  </w:num>
  <w:num w:numId="206" w16cid:durableId="1131243495">
    <w:abstractNumId w:val="7"/>
  </w:num>
  <w:num w:numId="207" w16cid:durableId="280263859">
    <w:abstractNumId w:val="9"/>
  </w:num>
  <w:num w:numId="208" w16cid:durableId="360403575">
    <w:abstractNumId w:val="0"/>
  </w:num>
  <w:num w:numId="209" w16cid:durableId="841286683">
    <w:abstractNumId w:val="1"/>
  </w:num>
  <w:num w:numId="210" w16cid:durableId="671033744">
    <w:abstractNumId w:val="2"/>
  </w:num>
  <w:num w:numId="211" w16cid:durableId="884610203">
    <w:abstractNumId w:val="3"/>
  </w:num>
  <w:num w:numId="212" w16cid:durableId="400374874">
    <w:abstractNumId w:val="8"/>
  </w:num>
  <w:num w:numId="213" w16cid:durableId="375013018">
    <w:abstractNumId w:val="4"/>
  </w:num>
  <w:num w:numId="214" w16cid:durableId="1100569372">
    <w:abstractNumId w:val="5"/>
  </w:num>
  <w:num w:numId="215" w16cid:durableId="104887085">
    <w:abstractNumId w:val="6"/>
  </w:num>
  <w:num w:numId="216" w16cid:durableId="284696406">
    <w:abstractNumId w:val="7"/>
  </w:num>
  <w:num w:numId="217" w16cid:durableId="453140471">
    <w:abstractNumId w:val="9"/>
  </w:num>
  <w:num w:numId="218" w16cid:durableId="1511524995">
    <w:abstractNumId w:val="0"/>
  </w:num>
  <w:num w:numId="219" w16cid:durableId="1467504202">
    <w:abstractNumId w:val="1"/>
  </w:num>
  <w:num w:numId="220" w16cid:durableId="386997279">
    <w:abstractNumId w:val="2"/>
  </w:num>
  <w:num w:numId="221" w16cid:durableId="1839878873">
    <w:abstractNumId w:val="3"/>
  </w:num>
  <w:num w:numId="222" w16cid:durableId="7877314">
    <w:abstractNumId w:val="8"/>
  </w:num>
  <w:num w:numId="223" w16cid:durableId="773674807">
    <w:abstractNumId w:val="4"/>
  </w:num>
  <w:num w:numId="224" w16cid:durableId="1260984990">
    <w:abstractNumId w:val="5"/>
  </w:num>
  <w:num w:numId="225" w16cid:durableId="1638754052">
    <w:abstractNumId w:val="6"/>
  </w:num>
  <w:num w:numId="226" w16cid:durableId="2024017830">
    <w:abstractNumId w:val="7"/>
  </w:num>
  <w:num w:numId="227" w16cid:durableId="517894677">
    <w:abstractNumId w:val="9"/>
  </w:num>
  <w:num w:numId="228" w16cid:durableId="1219853480">
    <w:abstractNumId w:val="0"/>
  </w:num>
  <w:num w:numId="229" w16cid:durableId="498691937">
    <w:abstractNumId w:val="1"/>
  </w:num>
  <w:num w:numId="230" w16cid:durableId="1390953736">
    <w:abstractNumId w:val="2"/>
  </w:num>
  <w:num w:numId="231" w16cid:durableId="203714712">
    <w:abstractNumId w:val="3"/>
  </w:num>
  <w:num w:numId="232" w16cid:durableId="1847360586">
    <w:abstractNumId w:val="8"/>
  </w:num>
  <w:num w:numId="233" w16cid:durableId="371656602">
    <w:abstractNumId w:val="4"/>
  </w:num>
  <w:num w:numId="234" w16cid:durableId="839589138">
    <w:abstractNumId w:val="5"/>
  </w:num>
  <w:num w:numId="235" w16cid:durableId="1861620654">
    <w:abstractNumId w:val="6"/>
  </w:num>
  <w:num w:numId="236" w16cid:durableId="1348362469">
    <w:abstractNumId w:val="7"/>
  </w:num>
  <w:num w:numId="237" w16cid:durableId="17779116">
    <w:abstractNumId w:val="9"/>
  </w:num>
  <w:num w:numId="238" w16cid:durableId="889267511">
    <w:abstractNumId w:val="0"/>
  </w:num>
  <w:num w:numId="239" w16cid:durableId="2013095143">
    <w:abstractNumId w:val="1"/>
  </w:num>
  <w:num w:numId="240" w16cid:durableId="641496851">
    <w:abstractNumId w:val="2"/>
  </w:num>
  <w:num w:numId="241" w16cid:durableId="1517380109">
    <w:abstractNumId w:val="3"/>
  </w:num>
  <w:num w:numId="242" w16cid:durableId="1254363602">
    <w:abstractNumId w:val="8"/>
  </w:num>
  <w:num w:numId="243" w16cid:durableId="1818454565">
    <w:abstractNumId w:val="4"/>
  </w:num>
  <w:num w:numId="244" w16cid:durableId="1396590185">
    <w:abstractNumId w:val="5"/>
  </w:num>
  <w:num w:numId="245" w16cid:durableId="1686319922">
    <w:abstractNumId w:val="6"/>
  </w:num>
  <w:num w:numId="246" w16cid:durableId="1574656648">
    <w:abstractNumId w:val="7"/>
  </w:num>
  <w:num w:numId="247" w16cid:durableId="2138447568">
    <w:abstractNumId w:val="9"/>
  </w:num>
  <w:num w:numId="248" w16cid:durableId="1240213128">
    <w:abstractNumId w:val="0"/>
  </w:num>
  <w:num w:numId="249" w16cid:durableId="126634121">
    <w:abstractNumId w:val="1"/>
  </w:num>
  <w:num w:numId="250" w16cid:durableId="2080906938">
    <w:abstractNumId w:val="2"/>
  </w:num>
  <w:num w:numId="251" w16cid:durableId="45767386">
    <w:abstractNumId w:val="3"/>
  </w:num>
  <w:num w:numId="252" w16cid:durableId="295643377">
    <w:abstractNumId w:val="8"/>
  </w:num>
  <w:num w:numId="253" w16cid:durableId="602149426">
    <w:abstractNumId w:val="4"/>
  </w:num>
  <w:num w:numId="254" w16cid:durableId="1099981283">
    <w:abstractNumId w:val="5"/>
  </w:num>
  <w:num w:numId="255" w16cid:durableId="1927572158">
    <w:abstractNumId w:val="6"/>
  </w:num>
  <w:num w:numId="256" w16cid:durableId="701976021">
    <w:abstractNumId w:val="7"/>
  </w:num>
  <w:num w:numId="257" w16cid:durableId="1077169516">
    <w:abstractNumId w:val="9"/>
  </w:num>
  <w:num w:numId="258" w16cid:durableId="1859271653">
    <w:abstractNumId w:val="0"/>
  </w:num>
  <w:num w:numId="259" w16cid:durableId="1228687009">
    <w:abstractNumId w:val="1"/>
  </w:num>
  <w:num w:numId="260" w16cid:durableId="81100320">
    <w:abstractNumId w:val="2"/>
  </w:num>
  <w:num w:numId="261" w16cid:durableId="2136630882">
    <w:abstractNumId w:val="3"/>
  </w:num>
  <w:num w:numId="262" w16cid:durableId="1694502547">
    <w:abstractNumId w:val="8"/>
  </w:num>
  <w:num w:numId="263" w16cid:durableId="317459085">
    <w:abstractNumId w:val="4"/>
  </w:num>
  <w:num w:numId="264" w16cid:durableId="1824156543">
    <w:abstractNumId w:val="5"/>
  </w:num>
  <w:num w:numId="265" w16cid:durableId="940796373">
    <w:abstractNumId w:val="6"/>
  </w:num>
  <w:num w:numId="266" w16cid:durableId="271212669">
    <w:abstractNumId w:val="7"/>
  </w:num>
  <w:num w:numId="267" w16cid:durableId="1212693841">
    <w:abstractNumId w:val="9"/>
  </w:num>
  <w:num w:numId="268" w16cid:durableId="1899582852">
    <w:abstractNumId w:val="0"/>
  </w:num>
  <w:num w:numId="269" w16cid:durableId="588735614">
    <w:abstractNumId w:val="1"/>
  </w:num>
  <w:num w:numId="270" w16cid:durableId="432366044">
    <w:abstractNumId w:val="2"/>
  </w:num>
  <w:num w:numId="271" w16cid:durableId="128939300">
    <w:abstractNumId w:val="3"/>
  </w:num>
  <w:num w:numId="272" w16cid:durableId="917905548">
    <w:abstractNumId w:val="8"/>
  </w:num>
  <w:num w:numId="273" w16cid:durableId="576794306">
    <w:abstractNumId w:val="4"/>
  </w:num>
  <w:num w:numId="274" w16cid:durableId="1307584666">
    <w:abstractNumId w:val="5"/>
  </w:num>
  <w:num w:numId="275" w16cid:durableId="460418840">
    <w:abstractNumId w:val="6"/>
  </w:num>
  <w:num w:numId="276" w16cid:durableId="677737762">
    <w:abstractNumId w:val="7"/>
  </w:num>
  <w:num w:numId="277" w16cid:durableId="186021144">
    <w:abstractNumId w:val="9"/>
  </w:num>
  <w:num w:numId="278" w16cid:durableId="983193330">
    <w:abstractNumId w:val="0"/>
  </w:num>
  <w:num w:numId="279" w16cid:durableId="778453622">
    <w:abstractNumId w:val="1"/>
  </w:num>
  <w:num w:numId="280" w16cid:durableId="454910445">
    <w:abstractNumId w:val="2"/>
  </w:num>
  <w:num w:numId="281" w16cid:durableId="1375888290">
    <w:abstractNumId w:val="3"/>
  </w:num>
  <w:num w:numId="282" w16cid:durableId="2125684189">
    <w:abstractNumId w:val="8"/>
  </w:num>
  <w:num w:numId="283" w16cid:durableId="127169681">
    <w:abstractNumId w:val="4"/>
  </w:num>
  <w:num w:numId="284" w16cid:durableId="1240169442">
    <w:abstractNumId w:val="5"/>
  </w:num>
  <w:num w:numId="285" w16cid:durableId="269437232">
    <w:abstractNumId w:val="6"/>
  </w:num>
  <w:num w:numId="286" w16cid:durableId="379482624">
    <w:abstractNumId w:val="7"/>
  </w:num>
  <w:num w:numId="287" w16cid:durableId="1705252860">
    <w:abstractNumId w:val="9"/>
  </w:num>
  <w:num w:numId="288" w16cid:durableId="1778791971">
    <w:abstractNumId w:val="0"/>
  </w:num>
  <w:num w:numId="289" w16cid:durableId="1225222188">
    <w:abstractNumId w:val="1"/>
  </w:num>
  <w:num w:numId="290" w16cid:durableId="8802818">
    <w:abstractNumId w:val="2"/>
  </w:num>
  <w:num w:numId="291" w16cid:durableId="454755029">
    <w:abstractNumId w:val="3"/>
  </w:num>
  <w:num w:numId="292" w16cid:durableId="1727560216">
    <w:abstractNumId w:val="8"/>
  </w:num>
  <w:num w:numId="293" w16cid:durableId="1392390742">
    <w:abstractNumId w:val="4"/>
  </w:num>
  <w:num w:numId="294" w16cid:durableId="52389239">
    <w:abstractNumId w:val="5"/>
  </w:num>
  <w:num w:numId="295" w16cid:durableId="698626806">
    <w:abstractNumId w:val="6"/>
  </w:num>
  <w:num w:numId="296" w16cid:durableId="1237203346">
    <w:abstractNumId w:val="7"/>
  </w:num>
  <w:num w:numId="297" w16cid:durableId="988443912">
    <w:abstractNumId w:val="9"/>
  </w:num>
  <w:num w:numId="298" w16cid:durableId="1411388705">
    <w:abstractNumId w:val="0"/>
  </w:num>
  <w:num w:numId="299" w16cid:durableId="1044133568">
    <w:abstractNumId w:val="1"/>
  </w:num>
  <w:num w:numId="300" w16cid:durableId="1256982887">
    <w:abstractNumId w:val="2"/>
  </w:num>
  <w:num w:numId="301" w16cid:durableId="581986493">
    <w:abstractNumId w:val="3"/>
  </w:num>
  <w:num w:numId="302" w16cid:durableId="1085345041">
    <w:abstractNumId w:val="8"/>
  </w:num>
  <w:num w:numId="303" w16cid:durableId="717121116">
    <w:abstractNumId w:val="4"/>
  </w:num>
  <w:num w:numId="304" w16cid:durableId="1719934624">
    <w:abstractNumId w:val="5"/>
  </w:num>
  <w:num w:numId="305" w16cid:durableId="259333323">
    <w:abstractNumId w:val="6"/>
  </w:num>
  <w:num w:numId="306" w16cid:durableId="1345864209">
    <w:abstractNumId w:val="7"/>
  </w:num>
  <w:num w:numId="307" w16cid:durableId="1248809009">
    <w:abstractNumId w:val="9"/>
  </w:num>
  <w:num w:numId="308" w16cid:durableId="756824115">
    <w:abstractNumId w:val="0"/>
  </w:num>
  <w:num w:numId="309" w16cid:durableId="1899509596">
    <w:abstractNumId w:val="1"/>
  </w:num>
  <w:num w:numId="310" w16cid:durableId="578563994">
    <w:abstractNumId w:val="2"/>
  </w:num>
  <w:num w:numId="311" w16cid:durableId="1920554130">
    <w:abstractNumId w:val="3"/>
  </w:num>
  <w:num w:numId="312" w16cid:durableId="1012294043">
    <w:abstractNumId w:val="8"/>
  </w:num>
  <w:num w:numId="313" w16cid:durableId="1800412311">
    <w:abstractNumId w:val="4"/>
  </w:num>
  <w:num w:numId="314" w16cid:durableId="514660984">
    <w:abstractNumId w:val="5"/>
  </w:num>
  <w:num w:numId="315" w16cid:durableId="227301558">
    <w:abstractNumId w:val="6"/>
  </w:num>
  <w:num w:numId="316" w16cid:durableId="1257832962">
    <w:abstractNumId w:val="7"/>
  </w:num>
  <w:num w:numId="317" w16cid:durableId="1146439176">
    <w:abstractNumId w:val="9"/>
  </w:num>
  <w:num w:numId="318" w16cid:durableId="1606112792">
    <w:abstractNumId w:val="0"/>
  </w:num>
  <w:num w:numId="319" w16cid:durableId="1836608578">
    <w:abstractNumId w:val="1"/>
  </w:num>
  <w:num w:numId="320" w16cid:durableId="1378361140">
    <w:abstractNumId w:val="2"/>
  </w:num>
  <w:num w:numId="321" w16cid:durableId="1609462307">
    <w:abstractNumId w:val="3"/>
  </w:num>
  <w:num w:numId="322" w16cid:durableId="331833922">
    <w:abstractNumId w:val="8"/>
  </w:num>
  <w:num w:numId="323" w16cid:durableId="1105729316">
    <w:abstractNumId w:val="4"/>
  </w:num>
  <w:num w:numId="324" w16cid:durableId="188374523">
    <w:abstractNumId w:val="5"/>
  </w:num>
  <w:num w:numId="325" w16cid:durableId="2045059736">
    <w:abstractNumId w:val="6"/>
  </w:num>
  <w:num w:numId="326" w16cid:durableId="672029662">
    <w:abstractNumId w:val="7"/>
  </w:num>
  <w:num w:numId="327" w16cid:durableId="615139075">
    <w:abstractNumId w:val="9"/>
  </w:num>
  <w:num w:numId="328" w16cid:durableId="1580484490">
    <w:abstractNumId w:val="0"/>
  </w:num>
  <w:num w:numId="329" w16cid:durableId="970018917">
    <w:abstractNumId w:val="1"/>
  </w:num>
  <w:num w:numId="330" w16cid:durableId="1029915658">
    <w:abstractNumId w:val="2"/>
  </w:num>
  <w:num w:numId="331" w16cid:durableId="1140994156">
    <w:abstractNumId w:val="3"/>
  </w:num>
  <w:num w:numId="332" w16cid:durableId="265774620">
    <w:abstractNumId w:val="8"/>
  </w:num>
  <w:num w:numId="333" w16cid:durableId="302391578">
    <w:abstractNumId w:val="4"/>
  </w:num>
  <w:num w:numId="334" w16cid:durableId="109516365">
    <w:abstractNumId w:val="5"/>
  </w:num>
  <w:num w:numId="335" w16cid:durableId="358554724">
    <w:abstractNumId w:val="6"/>
  </w:num>
  <w:num w:numId="336" w16cid:durableId="1484851087">
    <w:abstractNumId w:val="7"/>
  </w:num>
  <w:num w:numId="337" w16cid:durableId="1486435353">
    <w:abstractNumId w:val="9"/>
  </w:num>
  <w:num w:numId="338" w16cid:durableId="1481775725">
    <w:abstractNumId w:val="0"/>
  </w:num>
  <w:num w:numId="339" w16cid:durableId="1367294174">
    <w:abstractNumId w:val="1"/>
  </w:num>
  <w:num w:numId="340" w16cid:durableId="1752119807">
    <w:abstractNumId w:val="2"/>
  </w:num>
  <w:num w:numId="341" w16cid:durableId="149903589">
    <w:abstractNumId w:val="3"/>
  </w:num>
  <w:num w:numId="342" w16cid:durableId="1956015873">
    <w:abstractNumId w:val="8"/>
  </w:num>
  <w:num w:numId="343" w16cid:durableId="1836068271">
    <w:abstractNumId w:val="4"/>
  </w:num>
  <w:num w:numId="344" w16cid:durableId="1728800854">
    <w:abstractNumId w:val="5"/>
  </w:num>
  <w:num w:numId="345" w16cid:durableId="2020160859">
    <w:abstractNumId w:val="6"/>
  </w:num>
  <w:num w:numId="346" w16cid:durableId="1523787696">
    <w:abstractNumId w:val="7"/>
  </w:num>
  <w:num w:numId="347" w16cid:durableId="2095281102">
    <w:abstractNumId w:val="9"/>
  </w:num>
  <w:num w:numId="348" w16cid:durableId="1621064843">
    <w:abstractNumId w:val="0"/>
  </w:num>
  <w:num w:numId="349" w16cid:durableId="1439258861">
    <w:abstractNumId w:val="1"/>
  </w:num>
  <w:num w:numId="350" w16cid:durableId="826090346">
    <w:abstractNumId w:val="2"/>
  </w:num>
  <w:num w:numId="351" w16cid:durableId="357900546">
    <w:abstractNumId w:val="3"/>
  </w:num>
  <w:num w:numId="352" w16cid:durableId="154035393">
    <w:abstractNumId w:val="8"/>
  </w:num>
  <w:num w:numId="353" w16cid:durableId="595942382">
    <w:abstractNumId w:val="4"/>
  </w:num>
  <w:num w:numId="354" w16cid:durableId="1803501821">
    <w:abstractNumId w:val="5"/>
  </w:num>
  <w:num w:numId="355" w16cid:durableId="1482818164">
    <w:abstractNumId w:val="6"/>
  </w:num>
  <w:num w:numId="356" w16cid:durableId="1081566761">
    <w:abstractNumId w:val="7"/>
  </w:num>
  <w:num w:numId="357" w16cid:durableId="1105002565">
    <w:abstractNumId w:val="9"/>
  </w:num>
  <w:num w:numId="358" w16cid:durableId="322439392">
    <w:abstractNumId w:val="0"/>
  </w:num>
  <w:num w:numId="359" w16cid:durableId="2118334270">
    <w:abstractNumId w:val="1"/>
  </w:num>
  <w:num w:numId="360" w16cid:durableId="1710952050">
    <w:abstractNumId w:val="2"/>
  </w:num>
  <w:num w:numId="361" w16cid:durableId="982975547">
    <w:abstractNumId w:val="3"/>
  </w:num>
  <w:num w:numId="362" w16cid:durableId="1568804717">
    <w:abstractNumId w:val="8"/>
  </w:num>
  <w:num w:numId="363" w16cid:durableId="675349322">
    <w:abstractNumId w:val="4"/>
  </w:num>
  <w:num w:numId="364" w16cid:durableId="213545927">
    <w:abstractNumId w:val="5"/>
  </w:num>
  <w:num w:numId="365" w16cid:durableId="115486586">
    <w:abstractNumId w:val="6"/>
  </w:num>
  <w:num w:numId="366" w16cid:durableId="1984894347">
    <w:abstractNumId w:val="7"/>
  </w:num>
  <w:num w:numId="367" w16cid:durableId="774708647">
    <w:abstractNumId w:val="9"/>
  </w:num>
  <w:num w:numId="368" w16cid:durableId="1192182028">
    <w:abstractNumId w:val="0"/>
  </w:num>
  <w:num w:numId="369" w16cid:durableId="234051465">
    <w:abstractNumId w:val="1"/>
  </w:num>
  <w:num w:numId="370" w16cid:durableId="1260484780">
    <w:abstractNumId w:val="2"/>
  </w:num>
  <w:num w:numId="371" w16cid:durableId="1217206947">
    <w:abstractNumId w:val="3"/>
  </w:num>
  <w:num w:numId="372" w16cid:durableId="615408216">
    <w:abstractNumId w:val="8"/>
  </w:num>
  <w:num w:numId="373" w16cid:durableId="685790423">
    <w:abstractNumId w:val="4"/>
  </w:num>
  <w:num w:numId="374" w16cid:durableId="507672561">
    <w:abstractNumId w:val="5"/>
  </w:num>
  <w:num w:numId="375" w16cid:durableId="1619023177">
    <w:abstractNumId w:val="6"/>
  </w:num>
  <w:num w:numId="376" w16cid:durableId="1816094963">
    <w:abstractNumId w:val="7"/>
  </w:num>
  <w:num w:numId="377" w16cid:durableId="1204247200">
    <w:abstractNumId w:val="9"/>
  </w:num>
  <w:num w:numId="378" w16cid:durableId="1012293153">
    <w:abstractNumId w:val="0"/>
  </w:num>
  <w:num w:numId="379" w16cid:durableId="421952050">
    <w:abstractNumId w:val="1"/>
  </w:num>
  <w:num w:numId="380" w16cid:durableId="1352607157">
    <w:abstractNumId w:val="2"/>
  </w:num>
  <w:num w:numId="381" w16cid:durableId="1941058559">
    <w:abstractNumId w:val="3"/>
  </w:num>
  <w:num w:numId="382" w16cid:durableId="141699421">
    <w:abstractNumId w:val="8"/>
  </w:num>
  <w:num w:numId="383" w16cid:durableId="1386564607">
    <w:abstractNumId w:val="4"/>
  </w:num>
  <w:num w:numId="384" w16cid:durableId="55251392">
    <w:abstractNumId w:val="5"/>
  </w:num>
  <w:num w:numId="385" w16cid:durableId="371419972">
    <w:abstractNumId w:val="6"/>
  </w:num>
  <w:num w:numId="386" w16cid:durableId="57898483">
    <w:abstractNumId w:val="7"/>
  </w:num>
  <w:num w:numId="387" w16cid:durableId="203101167">
    <w:abstractNumId w:val="9"/>
  </w:num>
  <w:num w:numId="388" w16cid:durableId="1666667721">
    <w:abstractNumId w:val="0"/>
  </w:num>
  <w:num w:numId="389" w16cid:durableId="972442202">
    <w:abstractNumId w:val="1"/>
  </w:num>
  <w:num w:numId="390" w16cid:durableId="1901865340">
    <w:abstractNumId w:val="2"/>
  </w:num>
  <w:num w:numId="391" w16cid:durableId="1592860952">
    <w:abstractNumId w:val="3"/>
  </w:num>
  <w:num w:numId="392" w16cid:durableId="1015301805">
    <w:abstractNumId w:val="8"/>
  </w:num>
  <w:num w:numId="393" w16cid:durableId="793407320">
    <w:abstractNumId w:val="4"/>
  </w:num>
  <w:num w:numId="394" w16cid:durableId="1728064619">
    <w:abstractNumId w:val="5"/>
  </w:num>
  <w:num w:numId="395" w16cid:durableId="2084062331">
    <w:abstractNumId w:val="6"/>
  </w:num>
  <w:num w:numId="396" w16cid:durableId="1922526108">
    <w:abstractNumId w:val="7"/>
  </w:num>
  <w:num w:numId="397" w16cid:durableId="2135785110">
    <w:abstractNumId w:val="9"/>
  </w:num>
  <w:num w:numId="398" w16cid:durableId="1677414755">
    <w:abstractNumId w:val="0"/>
  </w:num>
  <w:num w:numId="399" w16cid:durableId="1498419371">
    <w:abstractNumId w:val="1"/>
  </w:num>
  <w:num w:numId="400" w16cid:durableId="1906448765">
    <w:abstractNumId w:val="2"/>
  </w:num>
  <w:num w:numId="401" w16cid:durableId="1404569960">
    <w:abstractNumId w:val="3"/>
  </w:num>
  <w:num w:numId="402" w16cid:durableId="2029984468">
    <w:abstractNumId w:val="8"/>
  </w:num>
  <w:num w:numId="403" w16cid:durableId="981931428">
    <w:abstractNumId w:val="4"/>
  </w:num>
  <w:num w:numId="404" w16cid:durableId="994796624">
    <w:abstractNumId w:val="5"/>
  </w:num>
  <w:num w:numId="405" w16cid:durableId="1890457445">
    <w:abstractNumId w:val="6"/>
  </w:num>
  <w:num w:numId="406" w16cid:durableId="329990324">
    <w:abstractNumId w:val="7"/>
  </w:num>
  <w:num w:numId="407" w16cid:durableId="4138936">
    <w:abstractNumId w:val="9"/>
  </w:num>
  <w:num w:numId="408" w16cid:durableId="1937979049">
    <w:abstractNumId w:val="0"/>
  </w:num>
  <w:num w:numId="409" w16cid:durableId="288556563">
    <w:abstractNumId w:val="1"/>
  </w:num>
  <w:num w:numId="410" w16cid:durableId="66729846">
    <w:abstractNumId w:val="2"/>
  </w:num>
  <w:num w:numId="411" w16cid:durableId="441610148">
    <w:abstractNumId w:val="3"/>
  </w:num>
  <w:num w:numId="412" w16cid:durableId="1299991241">
    <w:abstractNumId w:val="8"/>
  </w:num>
  <w:num w:numId="413" w16cid:durableId="762143394">
    <w:abstractNumId w:val="4"/>
  </w:num>
  <w:num w:numId="414" w16cid:durableId="948708130">
    <w:abstractNumId w:val="5"/>
  </w:num>
  <w:num w:numId="415" w16cid:durableId="352800691">
    <w:abstractNumId w:val="6"/>
  </w:num>
  <w:num w:numId="416" w16cid:durableId="528834423">
    <w:abstractNumId w:val="7"/>
  </w:num>
  <w:num w:numId="417" w16cid:durableId="521288690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9A9"/>
    <w:rsid w:val="00000DD2"/>
    <w:rsid w:val="00001908"/>
    <w:rsid w:val="00004F79"/>
    <w:rsid w:val="000052CA"/>
    <w:rsid w:val="000104E0"/>
    <w:rsid w:val="00010863"/>
    <w:rsid w:val="00010F9D"/>
    <w:rsid w:val="00011C8C"/>
    <w:rsid w:val="00013060"/>
    <w:rsid w:val="00020370"/>
    <w:rsid w:val="00021B05"/>
    <w:rsid w:val="00021F7D"/>
    <w:rsid w:val="00024CED"/>
    <w:rsid w:val="00026F34"/>
    <w:rsid w:val="00030B49"/>
    <w:rsid w:val="00034C24"/>
    <w:rsid w:val="000351F8"/>
    <w:rsid w:val="000358FA"/>
    <w:rsid w:val="0003654F"/>
    <w:rsid w:val="000369C2"/>
    <w:rsid w:val="000425FD"/>
    <w:rsid w:val="00042F87"/>
    <w:rsid w:val="00043C85"/>
    <w:rsid w:val="00045C57"/>
    <w:rsid w:val="00047413"/>
    <w:rsid w:val="000508A6"/>
    <w:rsid w:val="0005096B"/>
    <w:rsid w:val="0005153C"/>
    <w:rsid w:val="00057FAC"/>
    <w:rsid w:val="00062F92"/>
    <w:rsid w:val="00063FFD"/>
    <w:rsid w:val="00065269"/>
    <w:rsid w:val="00076180"/>
    <w:rsid w:val="000767D4"/>
    <w:rsid w:val="00076A10"/>
    <w:rsid w:val="00081AEE"/>
    <w:rsid w:val="00081DA1"/>
    <w:rsid w:val="00085A82"/>
    <w:rsid w:val="0008749F"/>
    <w:rsid w:val="00091B11"/>
    <w:rsid w:val="00093E57"/>
    <w:rsid w:val="0009400B"/>
    <w:rsid w:val="00094901"/>
    <w:rsid w:val="00095D18"/>
    <w:rsid w:val="000970F9"/>
    <w:rsid w:val="00097784"/>
    <w:rsid w:val="000A0A97"/>
    <w:rsid w:val="000A10D1"/>
    <w:rsid w:val="000A2473"/>
    <w:rsid w:val="000A3741"/>
    <w:rsid w:val="000A412F"/>
    <w:rsid w:val="000B2DB1"/>
    <w:rsid w:val="000B6858"/>
    <w:rsid w:val="000B7134"/>
    <w:rsid w:val="000C1002"/>
    <w:rsid w:val="000C56AC"/>
    <w:rsid w:val="000C7083"/>
    <w:rsid w:val="000D203D"/>
    <w:rsid w:val="000D30D1"/>
    <w:rsid w:val="000D488F"/>
    <w:rsid w:val="000D4ABE"/>
    <w:rsid w:val="000E1DE9"/>
    <w:rsid w:val="000E2765"/>
    <w:rsid w:val="000E28C2"/>
    <w:rsid w:val="000E7E02"/>
    <w:rsid w:val="000F13CD"/>
    <w:rsid w:val="000F1545"/>
    <w:rsid w:val="000F2BBE"/>
    <w:rsid w:val="000F32C4"/>
    <w:rsid w:val="000F3516"/>
    <w:rsid w:val="000F7F6B"/>
    <w:rsid w:val="00101357"/>
    <w:rsid w:val="001029C2"/>
    <w:rsid w:val="00104F4B"/>
    <w:rsid w:val="00112BD0"/>
    <w:rsid w:val="00114F3B"/>
    <w:rsid w:val="00120536"/>
    <w:rsid w:val="00120E67"/>
    <w:rsid w:val="001223BB"/>
    <w:rsid w:val="0012488A"/>
    <w:rsid w:val="001312A6"/>
    <w:rsid w:val="00133C95"/>
    <w:rsid w:val="00133CDA"/>
    <w:rsid w:val="0013419A"/>
    <w:rsid w:val="00136791"/>
    <w:rsid w:val="00140BC5"/>
    <w:rsid w:val="00141358"/>
    <w:rsid w:val="001452C4"/>
    <w:rsid w:val="0014695C"/>
    <w:rsid w:val="00146ED1"/>
    <w:rsid w:val="00146F2A"/>
    <w:rsid w:val="001471C8"/>
    <w:rsid w:val="00150886"/>
    <w:rsid w:val="00152F95"/>
    <w:rsid w:val="0015476F"/>
    <w:rsid w:val="001559BE"/>
    <w:rsid w:val="001610F3"/>
    <w:rsid w:val="001662C7"/>
    <w:rsid w:val="00170589"/>
    <w:rsid w:val="00173015"/>
    <w:rsid w:val="001735AF"/>
    <w:rsid w:val="00174F35"/>
    <w:rsid w:val="00177A63"/>
    <w:rsid w:val="00180775"/>
    <w:rsid w:val="00180EC4"/>
    <w:rsid w:val="00181EE1"/>
    <w:rsid w:val="00183265"/>
    <w:rsid w:val="00183926"/>
    <w:rsid w:val="0018492B"/>
    <w:rsid w:val="001853AA"/>
    <w:rsid w:val="001858C2"/>
    <w:rsid w:val="0018699D"/>
    <w:rsid w:val="00191ADD"/>
    <w:rsid w:val="00192D9F"/>
    <w:rsid w:val="001948F0"/>
    <w:rsid w:val="001A1780"/>
    <w:rsid w:val="001A7F59"/>
    <w:rsid w:val="001B249B"/>
    <w:rsid w:val="001B2C42"/>
    <w:rsid w:val="001B3139"/>
    <w:rsid w:val="001B43D2"/>
    <w:rsid w:val="001B5AF7"/>
    <w:rsid w:val="001B78A0"/>
    <w:rsid w:val="001C0814"/>
    <w:rsid w:val="001C0C6A"/>
    <w:rsid w:val="001C3EE1"/>
    <w:rsid w:val="001C4682"/>
    <w:rsid w:val="001C6C3A"/>
    <w:rsid w:val="001D6674"/>
    <w:rsid w:val="001D7B44"/>
    <w:rsid w:val="001E08C7"/>
    <w:rsid w:val="001E402C"/>
    <w:rsid w:val="001E4845"/>
    <w:rsid w:val="001E7430"/>
    <w:rsid w:val="001F2A76"/>
    <w:rsid w:val="001F6F57"/>
    <w:rsid w:val="00202DAA"/>
    <w:rsid w:val="00204695"/>
    <w:rsid w:val="002061FE"/>
    <w:rsid w:val="00206256"/>
    <w:rsid w:val="00206AA9"/>
    <w:rsid w:val="0021237C"/>
    <w:rsid w:val="002150E8"/>
    <w:rsid w:val="00221BD6"/>
    <w:rsid w:val="00224BE7"/>
    <w:rsid w:val="002274BA"/>
    <w:rsid w:val="00230A99"/>
    <w:rsid w:val="002330F5"/>
    <w:rsid w:val="00235B6C"/>
    <w:rsid w:val="002365C6"/>
    <w:rsid w:val="002376F4"/>
    <w:rsid w:val="00237E9A"/>
    <w:rsid w:val="0024032D"/>
    <w:rsid w:val="00240CAD"/>
    <w:rsid w:val="0024292C"/>
    <w:rsid w:val="00243737"/>
    <w:rsid w:val="0024743A"/>
    <w:rsid w:val="00252562"/>
    <w:rsid w:val="00252CBD"/>
    <w:rsid w:val="002533DC"/>
    <w:rsid w:val="00261CE3"/>
    <w:rsid w:val="00264AF6"/>
    <w:rsid w:val="00264D79"/>
    <w:rsid w:val="00266289"/>
    <w:rsid w:val="00273BC7"/>
    <w:rsid w:val="00273C8A"/>
    <w:rsid w:val="00275104"/>
    <w:rsid w:val="002751B5"/>
    <w:rsid w:val="00276E7E"/>
    <w:rsid w:val="00280A6E"/>
    <w:rsid w:val="00281B10"/>
    <w:rsid w:val="00285012"/>
    <w:rsid w:val="002869C0"/>
    <w:rsid w:val="002969B0"/>
    <w:rsid w:val="00297993"/>
    <w:rsid w:val="002A3358"/>
    <w:rsid w:val="002A69A9"/>
    <w:rsid w:val="002B358D"/>
    <w:rsid w:val="002B7422"/>
    <w:rsid w:val="002C1315"/>
    <w:rsid w:val="002C381B"/>
    <w:rsid w:val="002D1257"/>
    <w:rsid w:val="002D1886"/>
    <w:rsid w:val="002D3D06"/>
    <w:rsid w:val="002D4E2A"/>
    <w:rsid w:val="002E0053"/>
    <w:rsid w:val="002E55B9"/>
    <w:rsid w:val="002E605C"/>
    <w:rsid w:val="002E6140"/>
    <w:rsid w:val="002F28B1"/>
    <w:rsid w:val="002F2B43"/>
    <w:rsid w:val="002F4885"/>
    <w:rsid w:val="003006A2"/>
    <w:rsid w:val="003013CE"/>
    <w:rsid w:val="0030347F"/>
    <w:rsid w:val="00303593"/>
    <w:rsid w:val="00305887"/>
    <w:rsid w:val="00305F85"/>
    <w:rsid w:val="003079FB"/>
    <w:rsid w:val="003105B6"/>
    <w:rsid w:val="00315877"/>
    <w:rsid w:val="00315E78"/>
    <w:rsid w:val="0032057B"/>
    <w:rsid w:val="0032289E"/>
    <w:rsid w:val="00324169"/>
    <w:rsid w:val="003244CA"/>
    <w:rsid w:val="00325B57"/>
    <w:rsid w:val="00332BA3"/>
    <w:rsid w:val="00333312"/>
    <w:rsid w:val="00335B6E"/>
    <w:rsid w:val="0033677C"/>
    <w:rsid w:val="0034350A"/>
    <w:rsid w:val="00352164"/>
    <w:rsid w:val="00353BDB"/>
    <w:rsid w:val="00354A18"/>
    <w:rsid w:val="00354D8C"/>
    <w:rsid w:val="00357CE4"/>
    <w:rsid w:val="00360C2F"/>
    <w:rsid w:val="00360EAA"/>
    <w:rsid w:val="0036197D"/>
    <w:rsid w:val="00362FA9"/>
    <w:rsid w:val="003654EE"/>
    <w:rsid w:val="003655ED"/>
    <w:rsid w:val="00365D85"/>
    <w:rsid w:val="00367D3E"/>
    <w:rsid w:val="0037445F"/>
    <w:rsid w:val="00376C2F"/>
    <w:rsid w:val="00385054"/>
    <w:rsid w:val="00386976"/>
    <w:rsid w:val="00386A12"/>
    <w:rsid w:val="00387E4E"/>
    <w:rsid w:val="00387E96"/>
    <w:rsid w:val="003908B0"/>
    <w:rsid w:val="00391BC6"/>
    <w:rsid w:val="00393206"/>
    <w:rsid w:val="003966E9"/>
    <w:rsid w:val="003A3A99"/>
    <w:rsid w:val="003A4816"/>
    <w:rsid w:val="003A591E"/>
    <w:rsid w:val="003A744F"/>
    <w:rsid w:val="003B03AF"/>
    <w:rsid w:val="003B0442"/>
    <w:rsid w:val="003B04ED"/>
    <w:rsid w:val="003B04FD"/>
    <w:rsid w:val="003B3169"/>
    <w:rsid w:val="003B54C2"/>
    <w:rsid w:val="003B5F33"/>
    <w:rsid w:val="003B6076"/>
    <w:rsid w:val="003B6095"/>
    <w:rsid w:val="003C3680"/>
    <w:rsid w:val="003C704E"/>
    <w:rsid w:val="003C7B7B"/>
    <w:rsid w:val="003D17F3"/>
    <w:rsid w:val="003D2DC6"/>
    <w:rsid w:val="003D3CF9"/>
    <w:rsid w:val="003D5798"/>
    <w:rsid w:val="003E26AC"/>
    <w:rsid w:val="003E5AF3"/>
    <w:rsid w:val="003E62FA"/>
    <w:rsid w:val="003E647C"/>
    <w:rsid w:val="003E6872"/>
    <w:rsid w:val="003F00BC"/>
    <w:rsid w:val="003F0902"/>
    <w:rsid w:val="003F3BD6"/>
    <w:rsid w:val="003F534D"/>
    <w:rsid w:val="003F625D"/>
    <w:rsid w:val="003F6BF5"/>
    <w:rsid w:val="003F7237"/>
    <w:rsid w:val="004041C4"/>
    <w:rsid w:val="00405B3A"/>
    <w:rsid w:val="00406E9D"/>
    <w:rsid w:val="0041157B"/>
    <w:rsid w:val="00412746"/>
    <w:rsid w:val="00412AD9"/>
    <w:rsid w:val="00414B15"/>
    <w:rsid w:val="00415ECC"/>
    <w:rsid w:val="00421399"/>
    <w:rsid w:val="00421559"/>
    <w:rsid w:val="004221C0"/>
    <w:rsid w:val="0042316B"/>
    <w:rsid w:val="00423B88"/>
    <w:rsid w:val="00427CE9"/>
    <w:rsid w:val="0043241A"/>
    <w:rsid w:val="004378FB"/>
    <w:rsid w:val="004410FB"/>
    <w:rsid w:val="00441287"/>
    <w:rsid w:val="004430E4"/>
    <w:rsid w:val="004443AB"/>
    <w:rsid w:val="00444FED"/>
    <w:rsid w:val="004465EA"/>
    <w:rsid w:val="00450EDC"/>
    <w:rsid w:val="004622B5"/>
    <w:rsid w:val="004629EB"/>
    <w:rsid w:val="00463F5D"/>
    <w:rsid w:val="00467290"/>
    <w:rsid w:val="00467E82"/>
    <w:rsid w:val="00473B71"/>
    <w:rsid w:val="00477539"/>
    <w:rsid w:val="004806B4"/>
    <w:rsid w:val="0048537F"/>
    <w:rsid w:val="00485714"/>
    <w:rsid w:val="00495DB2"/>
    <w:rsid w:val="004A1C89"/>
    <w:rsid w:val="004A2630"/>
    <w:rsid w:val="004A42F8"/>
    <w:rsid w:val="004B006A"/>
    <w:rsid w:val="004B1E4C"/>
    <w:rsid w:val="004B43D8"/>
    <w:rsid w:val="004B45B4"/>
    <w:rsid w:val="004B66BA"/>
    <w:rsid w:val="004B69B0"/>
    <w:rsid w:val="004B6EBA"/>
    <w:rsid w:val="004C0FF9"/>
    <w:rsid w:val="004D01A4"/>
    <w:rsid w:val="004D033C"/>
    <w:rsid w:val="004D0BBC"/>
    <w:rsid w:val="004D5108"/>
    <w:rsid w:val="004D537D"/>
    <w:rsid w:val="004E07B3"/>
    <w:rsid w:val="004E0A95"/>
    <w:rsid w:val="004E1347"/>
    <w:rsid w:val="004E5545"/>
    <w:rsid w:val="004E5F18"/>
    <w:rsid w:val="004E6E5D"/>
    <w:rsid w:val="004E7A7C"/>
    <w:rsid w:val="004E7EF5"/>
    <w:rsid w:val="004F29DC"/>
    <w:rsid w:val="004F6B97"/>
    <w:rsid w:val="004F797A"/>
    <w:rsid w:val="004F7D54"/>
    <w:rsid w:val="00501BE4"/>
    <w:rsid w:val="00501DEE"/>
    <w:rsid w:val="00506BFA"/>
    <w:rsid w:val="0051143E"/>
    <w:rsid w:val="00512E4A"/>
    <w:rsid w:val="0051318E"/>
    <w:rsid w:val="005131AB"/>
    <w:rsid w:val="0051334C"/>
    <w:rsid w:val="00513F2E"/>
    <w:rsid w:val="00516206"/>
    <w:rsid w:val="0052085C"/>
    <w:rsid w:val="0052247A"/>
    <w:rsid w:val="005256C6"/>
    <w:rsid w:val="00525E77"/>
    <w:rsid w:val="005306EE"/>
    <w:rsid w:val="00530B72"/>
    <w:rsid w:val="00533B76"/>
    <w:rsid w:val="0053554B"/>
    <w:rsid w:val="00536918"/>
    <w:rsid w:val="00536F5D"/>
    <w:rsid w:val="00543D8D"/>
    <w:rsid w:val="00545929"/>
    <w:rsid w:val="005460F9"/>
    <w:rsid w:val="0054734D"/>
    <w:rsid w:val="00550488"/>
    <w:rsid w:val="005513D5"/>
    <w:rsid w:val="00551D37"/>
    <w:rsid w:val="00553FDA"/>
    <w:rsid w:val="005551AE"/>
    <w:rsid w:val="005570FE"/>
    <w:rsid w:val="00557355"/>
    <w:rsid w:val="00557A27"/>
    <w:rsid w:val="0056041E"/>
    <w:rsid w:val="00560A32"/>
    <w:rsid w:val="00561FC1"/>
    <w:rsid w:val="00563011"/>
    <w:rsid w:val="00563B5D"/>
    <w:rsid w:val="00564563"/>
    <w:rsid w:val="005659A1"/>
    <w:rsid w:val="0056638C"/>
    <w:rsid w:val="00575518"/>
    <w:rsid w:val="0057597F"/>
    <w:rsid w:val="0057608C"/>
    <w:rsid w:val="00576703"/>
    <w:rsid w:val="00577C8D"/>
    <w:rsid w:val="00577DDC"/>
    <w:rsid w:val="00581CC5"/>
    <w:rsid w:val="00582922"/>
    <w:rsid w:val="00587F2C"/>
    <w:rsid w:val="00591434"/>
    <w:rsid w:val="005948D3"/>
    <w:rsid w:val="00594932"/>
    <w:rsid w:val="00596FF7"/>
    <w:rsid w:val="005A1B94"/>
    <w:rsid w:val="005B0745"/>
    <w:rsid w:val="005B080D"/>
    <w:rsid w:val="005B181B"/>
    <w:rsid w:val="005B2620"/>
    <w:rsid w:val="005C136A"/>
    <w:rsid w:val="005C24F6"/>
    <w:rsid w:val="005C26AF"/>
    <w:rsid w:val="005C56C1"/>
    <w:rsid w:val="005C68C1"/>
    <w:rsid w:val="005D1C13"/>
    <w:rsid w:val="005D3569"/>
    <w:rsid w:val="005D3B6F"/>
    <w:rsid w:val="005D410F"/>
    <w:rsid w:val="005D794B"/>
    <w:rsid w:val="005D7AA1"/>
    <w:rsid w:val="005E0251"/>
    <w:rsid w:val="005E619C"/>
    <w:rsid w:val="005F0A6D"/>
    <w:rsid w:val="005F22E4"/>
    <w:rsid w:val="005F519D"/>
    <w:rsid w:val="005F52E1"/>
    <w:rsid w:val="005F772D"/>
    <w:rsid w:val="006015F6"/>
    <w:rsid w:val="00605734"/>
    <w:rsid w:val="00610220"/>
    <w:rsid w:val="00612C62"/>
    <w:rsid w:val="00614F05"/>
    <w:rsid w:val="00617C84"/>
    <w:rsid w:val="00624F74"/>
    <w:rsid w:val="006259AD"/>
    <w:rsid w:val="00626205"/>
    <w:rsid w:val="006347EC"/>
    <w:rsid w:val="0063560B"/>
    <w:rsid w:val="00636D7F"/>
    <w:rsid w:val="00637B96"/>
    <w:rsid w:val="006410D6"/>
    <w:rsid w:val="00643F9F"/>
    <w:rsid w:val="00644F56"/>
    <w:rsid w:val="00647092"/>
    <w:rsid w:val="00651822"/>
    <w:rsid w:val="006518F9"/>
    <w:rsid w:val="006536D0"/>
    <w:rsid w:val="00661A9A"/>
    <w:rsid w:val="0066281B"/>
    <w:rsid w:val="00662B5B"/>
    <w:rsid w:val="00664421"/>
    <w:rsid w:val="00667BB0"/>
    <w:rsid w:val="00675072"/>
    <w:rsid w:val="0067534A"/>
    <w:rsid w:val="00681035"/>
    <w:rsid w:val="00681F02"/>
    <w:rsid w:val="00685B0E"/>
    <w:rsid w:val="00685B7A"/>
    <w:rsid w:val="00686C67"/>
    <w:rsid w:val="00686FC0"/>
    <w:rsid w:val="00692301"/>
    <w:rsid w:val="00695CC2"/>
    <w:rsid w:val="006967B8"/>
    <w:rsid w:val="00696B7F"/>
    <w:rsid w:val="006A253B"/>
    <w:rsid w:val="006A6103"/>
    <w:rsid w:val="006A7431"/>
    <w:rsid w:val="006B1E07"/>
    <w:rsid w:val="006B5344"/>
    <w:rsid w:val="006C7499"/>
    <w:rsid w:val="006D25D9"/>
    <w:rsid w:val="006D3390"/>
    <w:rsid w:val="006E018C"/>
    <w:rsid w:val="006E0D96"/>
    <w:rsid w:val="006E162A"/>
    <w:rsid w:val="006E5DEC"/>
    <w:rsid w:val="006E700D"/>
    <w:rsid w:val="006F0F14"/>
    <w:rsid w:val="006F3B1C"/>
    <w:rsid w:val="006F3F4C"/>
    <w:rsid w:val="006F4FA4"/>
    <w:rsid w:val="006F5451"/>
    <w:rsid w:val="00700B74"/>
    <w:rsid w:val="007016D7"/>
    <w:rsid w:val="00705357"/>
    <w:rsid w:val="00705AE4"/>
    <w:rsid w:val="0071032F"/>
    <w:rsid w:val="00711057"/>
    <w:rsid w:val="00711A37"/>
    <w:rsid w:val="00712580"/>
    <w:rsid w:val="0072314D"/>
    <w:rsid w:val="00723E53"/>
    <w:rsid w:val="00724BEB"/>
    <w:rsid w:val="0072654D"/>
    <w:rsid w:val="00726D55"/>
    <w:rsid w:val="00727114"/>
    <w:rsid w:val="007306C0"/>
    <w:rsid w:val="00734981"/>
    <w:rsid w:val="00737667"/>
    <w:rsid w:val="0073796D"/>
    <w:rsid w:val="00737D8D"/>
    <w:rsid w:val="00740CAE"/>
    <w:rsid w:val="0074113F"/>
    <w:rsid w:val="00750506"/>
    <w:rsid w:val="00751A89"/>
    <w:rsid w:val="00753CFE"/>
    <w:rsid w:val="007565F0"/>
    <w:rsid w:val="007575CB"/>
    <w:rsid w:val="00757F0F"/>
    <w:rsid w:val="007610A9"/>
    <w:rsid w:val="00761338"/>
    <w:rsid w:val="0076139C"/>
    <w:rsid w:val="00764711"/>
    <w:rsid w:val="00765286"/>
    <w:rsid w:val="007665AD"/>
    <w:rsid w:val="0076674D"/>
    <w:rsid w:val="007674C3"/>
    <w:rsid w:val="007723C1"/>
    <w:rsid w:val="007751B1"/>
    <w:rsid w:val="007757B3"/>
    <w:rsid w:val="0077619D"/>
    <w:rsid w:val="00776C43"/>
    <w:rsid w:val="00780463"/>
    <w:rsid w:val="00782287"/>
    <w:rsid w:val="00784962"/>
    <w:rsid w:val="00786812"/>
    <w:rsid w:val="00787E14"/>
    <w:rsid w:val="00790F21"/>
    <w:rsid w:val="00791C77"/>
    <w:rsid w:val="00792FE3"/>
    <w:rsid w:val="0079477A"/>
    <w:rsid w:val="00795F88"/>
    <w:rsid w:val="0079608D"/>
    <w:rsid w:val="0079709F"/>
    <w:rsid w:val="00797FBC"/>
    <w:rsid w:val="007A0104"/>
    <w:rsid w:val="007A149C"/>
    <w:rsid w:val="007A1C42"/>
    <w:rsid w:val="007A605F"/>
    <w:rsid w:val="007A6CB2"/>
    <w:rsid w:val="007A7B97"/>
    <w:rsid w:val="007B19C9"/>
    <w:rsid w:val="007B2454"/>
    <w:rsid w:val="007B726E"/>
    <w:rsid w:val="007B7377"/>
    <w:rsid w:val="007C3B5B"/>
    <w:rsid w:val="007D3998"/>
    <w:rsid w:val="007D4550"/>
    <w:rsid w:val="007D5598"/>
    <w:rsid w:val="007D62DE"/>
    <w:rsid w:val="007D723D"/>
    <w:rsid w:val="007E2B96"/>
    <w:rsid w:val="007E2ED3"/>
    <w:rsid w:val="007E6AC7"/>
    <w:rsid w:val="007F025F"/>
    <w:rsid w:val="007F11C5"/>
    <w:rsid w:val="007F7E1D"/>
    <w:rsid w:val="008026EF"/>
    <w:rsid w:val="00803F58"/>
    <w:rsid w:val="00807CF4"/>
    <w:rsid w:val="00811D2D"/>
    <w:rsid w:val="00812B0E"/>
    <w:rsid w:val="00814EAA"/>
    <w:rsid w:val="00816C34"/>
    <w:rsid w:val="00816EA0"/>
    <w:rsid w:val="008179DE"/>
    <w:rsid w:val="00824C43"/>
    <w:rsid w:val="00824E78"/>
    <w:rsid w:val="00825CEC"/>
    <w:rsid w:val="0082727E"/>
    <w:rsid w:val="00830DD1"/>
    <w:rsid w:val="008323EB"/>
    <w:rsid w:val="0083575B"/>
    <w:rsid w:val="00835983"/>
    <w:rsid w:val="00835C0B"/>
    <w:rsid w:val="00835E01"/>
    <w:rsid w:val="008368C8"/>
    <w:rsid w:val="00841EB1"/>
    <w:rsid w:val="00843B22"/>
    <w:rsid w:val="008440FF"/>
    <w:rsid w:val="00844A02"/>
    <w:rsid w:val="008454DC"/>
    <w:rsid w:val="008456A0"/>
    <w:rsid w:val="00846684"/>
    <w:rsid w:val="00846EE1"/>
    <w:rsid w:val="0084766C"/>
    <w:rsid w:val="00851046"/>
    <w:rsid w:val="00851CEC"/>
    <w:rsid w:val="00854D4E"/>
    <w:rsid w:val="008552E5"/>
    <w:rsid w:val="00855393"/>
    <w:rsid w:val="008616E5"/>
    <w:rsid w:val="008619E9"/>
    <w:rsid w:val="00867A6B"/>
    <w:rsid w:val="00871C2C"/>
    <w:rsid w:val="008738EB"/>
    <w:rsid w:val="008767A8"/>
    <w:rsid w:val="00880305"/>
    <w:rsid w:val="008929A0"/>
    <w:rsid w:val="00892D3C"/>
    <w:rsid w:val="00895250"/>
    <w:rsid w:val="0089704E"/>
    <w:rsid w:val="008A17D3"/>
    <w:rsid w:val="008B083A"/>
    <w:rsid w:val="008B08C3"/>
    <w:rsid w:val="008B09F8"/>
    <w:rsid w:val="008C4891"/>
    <w:rsid w:val="008C6C14"/>
    <w:rsid w:val="008C767A"/>
    <w:rsid w:val="008D6498"/>
    <w:rsid w:val="008D6BF7"/>
    <w:rsid w:val="008D7103"/>
    <w:rsid w:val="008E0035"/>
    <w:rsid w:val="008E1743"/>
    <w:rsid w:val="008E250B"/>
    <w:rsid w:val="008E2563"/>
    <w:rsid w:val="008E408B"/>
    <w:rsid w:val="008E6EEC"/>
    <w:rsid w:val="008F06F9"/>
    <w:rsid w:val="008F4B5F"/>
    <w:rsid w:val="008F521D"/>
    <w:rsid w:val="008F527C"/>
    <w:rsid w:val="009028CC"/>
    <w:rsid w:val="00906263"/>
    <w:rsid w:val="009073CA"/>
    <w:rsid w:val="00911328"/>
    <w:rsid w:val="009117E0"/>
    <w:rsid w:val="00911EDF"/>
    <w:rsid w:val="00914E01"/>
    <w:rsid w:val="0092067B"/>
    <w:rsid w:val="009256B1"/>
    <w:rsid w:val="00926F1C"/>
    <w:rsid w:val="009270B6"/>
    <w:rsid w:val="0092716D"/>
    <w:rsid w:val="00927D4F"/>
    <w:rsid w:val="0093552E"/>
    <w:rsid w:val="00937676"/>
    <w:rsid w:val="0094004C"/>
    <w:rsid w:val="009409A9"/>
    <w:rsid w:val="00942DC5"/>
    <w:rsid w:val="00944924"/>
    <w:rsid w:val="00950ED3"/>
    <w:rsid w:val="00951D37"/>
    <w:rsid w:val="00956513"/>
    <w:rsid w:val="00960613"/>
    <w:rsid w:val="00963993"/>
    <w:rsid w:val="00963E89"/>
    <w:rsid w:val="00963FC5"/>
    <w:rsid w:val="00964E33"/>
    <w:rsid w:val="009701AC"/>
    <w:rsid w:val="00974ACA"/>
    <w:rsid w:val="00983C41"/>
    <w:rsid w:val="0099425F"/>
    <w:rsid w:val="009A660E"/>
    <w:rsid w:val="009A767B"/>
    <w:rsid w:val="009B1745"/>
    <w:rsid w:val="009B6E5D"/>
    <w:rsid w:val="009C07AB"/>
    <w:rsid w:val="009C2627"/>
    <w:rsid w:val="009C31D4"/>
    <w:rsid w:val="009C4E47"/>
    <w:rsid w:val="009D30C8"/>
    <w:rsid w:val="009D47D3"/>
    <w:rsid w:val="009E2ABB"/>
    <w:rsid w:val="009E5DC5"/>
    <w:rsid w:val="009E6C0C"/>
    <w:rsid w:val="009F0699"/>
    <w:rsid w:val="009F0C21"/>
    <w:rsid w:val="009F4FDF"/>
    <w:rsid w:val="009F555C"/>
    <w:rsid w:val="00A00AC8"/>
    <w:rsid w:val="00A00F20"/>
    <w:rsid w:val="00A01051"/>
    <w:rsid w:val="00A02686"/>
    <w:rsid w:val="00A04869"/>
    <w:rsid w:val="00A04F85"/>
    <w:rsid w:val="00A05FEB"/>
    <w:rsid w:val="00A06C41"/>
    <w:rsid w:val="00A07BB3"/>
    <w:rsid w:val="00A07FE3"/>
    <w:rsid w:val="00A1304A"/>
    <w:rsid w:val="00A147B9"/>
    <w:rsid w:val="00A1590E"/>
    <w:rsid w:val="00A161B2"/>
    <w:rsid w:val="00A2208A"/>
    <w:rsid w:val="00A27870"/>
    <w:rsid w:val="00A32041"/>
    <w:rsid w:val="00A32122"/>
    <w:rsid w:val="00A32C34"/>
    <w:rsid w:val="00A34C62"/>
    <w:rsid w:val="00A41D05"/>
    <w:rsid w:val="00A41E79"/>
    <w:rsid w:val="00A42FF1"/>
    <w:rsid w:val="00A47116"/>
    <w:rsid w:val="00A53FD1"/>
    <w:rsid w:val="00A561C8"/>
    <w:rsid w:val="00A563F1"/>
    <w:rsid w:val="00A565E3"/>
    <w:rsid w:val="00A57412"/>
    <w:rsid w:val="00A6056F"/>
    <w:rsid w:val="00A614C9"/>
    <w:rsid w:val="00A6279D"/>
    <w:rsid w:val="00A637F6"/>
    <w:rsid w:val="00A6622F"/>
    <w:rsid w:val="00A66931"/>
    <w:rsid w:val="00A678FC"/>
    <w:rsid w:val="00A709C2"/>
    <w:rsid w:val="00A72E24"/>
    <w:rsid w:val="00A73563"/>
    <w:rsid w:val="00A77C0C"/>
    <w:rsid w:val="00A82B32"/>
    <w:rsid w:val="00A83021"/>
    <w:rsid w:val="00A862D3"/>
    <w:rsid w:val="00A9015D"/>
    <w:rsid w:val="00A955F6"/>
    <w:rsid w:val="00AA0750"/>
    <w:rsid w:val="00AA0AF3"/>
    <w:rsid w:val="00AA1F9C"/>
    <w:rsid w:val="00AA2449"/>
    <w:rsid w:val="00AA2AFA"/>
    <w:rsid w:val="00AA6195"/>
    <w:rsid w:val="00AA62B5"/>
    <w:rsid w:val="00AA6944"/>
    <w:rsid w:val="00AA7BE7"/>
    <w:rsid w:val="00AB041C"/>
    <w:rsid w:val="00AB4734"/>
    <w:rsid w:val="00AC7674"/>
    <w:rsid w:val="00AD027D"/>
    <w:rsid w:val="00AD13C3"/>
    <w:rsid w:val="00AD1C72"/>
    <w:rsid w:val="00AD1ED2"/>
    <w:rsid w:val="00AD21D0"/>
    <w:rsid w:val="00AD623E"/>
    <w:rsid w:val="00AD6B2E"/>
    <w:rsid w:val="00AD791E"/>
    <w:rsid w:val="00AE3E32"/>
    <w:rsid w:val="00AE4B56"/>
    <w:rsid w:val="00AE5B16"/>
    <w:rsid w:val="00AE6358"/>
    <w:rsid w:val="00AF002A"/>
    <w:rsid w:val="00AF456C"/>
    <w:rsid w:val="00B00EE2"/>
    <w:rsid w:val="00B00F42"/>
    <w:rsid w:val="00B01E3A"/>
    <w:rsid w:val="00B055C4"/>
    <w:rsid w:val="00B0709F"/>
    <w:rsid w:val="00B114AE"/>
    <w:rsid w:val="00B126D2"/>
    <w:rsid w:val="00B1324A"/>
    <w:rsid w:val="00B20B30"/>
    <w:rsid w:val="00B218AB"/>
    <w:rsid w:val="00B21930"/>
    <w:rsid w:val="00B2197A"/>
    <w:rsid w:val="00B2327C"/>
    <w:rsid w:val="00B24DE1"/>
    <w:rsid w:val="00B262C5"/>
    <w:rsid w:val="00B27756"/>
    <w:rsid w:val="00B30199"/>
    <w:rsid w:val="00B32C5B"/>
    <w:rsid w:val="00B3542D"/>
    <w:rsid w:val="00B37647"/>
    <w:rsid w:val="00B4123E"/>
    <w:rsid w:val="00B41FF9"/>
    <w:rsid w:val="00B427B8"/>
    <w:rsid w:val="00B467F2"/>
    <w:rsid w:val="00B53DD7"/>
    <w:rsid w:val="00B54EF4"/>
    <w:rsid w:val="00B56F51"/>
    <w:rsid w:val="00B577E2"/>
    <w:rsid w:val="00B60530"/>
    <w:rsid w:val="00B61C4B"/>
    <w:rsid w:val="00B634FA"/>
    <w:rsid w:val="00B66771"/>
    <w:rsid w:val="00B70CFD"/>
    <w:rsid w:val="00B737CE"/>
    <w:rsid w:val="00B73AC5"/>
    <w:rsid w:val="00B74344"/>
    <w:rsid w:val="00B74A3E"/>
    <w:rsid w:val="00B843D5"/>
    <w:rsid w:val="00B849BA"/>
    <w:rsid w:val="00B84D5A"/>
    <w:rsid w:val="00B85B62"/>
    <w:rsid w:val="00B953E6"/>
    <w:rsid w:val="00BA119B"/>
    <w:rsid w:val="00BA2A29"/>
    <w:rsid w:val="00BB05E4"/>
    <w:rsid w:val="00BB1695"/>
    <w:rsid w:val="00BB456F"/>
    <w:rsid w:val="00BB4735"/>
    <w:rsid w:val="00BB543D"/>
    <w:rsid w:val="00BB6FAC"/>
    <w:rsid w:val="00BB762D"/>
    <w:rsid w:val="00BC2170"/>
    <w:rsid w:val="00BC2751"/>
    <w:rsid w:val="00BC35DB"/>
    <w:rsid w:val="00BD0C69"/>
    <w:rsid w:val="00BD1B41"/>
    <w:rsid w:val="00BD4139"/>
    <w:rsid w:val="00BD5277"/>
    <w:rsid w:val="00BE1EF5"/>
    <w:rsid w:val="00BE336E"/>
    <w:rsid w:val="00BE43DC"/>
    <w:rsid w:val="00BE6AC7"/>
    <w:rsid w:val="00BE6DED"/>
    <w:rsid w:val="00BF0B52"/>
    <w:rsid w:val="00BF309C"/>
    <w:rsid w:val="00BF43AC"/>
    <w:rsid w:val="00BF62C0"/>
    <w:rsid w:val="00BF7225"/>
    <w:rsid w:val="00C027A7"/>
    <w:rsid w:val="00C04480"/>
    <w:rsid w:val="00C05056"/>
    <w:rsid w:val="00C056A1"/>
    <w:rsid w:val="00C06056"/>
    <w:rsid w:val="00C06312"/>
    <w:rsid w:val="00C069FF"/>
    <w:rsid w:val="00C06E18"/>
    <w:rsid w:val="00C12B19"/>
    <w:rsid w:val="00C12D86"/>
    <w:rsid w:val="00C14EC0"/>
    <w:rsid w:val="00C2193A"/>
    <w:rsid w:val="00C25120"/>
    <w:rsid w:val="00C31EC7"/>
    <w:rsid w:val="00C37BC0"/>
    <w:rsid w:val="00C413DD"/>
    <w:rsid w:val="00C43751"/>
    <w:rsid w:val="00C4398E"/>
    <w:rsid w:val="00C46951"/>
    <w:rsid w:val="00C506B3"/>
    <w:rsid w:val="00C507AD"/>
    <w:rsid w:val="00C51A6B"/>
    <w:rsid w:val="00C51BE4"/>
    <w:rsid w:val="00C529AB"/>
    <w:rsid w:val="00C54CF3"/>
    <w:rsid w:val="00C66483"/>
    <w:rsid w:val="00C67509"/>
    <w:rsid w:val="00C76CC2"/>
    <w:rsid w:val="00C7750B"/>
    <w:rsid w:val="00C80E7B"/>
    <w:rsid w:val="00C8286F"/>
    <w:rsid w:val="00C82C61"/>
    <w:rsid w:val="00C83338"/>
    <w:rsid w:val="00C836CF"/>
    <w:rsid w:val="00C83C21"/>
    <w:rsid w:val="00C84303"/>
    <w:rsid w:val="00C90693"/>
    <w:rsid w:val="00C9163F"/>
    <w:rsid w:val="00C93C19"/>
    <w:rsid w:val="00C94274"/>
    <w:rsid w:val="00C96B35"/>
    <w:rsid w:val="00CA03D2"/>
    <w:rsid w:val="00CA387B"/>
    <w:rsid w:val="00CA3B5F"/>
    <w:rsid w:val="00CB1226"/>
    <w:rsid w:val="00CB2196"/>
    <w:rsid w:val="00CB673F"/>
    <w:rsid w:val="00CB72F3"/>
    <w:rsid w:val="00CC77F0"/>
    <w:rsid w:val="00CD338A"/>
    <w:rsid w:val="00CD4FD7"/>
    <w:rsid w:val="00CD70B2"/>
    <w:rsid w:val="00CD7D00"/>
    <w:rsid w:val="00CD7EA4"/>
    <w:rsid w:val="00CF2749"/>
    <w:rsid w:val="00CF28DA"/>
    <w:rsid w:val="00CF2F07"/>
    <w:rsid w:val="00CF3F6C"/>
    <w:rsid w:val="00D055BD"/>
    <w:rsid w:val="00D06584"/>
    <w:rsid w:val="00D10355"/>
    <w:rsid w:val="00D12349"/>
    <w:rsid w:val="00D14DCD"/>
    <w:rsid w:val="00D16044"/>
    <w:rsid w:val="00D1727F"/>
    <w:rsid w:val="00D17CC0"/>
    <w:rsid w:val="00D21B08"/>
    <w:rsid w:val="00D35B2E"/>
    <w:rsid w:val="00D4245A"/>
    <w:rsid w:val="00D47BA6"/>
    <w:rsid w:val="00D5145C"/>
    <w:rsid w:val="00D521C6"/>
    <w:rsid w:val="00D53628"/>
    <w:rsid w:val="00D53CEA"/>
    <w:rsid w:val="00D54E90"/>
    <w:rsid w:val="00D67EB7"/>
    <w:rsid w:val="00D75894"/>
    <w:rsid w:val="00D75C5A"/>
    <w:rsid w:val="00D76E93"/>
    <w:rsid w:val="00D822EE"/>
    <w:rsid w:val="00D85DA5"/>
    <w:rsid w:val="00D86395"/>
    <w:rsid w:val="00D90FD1"/>
    <w:rsid w:val="00D919CC"/>
    <w:rsid w:val="00D92625"/>
    <w:rsid w:val="00D92F05"/>
    <w:rsid w:val="00D96272"/>
    <w:rsid w:val="00D96D12"/>
    <w:rsid w:val="00D9758A"/>
    <w:rsid w:val="00DA1AD4"/>
    <w:rsid w:val="00DA581C"/>
    <w:rsid w:val="00DA7DEA"/>
    <w:rsid w:val="00DB0C59"/>
    <w:rsid w:val="00DB28DE"/>
    <w:rsid w:val="00DB2E8D"/>
    <w:rsid w:val="00DC039F"/>
    <w:rsid w:val="00DC2350"/>
    <w:rsid w:val="00DC4CDE"/>
    <w:rsid w:val="00DC60D7"/>
    <w:rsid w:val="00DD1212"/>
    <w:rsid w:val="00DD57BA"/>
    <w:rsid w:val="00DD5F0C"/>
    <w:rsid w:val="00DE01CB"/>
    <w:rsid w:val="00DE31E6"/>
    <w:rsid w:val="00DE56BE"/>
    <w:rsid w:val="00DF140D"/>
    <w:rsid w:val="00DF67AD"/>
    <w:rsid w:val="00E012B4"/>
    <w:rsid w:val="00E022BD"/>
    <w:rsid w:val="00E0515E"/>
    <w:rsid w:val="00E06442"/>
    <w:rsid w:val="00E0758C"/>
    <w:rsid w:val="00E07631"/>
    <w:rsid w:val="00E076C1"/>
    <w:rsid w:val="00E077E2"/>
    <w:rsid w:val="00E10527"/>
    <w:rsid w:val="00E14506"/>
    <w:rsid w:val="00E14F0A"/>
    <w:rsid w:val="00E15DFE"/>
    <w:rsid w:val="00E17AE8"/>
    <w:rsid w:val="00E22D64"/>
    <w:rsid w:val="00E24481"/>
    <w:rsid w:val="00E3056F"/>
    <w:rsid w:val="00E3244B"/>
    <w:rsid w:val="00E34202"/>
    <w:rsid w:val="00E34AD9"/>
    <w:rsid w:val="00E3630C"/>
    <w:rsid w:val="00E403B6"/>
    <w:rsid w:val="00E41F88"/>
    <w:rsid w:val="00E44ED6"/>
    <w:rsid w:val="00E456FD"/>
    <w:rsid w:val="00E61159"/>
    <w:rsid w:val="00E6633C"/>
    <w:rsid w:val="00E6658B"/>
    <w:rsid w:val="00E667CD"/>
    <w:rsid w:val="00E7003F"/>
    <w:rsid w:val="00E704D4"/>
    <w:rsid w:val="00E70838"/>
    <w:rsid w:val="00E71051"/>
    <w:rsid w:val="00E71967"/>
    <w:rsid w:val="00E71F93"/>
    <w:rsid w:val="00E7596F"/>
    <w:rsid w:val="00E75FBC"/>
    <w:rsid w:val="00E76BB7"/>
    <w:rsid w:val="00E815F0"/>
    <w:rsid w:val="00E855E8"/>
    <w:rsid w:val="00E86BD4"/>
    <w:rsid w:val="00E91C8C"/>
    <w:rsid w:val="00E9210C"/>
    <w:rsid w:val="00E96B43"/>
    <w:rsid w:val="00EA153E"/>
    <w:rsid w:val="00EA4189"/>
    <w:rsid w:val="00EA578E"/>
    <w:rsid w:val="00EB0F6A"/>
    <w:rsid w:val="00EB0FED"/>
    <w:rsid w:val="00EB5E35"/>
    <w:rsid w:val="00EC0A91"/>
    <w:rsid w:val="00EC1D0E"/>
    <w:rsid w:val="00EC2020"/>
    <w:rsid w:val="00EC3730"/>
    <w:rsid w:val="00ED4B91"/>
    <w:rsid w:val="00ED58B7"/>
    <w:rsid w:val="00ED64A0"/>
    <w:rsid w:val="00EE189C"/>
    <w:rsid w:val="00EE2D5D"/>
    <w:rsid w:val="00EF2EED"/>
    <w:rsid w:val="00EF4DBA"/>
    <w:rsid w:val="00EF6C83"/>
    <w:rsid w:val="00F02F68"/>
    <w:rsid w:val="00F05E24"/>
    <w:rsid w:val="00F10ADA"/>
    <w:rsid w:val="00F138ED"/>
    <w:rsid w:val="00F167F1"/>
    <w:rsid w:val="00F16823"/>
    <w:rsid w:val="00F209BF"/>
    <w:rsid w:val="00F21620"/>
    <w:rsid w:val="00F378CB"/>
    <w:rsid w:val="00F40330"/>
    <w:rsid w:val="00F4325B"/>
    <w:rsid w:val="00F43A93"/>
    <w:rsid w:val="00F44D53"/>
    <w:rsid w:val="00F453C2"/>
    <w:rsid w:val="00F5002D"/>
    <w:rsid w:val="00F515D5"/>
    <w:rsid w:val="00F51F4A"/>
    <w:rsid w:val="00F52123"/>
    <w:rsid w:val="00F56440"/>
    <w:rsid w:val="00F64B5D"/>
    <w:rsid w:val="00F70D1B"/>
    <w:rsid w:val="00F7120E"/>
    <w:rsid w:val="00F73335"/>
    <w:rsid w:val="00F73FFC"/>
    <w:rsid w:val="00F754B6"/>
    <w:rsid w:val="00F7629B"/>
    <w:rsid w:val="00F776E7"/>
    <w:rsid w:val="00F80681"/>
    <w:rsid w:val="00F80DC9"/>
    <w:rsid w:val="00F81E84"/>
    <w:rsid w:val="00F86491"/>
    <w:rsid w:val="00F86BCD"/>
    <w:rsid w:val="00F86E63"/>
    <w:rsid w:val="00F93689"/>
    <w:rsid w:val="00F94E7E"/>
    <w:rsid w:val="00F96B1A"/>
    <w:rsid w:val="00F97093"/>
    <w:rsid w:val="00FA176D"/>
    <w:rsid w:val="00FA3E8E"/>
    <w:rsid w:val="00FA7434"/>
    <w:rsid w:val="00FA7568"/>
    <w:rsid w:val="00FA7FE4"/>
    <w:rsid w:val="00FB0762"/>
    <w:rsid w:val="00FB188E"/>
    <w:rsid w:val="00FB3A74"/>
    <w:rsid w:val="00FB40B8"/>
    <w:rsid w:val="00FB47AA"/>
    <w:rsid w:val="00FB4BBD"/>
    <w:rsid w:val="00FB5B67"/>
    <w:rsid w:val="00FB71C0"/>
    <w:rsid w:val="00FC1570"/>
    <w:rsid w:val="00FC65F8"/>
    <w:rsid w:val="00FC6A68"/>
    <w:rsid w:val="00FD2D28"/>
    <w:rsid w:val="00FD59BF"/>
    <w:rsid w:val="00FD6552"/>
    <w:rsid w:val="00FE078E"/>
    <w:rsid w:val="00FE22F2"/>
    <w:rsid w:val="00FE27F5"/>
    <w:rsid w:val="00FE2CD3"/>
    <w:rsid w:val="00FE6AD8"/>
    <w:rsid w:val="00FE7F85"/>
    <w:rsid w:val="00FF087C"/>
    <w:rsid w:val="00FF12B3"/>
    <w:rsid w:val="00FF155A"/>
    <w:rsid w:val="00FF39FA"/>
    <w:rsid w:val="00FF630E"/>
    <w:rsid w:val="00FF7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15BC29"/>
  <w15:chartTrackingRefBased/>
  <w15:docId w15:val="{B6D47ACF-5CB9-4D68-8F82-7193181D0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D25D9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A01051"/>
    <w:pPr>
      <w:outlineLvl w:val="3"/>
    </w:pPr>
    <w:rPr>
      <w:b/>
      <w:color w:val="327A86" w:themeColor="text2"/>
      <w:lang w:eastAsia="de-DE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berschrift2"/>
    <w:next w:val="Standard"/>
    <w:link w:val="berschrift6Zchn"/>
    <w:uiPriority w:val="9"/>
    <w:semiHidden/>
    <w:rsid w:val="00A1304A"/>
    <w:pPr>
      <w:spacing w:after="120"/>
      <w:outlineLvl w:val="5"/>
    </w:pPr>
    <w:rPr>
      <w:color w:val="70BCC9" w:themeColor="text2" w:themeTint="99"/>
    </w:r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01051"/>
    <w:rPr>
      <w:b/>
      <w:color w:val="327A86" w:themeColor="text2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B456F"/>
    <w:pPr>
      <w:numPr>
        <w:numId w:val="1"/>
      </w:numPr>
      <w:ind w:left="284" w:hanging="284"/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B456F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2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1304A"/>
    <w:rPr>
      <w:rFonts w:ascii="Calibri" w:eastAsia="MS Gothic" w:hAnsi="Calibri" w:cs="Times New Roman"/>
      <w:b/>
      <w:bCs/>
      <w:color w:val="70BCC9" w:themeColor="text2" w:themeTint="99"/>
      <w:sz w:val="28"/>
      <w:szCs w:val="30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paragraph" w:customStyle="1" w:styleId="Transcript">
    <w:name w:val="Transcript"/>
    <w:basedOn w:val="Standard"/>
    <w:qFormat/>
    <w:rsid w:val="00FF630E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16"/>
      <w:szCs w:val="16"/>
      <w:lang w:eastAsia="de-DE"/>
    </w:rPr>
  </w:style>
  <w:style w:type="paragraph" w:customStyle="1" w:styleId="Tabelle">
    <w:name w:val="Tabelle"/>
    <w:basedOn w:val="Standard"/>
    <w:link w:val="TabelleZchn"/>
    <w:qFormat/>
    <w:rsid w:val="0041157B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character" w:customStyle="1" w:styleId="TabelleZchn">
    <w:name w:val="Tabelle Zchn"/>
    <w:basedOn w:val="Absatz-Standardschriftart"/>
    <w:link w:val="Tabelle"/>
    <w:rsid w:val="0041157B"/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paragraph" w:customStyle="1" w:styleId="Zitat1">
    <w:name w:val="Zitat1"/>
    <w:basedOn w:val="Standard"/>
    <w:qFormat/>
    <w:rsid w:val="00264AF6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paragraph" w:styleId="Textkrper">
    <w:name w:val="Body Text"/>
    <w:basedOn w:val="Transcript"/>
    <w:link w:val="TextkrperZchn"/>
    <w:uiPriority w:val="99"/>
    <w:unhideWhenUsed/>
    <w:rsid w:val="00FF630E"/>
    <w:rPr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99"/>
    <w:rsid w:val="00FF630E"/>
    <w:rPr>
      <w:rFonts w:ascii="Calibri" w:eastAsia="Times New Roman" w:hAnsi="Calibri" w:cs="Times New Roman"/>
      <w:color w:val="000000"/>
      <w:sz w:val="20"/>
      <w:szCs w:val="20"/>
      <w:lang w:eastAsia="de-DE"/>
    </w:rPr>
  </w:style>
  <w:style w:type="paragraph" w:styleId="Textkrper-Erstzeileneinzug">
    <w:name w:val="Body Text First Indent"/>
    <w:basedOn w:val="Textkrper"/>
    <w:link w:val="Textkrper-ErstzeileneinzugZchn"/>
    <w:uiPriority w:val="99"/>
    <w:unhideWhenUsed/>
    <w:rsid w:val="00AF456C"/>
    <w:pPr>
      <w:overflowPunct/>
      <w:autoSpaceDE/>
      <w:autoSpaceDN/>
      <w:adjustRightInd/>
      <w:spacing w:line="280" w:lineRule="exact"/>
      <w:ind w:firstLine="360"/>
      <w:textAlignment w:val="auto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AF456C"/>
    <w:rPr>
      <w:rFonts w:ascii="Calibri" w:eastAsia="Times New Roman" w:hAnsi="Calibri" w:cs="Times New Roman"/>
      <w:color w:val="000000"/>
      <w:sz w:val="20"/>
      <w:szCs w:val="20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3013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71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0178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0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46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wmf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microsoft.com/office/2007/relationships/hdphoto" Target="media/hdphoto2.wdp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header" Target="header1.xml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microsoft.com/office/2007/relationships/hdphoto" Target="media/hdphoto1.wdp"/><Relationship Id="rId53" Type="http://schemas.openxmlformats.org/officeDocument/2006/relationships/image" Target="media/image45.png"/><Relationship Id="rId58" Type="http://schemas.openxmlformats.org/officeDocument/2006/relationships/image" Target="media/image49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0.png"/><Relationship Id="rId56" Type="http://schemas.microsoft.com/office/2007/relationships/hdphoto" Target="media/hdphoto3.wdp"/><Relationship Id="rId64" Type="http://schemas.openxmlformats.org/officeDocument/2006/relationships/image" Target="media/image55.jpe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9.png"/><Relationship Id="rId59" Type="http://schemas.openxmlformats.org/officeDocument/2006/relationships/image" Target="media/image50.png"/><Relationship Id="rId67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6.png"/><Relationship Id="rId62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1.png"/><Relationship Id="rId57" Type="http://schemas.openxmlformats.org/officeDocument/2006/relationships/image" Target="media/image48.png"/><Relationship Id="rId10" Type="http://schemas.openxmlformats.org/officeDocument/2006/relationships/image" Target="media/image3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4.png"/><Relationship Id="rId60" Type="http://schemas.openxmlformats.org/officeDocument/2006/relationships/image" Target="media/image51.png"/><Relationship Id="rId65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5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MSK_Baustein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E0314-17C8-44D1-B188-7FC45ADCC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Office-Vorlagen\MSK_Baustein.dotx</Template>
  <TotalTime>0</TotalTime>
  <Pages>7</Pages>
  <Words>1017</Words>
  <Characters>6413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Lena 2727</cp:lastModifiedBy>
  <cp:revision>2</cp:revision>
  <cp:lastPrinted>2024-05-28T06:21:00Z</cp:lastPrinted>
  <dcterms:created xsi:type="dcterms:W3CDTF">2024-06-14T08:14:00Z</dcterms:created>
  <dcterms:modified xsi:type="dcterms:W3CDTF">2024-06-14T08:14:00Z</dcterms:modified>
</cp:coreProperties>
</file>