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3CFAC6" w14:textId="77777777" w:rsidR="00E0758C" w:rsidRPr="00E0758C" w:rsidRDefault="00E0758C" w:rsidP="0013419A">
      <w:pPr>
        <w:rPr>
          <w:lang w:eastAsia="de-DE"/>
        </w:rPr>
      </w:pPr>
      <w:bookmarkStart w:id="0" w:name="_Hlk116917551"/>
    </w:p>
    <w:p w14:paraId="486D48B5" w14:textId="1B90E7EC" w:rsidR="00E0758C" w:rsidRPr="00E0758C" w:rsidRDefault="00E0758C" w:rsidP="0013419A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654146" behindDoc="1" locked="0" layoutInCell="1" allowOverlap="1" wp14:anchorId="1168BF67" wp14:editId="2B984BA5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238B2C3C" w14:textId="77777777" w:rsidR="00E0758C" w:rsidRPr="00E0758C" w:rsidRDefault="00E0758C" w:rsidP="0013419A">
      <w:pPr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</w:p>
    <w:p w14:paraId="2D2CC387" w14:textId="2AF5DD85" w:rsidR="00E0758C" w:rsidRPr="003A4816" w:rsidRDefault="00E0758C" w:rsidP="0013419A">
      <w:pPr>
        <w:tabs>
          <w:tab w:val="left" w:pos="8020"/>
        </w:tabs>
        <w:spacing w:after="120" w:line="240" w:lineRule="auto"/>
        <w:rPr>
          <w:b/>
          <w:color w:val="327A86" w:themeColor="text2"/>
          <w:sz w:val="48"/>
          <w:szCs w:val="48"/>
          <w:lang w:eastAsia="de-DE"/>
        </w:rPr>
      </w:pPr>
      <w:r w:rsidRPr="003A4816">
        <w:rPr>
          <w:b/>
          <w:color w:val="327A86" w:themeColor="text2"/>
          <w:sz w:val="48"/>
          <w:szCs w:val="48"/>
          <w:lang w:eastAsia="de-DE"/>
        </w:rPr>
        <w:t>N</w:t>
      </w:r>
      <w:r w:rsidR="002A69A9" w:rsidRPr="003A4816">
        <w:rPr>
          <w:b/>
          <w:color w:val="327A86" w:themeColor="text2"/>
          <w:sz w:val="48"/>
          <w:szCs w:val="48"/>
          <w:lang w:eastAsia="de-DE"/>
        </w:rPr>
        <w:t>3</w:t>
      </w:r>
      <w:r w:rsidRPr="003A4816">
        <w:rPr>
          <w:b/>
          <w:color w:val="327A86" w:themeColor="text2"/>
          <w:sz w:val="48"/>
          <w:szCs w:val="48"/>
          <w:lang w:eastAsia="de-DE"/>
        </w:rPr>
        <w:t xml:space="preserve"> </w:t>
      </w:r>
      <w:r w:rsidR="002A69A9" w:rsidRPr="003A4816">
        <w:rPr>
          <w:b/>
          <w:color w:val="327A86" w:themeColor="text2"/>
          <w:sz w:val="48"/>
          <w:szCs w:val="48"/>
          <w:lang w:eastAsia="de-DE"/>
        </w:rPr>
        <w:t>Addition &amp; Subtraktion verstehen</w:t>
      </w:r>
    </w:p>
    <w:p w14:paraId="2955E1B2" w14:textId="77777777" w:rsidR="00E0758C" w:rsidRPr="00E0758C" w:rsidRDefault="00E0758C" w:rsidP="0013419A">
      <w:pPr>
        <w:rPr>
          <w:lang w:eastAsia="de-DE"/>
        </w:rPr>
      </w:pPr>
    </w:p>
    <w:p w14:paraId="5EC0205C" w14:textId="77777777" w:rsidR="00E0758C" w:rsidRPr="00E0758C" w:rsidRDefault="00E0758C" w:rsidP="0013419A">
      <w:pPr>
        <w:rPr>
          <w:lang w:eastAsia="de-DE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418"/>
        <w:gridCol w:w="6657"/>
        <w:gridCol w:w="996"/>
      </w:tblGrid>
      <w:tr w:rsidR="00E0758C" w:rsidRPr="00E0758C" w14:paraId="46429C4F" w14:textId="77777777" w:rsidTr="00A01051">
        <w:trPr>
          <w:cantSplit/>
          <w:trHeight w:val="838"/>
          <w:jc w:val="center"/>
        </w:trPr>
        <w:tc>
          <w:tcPr>
            <w:tcW w:w="1418" w:type="dxa"/>
          </w:tcPr>
          <w:p w14:paraId="0BA65A31" w14:textId="77777777" w:rsidR="00E0758C" w:rsidRPr="00E0758C" w:rsidRDefault="00E0758C" w:rsidP="0013419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6657" w:type="dxa"/>
          </w:tcPr>
          <w:p w14:paraId="07DECB71" w14:textId="77777777" w:rsidR="00E0758C" w:rsidRPr="00E0758C" w:rsidRDefault="00E0758C" w:rsidP="0013419A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  <w:r w:rsidRPr="00E0758C">
              <w:rPr>
                <w:b/>
                <w:noProof/>
                <w:color w:val="327A86" w:themeColor="text2"/>
              </w:rPr>
              <w:drawing>
                <wp:inline distT="0" distB="0" distL="0" distR="0" wp14:anchorId="2124E5D7" wp14:editId="3917FEB7">
                  <wp:extent cx="2330833" cy="1165416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con-MSK-N1- Stellenwerte verstehe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33" cy="11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2F6607" w14:textId="77777777" w:rsidR="00E0758C" w:rsidRPr="00E0758C" w:rsidRDefault="00E0758C" w:rsidP="0013419A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996" w:type="dxa"/>
          </w:tcPr>
          <w:p w14:paraId="7A69C1F4" w14:textId="77777777" w:rsidR="00E0758C" w:rsidRPr="00E0758C" w:rsidRDefault="00E0758C" w:rsidP="0013419A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E0758C" w:rsidRPr="00E0758C" w14:paraId="2BFD97E7" w14:textId="77777777" w:rsidTr="00A01051">
        <w:trPr>
          <w:cantSplit/>
          <w:trHeight w:val="68"/>
          <w:jc w:val="center"/>
        </w:trPr>
        <w:tc>
          <w:tcPr>
            <w:tcW w:w="1418" w:type="dxa"/>
          </w:tcPr>
          <w:p w14:paraId="2CA65F1B" w14:textId="77777777" w:rsidR="0072654D" w:rsidRDefault="0072654D" w:rsidP="0013419A">
            <w:pPr>
              <w:pStyle w:val="berschrift1"/>
              <w:rPr>
                <w:color w:val="327A86" w:themeColor="text2"/>
              </w:rPr>
            </w:pPr>
          </w:p>
          <w:p w14:paraId="0473677B" w14:textId="79076B25" w:rsidR="00E0758C" w:rsidRPr="00E0758C" w:rsidRDefault="00E0758C" w:rsidP="0013419A">
            <w:pPr>
              <w:pStyle w:val="berschrift1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6657" w:type="dxa"/>
          </w:tcPr>
          <w:p w14:paraId="5A5598EC" w14:textId="77777777" w:rsidR="00E0758C" w:rsidRPr="00E0758C" w:rsidRDefault="00E0758C" w:rsidP="0013419A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996" w:type="dxa"/>
          </w:tcPr>
          <w:p w14:paraId="20D87B44" w14:textId="77777777" w:rsidR="00E0758C" w:rsidRPr="00E0758C" w:rsidRDefault="00E0758C" w:rsidP="0013419A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141358" w:rsidRPr="00E0758C" w14:paraId="23860391" w14:textId="77777777" w:rsidTr="00A01051">
        <w:trPr>
          <w:cantSplit/>
          <w:trHeight w:val="914"/>
          <w:jc w:val="center"/>
        </w:trPr>
        <w:tc>
          <w:tcPr>
            <w:tcW w:w="1418" w:type="dxa"/>
          </w:tcPr>
          <w:p w14:paraId="5B5F8345" w14:textId="282EFE9E" w:rsidR="00141358" w:rsidRPr="00E0758C" w:rsidRDefault="00141358" w:rsidP="0013419A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>Baustein N</w:t>
            </w:r>
            <w:r>
              <w:rPr>
                <w:rFonts w:eastAsiaTheme="minorHAnsi"/>
                <w:lang w:eastAsia="en-US"/>
              </w:rPr>
              <w:t>3</w:t>
            </w:r>
            <w:r w:rsidRPr="00E0758C">
              <w:rPr>
                <w:rFonts w:eastAsiaTheme="minorHAnsi"/>
                <w:lang w:eastAsia="en-US"/>
              </w:rPr>
              <w:t xml:space="preserve">  </w:t>
            </w:r>
          </w:p>
          <w:p w14:paraId="0F3A5E14" w14:textId="77777777" w:rsidR="00141358" w:rsidRPr="00644F56" w:rsidRDefault="00141358" w:rsidP="0013419A">
            <w:pPr>
              <w:pStyle w:val="berschrift1"/>
              <w:rPr>
                <w:color w:val="327A86" w:themeColor="text2"/>
              </w:rPr>
            </w:pPr>
          </w:p>
        </w:tc>
        <w:tc>
          <w:tcPr>
            <w:tcW w:w="7653" w:type="dxa"/>
            <w:gridSpan w:val="2"/>
          </w:tcPr>
          <w:p w14:paraId="5CC31B6A" w14:textId="5D3B653F" w:rsidR="00141358" w:rsidRDefault="00141358" w:rsidP="0013419A">
            <w:pPr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141358">
              <w:rPr>
                <w:rFonts w:eastAsiaTheme="minorHAnsi"/>
                <w:b/>
                <w:bCs/>
                <w:color w:val="000000" w:themeColor="text1"/>
                <w:lang w:eastAsia="en-US"/>
              </w:rPr>
              <w:t xml:space="preserve">Ich kann </w:t>
            </w:r>
            <w:r w:rsidR="003A4816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Aufgaben zu Situationen finden und umgekehrt</w:t>
            </w:r>
          </w:p>
          <w:p w14:paraId="43FF92EA" w14:textId="77777777" w:rsidR="00141358" w:rsidRDefault="00141358" w:rsidP="0013419A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3EB3F9F1" w14:textId="4A175B62" w:rsidR="00141358" w:rsidRPr="00AF456C" w:rsidRDefault="00141358" w:rsidP="0013419A">
            <w:pPr>
              <w:pStyle w:val="Nummerierung"/>
              <w:rPr>
                <w:b w:val="0"/>
                <w:bCs/>
                <w:color w:val="000000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>Fördermaterial in drei Fördereinheiten</w:t>
            </w:r>
            <w:r w:rsidRPr="00AF456C">
              <w:rPr>
                <w:b w:val="0"/>
                <w:bCs/>
                <w:color w:val="000000"/>
              </w:rPr>
              <w:t xml:space="preserve"> (</w:t>
            </w:r>
            <w:r w:rsidR="00AF456C" w:rsidRPr="00AF456C">
              <w:rPr>
                <w:b w:val="0"/>
                <w:bCs/>
                <w:color w:val="000000"/>
              </w:rPr>
              <w:t>5</w:t>
            </w:r>
            <w:r w:rsidRPr="00AF456C">
              <w:rPr>
                <w:b w:val="0"/>
                <w:bCs/>
                <w:color w:val="000000"/>
              </w:rPr>
              <w:t xml:space="preserve"> Seiten)</w:t>
            </w:r>
          </w:p>
          <w:p w14:paraId="7188ADF2" w14:textId="45488467" w:rsidR="00141358" w:rsidRPr="00141358" w:rsidRDefault="00141358" w:rsidP="0013419A">
            <w:pPr>
              <w:rPr>
                <w:b/>
                <w:bCs/>
                <w:color w:val="327A86" w:themeColor="text2"/>
              </w:rPr>
            </w:pPr>
          </w:p>
        </w:tc>
      </w:tr>
      <w:tr w:rsidR="00A41D05" w:rsidRPr="00E0758C" w14:paraId="3AA0FC3D" w14:textId="77777777" w:rsidTr="00A01051">
        <w:trPr>
          <w:cantSplit/>
          <w:jc w:val="center"/>
        </w:trPr>
        <w:tc>
          <w:tcPr>
            <w:tcW w:w="1418" w:type="dxa"/>
          </w:tcPr>
          <w:p w14:paraId="2BBB5CC5" w14:textId="77777777" w:rsidR="00A41D05" w:rsidRPr="00E0758C" w:rsidRDefault="00A41D05" w:rsidP="0013419A">
            <w:pPr>
              <w:pStyle w:val="Nummerierung"/>
            </w:pPr>
          </w:p>
        </w:tc>
        <w:tc>
          <w:tcPr>
            <w:tcW w:w="6657" w:type="dxa"/>
          </w:tcPr>
          <w:p w14:paraId="4DE2B766" w14:textId="77777777" w:rsidR="00A41D05" w:rsidRDefault="00A41D05" w:rsidP="0013419A">
            <w:pPr>
              <w:pStyle w:val="Nummerierung"/>
              <w:rPr>
                <w:color w:val="70BCC9" w:themeColor="text2" w:themeTint="99"/>
              </w:rPr>
            </w:pPr>
          </w:p>
          <w:p w14:paraId="5332CE64" w14:textId="77777777" w:rsidR="00A02686" w:rsidRDefault="00A02686" w:rsidP="0013419A">
            <w:pPr>
              <w:pStyle w:val="Nummerierung"/>
              <w:rPr>
                <w:color w:val="70BCC9" w:themeColor="text2" w:themeTint="99"/>
              </w:rPr>
            </w:pPr>
          </w:p>
          <w:p w14:paraId="20A4CE7F" w14:textId="02B7D420" w:rsidR="00A41D05" w:rsidRDefault="00A41D05" w:rsidP="0013419A">
            <w:pPr>
              <w:pStyle w:val="Nummerierung"/>
              <w:rPr>
                <w:color w:val="70BCC9" w:themeColor="text2" w:themeTint="99"/>
              </w:rPr>
            </w:pPr>
          </w:p>
          <w:p w14:paraId="759A0F41" w14:textId="77777777" w:rsidR="00CF50A5" w:rsidRDefault="00CF50A5" w:rsidP="0013419A">
            <w:pPr>
              <w:pStyle w:val="Nummerierung"/>
              <w:rPr>
                <w:color w:val="70BCC9" w:themeColor="text2" w:themeTint="99"/>
              </w:rPr>
            </w:pPr>
          </w:p>
          <w:p w14:paraId="6D929714" w14:textId="77777777" w:rsidR="00A41D05" w:rsidRDefault="00A41D05" w:rsidP="0013419A">
            <w:pPr>
              <w:pStyle w:val="Nummerierung"/>
              <w:rPr>
                <w:color w:val="70BCC9" w:themeColor="text2" w:themeTint="99"/>
              </w:rPr>
            </w:pPr>
          </w:p>
        </w:tc>
        <w:tc>
          <w:tcPr>
            <w:tcW w:w="996" w:type="dxa"/>
          </w:tcPr>
          <w:p w14:paraId="2BBADC45" w14:textId="77777777" w:rsidR="00A41D05" w:rsidRPr="00751A89" w:rsidRDefault="00A41D05" w:rsidP="0013419A">
            <w:pPr>
              <w:pStyle w:val="Nummerierung"/>
            </w:pPr>
          </w:p>
        </w:tc>
      </w:tr>
    </w:tbl>
    <w:p w14:paraId="4CF97A57" w14:textId="77777777" w:rsidR="00E0758C" w:rsidRPr="00E0758C" w:rsidRDefault="00E0758C" w:rsidP="0013419A"/>
    <w:tbl>
      <w:tblPr>
        <w:tblStyle w:val="EinfacheTabelle41"/>
        <w:tblW w:w="9071" w:type="dxa"/>
        <w:jc w:val="center"/>
        <w:tblCellMar>
          <w:top w:w="57" w:type="dxa"/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71"/>
        <w:gridCol w:w="7200"/>
      </w:tblGrid>
      <w:tr w:rsidR="00E0758C" w:rsidRPr="00E0758C" w14:paraId="578F7339" w14:textId="77777777" w:rsidTr="003A4816">
        <w:trPr>
          <w:cantSplit/>
          <w:jc w:val="center"/>
        </w:trPr>
        <w:tc>
          <w:tcPr>
            <w:tcW w:w="1871" w:type="dxa"/>
            <w:tcBorders>
              <w:top w:val="single" w:sz="2" w:space="0" w:color="737373" w:themeColor="accent3"/>
            </w:tcBorders>
          </w:tcPr>
          <w:p w14:paraId="19D72EB4" w14:textId="77777777" w:rsidR="00E0758C" w:rsidRPr="00CF50A5" w:rsidRDefault="00E0758C" w:rsidP="0013419A">
            <w:pPr>
              <w:spacing w:line="240" w:lineRule="auto"/>
              <w:jc w:val="both"/>
              <w:rPr>
                <w:color w:val="737373" w:themeColor="accent3"/>
                <w:sz w:val="16"/>
                <w:szCs w:val="16"/>
              </w:rPr>
            </w:pPr>
            <w:r w:rsidRPr="00CF50A5">
              <w:rPr>
                <w:noProof/>
                <w:color w:val="737373" w:themeColor="accent3"/>
                <w:sz w:val="16"/>
                <w:szCs w:val="16"/>
              </w:rPr>
              <w:drawing>
                <wp:inline distT="0" distB="0" distL="0" distR="0" wp14:anchorId="48AC14C2" wp14:editId="68937C5C">
                  <wp:extent cx="829310" cy="292735"/>
                  <wp:effectExtent l="0" t="0" r="8890" b="0"/>
                  <wp:docPr id="104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tcBorders>
              <w:top w:val="single" w:sz="2" w:space="0" w:color="737373" w:themeColor="accent3"/>
            </w:tcBorders>
          </w:tcPr>
          <w:p w14:paraId="6F2773B9" w14:textId="6EBA808A" w:rsidR="00E0758C" w:rsidRPr="00CF50A5" w:rsidRDefault="00E0758C" w:rsidP="0013419A">
            <w:pPr>
              <w:pStyle w:val="Impressum"/>
              <w:spacing w:line="240" w:lineRule="auto"/>
              <w:rPr>
                <w:sz w:val="16"/>
                <w:szCs w:val="16"/>
              </w:rPr>
            </w:pPr>
            <w:r w:rsidRPr="00CF50A5">
              <w:rPr>
                <w:sz w:val="16"/>
                <w:szCs w:val="16"/>
              </w:rPr>
              <w:t xml:space="preserve">Dieses Material wurde durch </w:t>
            </w:r>
            <w:r w:rsidR="003A4816" w:rsidRPr="00CF50A5">
              <w:rPr>
                <w:sz w:val="16"/>
                <w:szCs w:val="16"/>
              </w:rPr>
              <w:t xml:space="preserve">Theresa Deutscher, </w:t>
            </w:r>
            <w:r w:rsidRPr="00CF50A5">
              <w:rPr>
                <w:sz w:val="16"/>
                <w:szCs w:val="16"/>
              </w:rPr>
              <w:t>Kathrin Akinwunmi</w:t>
            </w:r>
            <w:r w:rsidR="002C54A6" w:rsidRPr="00CF50A5">
              <w:rPr>
                <w:sz w:val="16"/>
                <w:szCs w:val="16"/>
              </w:rPr>
              <w:t>,</w:t>
            </w:r>
            <w:r w:rsidRPr="00CF50A5">
              <w:rPr>
                <w:sz w:val="16"/>
                <w:szCs w:val="16"/>
              </w:rPr>
              <w:t xml:space="preserve"> </w:t>
            </w:r>
            <w:r w:rsidR="00192FE8" w:rsidRPr="00CF50A5">
              <w:rPr>
                <w:sz w:val="16"/>
                <w:szCs w:val="16"/>
              </w:rPr>
              <w:t xml:space="preserve">Corinna </w:t>
            </w:r>
            <w:r w:rsidR="0044453D" w:rsidRPr="00CF50A5">
              <w:rPr>
                <w:sz w:val="16"/>
                <w:szCs w:val="16"/>
              </w:rPr>
              <w:t xml:space="preserve">Mosandl, </w:t>
            </w:r>
            <w:r w:rsidRPr="00CF50A5">
              <w:rPr>
                <w:sz w:val="16"/>
                <w:szCs w:val="16"/>
              </w:rPr>
              <w:t>Christoph Selter</w:t>
            </w:r>
            <w:r w:rsidR="002C54A6" w:rsidRPr="00CF50A5">
              <w:rPr>
                <w:sz w:val="16"/>
                <w:szCs w:val="16"/>
              </w:rPr>
              <w:t xml:space="preserve"> und Marcus Nührenbörger</w:t>
            </w:r>
            <w:r w:rsidRPr="00CF50A5">
              <w:rPr>
                <w:sz w:val="16"/>
                <w:szCs w:val="16"/>
              </w:rPr>
              <w:t xml:space="preserve"> ursprünglich </w:t>
            </w:r>
            <w:r w:rsidRPr="00CF50A5">
              <w:rPr>
                <w:color w:val="7F7F7F" w:themeColor="text1" w:themeTint="80"/>
                <w:sz w:val="16"/>
                <w:szCs w:val="16"/>
              </w:rPr>
              <w:t xml:space="preserve">konzipiert und durch </w:t>
            </w:r>
            <w:r w:rsidR="00AA2449" w:rsidRPr="00CF50A5">
              <w:rPr>
                <w:color w:val="7F7F7F" w:themeColor="text1" w:themeTint="80"/>
                <w:sz w:val="16"/>
                <w:szCs w:val="16"/>
              </w:rPr>
              <w:t xml:space="preserve">Claudia Ademmer, </w:t>
            </w:r>
            <w:r w:rsidR="0004561A" w:rsidRPr="00CF50A5">
              <w:rPr>
                <w:color w:val="7F7F7F" w:themeColor="text1" w:themeTint="80"/>
                <w:sz w:val="16"/>
                <w:szCs w:val="16"/>
              </w:rPr>
              <w:t xml:space="preserve">Lena Böing </w:t>
            </w:r>
            <w:r w:rsidR="00AA2449" w:rsidRPr="00CF50A5">
              <w:rPr>
                <w:color w:val="7F7F7F" w:themeColor="text1" w:themeTint="80"/>
                <w:sz w:val="16"/>
                <w:szCs w:val="16"/>
              </w:rPr>
              <w:t xml:space="preserve">und </w:t>
            </w:r>
            <w:r w:rsidRPr="00CF50A5">
              <w:rPr>
                <w:color w:val="7F7F7F" w:themeColor="text1" w:themeTint="80"/>
                <w:sz w:val="16"/>
                <w:szCs w:val="16"/>
              </w:rPr>
              <w:t>Susanne Prediger</w:t>
            </w:r>
            <w:r w:rsidRPr="00CF50A5">
              <w:rPr>
                <w:sz w:val="16"/>
                <w:szCs w:val="16"/>
              </w:rPr>
              <w:t xml:space="preserve"> </w:t>
            </w:r>
            <w:r w:rsidR="00C51A6B" w:rsidRPr="00CF50A5">
              <w:rPr>
                <w:sz w:val="16"/>
                <w:szCs w:val="16"/>
              </w:rPr>
              <w:t>weiterentwickelt</w:t>
            </w:r>
            <w:r w:rsidRPr="00CF50A5">
              <w:rPr>
                <w:sz w:val="16"/>
                <w:szCs w:val="16"/>
              </w:rPr>
              <w:t xml:space="preserve">. Es kann unter der Creative Commons Lizenz BY-NC-SA (Namensnennung – Nicht </w:t>
            </w:r>
            <w:r w:rsidR="002C54A6" w:rsidRPr="00CF50A5">
              <w:rPr>
                <w:sz w:val="16"/>
                <w:szCs w:val="16"/>
              </w:rPr>
              <w:t>k</w:t>
            </w:r>
            <w:r w:rsidRPr="00CF50A5">
              <w:rPr>
                <w:sz w:val="16"/>
                <w:szCs w:val="16"/>
              </w:rPr>
              <w:t>ommerziell – Weitergabe unter gleichen Bedingungen) 4.0 International weiterverwendet werden.</w:t>
            </w:r>
            <w:r w:rsidR="002C54A6" w:rsidRPr="00CF50A5">
              <w:rPr>
                <w:sz w:val="16"/>
                <w:szCs w:val="16"/>
              </w:rPr>
              <w:t xml:space="preserve"> </w:t>
            </w:r>
          </w:p>
        </w:tc>
      </w:tr>
      <w:tr w:rsidR="00E0758C" w:rsidRPr="003A4816" w14:paraId="14A70BDC" w14:textId="77777777" w:rsidTr="003A4816">
        <w:trPr>
          <w:cantSplit/>
          <w:jc w:val="center"/>
        </w:trPr>
        <w:tc>
          <w:tcPr>
            <w:tcW w:w="1871" w:type="dxa"/>
          </w:tcPr>
          <w:p w14:paraId="354424A7" w14:textId="77777777" w:rsidR="00E0758C" w:rsidRPr="00CF50A5" w:rsidRDefault="00E0758C" w:rsidP="0013419A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CF50A5">
              <w:rPr>
                <w:b/>
                <w:color w:val="737373" w:themeColor="accent3"/>
                <w:sz w:val="16"/>
                <w:szCs w:val="16"/>
              </w:rPr>
              <w:t>Zitierbar als</w:t>
            </w:r>
          </w:p>
        </w:tc>
        <w:tc>
          <w:tcPr>
            <w:tcW w:w="7200" w:type="dxa"/>
          </w:tcPr>
          <w:p w14:paraId="123EF76F" w14:textId="63897A9D" w:rsidR="00E0758C" w:rsidRPr="00CF50A5" w:rsidRDefault="003A4816" w:rsidP="0013419A">
            <w:pPr>
              <w:pStyle w:val="Impressum"/>
              <w:spacing w:line="240" w:lineRule="auto"/>
              <w:rPr>
                <w:sz w:val="16"/>
                <w:szCs w:val="16"/>
              </w:rPr>
            </w:pPr>
            <w:r w:rsidRPr="00CF50A5">
              <w:rPr>
                <w:sz w:val="16"/>
                <w:szCs w:val="16"/>
              </w:rPr>
              <w:t xml:space="preserve">Deutscher, Theresa, </w:t>
            </w:r>
            <w:r w:rsidR="00E0758C" w:rsidRPr="00CF50A5">
              <w:rPr>
                <w:sz w:val="16"/>
                <w:szCs w:val="16"/>
              </w:rPr>
              <w:t>Akinwunmi, Kathrin, Selter, Christoph</w:t>
            </w:r>
            <w:r w:rsidR="00AA2449" w:rsidRPr="00CF50A5">
              <w:rPr>
                <w:sz w:val="16"/>
                <w:szCs w:val="16"/>
              </w:rPr>
              <w:t>,</w:t>
            </w:r>
            <w:r w:rsidR="00D47CB3" w:rsidRPr="00CF50A5">
              <w:rPr>
                <w:sz w:val="16"/>
                <w:szCs w:val="16"/>
              </w:rPr>
              <w:t xml:space="preserve"> Mosandl, Corinna, Nührenbörger, Marcus,</w:t>
            </w:r>
            <w:r w:rsidR="00AA2449" w:rsidRPr="00CF50A5">
              <w:rPr>
                <w:sz w:val="16"/>
                <w:szCs w:val="16"/>
              </w:rPr>
              <w:t xml:space="preserve"> </w:t>
            </w:r>
            <w:r w:rsidR="00191ADD" w:rsidRPr="00CF50A5">
              <w:rPr>
                <w:sz w:val="16"/>
                <w:szCs w:val="16"/>
              </w:rPr>
              <w:t xml:space="preserve">Ademmer, Claudia, </w:t>
            </w:r>
            <w:r w:rsidR="00D9758A" w:rsidRPr="00CF50A5">
              <w:rPr>
                <w:sz w:val="16"/>
                <w:szCs w:val="16"/>
              </w:rPr>
              <w:t>Böing, Lena</w:t>
            </w:r>
            <w:r w:rsidR="000A0A97" w:rsidRPr="00CF50A5">
              <w:rPr>
                <w:sz w:val="16"/>
                <w:szCs w:val="16"/>
              </w:rPr>
              <w:t xml:space="preserve"> </w:t>
            </w:r>
            <w:r w:rsidR="00AA2449" w:rsidRPr="00CF50A5">
              <w:rPr>
                <w:sz w:val="16"/>
                <w:szCs w:val="16"/>
              </w:rPr>
              <w:t>&amp; Prediger, Susanne</w:t>
            </w:r>
            <w:r w:rsidR="00E0758C" w:rsidRPr="00CF50A5">
              <w:rPr>
                <w:sz w:val="16"/>
                <w:szCs w:val="16"/>
              </w:rPr>
              <w:t xml:space="preserve"> (202</w:t>
            </w:r>
            <w:r w:rsidR="00EB43D0" w:rsidRPr="00CF50A5">
              <w:rPr>
                <w:sz w:val="16"/>
                <w:szCs w:val="16"/>
              </w:rPr>
              <w:t>5</w:t>
            </w:r>
            <w:r w:rsidR="00E0758C" w:rsidRPr="00CF50A5">
              <w:rPr>
                <w:sz w:val="16"/>
                <w:szCs w:val="16"/>
              </w:rPr>
              <w:t>). Mathe sicher können Diagnose- und Förderbausteine N</w:t>
            </w:r>
            <w:r w:rsidRPr="00CF50A5">
              <w:rPr>
                <w:sz w:val="16"/>
                <w:szCs w:val="16"/>
              </w:rPr>
              <w:t>3: Addition und Subtraktion verstehen</w:t>
            </w:r>
            <w:r w:rsidR="002C54A6" w:rsidRPr="00CF50A5">
              <w:rPr>
                <w:sz w:val="16"/>
                <w:szCs w:val="16"/>
              </w:rPr>
              <w:t>.</w:t>
            </w:r>
            <w:r w:rsidR="00DF67AD" w:rsidRPr="00CF50A5">
              <w:rPr>
                <w:sz w:val="16"/>
                <w:szCs w:val="16"/>
              </w:rPr>
              <w:t xml:space="preserve"> </w:t>
            </w:r>
            <w:r w:rsidR="002C54A6" w:rsidRPr="00CF50A5">
              <w:rPr>
                <w:sz w:val="16"/>
                <w:szCs w:val="16"/>
              </w:rPr>
              <w:t xml:space="preserve">In Christoph Selter, Susanne Prediger, Marcus Nührenbörger &amp; Stephan Hußmann (Hrsg.), Mathe sicher können. Diagnose- und Förderkonzept zur Sicherung mathematischer Basiskompetenzen </w:t>
            </w:r>
            <w:r w:rsidR="00DF67AD" w:rsidRPr="00CF50A5">
              <w:rPr>
                <w:sz w:val="16"/>
                <w:szCs w:val="16"/>
              </w:rPr>
              <w:t>(2. Auflage)</w:t>
            </w:r>
            <w:r w:rsidR="00D47CB3" w:rsidRPr="00CF50A5">
              <w:rPr>
                <w:sz w:val="16"/>
                <w:szCs w:val="16"/>
              </w:rPr>
              <w:t>.</w:t>
            </w:r>
            <w:r w:rsidR="00E0758C" w:rsidRPr="00CF50A5">
              <w:rPr>
                <w:sz w:val="16"/>
                <w:szCs w:val="16"/>
              </w:rPr>
              <w:t xml:space="preserve"> Open Educational Resources unter </w:t>
            </w:r>
            <w:r w:rsidR="00C51A6B" w:rsidRPr="00CF50A5">
              <w:rPr>
                <w:sz w:val="16"/>
                <w:szCs w:val="16"/>
              </w:rPr>
              <w:t>mathe-sicher-koennen.dzlm.de/nz#n3</w:t>
            </w:r>
          </w:p>
        </w:tc>
      </w:tr>
      <w:tr w:rsidR="00E0758C" w:rsidRPr="00E0758C" w14:paraId="7A55DD59" w14:textId="77777777" w:rsidTr="003A4816">
        <w:trPr>
          <w:cantSplit/>
          <w:jc w:val="center"/>
        </w:trPr>
        <w:tc>
          <w:tcPr>
            <w:tcW w:w="1871" w:type="dxa"/>
          </w:tcPr>
          <w:p w14:paraId="677EA2AE" w14:textId="77777777" w:rsidR="00E0758C" w:rsidRPr="00CF50A5" w:rsidRDefault="00E0758C" w:rsidP="0013419A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CF50A5">
              <w:rPr>
                <w:b/>
                <w:color w:val="737373" w:themeColor="accent3"/>
                <w:sz w:val="16"/>
                <w:szCs w:val="16"/>
              </w:rPr>
              <w:t xml:space="preserve">Hinweis zu </w:t>
            </w:r>
          </w:p>
          <w:p w14:paraId="0033CA0D" w14:textId="77777777" w:rsidR="00E0758C" w:rsidRPr="00CF50A5" w:rsidRDefault="00E0758C" w:rsidP="0013419A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CF50A5">
              <w:rPr>
                <w:b/>
                <w:color w:val="737373" w:themeColor="accent3"/>
                <w:sz w:val="16"/>
                <w:szCs w:val="16"/>
              </w:rPr>
              <w:t>verwandtem Material</w:t>
            </w:r>
          </w:p>
        </w:tc>
        <w:tc>
          <w:tcPr>
            <w:tcW w:w="7200" w:type="dxa"/>
          </w:tcPr>
          <w:p w14:paraId="3723FAB6" w14:textId="5CA022B1" w:rsidR="00E0758C" w:rsidRPr="00CF50A5" w:rsidRDefault="00163E41" w:rsidP="0013419A">
            <w:pPr>
              <w:pStyle w:val="Impressum"/>
              <w:spacing w:line="240" w:lineRule="auto"/>
              <w:rPr>
                <w:sz w:val="16"/>
                <w:szCs w:val="16"/>
              </w:rPr>
            </w:pPr>
            <w:r w:rsidRPr="00CF50A5">
              <w:rPr>
                <w:sz w:val="16"/>
                <w:szCs w:val="16"/>
              </w:rPr>
              <w:t xml:space="preserve">Gegenüber der 1. Auflage des Materials (2014) wurde die 2. Auflage weiterentwickelt, um noch </w:t>
            </w:r>
            <w:r w:rsidR="00A36B0E" w:rsidRPr="00CF50A5">
              <w:rPr>
                <w:sz w:val="16"/>
                <w:szCs w:val="16"/>
              </w:rPr>
              <w:t xml:space="preserve">gezielter die Darstellungsvernetzung zu thematisieren, </w:t>
            </w:r>
            <w:r w:rsidRPr="00CF50A5">
              <w:rPr>
                <w:sz w:val="16"/>
                <w:szCs w:val="16"/>
              </w:rPr>
              <w:t>unterstützt durch Sprachangebote. Die zu diesem Diagnose- und Fördermaterial gehörigen Didaktischen Kommentare und Fortbildungsfilme sind zu finden unter mathe-sicher-koennen.dzlm.de/</w:t>
            </w:r>
            <w:proofErr w:type="spellStart"/>
            <w:r w:rsidRPr="00CF50A5">
              <w:rPr>
                <w:sz w:val="16"/>
                <w:szCs w:val="16"/>
              </w:rPr>
              <w:t>nz</w:t>
            </w:r>
            <w:proofErr w:type="spellEnd"/>
            <w:r w:rsidRPr="00CF50A5">
              <w:rPr>
                <w:sz w:val="16"/>
                <w:szCs w:val="16"/>
              </w:rPr>
              <w:t xml:space="preserve">. </w:t>
            </w:r>
          </w:p>
        </w:tc>
      </w:tr>
      <w:tr w:rsidR="000508A6" w:rsidRPr="00E0758C" w14:paraId="179196DF" w14:textId="77777777" w:rsidTr="00CF50A5">
        <w:trPr>
          <w:cantSplit/>
          <w:trHeight w:val="25"/>
          <w:jc w:val="center"/>
        </w:trPr>
        <w:tc>
          <w:tcPr>
            <w:tcW w:w="1871" w:type="dxa"/>
          </w:tcPr>
          <w:p w14:paraId="5CF70B1D" w14:textId="6EBFC2E8" w:rsidR="000508A6" w:rsidRPr="00CF50A5" w:rsidRDefault="000508A6" w:rsidP="0013419A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CF50A5">
              <w:rPr>
                <w:b/>
                <w:color w:val="737373" w:themeColor="accent3"/>
                <w:sz w:val="16"/>
                <w:szCs w:val="16"/>
              </w:rPr>
              <w:t>Bilder</w:t>
            </w:r>
          </w:p>
        </w:tc>
        <w:tc>
          <w:tcPr>
            <w:tcW w:w="7200" w:type="dxa"/>
          </w:tcPr>
          <w:p w14:paraId="0C724A1B" w14:textId="56454B85" w:rsidR="000508A6" w:rsidRPr="00CF50A5" w:rsidRDefault="000508A6" w:rsidP="000508A6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CF50A5">
              <w:rPr>
                <w:sz w:val="16"/>
                <w:szCs w:val="16"/>
              </w:rPr>
              <w:t>Die Illustrationen s</w:t>
            </w:r>
            <w:r w:rsidR="006B5386" w:rsidRPr="00CF50A5">
              <w:rPr>
                <w:sz w:val="16"/>
                <w:szCs w:val="16"/>
              </w:rPr>
              <w:t>ind aus dem MSK-Projekt. S</w:t>
            </w:r>
            <w:r w:rsidRPr="00CF50A5">
              <w:rPr>
                <w:sz w:val="16"/>
                <w:szCs w:val="16"/>
              </w:rPr>
              <w:t xml:space="preserve">ie sind mit BY-NC-SA-Rechten und </w:t>
            </w:r>
            <w:r w:rsidRPr="00CF50A5">
              <w:rPr>
                <w:sz w:val="16"/>
                <w:szCs w:val="16"/>
              </w:rPr>
              <w:br/>
              <w:t xml:space="preserve">Verweis auf Mathe sicher können nutzbar. </w:t>
            </w:r>
          </w:p>
        </w:tc>
      </w:tr>
      <w:bookmarkEnd w:id="0"/>
    </w:tbl>
    <w:p w14:paraId="1BA88DC1" w14:textId="77777777" w:rsidR="00385054" w:rsidRDefault="00385054" w:rsidP="0013419A">
      <w:pPr>
        <w:sectPr w:rsidR="00385054" w:rsidSect="008D720E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cols w:space="708"/>
          <w:titlePg/>
          <w:docGrid w:linePitch="360"/>
        </w:sectPr>
      </w:pPr>
    </w:p>
    <w:tbl>
      <w:tblPr>
        <w:tblW w:w="90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9"/>
        <w:gridCol w:w="8038"/>
        <w:gridCol w:w="426"/>
      </w:tblGrid>
      <w:tr w:rsidR="00385054" w:rsidRPr="00E0758C" w14:paraId="0566B6F9" w14:textId="77777777" w:rsidTr="007A6A8F">
        <w:tc>
          <w:tcPr>
            <w:tcW w:w="609" w:type="dxa"/>
          </w:tcPr>
          <w:p w14:paraId="2C52E5EE" w14:textId="2DEAAE85" w:rsidR="00385054" w:rsidRPr="00E0758C" w:rsidRDefault="00385054" w:rsidP="007A6A8F">
            <w:pPr>
              <w:pStyle w:val="berschrift1"/>
              <w:spacing w:line="240" w:lineRule="auto"/>
            </w:pPr>
          </w:p>
        </w:tc>
        <w:tc>
          <w:tcPr>
            <w:tcW w:w="8464" w:type="dxa"/>
            <w:gridSpan w:val="2"/>
          </w:tcPr>
          <w:p w14:paraId="034B9383" w14:textId="3BA82756" w:rsidR="00385054" w:rsidRPr="00E0758C" w:rsidRDefault="00385054" w:rsidP="007A6A8F">
            <w:pPr>
              <w:pStyle w:val="berschrift1"/>
              <w:spacing w:line="240" w:lineRule="auto"/>
            </w:pPr>
            <w:r>
              <w:t xml:space="preserve">Kann ich </w:t>
            </w:r>
            <w:r w:rsidRPr="003A4816">
              <w:t>Aufgaben zu Situationen finden und umgekehrt</w:t>
            </w:r>
            <w:r>
              <w:t>?</w:t>
            </w:r>
          </w:p>
        </w:tc>
      </w:tr>
      <w:tr w:rsidR="00385054" w:rsidRPr="00E0758C" w14:paraId="254C2C70" w14:textId="77777777" w:rsidTr="007A6A8F">
        <w:tc>
          <w:tcPr>
            <w:tcW w:w="609" w:type="dxa"/>
          </w:tcPr>
          <w:p w14:paraId="508632A5" w14:textId="1C739173" w:rsidR="00385054" w:rsidRPr="00AC7674" w:rsidRDefault="00385054" w:rsidP="00A1304A">
            <w:pPr>
              <w:pStyle w:val="berschrift6"/>
            </w:pPr>
            <w:r w:rsidRPr="00AC7674">
              <w:t>1</w:t>
            </w:r>
          </w:p>
        </w:tc>
        <w:tc>
          <w:tcPr>
            <w:tcW w:w="8464" w:type="dxa"/>
            <w:gridSpan w:val="2"/>
          </w:tcPr>
          <w:p w14:paraId="4751B9A8" w14:textId="60F325EB" w:rsidR="00385054" w:rsidRPr="00385054" w:rsidRDefault="00385054" w:rsidP="00A1304A">
            <w:pPr>
              <w:pStyle w:val="berschrift6"/>
            </w:pPr>
            <w:r w:rsidRPr="00385054">
              <w:t>Addition und Subtraktion mit Material legen</w:t>
            </w:r>
          </w:p>
        </w:tc>
      </w:tr>
      <w:tr w:rsidR="00385054" w:rsidRPr="00E0758C" w14:paraId="085EC169" w14:textId="77777777" w:rsidTr="007A6A8F">
        <w:tc>
          <w:tcPr>
            <w:tcW w:w="609" w:type="dxa"/>
          </w:tcPr>
          <w:p w14:paraId="76518652" w14:textId="77777777" w:rsidR="00385054" w:rsidRPr="00E0758C" w:rsidRDefault="00385054" w:rsidP="007A6A8F">
            <w:pPr>
              <w:spacing w:line="240" w:lineRule="atLeast"/>
            </w:pPr>
          </w:p>
        </w:tc>
        <w:tc>
          <w:tcPr>
            <w:tcW w:w="8038" w:type="dxa"/>
          </w:tcPr>
          <w:p w14:paraId="5A0CD2EF" w14:textId="79005313" w:rsidR="00385054" w:rsidRDefault="003529FB" w:rsidP="00385054">
            <w:pPr>
              <w:pStyle w:val="berschrift4"/>
              <w:rPr>
                <w:color w:val="70BCC9" w:themeColor="accent1" w:themeTint="99"/>
              </w:rPr>
            </w:pPr>
            <w:r w:rsidRPr="00647B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94" behindDoc="0" locked="0" layoutInCell="1" allowOverlap="1" wp14:anchorId="50E174D9" wp14:editId="3AAEA48A">
                      <wp:simplePos x="0" y="0"/>
                      <wp:positionH relativeFrom="column">
                        <wp:posOffset>3098800</wp:posOffset>
                      </wp:positionH>
                      <wp:positionV relativeFrom="paragraph">
                        <wp:posOffset>85449</wp:posOffset>
                      </wp:positionV>
                      <wp:extent cx="1577340" cy="443865"/>
                      <wp:effectExtent l="0" t="0" r="111760" b="13335"/>
                      <wp:wrapNone/>
                      <wp:docPr id="1484695181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7340" cy="443865"/>
                              </a:xfrm>
                              <a:prstGeom prst="wedgeRoundRectCallout">
                                <a:avLst>
                                  <a:gd name="adj1" fmla="val 55901"/>
                                  <a:gd name="adj2" fmla="val 14488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E83BCD" w14:textId="77777777" w:rsidR="0041157B" w:rsidRPr="00647B02" w:rsidRDefault="0041157B" w:rsidP="00AF456C">
                                  <w:pPr>
                                    <w:pStyle w:val="Textkrper"/>
                                  </w:pPr>
                                  <w:r w:rsidRPr="00647B02">
                                    <w:t xml:space="preserve">Das sind </w:t>
                                  </w:r>
                                  <w:r>
                                    <w:t>44. Davon werden 23 weggenommen.</w:t>
                                  </w:r>
                                  <w:r w:rsidRPr="00647B02">
                                    <w:br/>
                                    <w:t>dazu kommen 23.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E174D9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12" o:spid="_x0000_s1026" type="#_x0000_t62" style="position:absolute;margin-left:244pt;margin-top:6.75pt;width:124.2pt;height:34.95pt;z-index:2516541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" adj="22875,13929" filled="f" strokecolor="#bfbfbf [2412]" strokeweight="1pt">
                      <v:textbox inset="1mm,1mm,1mm,1mm">
                        <w:txbxContent>
                          <w:p w14:paraId="76E83BCD" w14:textId="77777777" w:rsidR="0041157B" w:rsidRPr="00647B02" w:rsidRDefault="0041157B" w:rsidP="00AF456C">
                            <w:pPr>
                              <w:pStyle w:val="Textkrper"/>
                            </w:pPr>
                            <w:r w:rsidRPr="00647B02">
                              <w:t xml:space="preserve">Das sind </w:t>
                            </w:r>
                            <w:r>
                              <w:t>44. Davon werden 23 weggenommen.</w:t>
                            </w:r>
                            <w:r w:rsidRPr="00647B02">
                              <w:br/>
                              <w:t>dazu kommen 23.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4145" behindDoc="0" locked="0" layoutInCell="1" allowOverlap="1" wp14:anchorId="77493AAB" wp14:editId="4AE44517">
                      <wp:simplePos x="0" y="0"/>
                      <wp:positionH relativeFrom="column">
                        <wp:posOffset>4605685</wp:posOffset>
                      </wp:positionH>
                      <wp:positionV relativeFrom="paragraph">
                        <wp:posOffset>98379</wp:posOffset>
                      </wp:positionV>
                      <wp:extent cx="626745" cy="772795"/>
                      <wp:effectExtent l="0" t="0" r="0" b="1905"/>
                      <wp:wrapNone/>
                      <wp:docPr id="151168409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745" cy="772795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798946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178143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827325" w14:textId="77777777" w:rsidR="0041157B" w:rsidRPr="008D5126" w:rsidRDefault="0041157B" w:rsidP="00FF630E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493AAB" id="Gruppieren 21" o:spid="_x0000_s1027" style="position:absolute;margin-left:362.65pt;margin-top:7.75pt;width:49.35pt;height:60.85pt;z-index:251654145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3" o:spid="_x0000_s1028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">
                        <v:imagedata r:id="rId14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2" o:spid="_x0000_s1029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7827325" w14:textId="77777777" w:rsidR="0041157B" w:rsidRPr="008D5126" w:rsidRDefault="0041157B" w:rsidP="00FF630E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A4BD6" w:rsidRPr="00BA4BD6" w:rsidDel="00BA4BD6">
              <w:rPr>
                <w:color w:val="70BCC9" w:themeColor="accent1" w:themeTint="99"/>
              </w:rPr>
              <w:t xml:space="preserve"> </w:t>
            </w:r>
            <w:r w:rsidR="0041157B" w:rsidRPr="00647B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93" behindDoc="0" locked="0" layoutInCell="1" allowOverlap="1" wp14:anchorId="1BB9B973" wp14:editId="5FFAFC51">
                      <wp:simplePos x="0" y="0"/>
                      <wp:positionH relativeFrom="column">
                        <wp:posOffset>585229</wp:posOffset>
                      </wp:positionH>
                      <wp:positionV relativeFrom="paragraph">
                        <wp:posOffset>96498</wp:posOffset>
                      </wp:positionV>
                      <wp:extent cx="1155700" cy="444137"/>
                      <wp:effectExtent l="165100" t="0" r="12700" b="13335"/>
                      <wp:wrapNone/>
                      <wp:docPr id="13" name="Abgerundete rechteckige Legende 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97A0CB5-5B67-F426-F98C-59BEEA2295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5700" cy="444137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105857" w14:textId="77777777" w:rsidR="0041157B" w:rsidRPr="00647B02" w:rsidRDefault="0041157B" w:rsidP="00AF456C">
                                  <w:pPr>
                                    <w:pStyle w:val="Textkrper"/>
                                  </w:pPr>
                                  <w:r w:rsidRPr="00647B02">
                                    <w:t xml:space="preserve">Das sind 21, </w:t>
                                  </w:r>
                                  <w:r w:rsidRPr="00647B02">
                                    <w:br/>
                                    <w:t>dazu kommen 23.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9B973" id="_x0000_s1030" type="#_x0000_t62" style="position:absolute;margin-left:46.1pt;margin-top:7.6pt;width:91pt;height:34.95pt;z-index:25165419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" adj="-2788,19496" filled="f" strokecolor="#bfbfbf [2412]" strokeweight="1pt">
                      <v:textbox inset="1mm,1mm,1mm,1mm">
                        <w:txbxContent>
                          <w:p w14:paraId="33105857" w14:textId="77777777" w:rsidR="0041157B" w:rsidRPr="00647B02" w:rsidRDefault="0041157B" w:rsidP="00AF456C">
                            <w:pPr>
                              <w:pStyle w:val="Textkrper"/>
                            </w:pPr>
                            <w:r w:rsidRPr="00647B02">
                              <w:t xml:space="preserve">Das sind 21, </w:t>
                            </w:r>
                            <w:r w:rsidRPr="00647B02">
                              <w:br/>
                              <w:t>dazu kommen 23.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5054" w:rsidRPr="008929A0">
              <w:rPr>
                <w:color w:val="70BCC9" w:themeColor="accent1" w:themeTint="99"/>
              </w:rPr>
              <w:t>a)</w:t>
            </w:r>
          </w:p>
          <w:p w14:paraId="2212696E" w14:textId="70291CF4" w:rsidR="008929A0" w:rsidRPr="008929A0" w:rsidRDefault="008929A0" w:rsidP="008929A0">
            <w:pPr>
              <w:rPr>
                <w:lang w:eastAsia="de-DE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4192" behindDoc="0" locked="0" layoutInCell="1" allowOverlap="1" wp14:anchorId="71040A6A" wp14:editId="5F627A4E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1905</wp:posOffset>
                      </wp:positionV>
                      <wp:extent cx="555171" cy="732769"/>
                      <wp:effectExtent l="0" t="0" r="0" b="4445"/>
                      <wp:wrapNone/>
                      <wp:docPr id="615019957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5171" cy="732769"/>
                                <a:chOff x="32293" y="-10143"/>
                                <a:chExt cx="555244" cy="733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3722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2293" y="-10143"/>
                                  <a:ext cx="55524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734485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63636C" w14:textId="77777777" w:rsidR="008929A0" w:rsidRPr="008D5126" w:rsidRDefault="008929A0" w:rsidP="00FF630E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040A6A" id="Gruppieren 20" o:spid="_x0000_s1031" style="position:absolute;margin-left:.15pt;margin-top:.15pt;width:43.7pt;height:57.7pt;z-index:251654192;mso-width-relative:margin;mso-height-relative:margin" coordorigin="322,-101" coordsize="5552,73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">
                      <v:shape id="Grafik 4" o:spid="_x0000_s1032" type="#_x0000_t75" style="position:absolute;left:322;top:-101;width:5553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">
                        <v:imagedata r:id="rId16" o:title="" chromakey="white"/>
                      </v:shape>
                      <v:shape id="Textfeld 12" o:spid="_x0000_s1033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763636C" w14:textId="77777777" w:rsidR="008929A0" w:rsidRPr="008D5126" w:rsidRDefault="008929A0" w:rsidP="00FF630E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1136DF0" w14:textId="7798D85E" w:rsidR="00385054" w:rsidRDefault="00385054" w:rsidP="00385054">
            <w:pPr>
              <w:pStyle w:val="berschrift4"/>
            </w:pPr>
          </w:p>
          <w:p w14:paraId="48BDF770" w14:textId="3DB19731" w:rsidR="00385054" w:rsidRDefault="003529FB" w:rsidP="00385054">
            <w:pPr>
              <w:pStyle w:val="berschrift4"/>
            </w:pPr>
            <w:r>
              <w:rPr>
                <w:noProof/>
              </w:rPr>
              <w:drawing>
                <wp:anchor distT="0" distB="0" distL="114300" distR="114300" simplePos="0" relativeHeight="251770997" behindDoc="0" locked="0" layoutInCell="1" allowOverlap="1" wp14:anchorId="535721F2" wp14:editId="157879FE">
                  <wp:simplePos x="0" y="0"/>
                  <wp:positionH relativeFrom="column">
                    <wp:posOffset>1691174</wp:posOffset>
                  </wp:positionH>
                  <wp:positionV relativeFrom="paragraph">
                    <wp:posOffset>9061</wp:posOffset>
                  </wp:positionV>
                  <wp:extent cx="1887034" cy="384735"/>
                  <wp:effectExtent l="0" t="0" r="0" b="0"/>
                  <wp:wrapNone/>
                  <wp:docPr id="122136743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36743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034" cy="38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A0FF27" w14:textId="5CC1175B" w:rsidR="00385054" w:rsidRDefault="00385054" w:rsidP="00385054">
            <w:pPr>
              <w:pStyle w:val="berschrift4"/>
            </w:pPr>
          </w:p>
          <w:p w14:paraId="0EB4A870" w14:textId="58AB1AAC" w:rsidR="00385054" w:rsidRDefault="00385054" w:rsidP="00385054">
            <w:pPr>
              <w:pStyle w:val="berschrift4"/>
            </w:pPr>
          </w:p>
          <w:p w14:paraId="44D51543" w14:textId="6B4C42DE" w:rsidR="00385054" w:rsidRDefault="00385054" w:rsidP="0041157B">
            <w:r>
              <w:t xml:space="preserve"> Welche Aufgabe sieht Jonas in dem Bild?        Welche Aufgabe sieht </w:t>
            </w:r>
            <w:r w:rsidR="008929A0">
              <w:t>Emily</w:t>
            </w:r>
            <w:r>
              <w:t xml:space="preserve"> in dem Bild?</w:t>
            </w:r>
            <w:r w:rsidR="0041157B">
              <w:br/>
            </w:r>
          </w:p>
          <w:p w14:paraId="1979D2B7" w14:textId="74F9DB13" w:rsidR="00385054" w:rsidRDefault="00385054" w:rsidP="007A6A8F">
            <w:pPr>
              <w:spacing w:line="240" w:lineRule="auto"/>
            </w:pPr>
            <w:r>
              <w:t xml:space="preserve">Aufgabe: </w:t>
            </w:r>
            <w:r w:rsidRPr="0041157B">
              <w:rPr>
                <w:color w:val="BFBFBF" w:themeColor="background1" w:themeShade="BF"/>
              </w:rPr>
              <w:t xml:space="preserve">________________   </w:t>
            </w:r>
            <w:r>
              <w:t xml:space="preserve">                          </w:t>
            </w:r>
            <w:r w:rsidR="00E41F88">
              <w:t xml:space="preserve">  </w:t>
            </w:r>
            <w:r>
              <w:t xml:space="preserve">Aufgabe: </w:t>
            </w:r>
            <w:r w:rsidRPr="0041157B">
              <w:rPr>
                <w:color w:val="BFBFBF" w:themeColor="background1" w:themeShade="BF"/>
              </w:rPr>
              <w:t>__________________</w:t>
            </w:r>
          </w:p>
          <w:p w14:paraId="3D9D7A9D" w14:textId="77777777" w:rsidR="00385054" w:rsidRPr="00E0758C" w:rsidRDefault="00385054" w:rsidP="007A6A8F">
            <w:pPr>
              <w:spacing w:line="240" w:lineRule="auto"/>
            </w:pPr>
          </w:p>
        </w:tc>
        <w:tc>
          <w:tcPr>
            <w:tcW w:w="426" w:type="dxa"/>
            <w:vAlign w:val="bottom"/>
          </w:tcPr>
          <w:p w14:paraId="5D75B99E" w14:textId="4F5F3295" w:rsidR="00385054" w:rsidRPr="00E0758C" w:rsidRDefault="00385054" w:rsidP="007A6A8F">
            <w:pPr>
              <w:spacing w:line="240" w:lineRule="auto"/>
              <w:jc w:val="right"/>
            </w:pPr>
          </w:p>
        </w:tc>
      </w:tr>
      <w:tr w:rsidR="00385054" w:rsidRPr="00E0758C" w14:paraId="662FE646" w14:textId="77777777" w:rsidTr="007A6A8F">
        <w:tc>
          <w:tcPr>
            <w:tcW w:w="609" w:type="dxa"/>
          </w:tcPr>
          <w:p w14:paraId="3AE293F6" w14:textId="77777777" w:rsidR="00385054" w:rsidRPr="00E0758C" w:rsidRDefault="00385054" w:rsidP="007A6A8F">
            <w:pPr>
              <w:spacing w:line="240" w:lineRule="atLeast"/>
              <w:rPr>
                <w:noProof/>
              </w:rPr>
            </w:pPr>
          </w:p>
        </w:tc>
        <w:tc>
          <w:tcPr>
            <w:tcW w:w="8038" w:type="dxa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577"/>
              <w:gridCol w:w="425"/>
              <w:gridCol w:w="3577"/>
            </w:tblGrid>
            <w:tr w:rsidR="00385054" w14:paraId="5FF369FE" w14:textId="77777777" w:rsidTr="008D720E">
              <w:tc>
                <w:tcPr>
                  <w:tcW w:w="425" w:type="dxa"/>
                </w:tcPr>
                <w:p w14:paraId="21530E06" w14:textId="7FC0CCF3" w:rsidR="00385054" w:rsidRDefault="00385054" w:rsidP="007A6A8F">
                  <w:pPr>
                    <w:pStyle w:val="Nummerierung"/>
                  </w:pPr>
                  <w:r>
                    <w:rPr>
                      <w:color w:val="70BCC9" w:themeColor="text2" w:themeTint="99"/>
                    </w:rPr>
                    <w:t>b</w:t>
                  </w:r>
                  <w:r w:rsidRPr="002A69A9">
                    <w:rPr>
                      <w:color w:val="70BCC9" w:themeColor="text2" w:themeTint="99"/>
                    </w:rPr>
                    <w:t>)</w:t>
                  </w:r>
                </w:p>
              </w:tc>
              <w:tc>
                <w:tcPr>
                  <w:tcW w:w="3577" w:type="dxa"/>
                </w:tcPr>
                <w:p w14:paraId="64860D1A" w14:textId="0CD48C96" w:rsidR="00385054" w:rsidRDefault="00385054" w:rsidP="007A6A8F">
                  <w:r>
                    <w:t xml:space="preserve">Welches der </w:t>
                  </w:r>
                  <w:r w:rsidR="004E697C">
                    <w:t xml:space="preserve">vier </w:t>
                  </w:r>
                  <w:r>
                    <w:t xml:space="preserve">Bilder passt zur Additionsaufgabe </w:t>
                  </w:r>
                  <w:r w:rsidRPr="0052247A">
                    <w:rPr>
                      <w:b/>
                      <w:bCs/>
                    </w:rPr>
                    <w:t>24 + 6</w:t>
                  </w:r>
                  <w:r>
                    <w:t>?</w:t>
                  </w:r>
                  <w:r w:rsidR="0052247A">
                    <w:t xml:space="preserve">   </w:t>
                  </w:r>
                  <w:r>
                    <w:t xml:space="preserve">Bild </w:t>
                  </w:r>
                  <w:r w:rsidRPr="0041157B">
                    <w:rPr>
                      <w:color w:val="BFBFBF" w:themeColor="background1" w:themeShade="BF"/>
                    </w:rPr>
                    <w:t>_____</w:t>
                  </w:r>
                </w:p>
                <w:p w14:paraId="0982EA10" w14:textId="137FF7D7" w:rsidR="00385054" w:rsidRDefault="00385054" w:rsidP="0041157B"/>
              </w:tc>
              <w:tc>
                <w:tcPr>
                  <w:tcW w:w="425" w:type="dxa"/>
                </w:tcPr>
                <w:p w14:paraId="7E5A1B5C" w14:textId="2691DACF" w:rsidR="00385054" w:rsidRDefault="0041157B" w:rsidP="007A6A8F">
                  <w:pPr>
                    <w:pStyle w:val="Nummerierung"/>
                  </w:pPr>
                  <w:r>
                    <w:rPr>
                      <w:color w:val="70BCC9" w:themeColor="text2" w:themeTint="99"/>
                    </w:rPr>
                    <w:t>c</w:t>
                  </w:r>
                  <w:r w:rsidR="00385054" w:rsidRPr="002A69A9">
                    <w:rPr>
                      <w:color w:val="70BCC9" w:themeColor="text2" w:themeTint="99"/>
                    </w:rPr>
                    <w:t>)</w:t>
                  </w:r>
                </w:p>
              </w:tc>
              <w:tc>
                <w:tcPr>
                  <w:tcW w:w="3577" w:type="dxa"/>
                </w:tcPr>
                <w:p w14:paraId="2C8EC41F" w14:textId="66AFC9BA" w:rsidR="00385054" w:rsidRDefault="00385054" w:rsidP="0041157B">
                  <w:r>
                    <w:t xml:space="preserve">Welches der </w:t>
                  </w:r>
                  <w:r w:rsidR="004E697C">
                    <w:t xml:space="preserve">vier </w:t>
                  </w:r>
                  <w:r>
                    <w:t xml:space="preserve">Bilder passt zur Subtraktionsaufgabe </w:t>
                  </w:r>
                  <w:r w:rsidRPr="0052247A">
                    <w:rPr>
                      <w:b/>
                      <w:bCs/>
                    </w:rPr>
                    <w:t>30 – 6</w:t>
                  </w:r>
                  <w:r>
                    <w:t>?</w:t>
                  </w:r>
                  <w:r w:rsidR="0052247A">
                    <w:t xml:space="preserve"> </w:t>
                  </w:r>
                  <w:r>
                    <w:t xml:space="preserve">Bild </w:t>
                  </w:r>
                  <w:r w:rsidRPr="0041157B">
                    <w:rPr>
                      <w:color w:val="BFBFBF" w:themeColor="background1" w:themeShade="BF"/>
                    </w:rPr>
                    <w:t>____</w:t>
                  </w:r>
                </w:p>
                <w:p w14:paraId="24D023A0" w14:textId="77777777" w:rsidR="00385054" w:rsidRDefault="00385054" w:rsidP="007A6A8F">
                  <w:pPr>
                    <w:spacing w:line="240" w:lineRule="atLeast"/>
                  </w:pPr>
                </w:p>
              </w:tc>
            </w:tr>
            <w:tr w:rsidR="00385054" w14:paraId="6CEB1134" w14:textId="77777777" w:rsidTr="008D720E">
              <w:tc>
                <w:tcPr>
                  <w:tcW w:w="425" w:type="dxa"/>
                </w:tcPr>
                <w:p w14:paraId="1836304F" w14:textId="77777777" w:rsidR="00385054" w:rsidRPr="002A69A9" w:rsidRDefault="00385054" w:rsidP="007A6A8F">
                  <w:pPr>
                    <w:pStyle w:val="Nummerierung"/>
                    <w:rPr>
                      <w:color w:val="70BCC9" w:themeColor="text2" w:themeTint="99"/>
                    </w:rPr>
                  </w:pPr>
                </w:p>
              </w:tc>
              <w:tc>
                <w:tcPr>
                  <w:tcW w:w="7579" w:type="dxa"/>
                  <w:gridSpan w:val="3"/>
                </w:tcPr>
                <w:p w14:paraId="5AAB9608" w14:textId="5217B009" w:rsidR="00385054" w:rsidRDefault="00550351" w:rsidP="0041157B">
                  <w:r>
                    <w:t xml:space="preserve">    </w:t>
                  </w:r>
                  <w:r w:rsidR="00385054">
                    <w:t>Bild 1                            Bild</w:t>
                  </w:r>
                  <w:r w:rsidR="0041157B">
                    <w:t xml:space="preserve"> 2</w:t>
                  </w:r>
                  <w:r w:rsidR="00385054">
                    <w:t xml:space="preserve"> </w:t>
                  </w:r>
                  <w:r w:rsidR="0041157B">
                    <w:t xml:space="preserve">                       </w:t>
                  </w:r>
                  <w:r>
                    <w:t xml:space="preserve">   </w:t>
                  </w:r>
                  <w:r w:rsidR="00A67B9B">
                    <w:t xml:space="preserve">    </w:t>
                  </w:r>
                  <w:r w:rsidR="00385054">
                    <w:t>Bild 3</w:t>
                  </w:r>
                  <w:r>
                    <w:t xml:space="preserve">                                    Bild 4</w:t>
                  </w:r>
                </w:p>
                <w:p w14:paraId="503D13A2" w14:textId="72216518" w:rsidR="0041157B" w:rsidRDefault="003529FB" w:rsidP="0041157B"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76117" behindDoc="0" locked="0" layoutInCell="1" allowOverlap="1" wp14:anchorId="06304C8C" wp14:editId="5D2104A8">
                            <wp:simplePos x="0" y="0"/>
                            <wp:positionH relativeFrom="column">
                              <wp:posOffset>11585</wp:posOffset>
                            </wp:positionH>
                            <wp:positionV relativeFrom="paragraph">
                              <wp:posOffset>40299</wp:posOffset>
                            </wp:positionV>
                            <wp:extent cx="4841503" cy="393065"/>
                            <wp:effectExtent l="0" t="0" r="0" b="635"/>
                            <wp:wrapNone/>
                            <wp:docPr id="1995849962" name="Gruppieren 11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841503" cy="393065"/>
                                      <a:chOff x="0" y="0"/>
                                      <a:chExt cx="4841503" cy="39306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70305514" name="Grafik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64515" cy="3930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72383537" name="Grafik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996175" y="0"/>
                                        <a:ext cx="863600" cy="3454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23455337" name="Grafik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430966" y="0"/>
                                        <a:ext cx="863600" cy="3708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982952782" name="Grafik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977268" y="0"/>
                                        <a:ext cx="864235" cy="3562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53409400" id="Gruppieren 110" o:spid="_x0000_s1026" style="position:absolute;margin-left:.9pt;margin-top:3.15pt;width:381.2pt;height:30.95pt;z-index:251776117" coordsize="48415,39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">
                            <v:shape id="Grafik 1" o:spid="_x0000_s1027" type="#_x0000_t75" style="position:absolute;width:5645;height:39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">
                              <v:imagedata r:id="rId26" o:title=""/>
                            </v:shape>
                            <v:shape id="Grafik 1" o:spid="_x0000_s1028" type="#_x0000_t75" style="position:absolute;left:9961;width:8636;height:34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">
                              <v:imagedata r:id="rId27" o:title=""/>
                            </v:shape>
                            <v:shape id="Grafik 1" o:spid="_x0000_s1029" type="#_x0000_t75" style="position:absolute;left:24309;width:8636;height:3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">
                              <v:imagedata r:id="rId28" o:title=""/>
                            </v:shape>
                            <v:shape id="Grafik 1" o:spid="_x0000_s1030" type="#_x0000_t75" style="position:absolute;left:39772;width:8643;height:35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">
                              <v:imagedata r:id="rId29" o:title=""/>
                            </v:shape>
                          </v:group>
                        </w:pict>
                      </mc:Fallback>
                    </mc:AlternateContent>
                  </w:r>
                </w:p>
                <w:p w14:paraId="71E803EA" w14:textId="2EE252A9" w:rsidR="0041157B" w:rsidRDefault="0041157B" w:rsidP="0041157B"/>
              </w:tc>
            </w:tr>
            <w:tr w:rsidR="00550351" w14:paraId="1D3108D0" w14:textId="77777777" w:rsidTr="008D720E">
              <w:tc>
                <w:tcPr>
                  <w:tcW w:w="425" w:type="dxa"/>
                </w:tcPr>
                <w:p w14:paraId="3BBB61E6" w14:textId="77777777" w:rsidR="00550351" w:rsidRPr="002A69A9" w:rsidRDefault="00550351" w:rsidP="007A6A8F">
                  <w:pPr>
                    <w:pStyle w:val="Nummerierung"/>
                    <w:rPr>
                      <w:color w:val="70BCC9" w:themeColor="text2" w:themeTint="99"/>
                    </w:rPr>
                  </w:pPr>
                </w:p>
              </w:tc>
              <w:tc>
                <w:tcPr>
                  <w:tcW w:w="7579" w:type="dxa"/>
                  <w:gridSpan w:val="3"/>
                </w:tcPr>
                <w:p w14:paraId="1EA78F4C" w14:textId="75DB0D58" w:rsidR="00550351" w:rsidRDefault="00550351" w:rsidP="0041157B">
                  <w:pPr>
                    <w:rPr>
                      <w:noProof/>
                    </w:rPr>
                  </w:pPr>
                </w:p>
              </w:tc>
            </w:tr>
          </w:tbl>
          <w:p w14:paraId="10FFF8FF" w14:textId="77777777" w:rsidR="00385054" w:rsidRPr="00E0758C" w:rsidRDefault="00385054" w:rsidP="007A6A8F"/>
        </w:tc>
        <w:tc>
          <w:tcPr>
            <w:tcW w:w="426" w:type="dxa"/>
            <w:vAlign w:val="bottom"/>
          </w:tcPr>
          <w:p w14:paraId="470000EA" w14:textId="5930A952" w:rsidR="00385054" w:rsidRPr="00E0758C" w:rsidRDefault="00385054" w:rsidP="007A6A8F">
            <w:pPr>
              <w:jc w:val="right"/>
            </w:pPr>
          </w:p>
        </w:tc>
      </w:tr>
      <w:tr w:rsidR="00385054" w:rsidRPr="00E0758C" w14:paraId="603D0759" w14:textId="77777777" w:rsidTr="007A6A8F">
        <w:tc>
          <w:tcPr>
            <w:tcW w:w="609" w:type="dxa"/>
          </w:tcPr>
          <w:p w14:paraId="56A20064" w14:textId="77777777" w:rsidR="00385054" w:rsidRPr="0077619D" w:rsidRDefault="00385054" w:rsidP="00A1304A">
            <w:pPr>
              <w:pStyle w:val="berschrift6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8038" w:type="dxa"/>
          </w:tcPr>
          <w:p w14:paraId="1FF5EAED" w14:textId="06375D87" w:rsidR="00385054" w:rsidRPr="0077619D" w:rsidRDefault="00385054" w:rsidP="00A1304A">
            <w:pPr>
              <w:pStyle w:val="berschrift6"/>
            </w:pPr>
            <w:r w:rsidRPr="0077619D">
              <w:t>Additions- und Subtraktions-</w:t>
            </w:r>
            <w:r w:rsidRPr="00A1304A">
              <w:t>Aufgaben</w:t>
            </w:r>
            <w:r w:rsidRPr="0077619D">
              <w:t xml:space="preserve"> am </w:t>
            </w:r>
            <w:r w:rsidRPr="00A1304A">
              <w:t>Zahlenstrahl</w:t>
            </w:r>
          </w:p>
        </w:tc>
        <w:tc>
          <w:tcPr>
            <w:tcW w:w="426" w:type="dxa"/>
            <w:vAlign w:val="bottom"/>
          </w:tcPr>
          <w:p w14:paraId="38423D78" w14:textId="76A733DA" w:rsidR="00385054" w:rsidRPr="00E0758C" w:rsidRDefault="00385054" w:rsidP="007A6A8F">
            <w:pPr>
              <w:jc w:val="right"/>
            </w:pPr>
          </w:p>
        </w:tc>
      </w:tr>
      <w:tr w:rsidR="00385054" w:rsidRPr="00E0758C" w14:paraId="33C04D41" w14:textId="77777777" w:rsidTr="007A6A8F">
        <w:tc>
          <w:tcPr>
            <w:tcW w:w="609" w:type="dxa"/>
          </w:tcPr>
          <w:p w14:paraId="204FCA9C" w14:textId="77777777" w:rsidR="00385054" w:rsidRPr="00E0758C" w:rsidRDefault="00385054" w:rsidP="007A6A8F">
            <w:pPr>
              <w:spacing w:line="240" w:lineRule="atLeast"/>
              <w:rPr>
                <w:noProof/>
              </w:rPr>
            </w:pPr>
          </w:p>
        </w:tc>
        <w:tc>
          <w:tcPr>
            <w:tcW w:w="8038" w:type="dxa"/>
          </w:tcPr>
          <w:p w14:paraId="501B33E6" w14:textId="02636287" w:rsidR="00385054" w:rsidRDefault="003529FB" w:rsidP="003529FB">
            <w:pPr>
              <w:spacing w:after="120"/>
            </w:pPr>
            <w:r w:rsidRPr="0077619D">
              <w:t xml:space="preserve">Welche Aufgaben passen zu dem </w:t>
            </w:r>
            <w:r>
              <w:t>Bild vom Zahlenstrahl</w:t>
            </w:r>
            <w:r w:rsidRPr="0077619D">
              <w:t xml:space="preserve">? </w:t>
            </w:r>
            <w:r>
              <w:t>Kreuze an.</w:t>
            </w:r>
          </w:p>
          <w:tbl>
            <w:tblPr>
              <w:tblStyle w:val="Tabellenraster"/>
              <w:tblW w:w="120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1"/>
              <w:gridCol w:w="3544"/>
              <w:gridCol w:w="7941"/>
            </w:tblGrid>
            <w:tr w:rsidR="0041157B" w14:paraId="743EAF5C" w14:textId="77777777" w:rsidTr="0041157B">
              <w:trPr>
                <w:trHeight w:val="269"/>
              </w:trPr>
              <w:tc>
                <w:tcPr>
                  <w:tcW w:w="521" w:type="dxa"/>
                </w:tcPr>
                <w:p w14:paraId="02CF4A35" w14:textId="44E3510F" w:rsidR="0041157B" w:rsidRPr="0041157B" w:rsidRDefault="0041157B" w:rsidP="0041157B">
                  <w:pPr>
                    <w:pStyle w:val="berschrift4"/>
                    <w:rPr>
                      <w:noProof/>
                      <w:color w:val="70BCC9" w:themeColor="accent1" w:themeTint="99"/>
                    </w:rPr>
                  </w:pPr>
                  <w:r w:rsidRPr="0041157B">
                    <w:rPr>
                      <w:color w:val="70BCC9" w:themeColor="accent1" w:themeTint="99"/>
                    </w:rPr>
                    <w:t>a)</w:t>
                  </w:r>
                  <w:r w:rsidR="00192FE8">
                    <w:rPr>
                      <w:rFonts w:cstheme="minorHAnsi"/>
                      <w:noProof/>
                      <w:color w:val="000000" w:themeColor="text1"/>
                      <w:sz w:val="21"/>
                      <w:szCs w:val="21"/>
                    </w:rPr>
                    <w:t xml:space="preserve"> </w:t>
                  </w:r>
                </w:p>
              </w:tc>
              <w:tc>
                <w:tcPr>
                  <w:tcW w:w="3544" w:type="dxa"/>
                </w:tcPr>
                <w:p w14:paraId="655E9590" w14:textId="359495F8" w:rsidR="0041157B" w:rsidRDefault="0041157B" w:rsidP="0041157B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>
                    <w:t xml:space="preserve">15 + 40      </w:t>
                  </w:r>
                  <w:r w:rsidR="00192FE8" w:rsidRPr="00CF50A5">
                    <w:rPr>
                      <w:rFonts w:ascii="MS Gothic" w:eastAsia="MS Gothic" w:hAnsi="MS Gothic" w:hint="eastAsia"/>
                      <w:sz w:val="18"/>
                      <w:szCs w:val="18"/>
                    </w:rPr>
                    <w:t>□</w:t>
                  </w:r>
                  <w:r w:rsidR="00CF50A5">
                    <w:rPr>
                      <w:rFonts w:ascii="MS Gothic" w:eastAsia="MS Gothic" w:hAnsi="MS Gothic"/>
                      <w:sz w:val="18"/>
                      <w:szCs w:val="18"/>
                    </w:rPr>
                    <w:t xml:space="preserve"> </w:t>
                  </w:r>
                  <w:r>
                    <w:t xml:space="preserve">passt      </w:t>
                  </w:r>
                  <w:r w:rsidR="00B030B7" w:rsidRPr="00120733">
                    <w:rPr>
                      <w:rFonts w:ascii="MS Gothic" w:eastAsia="MS Gothic" w:hAnsi="MS Gothic" w:hint="eastAsia"/>
                      <w:sz w:val="18"/>
                      <w:szCs w:val="18"/>
                    </w:rPr>
                    <w:t>□</w:t>
                  </w:r>
                  <w:r w:rsidR="00CF50A5">
                    <w:rPr>
                      <w:rFonts w:ascii="MS Gothic" w:eastAsia="MS Gothic" w:hAnsi="MS Gothic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eastAsia="MS Gothic" w:cstheme="minorHAnsi"/>
                    </w:rPr>
                    <w:t>p</w:t>
                  </w:r>
                  <w:r w:rsidRPr="00A302A3">
                    <w:rPr>
                      <w:rFonts w:eastAsia="MS Gothic" w:cstheme="minorHAnsi"/>
                    </w:rPr>
                    <w:t>asst nicht</w:t>
                  </w:r>
                </w:p>
              </w:tc>
              <w:tc>
                <w:tcPr>
                  <w:tcW w:w="7941" w:type="dxa"/>
                  <w:vMerge w:val="restart"/>
                </w:tcPr>
                <w:p w14:paraId="0B6073DB" w14:textId="77777777" w:rsidR="003013CE" w:rsidRDefault="003013CE" w:rsidP="0041157B">
                  <w:pPr>
                    <w:pStyle w:val="Ausflltext"/>
                    <w:spacing w:line="240" w:lineRule="atLeast"/>
                    <w:jc w:val="center"/>
                  </w:pPr>
                </w:p>
                <w:p w14:paraId="3EA2CD3B" w14:textId="73A98877" w:rsidR="0041157B" w:rsidRDefault="00681035" w:rsidP="0041157B">
                  <w:pPr>
                    <w:pStyle w:val="Ausflltext"/>
                    <w:spacing w:line="240" w:lineRule="atLeast"/>
                    <w:jc w:val="center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55273" behindDoc="0" locked="0" layoutInCell="1" allowOverlap="1" wp14:anchorId="2C2ED857" wp14:editId="29C3156D">
                            <wp:simplePos x="0" y="0"/>
                            <wp:positionH relativeFrom="column">
                              <wp:posOffset>514894</wp:posOffset>
                            </wp:positionH>
                            <wp:positionV relativeFrom="paragraph">
                              <wp:posOffset>30843</wp:posOffset>
                            </wp:positionV>
                            <wp:extent cx="1473200" cy="845547"/>
                            <wp:effectExtent l="0" t="0" r="0" b="5715"/>
                            <wp:wrapNone/>
                            <wp:docPr id="2056219862" name="Gruppieren 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73200" cy="845547"/>
                                      <a:chOff x="0" y="0"/>
                                      <a:chExt cx="1473200" cy="845547"/>
                                    </a:xfrm>
                                  </wpg:grpSpPr>
                                  <wps:wsp>
                                    <wps:cNvPr id="1892889417" name="Textfeld 2"/>
                                    <wps:cNvSpPr txBox="1"/>
                                    <wps:spPr>
                                      <a:xfrm>
                                        <a:off x="544286" y="0"/>
                                        <a:ext cx="355600" cy="16691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626BD9" w14:textId="09BCE013" w:rsidR="00681035" w:rsidRPr="00681035" w:rsidRDefault="00681035">
                                          <w:p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68103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2</w:t>
                                          </w:r>
                                          <w:r w:rsidR="006E0D96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4549411" name="Textfeld 2"/>
                                    <wps:cNvSpPr txBox="1"/>
                                    <wps:spPr>
                                      <a:xfrm>
                                        <a:off x="0" y="587828"/>
                                        <a:ext cx="355600" cy="25771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E65646" w14:textId="35A880D8" w:rsidR="00681035" w:rsidRPr="00681035" w:rsidRDefault="00681035" w:rsidP="00681035">
                                          <w:p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15</w:t>
                                          </w:r>
                                          <w:r w:rsidRPr="0068103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0" rIns="91440" bIns="7200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3045606" name="Textfeld 2"/>
                                    <wps:cNvSpPr txBox="1"/>
                                    <wps:spPr>
                                      <a:xfrm>
                                        <a:off x="1117600" y="587828"/>
                                        <a:ext cx="355600" cy="25771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37DF23" w14:textId="65A1E2AE" w:rsidR="00681035" w:rsidRPr="00681035" w:rsidRDefault="00681035" w:rsidP="00681035">
                                          <w:p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40</w:t>
                                          </w:r>
                                          <w:r w:rsidRPr="0068103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0" rIns="91440" bIns="7200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2C2ED857" id="Gruppieren 3" o:spid="_x0000_s1034" style="position:absolute;left:0;text-align:left;margin-left:40.55pt;margin-top:2.45pt;width:116pt;height:66.6pt;z-index:251655273" coordsize="14732,84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">
                            <v:shape id="Textfeld 2" o:spid="_x0000_s1035" type="#_x0000_t202" style="position:absolute;left:5442;width:3556;height:16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" fillcolor="white [3212]" stroked="f" strokeweight=".5pt">
                              <v:textbox inset=",0,,0">
                                <w:txbxContent>
                                  <w:p w14:paraId="6A626BD9" w14:textId="09BCE013" w:rsidR="00681035" w:rsidRPr="00681035" w:rsidRDefault="0068103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681035">
                                      <w:rPr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 w:rsidR="006E0D96">
                                      <w:rPr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shape id="Textfeld 2" o:spid="_x0000_s1036" type="#_x0000_t202" style="position:absolute;top:5878;width:3556;height:25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" fillcolor="white [3212]" stroked="f" strokeweight=".5pt">
                              <v:textbox inset=",0,,2mm">
                                <w:txbxContent>
                                  <w:p w14:paraId="3EE65646" w14:textId="35A880D8" w:rsidR="00681035" w:rsidRPr="00681035" w:rsidRDefault="00681035" w:rsidP="0068103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15</w:t>
                                    </w:r>
                                    <w:r w:rsidRPr="00681035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shape>
                            <v:shape id="Textfeld 2" o:spid="_x0000_s1037" type="#_x0000_t202" style="position:absolute;left:11176;top:5878;width:3556;height:25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" fillcolor="white [3212]" stroked="f" strokeweight=".5pt">
                              <v:textbox inset=",0,,2mm">
                                <w:txbxContent>
                                  <w:p w14:paraId="4C37DF23" w14:textId="65A1E2AE" w:rsidR="00681035" w:rsidRPr="00681035" w:rsidRDefault="00681035" w:rsidP="0068103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40</w:t>
                                    </w:r>
                                    <w:r w:rsidRPr="00681035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41157B">
                    <w:rPr>
                      <w:noProof/>
                    </w:rPr>
                    <w:drawing>
                      <wp:anchor distT="0" distB="0" distL="114300" distR="114300" simplePos="0" relativeHeight="251654196" behindDoc="0" locked="0" layoutInCell="1" allowOverlap="1" wp14:anchorId="272430DB" wp14:editId="58EB184D">
                        <wp:simplePos x="0" y="0"/>
                        <wp:positionH relativeFrom="column">
                          <wp:posOffset>492957</wp:posOffset>
                        </wp:positionH>
                        <wp:positionV relativeFrom="paragraph">
                          <wp:posOffset>41253</wp:posOffset>
                        </wp:positionV>
                        <wp:extent cx="1565951" cy="776321"/>
                        <wp:effectExtent l="0" t="0" r="0" b="0"/>
                        <wp:wrapNone/>
                        <wp:docPr id="2050167171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0167171" name="Grafik 2050167171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5951" cy="7763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41157B" w14:paraId="4ED56006" w14:textId="77777777" w:rsidTr="0041157B">
              <w:trPr>
                <w:trHeight w:val="269"/>
              </w:trPr>
              <w:tc>
                <w:tcPr>
                  <w:tcW w:w="521" w:type="dxa"/>
                </w:tcPr>
                <w:p w14:paraId="2D7F620E" w14:textId="744425F3" w:rsidR="0041157B" w:rsidRPr="0041157B" w:rsidRDefault="0041157B" w:rsidP="0041157B">
                  <w:pPr>
                    <w:pStyle w:val="berschrift4"/>
                    <w:rPr>
                      <w:noProof/>
                      <w:color w:val="70BCC9" w:themeColor="accent1" w:themeTint="99"/>
                    </w:rPr>
                  </w:pPr>
                  <w:r w:rsidRPr="0041157B">
                    <w:rPr>
                      <w:color w:val="70BCC9" w:themeColor="accent1" w:themeTint="99"/>
                    </w:rPr>
                    <w:t>b)</w:t>
                  </w:r>
                </w:p>
              </w:tc>
              <w:tc>
                <w:tcPr>
                  <w:tcW w:w="3544" w:type="dxa"/>
                </w:tcPr>
                <w:p w14:paraId="0AE175B3" w14:textId="4625D743" w:rsidR="0041157B" w:rsidRDefault="0041157B" w:rsidP="0041157B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>
                    <w:t xml:space="preserve">40 + 15      </w:t>
                  </w:r>
                  <w:r w:rsidR="00B030B7" w:rsidRPr="00120733">
                    <w:rPr>
                      <w:rFonts w:ascii="MS Gothic" w:eastAsia="MS Gothic" w:hAnsi="MS Gothic" w:hint="eastAsia"/>
                      <w:sz w:val="18"/>
                      <w:szCs w:val="18"/>
                    </w:rPr>
                    <w:t>□</w:t>
                  </w:r>
                  <w:r w:rsidR="00CF50A5">
                    <w:rPr>
                      <w:rFonts w:ascii="MS Gothic" w:eastAsia="MS Gothic" w:hAnsi="MS Gothic"/>
                      <w:sz w:val="18"/>
                      <w:szCs w:val="18"/>
                    </w:rPr>
                    <w:t xml:space="preserve"> </w:t>
                  </w:r>
                  <w:r>
                    <w:t xml:space="preserve">passt      </w:t>
                  </w:r>
                  <w:r w:rsidR="00B030B7" w:rsidRPr="00120733">
                    <w:rPr>
                      <w:rFonts w:ascii="MS Gothic" w:eastAsia="MS Gothic" w:hAnsi="MS Gothic" w:hint="eastAsia"/>
                      <w:sz w:val="18"/>
                      <w:szCs w:val="18"/>
                    </w:rPr>
                    <w:t>□</w:t>
                  </w:r>
                  <w:r w:rsidR="00CF50A5">
                    <w:rPr>
                      <w:rFonts w:ascii="MS Gothic" w:eastAsia="MS Gothic" w:hAnsi="MS Gothic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eastAsia="MS Gothic" w:cstheme="minorHAnsi"/>
                    </w:rPr>
                    <w:t>p</w:t>
                  </w:r>
                  <w:r w:rsidRPr="00A302A3">
                    <w:rPr>
                      <w:rFonts w:eastAsia="MS Gothic" w:cstheme="minorHAnsi"/>
                    </w:rPr>
                    <w:t>asst nicht</w:t>
                  </w:r>
                </w:p>
              </w:tc>
              <w:tc>
                <w:tcPr>
                  <w:tcW w:w="7941" w:type="dxa"/>
                  <w:vMerge/>
                </w:tcPr>
                <w:p w14:paraId="7F872AD6" w14:textId="789CAC00" w:rsidR="0041157B" w:rsidRDefault="0041157B" w:rsidP="0041157B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</w:tr>
            <w:tr w:rsidR="0041157B" w14:paraId="764DBE49" w14:textId="77777777" w:rsidTr="0041157B">
              <w:trPr>
                <w:trHeight w:val="269"/>
              </w:trPr>
              <w:tc>
                <w:tcPr>
                  <w:tcW w:w="521" w:type="dxa"/>
                </w:tcPr>
                <w:p w14:paraId="2285F1DA" w14:textId="54003706" w:rsidR="0041157B" w:rsidRPr="0041157B" w:rsidRDefault="0041157B" w:rsidP="0041157B">
                  <w:pPr>
                    <w:pStyle w:val="berschrift4"/>
                    <w:rPr>
                      <w:noProof/>
                      <w:color w:val="70BCC9" w:themeColor="accent1" w:themeTint="99"/>
                    </w:rPr>
                  </w:pPr>
                  <w:r w:rsidRPr="0041157B">
                    <w:rPr>
                      <w:color w:val="70BCC9" w:themeColor="accent1" w:themeTint="99"/>
                    </w:rPr>
                    <w:t>c)</w:t>
                  </w:r>
                </w:p>
              </w:tc>
              <w:tc>
                <w:tcPr>
                  <w:tcW w:w="3544" w:type="dxa"/>
                </w:tcPr>
                <w:p w14:paraId="079C0560" w14:textId="5E7B1CF1" w:rsidR="0041157B" w:rsidRDefault="0041157B" w:rsidP="0041157B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>
                    <w:t xml:space="preserve">15 + 25      </w:t>
                  </w:r>
                  <w:r w:rsidR="00B030B7" w:rsidRPr="00120733">
                    <w:rPr>
                      <w:rFonts w:ascii="MS Gothic" w:eastAsia="MS Gothic" w:hAnsi="MS Gothic" w:hint="eastAsia"/>
                      <w:sz w:val="18"/>
                      <w:szCs w:val="18"/>
                    </w:rPr>
                    <w:t>□</w:t>
                  </w:r>
                  <w:r w:rsidR="00CF50A5">
                    <w:rPr>
                      <w:rFonts w:ascii="MS Gothic" w:eastAsia="MS Gothic" w:hAnsi="MS Gothic"/>
                      <w:sz w:val="18"/>
                      <w:szCs w:val="18"/>
                    </w:rPr>
                    <w:t xml:space="preserve"> </w:t>
                  </w:r>
                  <w:r>
                    <w:t xml:space="preserve">passt      </w:t>
                  </w:r>
                  <w:r w:rsidR="00B030B7" w:rsidRPr="00120733">
                    <w:rPr>
                      <w:rFonts w:ascii="MS Gothic" w:eastAsia="MS Gothic" w:hAnsi="MS Gothic" w:hint="eastAsia"/>
                      <w:sz w:val="18"/>
                      <w:szCs w:val="18"/>
                    </w:rPr>
                    <w:t>□</w:t>
                  </w:r>
                  <w:r w:rsidR="00CF50A5">
                    <w:rPr>
                      <w:rFonts w:ascii="MS Gothic" w:eastAsia="MS Gothic" w:hAnsi="MS Gothic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eastAsia="MS Gothic" w:cstheme="minorHAnsi"/>
                    </w:rPr>
                    <w:t>p</w:t>
                  </w:r>
                  <w:r w:rsidRPr="00A302A3">
                    <w:rPr>
                      <w:rFonts w:eastAsia="MS Gothic" w:cstheme="minorHAnsi"/>
                    </w:rPr>
                    <w:t>asst nicht</w:t>
                  </w:r>
                </w:p>
              </w:tc>
              <w:tc>
                <w:tcPr>
                  <w:tcW w:w="7941" w:type="dxa"/>
                  <w:vMerge/>
                </w:tcPr>
                <w:p w14:paraId="70E8D6F5" w14:textId="066D19DD" w:rsidR="0041157B" w:rsidRDefault="0041157B" w:rsidP="0041157B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</w:tr>
            <w:tr w:rsidR="0041157B" w14:paraId="2DDEEAA8" w14:textId="77777777" w:rsidTr="0041157B">
              <w:trPr>
                <w:trHeight w:val="269"/>
              </w:trPr>
              <w:tc>
                <w:tcPr>
                  <w:tcW w:w="521" w:type="dxa"/>
                </w:tcPr>
                <w:p w14:paraId="5DEA736B" w14:textId="58438461" w:rsidR="0041157B" w:rsidRPr="0041157B" w:rsidRDefault="0041157B" w:rsidP="0041157B">
                  <w:pPr>
                    <w:pStyle w:val="berschrift4"/>
                    <w:rPr>
                      <w:noProof/>
                      <w:color w:val="70BCC9" w:themeColor="accent1" w:themeTint="99"/>
                    </w:rPr>
                  </w:pPr>
                  <w:r w:rsidRPr="0041157B">
                    <w:rPr>
                      <w:color w:val="70BCC9" w:themeColor="accent1" w:themeTint="99"/>
                    </w:rPr>
                    <w:t>d)</w:t>
                  </w:r>
                </w:p>
              </w:tc>
              <w:tc>
                <w:tcPr>
                  <w:tcW w:w="3544" w:type="dxa"/>
                </w:tcPr>
                <w:p w14:paraId="065AAB83" w14:textId="7B67F5D8" w:rsidR="0041157B" w:rsidRDefault="0041157B" w:rsidP="0041157B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>
                    <w:t xml:space="preserve">40 – 15 </w:t>
                  </w:r>
                  <w:r>
                    <w:rPr>
                      <w:b/>
                      <w:bCs/>
                      <w:color w:val="FF0000"/>
                    </w:rPr>
                    <w:t xml:space="preserve">     </w:t>
                  </w:r>
                  <w:r w:rsidR="00B030B7" w:rsidRPr="00120733">
                    <w:rPr>
                      <w:rFonts w:ascii="MS Gothic" w:eastAsia="MS Gothic" w:hAnsi="MS Gothic" w:hint="eastAsia"/>
                      <w:sz w:val="18"/>
                      <w:szCs w:val="18"/>
                    </w:rPr>
                    <w:t>□</w:t>
                  </w:r>
                  <w:r w:rsidR="00CF50A5">
                    <w:rPr>
                      <w:rFonts w:ascii="MS Gothic" w:eastAsia="MS Gothic" w:hAnsi="MS Gothic"/>
                      <w:sz w:val="18"/>
                      <w:szCs w:val="18"/>
                    </w:rPr>
                    <w:t xml:space="preserve"> </w:t>
                  </w:r>
                  <w:r>
                    <w:t xml:space="preserve">passt      </w:t>
                  </w:r>
                  <w:r w:rsidR="00B030B7" w:rsidRPr="00120733">
                    <w:rPr>
                      <w:rFonts w:ascii="MS Gothic" w:eastAsia="MS Gothic" w:hAnsi="MS Gothic" w:hint="eastAsia"/>
                      <w:sz w:val="18"/>
                      <w:szCs w:val="18"/>
                    </w:rPr>
                    <w:t>□</w:t>
                  </w:r>
                  <w:r w:rsidR="00CF50A5">
                    <w:rPr>
                      <w:rFonts w:ascii="MS Gothic" w:eastAsia="MS Gothic" w:hAnsi="MS Gothic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eastAsia="MS Gothic" w:cstheme="minorHAnsi"/>
                    </w:rPr>
                    <w:t>p</w:t>
                  </w:r>
                  <w:r w:rsidRPr="00A302A3">
                    <w:rPr>
                      <w:rFonts w:eastAsia="MS Gothic" w:cstheme="minorHAnsi"/>
                    </w:rPr>
                    <w:t>asst nicht</w:t>
                  </w:r>
                </w:p>
              </w:tc>
              <w:tc>
                <w:tcPr>
                  <w:tcW w:w="7941" w:type="dxa"/>
                  <w:vMerge/>
                </w:tcPr>
                <w:p w14:paraId="7EB5DD29" w14:textId="0786EACD" w:rsidR="0041157B" w:rsidRDefault="0041157B" w:rsidP="0041157B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</w:tr>
            <w:tr w:rsidR="003013CE" w14:paraId="4003C6DC" w14:textId="77777777" w:rsidTr="0041157B">
              <w:trPr>
                <w:trHeight w:val="269"/>
              </w:trPr>
              <w:tc>
                <w:tcPr>
                  <w:tcW w:w="521" w:type="dxa"/>
                </w:tcPr>
                <w:p w14:paraId="7EAB9FA1" w14:textId="78D0A5BD" w:rsidR="003013CE" w:rsidRPr="0041157B" w:rsidRDefault="003013CE" w:rsidP="003013CE">
                  <w:pPr>
                    <w:pStyle w:val="berschrift4"/>
                    <w:rPr>
                      <w:color w:val="70BCC9" w:themeColor="accent1" w:themeTint="99"/>
                    </w:rPr>
                  </w:pPr>
                  <w:r w:rsidRPr="0041157B">
                    <w:rPr>
                      <w:color w:val="70BCC9" w:themeColor="accent1" w:themeTint="99"/>
                    </w:rPr>
                    <w:t>e)</w:t>
                  </w:r>
                </w:p>
              </w:tc>
              <w:tc>
                <w:tcPr>
                  <w:tcW w:w="3544" w:type="dxa"/>
                </w:tcPr>
                <w:p w14:paraId="1917DAC7" w14:textId="5D3A6AB8" w:rsidR="003013CE" w:rsidRDefault="003013CE" w:rsidP="003013CE">
                  <w:pPr>
                    <w:pStyle w:val="Ausflltext"/>
                    <w:spacing w:line="240" w:lineRule="atLeast"/>
                    <w:jc w:val="center"/>
                  </w:pPr>
                  <w:r>
                    <w:t xml:space="preserve">40 – 25      </w:t>
                  </w:r>
                  <w:r w:rsidR="00B030B7" w:rsidRPr="00120733">
                    <w:rPr>
                      <w:rFonts w:ascii="MS Gothic" w:eastAsia="MS Gothic" w:hAnsi="MS Gothic" w:hint="eastAsia"/>
                      <w:sz w:val="18"/>
                      <w:szCs w:val="18"/>
                    </w:rPr>
                    <w:t>□</w:t>
                  </w:r>
                  <w:r w:rsidR="00CF50A5">
                    <w:rPr>
                      <w:rFonts w:ascii="MS Gothic" w:eastAsia="MS Gothic" w:hAnsi="MS Gothic"/>
                      <w:sz w:val="18"/>
                      <w:szCs w:val="18"/>
                    </w:rPr>
                    <w:t xml:space="preserve"> </w:t>
                  </w:r>
                  <w:r>
                    <w:t xml:space="preserve">passt      </w:t>
                  </w:r>
                  <w:r w:rsidR="00B030B7" w:rsidRPr="00120733">
                    <w:rPr>
                      <w:rFonts w:ascii="MS Gothic" w:eastAsia="MS Gothic" w:hAnsi="MS Gothic" w:hint="eastAsia"/>
                      <w:sz w:val="18"/>
                      <w:szCs w:val="18"/>
                    </w:rPr>
                    <w:t>□</w:t>
                  </w:r>
                  <w:r w:rsidR="00CF50A5">
                    <w:rPr>
                      <w:rFonts w:ascii="MS Gothic" w:eastAsia="MS Gothic" w:hAnsi="MS Gothic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eastAsia="MS Gothic" w:cstheme="minorHAnsi"/>
                    </w:rPr>
                    <w:t>p</w:t>
                  </w:r>
                  <w:r w:rsidRPr="00A302A3">
                    <w:rPr>
                      <w:rFonts w:eastAsia="MS Gothic" w:cstheme="minorHAnsi"/>
                    </w:rPr>
                    <w:t>asst nicht</w:t>
                  </w:r>
                </w:p>
              </w:tc>
              <w:tc>
                <w:tcPr>
                  <w:tcW w:w="7941" w:type="dxa"/>
                  <w:vMerge/>
                </w:tcPr>
                <w:p w14:paraId="4330BE5D" w14:textId="77777777" w:rsidR="003013CE" w:rsidRDefault="003013CE" w:rsidP="003013CE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</w:tr>
            <w:tr w:rsidR="003013CE" w14:paraId="2A8FDF65" w14:textId="77777777" w:rsidTr="0041157B">
              <w:trPr>
                <w:trHeight w:val="269"/>
              </w:trPr>
              <w:tc>
                <w:tcPr>
                  <w:tcW w:w="521" w:type="dxa"/>
                </w:tcPr>
                <w:p w14:paraId="45B31826" w14:textId="16FAB462" w:rsidR="003013CE" w:rsidRPr="0041157B" w:rsidRDefault="00550351" w:rsidP="003013CE">
                  <w:pPr>
                    <w:pStyle w:val="berschrift4"/>
                    <w:rPr>
                      <w:noProof/>
                      <w:color w:val="70BCC9" w:themeColor="accent1" w:themeTint="99"/>
                    </w:rPr>
                  </w:pPr>
                  <w:r>
                    <w:rPr>
                      <w:color w:val="70BCC9" w:themeColor="accent1" w:themeTint="99"/>
                    </w:rPr>
                    <w:t>f</w:t>
                  </w:r>
                  <w:r w:rsidR="003013CE" w:rsidRPr="0041157B">
                    <w:rPr>
                      <w:color w:val="70BCC9" w:themeColor="accent1" w:themeTint="99"/>
                    </w:rPr>
                    <w:t>)</w:t>
                  </w:r>
                </w:p>
              </w:tc>
              <w:tc>
                <w:tcPr>
                  <w:tcW w:w="3544" w:type="dxa"/>
                </w:tcPr>
                <w:p w14:paraId="02B24106" w14:textId="476B0447" w:rsidR="003013CE" w:rsidRPr="003013CE" w:rsidRDefault="003013CE" w:rsidP="003013CE">
                  <w:pPr>
                    <w:pStyle w:val="Ausflltext"/>
                    <w:spacing w:line="240" w:lineRule="atLeast"/>
                    <w:jc w:val="center"/>
                    <w:rPr>
                      <w:rFonts w:eastAsia="MS Gothic" w:cstheme="minorHAnsi"/>
                    </w:rPr>
                  </w:pPr>
                  <w:r>
                    <w:t xml:space="preserve">25 + 15      </w:t>
                  </w:r>
                  <w:r w:rsidR="00B030B7" w:rsidRPr="00120733">
                    <w:rPr>
                      <w:rFonts w:ascii="MS Gothic" w:eastAsia="MS Gothic" w:hAnsi="MS Gothic" w:hint="eastAsia"/>
                      <w:sz w:val="18"/>
                      <w:szCs w:val="18"/>
                    </w:rPr>
                    <w:t>□</w:t>
                  </w:r>
                  <w:r w:rsidR="00CF50A5">
                    <w:rPr>
                      <w:rFonts w:ascii="MS Gothic" w:eastAsia="MS Gothic" w:hAnsi="MS Gothic"/>
                      <w:sz w:val="18"/>
                      <w:szCs w:val="18"/>
                    </w:rPr>
                    <w:t xml:space="preserve"> </w:t>
                  </w:r>
                  <w:r>
                    <w:t xml:space="preserve">passt      </w:t>
                  </w:r>
                  <w:r w:rsidR="00B030B7" w:rsidRPr="00120733">
                    <w:rPr>
                      <w:rFonts w:ascii="MS Gothic" w:eastAsia="MS Gothic" w:hAnsi="MS Gothic" w:hint="eastAsia"/>
                      <w:sz w:val="18"/>
                      <w:szCs w:val="18"/>
                    </w:rPr>
                    <w:t>□</w:t>
                  </w:r>
                  <w:r w:rsidR="00CF50A5">
                    <w:rPr>
                      <w:rFonts w:ascii="MS Gothic" w:eastAsia="MS Gothic" w:hAnsi="MS Gothic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eastAsia="MS Gothic" w:cstheme="minorHAnsi"/>
                    </w:rPr>
                    <w:t>p</w:t>
                  </w:r>
                  <w:r w:rsidRPr="00A302A3">
                    <w:rPr>
                      <w:rFonts w:eastAsia="MS Gothic" w:cstheme="minorHAnsi"/>
                    </w:rPr>
                    <w:t>asst nicht</w:t>
                  </w:r>
                </w:p>
              </w:tc>
              <w:tc>
                <w:tcPr>
                  <w:tcW w:w="7941" w:type="dxa"/>
                  <w:vMerge/>
                </w:tcPr>
                <w:p w14:paraId="17EE27A5" w14:textId="5F7279AF" w:rsidR="003013CE" w:rsidRDefault="003013CE" w:rsidP="003013CE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</w:tr>
          </w:tbl>
          <w:p w14:paraId="62F621C0" w14:textId="77777777" w:rsidR="00385054" w:rsidRPr="002A69A9" w:rsidRDefault="00385054" w:rsidP="007A6A8F"/>
        </w:tc>
        <w:tc>
          <w:tcPr>
            <w:tcW w:w="426" w:type="dxa"/>
            <w:vAlign w:val="bottom"/>
          </w:tcPr>
          <w:p w14:paraId="2E979431" w14:textId="77777777" w:rsidR="003013CE" w:rsidRDefault="003013CE" w:rsidP="007A6A8F">
            <w:pPr>
              <w:jc w:val="right"/>
            </w:pPr>
          </w:p>
          <w:p w14:paraId="1779B924" w14:textId="2AE6D82A" w:rsidR="00385054" w:rsidRPr="00E0758C" w:rsidRDefault="00385054" w:rsidP="007A6A8F">
            <w:pPr>
              <w:jc w:val="right"/>
            </w:pPr>
          </w:p>
        </w:tc>
      </w:tr>
      <w:tr w:rsidR="003013CE" w:rsidRPr="00E0758C" w14:paraId="150A56C6" w14:textId="77777777" w:rsidTr="007A6A8F">
        <w:tc>
          <w:tcPr>
            <w:tcW w:w="609" w:type="dxa"/>
          </w:tcPr>
          <w:p w14:paraId="6417DAC5" w14:textId="77777777" w:rsidR="003013CE" w:rsidRPr="00E0758C" w:rsidRDefault="003013CE" w:rsidP="007A6A8F">
            <w:pPr>
              <w:spacing w:line="240" w:lineRule="atLeast"/>
              <w:rPr>
                <w:noProof/>
              </w:rPr>
            </w:pPr>
          </w:p>
        </w:tc>
        <w:tc>
          <w:tcPr>
            <w:tcW w:w="8038" w:type="dxa"/>
          </w:tcPr>
          <w:p w14:paraId="02309B86" w14:textId="34178CEA" w:rsidR="003013CE" w:rsidRDefault="003013CE" w:rsidP="007A6A8F"/>
        </w:tc>
        <w:tc>
          <w:tcPr>
            <w:tcW w:w="426" w:type="dxa"/>
            <w:vAlign w:val="bottom"/>
          </w:tcPr>
          <w:p w14:paraId="1DCB22FF" w14:textId="77777777" w:rsidR="003013CE" w:rsidRDefault="003013CE" w:rsidP="007A6A8F">
            <w:pPr>
              <w:jc w:val="right"/>
            </w:pPr>
          </w:p>
        </w:tc>
      </w:tr>
      <w:tr w:rsidR="00385054" w:rsidRPr="00AC7674" w14:paraId="0574F64D" w14:textId="77777777" w:rsidTr="007A6A8F">
        <w:tc>
          <w:tcPr>
            <w:tcW w:w="609" w:type="dxa"/>
          </w:tcPr>
          <w:p w14:paraId="108967BC" w14:textId="77777777" w:rsidR="00385054" w:rsidRDefault="00385054" w:rsidP="009256B1">
            <w:pPr>
              <w:pStyle w:val="berschrift6"/>
              <w:spacing w:before="0"/>
            </w:pPr>
            <w:r>
              <w:t>3</w:t>
            </w:r>
          </w:p>
          <w:p w14:paraId="025D4AC7" w14:textId="628BD506" w:rsidR="00385054" w:rsidRDefault="00385054" w:rsidP="009256B1">
            <w:pPr>
              <w:spacing w:line="240" w:lineRule="auto"/>
              <w:rPr>
                <w:lang w:eastAsia="de-DE"/>
              </w:rPr>
            </w:pPr>
          </w:p>
          <w:p w14:paraId="500A5F9A" w14:textId="7050FCFE" w:rsidR="00385054" w:rsidRDefault="00385054" w:rsidP="009256B1">
            <w:pPr>
              <w:spacing w:line="240" w:lineRule="auto"/>
              <w:rPr>
                <w:lang w:eastAsia="de-DE"/>
              </w:rPr>
            </w:pPr>
          </w:p>
          <w:p w14:paraId="39027056" w14:textId="2782EF25" w:rsidR="00385054" w:rsidRDefault="00385054" w:rsidP="009256B1">
            <w:pPr>
              <w:spacing w:line="240" w:lineRule="auto"/>
              <w:rPr>
                <w:lang w:eastAsia="de-DE"/>
              </w:rPr>
            </w:pPr>
          </w:p>
          <w:p w14:paraId="2D9C7879" w14:textId="77777777" w:rsidR="00385054" w:rsidRDefault="00385054" w:rsidP="009256B1">
            <w:pPr>
              <w:spacing w:line="240" w:lineRule="auto"/>
              <w:rPr>
                <w:lang w:eastAsia="de-DE"/>
              </w:rPr>
            </w:pPr>
          </w:p>
          <w:p w14:paraId="66C67CA4" w14:textId="77777777" w:rsidR="00385054" w:rsidRDefault="00385054" w:rsidP="009256B1">
            <w:pPr>
              <w:spacing w:line="240" w:lineRule="auto"/>
              <w:rPr>
                <w:lang w:eastAsia="de-DE"/>
              </w:rPr>
            </w:pPr>
          </w:p>
          <w:p w14:paraId="67A892BE" w14:textId="58B96508" w:rsidR="00385054" w:rsidRDefault="00385054" w:rsidP="009256B1">
            <w:pPr>
              <w:spacing w:line="240" w:lineRule="auto"/>
              <w:rPr>
                <w:lang w:eastAsia="de-DE"/>
              </w:rPr>
            </w:pPr>
          </w:p>
          <w:p w14:paraId="491263D5" w14:textId="381FDEF3" w:rsidR="00385054" w:rsidRDefault="00385054" w:rsidP="009256B1">
            <w:pPr>
              <w:spacing w:line="240" w:lineRule="auto"/>
              <w:rPr>
                <w:lang w:eastAsia="de-DE"/>
              </w:rPr>
            </w:pPr>
          </w:p>
          <w:p w14:paraId="618CAFEE" w14:textId="3619965E" w:rsidR="00385054" w:rsidRDefault="000F78E5" w:rsidP="009256B1">
            <w:pPr>
              <w:spacing w:line="240" w:lineRule="auto"/>
              <w:rPr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54197" behindDoc="0" locked="0" layoutInCell="1" allowOverlap="1" wp14:anchorId="1A1ACB03" wp14:editId="4E101777">
                      <wp:simplePos x="0" y="0"/>
                      <wp:positionH relativeFrom="column">
                        <wp:posOffset>358527</wp:posOffset>
                      </wp:positionH>
                      <wp:positionV relativeFrom="paragraph">
                        <wp:posOffset>108060</wp:posOffset>
                      </wp:positionV>
                      <wp:extent cx="4288303" cy="1374539"/>
                      <wp:effectExtent l="0" t="0" r="4445" b="0"/>
                      <wp:wrapNone/>
                      <wp:docPr id="711280495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88303" cy="1374539"/>
                                <a:chOff x="2" y="21594"/>
                                <a:chExt cx="4288596" cy="1374539"/>
                              </a:xfrm>
                            </wpg:grpSpPr>
                            <wps:wsp>
                              <wps:cNvPr id="153129202" name="Textfeld 2"/>
                              <wps:cNvSpPr txBox="1"/>
                              <wps:spPr>
                                <a:xfrm>
                                  <a:off x="2331575" y="769893"/>
                                  <a:ext cx="1957023" cy="6261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C321F3B" w14:textId="5F0C23FA" w:rsidR="0052247A" w:rsidRPr="007D4550" w:rsidRDefault="0052247A" w:rsidP="0052247A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7D4550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color w:val="0070C0"/>
                                        <w:lang w:eastAsia="de-DE"/>
                                      </w:rPr>
                                      <w:t>D.</w:t>
                                    </w:r>
                                    <w:r w:rsidRPr="007D4550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</w:t>
                                    </w:r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Leonie ist schon </w:t>
                                    </w:r>
                                    <w:r w:rsidR="00780463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3</w:t>
                                    </w:r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00 m </w:t>
                                    </w:r>
                                    <w:proofErr w:type="spellStart"/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gelau</w:t>
                                    </w:r>
                                    <w:r w:rsidR="004E697C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-</w:t>
                                    </w:r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fen</w:t>
                                    </w:r>
                                    <w:proofErr w:type="spellEnd"/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. Wie viel</w:t>
                                    </w:r>
                                    <w:r w:rsidR="00681035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e</w:t>
                                    </w:r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Meter fehlen noch bis zum </w:t>
                                    </w:r>
                                    <w:r w:rsidR="00D00124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800-Meter-</w:t>
                                    </w:r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Ziel?                          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8243657" name="Textfeld 2"/>
                              <wps:cNvSpPr txBox="1"/>
                              <wps:spPr>
                                <a:xfrm>
                                  <a:off x="21763" y="26504"/>
                                  <a:ext cx="2149322" cy="6311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AEFB9A" w14:textId="77777777" w:rsidR="0052247A" w:rsidRPr="007D4550" w:rsidRDefault="0052247A" w:rsidP="0052247A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</w:pPr>
                                    <w:r w:rsidRPr="007D4550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color w:val="0070C0"/>
                                        <w:lang w:eastAsia="de-DE"/>
                                      </w:rPr>
                                      <w:t>A.</w:t>
                                    </w:r>
                                    <w:r w:rsidRPr="007D4550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</w:t>
                                    </w:r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Leonie ist schon 300 m gelaufen.</w:t>
                                    </w:r>
                                  </w:p>
                                  <w:p w14:paraId="24F6E557" w14:textId="77777777" w:rsidR="0052247A" w:rsidRPr="007D4550" w:rsidRDefault="0052247A" w:rsidP="0052247A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</w:pPr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500 m liegen noch vor ihr. </w:t>
                                    </w:r>
                                  </w:p>
                                  <w:p w14:paraId="2EC8FC65" w14:textId="7065D9A3" w:rsidR="0052247A" w:rsidRPr="007D4550" w:rsidRDefault="0052247A" w:rsidP="0052247A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Wie lang ist die </w:t>
                                    </w:r>
                                    <w:r w:rsidR="00282D78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gesamte</w:t>
                                    </w:r>
                                    <w:r w:rsidR="00282D78"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</w:t>
                                    </w:r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Strecke?                                            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50796417" name="Textfeld 2"/>
                              <wps:cNvSpPr txBox="1"/>
                              <wps:spPr>
                                <a:xfrm>
                                  <a:off x="2331741" y="21594"/>
                                  <a:ext cx="1916965" cy="609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B494AF" w14:textId="4D7C0A01" w:rsidR="0052247A" w:rsidRPr="007D4550" w:rsidRDefault="00A1304A" w:rsidP="0052247A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7D4550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color w:val="0070C0"/>
                                        <w:lang w:eastAsia="de-DE"/>
                                      </w:rPr>
                                      <w:t>B</w:t>
                                    </w:r>
                                    <w:r w:rsidR="0052247A" w:rsidRPr="007D4550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color w:val="0070C0"/>
                                        <w:sz w:val="20"/>
                                        <w:szCs w:val="20"/>
                                        <w:lang w:eastAsia="de-DE"/>
                                      </w:rPr>
                                      <w:t>.</w:t>
                                    </w:r>
                                    <w:r w:rsidR="0052247A" w:rsidRPr="007D4550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</w:t>
                                    </w:r>
                                    <w:r w:rsidR="0052247A"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Leonie ist schon 300 m </w:t>
                                    </w:r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br/>
                                    </w:r>
                                    <w:r w:rsidR="0052247A"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gelaufen. </w:t>
                                    </w:r>
                                    <w:r w:rsidR="0052247A" w:rsidRPr="0052247A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500 m liegen noch vor ihr. </w:t>
                                    </w:r>
                                    <w:r w:rsidR="0052247A"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W</w:t>
                                    </w:r>
                                    <w:r w:rsidR="00780463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elchen Platz macht sie?</w:t>
                                    </w:r>
                                    <w:r w:rsidR="0052247A"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                                     </w:t>
                                    </w:r>
                                  </w:p>
                                  <w:p w14:paraId="06D02548" w14:textId="2D3AA63F" w:rsidR="0052247A" w:rsidRPr="007D4550" w:rsidRDefault="0052247A" w:rsidP="0052247A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2173759" name="Textfeld 2"/>
                              <wps:cNvSpPr txBox="1"/>
                              <wps:spPr>
                                <a:xfrm>
                                  <a:off x="2" y="781453"/>
                                  <a:ext cx="2171248" cy="614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C7B51C" w14:textId="1DBE8A0C" w:rsidR="0052247A" w:rsidRPr="007D4550" w:rsidRDefault="00A1304A" w:rsidP="0052247A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</w:pPr>
                                    <w:r w:rsidRPr="007D4550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color w:val="0070C0"/>
                                        <w:lang w:eastAsia="de-DE"/>
                                      </w:rPr>
                                      <w:t>C</w:t>
                                    </w:r>
                                    <w:r w:rsidR="0052247A" w:rsidRPr="007D4550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color w:val="0070C0"/>
                                        <w:lang w:eastAsia="de-DE"/>
                                      </w:rPr>
                                      <w:t>.</w:t>
                                    </w:r>
                                    <w:r w:rsidR="0052247A" w:rsidRPr="007D4550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</w:t>
                                    </w:r>
                                    <w:r w:rsidR="0052247A"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Leonie läuft den 800-Meter-Lauf.</w:t>
                                    </w:r>
                                  </w:p>
                                  <w:p w14:paraId="127BBEA1" w14:textId="77777777" w:rsidR="0052247A" w:rsidRPr="0052247A" w:rsidRDefault="0052247A" w:rsidP="0052247A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</w:pPr>
                                    <w:r w:rsidRPr="0052247A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500 m fehlen noch bis zum Ziel. </w:t>
                                    </w:r>
                                  </w:p>
                                  <w:p w14:paraId="7BEAB25F" w14:textId="6E79B958" w:rsidR="0052247A" w:rsidRPr="007D4550" w:rsidRDefault="0052247A" w:rsidP="0052247A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Wie viel</w:t>
                                    </w:r>
                                    <w:r w:rsidR="00926F1C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e</w:t>
                                    </w:r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Meter hat sie schon</w:t>
                                    </w:r>
                                    <w:r w:rsidR="00843B22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?</w:t>
                                    </w:r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geschafft?                                 </w:t>
                                    </w:r>
                                  </w:p>
                                  <w:p w14:paraId="5EAD4054" w14:textId="530889E7" w:rsidR="0052247A" w:rsidRPr="007D4550" w:rsidRDefault="0052247A" w:rsidP="0052247A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1ACB03" id="Gruppieren 1" o:spid="_x0000_s1038" style="position:absolute;margin-left:28.25pt;margin-top:8.5pt;width:337.65pt;height:108.25pt;z-index:251654197;mso-width-relative:margin;mso-height-relative:margin" coordorigin=",215" coordsize="42885,137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">
                      <v:shape id="Textfeld 2" o:spid="_x0000_s1039" type="#_x0000_t202" style="position:absolute;left:23315;top:7698;width:19570;height:62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" fillcolor="#f2f2f2 [3052]" stroked="f" strokeweight=".5pt">
                        <v:textbox inset="2mm,,2mm">
                          <w:txbxContent>
                            <w:p w14:paraId="4C321F3B" w14:textId="5F0C23FA" w:rsidR="0052247A" w:rsidRPr="007D4550" w:rsidRDefault="0052247A" w:rsidP="0052247A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7D4550"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lang w:eastAsia="de-DE"/>
                                </w:rPr>
                                <w:t>D.</w:t>
                              </w:r>
                              <w:r w:rsidRPr="007D4550"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 </w:t>
                              </w:r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Leonie ist schon </w:t>
                              </w:r>
                              <w:r w:rsidR="00780463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>3</w:t>
                              </w:r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00 m </w:t>
                              </w:r>
                              <w:proofErr w:type="spellStart"/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>gelau</w:t>
                              </w:r>
                              <w:r w:rsidR="004E697C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>-</w:t>
                              </w:r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>fen</w:t>
                              </w:r>
                              <w:proofErr w:type="spellEnd"/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>. Wie viel</w:t>
                              </w:r>
                              <w:r w:rsidR="00681035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>e</w:t>
                              </w:r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 Meter fehlen noch bis zum </w:t>
                              </w:r>
                              <w:r w:rsidR="00D00124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>800-Meter-</w:t>
                              </w:r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Ziel?                               </w:t>
                              </w:r>
                            </w:p>
                          </w:txbxContent>
                        </v:textbox>
                      </v:shape>
                      <v:shape id="Textfeld 2" o:spid="_x0000_s1040" type="#_x0000_t202" style="position:absolute;left:217;top:265;width:21493;height:6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" fillcolor="#f2f2f2 [3052]" stroked="f" strokeweight=".5pt">
                        <v:textbox style="mso-fit-shape-to-text:t" inset="2mm,,2mm">
                          <w:txbxContent>
                            <w:p w14:paraId="05AEFB9A" w14:textId="77777777" w:rsidR="0052247A" w:rsidRPr="007D4550" w:rsidRDefault="0052247A" w:rsidP="0052247A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</w:pPr>
                              <w:r w:rsidRPr="007D4550"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lang w:eastAsia="de-DE"/>
                                </w:rPr>
                                <w:t>A.</w:t>
                              </w:r>
                              <w:r w:rsidRPr="007D4550"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 </w:t>
                              </w:r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>Leonie ist schon 300 m gelaufen.</w:t>
                              </w:r>
                            </w:p>
                            <w:p w14:paraId="24F6E557" w14:textId="77777777" w:rsidR="0052247A" w:rsidRPr="007D4550" w:rsidRDefault="0052247A" w:rsidP="0052247A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</w:pPr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500 m liegen noch vor ihr. </w:t>
                              </w:r>
                            </w:p>
                            <w:p w14:paraId="2EC8FC65" w14:textId="7065D9A3" w:rsidR="0052247A" w:rsidRPr="007D4550" w:rsidRDefault="0052247A" w:rsidP="0052247A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Wie lang ist die </w:t>
                              </w:r>
                              <w:r w:rsidR="00282D78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>gesamte</w:t>
                              </w:r>
                              <w:r w:rsidR="00282D78"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 </w:t>
                              </w:r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Strecke?                                                 </w:t>
                              </w:r>
                            </w:p>
                          </w:txbxContent>
                        </v:textbox>
                      </v:shape>
                      <v:shape id="Textfeld 2" o:spid="_x0000_s1041" type="#_x0000_t202" style="position:absolute;left:23317;top:215;width:19170;height:60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" fillcolor="#f2f2f2 [3052]" stroked="f" strokeweight=".5pt">
                        <v:textbox inset="2mm,,0">
                          <w:txbxContent>
                            <w:p w14:paraId="5BB494AF" w14:textId="4D7C0A01" w:rsidR="0052247A" w:rsidRPr="007D4550" w:rsidRDefault="00A1304A" w:rsidP="0052247A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7D4550"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lang w:eastAsia="de-DE"/>
                                </w:rPr>
                                <w:t>B</w:t>
                              </w:r>
                              <w:r w:rsidR="0052247A" w:rsidRPr="007D4550"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sz w:val="20"/>
                                  <w:szCs w:val="20"/>
                                  <w:lang w:eastAsia="de-DE"/>
                                </w:rPr>
                                <w:t>.</w:t>
                              </w:r>
                              <w:r w:rsidR="0052247A" w:rsidRPr="007D4550"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 </w:t>
                              </w:r>
                              <w:r w:rsidR="0052247A"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Leonie ist schon 300 m </w:t>
                              </w:r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br/>
                              </w:r>
                              <w:r w:rsidR="0052247A"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gelaufen. </w:t>
                              </w:r>
                              <w:r w:rsidR="0052247A" w:rsidRPr="0052247A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500 m liegen noch vor ihr. </w:t>
                              </w:r>
                              <w:r w:rsidR="0052247A"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>W</w:t>
                              </w:r>
                              <w:r w:rsidR="00780463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>elchen Platz macht sie?</w:t>
                              </w:r>
                              <w:r w:rsidR="0052247A"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                                      </w:t>
                              </w:r>
                            </w:p>
                            <w:p w14:paraId="06D02548" w14:textId="2D3AA63F" w:rsidR="0052247A" w:rsidRPr="007D4550" w:rsidRDefault="0052247A" w:rsidP="0052247A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feld 2" o:spid="_x0000_s1042" type="#_x0000_t202" style="position:absolute;top:7814;width:21712;height:61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" fillcolor="#f2f2f2 [3052]" stroked="f" strokeweight=".5pt">
                        <v:textbox inset="2mm,,2mm">
                          <w:txbxContent>
                            <w:p w14:paraId="12C7B51C" w14:textId="1DBE8A0C" w:rsidR="0052247A" w:rsidRPr="007D4550" w:rsidRDefault="00A1304A" w:rsidP="0052247A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</w:pPr>
                              <w:r w:rsidRPr="007D4550"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lang w:eastAsia="de-DE"/>
                                </w:rPr>
                                <w:t>C</w:t>
                              </w:r>
                              <w:r w:rsidR="0052247A" w:rsidRPr="007D4550"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lang w:eastAsia="de-DE"/>
                                </w:rPr>
                                <w:t>.</w:t>
                              </w:r>
                              <w:r w:rsidR="0052247A" w:rsidRPr="007D4550"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 </w:t>
                              </w:r>
                              <w:r w:rsidR="0052247A"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>Leonie läuft den 800-Meter-Lauf.</w:t>
                              </w:r>
                            </w:p>
                            <w:p w14:paraId="127BBEA1" w14:textId="77777777" w:rsidR="0052247A" w:rsidRPr="0052247A" w:rsidRDefault="0052247A" w:rsidP="0052247A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</w:pPr>
                              <w:r w:rsidRPr="0052247A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500 m fehlen noch bis zum Ziel. </w:t>
                              </w:r>
                            </w:p>
                            <w:p w14:paraId="7BEAB25F" w14:textId="6E79B958" w:rsidR="0052247A" w:rsidRPr="007D4550" w:rsidRDefault="0052247A" w:rsidP="0052247A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>Wie viel</w:t>
                              </w:r>
                              <w:r w:rsidR="00926F1C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>e</w:t>
                              </w:r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 Meter hat sie schon</w:t>
                              </w:r>
                              <w:r w:rsidR="00843B22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>?</w:t>
                              </w:r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 geschafft?                                 </w:t>
                              </w:r>
                            </w:p>
                            <w:p w14:paraId="5EAD4054" w14:textId="530889E7" w:rsidR="0052247A" w:rsidRPr="007D4550" w:rsidRDefault="0052247A" w:rsidP="0052247A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D461739" w14:textId="77777777" w:rsidR="00385054" w:rsidRDefault="00385054" w:rsidP="009256B1">
            <w:pPr>
              <w:spacing w:line="240" w:lineRule="auto"/>
              <w:rPr>
                <w:lang w:eastAsia="de-DE"/>
              </w:rPr>
            </w:pPr>
          </w:p>
          <w:p w14:paraId="34F5D6C6" w14:textId="77777777" w:rsidR="00385054" w:rsidRDefault="00385054" w:rsidP="009256B1">
            <w:pPr>
              <w:spacing w:line="240" w:lineRule="auto"/>
              <w:rPr>
                <w:lang w:eastAsia="de-DE"/>
              </w:rPr>
            </w:pPr>
          </w:p>
          <w:p w14:paraId="563D4784" w14:textId="77777777" w:rsidR="00385054" w:rsidRDefault="00385054" w:rsidP="009256B1">
            <w:pPr>
              <w:spacing w:line="240" w:lineRule="auto"/>
              <w:rPr>
                <w:lang w:eastAsia="de-DE"/>
              </w:rPr>
            </w:pPr>
          </w:p>
          <w:p w14:paraId="39B2E215" w14:textId="77777777" w:rsidR="00385054" w:rsidRPr="00E0107D" w:rsidRDefault="00385054" w:rsidP="009256B1">
            <w:pPr>
              <w:spacing w:line="240" w:lineRule="auto"/>
              <w:rPr>
                <w:lang w:eastAsia="de-DE"/>
              </w:rPr>
            </w:pPr>
          </w:p>
        </w:tc>
        <w:tc>
          <w:tcPr>
            <w:tcW w:w="8464" w:type="dxa"/>
            <w:gridSpan w:val="2"/>
          </w:tcPr>
          <w:p w14:paraId="6D704DB8" w14:textId="7684E11A" w:rsidR="00385054" w:rsidRDefault="0052247A" w:rsidP="009256B1">
            <w:pPr>
              <w:pStyle w:val="berschrift6"/>
              <w:spacing w:before="0"/>
            </w:pPr>
            <w:r w:rsidRPr="00A1304A">
              <w:t>R</w:t>
            </w:r>
            <w:r w:rsidR="00385054" w:rsidRPr="00A1304A">
              <w:t xml:space="preserve">echengeschichten zu Addition und Subtraktion </w:t>
            </w:r>
          </w:p>
          <w:p w14:paraId="2B91EAB2" w14:textId="31EFA907" w:rsidR="000508A6" w:rsidRPr="000508A6" w:rsidRDefault="008D720E" w:rsidP="009256B1">
            <w:pPr>
              <w:spacing w:line="240" w:lineRule="auto"/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390017A" wp14:editId="74AB69DA">
                  <wp:extent cx="5258846" cy="914400"/>
                  <wp:effectExtent l="0" t="0" r="0" b="0"/>
                  <wp:docPr id="2090756889" name="Grafik 2" descr="Ein Bild, das Entwurf, Zeichnung, Kunst, Schwarzweiß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756889" name="Grafik 2" descr="Ein Bild, das Entwurf, Zeichnung, Kunst, Schwarzweiß enthält.&#10;&#10;Automatisch generierte Beschreibun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09" b="18429"/>
                          <a:stretch/>
                        </pic:blipFill>
                        <pic:spPr bwMode="auto">
                          <a:xfrm>
                            <a:off x="0" y="0"/>
                            <a:ext cx="5292672" cy="920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A09146" w14:textId="21CBE283" w:rsidR="0052247A" w:rsidRDefault="00385054" w:rsidP="009256B1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Schau dir die Situation auf de</w:t>
            </w:r>
            <w:r w:rsidR="006D5048">
              <w:rPr>
                <w:noProof/>
              </w:rPr>
              <w:t xml:space="preserve">r Rennstrecke </w:t>
            </w:r>
            <w:r>
              <w:rPr>
                <w:noProof/>
              </w:rPr>
              <w:t>an.</w:t>
            </w:r>
            <w:r w:rsidR="0004561A">
              <w:rPr>
                <w:noProof/>
              </w:rPr>
              <w:t xml:space="preserve"> </w:t>
            </w:r>
            <w:r>
              <w:rPr>
                <w:noProof/>
              </w:rPr>
              <w:t xml:space="preserve">Welche Frage und welche Aufgabe passen zusammen? </w:t>
            </w:r>
            <w:r w:rsidR="0004561A">
              <w:rPr>
                <w:noProof/>
              </w:rPr>
              <w:t xml:space="preserve">Schreibe die Buchstaben vor die Aufgaben. </w:t>
            </w:r>
          </w:p>
          <w:p w14:paraId="4F7E9A1F" w14:textId="08B72EA3" w:rsidR="00681035" w:rsidRDefault="0004561A" w:rsidP="009256B1">
            <w:pPr>
              <w:spacing w:line="240" w:lineRule="auto"/>
              <w:rPr>
                <w:noProof/>
              </w:rPr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54198" behindDoc="0" locked="0" layoutInCell="1" allowOverlap="1" wp14:anchorId="7F08AE33" wp14:editId="5A6113BC">
                      <wp:simplePos x="0" y="0"/>
                      <wp:positionH relativeFrom="column">
                        <wp:posOffset>4373272</wp:posOffset>
                      </wp:positionH>
                      <wp:positionV relativeFrom="paragraph">
                        <wp:posOffset>155575</wp:posOffset>
                      </wp:positionV>
                      <wp:extent cx="1341120" cy="1392555"/>
                      <wp:effectExtent l="0" t="0" r="5080" b="0"/>
                      <wp:wrapNone/>
                      <wp:docPr id="1754296455" name="Gruppieren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0" cy="1392555"/>
                                <a:chOff x="0" y="0"/>
                                <a:chExt cx="1341229" cy="1392633"/>
                              </a:xfrm>
                            </wpg:grpSpPr>
                            <wps:wsp>
                              <wps:cNvPr id="500093336" name="Textfeld 2"/>
                              <wps:cNvSpPr txBox="1"/>
                              <wps:spPr>
                                <a:xfrm>
                                  <a:off x="436179" y="10510"/>
                                  <a:ext cx="9000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453898" w14:textId="60D7AB00" w:rsidR="0052247A" w:rsidRPr="007D4550" w:rsidRDefault="00780463" w:rsidP="0052247A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  <w:t xml:space="preserve">300 + </w:t>
                                    </w:r>
                                    <w:r w:rsidR="006E0D96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  <w:t xml:space="preserve">? </w:t>
                                    </w:r>
                                    <w:r w:rsidR="0052247A" w:rsidRPr="007D4550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  <w:t xml:space="preserve">= 800        </w:t>
                                    </w:r>
                                  </w:p>
                                  <w:p w14:paraId="0398F132" w14:textId="77777777" w:rsidR="0052247A" w:rsidRPr="007D4550" w:rsidRDefault="0052247A" w:rsidP="0052247A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3600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7087456" name="Textfeld 2"/>
                              <wps:cNvSpPr txBox="1"/>
                              <wps:spPr>
                                <a:xfrm>
                                  <a:off x="436179" y="378372"/>
                                  <a:ext cx="899795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684263" w14:textId="46C0AC2A" w:rsidR="0052247A" w:rsidRPr="007D4550" w:rsidRDefault="00A1304A" w:rsidP="0052247A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</w:pPr>
                                    <w:r w:rsidRPr="007D4550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  <w:t>8</w:t>
                                    </w:r>
                                    <w:r w:rsidR="0052247A" w:rsidRPr="007D4550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  <w:t xml:space="preserve">00 – 300 = ?                       </w:t>
                                    </w:r>
                                  </w:p>
                                  <w:p w14:paraId="11C7A9A9" w14:textId="77777777" w:rsidR="0052247A" w:rsidRPr="007D4550" w:rsidRDefault="0052247A" w:rsidP="0052247A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3600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3287620" name="Textfeld 2"/>
                              <wps:cNvSpPr txBox="1"/>
                              <wps:spPr>
                                <a:xfrm>
                                  <a:off x="436179" y="751489"/>
                                  <a:ext cx="899795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D08212" w14:textId="6899AF55" w:rsidR="0052247A" w:rsidRPr="007D4550" w:rsidRDefault="00A1304A" w:rsidP="0052247A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</w:pPr>
                                    <w:r w:rsidRPr="007D4550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  <w:t>8</w:t>
                                    </w:r>
                                    <w:r w:rsidR="0052247A" w:rsidRPr="007D4550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  <w:t xml:space="preserve">00 – 500 = ?                       </w:t>
                                    </w:r>
                                  </w:p>
                                  <w:p w14:paraId="121AB632" w14:textId="77777777" w:rsidR="0052247A" w:rsidRPr="007D4550" w:rsidRDefault="0052247A" w:rsidP="0052247A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3600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4471188" name="Textfeld 2"/>
                              <wps:cNvSpPr txBox="1"/>
                              <wps:spPr>
                                <a:xfrm>
                                  <a:off x="441434" y="1119351"/>
                                  <a:ext cx="899795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73A238" w14:textId="207BC3A5" w:rsidR="0052247A" w:rsidRPr="007D4550" w:rsidRDefault="006E0D96" w:rsidP="0052247A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  <w:t>3</w:t>
                                    </w:r>
                                    <w:r w:rsidR="0052247A" w:rsidRPr="007D4550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  <w:t xml:space="preserve">00 +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  <w:t>5</w:t>
                                    </w:r>
                                    <w:r w:rsidR="0052247A" w:rsidRPr="007D4550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  <w:t xml:space="preserve">00 = ?                       </w:t>
                                    </w:r>
                                  </w:p>
                                  <w:p w14:paraId="73233181" w14:textId="77777777" w:rsidR="0052247A" w:rsidRPr="007D4550" w:rsidRDefault="0052247A" w:rsidP="0052247A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3600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5481385" name="Textfeld 3"/>
                              <wps:cNvSpPr txBox="1"/>
                              <wps:spPr>
                                <a:xfrm>
                                  <a:off x="0" y="0"/>
                                  <a:ext cx="467995" cy="283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179D84" w14:textId="61FC6C2C" w:rsidR="00A1304A" w:rsidRPr="00A1304A" w:rsidRDefault="00A1304A">
                                    <w:pPr>
                                      <w:rPr>
                                        <w:color w:val="A6A6A6" w:themeColor="background1" w:themeShade="A6"/>
                                      </w:rPr>
                                    </w:pPr>
                                    <w:r w:rsidRPr="00A1304A">
                                      <w:rPr>
                                        <w:color w:val="A6A6A6" w:themeColor="background1" w:themeShade="A6"/>
                                      </w:rPr>
                                      <w:t>____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8221228" name="Textfeld 3"/>
                              <wps:cNvSpPr txBox="1"/>
                              <wps:spPr>
                                <a:xfrm>
                                  <a:off x="0" y="751453"/>
                                  <a:ext cx="467995" cy="283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B8D702" w14:textId="77777777" w:rsidR="00A1304A" w:rsidRPr="00A1304A" w:rsidRDefault="00A1304A" w:rsidP="00A1304A">
                                    <w:pPr>
                                      <w:rPr>
                                        <w:color w:val="A6A6A6" w:themeColor="background1" w:themeShade="A6"/>
                                      </w:rPr>
                                    </w:pPr>
                                    <w:r w:rsidRPr="00A1304A">
                                      <w:rPr>
                                        <w:color w:val="A6A6A6" w:themeColor="background1" w:themeShade="A6"/>
                                      </w:rPr>
                                      <w:t>____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0255821" name="Textfeld 3"/>
                              <wps:cNvSpPr txBox="1"/>
                              <wps:spPr>
                                <a:xfrm>
                                  <a:off x="0" y="373099"/>
                                  <a:ext cx="467995" cy="283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FDD0DE" w14:textId="77777777" w:rsidR="00A1304A" w:rsidRPr="00A1304A" w:rsidRDefault="00A1304A" w:rsidP="00A1304A">
                                    <w:pPr>
                                      <w:rPr>
                                        <w:color w:val="A6A6A6" w:themeColor="background1" w:themeShade="A6"/>
                                      </w:rPr>
                                    </w:pPr>
                                    <w:r w:rsidRPr="00A1304A">
                                      <w:rPr>
                                        <w:color w:val="A6A6A6" w:themeColor="background1" w:themeShade="A6"/>
                                      </w:rPr>
                                      <w:t>____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1348473" name="Textfeld 3"/>
                              <wps:cNvSpPr txBox="1"/>
                              <wps:spPr>
                                <a:xfrm>
                                  <a:off x="0" y="1108788"/>
                                  <a:ext cx="467995" cy="283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C182B4" w14:textId="77777777" w:rsidR="00A1304A" w:rsidRPr="00A1304A" w:rsidRDefault="00A1304A" w:rsidP="00A1304A">
                                    <w:pPr>
                                      <w:rPr>
                                        <w:color w:val="A6A6A6" w:themeColor="background1" w:themeShade="A6"/>
                                      </w:rPr>
                                    </w:pPr>
                                    <w:r w:rsidRPr="00A1304A">
                                      <w:rPr>
                                        <w:color w:val="A6A6A6" w:themeColor="background1" w:themeShade="A6"/>
                                      </w:rPr>
                                      <w:t>____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08AE33" id="Gruppieren 4" o:spid="_x0000_s1043" style="position:absolute;margin-left:344.35pt;margin-top:12.25pt;width:105.6pt;height:109.65pt;z-index:251654198" coordsize="13412,139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">
                      <v:shape id="Textfeld 2" o:spid="_x0000_s1044" type="#_x0000_t202" style="position:absolute;left:4361;top:105;width:9000;height:21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" fillcolor="#d8d8d8 [2732]" stroked="f" strokeweight=".5pt">
                        <v:textbox inset="2mm,1mm,1mm,0">
                          <w:txbxContent>
                            <w:p w14:paraId="1D453898" w14:textId="60D7AB00" w:rsidR="0052247A" w:rsidRPr="007D4550" w:rsidRDefault="00780463" w:rsidP="0052247A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 xml:space="preserve">300 + </w:t>
                              </w:r>
                              <w:r w:rsidR="006E0D96"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 xml:space="preserve">? </w:t>
                              </w:r>
                              <w:r w:rsidR="0052247A" w:rsidRPr="007D4550"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 xml:space="preserve">= 800        </w:t>
                              </w:r>
                            </w:p>
                            <w:p w14:paraId="0398F132" w14:textId="77777777" w:rsidR="0052247A" w:rsidRPr="007D4550" w:rsidRDefault="0052247A" w:rsidP="0052247A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Textfeld 2" o:spid="_x0000_s1045" type="#_x0000_t202" style="position:absolute;left:4361;top:3783;width:8998;height:21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" fillcolor="#d8d8d8 [2732]" stroked="f" strokeweight=".5pt">
                        <v:textbox inset="2mm,1mm,1mm,0">
                          <w:txbxContent>
                            <w:p w14:paraId="43684263" w14:textId="46C0AC2A" w:rsidR="0052247A" w:rsidRPr="007D4550" w:rsidRDefault="00A1304A" w:rsidP="0052247A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</w:pPr>
                              <w:r w:rsidRPr="007D4550"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>8</w:t>
                              </w:r>
                              <w:r w:rsidR="0052247A" w:rsidRPr="007D4550"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 xml:space="preserve">00 – 300 = ?                       </w:t>
                              </w:r>
                            </w:p>
                            <w:p w14:paraId="11C7A9A9" w14:textId="77777777" w:rsidR="0052247A" w:rsidRPr="007D4550" w:rsidRDefault="0052247A" w:rsidP="0052247A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Textfeld 2" o:spid="_x0000_s1046" type="#_x0000_t202" style="position:absolute;left:4361;top:7514;width:8998;height:21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" fillcolor="#d8d8d8 [2732]" stroked="f" strokeweight=".5pt">
                        <v:textbox inset="2mm,1mm,1mm,0">
                          <w:txbxContent>
                            <w:p w14:paraId="18D08212" w14:textId="6899AF55" w:rsidR="0052247A" w:rsidRPr="007D4550" w:rsidRDefault="00A1304A" w:rsidP="0052247A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</w:pPr>
                              <w:r w:rsidRPr="007D4550"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>8</w:t>
                              </w:r>
                              <w:r w:rsidR="0052247A" w:rsidRPr="007D4550"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 xml:space="preserve">00 – 500 = ?                       </w:t>
                              </w:r>
                            </w:p>
                            <w:p w14:paraId="121AB632" w14:textId="77777777" w:rsidR="0052247A" w:rsidRPr="007D4550" w:rsidRDefault="0052247A" w:rsidP="0052247A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Textfeld 2" o:spid="_x0000_s1047" type="#_x0000_t202" style="position:absolute;left:4414;top:11193;width:8998;height:21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" fillcolor="#d8d8d8 [2732]" stroked="f" strokeweight=".5pt">
                        <v:textbox inset="2mm,1mm,1mm,0">
                          <w:txbxContent>
                            <w:p w14:paraId="5473A238" w14:textId="207BC3A5" w:rsidR="0052247A" w:rsidRPr="007D4550" w:rsidRDefault="006E0D96" w:rsidP="0052247A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>3</w:t>
                              </w:r>
                              <w:r w:rsidR="0052247A" w:rsidRPr="007D4550"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 xml:space="preserve">00 + 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>5</w:t>
                              </w:r>
                              <w:r w:rsidR="0052247A" w:rsidRPr="007D4550"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 xml:space="preserve">00 = ?                       </w:t>
                              </w:r>
                            </w:p>
                            <w:p w14:paraId="73233181" w14:textId="77777777" w:rsidR="0052247A" w:rsidRPr="007D4550" w:rsidRDefault="0052247A" w:rsidP="0052247A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Textfeld 3" o:spid="_x0000_s1048" type="#_x0000_t202" style="position:absolute;width:4679;height:2838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" filled="f" stroked="f" strokeweight=".5pt">
                        <v:textbox>
                          <w:txbxContent>
                            <w:p w14:paraId="1E179D84" w14:textId="61FC6C2C" w:rsidR="00A1304A" w:rsidRPr="00A1304A" w:rsidRDefault="00A1304A">
                              <w:pPr>
                                <w:rPr>
                                  <w:color w:val="A6A6A6" w:themeColor="background1" w:themeShade="A6"/>
                                </w:rPr>
                              </w:pPr>
                              <w:r w:rsidRPr="00A1304A">
                                <w:rPr>
                                  <w:color w:val="A6A6A6" w:themeColor="background1" w:themeShade="A6"/>
                                </w:rPr>
                                <w:t>____</w:t>
                              </w:r>
                            </w:p>
                          </w:txbxContent>
                        </v:textbox>
                      </v:shape>
                      <v:shape id="Textfeld 3" o:spid="_x0000_s1049" type="#_x0000_t202" style="position:absolute;top:7514;width:4679;height:283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" filled="f" stroked="f" strokeweight=".5pt">
                        <v:textbox>
                          <w:txbxContent>
                            <w:p w14:paraId="7DB8D702" w14:textId="77777777" w:rsidR="00A1304A" w:rsidRPr="00A1304A" w:rsidRDefault="00A1304A" w:rsidP="00A1304A">
                              <w:pPr>
                                <w:rPr>
                                  <w:color w:val="A6A6A6" w:themeColor="background1" w:themeShade="A6"/>
                                </w:rPr>
                              </w:pPr>
                              <w:r w:rsidRPr="00A1304A">
                                <w:rPr>
                                  <w:color w:val="A6A6A6" w:themeColor="background1" w:themeShade="A6"/>
                                </w:rPr>
                                <w:t>____</w:t>
                              </w:r>
                            </w:p>
                          </w:txbxContent>
                        </v:textbox>
                      </v:shape>
                      <v:shape id="Textfeld 3" o:spid="_x0000_s1050" type="#_x0000_t202" style="position:absolute;top:3730;width:4679;height:283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" filled="f" stroked="f" strokeweight=".5pt">
                        <v:textbox>
                          <w:txbxContent>
                            <w:p w14:paraId="1BFDD0DE" w14:textId="77777777" w:rsidR="00A1304A" w:rsidRPr="00A1304A" w:rsidRDefault="00A1304A" w:rsidP="00A1304A">
                              <w:pPr>
                                <w:rPr>
                                  <w:color w:val="A6A6A6" w:themeColor="background1" w:themeShade="A6"/>
                                </w:rPr>
                              </w:pPr>
                              <w:r w:rsidRPr="00A1304A">
                                <w:rPr>
                                  <w:color w:val="A6A6A6" w:themeColor="background1" w:themeShade="A6"/>
                                </w:rPr>
                                <w:t>____</w:t>
                              </w:r>
                            </w:p>
                          </w:txbxContent>
                        </v:textbox>
                      </v:shape>
                      <v:shape id="Textfeld 3" o:spid="_x0000_s1051" type="#_x0000_t202" style="position:absolute;top:11087;width:4679;height:2839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" filled="f" stroked="f" strokeweight=".5pt">
                        <v:textbox>
                          <w:txbxContent>
                            <w:p w14:paraId="46C182B4" w14:textId="77777777" w:rsidR="00A1304A" w:rsidRPr="00A1304A" w:rsidRDefault="00A1304A" w:rsidP="00A1304A">
                              <w:pPr>
                                <w:rPr>
                                  <w:color w:val="A6A6A6" w:themeColor="background1" w:themeShade="A6"/>
                                </w:rPr>
                              </w:pPr>
                              <w:r w:rsidRPr="00A1304A">
                                <w:rPr>
                                  <w:color w:val="A6A6A6" w:themeColor="background1" w:themeShade="A6"/>
                                </w:rPr>
                                <w:t>____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6EA05A0" w14:textId="31010130" w:rsidR="000508A6" w:rsidRDefault="000508A6" w:rsidP="009256B1">
            <w:pPr>
              <w:spacing w:line="240" w:lineRule="auto"/>
              <w:rPr>
                <w:noProof/>
              </w:rPr>
            </w:pPr>
          </w:p>
          <w:p w14:paraId="5CA7B993" w14:textId="2EF683A4" w:rsidR="00385054" w:rsidRDefault="00385054" w:rsidP="009256B1">
            <w:pPr>
              <w:spacing w:line="240" w:lineRule="auto"/>
              <w:rPr>
                <w:lang w:eastAsia="de-DE"/>
              </w:rPr>
            </w:pPr>
          </w:p>
          <w:p w14:paraId="30EE75CF" w14:textId="3D3AEAC4" w:rsidR="00A9015D" w:rsidRDefault="00A9015D" w:rsidP="009256B1">
            <w:pPr>
              <w:spacing w:line="240" w:lineRule="auto"/>
              <w:rPr>
                <w:lang w:eastAsia="de-DE"/>
              </w:rPr>
            </w:pPr>
          </w:p>
          <w:p w14:paraId="77D219BD" w14:textId="7FA94FF1" w:rsidR="00385054" w:rsidRDefault="00385054" w:rsidP="009256B1">
            <w:pPr>
              <w:spacing w:line="240" w:lineRule="auto"/>
              <w:rPr>
                <w:lang w:eastAsia="de-DE"/>
              </w:rPr>
            </w:pPr>
          </w:p>
          <w:p w14:paraId="53897EE8" w14:textId="7835A9C6" w:rsidR="00385054" w:rsidRDefault="00385054" w:rsidP="009256B1">
            <w:pPr>
              <w:spacing w:line="240" w:lineRule="auto"/>
              <w:rPr>
                <w:lang w:eastAsia="de-DE"/>
              </w:rPr>
            </w:pPr>
          </w:p>
          <w:p w14:paraId="0ACD374A" w14:textId="729E60C7" w:rsidR="00385054" w:rsidRDefault="00385054" w:rsidP="009256B1">
            <w:pPr>
              <w:spacing w:line="240" w:lineRule="auto"/>
              <w:rPr>
                <w:lang w:eastAsia="de-DE"/>
              </w:rPr>
            </w:pPr>
          </w:p>
          <w:p w14:paraId="01E33BAC" w14:textId="7703A35F" w:rsidR="00385054" w:rsidRPr="00F95025" w:rsidRDefault="00385054" w:rsidP="009256B1">
            <w:pPr>
              <w:spacing w:line="240" w:lineRule="auto"/>
              <w:rPr>
                <w:lang w:eastAsia="de-DE"/>
              </w:rPr>
            </w:pPr>
          </w:p>
        </w:tc>
      </w:tr>
    </w:tbl>
    <w:p w14:paraId="3359389D" w14:textId="315E26A5" w:rsidR="007757B3" w:rsidRDefault="007757B3" w:rsidP="0013419A">
      <w:pPr>
        <w:sectPr w:rsidR="007757B3" w:rsidSect="002751B5"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9"/>
        <w:gridCol w:w="7942"/>
      </w:tblGrid>
      <w:tr w:rsidR="00E0758C" w:rsidRPr="00E0758C" w14:paraId="28BA5FAB" w14:textId="77777777" w:rsidTr="00A01051"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40E7BAF5" w14:textId="2A617817" w:rsidR="00E0758C" w:rsidRPr="007757B3" w:rsidRDefault="00E0758C" w:rsidP="0013419A">
            <w:pPr>
              <w:pStyle w:val="berschrift1"/>
              <w:rPr>
                <w:color w:val="327A86" w:themeColor="text2"/>
              </w:rPr>
            </w:pPr>
          </w:p>
        </w:tc>
        <w:tc>
          <w:tcPr>
            <w:tcW w:w="8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FC28EA" w14:textId="1151C471" w:rsidR="00E0758C" w:rsidRPr="007757B3" w:rsidRDefault="00E0758C" w:rsidP="0013419A">
            <w:pPr>
              <w:pStyle w:val="berschrift1"/>
              <w:rPr>
                <w:color w:val="327A86" w:themeColor="text2"/>
              </w:rPr>
            </w:pPr>
            <w:r w:rsidRPr="007757B3">
              <w:rPr>
                <w:color w:val="327A86" w:themeColor="text2"/>
              </w:rPr>
              <w:t>I</w:t>
            </w:r>
            <w:r w:rsidR="003A4816" w:rsidRPr="007757B3">
              <w:rPr>
                <w:color w:val="327A86" w:themeColor="text2"/>
              </w:rPr>
              <w:t>ch kann Aufgaben zu Situationen finden und umgekehrt</w:t>
            </w:r>
          </w:p>
        </w:tc>
      </w:tr>
      <w:tr w:rsidR="00E0758C" w:rsidRPr="00E0758C" w14:paraId="5415CDEE" w14:textId="77777777" w:rsidTr="00A01051">
        <w:trPr>
          <w:trHeight w:val="170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10F4E19D" w14:textId="77777777" w:rsidR="00E0758C" w:rsidRPr="007757B3" w:rsidRDefault="00E0758C" w:rsidP="0013419A">
            <w:pPr>
              <w:pStyle w:val="berschrift2"/>
            </w:pPr>
            <w:r w:rsidRPr="007757B3">
              <w:t>1</w:t>
            </w:r>
          </w:p>
        </w:tc>
        <w:tc>
          <w:tcPr>
            <w:tcW w:w="8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800A3F" w14:textId="3A9DBE32" w:rsidR="00224BE7" w:rsidRPr="007757B3" w:rsidRDefault="00C7750B" w:rsidP="00E41F88">
            <w:pPr>
              <w:pStyle w:val="berschrift2"/>
            </w:pPr>
            <w:r w:rsidRPr="007757B3">
              <w:t>Additio</w:t>
            </w:r>
            <w:r w:rsidR="002365C6" w:rsidRPr="007757B3">
              <w:t>n</w:t>
            </w:r>
            <w:r w:rsidRPr="007757B3">
              <w:t xml:space="preserve"> und Subtraktion</w:t>
            </w:r>
            <w:r w:rsidR="00224BE7" w:rsidRPr="007757B3">
              <w:t xml:space="preserve"> </w:t>
            </w:r>
            <w:r w:rsidR="002365C6" w:rsidRPr="007757B3">
              <w:t>mit Material legen</w:t>
            </w:r>
          </w:p>
        </w:tc>
      </w:tr>
      <w:tr w:rsidR="00F00949" w:rsidRPr="00B85B62" w14:paraId="0E4F4F50" w14:textId="77777777" w:rsidTr="00F00949">
        <w:trPr>
          <w:trHeight w:val="170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2417D9C3" w14:textId="607FF77E" w:rsidR="00F00949" w:rsidRDefault="00F00949" w:rsidP="00F00949">
            <w:pPr>
              <w:pStyle w:val="berschrift4"/>
            </w:pPr>
            <w:r>
              <w:t>1.1</w:t>
            </w:r>
          </w:p>
        </w:tc>
        <w:tc>
          <w:tcPr>
            <w:tcW w:w="8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A55B1E" w14:textId="771A4A9B" w:rsidR="00F00949" w:rsidRDefault="00F00949" w:rsidP="00F00949">
            <w:pPr>
              <w:pStyle w:val="berschrift4"/>
            </w:pPr>
            <w:r w:rsidRPr="00B85B62">
              <w:t>Addition mit Material legen</w:t>
            </w:r>
          </w:p>
          <w:p w14:paraId="4209D579" w14:textId="77777777" w:rsidR="00F00949" w:rsidRPr="00F00949" w:rsidRDefault="00F00949" w:rsidP="00F00949">
            <w:pPr>
              <w:rPr>
                <w:lang w:eastAsia="de-DE"/>
              </w:rPr>
            </w:pPr>
          </w:p>
        </w:tc>
      </w:tr>
      <w:tr w:rsidR="00F00949" w14:paraId="3415E116" w14:textId="77777777" w:rsidTr="00E27F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10" w:type="dxa"/>
          </w:tcPr>
          <w:p w14:paraId="13A26710" w14:textId="77777777" w:rsidR="00F00949" w:rsidRDefault="00F00949" w:rsidP="00E27FE8">
            <w:pPr>
              <w:pStyle w:val="berschrift3"/>
            </w:pPr>
            <w:r w:rsidRPr="00E0758C">
              <w:rPr>
                <w:noProof/>
              </w:rPr>
              <w:drawing>
                <wp:anchor distT="0" distB="0" distL="114300" distR="114300" simplePos="0" relativeHeight="251680885" behindDoc="0" locked="0" layoutInCell="1" allowOverlap="1" wp14:anchorId="556DA63A" wp14:editId="3F91793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360000" cy="272386"/>
                  <wp:effectExtent l="0" t="0" r="2540" b="0"/>
                  <wp:wrapNone/>
                  <wp:docPr id="1241042494" name="Grafik 1241042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85890BA" w14:textId="77777777" w:rsidR="00F00949" w:rsidRDefault="00F00949" w:rsidP="00E27FE8">
            <w:pPr>
              <w:rPr>
                <w:lang w:eastAsia="de-DE"/>
              </w:rPr>
            </w:pPr>
          </w:p>
          <w:p w14:paraId="58B50716" w14:textId="77777777" w:rsidR="00F00949" w:rsidRDefault="00F00949" w:rsidP="00E27FE8">
            <w:pPr>
              <w:rPr>
                <w:lang w:eastAsia="de-DE"/>
              </w:rPr>
            </w:pPr>
          </w:p>
          <w:p w14:paraId="33DDB6D4" w14:textId="77777777" w:rsidR="00F00949" w:rsidRDefault="00F00949" w:rsidP="00E27FE8">
            <w:pPr>
              <w:rPr>
                <w:lang w:eastAsia="de-DE"/>
              </w:rPr>
            </w:pPr>
          </w:p>
          <w:p w14:paraId="5BBBA2B4" w14:textId="77777777" w:rsidR="00F00949" w:rsidRDefault="00F00949" w:rsidP="00E27FE8">
            <w:pPr>
              <w:rPr>
                <w:lang w:eastAsia="de-DE"/>
              </w:rPr>
            </w:pPr>
          </w:p>
          <w:p w14:paraId="485DBC5D" w14:textId="77777777" w:rsidR="00F00949" w:rsidRDefault="00F00949" w:rsidP="00E27FE8">
            <w:pPr>
              <w:rPr>
                <w:lang w:eastAsia="de-DE"/>
              </w:rPr>
            </w:pPr>
          </w:p>
          <w:p w14:paraId="4F1027FB" w14:textId="77777777" w:rsidR="00F00949" w:rsidRPr="00000DD2" w:rsidRDefault="00F00949" w:rsidP="00E27FE8">
            <w:pPr>
              <w:rPr>
                <w:lang w:eastAsia="de-DE"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1678837" behindDoc="0" locked="0" layoutInCell="1" allowOverlap="1" wp14:anchorId="042CFF71" wp14:editId="44C7C9B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256184</wp:posOffset>
                  </wp:positionV>
                  <wp:extent cx="360000" cy="272386"/>
                  <wp:effectExtent l="0" t="0" r="0" b="0"/>
                  <wp:wrapNone/>
                  <wp:docPr id="620946766" name="Grafik 620946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9" w:type="dxa"/>
          </w:tcPr>
          <w:p w14:paraId="39DAAD1D" w14:textId="38A400BC" w:rsidR="00F00949" w:rsidRPr="001B2C42" w:rsidRDefault="00F00949" w:rsidP="00E27FE8">
            <w:pPr>
              <w:pStyle w:val="berschrift4"/>
            </w:pPr>
            <w:r>
              <w:t>a)</w:t>
            </w:r>
          </w:p>
        </w:tc>
        <w:tc>
          <w:tcPr>
            <w:tcW w:w="7942" w:type="dxa"/>
          </w:tcPr>
          <w:p w14:paraId="152FFEB7" w14:textId="76A350ED" w:rsidR="00F00949" w:rsidRPr="00CF50A5" w:rsidRDefault="00382D7F" w:rsidP="00E27FE8">
            <w:pPr>
              <w:rPr>
                <w:sz w:val="13"/>
                <w:szCs w:val="13"/>
              </w:rPr>
            </w:pPr>
            <w:r>
              <w:t>Jonas</w:t>
            </w:r>
            <w:r w:rsidR="00F00949">
              <w:t xml:space="preserve"> legt 65 + 12</w:t>
            </w:r>
            <w:r w:rsidR="00026391">
              <w:t xml:space="preserve"> mit Würfelmaterial</w:t>
            </w:r>
            <w:r w:rsidR="00CF50A5">
              <w:t xml:space="preserve"> und erklärt seine Handlung</w:t>
            </w:r>
            <w:r w:rsidR="00F00949">
              <w:t xml:space="preserve">. </w:t>
            </w:r>
            <w:r w:rsidR="00CF50A5">
              <w:br/>
            </w:r>
            <w:r w:rsidR="00CF50A5" w:rsidRPr="001B2C42">
              <w:rPr>
                <w:lang w:eastAsia="de-DE"/>
              </w:rPr>
              <w:t>Leg</w:t>
            </w:r>
            <w:r w:rsidR="00CF50A5">
              <w:rPr>
                <w:lang w:eastAsia="de-DE"/>
              </w:rPr>
              <w:t>t</w:t>
            </w:r>
            <w:r w:rsidR="00CF50A5" w:rsidRPr="001B2C42">
              <w:rPr>
                <w:lang w:eastAsia="de-DE"/>
              </w:rPr>
              <w:t xml:space="preserve"> nach. Was meint </w:t>
            </w:r>
            <w:r w:rsidR="00CF50A5">
              <w:rPr>
                <w:lang w:eastAsia="de-DE"/>
              </w:rPr>
              <w:t xml:space="preserve">Jonas </w:t>
            </w:r>
            <w:r w:rsidR="00CF50A5" w:rsidRPr="001B2C42">
              <w:rPr>
                <w:lang w:eastAsia="de-DE"/>
              </w:rPr>
              <w:t xml:space="preserve">mit </w:t>
            </w:r>
            <w:r w:rsidR="00CF50A5" w:rsidRPr="00382D7F">
              <w:t>„dazu“</w:t>
            </w:r>
            <w:r w:rsidR="00CF50A5" w:rsidRPr="001B2C42">
              <w:rPr>
                <w:lang w:eastAsia="de-DE"/>
              </w:rPr>
              <w:t>?</w:t>
            </w:r>
            <w:r w:rsidR="00CF50A5">
              <w:rPr>
                <w:lang w:eastAsia="de-DE"/>
              </w:rPr>
              <w:t xml:space="preserve"> </w:t>
            </w:r>
          </w:p>
          <w:p w14:paraId="1978ABBD" w14:textId="438726BC" w:rsidR="00CF50A5" w:rsidRDefault="00CF50A5" w:rsidP="00E27FE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453" behindDoc="0" locked="0" layoutInCell="1" allowOverlap="1" wp14:anchorId="0EE42C60" wp14:editId="2DE06099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131989</wp:posOffset>
                      </wp:positionV>
                      <wp:extent cx="3294743" cy="300355"/>
                      <wp:effectExtent l="88900" t="0" r="7620" b="17145"/>
                      <wp:wrapNone/>
                      <wp:docPr id="1362061765" name="Abgerundete rechteckige Legende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94743" cy="300355"/>
                              </a:xfrm>
                              <a:prstGeom prst="wedgeRoundRectCallout">
                                <a:avLst>
                                  <a:gd name="adj1" fmla="val -52440"/>
                                  <a:gd name="adj2" fmla="val 20299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9A68B5" w14:textId="77777777" w:rsidR="00CF50A5" w:rsidRDefault="00CF50A5" w:rsidP="00CF50A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E42C60" id="Abgerundete rechteckige Legende 108" o:spid="_x0000_s1052" type="#_x0000_t62" style="position:absolute;margin-left:35.45pt;margin-top:10.4pt;width:259.45pt;height:23.65pt;z-index:2517904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" adj="-527,15185" filled="f" strokecolor="#bfbfbf [2412]" strokeweight="1pt">
                      <v:textbox>
                        <w:txbxContent>
                          <w:p w14:paraId="5F9A68B5" w14:textId="77777777" w:rsidR="00CF50A5" w:rsidRDefault="00CF50A5" w:rsidP="00CF50A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4437" behindDoc="0" locked="0" layoutInCell="1" allowOverlap="1" wp14:anchorId="5E8BACA7" wp14:editId="08261EA5">
                      <wp:simplePos x="0" y="0"/>
                      <wp:positionH relativeFrom="column">
                        <wp:posOffset>-51979</wp:posOffset>
                      </wp:positionH>
                      <wp:positionV relativeFrom="paragraph">
                        <wp:posOffset>32294</wp:posOffset>
                      </wp:positionV>
                      <wp:extent cx="555171" cy="732769"/>
                      <wp:effectExtent l="0" t="0" r="0" b="4445"/>
                      <wp:wrapNone/>
                      <wp:docPr id="1989800970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5171" cy="732769"/>
                                <a:chOff x="32293" y="-10143"/>
                                <a:chExt cx="555244" cy="733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6789771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2293" y="-10143"/>
                                  <a:ext cx="55524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65761432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AB62BB" w14:textId="77777777" w:rsidR="00382D7F" w:rsidRPr="008D5126" w:rsidRDefault="00382D7F" w:rsidP="00382D7F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8BACA7" id="_x0000_s1053" style="position:absolute;margin-left:-4.1pt;margin-top:2.55pt;width:43.7pt;height:57.7pt;z-index:251704437;mso-width-relative:margin;mso-height-relative:margin" coordorigin="322,-101" coordsize="5552,73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">
                      <v:shape id="Grafik 4" o:spid="_x0000_s1054" type="#_x0000_t75" style="position:absolute;left:322;top:-101;width:5553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">
                        <v:imagedata r:id="rId34" o:title="" chromakey="white"/>
                      </v:shape>
                      <v:shape id="Textfeld 12" o:spid="_x0000_s1055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8AB62BB" w14:textId="77777777" w:rsidR="00382D7F" w:rsidRPr="008D5126" w:rsidRDefault="00382D7F" w:rsidP="00382D7F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D4B6967" w14:textId="2693077B" w:rsidR="00F00949" w:rsidRPr="00CF50A5" w:rsidRDefault="00CF50A5" w:rsidP="00E27FE8">
            <w:pPr>
              <w:rPr>
                <w:sz w:val="20"/>
                <w:szCs w:val="20"/>
              </w:rPr>
            </w:pPr>
            <w:r>
              <w:t xml:space="preserve">     </w:t>
            </w:r>
            <w:r w:rsidR="00F00949" w:rsidRPr="00CF50A5">
              <w:rPr>
                <w:sz w:val="20"/>
                <w:szCs w:val="20"/>
              </w:rPr>
              <w:t xml:space="preserve">            Ich lege</w:t>
            </w:r>
            <w:r w:rsidRPr="00CF50A5">
              <w:rPr>
                <w:sz w:val="20"/>
                <w:szCs w:val="20"/>
              </w:rPr>
              <w:t xml:space="preserve"> </w:t>
            </w:r>
            <w:r w:rsidR="00F00949" w:rsidRPr="00CF50A5">
              <w:rPr>
                <w:sz w:val="20"/>
                <w:szCs w:val="20"/>
              </w:rPr>
              <w:t xml:space="preserve">65.        </w:t>
            </w:r>
            <w:r w:rsidR="00F00949" w:rsidRPr="00CF50A5">
              <w:rPr>
                <w:b/>
                <w:sz w:val="20"/>
                <w:szCs w:val="20"/>
              </w:rPr>
              <w:t>Dazu</w:t>
            </w:r>
            <w:r w:rsidR="00F00949" w:rsidRPr="00CF50A5">
              <w:rPr>
                <w:sz w:val="20"/>
                <w:szCs w:val="20"/>
              </w:rPr>
              <w:t xml:space="preserve"> lege ich 12.          </w:t>
            </w:r>
            <w:r w:rsidR="000A6C22" w:rsidRPr="00CF50A5">
              <w:rPr>
                <w:sz w:val="20"/>
                <w:szCs w:val="20"/>
              </w:rPr>
              <w:t xml:space="preserve">    </w:t>
            </w:r>
            <w:r w:rsidR="00F00949" w:rsidRPr="00CF50A5">
              <w:rPr>
                <w:sz w:val="20"/>
                <w:szCs w:val="20"/>
              </w:rPr>
              <w:t>Dann räume ich auf</w:t>
            </w:r>
            <w:r w:rsidRPr="00CF50A5">
              <w:rPr>
                <w:sz w:val="20"/>
                <w:szCs w:val="20"/>
              </w:rPr>
              <w:t>.</w:t>
            </w:r>
            <w:r w:rsidR="00F00949" w:rsidRPr="00CF50A5">
              <w:rPr>
                <w:noProof/>
                <w:sz w:val="20"/>
                <w:szCs w:val="20"/>
                <w14:ligatures w14:val="standardContextual"/>
              </w:rPr>
              <w:t xml:space="preserve"> </w:t>
            </w:r>
          </w:p>
          <w:p w14:paraId="011773BB" w14:textId="53DCE86D" w:rsidR="00F00949" w:rsidRDefault="00CF50A5" w:rsidP="00E27FE8">
            <w:r>
              <w:rPr>
                <w:noProof/>
              </w:rPr>
              <w:drawing>
                <wp:anchor distT="0" distB="0" distL="114300" distR="114300" simplePos="0" relativeHeight="251778165" behindDoc="0" locked="0" layoutInCell="1" allowOverlap="1" wp14:anchorId="31C8726E" wp14:editId="356BF378">
                  <wp:simplePos x="0" y="0"/>
                  <wp:positionH relativeFrom="column">
                    <wp:posOffset>2765153</wp:posOffset>
                  </wp:positionH>
                  <wp:positionV relativeFrom="paragraph">
                    <wp:posOffset>81280</wp:posOffset>
                  </wp:positionV>
                  <wp:extent cx="828000" cy="665115"/>
                  <wp:effectExtent l="0" t="0" r="0" b="0"/>
                  <wp:wrapNone/>
                  <wp:docPr id="72711608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116085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828000" cy="665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89429" behindDoc="0" locked="0" layoutInCell="1" allowOverlap="1" wp14:anchorId="27557332" wp14:editId="451ABD63">
                  <wp:simplePos x="0" y="0"/>
                  <wp:positionH relativeFrom="column">
                    <wp:posOffset>1313361</wp:posOffset>
                  </wp:positionH>
                  <wp:positionV relativeFrom="paragraph">
                    <wp:posOffset>133168</wp:posOffset>
                  </wp:positionV>
                  <wp:extent cx="827405" cy="276225"/>
                  <wp:effectExtent l="0" t="0" r="0" b="3175"/>
                  <wp:wrapNone/>
                  <wp:docPr id="66474750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286420" name="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542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827405" cy="276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7141" behindDoc="0" locked="0" layoutInCell="1" allowOverlap="1" wp14:anchorId="79B5AA58" wp14:editId="0E037353">
                  <wp:simplePos x="0" y="0"/>
                  <wp:positionH relativeFrom="column">
                    <wp:posOffset>368028</wp:posOffset>
                  </wp:positionH>
                  <wp:positionV relativeFrom="paragraph">
                    <wp:posOffset>49499</wp:posOffset>
                  </wp:positionV>
                  <wp:extent cx="827405" cy="598170"/>
                  <wp:effectExtent l="0" t="0" r="0" b="0"/>
                  <wp:wrapNone/>
                  <wp:docPr id="84128642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286420" name="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945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827405" cy="598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BF8234" w14:textId="43CE665B" w:rsidR="00F00949" w:rsidRDefault="00F00949" w:rsidP="00E27FE8"/>
          <w:p w14:paraId="7CF30AB6" w14:textId="5106372B" w:rsidR="00F00949" w:rsidRDefault="00F00949" w:rsidP="00E27FE8"/>
          <w:p w14:paraId="12EEDD3C" w14:textId="46B3C946" w:rsidR="00F00949" w:rsidRDefault="00F00949" w:rsidP="00E27FE8"/>
          <w:p w14:paraId="4369274F" w14:textId="47F10FBC" w:rsidR="00F00949" w:rsidRDefault="00F00949" w:rsidP="00E27FE8">
            <w:pPr>
              <w:rPr>
                <w:lang w:eastAsia="de-DE"/>
              </w:rPr>
            </w:pPr>
          </w:p>
        </w:tc>
      </w:tr>
      <w:tr w:rsidR="00F00949" w14:paraId="53DCB737" w14:textId="77777777" w:rsidTr="000263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4"/>
        </w:trPr>
        <w:tc>
          <w:tcPr>
            <w:tcW w:w="610" w:type="dxa"/>
          </w:tcPr>
          <w:p w14:paraId="4668C53C" w14:textId="77777777" w:rsidR="00F00949" w:rsidRDefault="00F00949" w:rsidP="00E27FE8">
            <w:pPr>
              <w:pStyle w:val="berschrift3"/>
            </w:pPr>
          </w:p>
          <w:p w14:paraId="7002D909" w14:textId="77777777" w:rsidR="00F00949" w:rsidRPr="00000DD2" w:rsidRDefault="00F00949" w:rsidP="00E27FE8">
            <w:pPr>
              <w:rPr>
                <w:lang w:eastAsia="de-DE"/>
              </w:rPr>
            </w:pPr>
          </w:p>
        </w:tc>
        <w:tc>
          <w:tcPr>
            <w:tcW w:w="519" w:type="dxa"/>
          </w:tcPr>
          <w:p w14:paraId="384D2B8D" w14:textId="050A0E7E" w:rsidR="00F00949" w:rsidRPr="001B2C42" w:rsidRDefault="00F00949" w:rsidP="00E27FE8">
            <w:pPr>
              <w:pStyle w:val="berschrift4"/>
            </w:pPr>
            <w:r w:rsidRPr="001B2C42">
              <w:t>b)</w:t>
            </w:r>
          </w:p>
        </w:tc>
        <w:tc>
          <w:tcPr>
            <w:tcW w:w="7942" w:type="dxa"/>
          </w:tcPr>
          <w:p w14:paraId="038C8EAD" w14:textId="4864C07C" w:rsidR="00F00949" w:rsidRDefault="00026391" w:rsidP="00E27FE8">
            <w:pPr>
              <w:spacing w:after="80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 xml:space="preserve">Die Menge, die </w:t>
            </w:r>
            <w:r w:rsidR="00F00949">
              <w:rPr>
                <w:noProof/>
                <w:lang w:eastAsia="de-DE"/>
              </w:rPr>
              <w:t>dazu</w:t>
            </w:r>
            <w:r>
              <w:rPr>
                <w:noProof/>
                <w:lang w:eastAsia="de-DE"/>
              </w:rPr>
              <w:t>ge</w:t>
            </w:r>
            <w:r w:rsidR="00F00949">
              <w:rPr>
                <w:noProof/>
                <w:lang w:eastAsia="de-DE"/>
              </w:rPr>
              <w:t xml:space="preserve">kommen ist, </w:t>
            </w:r>
            <w:r>
              <w:rPr>
                <w:noProof/>
                <w:lang w:eastAsia="de-DE"/>
              </w:rPr>
              <w:t xml:space="preserve">zeichnen wir </w:t>
            </w:r>
            <w:r w:rsidR="00F00949">
              <w:rPr>
                <w:noProof/>
                <w:lang w:eastAsia="de-DE"/>
              </w:rPr>
              <w:t xml:space="preserve">grau. </w:t>
            </w:r>
            <w:r>
              <w:rPr>
                <w:noProof/>
                <w:lang w:eastAsia="de-DE"/>
              </w:rPr>
              <w:t>Finde die passende Aufgaben.</w:t>
            </w:r>
          </w:p>
          <w:p w14:paraId="424A3D24" w14:textId="00E9A608" w:rsidR="00F00949" w:rsidRDefault="00CF50A5" w:rsidP="00E27FE8">
            <w:pPr>
              <w:rPr>
                <w:noProof/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779189" behindDoc="0" locked="0" layoutInCell="1" allowOverlap="1" wp14:anchorId="670DA713" wp14:editId="096824E7">
                  <wp:simplePos x="0" y="0"/>
                  <wp:positionH relativeFrom="column">
                    <wp:posOffset>178799</wp:posOffset>
                  </wp:positionH>
                  <wp:positionV relativeFrom="paragraph">
                    <wp:posOffset>57694</wp:posOffset>
                  </wp:positionV>
                  <wp:extent cx="760426" cy="470263"/>
                  <wp:effectExtent l="0" t="0" r="1905" b="0"/>
                  <wp:wrapNone/>
                  <wp:docPr id="190978514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785146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630" cy="482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49C4">
              <w:rPr>
                <w:noProof/>
              </w:rPr>
              <w:drawing>
                <wp:anchor distT="0" distB="0" distL="114300" distR="114300" simplePos="0" relativeHeight="251780213" behindDoc="0" locked="0" layoutInCell="1" allowOverlap="1" wp14:anchorId="6C7C5D67" wp14:editId="7B5C7161">
                  <wp:simplePos x="0" y="0"/>
                  <wp:positionH relativeFrom="column">
                    <wp:posOffset>2465070</wp:posOffset>
                  </wp:positionH>
                  <wp:positionV relativeFrom="paragraph">
                    <wp:posOffset>91440</wp:posOffset>
                  </wp:positionV>
                  <wp:extent cx="1482725" cy="719455"/>
                  <wp:effectExtent l="0" t="0" r="3175" b="4445"/>
                  <wp:wrapNone/>
                  <wp:docPr id="96072216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722162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0949">
              <w:rPr>
                <w:noProof/>
                <w:lang w:eastAsia="de-DE"/>
              </w:rPr>
              <w:t xml:space="preserve">(1)                                                                   (2) </w:t>
            </w:r>
          </w:p>
          <w:p w14:paraId="3518740E" w14:textId="54DB108A" w:rsidR="00F00949" w:rsidRDefault="00F00949" w:rsidP="00E27FE8">
            <w:pPr>
              <w:rPr>
                <w:noProof/>
                <w:lang w:eastAsia="de-DE"/>
              </w:rPr>
            </w:pPr>
          </w:p>
          <w:p w14:paraId="06291F19" w14:textId="53E1E001" w:rsidR="00F00949" w:rsidRDefault="00F00949" w:rsidP="00E27FE8">
            <w:pPr>
              <w:rPr>
                <w:noProof/>
                <w:lang w:eastAsia="de-DE"/>
              </w:rPr>
            </w:pPr>
          </w:p>
          <w:p w14:paraId="729AA5AC" w14:textId="35D1ECAA" w:rsidR="00F00949" w:rsidRDefault="00F00949" w:rsidP="00E27FE8">
            <w:pPr>
              <w:rPr>
                <w:noProof/>
                <w:lang w:eastAsia="de-DE"/>
              </w:rPr>
            </w:pPr>
          </w:p>
          <w:p w14:paraId="0EB51469" w14:textId="114A5D24" w:rsidR="00F00949" w:rsidRDefault="00F00949" w:rsidP="00E27FE8">
            <w:pPr>
              <w:spacing w:line="240" w:lineRule="auto"/>
            </w:pPr>
          </w:p>
        </w:tc>
      </w:tr>
    </w:tbl>
    <w:p w14:paraId="5621F858" w14:textId="76CF4585" w:rsidR="00F00949" w:rsidRDefault="008924DA">
      <w:pPr>
        <w:rPr>
          <w:b/>
        </w:rPr>
      </w:pPr>
      <w:r w:rsidRPr="00B4628A">
        <w:rPr>
          <w:noProof/>
          <w:color w:val="000000"/>
          <w14:ligatures w14:val="standardContextual"/>
        </w:rPr>
        <mc:AlternateContent>
          <mc:Choice Requires="wpg">
            <w:drawing>
              <wp:anchor distT="0" distB="0" distL="114300" distR="114300" simplePos="0" relativeHeight="251654202" behindDoc="0" locked="0" layoutInCell="1" allowOverlap="1" wp14:anchorId="6A893CDA" wp14:editId="1DC12927">
                <wp:simplePos x="0" y="0"/>
                <wp:positionH relativeFrom="column">
                  <wp:posOffset>5674676</wp:posOffset>
                </wp:positionH>
                <wp:positionV relativeFrom="paragraph">
                  <wp:posOffset>1083559</wp:posOffset>
                </wp:positionV>
                <wp:extent cx="499745" cy="706781"/>
                <wp:effectExtent l="0" t="0" r="0" b="4445"/>
                <wp:wrapNone/>
                <wp:docPr id="1859441718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745" cy="706781"/>
                          <a:chOff x="0" y="0"/>
                          <a:chExt cx="499745" cy="706781"/>
                        </a:xfrm>
                      </wpg:grpSpPr>
                      <pic:pic xmlns:pic="http://schemas.openxmlformats.org/drawingml/2006/picture">
                        <pic:nvPicPr>
                          <pic:cNvPr id="2000166190" name="Grafik 11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45" cy="62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7244493" name="Textfeld 12"/>
                        <wps:cNvSpPr txBox="1"/>
                        <wps:spPr>
                          <a:xfrm>
                            <a:off x="64451" y="559919"/>
                            <a:ext cx="349885" cy="1468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17AB47" w14:textId="77777777" w:rsidR="007D4550" w:rsidRPr="008D5126" w:rsidRDefault="007D4550" w:rsidP="00FF630E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893CDA" id="Gruppieren 14" o:spid="_x0000_s1056" style="position:absolute;margin-left:446.8pt;margin-top:85.3pt;width:39.35pt;height:55.65pt;z-index:251654202" coordsize="4997,70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">
                <v:shape id="Grafik 11" o:spid="_x0000_s1057" type="#_x0000_t75" style="position:absolute;width:499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">
                  <v:imagedata r:id="rId40" o:title="" chromakey="white"/>
                </v:shape>
                <v:shape id="Textfeld 12" o:spid="_x0000_s1058" type="#_x0000_t202" style="position:absolute;left:644;top:55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" filled="f" stroked="f" strokeweight=".5pt">
                  <v:textbox inset="0,0,0,0">
                    <w:txbxContent>
                      <w:p w14:paraId="7A17AB47" w14:textId="77777777" w:rsidR="007D4550" w:rsidRPr="008D5126" w:rsidRDefault="007D4550" w:rsidP="00FF630E">
                        <w:pPr>
                          <w:pStyle w:val="Transcript"/>
                        </w:pPr>
                        <w:r w:rsidRPr="008D5126">
                          <w:t>T</w:t>
                        </w:r>
                        <w:r>
                          <w:t>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W w:w="90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9"/>
        <w:gridCol w:w="7942"/>
      </w:tblGrid>
      <w:tr w:rsidR="00B4628A" w:rsidRPr="00B4628A" w14:paraId="255567E6" w14:textId="77777777" w:rsidTr="00A01051">
        <w:trPr>
          <w:trHeight w:val="3701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5292BC13" w14:textId="56B9D4B3" w:rsidR="00C96B35" w:rsidRPr="00B4628A" w:rsidRDefault="00C96B35" w:rsidP="0004561A">
            <w:pPr>
              <w:pStyle w:val="berschrift4"/>
            </w:pPr>
            <w:r w:rsidRPr="00B4628A">
              <w:t>1.</w:t>
            </w:r>
            <w:r w:rsidR="00026391">
              <w:t>2</w:t>
            </w:r>
          </w:p>
          <w:p w14:paraId="2D3CF609" w14:textId="77777777" w:rsidR="00C96B35" w:rsidRPr="00B4628A" w:rsidRDefault="00C96B35" w:rsidP="0013419A">
            <w:pPr>
              <w:rPr>
                <w:color w:val="000000"/>
                <w:lang w:eastAsia="de-DE"/>
              </w:rPr>
            </w:pPr>
          </w:p>
          <w:p w14:paraId="441EEC2D" w14:textId="77777777" w:rsidR="00AF002A" w:rsidRPr="00B4628A" w:rsidRDefault="00AF002A" w:rsidP="0013419A">
            <w:pPr>
              <w:rPr>
                <w:color w:val="000000"/>
                <w:lang w:eastAsia="de-DE"/>
              </w:rPr>
            </w:pPr>
          </w:p>
          <w:p w14:paraId="3B4EA941" w14:textId="77777777" w:rsidR="00AF002A" w:rsidRPr="00B4628A" w:rsidRDefault="00AF002A" w:rsidP="0013419A">
            <w:pPr>
              <w:rPr>
                <w:color w:val="000000"/>
                <w:lang w:eastAsia="de-DE"/>
              </w:rPr>
            </w:pPr>
          </w:p>
          <w:p w14:paraId="038A6AC1" w14:textId="77777777" w:rsidR="00AF002A" w:rsidRPr="00B4628A" w:rsidRDefault="00AF002A" w:rsidP="0013419A">
            <w:pPr>
              <w:rPr>
                <w:color w:val="000000"/>
                <w:lang w:eastAsia="de-DE"/>
              </w:rPr>
            </w:pPr>
          </w:p>
          <w:p w14:paraId="32CBC68C" w14:textId="77777777" w:rsidR="00AF002A" w:rsidRPr="00B4628A" w:rsidRDefault="00AF002A" w:rsidP="0013419A">
            <w:pPr>
              <w:rPr>
                <w:color w:val="000000"/>
                <w:lang w:eastAsia="de-DE"/>
              </w:rPr>
            </w:pPr>
          </w:p>
          <w:p w14:paraId="09B71776" w14:textId="77777777" w:rsidR="00AF002A" w:rsidRPr="00B4628A" w:rsidRDefault="00AF002A" w:rsidP="0013419A">
            <w:pPr>
              <w:rPr>
                <w:color w:val="000000"/>
                <w:lang w:eastAsia="de-DE"/>
              </w:rPr>
            </w:pPr>
          </w:p>
          <w:p w14:paraId="6D436C73" w14:textId="77777777" w:rsidR="00AF002A" w:rsidRPr="00B4628A" w:rsidRDefault="00AF002A" w:rsidP="0013419A">
            <w:pPr>
              <w:rPr>
                <w:color w:val="000000"/>
                <w:lang w:eastAsia="de-DE"/>
              </w:rPr>
            </w:pPr>
          </w:p>
          <w:p w14:paraId="13B04B8F" w14:textId="77777777" w:rsidR="00AF002A" w:rsidRPr="00B4628A" w:rsidRDefault="00AF002A" w:rsidP="0013419A">
            <w:pPr>
              <w:rPr>
                <w:color w:val="000000"/>
                <w:lang w:eastAsia="de-DE"/>
              </w:rPr>
            </w:pPr>
          </w:p>
          <w:p w14:paraId="19C5A0AD" w14:textId="77777777" w:rsidR="00AF002A" w:rsidRPr="00B4628A" w:rsidRDefault="00AF002A" w:rsidP="0013419A">
            <w:pPr>
              <w:rPr>
                <w:color w:val="000000"/>
                <w:lang w:eastAsia="de-DE"/>
              </w:rPr>
            </w:pPr>
          </w:p>
          <w:p w14:paraId="3A1D1FF1" w14:textId="77777777" w:rsidR="00AF002A" w:rsidRPr="00B4628A" w:rsidRDefault="00AF002A" w:rsidP="0013419A">
            <w:pPr>
              <w:rPr>
                <w:color w:val="000000"/>
                <w:lang w:eastAsia="de-DE"/>
              </w:rPr>
            </w:pPr>
          </w:p>
          <w:p w14:paraId="0169EA5A" w14:textId="5ACC1275" w:rsidR="00AF002A" w:rsidRPr="00B4628A" w:rsidRDefault="00026391" w:rsidP="0013419A">
            <w:pPr>
              <w:rPr>
                <w:color w:val="000000"/>
                <w:lang w:eastAsia="de-DE"/>
              </w:rPr>
            </w:pPr>
            <w:r w:rsidRPr="00B4628A">
              <w:rPr>
                <w:noProof/>
                <w:color w:val="000000"/>
              </w:rPr>
              <w:drawing>
                <wp:anchor distT="0" distB="0" distL="114300" distR="114300" simplePos="0" relativeHeight="251654173" behindDoc="0" locked="0" layoutInCell="1" allowOverlap="1" wp14:anchorId="78A42B60" wp14:editId="5A00CA7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115425</wp:posOffset>
                  </wp:positionV>
                  <wp:extent cx="359410" cy="271780"/>
                  <wp:effectExtent l="0" t="0" r="0" b="0"/>
                  <wp:wrapNone/>
                  <wp:docPr id="547795893" name="Grafik 547795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800D839" w14:textId="51C056BB" w:rsidR="00AF002A" w:rsidRPr="00B4628A" w:rsidRDefault="00AF002A" w:rsidP="0013419A">
            <w:pPr>
              <w:rPr>
                <w:color w:val="000000"/>
                <w:lang w:eastAsia="de-DE"/>
              </w:rPr>
            </w:pPr>
          </w:p>
          <w:p w14:paraId="638A0265" w14:textId="2DE7EBB6" w:rsidR="00AF002A" w:rsidRPr="00B4628A" w:rsidRDefault="00AF002A" w:rsidP="0013419A">
            <w:pPr>
              <w:rPr>
                <w:color w:val="000000"/>
                <w:lang w:eastAsia="de-DE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14:paraId="09B68496" w14:textId="42AE75E4" w:rsidR="00C96B35" w:rsidRPr="00B4628A" w:rsidRDefault="00C96B35" w:rsidP="0004561A">
            <w:pPr>
              <w:pStyle w:val="berschrift4"/>
            </w:pPr>
            <w:r w:rsidRPr="00B4628A">
              <w:t>a)</w:t>
            </w:r>
          </w:p>
          <w:p w14:paraId="37BC8675" w14:textId="77777777" w:rsidR="00C96B35" w:rsidRPr="00B4628A" w:rsidRDefault="00C96B35" w:rsidP="0013419A">
            <w:pPr>
              <w:rPr>
                <w:color w:val="000000"/>
                <w:lang w:eastAsia="de-DE"/>
              </w:rPr>
            </w:pPr>
          </w:p>
          <w:p w14:paraId="37C5A6EB" w14:textId="77777777" w:rsidR="00C96B35" w:rsidRPr="00B4628A" w:rsidRDefault="00C96B35" w:rsidP="0013419A">
            <w:pPr>
              <w:rPr>
                <w:color w:val="000000"/>
                <w:lang w:eastAsia="de-DE"/>
              </w:rPr>
            </w:pPr>
          </w:p>
          <w:p w14:paraId="558F3536" w14:textId="77777777" w:rsidR="00C96B35" w:rsidRPr="00B4628A" w:rsidRDefault="00C96B35" w:rsidP="0013419A">
            <w:pPr>
              <w:rPr>
                <w:color w:val="000000"/>
                <w:lang w:eastAsia="de-DE"/>
              </w:rPr>
            </w:pPr>
          </w:p>
          <w:p w14:paraId="0FD8C354" w14:textId="77777777" w:rsidR="00C96B35" w:rsidRPr="00B4628A" w:rsidRDefault="00C96B35" w:rsidP="0013419A">
            <w:pPr>
              <w:rPr>
                <w:color w:val="000000"/>
                <w:lang w:eastAsia="de-DE"/>
              </w:rPr>
            </w:pPr>
          </w:p>
          <w:p w14:paraId="0CA9437D" w14:textId="77777777" w:rsidR="00C96B35" w:rsidRPr="00B4628A" w:rsidRDefault="00C96B35" w:rsidP="0013419A">
            <w:pPr>
              <w:rPr>
                <w:color w:val="000000"/>
                <w:lang w:eastAsia="de-DE"/>
              </w:rPr>
            </w:pPr>
          </w:p>
          <w:p w14:paraId="0C5766EA" w14:textId="77777777" w:rsidR="00C96B35" w:rsidRPr="00B4628A" w:rsidRDefault="00C96B35" w:rsidP="0013419A">
            <w:pPr>
              <w:rPr>
                <w:color w:val="000000"/>
                <w:lang w:eastAsia="de-DE"/>
              </w:rPr>
            </w:pPr>
          </w:p>
          <w:p w14:paraId="5A5CECDF" w14:textId="77777777" w:rsidR="00C96B35" w:rsidRPr="00B4628A" w:rsidRDefault="00C96B35" w:rsidP="0013419A">
            <w:pPr>
              <w:rPr>
                <w:color w:val="000000"/>
                <w:lang w:eastAsia="de-DE"/>
              </w:rPr>
            </w:pPr>
          </w:p>
          <w:p w14:paraId="385DA5D6" w14:textId="2D341407" w:rsidR="00C96B35" w:rsidRPr="00B4628A" w:rsidRDefault="00C96B35" w:rsidP="0013419A">
            <w:pPr>
              <w:rPr>
                <w:color w:val="000000"/>
                <w:lang w:eastAsia="de-DE"/>
              </w:rPr>
            </w:pPr>
          </w:p>
          <w:p w14:paraId="3A369969" w14:textId="77777777" w:rsidR="00C96B35" w:rsidRPr="00B4628A" w:rsidRDefault="00C96B35" w:rsidP="0013419A">
            <w:pPr>
              <w:rPr>
                <w:color w:val="000000"/>
                <w:lang w:eastAsia="de-DE"/>
              </w:rPr>
            </w:pPr>
          </w:p>
          <w:p w14:paraId="52F83979" w14:textId="77777777" w:rsidR="00AF002A" w:rsidRPr="00B4628A" w:rsidRDefault="00AF002A" w:rsidP="0013419A">
            <w:pPr>
              <w:rPr>
                <w:color w:val="000000"/>
                <w:lang w:eastAsia="de-DE"/>
              </w:rPr>
            </w:pPr>
          </w:p>
          <w:p w14:paraId="684E46CF" w14:textId="77777777" w:rsidR="00AF002A" w:rsidRPr="00B4628A" w:rsidRDefault="00AF002A" w:rsidP="0013419A">
            <w:pPr>
              <w:rPr>
                <w:color w:val="000000"/>
                <w:lang w:eastAsia="de-DE"/>
              </w:rPr>
            </w:pPr>
          </w:p>
          <w:p w14:paraId="6B17F24E" w14:textId="77777777" w:rsidR="00AF002A" w:rsidRPr="00B4628A" w:rsidRDefault="00AF002A" w:rsidP="0013419A">
            <w:pPr>
              <w:rPr>
                <w:color w:val="000000"/>
                <w:lang w:eastAsia="de-DE"/>
              </w:rPr>
            </w:pPr>
          </w:p>
          <w:p w14:paraId="265FE1AB" w14:textId="4CFE30A4" w:rsidR="00AF002A" w:rsidRPr="00B4628A" w:rsidRDefault="00AF002A" w:rsidP="0013419A">
            <w:pPr>
              <w:rPr>
                <w:color w:val="000000"/>
                <w:lang w:eastAsia="de-DE"/>
              </w:rPr>
            </w:pPr>
            <w:r w:rsidRPr="00B4628A">
              <w:rPr>
                <w:noProof/>
                <w:color w:val="000000"/>
              </w:rPr>
              <w:drawing>
                <wp:anchor distT="0" distB="0" distL="114300" distR="114300" simplePos="0" relativeHeight="251654172" behindDoc="0" locked="0" layoutInCell="1" allowOverlap="1" wp14:anchorId="46CAD549" wp14:editId="0B6DE467">
                  <wp:simplePos x="0" y="0"/>
                  <wp:positionH relativeFrom="column">
                    <wp:posOffset>-345862275</wp:posOffset>
                  </wp:positionH>
                  <wp:positionV relativeFrom="paragraph">
                    <wp:posOffset>-514153785</wp:posOffset>
                  </wp:positionV>
                  <wp:extent cx="360000" cy="272386"/>
                  <wp:effectExtent l="0" t="0" r="2540" b="0"/>
                  <wp:wrapNone/>
                  <wp:docPr id="141304146" name="Grafik 141304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42" w:type="dxa"/>
            <w:tcBorders>
              <w:top w:val="nil"/>
              <w:left w:val="nil"/>
              <w:bottom w:val="nil"/>
              <w:right w:val="nil"/>
            </w:tcBorders>
          </w:tcPr>
          <w:p w14:paraId="23B33DD8" w14:textId="7FB142FB" w:rsidR="00C96B35" w:rsidRPr="00B4628A" w:rsidRDefault="00B85B62" w:rsidP="00026391">
            <w:pPr>
              <w:pStyle w:val="berschrift4"/>
              <w:spacing w:after="120"/>
            </w:pPr>
            <w:r w:rsidRPr="00B4628A">
              <w:t>Subtraktion</w:t>
            </w:r>
            <w:r w:rsidR="0004561A">
              <w:t>en</w:t>
            </w:r>
            <w:r w:rsidRPr="00B4628A">
              <w:t xml:space="preserve"> mit Material legen</w:t>
            </w:r>
          </w:p>
          <w:p w14:paraId="777B0131" w14:textId="4B495193" w:rsidR="00C96B35" w:rsidRPr="00B4628A" w:rsidRDefault="008929A0" w:rsidP="0013419A">
            <w:pPr>
              <w:rPr>
                <w:color w:val="000000"/>
                <w:lang w:eastAsia="de-DE"/>
              </w:rPr>
            </w:pPr>
            <w:r w:rsidRPr="00B4628A">
              <w:rPr>
                <w:color w:val="000000"/>
                <w:lang w:eastAsia="de-DE"/>
              </w:rPr>
              <w:t>Emily</w:t>
            </w:r>
            <w:r w:rsidR="00C96B35" w:rsidRPr="00B4628A">
              <w:rPr>
                <w:color w:val="000000"/>
                <w:lang w:eastAsia="de-DE"/>
              </w:rPr>
              <w:t xml:space="preserve"> und Tim wollen die Aufgabe </w:t>
            </w:r>
            <w:r w:rsidR="00C96B35" w:rsidRPr="00026391">
              <w:rPr>
                <w:rFonts w:ascii="Comic Sans MS" w:hAnsi="Comic Sans MS"/>
                <w:b/>
                <w:bCs/>
                <w:color w:val="000000"/>
                <w:sz w:val="20"/>
                <w:szCs w:val="20"/>
                <w:lang w:eastAsia="de-DE"/>
              </w:rPr>
              <w:t>43</w:t>
            </w:r>
            <w:r w:rsidR="00A01051" w:rsidRPr="00026391">
              <w:rPr>
                <w:rFonts w:ascii="Comic Sans MS" w:hAnsi="Comic Sans MS"/>
                <w:b/>
                <w:bCs/>
                <w:color w:val="000000"/>
                <w:sz w:val="20"/>
                <w:szCs w:val="20"/>
                <w:lang w:eastAsia="de-DE"/>
              </w:rPr>
              <w:t xml:space="preserve"> – </w:t>
            </w:r>
            <w:r w:rsidR="00C96B35" w:rsidRPr="00026391">
              <w:rPr>
                <w:rFonts w:ascii="Comic Sans MS" w:hAnsi="Comic Sans MS"/>
                <w:b/>
                <w:bCs/>
                <w:color w:val="000000"/>
                <w:sz w:val="20"/>
                <w:szCs w:val="20"/>
                <w:lang w:eastAsia="de-DE"/>
              </w:rPr>
              <w:t>11 = 32</w:t>
            </w:r>
            <w:r w:rsidR="00C96B35" w:rsidRPr="00026391">
              <w:rPr>
                <w:color w:val="000000"/>
                <w:sz w:val="20"/>
                <w:szCs w:val="20"/>
                <w:lang w:eastAsia="de-DE"/>
              </w:rPr>
              <w:t xml:space="preserve"> </w:t>
            </w:r>
            <w:r w:rsidR="00C96B35" w:rsidRPr="00B4628A">
              <w:rPr>
                <w:color w:val="000000"/>
                <w:lang w:eastAsia="de-DE"/>
              </w:rPr>
              <w:t xml:space="preserve">mit Würfelmaterial legen. </w:t>
            </w:r>
          </w:p>
          <w:p w14:paraId="3DEC50E8" w14:textId="3445B5CA" w:rsidR="00F44D53" w:rsidRPr="00B4628A" w:rsidRDefault="004E697C" w:rsidP="0013419A">
            <w:pPr>
              <w:rPr>
                <w:color w:val="000000"/>
                <w:lang w:eastAsia="de-DE"/>
              </w:rPr>
            </w:pPr>
            <w:r w:rsidRPr="00B4628A">
              <w:rPr>
                <w:noProof/>
                <w:color w:val="00000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7029" behindDoc="0" locked="0" layoutInCell="1" allowOverlap="1" wp14:anchorId="1C828FFE" wp14:editId="3DDD612E">
                      <wp:simplePos x="0" y="0"/>
                      <wp:positionH relativeFrom="column">
                        <wp:posOffset>3385351</wp:posOffset>
                      </wp:positionH>
                      <wp:positionV relativeFrom="paragraph">
                        <wp:posOffset>87547</wp:posOffset>
                      </wp:positionV>
                      <wp:extent cx="1477617" cy="769620"/>
                      <wp:effectExtent l="0" t="0" r="161290" b="17780"/>
                      <wp:wrapNone/>
                      <wp:docPr id="17" name="Rechteckige Legende 221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5A674CF-E7B6-3DF3-B29C-670D71C514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7617" cy="769620"/>
                              </a:xfrm>
                              <a:prstGeom prst="wedgeRoundRectCallout">
                                <a:avLst>
                                  <a:gd name="adj1" fmla="val 59145"/>
                                  <a:gd name="adj2" fmla="val 43362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2B212D" w14:textId="77777777" w:rsidR="00026391" w:rsidRDefault="00026391" w:rsidP="00026391">
                                  <w:pPr>
                                    <w:pStyle w:val="Textkrper"/>
                                  </w:pPr>
                                  <w:r w:rsidRPr="007D4550">
                                    <w:t xml:space="preserve">Ich lege 43. </w:t>
                                  </w:r>
                                  <w:r>
                                    <w:br/>
                                  </w:r>
                                  <w:r w:rsidRPr="007D4550">
                                    <w:t>Und ich lege 11.</w:t>
                                  </w:r>
                                </w:p>
                                <w:p w14:paraId="4EF1F530" w14:textId="57D1B040" w:rsidR="008924DA" w:rsidRPr="007D4550" w:rsidRDefault="008924DA" w:rsidP="00026391">
                                  <w:pPr>
                                    <w:pStyle w:val="Textkrper"/>
                                  </w:pPr>
                                  <w:r>
                                    <w:t>Dann nehme ich 11 weg. Das Ergebnis ist 43?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828FFE" id="Rechteckige Legende 22152" o:spid="_x0000_s1059" type="#_x0000_t62" style="position:absolute;margin-left:266.55pt;margin-top:6.9pt;width:116.35pt;height:60.6pt;z-index:2516870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" adj="23575,20166" fillcolor="white [3201]" strokecolor="#bfbfbf [2412]" strokeweight="1pt">
                      <v:textbox inset="2mm,1mm,1mm,0">
                        <w:txbxContent>
                          <w:p w14:paraId="762B212D" w14:textId="77777777" w:rsidR="00026391" w:rsidRDefault="00026391" w:rsidP="00026391">
                            <w:pPr>
                              <w:pStyle w:val="Textkrper"/>
                            </w:pPr>
                            <w:r w:rsidRPr="007D4550">
                              <w:t xml:space="preserve">Ich lege 43. </w:t>
                            </w:r>
                            <w:r>
                              <w:br/>
                            </w:r>
                            <w:r w:rsidRPr="007D4550">
                              <w:t>Und ich lege 11.</w:t>
                            </w:r>
                          </w:p>
                          <w:p w14:paraId="4EF1F530" w14:textId="57D1B040" w:rsidR="008924DA" w:rsidRPr="007D4550" w:rsidRDefault="008924DA" w:rsidP="00026391">
                            <w:pPr>
                              <w:pStyle w:val="Textkrper"/>
                            </w:pPr>
                            <w:r>
                              <w:t>Dann nehme ich 11 weg. Das Ergebnis ist 43?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4628A">
              <w:rPr>
                <w:noProof/>
                <w:color w:val="000000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4200" behindDoc="0" locked="0" layoutInCell="1" allowOverlap="1" wp14:anchorId="550F9584" wp14:editId="7F5325D2">
                      <wp:simplePos x="0" y="0"/>
                      <wp:positionH relativeFrom="column">
                        <wp:posOffset>-131693</wp:posOffset>
                      </wp:positionH>
                      <wp:positionV relativeFrom="paragraph">
                        <wp:posOffset>88127</wp:posOffset>
                      </wp:positionV>
                      <wp:extent cx="629920" cy="747063"/>
                      <wp:effectExtent l="0" t="0" r="0" b="2540"/>
                      <wp:wrapNone/>
                      <wp:docPr id="76268622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05602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785812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EA32C9" w14:textId="77777777" w:rsidR="007D4550" w:rsidRPr="008D5126" w:rsidRDefault="007D4550" w:rsidP="00FF630E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0F9584" id="_x0000_s1060" style="position:absolute;margin-left:-10.35pt;margin-top:6.95pt;width:49.6pt;height:58.8pt;z-index:251654200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">
                      <v:shape id="Grafik 3" o:spid="_x0000_s1061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">
                        <v:imagedata r:id="rId42" o:title="" chromakey="white"/>
                      </v:shape>
                      <v:shape id="Textfeld 12" o:spid="_x0000_s1062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2EA32C9" w14:textId="77777777" w:rsidR="007D4550" w:rsidRPr="008D5126" w:rsidRDefault="007D4550" w:rsidP="00FF630E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924DA" w:rsidRPr="00B4628A">
              <w:rPr>
                <w:noProof/>
                <w:color w:val="000000"/>
                <w:lang w:eastAsia="de-DE"/>
              </w:rPr>
              <w:drawing>
                <wp:anchor distT="0" distB="0" distL="114300" distR="114300" simplePos="0" relativeHeight="251654168" behindDoc="0" locked="0" layoutInCell="1" allowOverlap="1" wp14:anchorId="3F66A543" wp14:editId="14128C12">
                  <wp:simplePos x="0" y="0"/>
                  <wp:positionH relativeFrom="column">
                    <wp:posOffset>2469152</wp:posOffset>
                  </wp:positionH>
                  <wp:positionV relativeFrom="paragraph">
                    <wp:posOffset>85725</wp:posOffset>
                  </wp:positionV>
                  <wp:extent cx="863450" cy="1313468"/>
                  <wp:effectExtent l="0" t="0" r="635" b="0"/>
                  <wp:wrapNone/>
                  <wp:docPr id="203496634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4966348" name="Grafik 2034966348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863450" cy="1313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24DA" w:rsidRPr="00B4628A">
              <w:rPr>
                <w:noProof/>
                <w:color w:val="000000"/>
                <w:lang w:eastAsia="de-DE"/>
              </w:rPr>
              <w:drawing>
                <wp:anchor distT="0" distB="0" distL="114300" distR="114300" simplePos="0" relativeHeight="251654144" behindDoc="0" locked="0" layoutInCell="1" allowOverlap="1" wp14:anchorId="717E296A" wp14:editId="6F198849">
                  <wp:simplePos x="0" y="0"/>
                  <wp:positionH relativeFrom="column">
                    <wp:posOffset>828266</wp:posOffset>
                  </wp:positionH>
                  <wp:positionV relativeFrom="paragraph">
                    <wp:posOffset>81977</wp:posOffset>
                  </wp:positionV>
                  <wp:extent cx="945751" cy="889054"/>
                  <wp:effectExtent l="2858" t="0" r="0" b="0"/>
                  <wp:wrapNone/>
                  <wp:docPr id="529166987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166987" name="Grafik 529166987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45751" cy="889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11EDBF" w14:textId="09204337" w:rsidR="00F44D53" w:rsidRPr="00B4628A" w:rsidRDefault="00F44D53" w:rsidP="0013419A">
            <w:pPr>
              <w:rPr>
                <w:color w:val="000000"/>
                <w:lang w:eastAsia="de-DE"/>
              </w:rPr>
            </w:pPr>
          </w:p>
          <w:p w14:paraId="278ACAE0" w14:textId="3733C03A" w:rsidR="00F44D53" w:rsidRPr="00B4628A" w:rsidRDefault="00F44D53" w:rsidP="0013419A">
            <w:pPr>
              <w:rPr>
                <w:color w:val="000000"/>
                <w:lang w:eastAsia="de-DE"/>
              </w:rPr>
            </w:pPr>
          </w:p>
          <w:p w14:paraId="5913DE71" w14:textId="26116941" w:rsidR="00F44D53" w:rsidRPr="00B4628A" w:rsidRDefault="00F44D53" w:rsidP="0013419A">
            <w:pPr>
              <w:rPr>
                <w:color w:val="000000"/>
                <w:lang w:eastAsia="de-DE"/>
              </w:rPr>
            </w:pPr>
          </w:p>
          <w:p w14:paraId="55FF8B74" w14:textId="5913592E" w:rsidR="00C96B35" w:rsidRPr="00B4628A" w:rsidRDefault="00C96B35" w:rsidP="0013419A">
            <w:pPr>
              <w:rPr>
                <w:color w:val="000000"/>
                <w:lang w:eastAsia="de-DE"/>
              </w:rPr>
            </w:pPr>
          </w:p>
          <w:p w14:paraId="06CA7ED5" w14:textId="0E0EFBF4" w:rsidR="00B85B62" w:rsidRPr="00B4628A" w:rsidRDefault="008924DA" w:rsidP="0013419A">
            <w:pPr>
              <w:rPr>
                <w:color w:val="000000"/>
                <w:lang w:eastAsia="de-DE"/>
              </w:rPr>
            </w:pPr>
            <w:r w:rsidRPr="00B4628A">
              <w:rPr>
                <w:noProof/>
                <w:color w:val="00000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4199" behindDoc="0" locked="0" layoutInCell="1" allowOverlap="1" wp14:anchorId="44216536" wp14:editId="593EF587">
                      <wp:simplePos x="0" y="0"/>
                      <wp:positionH relativeFrom="column">
                        <wp:posOffset>583220</wp:posOffset>
                      </wp:positionH>
                      <wp:positionV relativeFrom="paragraph">
                        <wp:posOffset>28484</wp:posOffset>
                      </wp:positionV>
                      <wp:extent cx="1475632" cy="402293"/>
                      <wp:effectExtent l="482600" t="114300" r="10795" b="17145"/>
                      <wp:wrapNone/>
                      <wp:docPr id="16" name="Rechteckige Legende 221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862E8CD-F354-6ECF-FA12-A54E5E9B6C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5632" cy="402293"/>
                              </a:xfrm>
                              <a:prstGeom prst="wedgeRoundRectCallout">
                                <a:avLst>
                                  <a:gd name="adj1" fmla="val -80958"/>
                                  <a:gd name="adj2" fmla="val -72404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FD741E" w14:textId="2318329F" w:rsidR="007D4550" w:rsidRPr="007D4550" w:rsidRDefault="007D4550" w:rsidP="00AF456C">
                                  <w:pPr>
                                    <w:pStyle w:val="Textkrper"/>
                                    <w:rPr>
                                      <w:rFonts w:eastAsia="Calibri"/>
                                    </w:rPr>
                                  </w:pPr>
                                  <w:r w:rsidRPr="007D4550">
                                    <w:rPr>
                                      <w:rFonts w:eastAsia="Calibri"/>
                                    </w:rPr>
                                    <w:t xml:space="preserve">Ich lege 43. </w:t>
                                  </w:r>
                                  <w:r w:rsidR="00B4628A">
                                    <w:rPr>
                                      <w:rFonts w:eastAsia="Calibri"/>
                                    </w:rPr>
                                    <w:br/>
                                  </w:r>
                                  <w:r w:rsidRPr="007D4550">
                                    <w:rPr>
                                      <w:rFonts w:eastAsia="Calibri"/>
                                    </w:rPr>
                                    <w:t>Davon nehme ich 11 weg.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216536" id="_x0000_s1063" type="#_x0000_t62" style="position:absolute;margin-left:45.9pt;margin-top:2.25pt;width:116.2pt;height:31.7pt;z-index:251654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" adj="-6687,-4839" fillcolor="white [3201]" strokecolor="#bfbfbf [2412]" strokeweight="1pt">
                      <v:textbox inset="1mm,1mm,1mm,0">
                        <w:txbxContent>
                          <w:p w14:paraId="5EFD741E" w14:textId="2318329F" w:rsidR="007D4550" w:rsidRPr="007D4550" w:rsidRDefault="007D4550" w:rsidP="00AF456C">
                            <w:pPr>
                              <w:pStyle w:val="Textkrper"/>
                              <w:rPr>
                                <w:rFonts w:eastAsia="Calibri"/>
                              </w:rPr>
                            </w:pPr>
                            <w:r w:rsidRPr="007D4550">
                              <w:rPr>
                                <w:rFonts w:eastAsia="Calibri"/>
                              </w:rPr>
                              <w:t xml:space="preserve">Ich lege 43. </w:t>
                            </w:r>
                            <w:r w:rsidR="00B4628A">
                              <w:rPr>
                                <w:rFonts w:eastAsia="Calibri"/>
                              </w:rPr>
                              <w:br/>
                            </w:r>
                            <w:r w:rsidRPr="007D4550">
                              <w:rPr>
                                <w:rFonts w:eastAsia="Calibri"/>
                              </w:rPr>
                              <w:t>Davon nehme ich 11 weg.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032E81" w14:textId="31C25718" w:rsidR="00B85B62" w:rsidRPr="00B4628A" w:rsidRDefault="00B85B62" w:rsidP="0013419A">
            <w:pPr>
              <w:rPr>
                <w:color w:val="000000"/>
                <w:lang w:eastAsia="de-DE"/>
              </w:rPr>
            </w:pPr>
          </w:p>
          <w:p w14:paraId="59E5DFC5" w14:textId="38A40959" w:rsidR="00F44D53" w:rsidRPr="00B4628A" w:rsidRDefault="00F44D53" w:rsidP="00026391">
            <w:pPr>
              <w:pStyle w:val="Listenabsatz"/>
              <w:spacing w:before="120"/>
              <w:ind w:left="425" w:hanging="357"/>
            </w:pPr>
            <w:r w:rsidRPr="00026391">
              <w:t>Leg</w:t>
            </w:r>
            <w:r w:rsidR="00E41F88" w:rsidRPr="00026391">
              <w:t>e</w:t>
            </w:r>
            <w:r w:rsidR="00E41F88" w:rsidRPr="00B4628A">
              <w:t xml:space="preserve"> die Aufgabe nach</w:t>
            </w:r>
            <w:r w:rsidRPr="00B4628A">
              <w:t>.</w:t>
            </w:r>
          </w:p>
          <w:p w14:paraId="0DA62C16" w14:textId="6F2B99B0" w:rsidR="00C96B35" w:rsidRPr="00B4628A" w:rsidRDefault="00C96B35" w:rsidP="00026391">
            <w:pPr>
              <w:pStyle w:val="Listenabsatz"/>
            </w:pPr>
            <w:r w:rsidRPr="00B4628A">
              <w:t xml:space="preserve">Was meint </w:t>
            </w:r>
            <w:r w:rsidR="008929A0" w:rsidRPr="00B4628A">
              <w:t>Emily</w:t>
            </w:r>
            <w:r w:rsidRPr="00B4628A">
              <w:t xml:space="preserve"> mit </w:t>
            </w:r>
            <w:r w:rsidR="00234516" w:rsidRPr="00B4628A">
              <w:t>„</w:t>
            </w:r>
            <w:r w:rsidRPr="00B4628A">
              <w:t>davon</w:t>
            </w:r>
            <w:r w:rsidR="00234516" w:rsidRPr="00B4628A">
              <w:t>“</w:t>
            </w:r>
            <w:r w:rsidRPr="00B4628A">
              <w:t>?</w:t>
            </w:r>
            <w:r w:rsidR="00E8308F">
              <w:t xml:space="preserve"> Wie zeigt sie das Minus?</w:t>
            </w:r>
          </w:p>
          <w:p w14:paraId="46D5203D" w14:textId="525F55B4" w:rsidR="00C96B35" w:rsidRPr="00B4628A" w:rsidRDefault="00C96B35" w:rsidP="00026391">
            <w:pPr>
              <w:pStyle w:val="Listenabsatz"/>
            </w:pPr>
            <w:r w:rsidRPr="00B4628A">
              <w:t>Erklär</w:t>
            </w:r>
            <w:r w:rsidR="008924DA">
              <w:t>t</w:t>
            </w:r>
            <w:r w:rsidRPr="00B4628A">
              <w:t>, welchen Fehler Tim gemacht hat</w:t>
            </w:r>
            <w:r w:rsidR="00F44D53" w:rsidRPr="00B4628A">
              <w:t>.</w:t>
            </w:r>
            <w:r w:rsidR="00B4628A" w:rsidRPr="00B4628A">
              <w:t xml:space="preserve"> Was müsste er verändern, </w:t>
            </w:r>
            <w:r w:rsidR="0004561A">
              <w:br/>
            </w:r>
            <w:r w:rsidR="00B4628A" w:rsidRPr="00B4628A">
              <w:t>damit sein Materialbild und seine Aussage zur Subtraktion pass</w:t>
            </w:r>
            <w:r w:rsidR="00B030B7">
              <w:t>en</w:t>
            </w:r>
            <w:r w:rsidR="00B4628A" w:rsidRPr="00B4628A">
              <w:t>?</w:t>
            </w:r>
          </w:p>
          <w:p w14:paraId="408ABBDA" w14:textId="34AF11A1" w:rsidR="00F44D53" w:rsidRPr="00B4628A" w:rsidRDefault="00F44D53" w:rsidP="00026391">
            <w:pPr>
              <w:ind w:left="284"/>
            </w:pPr>
          </w:p>
        </w:tc>
      </w:tr>
      <w:tr w:rsidR="0004561A" w:rsidRPr="00E0758C" w14:paraId="5FBE096A" w14:textId="77777777" w:rsidTr="0004561A">
        <w:trPr>
          <w:trHeight w:val="1493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241BC69D" w14:textId="39CE271E" w:rsidR="0004561A" w:rsidRPr="004F79CD" w:rsidRDefault="0004561A" w:rsidP="0013419A">
            <w:pPr>
              <w:pStyle w:val="berschrift3"/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14:paraId="589F2969" w14:textId="34BF87C9" w:rsidR="0004561A" w:rsidRPr="00F64B5D" w:rsidRDefault="0004561A" w:rsidP="0013419A">
            <w:pPr>
              <w:pStyle w:val="berschrift4"/>
            </w:pPr>
            <w:r>
              <w:t>b)</w:t>
            </w:r>
          </w:p>
        </w:tc>
        <w:tc>
          <w:tcPr>
            <w:tcW w:w="7942" w:type="dxa"/>
            <w:tcBorders>
              <w:top w:val="nil"/>
              <w:left w:val="nil"/>
              <w:bottom w:val="nil"/>
              <w:right w:val="nil"/>
            </w:tcBorders>
          </w:tcPr>
          <w:p w14:paraId="04861BAE" w14:textId="69809794" w:rsidR="0004561A" w:rsidRDefault="008924DA" w:rsidP="0013419A">
            <w:pPr>
              <w:rPr>
                <w:lang w:eastAsia="de-DE"/>
              </w:rPr>
            </w:pPr>
            <w:r w:rsidRPr="00B4628A">
              <w:rPr>
                <w:noProof/>
                <w:color w:val="00000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4741" behindDoc="0" locked="0" layoutInCell="1" allowOverlap="1" wp14:anchorId="26CD1662" wp14:editId="7E1A2916">
                      <wp:simplePos x="0" y="0"/>
                      <wp:positionH relativeFrom="column">
                        <wp:posOffset>2763464</wp:posOffset>
                      </wp:positionH>
                      <wp:positionV relativeFrom="paragraph">
                        <wp:posOffset>-4358</wp:posOffset>
                      </wp:positionV>
                      <wp:extent cx="1817914" cy="489857"/>
                      <wp:effectExtent l="0" t="0" r="113030" b="18415"/>
                      <wp:wrapNone/>
                      <wp:docPr id="1609639263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7914" cy="489857"/>
                              </a:xfrm>
                              <a:prstGeom prst="wedgeRoundRectCallout">
                                <a:avLst>
                                  <a:gd name="adj1" fmla="val 54471"/>
                                  <a:gd name="adj2" fmla="val -46063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A5A1AE" w14:textId="1DAE888E" w:rsidR="0004561A" w:rsidRPr="007D4550" w:rsidRDefault="0004561A" w:rsidP="0004561A">
                                  <w:pPr>
                                    <w:pStyle w:val="Textkrper"/>
                                  </w:pPr>
                                  <w:r>
                                    <w:t xml:space="preserve">Ich habe </w:t>
                                  </w:r>
                                  <w:r w:rsidR="001A5EDA">
                                    <w:t>32</w:t>
                                  </w:r>
                                  <w:r>
                                    <w:t xml:space="preserve"> und </w:t>
                                  </w:r>
                                  <w:r w:rsidR="00065DF9">
                                    <w:t>möchte</w:t>
                                  </w:r>
                                  <w:r>
                                    <w:t xml:space="preserve"> 43. </w:t>
                                  </w:r>
                                  <w:r>
                                    <w:br/>
                                  </w:r>
                                  <w:r w:rsidR="008924DA">
                                    <w:t xml:space="preserve">Ich muss noch </w:t>
                                  </w:r>
                                  <w:r w:rsidR="001A5EDA">
                                    <w:t>11</w:t>
                                  </w:r>
                                  <w:r w:rsidR="008924DA">
                                    <w:t xml:space="preserve"> dazu legen.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CD1662" id="_x0000_s1064" type="#_x0000_t62" style="position:absolute;margin-left:217.6pt;margin-top:-.35pt;width:143.15pt;height:38.55pt;z-index:2516747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" adj="22566,850" fillcolor="white [3201]" strokecolor="#bfbfbf [2412]" strokeweight="1pt">
                      <v:textbox inset="2mm,1mm,1mm,0">
                        <w:txbxContent>
                          <w:p w14:paraId="1CA5A1AE" w14:textId="1DAE888E" w:rsidR="0004561A" w:rsidRPr="007D4550" w:rsidRDefault="0004561A" w:rsidP="0004561A">
                            <w:pPr>
                              <w:pStyle w:val="Textkrper"/>
                            </w:pPr>
                            <w:r>
                              <w:t xml:space="preserve">Ich habe </w:t>
                            </w:r>
                            <w:r w:rsidR="001A5EDA">
                              <w:t>32</w:t>
                            </w:r>
                            <w:r>
                              <w:t xml:space="preserve"> und </w:t>
                            </w:r>
                            <w:r w:rsidR="00065DF9">
                              <w:t>möchte</w:t>
                            </w:r>
                            <w:r>
                              <w:t xml:space="preserve"> 43. </w:t>
                            </w:r>
                            <w:r>
                              <w:br/>
                            </w:r>
                            <w:r w:rsidR="008924DA">
                              <w:t xml:space="preserve">Ich muss noch </w:t>
                            </w:r>
                            <w:r w:rsidR="001A5EDA">
                              <w:t>11</w:t>
                            </w:r>
                            <w:r w:rsidR="008924DA">
                              <w:t xml:space="preserve"> dazu legen.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72693" behindDoc="0" locked="0" layoutInCell="1" allowOverlap="1" wp14:anchorId="3DE797C1" wp14:editId="669BBA9E">
                      <wp:simplePos x="0" y="0"/>
                      <wp:positionH relativeFrom="column">
                        <wp:posOffset>4639854</wp:posOffset>
                      </wp:positionH>
                      <wp:positionV relativeFrom="paragraph">
                        <wp:posOffset>-144145</wp:posOffset>
                      </wp:positionV>
                      <wp:extent cx="544830" cy="751091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E7317D" w14:textId="77777777" w:rsidR="0004561A" w:rsidRPr="008D5126" w:rsidRDefault="0004561A" w:rsidP="0004561A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E797C1" id="Gruppieren 19" o:spid="_x0000_s1065" style="position:absolute;margin-left:365.35pt;margin-top:-11.35pt;width:42.9pt;height:59.15pt;z-index:251672693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">
                      <v:shape id="Grafik 5" o:spid="_x0000_s1066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">
                        <v:imagedata r:id="rId46" o:title="" chromakey="white"/>
                      </v:shape>
                      <v:shape id="Textfeld 12" o:spid="_x0000_s1067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DE7317D" w14:textId="77777777" w:rsidR="0004561A" w:rsidRPr="008D5126" w:rsidRDefault="0004561A" w:rsidP="0004561A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4561A">
              <w:rPr>
                <w:lang w:eastAsia="de-DE"/>
              </w:rPr>
              <w:t xml:space="preserve">Zu Emilys </w:t>
            </w:r>
            <w:r w:rsidR="00E8308F">
              <w:rPr>
                <w:lang w:eastAsia="de-DE"/>
              </w:rPr>
              <w:t xml:space="preserve">Darstellung </w:t>
            </w:r>
            <w:r w:rsidR="0004561A">
              <w:rPr>
                <w:lang w:eastAsia="de-DE"/>
              </w:rPr>
              <w:t xml:space="preserve">aus </w:t>
            </w:r>
            <w:r w:rsidR="0004561A" w:rsidRPr="0004561A">
              <w:rPr>
                <w:b/>
                <w:bCs/>
                <w:color w:val="327A86"/>
                <w:lang w:eastAsia="de-DE"/>
              </w:rPr>
              <w:t>a)</w:t>
            </w:r>
            <w:r w:rsidR="0004561A">
              <w:rPr>
                <w:lang w:eastAsia="de-DE"/>
              </w:rPr>
              <w:t xml:space="preserve"> sieht Kenan noch </w:t>
            </w:r>
            <w:r w:rsidR="00E8308F">
              <w:rPr>
                <w:lang w:eastAsia="de-DE"/>
              </w:rPr>
              <w:br/>
            </w:r>
            <w:r w:rsidR="0004561A">
              <w:rPr>
                <w:lang w:eastAsia="de-DE"/>
              </w:rPr>
              <w:t>eine zweite Subtraktions-Aufgabe</w:t>
            </w:r>
            <w:r w:rsidR="008641F3">
              <w:rPr>
                <w:lang w:eastAsia="de-DE"/>
              </w:rPr>
              <w:t xml:space="preserve">. </w:t>
            </w:r>
            <w:r w:rsidR="00E8308F">
              <w:rPr>
                <w:lang w:eastAsia="de-DE"/>
              </w:rPr>
              <w:br/>
            </w:r>
            <w:r w:rsidR="008641F3">
              <w:rPr>
                <w:lang w:eastAsia="de-DE"/>
              </w:rPr>
              <w:t xml:space="preserve">Denn mit Subtraktion kann man auch </w:t>
            </w:r>
            <w:r w:rsidR="00E8308F">
              <w:rPr>
                <w:lang w:eastAsia="de-DE"/>
              </w:rPr>
              <w:br/>
            </w:r>
            <w:r w:rsidR="00575AA0">
              <w:rPr>
                <w:lang w:eastAsia="de-DE"/>
              </w:rPr>
              <w:t>heraus</w:t>
            </w:r>
            <w:r w:rsidR="0004561A">
              <w:rPr>
                <w:lang w:eastAsia="de-DE"/>
              </w:rPr>
              <w:t>finden</w:t>
            </w:r>
            <w:r w:rsidR="00575AA0">
              <w:rPr>
                <w:lang w:eastAsia="de-DE"/>
              </w:rPr>
              <w:t>, wie viele man noch ergänzen muss.</w:t>
            </w:r>
            <w:r w:rsidR="0004561A">
              <w:rPr>
                <w:lang w:eastAsia="de-DE"/>
              </w:rPr>
              <w:t xml:space="preserve"> </w:t>
            </w:r>
          </w:p>
          <w:p w14:paraId="7AAA4109" w14:textId="77777777" w:rsidR="0004561A" w:rsidRDefault="0004561A" w:rsidP="00026391">
            <w:pPr>
              <w:pStyle w:val="Listenabsatz"/>
              <w:numPr>
                <w:ilvl w:val="0"/>
                <w:numId w:val="19"/>
              </w:numPr>
            </w:pPr>
            <w:r>
              <w:t xml:space="preserve">Wie lautet Kenans Aufgabe? </w:t>
            </w:r>
          </w:p>
          <w:p w14:paraId="6D0479B5" w14:textId="1BA8ECCD" w:rsidR="00F00949" w:rsidRPr="001B2C42" w:rsidRDefault="00F00949" w:rsidP="00382D7F">
            <w:pPr>
              <w:pStyle w:val="Listenabsatz"/>
              <w:numPr>
                <w:ilvl w:val="0"/>
                <w:numId w:val="0"/>
              </w:numPr>
              <w:ind w:left="360"/>
            </w:pPr>
          </w:p>
        </w:tc>
      </w:tr>
      <w:tr w:rsidR="00026391" w:rsidRPr="00E0758C" w14:paraId="425A7EC3" w14:textId="77777777" w:rsidTr="0004561A">
        <w:trPr>
          <w:trHeight w:val="1493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32311DAF" w14:textId="7842BDEF" w:rsidR="00026391" w:rsidRPr="004F79CD" w:rsidRDefault="000F4D3D" w:rsidP="0013419A">
            <w:pPr>
              <w:pStyle w:val="berschrift3"/>
            </w:pPr>
            <w:r w:rsidRPr="00B4628A">
              <w:rPr>
                <w:noProof/>
                <w:color w:val="000000"/>
              </w:rPr>
              <w:drawing>
                <wp:anchor distT="0" distB="0" distL="114300" distR="114300" simplePos="0" relativeHeight="251729013" behindDoc="0" locked="0" layoutInCell="1" allowOverlap="1" wp14:anchorId="337D7BD3" wp14:editId="48119C0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359410" cy="271780"/>
                  <wp:effectExtent l="0" t="0" r="0" b="0"/>
                  <wp:wrapNone/>
                  <wp:docPr id="338577639" name="Grafik 338577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14:paraId="214C84AA" w14:textId="0791C1CD" w:rsidR="00026391" w:rsidRDefault="00026391" w:rsidP="0013419A">
            <w:pPr>
              <w:pStyle w:val="berschrift4"/>
            </w:pPr>
            <w:r>
              <w:t xml:space="preserve">c) </w:t>
            </w:r>
          </w:p>
        </w:tc>
        <w:tc>
          <w:tcPr>
            <w:tcW w:w="7942" w:type="dxa"/>
            <w:tcBorders>
              <w:top w:val="nil"/>
              <w:left w:val="nil"/>
              <w:bottom w:val="nil"/>
              <w:right w:val="nil"/>
            </w:tcBorders>
          </w:tcPr>
          <w:p w14:paraId="3A7172CF" w14:textId="7517B0F6" w:rsidR="00026391" w:rsidRDefault="00026391" w:rsidP="0013419A">
            <w:r>
              <w:rPr>
                <w:noProof/>
                <w:color w:val="000000"/>
                <w:lang w:eastAsia="de-DE"/>
              </w:rPr>
              <w:t>Leg</w:t>
            </w:r>
            <w:r w:rsidR="00382D7F">
              <w:rPr>
                <w:noProof/>
                <w:color w:val="000000"/>
                <w:lang w:eastAsia="de-DE"/>
              </w:rPr>
              <w:t>e</w:t>
            </w:r>
            <w:r>
              <w:rPr>
                <w:noProof/>
                <w:color w:val="000000"/>
                <w:lang w:eastAsia="de-DE"/>
              </w:rPr>
              <w:t xml:space="preserve"> die Aufgabe </w:t>
            </w:r>
            <w:r w:rsidRPr="00026391">
              <w:rPr>
                <w:rFonts w:ascii="Comic Sans MS" w:hAnsi="Comic Sans MS"/>
                <w:b/>
                <w:bCs/>
                <w:color w:val="000000"/>
                <w:sz w:val="20"/>
                <w:szCs w:val="20"/>
                <w:lang w:eastAsia="de-DE"/>
              </w:rPr>
              <w:t>4</w:t>
            </w:r>
            <w:r>
              <w:rPr>
                <w:rFonts w:ascii="Comic Sans MS" w:hAnsi="Comic Sans MS"/>
                <w:b/>
                <w:bCs/>
                <w:color w:val="000000"/>
                <w:sz w:val="20"/>
                <w:szCs w:val="20"/>
                <w:lang w:eastAsia="de-DE"/>
              </w:rPr>
              <w:t>6</w:t>
            </w:r>
            <w:r w:rsidRPr="00026391">
              <w:rPr>
                <w:rFonts w:ascii="Comic Sans MS" w:hAnsi="Comic Sans MS"/>
                <w:b/>
                <w:bCs/>
                <w:color w:val="000000"/>
                <w:sz w:val="20"/>
                <w:szCs w:val="20"/>
                <w:lang w:eastAsia="de-DE"/>
              </w:rPr>
              <w:t xml:space="preserve"> – 1</w:t>
            </w:r>
            <w:r>
              <w:rPr>
                <w:rFonts w:ascii="Comic Sans MS" w:hAnsi="Comic Sans MS"/>
                <w:b/>
                <w:bCs/>
                <w:color w:val="000000"/>
                <w:sz w:val="20"/>
                <w:szCs w:val="20"/>
                <w:lang w:eastAsia="de-DE"/>
              </w:rPr>
              <w:t>3</w:t>
            </w:r>
            <w:r w:rsidRPr="00026391">
              <w:rPr>
                <w:rFonts w:ascii="Comic Sans MS" w:hAnsi="Comic Sans MS"/>
                <w:b/>
                <w:bCs/>
                <w:color w:val="000000"/>
                <w:sz w:val="20"/>
                <w:szCs w:val="20"/>
                <w:lang w:eastAsia="de-DE"/>
              </w:rPr>
              <w:t xml:space="preserve"> </w:t>
            </w:r>
            <w:r>
              <w:t>mit Material und zeichne ein Bild</w:t>
            </w:r>
            <w:r w:rsidR="006B5386">
              <w:t xml:space="preserve"> wie in </w:t>
            </w:r>
            <w:r w:rsidR="006B5386" w:rsidRPr="006B5386">
              <w:rPr>
                <w:b/>
                <w:bCs/>
                <w:color w:val="327A86"/>
              </w:rPr>
              <w:t>1.1b)</w:t>
            </w:r>
            <w:r w:rsidR="006B5386" w:rsidRPr="006B5386">
              <w:rPr>
                <w:color w:val="327A86"/>
              </w:rPr>
              <w:t>.</w:t>
            </w:r>
            <w:r>
              <w:t xml:space="preserve"> </w:t>
            </w:r>
          </w:p>
          <w:p w14:paraId="20FF8BDB" w14:textId="3437EDC5" w:rsidR="00026391" w:rsidRDefault="00E8308F" w:rsidP="00026391">
            <w:pPr>
              <w:pStyle w:val="Listenabsatz"/>
            </w:pPr>
            <w:r>
              <w:t xml:space="preserve">Zeigt dein Bild wie für Emily das Wegnehmen oder </w:t>
            </w:r>
            <w:r>
              <w:br/>
              <w:t xml:space="preserve">wie für Kenan das </w:t>
            </w:r>
            <w:r w:rsidR="00575AA0">
              <w:t>Ergänzen</w:t>
            </w:r>
            <w:r>
              <w:t>?</w:t>
            </w:r>
          </w:p>
          <w:p w14:paraId="0F8A292E" w14:textId="7273223A" w:rsidR="00026391" w:rsidRPr="00026391" w:rsidRDefault="00382D7F" w:rsidP="00026391">
            <w:pPr>
              <w:pStyle w:val="Listenabsatz"/>
            </w:pPr>
            <w:r>
              <w:t xml:space="preserve">Finde in deinem </w:t>
            </w:r>
            <w:r w:rsidR="00026391">
              <w:t xml:space="preserve">Bild </w:t>
            </w:r>
            <w:r>
              <w:t>eine zweite Subtraktions-Aufgabe.</w:t>
            </w:r>
            <w:r>
              <w:br/>
            </w:r>
            <w:r w:rsidR="00026391">
              <w:t>Erkläre wie Emily oder Kenan</w:t>
            </w:r>
            <w:r>
              <w:t xml:space="preserve">, wie man </w:t>
            </w:r>
            <w:r w:rsidR="00E8308F">
              <w:t xml:space="preserve">diese Aufgabe </w:t>
            </w:r>
            <w:r>
              <w:t>im Bild sieht</w:t>
            </w:r>
            <w:r w:rsidR="00026391">
              <w:t>.</w:t>
            </w:r>
          </w:p>
        </w:tc>
      </w:tr>
      <w:tr w:rsidR="00DF67AD" w:rsidRPr="00E0758C" w14:paraId="6B0ADFA4" w14:textId="77777777" w:rsidTr="007A6A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10" w:type="dxa"/>
          </w:tcPr>
          <w:p w14:paraId="52827AA9" w14:textId="125D168C" w:rsidR="00DF67AD" w:rsidRPr="00C413DD" w:rsidRDefault="00DF67AD" w:rsidP="00DF67AD">
            <w:pPr>
              <w:pStyle w:val="berschrift3"/>
            </w:pPr>
            <w:r w:rsidRPr="00C413DD">
              <w:lastRenderedPageBreak/>
              <w:t>1.3</w:t>
            </w:r>
          </w:p>
        </w:tc>
        <w:tc>
          <w:tcPr>
            <w:tcW w:w="8461" w:type="dxa"/>
            <w:gridSpan w:val="2"/>
          </w:tcPr>
          <w:p w14:paraId="4861CD39" w14:textId="79EAB6C5" w:rsidR="00DF67AD" w:rsidRDefault="00DF67AD" w:rsidP="00DF67AD">
            <w:pPr>
              <w:pStyle w:val="berschrift3"/>
            </w:pPr>
            <w:r w:rsidRPr="00C413DD">
              <w:t>Addition und Subtraktion</w:t>
            </w:r>
            <w:r w:rsidR="009E6C0C">
              <w:t>en</w:t>
            </w:r>
            <w:r w:rsidRPr="00C413DD">
              <w:t xml:space="preserve"> gehören zusammen</w:t>
            </w:r>
            <w:r w:rsidR="00CF50A5">
              <w:br/>
            </w:r>
          </w:p>
        </w:tc>
      </w:tr>
      <w:tr w:rsidR="00DF67AD" w:rsidRPr="00E0758C" w14:paraId="03CB6BB3" w14:textId="77777777" w:rsidTr="001367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10" w:type="dxa"/>
          </w:tcPr>
          <w:p w14:paraId="5D9CAF99" w14:textId="77777777" w:rsidR="00DF67AD" w:rsidRPr="00C413DD" w:rsidRDefault="00DF67AD" w:rsidP="0013419A">
            <w:pPr>
              <w:pStyle w:val="berschrift3"/>
            </w:pPr>
          </w:p>
        </w:tc>
        <w:tc>
          <w:tcPr>
            <w:tcW w:w="519" w:type="dxa"/>
          </w:tcPr>
          <w:p w14:paraId="5F09697B" w14:textId="439E2445" w:rsidR="00DF67AD" w:rsidRPr="00C413DD" w:rsidRDefault="00DF67AD" w:rsidP="00DF67AD">
            <w:pPr>
              <w:pStyle w:val="berschrift4"/>
            </w:pPr>
            <w:r>
              <w:t>a)</w:t>
            </w:r>
          </w:p>
        </w:tc>
        <w:tc>
          <w:tcPr>
            <w:tcW w:w="7942" w:type="dxa"/>
          </w:tcPr>
          <w:p w14:paraId="723F50E8" w14:textId="24BBB851" w:rsidR="00DF67AD" w:rsidRDefault="00CF50A5" w:rsidP="00DF67AD">
            <w:r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208" behindDoc="0" locked="0" layoutInCell="1" allowOverlap="1" wp14:anchorId="3554F18F" wp14:editId="704A77ED">
                      <wp:simplePos x="0" y="0"/>
                      <wp:positionH relativeFrom="column">
                        <wp:posOffset>3572238</wp:posOffset>
                      </wp:positionH>
                      <wp:positionV relativeFrom="paragraph">
                        <wp:posOffset>81099</wp:posOffset>
                      </wp:positionV>
                      <wp:extent cx="1468120" cy="431800"/>
                      <wp:effectExtent l="165100" t="0" r="17780" b="12700"/>
                      <wp:wrapNone/>
                      <wp:docPr id="1772309219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8120" cy="431800"/>
                              </a:xfrm>
                              <a:prstGeom prst="wedgeRoundRectCallout">
                                <a:avLst>
                                  <a:gd name="adj1" fmla="val -59761"/>
                                  <a:gd name="adj2" fmla="val 14113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2AEC83" w14:textId="63E8EFA6" w:rsidR="00E41F88" w:rsidRDefault="009E6C0C" w:rsidP="00AF456C">
                                  <w:pPr>
                                    <w:pStyle w:val="Textkrper"/>
                                  </w:pPr>
                                  <w:r>
                                    <w:t xml:space="preserve">Ich habe 123, wie viele </w:t>
                                  </w:r>
                                  <w:r w:rsidR="00065DF9">
                                    <w:t>sind es noch b</w:t>
                                  </w:r>
                                  <w:r>
                                    <w:t>is zur 145?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554F18F" id="_x0000_s1068" type="#_x0000_t62" style="position:absolute;margin-left:281.3pt;margin-top:6.4pt;width:115.6pt;height:34pt;z-index:25165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" adj="-2108,13848" fillcolor="white [3201]" strokecolor="#bfbfbf [2412]" strokeweight="1pt">
                      <v:textbox inset="1mm,0,1mm,0">
                        <w:txbxContent>
                          <w:p w14:paraId="482AEC83" w14:textId="63E8EFA6" w:rsidR="00E41F88" w:rsidRDefault="009E6C0C" w:rsidP="00AF456C">
                            <w:pPr>
                              <w:pStyle w:val="Textkrper"/>
                            </w:pPr>
                            <w:r>
                              <w:t xml:space="preserve">Ich habe 123, wie viele </w:t>
                            </w:r>
                            <w:r w:rsidR="00065DF9">
                              <w:t>sind es noch b</w:t>
                            </w:r>
                            <w:r>
                              <w:t>is zur 145?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4204" behindDoc="0" locked="0" layoutInCell="1" allowOverlap="1" wp14:anchorId="04956EC5" wp14:editId="46E74BFE">
                      <wp:simplePos x="0" y="0"/>
                      <wp:positionH relativeFrom="column">
                        <wp:posOffset>2920728</wp:posOffset>
                      </wp:positionH>
                      <wp:positionV relativeFrom="paragraph">
                        <wp:posOffset>124231</wp:posOffset>
                      </wp:positionV>
                      <wp:extent cx="645795" cy="722893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A685DD" w14:textId="77777777" w:rsidR="00DF67AD" w:rsidRPr="008D5126" w:rsidRDefault="00DF67AD" w:rsidP="00FF630E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956EC5" id="Gruppieren 18" o:spid="_x0000_s1069" style="position:absolute;margin-left:230pt;margin-top:9.8pt;width:50.85pt;height:56.9pt;z-index:251654204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">
                      <v:shape id="Grafik 6" o:spid="_x0000_s1070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">
                        <v:imagedata r:id="rId48" o:title="" chromakey="white"/>
                      </v:shape>
                      <v:shape id="Textfeld 12" o:spid="_x0000_s1071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8A685DD" w14:textId="77777777" w:rsidR="00DF67AD" w:rsidRPr="008D5126" w:rsidRDefault="00DF67AD" w:rsidP="00FF630E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849C4">
              <w:rPr>
                <w:noProof/>
              </w:rPr>
              <w:drawing>
                <wp:anchor distT="0" distB="0" distL="114300" distR="114300" simplePos="0" relativeHeight="251781237" behindDoc="0" locked="0" layoutInCell="1" allowOverlap="1" wp14:anchorId="24670421" wp14:editId="293742FD">
                  <wp:simplePos x="0" y="0"/>
                  <wp:positionH relativeFrom="column">
                    <wp:posOffset>1622245</wp:posOffset>
                  </wp:positionH>
                  <wp:positionV relativeFrom="paragraph">
                    <wp:posOffset>100694</wp:posOffset>
                  </wp:positionV>
                  <wp:extent cx="1090748" cy="540044"/>
                  <wp:effectExtent l="0" t="0" r="1905" b="6350"/>
                  <wp:wrapNone/>
                  <wp:docPr id="213694067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940670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316" cy="550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5DF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206" behindDoc="0" locked="0" layoutInCell="1" allowOverlap="1" wp14:anchorId="654E8D51" wp14:editId="325B369A">
                      <wp:simplePos x="0" y="0"/>
                      <wp:positionH relativeFrom="column">
                        <wp:posOffset>-3230</wp:posOffset>
                      </wp:positionH>
                      <wp:positionV relativeFrom="paragraph">
                        <wp:posOffset>18687</wp:posOffset>
                      </wp:positionV>
                      <wp:extent cx="1389888" cy="396000"/>
                      <wp:effectExtent l="0" t="0" r="7620" b="175895"/>
                      <wp:wrapNone/>
                      <wp:docPr id="61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9888" cy="396000"/>
                              </a:xfrm>
                              <a:prstGeom prst="wedgeRoundRectCallout">
                                <a:avLst>
                                  <a:gd name="adj1" fmla="val 14322"/>
                                  <a:gd name="adj2" fmla="val 89737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6E16AF" w14:textId="6A1AF918" w:rsidR="00DF67AD" w:rsidRPr="00183926" w:rsidRDefault="00DF67AD" w:rsidP="00AF456C">
                                  <w:pPr>
                                    <w:pStyle w:val="Textkrper"/>
                                    <w:rPr>
                                      <w:color w:val="000000" w:themeColor="text1"/>
                                      <w:spacing w:val="-2"/>
                                    </w:rPr>
                                  </w:pPr>
                                  <w:r>
                                    <w:t xml:space="preserve">Das sind 123. </w:t>
                                  </w:r>
                                  <w:r>
                                    <w:br/>
                                    <w:t xml:space="preserve">Dazu kommen </w:t>
                                  </w:r>
                                  <w:r w:rsidR="00F37DB6">
                                    <w:t xml:space="preserve">noch </w:t>
                                  </w:r>
                                  <w:r>
                                    <w:t xml:space="preserve">22.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4E8D51" id="_x0000_s1072" type="#_x0000_t62" style="position:absolute;margin-left:-.25pt;margin-top:1.45pt;width:109.45pt;height:31.2pt;z-index:2516542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" adj="13894,30183" fillcolor="white [3201]" strokecolor="#bfbfbf [2412]" strokeweight="1pt">
                      <v:textbox inset="1mm,1mm,1mm,0">
                        <w:txbxContent>
                          <w:p w14:paraId="6D6E16AF" w14:textId="6A1AF918" w:rsidR="00DF67AD" w:rsidRPr="00183926" w:rsidRDefault="00DF67AD" w:rsidP="00AF456C">
                            <w:pPr>
                              <w:pStyle w:val="Textkrper"/>
                              <w:rPr>
                                <w:color w:val="000000" w:themeColor="text1"/>
                                <w:spacing w:val="-2"/>
                              </w:rPr>
                            </w:pPr>
                            <w:r>
                              <w:t xml:space="preserve">Das sind 123. </w:t>
                            </w:r>
                            <w:r>
                              <w:br/>
                              <w:t xml:space="preserve">Dazu kommen </w:t>
                            </w:r>
                            <w:r w:rsidR="00F37DB6">
                              <w:t xml:space="preserve">noch </w:t>
                            </w:r>
                            <w:r>
                              <w:t xml:space="preserve">22.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20FD95C" w14:textId="52D6140C" w:rsidR="00DF67AD" w:rsidRDefault="00382D7F" w:rsidP="00DF67AD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6485" behindDoc="0" locked="0" layoutInCell="1" allowOverlap="1" wp14:anchorId="7B19E418" wp14:editId="3972524B">
                      <wp:simplePos x="0" y="0"/>
                      <wp:positionH relativeFrom="column">
                        <wp:posOffset>228637</wp:posOffset>
                      </wp:positionH>
                      <wp:positionV relativeFrom="paragraph">
                        <wp:posOffset>135023</wp:posOffset>
                      </wp:positionV>
                      <wp:extent cx="555171" cy="732769"/>
                      <wp:effectExtent l="0" t="0" r="0" b="4445"/>
                      <wp:wrapNone/>
                      <wp:docPr id="1543326535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5171" cy="732769"/>
                                <a:chOff x="32293" y="-10143"/>
                                <a:chExt cx="555244" cy="733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5497349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2293" y="-10143"/>
                                  <a:ext cx="55524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23880170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CEA66C" w14:textId="77777777" w:rsidR="00382D7F" w:rsidRPr="008D5126" w:rsidRDefault="00382D7F" w:rsidP="00382D7F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19E418" id="_x0000_s1073" style="position:absolute;margin-left:18pt;margin-top:10.65pt;width:43.7pt;height:57.7pt;z-index:251706485;mso-width-relative:margin;mso-height-relative:margin" coordorigin="322,-101" coordsize="5552,73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">
                      <v:shape id="Grafik 4" o:spid="_x0000_s1074" type="#_x0000_t75" style="position:absolute;left:322;top:-101;width:5553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">
                        <v:imagedata r:id="rId34" o:title="" chromakey="white"/>
                      </v:shape>
                      <v:shape id="Textfeld 12" o:spid="_x0000_s1075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5CEA66C" w14:textId="77777777" w:rsidR="00382D7F" w:rsidRPr="008D5126" w:rsidRDefault="00382D7F" w:rsidP="00382D7F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5124250" w14:textId="4815333B" w:rsidR="00DF67AD" w:rsidRDefault="00DF67AD" w:rsidP="00DF67AD"/>
          <w:p w14:paraId="1886D122" w14:textId="1A391E32" w:rsidR="00DF67AD" w:rsidRDefault="00DF67AD" w:rsidP="00DF67AD"/>
          <w:p w14:paraId="0711B635" w14:textId="47626520" w:rsidR="00DF67AD" w:rsidRDefault="00DF67AD" w:rsidP="00DF67AD"/>
          <w:p w14:paraId="6EBEB527" w14:textId="7C5CCE7C" w:rsidR="00DF67AD" w:rsidRDefault="00DF67AD" w:rsidP="00DF67AD"/>
          <w:p w14:paraId="010D6D91" w14:textId="726E4871" w:rsidR="00065DF9" w:rsidRPr="00065DF9" w:rsidRDefault="00DF67AD" w:rsidP="00065DF9">
            <w:pPr>
              <w:pStyle w:val="Listenabsatz"/>
              <w:rPr>
                <w:color w:val="BFBFBF" w:themeColor="background1" w:themeShade="BF"/>
              </w:rPr>
            </w:pPr>
            <w:r>
              <w:t xml:space="preserve">Welche Aufgabe sieht </w:t>
            </w:r>
            <w:r w:rsidR="00382D7F">
              <w:t>Jonas</w:t>
            </w:r>
            <w:r>
              <w:t xml:space="preserve">? </w:t>
            </w:r>
            <w:r w:rsidR="006E018C">
              <w:t xml:space="preserve">  </w:t>
            </w:r>
            <w:r>
              <w:t>Zeig</w:t>
            </w:r>
            <w:r w:rsidR="00E41F88">
              <w:t>e</w:t>
            </w:r>
            <w:r>
              <w:t xml:space="preserve"> im Bild.     </w:t>
            </w:r>
            <w:r w:rsidR="00E46FDE">
              <w:t xml:space="preserve">                 </w:t>
            </w:r>
            <w:r>
              <w:t xml:space="preserve">Aufgabe:  </w:t>
            </w:r>
            <w:r w:rsidRPr="00EE189C">
              <w:rPr>
                <w:color w:val="BFBFBF" w:themeColor="background1" w:themeShade="BF"/>
              </w:rPr>
              <w:t xml:space="preserve">______________ </w:t>
            </w:r>
            <w:r>
              <w:t xml:space="preserve">                                             </w:t>
            </w:r>
          </w:p>
          <w:p w14:paraId="4C44849B" w14:textId="3D9702D9" w:rsidR="009E6C0C" w:rsidRDefault="009E6C0C" w:rsidP="00065DF9">
            <w:pPr>
              <w:pStyle w:val="Listenabsatz"/>
              <w:rPr>
                <w:color w:val="BFBFBF" w:themeColor="background1" w:themeShade="BF"/>
              </w:rPr>
            </w:pPr>
            <w:r>
              <w:t xml:space="preserve">Welche Aufgabe sieht Leonie? Zeige im Bild.      </w:t>
            </w:r>
            <w:r w:rsidR="00E46FDE">
              <w:t xml:space="preserve">    </w:t>
            </w:r>
            <w:r w:rsidR="00065DF9">
              <w:t xml:space="preserve"> </w:t>
            </w:r>
            <w:r w:rsidR="00E46FDE">
              <w:t xml:space="preserve">           </w:t>
            </w:r>
            <w:r>
              <w:t xml:space="preserve">Aufgabe:  </w:t>
            </w:r>
            <w:r w:rsidRPr="00EE189C">
              <w:rPr>
                <w:color w:val="BFBFBF" w:themeColor="background1" w:themeShade="BF"/>
              </w:rPr>
              <w:t>______________</w:t>
            </w:r>
          </w:p>
          <w:p w14:paraId="072078EA" w14:textId="091F7882" w:rsidR="005C68C1" w:rsidRDefault="00DF67AD" w:rsidP="00065DF9">
            <w:pPr>
              <w:pStyle w:val="Listenabsatz"/>
            </w:pPr>
            <w:r>
              <w:t>W</w:t>
            </w:r>
            <w:r w:rsidR="009E6C0C">
              <w:t xml:space="preserve">ie siehst du auch noch diese </w:t>
            </w:r>
            <w:r>
              <w:t>Aufgabe? Zeig</w:t>
            </w:r>
            <w:r w:rsidR="00E41F88">
              <w:t>e</w:t>
            </w:r>
            <w:r>
              <w:t xml:space="preserve"> im Bild.   </w:t>
            </w:r>
            <w:r w:rsidR="006E018C">
              <w:t xml:space="preserve"> </w:t>
            </w:r>
            <w:r>
              <w:t xml:space="preserve">Aufgabe:  </w:t>
            </w:r>
            <w:r w:rsidR="009E6C0C" w:rsidRPr="0068129A">
              <w:rPr>
                <w:color w:val="000000" w:themeColor="text1"/>
              </w:rPr>
              <w:t>145 – 22</w:t>
            </w:r>
            <w:r>
              <w:rPr>
                <w:color w:val="BFBFBF" w:themeColor="background1" w:themeShade="BF"/>
              </w:rPr>
              <w:br/>
            </w:r>
          </w:p>
        </w:tc>
      </w:tr>
      <w:tr w:rsidR="00181EE1" w:rsidRPr="00E0758C" w14:paraId="6D32839E" w14:textId="77777777" w:rsidTr="006E01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92"/>
        </w:trPr>
        <w:tc>
          <w:tcPr>
            <w:tcW w:w="610" w:type="dxa"/>
          </w:tcPr>
          <w:p w14:paraId="4683AFD7" w14:textId="77777777" w:rsidR="00C93C19" w:rsidRDefault="00C93C19" w:rsidP="0013419A">
            <w:pPr>
              <w:spacing w:line="240" w:lineRule="atLeast"/>
            </w:pPr>
          </w:p>
          <w:p w14:paraId="25FE1C40" w14:textId="628F2ED6" w:rsidR="00C93C19" w:rsidRDefault="00C93C19" w:rsidP="0013419A">
            <w:pPr>
              <w:spacing w:line="240" w:lineRule="atLeast"/>
            </w:pPr>
          </w:p>
          <w:p w14:paraId="15CF1F57" w14:textId="77777777" w:rsidR="00C93C19" w:rsidRDefault="00C93C19" w:rsidP="0013419A">
            <w:pPr>
              <w:spacing w:line="240" w:lineRule="atLeast"/>
            </w:pPr>
          </w:p>
          <w:p w14:paraId="6EAF662C" w14:textId="77777777" w:rsidR="00C93C19" w:rsidRDefault="00C93C19" w:rsidP="0013419A">
            <w:pPr>
              <w:spacing w:line="240" w:lineRule="atLeast"/>
            </w:pPr>
          </w:p>
          <w:p w14:paraId="038B9659" w14:textId="77777777" w:rsidR="002533DC" w:rsidRDefault="002533DC" w:rsidP="0013419A">
            <w:pPr>
              <w:spacing w:line="240" w:lineRule="atLeast"/>
            </w:pPr>
          </w:p>
          <w:p w14:paraId="55FE9CD7" w14:textId="77777777" w:rsidR="00C93C19" w:rsidRDefault="00C93C19" w:rsidP="0013419A">
            <w:pPr>
              <w:spacing w:line="240" w:lineRule="atLeast"/>
            </w:pPr>
          </w:p>
          <w:p w14:paraId="0F11C9B7" w14:textId="00787192" w:rsidR="00C93C19" w:rsidRPr="00E0758C" w:rsidRDefault="00C93C19" w:rsidP="0013419A">
            <w:pPr>
              <w:spacing w:line="240" w:lineRule="atLeast"/>
            </w:pPr>
          </w:p>
        </w:tc>
        <w:tc>
          <w:tcPr>
            <w:tcW w:w="519" w:type="dxa"/>
          </w:tcPr>
          <w:p w14:paraId="272A14E3" w14:textId="77777777" w:rsidR="00181EE1" w:rsidRDefault="00816EA0" w:rsidP="0013419A">
            <w:pPr>
              <w:pStyle w:val="Nummerierung"/>
            </w:pPr>
            <w:r>
              <w:t>b</w:t>
            </w:r>
            <w:r w:rsidR="00181EE1" w:rsidRPr="00E0758C">
              <w:t>)</w:t>
            </w:r>
          </w:p>
          <w:p w14:paraId="772BA682" w14:textId="77777777" w:rsidR="00C93C19" w:rsidRDefault="00C93C19" w:rsidP="0013419A">
            <w:pPr>
              <w:pStyle w:val="Nummerierung"/>
            </w:pPr>
          </w:p>
          <w:p w14:paraId="6C139D4F" w14:textId="77777777" w:rsidR="00C93C19" w:rsidRDefault="00C93C19" w:rsidP="0013419A">
            <w:pPr>
              <w:pStyle w:val="Nummerierung"/>
            </w:pPr>
          </w:p>
          <w:p w14:paraId="1C28D404" w14:textId="47801B46" w:rsidR="00C93C19" w:rsidRDefault="00C93C19" w:rsidP="0013419A">
            <w:pPr>
              <w:pStyle w:val="Nummerierung"/>
            </w:pPr>
          </w:p>
          <w:p w14:paraId="5B4401E3" w14:textId="77777777" w:rsidR="00C93C19" w:rsidRDefault="00C93C19" w:rsidP="0013419A">
            <w:pPr>
              <w:pStyle w:val="Nummerierung"/>
            </w:pPr>
          </w:p>
          <w:p w14:paraId="38742628" w14:textId="6A02116A" w:rsidR="00E46FDE" w:rsidRPr="00E0758C" w:rsidRDefault="00E46FDE" w:rsidP="0013419A">
            <w:pPr>
              <w:pStyle w:val="Nummerierung"/>
            </w:pPr>
          </w:p>
        </w:tc>
        <w:tc>
          <w:tcPr>
            <w:tcW w:w="7942" w:type="dxa"/>
          </w:tcPr>
          <w:p w14:paraId="5C2F6D19" w14:textId="447B47EA" w:rsidR="005C68C1" w:rsidRDefault="006E018C" w:rsidP="005C68C1">
            <w:r>
              <w:t>Zeige mit dem Würfelmaterial</w:t>
            </w:r>
            <w:r w:rsidR="00065DF9">
              <w:t xml:space="preserve"> oder einem Bild</w:t>
            </w:r>
            <w:r>
              <w:t xml:space="preserve">, was hier gesagt </w:t>
            </w:r>
            <w:r w:rsidR="00B72F29">
              <w:t>wird</w:t>
            </w:r>
            <w:r>
              <w:t xml:space="preserve">. </w:t>
            </w:r>
          </w:p>
          <w:p w14:paraId="7230E46E" w14:textId="740BE887" w:rsidR="006E018C" w:rsidRDefault="006E018C" w:rsidP="005C68C1">
            <w:r>
              <w:t xml:space="preserve">Warum passen diese </w:t>
            </w:r>
            <w:r w:rsidR="009E6C0C">
              <w:t>dre</w:t>
            </w:r>
            <w:r>
              <w:t>i Aufgaben gut zusammen?</w:t>
            </w:r>
          </w:p>
          <w:p w14:paraId="598D93AA" w14:textId="1E6F2B73" w:rsidR="00816EA0" w:rsidRDefault="00065DF9" w:rsidP="0013419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81" behindDoc="0" locked="0" layoutInCell="1" allowOverlap="1" wp14:anchorId="58528635" wp14:editId="42D37EC6">
                      <wp:simplePos x="0" y="0"/>
                      <wp:positionH relativeFrom="column">
                        <wp:posOffset>3947831</wp:posOffset>
                      </wp:positionH>
                      <wp:positionV relativeFrom="paragraph">
                        <wp:posOffset>81298</wp:posOffset>
                      </wp:positionV>
                      <wp:extent cx="747395" cy="186690"/>
                      <wp:effectExtent l="25400" t="25400" r="90805" b="92710"/>
                      <wp:wrapNone/>
                      <wp:docPr id="1583218272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7395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7735361E" w14:textId="72C7AE4B" w:rsidR="007F11C5" w:rsidRDefault="000F4D3D" w:rsidP="007F11C5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="007F11C5">
                                    <w:t>6 + 2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528635" id="Text Box 2795" o:spid="_x0000_s1076" type="#_x0000_t202" style="position:absolute;margin-left:310.85pt;margin-top:6.4pt;width:58.85pt;height:14.7pt;z-index:2516541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" fillcolor="#d8d8d8 [2732]" stroked="f">
                      <v:shadow on="t" color="black" opacity="26214f" origin="-.5,-.5" offset=".74836mm,.74836mm"/>
                      <v:textbox style="mso-fit-shape-to-text:t" inset="0,0,0,0">
                        <w:txbxContent>
                          <w:p w14:paraId="7735361E" w14:textId="72C7AE4B" w:rsidR="007F11C5" w:rsidRDefault="000F4D3D" w:rsidP="007F11C5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7F11C5">
                              <w:t>6 + 2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4148" behindDoc="0" locked="0" layoutInCell="1" allowOverlap="1" wp14:anchorId="6A015B0F" wp14:editId="4DA78631">
                      <wp:simplePos x="0" y="0"/>
                      <wp:positionH relativeFrom="column">
                        <wp:posOffset>2016452</wp:posOffset>
                      </wp:positionH>
                      <wp:positionV relativeFrom="paragraph">
                        <wp:posOffset>82114</wp:posOffset>
                      </wp:positionV>
                      <wp:extent cx="746760" cy="186690"/>
                      <wp:effectExtent l="25400" t="25400" r="91440" b="92710"/>
                      <wp:wrapNone/>
                      <wp:docPr id="149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6760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2624D6E1" w14:textId="11418DF7" w:rsidR="00816EA0" w:rsidRDefault="00065DF9" w:rsidP="00A66931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="00816EA0" w:rsidRPr="00A66931">
                                    <w:t xml:space="preserve">8 </w:t>
                                  </w:r>
                                  <w:r w:rsidR="00816EA0">
                                    <w:t>–</w:t>
                                  </w:r>
                                  <w:r w:rsidR="00816EA0" w:rsidRPr="00A66931">
                                    <w:t xml:space="preserve"> 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015B0F" id="_x0000_s1077" type="#_x0000_t202" style="position:absolute;margin-left:158.8pt;margin-top:6.45pt;width:58.8pt;height:14.7pt;z-index:2516541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" fillcolor="#d8d8d8 [2732]" stroked="f">
                      <v:shadow on="t" color="black" opacity="26214f" origin="-.5,-.5" offset=".74836mm,.74836mm"/>
                      <v:textbox style="mso-fit-shape-to-text:t" inset="0,0,0,0">
                        <w:txbxContent>
                          <w:p w14:paraId="2624D6E1" w14:textId="11418DF7" w:rsidR="00816EA0" w:rsidRDefault="00065DF9" w:rsidP="00A66931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816EA0" w:rsidRPr="00A66931">
                              <w:t xml:space="preserve">8 </w:t>
                            </w:r>
                            <w:r w:rsidR="00816EA0">
                              <w:t>–</w:t>
                            </w:r>
                            <w:r w:rsidR="00816EA0" w:rsidRPr="00A66931">
                              <w:t xml:space="preserve">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5274" behindDoc="0" locked="0" layoutInCell="1" allowOverlap="1" wp14:anchorId="60B03515" wp14:editId="3C19C80C">
                      <wp:simplePos x="0" y="0"/>
                      <wp:positionH relativeFrom="column">
                        <wp:posOffset>828294</wp:posOffset>
                      </wp:positionH>
                      <wp:positionV relativeFrom="paragraph">
                        <wp:posOffset>78105</wp:posOffset>
                      </wp:positionV>
                      <wp:extent cx="746760" cy="186690"/>
                      <wp:effectExtent l="25400" t="25400" r="91440" b="92710"/>
                      <wp:wrapNone/>
                      <wp:docPr id="1888658449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6760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38FF19C2" w14:textId="486C2C49" w:rsidR="009E6C0C" w:rsidRDefault="00065DF9" w:rsidP="009E6C0C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="009E6C0C" w:rsidRPr="00A66931">
                                    <w:t xml:space="preserve">8 </w:t>
                                  </w:r>
                                  <w:r w:rsidR="009E6C0C">
                                    <w:t>–</w:t>
                                  </w:r>
                                  <w:r w:rsidR="009E6C0C" w:rsidRPr="00A66931">
                                    <w:t xml:space="preserve"> </w:t>
                                  </w:r>
                                  <w:r>
                                    <w:t>1</w:t>
                                  </w:r>
                                  <w:r w:rsidR="009E6C0C"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B03515" id="_x0000_s1078" type="#_x0000_t202" style="position:absolute;margin-left:65.2pt;margin-top:6.15pt;width:58.8pt;height:14.7pt;z-index:2516552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" fillcolor="#d8d8d8 [2732]" stroked="f">
                      <v:shadow on="t" color="black" opacity="26214f" origin="-.5,-.5" offset=".74836mm,.74836mm"/>
                      <v:textbox style="mso-fit-shape-to-text:t" inset="0,0,0,0">
                        <w:txbxContent>
                          <w:p w14:paraId="38FF19C2" w14:textId="486C2C49" w:rsidR="009E6C0C" w:rsidRDefault="00065DF9" w:rsidP="009E6C0C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9E6C0C" w:rsidRPr="00A66931">
                              <w:t xml:space="preserve">8 </w:t>
                            </w:r>
                            <w:r w:rsidR="009E6C0C">
                              <w:t>–</w:t>
                            </w:r>
                            <w:r w:rsidR="009E6C0C" w:rsidRPr="00A66931">
                              <w:t xml:space="preserve"> </w:t>
                            </w:r>
                            <w:r>
                              <w:t>1</w:t>
                            </w:r>
                            <w:r w:rsidR="009E6C0C"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CE2FD03" w14:textId="68E0AD3B" w:rsidR="006A6103" w:rsidRDefault="006A6103" w:rsidP="0013419A"/>
          <w:p w14:paraId="726AB598" w14:textId="1A7157C2" w:rsidR="00816EA0" w:rsidRDefault="00065DF9" w:rsidP="00E41F88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4156" behindDoc="0" locked="0" layoutInCell="1" allowOverlap="1" wp14:anchorId="310F9E06" wp14:editId="7C4FD765">
                      <wp:simplePos x="0" y="0"/>
                      <wp:positionH relativeFrom="column">
                        <wp:posOffset>3283840</wp:posOffset>
                      </wp:positionH>
                      <wp:positionV relativeFrom="paragraph">
                        <wp:posOffset>76454</wp:posOffset>
                      </wp:positionV>
                      <wp:extent cx="1680664" cy="539750"/>
                      <wp:effectExtent l="0" t="127000" r="8890" b="19050"/>
                      <wp:wrapNone/>
                      <wp:docPr id="5504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0664" cy="539750"/>
                              </a:xfrm>
                              <a:prstGeom prst="wedgeRoundRectCallout">
                                <a:avLst>
                                  <a:gd name="adj1" fmla="val -8579"/>
                                  <a:gd name="adj2" fmla="val -70949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C674A4" w14:textId="14019451" w:rsidR="00C14EC0" w:rsidRDefault="00C14EC0" w:rsidP="00AF456C">
                                  <w:pPr>
                                    <w:pStyle w:val="Textkrper"/>
                                  </w:pPr>
                                  <w:r>
                                    <w:t xml:space="preserve">Hier liegen </w:t>
                                  </w:r>
                                  <w:r w:rsidR="00065DF9" w:rsidRPr="003529FB">
                                    <w:rPr>
                                      <w:b/>
                                      <w:bCs/>
                                    </w:rPr>
                                    <w:t>1</w:t>
                                  </w:r>
                                  <w:r w:rsidRPr="003529FB">
                                    <w:rPr>
                                      <w:b/>
                                      <w:bCs/>
                                    </w:rPr>
                                    <w:t>6</w:t>
                                  </w:r>
                                  <w:r>
                                    <w:t xml:space="preserve">. </w:t>
                                  </w:r>
                                  <w:r w:rsidR="00BC2751">
                                    <w:br/>
                                  </w:r>
                                  <w:r w:rsidRPr="006A6103">
                                    <w:t>Dazu lege ich 2.</w:t>
                                  </w:r>
                                  <w:r>
                                    <w:t xml:space="preserve"> </w:t>
                                  </w:r>
                                  <w:r w:rsidR="00EE189C">
                                    <w:br/>
                                  </w:r>
                                  <w:r w:rsidR="00065DF9">
                                    <w:t xml:space="preserve">Wie viele sind es zusammen? </w:t>
                                  </w:r>
                                  <w:r>
                                    <w:t xml:space="preserve">n sind es </w:t>
                                  </w:r>
                                  <w:r w:rsidRPr="00BC2751">
                                    <w:rPr>
                                      <w:b/>
                                      <w:bCs/>
                                    </w:rPr>
                                    <w:t>8</w:t>
                                  </w:r>
                                  <w:r>
                                    <w:t xml:space="preserve">.           </w:t>
                                  </w:r>
                                </w:p>
                                <w:p w14:paraId="466C2C80" w14:textId="12F5DAD3" w:rsidR="00C14EC0" w:rsidRPr="00183926" w:rsidRDefault="00C14EC0" w:rsidP="00AF456C">
                                  <w:pPr>
                                    <w:pStyle w:val="Textkrp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0F9E06" id="_x0000_s1079" type="#_x0000_t62" style="position:absolute;margin-left:258.55pt;margin-top:6pt;width:132.35pt;height:42.5pt;z-index:2516541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" adj="8947,-4525" fillcolor="white [3201]" strokecolor="#bfbfbf [2412]" strokeweight="1pt">
                      <v:textbox inset="1mm,0,1mm,0">
                        <w:txbxContent>
                          <w:p w14:paraId="53C674A4" w14:textId="14019451" w:rsidR="00C14EC0" w:rsidRDefault="00C14EC0" w:rsidP="00AF456C">
                            <w:pPr>
                              <w:pStyle w:val="Textkrper"/>
                            </w:pPr>
                            <w:r>
                              <w:t xml:space="preserve">Hier liegen </w:t>
                            </w:r>
                            <w:r w:rsidR="00065DF9" w:rsidRPr="003529FB">
                              <w:rPr>
                                <w:b/>
                                <w:bCs/>
                              </w:rPr>
                              <w:t>1</w:t>
                            </w:r>
                            <w:r w:rsidRPr="003529FB">
                              <w:rPr>
                                <w:b/>
                                <w:bCs/>
                              </w:rPr>
                              <w:t>6</w:t>
                            </w:r>
                            <w:r>
                              <w:t xml:space="preserve">. </w:t>
                            </w:r>
                            <w:r w:rsidR="00BC2751">
                              <w:br/>
                            </w:r>
                            <w:r w:rsidRPr="006A6103">
                              <w:t>Dazu lege ich 2.</w:t>
                            </w:r>
                            <w:r>
                              <w:t xml:space="preserve"> </w:t>
                            </w:r>
                            <w:r w:rsidR="00EE189C">
                              <w:br/>
                            </w:r>
                            <w:r w:rsidR="00065DF9">
                              <w:t xml:space="preserve">Wie viele sind es zusammen? </w:t>
                            </w:r>
                            <w:r>
                              <w:t xml:space="preserve">n sind es </w:t>
                            </w:r>
                            <w:r w:rsidRPr="00BC2751">
                              <w:rPr>
                                <w:b/>
                                <w:bCs/>
                              </w:rPr>
                              <w:t>8</w:t>
                            </w:r>
                            <w:r>
                              <w:t xml:space="preserve">.           </w:t>
                            </w:r>
                          </w:p>
                          <w:p w14:paraId="466C2C80" w14:textId="12F5DAD3" w:rsidR="00C14EC0" w:rsidRPr="00183926" w:rsidRDefault="00C14EC0" w:rsidP="00AF456C">
                            <w:pPr>
                              <w:pStyle w:val="Textkrp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4157" behindDoc="0" locked="0" layoutInCell="1" allowOverlap="1" wp14:anchorId="599B7ED8" wp14:editId="1E072B3D">
                      <wp:simplePos x="0" y="0"/>
                      <wp:positionH relativeFrom="column">
                        <wp:posOffset>1709801</wp:posOffset>
                      </wp:positionH>
                      <wp:positionV relativeFrom="paragraph">
                        <wp:posOffset>82550</wp:posOffset>
                      </wp:positionV>
                      <wp:extent cx="1458595" cy="534035"/>
                      <wp:effectExtent l="0" t="139700" r="14605" b="12065"/>
                      <wp:wrapNone/>
                      <wp:docPr id="5506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8595" cy="534035"/>
                              </a:xfrm>
                              <a:prstGeom prst="wedgeRoundRectCallout">
                                <a:avLst>
                                  <a:gd name="adj1" fmla="val 11978"/>
                                  <a:gd name="adj2" fmla="val -73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D5DDE7" w14:textId="1AAD755F" w:rsidR="00C14EC0" w:rsidRPr="00183926" w:rsidRDefault="00C14EC0" w:rsidP="00AF456C">
                                  <w:pPr>
                                    <w:pStyle w:val="Textkrper"/>
                                    <w:rPr>
                                      <w:color w:val="000000" w:themeColor="text1"/>
                                      <w:spacing w:val="-2"/>
                                    </w:rPr>
                                  </w:pPr>
                                  <w:r w:rsidRPr="00BC2751">
                                    <w:t xml:space="preserve">Hier liegen </w:t>
                                  </w:r>
                                  <w:r w:rsidR="00065DF9" w:rsidRPr="00065DF9">
                                    <w:rPr>
                                      <w:b/>
                                      <w:bCs/>
                                    </w:rPr>
                                    <w:t>1</w:t>
                                  </w:r>
                                  <w:r w:rsidRPr="00BC2751">
                                    <w:rPr>
                                      <w:b/>
                                      <w:bCs/>
                                    </w:rPr>
                                    <w:t>8</w:t>
                                  </w:r>
                                  <w:r w:rsidRPr="00BC2751">
                                    <w:t>.</w:t>
                                  </w:r>
                                  <w:r>
                                    <w:t xml:space="preserve"> </w:t>
                                  </w:r>
                                  <w:r w:rsidR="00BC2751">
                                    <w:br/>
                                  </w:r>
                                  <w:r w:rsidRPr="006A6103">
                                    <w:t>Davon nehme ich 2 weg.</w:t>
                                  </w:r>
                                  <w:r>
                                    <w:t xml:space="preserve"> </w:t>
                                  </w:r>
                                  <w:r w:rsidR="00BC2751">
                                    <w:br/>
                                  </w:r>
                                  <w:r w:rsidR="00065DF9">
                                    <w:t>Wie viele bleiben übrig?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9B7ED8" id="_x0000_s1080" type="#_x0000_t62" style="position:absolute;margin-left:134.65pt;margin-top:6.5pt;width:114.85pt;height:42.05pt;z-index:2516541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" adj="13387,-5127" fillcolor="white [3201]" strokecolor="#bfbfbf [2412]" strokeweight="1pt">
                      <v:textbox inset="1mm,0,1mm,0">
                        <w:txbxContent>
                          <w:p w14:paraId="4BD5DDE7" w14:textId="1AAD755F" w:rsidR="00C14EC0" w:rsidRPr="00183926" w:rsidRDefault="00C14EC0" w:rsidP="00AF456C">
                            <w:pPr>
                              <w:pStyle w:val="Textkrper"/>
                              <w:rPr>
                                <w:color w:val="000000" w:themeColor="text1"/>
                                <w:spacing w:val="-2"/>
                              </w:rPr>
                            </w:pPr>
                            <w:r w:rsidRPr="00BC2751">
                              <w:t xml:space="preserve">Hier liegen </w:t>
                            </w:r>
                            <w:r w:rsidR="00065DF9" w:rsidRPr="00065DF9">
                              <w:rPr>
                                <w:b/>
                                <w:bCs/>
                              </w:rPr>
                              <w:t>1</w:t>
                            </w:r>
                            <w:r w:rsidRPr="00BC2751">
                              <w:rPr>
                                <w:b/>
                                <w:bCs/>
                              </w:rPr>
                              <w:t>8</w:t>
                            </w:r>
                            <w:r w:rsidRPr="00BC2751">
                              <w:t>.</w:t>
                            </w:r>
                            <w:r>
                              <w:t xml:space="preserve"> </w:t>
                            </w:r>
                            <w:r w:rsidR="00BC2751">
                              <w:br/>
                            </w:r>
                            <w:r w:rsidRPr="006A6103">
                              <w:t>Davon nehme ich 2 weg.</w:t>
                            </w:r>
                            <w:r>
                              <w:t xml:space="preserve"> </w:t>
                            </w:r>
                            <w:r w:rsidR="00BC2751">
                              <w:br/>
                            </w:r>
                            <w:r w:rsidR="00065DF9">
                              <w:t>Wie viele bleiben übrig?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5276" behindDoc="0" locked="0" layoutInCell="1" allowOverlap="1" wp14:anchorId="76DFA7AD" wp14:editId="441C38D8">
                      <wp:simplePos x="0" y="0"/>
                      <wp:positionH relativeFrom="column">
                        <wp:posOffset>106952</wp:posOffset>
                      </wp:positionH>
                      <wp:positionV relativeFrom="paragraph">
                        <wp:posOffset>47353</wp:posOffset>
                      </wp:positionV>
                      <wp:extent cx="1517777" cy="568960"/>
                      <wp:effectExtent l="0" t="139700" r="19050" b="15240"/>
                      <wp:wrapNone/>
                      <wp:docPr id="1994815404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7777" cy="568960"/>
                              </a:xfrm>
                              <a:prstGeom prst="wedgeRoundRectCallout">
                                <a:avLst>
                                  <a:gd name="adj1" fmla="val 17551"/>
                                  <a:gd name="adj2" fmla="val -73279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F41725" w14:textId="60A96F90" w:rsidR="009E6C0C" w:rsidRPr="00183926" w:rsidRDefault="009E6C0C" w:rsidP="009E6C0C">
                                  <w:pPr>
                                    <w:pStyle w:val="Textkrper"/>
                                    <w:rPr>
                                      <w:color w:val="000000" w:themeColor="text1"/>
                                      <w:spacing w:val="-2"/>
                                    </w:rPr>
                                  </w:pPr>
                                  <w:r w:rsidRPr="00BC2751">
                                    <w:t xml:space="preserve">Hier liegen </w:t>
                                  </w:r>
                                  <w:r w:rsidR="00065DF9" w:rsidRPr="00065DF9">
                                    <w:rPr>
                                      <w:b/>
                                      <w:bCs/>
                                    </w:rPr>
                                    <w:t>1</w:t>
                                  </w:r>
                                  <w:r w:rsidRPr="00237E9A">
                                    <w:rPr>
                                      <w:b/>
                                      <w:bCs/>
                                    </w:rPr>
                                    <w:t>6</w:t>
                                  </w:r>
                                  <w:r w:rsidRPr="00BC2751">
                                    <w:t>.</w:t>
                                  </w:r>
                                  <w:r>
                                    <w:t xml:space="preserve"> Ich </w:t>
                                  </w:r>
                                  <w:r w:rsidR="00065DF9">
                                    <w:t xml:space="preserve">möchte </w:t>
                                  </w:r>
                                  <w:r>
                                    <w:t xml:space="preserve">aber </w:t>
                                  </w:r>
                                  <w:r w:rsidR="00065DF9">
                                    <w:t>1</w:t>
                                  </w:r>
                                  <w:r>
                                    <w:t>8</w:t>
                                  </w:r>
                                  <w:r w:rsidR="00065DF9">
                                    <w:t xml:space="preserve">. Wie </w:t>
                                  </w:r>
                                  <w:r w:rsidR="00613BBA">
                                    <w:t>viele muss ich dazulegen</w:t>
                                  </w:r>
                                  <w:r w:rsidR="00065DF9"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DFA7AD" id="_x0000_s1081" type="#_x0000_t62" style="position:absolute;margin-left:8.4pt;margin-top:3.75pt;width:119.5pt;height:44.8pt;z-index:251655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" adj="14591,-5028" fillcolor="white [3201]" strokecolor="#bfbfbf [2412]" strokeweight="1pt">
                      <v:textbox inset="1mm,0,1mm,0">
                        <w:txbxContent>
                          <w:p w14:paraId="31F41725" w14:textId="60A96F90" w:rsidR="009E6C0C" w:rsidRPr="00183926" w:rsidRDefault="009E6C0C" w:rsidP="009E6C0C">
                            <w:pPr>
                              <w:pStyle w:val="Textkrper"/>
                              <w:rPr>
                                <w:color w:val="000000" w:themeColor="text1"/>
                                <w:spacing w:val="-2"/>
                              </w:rPr>
                            </w:pPr>
                            <w:r w:rsidRPr="00BC2751">
                              <w:t xml:space="preserve">Hier liegen </w:t>
                            </w:r>
                            <w:r w:rsidR="00065DF9" w:rsidRPr="00065DF9">
                              <w:rPr>
                                <w:b/>
                                <w:bCs/>
                              </w:rPr>
                              <w:t>1</w:t>
                            </w:r>
                            <w:r w:rsidRPr="00237E9A">
                              <w:rPr>
                                <w:b/>
                                <w:bCs/>
                              </w:rPr>
                              <w:t>6</w:t>
                            </w:r>
                            <w:r w:rsidRPr="00BC2751">
                              <w:t>.</w:t>
                            </w:r>
                            <w:r>
                              <w:t xml:space="preserve"> Ich </w:t>
                            </w:r>
                            <w:r w:rsidR="00065DF9">
                              <w:t xml:space="preserve">möchte </w:t>
                            </w:r>
                            <w:r>
                              <w:t xml:space="preserve">aber </w:t>
                            </w:r>
                            <w:r w:rsidR="00065DF9">
                              <w:t>1</w:t>
                            </w:r>
                            <w:r>
                              <w:t>8</w:t>
                            </w:r>
                            <w:r w:rsidR="00065DF9">
                              <w:t xml:space="preserve">. Wie </w:t>
                            </w:r>
                            <w:r w:rsidR="00613BBA">
                              <w:t>viele muss ich dazulegen</w:t>
                            </w:r>
                            <w:r w:rsidR="00065DF9"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6103">
              <w:t xml:space="preserve"> </w:t>
            </w:r>
          </w:p>
          <w:p w14:paraId="203B2F56" w14:textId="77777777" w:rsidR="00065DF9" w:rsidRDefault="00065DF9" w:rsidP="00E41F88"/>
          <w:p w14:paraId="52FC5155" w14:textId="77777777" w:rsidR="00065DF9" w:rsidRDefault="00065DF9" w:rsidP="00E41F88"/>
          <w:p w14:paraId="54055FA1" w14:textId="70EA959F" w:rsidR="00065DF9" w:rsidRPr="00136791" w:rsidRDefault="00065DF9" w:rsidP="00E41F88"/>
        </w:tc>
      </w:tr>
      <w:tr w:rsidR="00CF50A5" w:rsidRPr="00E0758C" w14:paraId="77B8000A" w14:textId="77777777" w:rsidTr="001367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1"/>
        </w:trPr>
        <w:tc>
          <w:tcPr>
            <w:tcW w:w="610" w:type="dxa"/>
          </w:tcPr>
          <w:p w14:paraId="73B8D862" w14:textId="77777777" w:rsidR="00CF50A5" w:rsidRDefault="00CF50A5" w:rsidP="00382D7F">
            <w:pPr>
              <w:spacing w:line="240" w:lineRule="atLeast"/>
              <w:rPr>
                <w:noProof/>
                <w:lang w:eastAsia="de-DE"/>
              </w:rPr>
            </w:pPr>
          </w:p>
        </w:tc>
        <w:tc>
          <w:tcPr>
            <w:tcW w:w="519" w:type="dxa"/>
          </w:tcPr>
          <w:p w14:paraId="155219B8" w14:textId="77777777" w:rsidR="00CF50A5" w:rsidRDefault="00CF50A5" w:rsidP="00382D7F">
            <w:pPr>
              <w:pStyle w:val="Nummerierung"/>
            </w:pPr>
          </w:p>
        </w:tc>
        <w:tc>
          <w:tcPr>
            <w:tcW w:w="7942" w:type="dxa"/>
          </w:tcPr>
          <w:p w14:paraId="09B173E6" w14:textId="77777777" w:rsidR="00CF50A5" w:rsidRDefault="00CF50A5" w:rsidP="00382D7F">
            <w:pPr>
              <w:rPr>
                <w:noProof/>
                <w:color w:val="000000"/>
                <w:lang w:eastAsia="de-DE"/>
              </w:rPr>
            </w:pPr>
          </w:p>
        </w:tc>
      </w:tr>
      <w:tr w:rsidR="00382D7F" w:rsidRPr="00E0758C" w14:paraId="3AC930BA" w14:textId="77777777" w:rsidTr="001367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1"/>
        </w:trPr>
        <w:tc>
          <w:tcPr>
            <w:tcW w:w="610" w:type="dxa"/>
          </w:tcPr>
          <w:p w14:paraId="40CAE0A5" w14:textId="77777777" w:rsidR="00382D7F" w:rsidRDefault="00382D7F" w:rsidP="00382D7F">
            <w:pPr>
              <w:spacing w:line="240" w:lineRule="atLeast"/>
              <w:rPr>
                <w:noProof/>
                <w:lang w:eastAsia="de-DE"/>
              </w:rPr>
            </w:pPr>
          </w:p>
        </w:tc>
        <w:tc>
          <w:tcPr>
            <w:tcW w:w="519" w:type="dxa"/>
          </w:tcPr>
          <w:p w14:paraId="4218E791" w14:textId="055FABD6" w:rsidR="00382D7F" w:rsidRDefault="00382D7F" w:rsidP="00382D7F">
            <w:pPr>
              <w:pStyle w:val="Nummerierung"/>
            </w:pPr>
            <w:r>
              <w:t>c)</w:t>
            </w:r>
          </w:p>
        </w:tc>
        <w:tc>
          <w:tcPr>
            <w:tcW w:w="7942" w:type="dxa"/>
          </w:tcPr>
          <w:p w14:paraId="22353C19" w14:textId="3DA38E76" w:rsidR="00382D7F" w:rsidRDefault="00382D7F" w:rsidP="00382D7F">
            <w:r>
              <w:rPr>
                <w:noProof/>
                <w:color w:val="000000"/>
                <w:lang w:eastAsia="de-DE"/>
              </w:rPr>
              <w:t xml:space="preserve">Lege die Aufgabe </w:t>
            </w:r>
            <w:r>
              <w:rPr>
                <w:rFonts w:ascii="Comic Sans MS" w:hAnsi="Comic Sans MS"/>
                <w:b/>
                <w:bCs/>
                <w:color w:val="000000"/>
                <w:sz w:val="20"/>
                <w:szCs w:val="20"/>
                <w:lang w:eastAsia="de-DE"/>
              </w:rPr>
              <w:t>36</w:t>
            </w:r>
            <w:r w:rsidRPr="00026391">
              <w:rPr>
                <w:rFonts w:ascii="Comic Sans MS" w:hAnsi="Comic Sans MS"/>
                <w:b/>
                <w:bCs/>
                <w:color w:val="000000"/>
                <w:sz w:val="20"/>
                <w:szCs w:val="20"/>
                <w:lang w:eastAsia="de-DE"/>
              </w:rPr>
              <w:t xml:space="preserve"> – </w:t>
            </w:r>
            <w:r>
              <w:rPr>
                <w:rFonts w:ascii="Comic Sans MS" w:hAnsi="Comic Sans MS"/>
                <w:b/>
                <w:bCs/>
                <w:color w:val="000000"/>
                <w:sz w:val="20"/>
                <w:szCs w:val="20"/>
                <w:lang w:eastAsia="de-DE"/>
              </w:rPr>
              <w:t>23</w:t>
            </w:r>
            <w:r w:rsidRPr="00026391">
              <w:rPr>
                <w:rFonts w:ascii="Comic Sans MS" w:hAnsi="Comic Sans MS"/>
                <w:b/>
                <w:bCs/>
                <w:color w:val="000000"/>
                <w:sz w:val="20"/>
                <w:szCs w:val="20"/>
                <w:lang w:eastAsia="de-DE"/>
              </w:rPr>
              <w:t xml:space="preserve"> </w:t>
            </w:r>
            <w:r>
              <w:t xml:space="preserve">mit Material und zeichne ein Bild. </w:t>
            </w:r>
          </w:p>
          <w:p w14:paraId="6F4F4094" w14:textId="61EC0F6E" w:rsidR="00382D7F" w:rsidRDefault="00382D7F" w:rsidP="00382D7F">
            <w:pPr>
              <w:pStyle w:val="Listenabsatz"/>
            </w:pPr>
            <w:r>
              <w:t xml:space="preserve">Hast du „Wegnehmen“ </w:t>
            </w:r>
            <w:r w:rsidR="00076AE6">
              <w:t xml:space="preserve">gedacht </w:t>
            </w:r>
            <w:r>
              <w:t>wie Emily oder „</w:t>
            </w:r>
            <w:r w:rsidR="00076AE6">
              <w:t>Ergänzen</w:t>
            </w:r>
            <w:r>
              <w:t>“ wie Kenan?</w:t>
            </w:r>
          </w:p>
          <w:p w14:paraId="13A1A396" w14:textId="77777777" w:rsidR="00382D7F" w:rsidRDefault="00382D7F" w:rsidP="00382D7F">
            <w:pPr>
              <w:pStyle w:val="Listenabsatz"/>
              <w:rPr>
                <w:noProof/>
              </w:rPr>
            </w:pPr>
            <w:r>
              <w:t>Finde in deinem Bild eine zweite Subtraktions-Aufgabe.</w:t>
            </w:r>
            <w:r>
              <w:br/>
              <w:t>Erkläre wie Emily oder Kenan, wie man sie im Bild sieht.</w:t>
            </w:r>
          </w:p>
          <w:p w14:paraId="50788668" w14:textId="157732A4" w:rsidR="00382D7F" w:rsidRDefault="00382D7F" w:rsidP="00382D7F">
            <w:pPr>
              <w:pStyle w:val="Listenabsatz"/>
              <w:rPr>
                <w:noProof/>
              </w:rPr>
            </w:pPr>
            <w:r>
              <w:t>Finde auch eine passende Additions-Aufgabe dazu wie Jonas.</w:t>
            </w:r>
          </w:p>
        </w:tc>
      </w:tr>
      <w:tr w:rsidR="00382D7F" w:rsidRPr="00E0758C" w14:paraId="35C0A5CF" w14:textId="77777777" w:rsidTr="001367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1"/>
        </w:trPr>
        <w:tc>
          <w:tcPr>
            <w:tcW w:w="610" w:type="dxa"/>
          </w:tcPr>
          <w:p w14:paraId="5688B610" w14:textId="77777777" w:rsidR="00382D7F" w:rsidRDefault="00382D7F" w:rsidP="00382D7F">
            <w:pPr>
              <w:spacing w:line="240" w:lineRule="atLeast"/>
              <w:rPr>
                <w:noProof/>
                <w:lang w:eastAsia="de-DE"/>
              </w:rPr>
            </w:pPr>
          </w:p>
        </w:tc>
        <w:tc>
          <w:tcPr>
            <w:tcW w:w="519" w:type="dxa"/>
          </w:tcPr>
          <w:p w14:paraId="55BD5F26" w14:textId="77777777" w:rsidR="00382D7F" w:rsidRDefault="00382D7F" w:rsidP="00382D7F">
            <w:pPr>
              <w:pStyle w:val="Nummerierung"/>
            </w:pPr>
          </w:p>
        </w:tc>
        <w:tc>
          <w:tcPr>
            <w:tcW w:w="7942" w:type="dxa"/>
          </w:tcPr>
          <w:p w14:paraId="5CF81EC0" w14:textId="77777777" w:rsidR="00382D7F" w:rsidRDefault="00382D7F" w:rsidP="00382D7F">
            <w:pPr>
              <w:rPr>
                <w:noProof/>
              </w:rPr>
            </w:pPr>
          </w:p>
        </w:tc>
      </w:tr>
      <w:tr w:rsidR="00382D7F" w:rsidRPr="00E0758C" w14:paraId="33E03FE4" w14:textId="77777777" w:rsidTr="001367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1"/>
        </w:trPr>
        <w:tc>
          <w:tcPr>
            <w:tcW w:w="610" w:type="dxa"/>
          </w:tcPr>
          <w:p w14:paraId="67422BB9" w14:textId="7833A31B" w:rsidR="00382D7F" w:rsidRDefault="00382D7F" w:rsidP="00382D7F">
            <w:pPr>
              <w:spacing w:line="240" w:lineRule="atLeast"/>
            </w:pPr>
          </w:p>
        </w:tc>
        <w:tc>
          <w:tcPr>
            <w:tcW w:w="519" w:type="dxa"/>
          </w:tcPr>
          <w:p w14:paraId="70944022" w14:textId="2CD9E743" w:rsidR="00382D7F" w:rsidRDefault="00382D7F" w:rsidP="00382D7F">
            <w:pPr>
              <w:pStyle w:val="Nummerierung"/>
            </w:pPr>
            <w:r>
              <w:t>d)</w:t>
            </w:r>
          </w:p>
        </w:tc>
        <w:tc>
          <w:tcPr>
            <w:tcW w:w="7942" w:type="dxa"/>
          </w:tcPr>
          <w:p w14:paraId="1B739B4F" w14:textId="27365CBB" w:rsidR="00382D7F" w:rsidRDefault="00382D7F" w:rsidP="00382D7F">
            <w:pPr>
              <w:pStyle w:val="Listenabsatz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677" behindDoc="0" locked="0" layoutInCell="1" allowOverlap="1" wp14:anchorId="4F0B5A5F" wp14:editId="4AA3E856">
                      <wp:simplePos x="0" y="0"/>
                      <wp:positionH relativeFrom="column">
                        <wp:posOffset>3017520</wp:posOffset>
                      </wp:positionH>
                      <wp:positionV relativeFrom="paragraph">
                        <wp:posOffset>631825</wp:posOffset>
                      </wp:positionV>
                      <wp:extent cx="344805" cy="186690"/>
                      <wp:effectExtent l="25400" t="25400" r="86995" b="92710"/>
                      <wp:wrapNone/>
                      <wp:docPr id="655311628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805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2D2F466A" w14:textId="75E25620" w:rsidR="00382D7F" w:rsidRDefault="00382D7F" w:rsidP="005C68C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F0B5A5F" id="_x0000_s1082" type="#_x0000_t202" style="position:absolute;left:0;text-align:left;margin-left:237.6pt;margin-top:49.75pt;width:27.15pt;height:14.7pt;z-index:2517146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" fillcolor="#d8d8d8 [2732]" stroked="f">
                      <v:shadow on="t" color="black" opacity="26214f" origin="-.5,-.5" offset=".74836mm,.74836mm"/>
                      <v:textbox style="mso-fit-shape-to-text:t" inset="0,0,0,0">
                        <w:txbxContent>
                          <w:p w14:paraId="2D2F466A" w14:textId="75E25620" w:rsidR="00382D7F" w:rsidRDefault="00382D7F" w:rsidP="005C68C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701" behindDoc="0" locked="0" layoutInCell="1" allowOverlap="1" wp14:anchorId="40B4B9A9" wp14:editId="0D150BC1">
                      <wp:simplePos x="0" y="0"/>
                      <wp:positionH relativeFrom="column">
                        <wp:posOffset>4612005</wp:posOffset>
                      </wp:positionH>
                      <wp:positionV relativeFrom="paragraph">
                        <wp:posOffset>575945</wp:posOffset>
                      </wp:positionV>
                      <wp:extent cx="344805" cy="186690"/>
                      <wp:effectExtent l="25400" t="25400" r="86995" b="92710"/>
                      <wp:wrapNone/>
                      <wp:docPr id="1593226705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805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0D7CD844" w14:textId="6BE2C667" w:rsidR="00382D7F" w:rsidRDefault="00382D7F" w:rsidP="005C68C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0B4B9A9" id="_x0000_s1083" type="#_x0000_t202" style="position:absolute;left:0;text-align:left;margin-left:363.15pt;margin-top:45.35pt;width:27.15pt;height:14.7pt;z-index:25171570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" fillcolor="#d8d8d8 [2732]" stroked="f">
                      <v:shadow on="t" color="black" opacity="26214f" origin="-.5,-.5" offset=".74836mm,.74836mm"/>
                      <v:textbox style="mso-fit-shape-to-text:t" inset="0,0,0,0">
                        <w:txbxContent>
                          <w:p w14:paraId="0D7CD844" w14:textId="6BE2C667" w:rsidR="00382D7F" w:rsidRDefault="00382D7F" w:rsidP="005C68C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581" behindDoc="0" locked="0" layoutInCell="1" allowOverlap="1" wp14:anchorId="13351F13" wp14:editId="5A4CC1A6">
                      <wp:simplePos x="0" y="0"/>
                      <wp:positionH relativeFrom="column">
                        <wp:posOffset>3931920</wp:posOffset>
                      </wp:positionH>
                      <wp:positionV relativeFrom="paragraph">
                        <wp:posOffset>643255</wp:posOffset>
                      </wp:positionV>
                      <wp:extent cx="746760" cy="186690"/>
                      <wp:effectExtent l="25400" t="25400" r="91440" b="92710"/>
                      <wp:wrapNone/>
                      <wp:docPr id="147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6760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13338D7D" w14:textId="070EFB72" w:rsidR="00382D7F" w:rsidRDefault="00382D7F" w:rsidP="005C68C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351F13" id="_x0000_s1084" type="#_x0000_t202" style="position:absolute;left:0;text-align:left;margin-left:309.6pt;margin-top:50.65pt;width:58.8pt;height:14.7pt;z-index:2517105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" fillcolor="#d8d8d8 [2732]" stroked="f">
                      <v:shadow on="t" color="black" opacity="26214f" origin="-.5,-.5" offset=".74836mm,.74836mm"/>
                      <v:textbox style="mso-fit-shape-to-text:t" inset="0,0,0,0">
                        <w:txbxContent>
                          <w:p w14:paraId="13338D7D" w14:textId="070EFB72" w:rsidR="00382D7F" w:rsidRDefault="00382D7F" w:rsidP="005C68C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629" behindDoc="0" locked="0" layoutInCell="1" allowOverlap="1" wp14:anchorId="6309FB71" wp14:editId="2131D778">
                      <wp:simplePos x="0" y="0"/>
                      <wp:positionH relativeFrom="column">
                        <wp:posOffset>4311015</wp:posOffset>
                      </wp:positionH>
                      <wp:positionV relativeFrom="paragraph">
                        <wp:posOffset>274955</wp:posOffset>
                      </wp:positionV>
                      <wp:extent cx="747395" cy="186690"/>
                      <wp:effectExtent l="25400" t="25400" r="90805" b="92710"/>
                      <wp:wrapNone/>
                      <wp:docPr id="158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7395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759D3FD7" w14:textId="03DB96D3" w:rsidR="00382D7F" w:rsidRDefault="00382D7F" w:rsidP="005C68C1">
                                  <w:pPr>
                                    <w:jc w:val="center"/>
                                  </w:pPr>
                                  <w:r>
                                    <w:t>48</w:t>
                                  </w:r>
                                  <w:r w:rsidRPr="00A66931">
                                    <w:t xml:space="preserve"> </w:t>
                                  </w:r>
                                  <w:r>
                                    <w:t>–</w:t>
                                  </w:r>
                                  <w:r w:rsidRPr="00A66931">
                                    <w:t xml:space="preserve"> </w:t>
                                  </w:r>
                                  <w: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09FB71" id="_x0000_s1085" type="#_x0000_t202" style="position:absolute;left:0;text-align:left;margin-left:339.45pt;margin-top:21.65pt;width:58.85pt;height:14.7pt;z-index:2517126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" fillcolor="#d8d8d8 [2732]" stroked="f">
                      <v:shadow on="t" color="black" opacity="26214f" origin="-.5,-.5" offset=".74836mm,.74836mm"/>
                      <v:textbox style="mso-fit-shape-to-text:t" inset="0,0,0,0">
                        <w:txbxContent>
                          <w:p w14:paraId="759D3FD7" w14:textId="03DB96D3" w:rsidR="00382D7F" w:rsidRDefault="00382D7F" w:rsidP="005C68C1">
                            <w:pPr>
                              <w:jc w:val="center"/>
                            </w:pPr>
                            <w:r>
                              <w:t>48</w:t>
                            </w:r>
                            <w:r w:rsidRPr="00A66931">
                              <w:t xml:space="preserve"> </w:t>
                            </w:r>
                            <w:r>
                              <w:t>–</w:t>
                            </w:r>
                            <w:r w:rsidRPr="00A66931">
                              <w:t xml:space="preserve"> </w:t>
                            </w:r>
                            <w: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557" behindDoc="0" locked="0" layoutInCell="1" allowOverlap="1" wp14:anchorId="29C5AF2A" wp14:editId="35E2D687">
                      <wp:simplePos x="0" y="0"/>
                      <wp:positionH relativeFrom="column">
                        <wp:posOffset>3797935</wp:posOffset>
                      </wp:positionH>
                      <wp:positionV relativeFrom="paragraph">
                        <wp:posOffset>29845</wp:posOffset>
                      </wp:positionV>
                      <wp:extent cx="747395" cy="186690"/>
                      <wp:effectExtent l="25400" t="25400" r="90805" b="92710"/>
                      <wp:wrapNone/>
                      <wp:docPr id="146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7395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21A35D00" w14:textId="77777777" w:rsidR="00382D7F" w:rsidRDefault="00382D7F" w:rsidP="005C68C1">
                                  <w:pPr>
                                    <w:jc w:val="center"/>
                                  </w:pPr>
                                  <w:r w:rsidRPr="00A66931">
                                    <w:t>8 + 40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C5AF2A" id="_x0000_s1086" type="#_x0000_t202" style="position:absolute;left:0;text-align:left;margin-left:299.05pt;margin-top:2.35pt;width:58.85pt;height:14.7pt;z-index:2517095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" fillcolor="#d8d8d8 [2732]" stroked="f">
                      <v:shadow on="t" color="black" opacity="26214f" origin="-.5,-.5" offset=".74836mm,.74836mm"/>
                      <v:textbox style="mso-fit-shape-to-text:t" inset="0,0,0,0">
                        <w:txbxContent>
                          <w:p w14:paraId="21A35D00" w14:textId="77777777" w:rsidR="00382D7F" w:rsidRDefault="00382D7F" w:rsidP="005C68C1">
                            <w:pPr>
                              <w:jc w:val="center"/>
                            </w:pPr>
                            <w:r w:rsidRPr="00A66931">
                              <w:t>8 + 40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605" behindDoc="0" locked="0" layoutInCell="1" allowOverlap="1" wp14:anchorId="2CBCC6EE" wp14:editId="4DADD785">
                      <wp:simplePos x="0" y="0"/>
                      <wp:positionH relativeFrom="column">
                        <wp:posOffset>3407410</wp:posOffset>
                      </wp:positionH>
                      <wp:positionV relativeFrom="paragraph">
                        <wp:posOffset>408940</wp:posOffset>
                      </wp:positionV>
                      <wp:extent cx="746760" cy="186690"/>
                      <wp:effectExtent l="25400" t="25400" r="91440" b="92710"/>
                      <wp:wrapNone/>
                      <wp:docPr id="152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6760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3BC7A8A3" w14:textId="4286CEA6" w:rsidR="00382D7F" w:rsidRDefault="00382D7F" w:rsidP="005C68C1">
                                  <w:pPr>
                                    <w:jc w:val="center"/>
                                  </w:pPr>
                                  <w:r>
                                    <w:t>40 – 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BCC6EE" id="_x0000_s1087" type="#_x0000_t202" style="position:absolute;left:0;text-align:left;margin-left:268.3pt;margin-top:32.2pt;width:58.8pt;height:14.7pt;z-index:2517116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" fillcolor="#d8d8d8 [2732]" stroked="f">
                      <v:shadow on="t" color="black" opacity="26214f" origin="-.5,-.5" offset=".74836mm,.74836mm"/>
                      <v:textbox style="mso-fit-shape-to-text:t" inset="0,0,0,0">
                        <w:txbxContent>
                          <w:p w14:paraId="3BC7A8A3" w14:textId="4286CEA6" w:rsidR="00382D7F" w:rsidRDefault="00382D7F" w:rsidP="005C68C1">
                            <w:pPr>
                              <w:jc w:val="center"/>
                            </w:pPr>
                            <w:r>
                              <w:t>40 – 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653" behindDoc="0" locked="0" layoutInCell="1" allowOverlap="1" wp14:anchorId="4AB84AC1" wp14:editId="1023DB62">
                      <wp:simplePos x="0" y="0"/>
                      <wp:positionH relativeFrom="column">
                        <wp:posOffset>2883535</wp:posOffset>
                      </wp:positionH>
                      <wp:positionV relativeFrom="paragraph">
                        <wp:posOffset>62865</wp:posOffset>
                      </wp:positionV>
                      <wp:extent cx="747395" cy="186690"/>
                      <wp:effectExtent l="25400" t="25400" r="90805" b="92710"/>
                      <wp:wrapNone/>
                      <wp:docPr id="160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7395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2CA71803" w14:textId="77777777" w:rsidR="00382D7F" w:rsidRDefault="00382D7F" w:rsidP="005C68C1">
                                  <w:pPr>
                                    <w:jc w:val="center"/>
                                  </w:pPr>
                                  <w:r>
                                    <w:t>48</w:t>
                                  </w:r>
                                  <w:r w:rsidRPr="00A66931">
                                    <w:t xml:space="preserve"> </w:t>
                                  </w:r>
                                  <w:r>
                                    <w:t>–</w:t>
                                  </w:r>
                                  <w:r w:rsidRPr="00A66931">
                                    <w:t xml:space="preserve"> </w:t>
                                  </w:r>
                                  <w: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B84AC1" id="_x0000_s1088" type="#_x0000_t202" style="position:absolute;left:0;text-align:left;margin-left:227.05pt;margin-top:4.95pt;width:58.85pt;height:14.7pt;z-index:2517136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" fillcolor="#d8d8d8 [2732]" stroked="f">
                      <v:shadow on="t" color="black" opacity="26214f" origin="-.5,-.5" offset=".74836mm,.74836mm"/>
                      <v:textbox style="mso-fit-shape-to-text:t" inset="0,0,0,0">
                        <w:txbxContent>
                          <w:p w14:paraId="2CA71803" w14:textId="77777777" w:rsidR="00382D7F" w:rsidRDefault="00382D7F" w:rsidP="005C68C1">
                            <w:pPr>
                              <w:jc w:val="center"/>
                            </w:pPr>
                            <w:r>
                              <w:t>48</w:t>
                            </w:r>
                            <w:r w:rsidRPr="00A66931">
                              <w:t xml:space="preserve"> </w:t>
                            </w:r>
                            <w:r>
                              <w:t>–</w:t>
                            </w:r>
                            <w:r w:rsidRPr="00A66931">
                              <w:t xml:space="preserve"> </w:t>
                            </w:r>
                            <w:r>
                              <w:t>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Welche drei Aufgaben passen zusammen?</w:t>
            </w:r>
            <w:r>
              <w:br/>
            </w:r>
            <w:r w:rsidR="000F4D3D">
              <w:t>Zeichne ein Bild auf und e</w:t>
            </w:r>
            <w:r>
              <w:t>rklär</w:t>
            </w:r>
            <w:r w:rsidR="000F4D3D">
              <w:t>e,</w:t>
            </w:r>
            <w:r>
              <w:t xml:space="preserve"> wie sie </w:t>
            </w:r>
            <w:r w:rsidR="000F4D3D">
              <w:br/>
            </w:r>
            <w:r>
              <w:t xml:space="preserve">zu dem Bild passen, </w:t>
            </w:r>
            <w:r w:rsidR="000F4D3D">
              <w:t xml:space="preserve">ähnlich </w:t>
            </w:r>
            <w:r>
              <w:t xml:space="preserve">wie in </w:t>
            </w:r>
            <w:r w:rsidRPr="00382D7F">
              <w:rPr>
                <w:b/>
                <w:bCs/>
                <w:color w:val="327A86"/>
              </w:rPr>
              <w:t>b)</w:t>
            </w:r>
            <w:r>
              <w:t>.</w:t>
            </w:r>
          </w:p>
          <w:p w14:paraId="026D3D95" w14:textId="2E67CC0F" w:rsidR="00382D7F" w:rsidRDefault="000F4D3D" w:rsidP="00E8308F">
            <w:pPr>
              <w:pStyle w:val="Listenabsatz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533" behindDoc="0" locked="0" layoutInCell="1" allowOverlap="1" wp14:anchorId="3B0BFD95" wp14:editId="71CBE37B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328060</wp:posOffset>
                      </wp:positionV>
                      <wp:extent cx="684530" cy="186690"/>
                      <wp:effectExtent l="25400" t="25400" r="90170" b="92710"/>
                      <wp:wrapNone/>
                      <wp:docPr id="49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4530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227946F1" w14:textId="7E914BFB" w:rsidR="00382D7F" w:rsidRDefault="00382D7F" w:rsidP="005C68C1">
                                  <w:pPr>
                                    <w:jc w:val="center"/>
                                  </w:pPr>
                                  <w:r>
                                    <w:t>48 + 8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B0BFD95" id="_x0000_s1089" type="#_x0000_t202" style="position:absolute;left:0;text-align:left;margin-left:268.2pt;margin-top:25.85pt;width:53.9pt;height:14.7pt;z-index:25170853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" fillcolor="#d8d8d8 [2732]" stroked="f">
                      <v:shadow on="t" color="black" opacity="26214f" origin="-.5,-.5" offset=".74836mm,.74836mm"/>
                      <v:textbox style="mso-fit-shape-to-text:t" inset="0,0,0,0">
                        <w:txbxContent>
                          <w:p w14:paraId="227946F1" w14:textId="7E914BFB" w:rsidR="00382D7F" w:rsidRDefault="00382D7F" w:rsidP="005C68C1">
                            <w:pPr>
                              <w:jc w:val="center"/>
                            </w:pPr>
                            <w:r>
                              <w:t>48 + 8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308F">
              <w:t xml:space="preserve">Welche Aufgabe passt nicht dazu? </w:t>
            </w:r>
            <w:r w:rsidR="00E8308F">
              <w:br/>
            </w:r>
            <w:r w:rsidR="00382D7F">
              <w:t xml:space="preserve">Finde auch für </w:t>
            </w:r>
            <w:r w:rsidR="00E8308F">
              <w:t xml:space="preserve">sie </w:t>
            </w:r>
            <w:r w:rsidR="00382D7F">
              <w:t>passende</w:t>
            </w:r>
            <w:r>
              <w:t xml:space="preserve"> Aufgaben</w:t>
            </w:r>
            <w:r w:rsidR="00E8308F">
              <w:br/>
              <w:t xml:space="preserve">und zeichne ein Bild, </w:t>
            </w:r>
            <w:r>
              <w:t xml:space="preserve">in </w:t>
            </w:r>
            <w:r w:rsidR="00E8308F">
              <w:t xml:space="preserve">dem man sie sehen kann. </w:t>
            </w:r>
          </w:p>
        </w:tc>
      </w:tr>
      <w:tr w:rsidR="000F4D3D" w:rsidRPr="00E0758C" w14:paraId="0DBFD59E" w14:textId="77777777" w:rsidTr="001367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1"/>
        </w:trPr>
        <w:tc>
          <w:tcPr>
            <w:tcW w:w="610" w:type="dxa"/>
          </w:tcPr>
          <w:p w14:paraId="425D0D6A" w14:textId="77777777" w:rsidR="000F4D3D" w:rsidRDefault="000F4D3D" w:rsidP="00382D7F">
            <w:pPr>
              <w:spacing w:line="240" w:lineRule="atLeast"/>
            </w:pPr>
          </w:p>
        </w:tc>
        <w:tc>
          <w:tcPr>
            <w:tcW w:w="519" w:type="dxa"/>
          </w:tcPr>
          <w:p w14:paraId="06D878DF" w14:textId="77777777" w:rsidR="000F4D3D" w:rsidRDefault="000F4D3D" w:rsidP="00382D7F">
            <w:pPr>
              <w:pStyle w:val="Nummerierung"/>
            </w:pPr>
          </w:p>
        </w:tc>
        <w:tc>
          <w:tcPr>
            <w:tcW w:w="7942" w:type="dxa"/>
          </w:tcPr>
          <w:p w14:paraId="39A1C2ED" w14:textId="77777777" w:rsidR="000F4D3D" w:rsidRDefault="000F4D3D" w:rsidP="000F4D3D">
            <w:pPr>
              <w:pStyle w:val="Listenabsatz"/>
              <w:numPr>
                <w:ilvl w:val="0"/>
                <w:numId w:val="0"/>
              </w:numPr>
              <w:ind w:left="427"/>
              <w:rPr>
                <w:noProof/>
              </w:rPr>
            </w:pPr>
          </w:p>
        </w:tc>
      </w:tr>
    </w:tbl>
    <w:p w14:paraId="4CB469FD" w14:textId="30BE585D" w:rsidR="00382D7F" w:rsidRDefault="00382D7F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94"/>
        <w:gridCol w:w="7942"/>
      </w:tblGrid>
      <w:tr w:rsidR="00382D7F" w:rsidRPr="00E0758C" w14:paraId="57279E66" w14:textId="77777777" w:rsidTr="004669AF">
        <w:trPr>
          <w:trHeight w:val="231"/>
        </w:trPr>
        <w:tc>
          <w:tcPr>
            <w:tcW w:w="610" w:type="dxa"/>
          </w:tcPr>
          <w:p w14:paraId="1AE99918" w14:textId="18102683" w:rsidR="00382D7F" w:rsidRPr="00382D7F" w:rsidRDefault="00382D7F" w:rsidP="00382D7F">
            <w:pPr>
              <w:spacing w:line="240" w:lineRule="atLeast"/>
              <w:rPr>
                <w:b/>
                <w:bCs/>
                <w:noProof/>
                <w:color w:val="327A86"/>
                <w:lang w:eastAsia="de-DE"/>
              </w:rPr>
            </w:pPr>
            <w:r w:rsidRPr="00382D7F">
              <w:rPr>
                <w:b/>
                <w:bCs/>
                <w:noProof/>
                <w:color w:val="327A86"/>
                <w:lang w:eastAsia="de-DE"/>
              </w:rPr>
              <w:t>1.4</w:t>
            </w:r>
          </w:p>
        </w:tc>
        <w:tc>
          <w:tcPr>
            <w:tcW w:w="8461" w:type="dxa"/>
            <w:gridSpan w:val="3"/>
          </w:tcPr>
          <w:p w14:paraId="3D7BFD6F" w14:textId="17C1525A" w:rsidR="00382D7F" w:rsidRDefault="00382D7F" w:rsidP="00382D7F">
            <w:pPr>
              <w:pStyle w:val="berschrift4"/>
              <w:rPr>
                <w:noProof/>
              </w:rPr>
            </w:pPr>
            <w:r>
              <w:rPr>
                <w:noProof/>
              </w:rPr>
              <w:t>Passende Aufgaben finden</w:t>
            </w:r>
          </w:p>
          <w:p w14:paraId="19EDE99B" w14:textId="45A96063" w:rsidR="00382D7F" w:rsidRPr="00382D7F" w:rsidRDefault="00382D7F" w:rsidP="00382D7F">
            <w:pPr>
              <w:rPr>
                <w:lang w:eastAsia="de-DE"/>
              </w:rPr>
            </w:pPr>
          </w:p>
        </w:tc>
      </w:tr>
      <w:tr w:rsidR="00382D7F" w14:paraId="044102CD" w14:textId="77777777" w:rsidTr="00E27F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6B8B1FB1" w14:textId="77777777" w:rsidR="00382D7F" w:rsidRDefault="00382D7F" w:rsidP="00E27FE8">
            <w:pPr>
              <w:pStyle w:val="berschrift3"/>
            </w:pPr>
            <w:r>
              <w:rPr>
                <w:noProof/>
              </w:rPr>
              <w:drawing>
                <wp:inline distT="0" distB="0" distL="0" distR="0" wp14:anchorId="4D1522F3" wp14:editId="6E81058F">
                  <wp:extent cx="313144" cy="272386"/>
                  <wp:effectExtent l="0" t="0" r="0" b="0"/>
                  <wp:docPr id="1759902585" name="Grafik 1759902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34BBB6A" w14:textId="77777777" w:rsidR="00382D7F" w:rsidRDefault="00382D7F" w:rsidP="00E27FE8">
            <w:pPr>
              <w:rPr>
                <w:lang w:eastAsia="de-DE"/>
              </w:rPr>
            </w:pPr>
          </w:p>
          <w:p w14:paraId="1B61C3ED" w14:textId="77777777" w:rsidR="00382D7F" w:rsidRDefault="00382D7F" w:rsidP="00E27FE8">
            <w:pPr>
              <w:rPr>
                <w:lang w:eastAsia="de-DE"/>
              </w:rPr>
            </w:pPr>
          </w:p>
          <w:p w14:paraId="10A61C97" w14:textId="77777777" w:rsidR="00382D7F" w:rsidRDefault="00382D7F" w:rsidP="00E27FE8">
            <w:pPr>
              <w:rPr>
                <w:lang w:eastAsia="de-DE"/>
              </w:rPr>
            </w:pPr>
          </w:p>
          <w:p w14:paraId="4FA376E4" w14:textId="39FC33C5" w:rsidR="00382D7F" w:rsidRDefault="00382D7F" w:rsidP="00E27FE8">
            <w:pPr>
              <w:rPr>
                <w:lang w:eastAsia="de-DE"/>
              </w:rPr>
            </w:pPr>
          </w:p>
          <w:p w14:paraId="4D14DED8" w14:textId="77777777" w:rsidR="00382D7F" w:rsidRPr="00AF002A" w:rsidRDefault="00382D7F" w:rsidP="00E27FE8">
            <w:pPr>
              <w:rPr>
                <w:lang w:eastAsia="de-DE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B5F264" w14:textId="5B006A55" w:rsidR="00382D7F" w:rsidRPr="001B2C42" w:rsidRDefault="00382D7F" w:rsidP="00E27FE8">
            <w:pPr>
              <w:pStyle w:val="berschrift4"/>
            </w:pPr>
          </w:p>
        </w:tc>
        <w:tc>
          <w:tcPr>
            <w:tcW w:w="7942" w:type="dxa"/>
            <w:tcBorders>
              <w:top w:val="nil"/>
              <w:left w:val="nil"/>
              <w:bottom w:val="nil"/>
              <w:right w:val="nil"/>
            </w:tcBorders>
          </w:tcPr>
          <w:p w14:paraId="4320ABB6" w14:textId="11A7F652" w:rsidR="00382D7F" w:rsidRDefault="00382D7F" w:rsidP="00E27FE8">
            <w:pPr>
              <w:rPr>
                <w:lang w:eastAsia="de-DE"/>
              </w:rPr>
            </w:pPr>
            <w:r w:rsidRPr="001B2C42">
              <w:rPr>
                <w:lang w:eastAsia="de-DE"/>
              </w:rPr>
              <w:t>Arbeitet zu zweit zusammen</w:t>
            </w:r>
            <w:r>
              <w:rPr>
                <w:lang w:eastAsia="de-DE"/>
              </w:rPr>
              <w:t>:</w:t>
            </w:r>
            <w:r w:rsidRPr="001B2C42">
              <w:rPr>
                <w:lang w:eastAsia="de-DE"/>
              </w:rPr>
              <w:t xml:space="preserve"> </w:t>
            </w:r>
          </w:p>
          <w:p w14:paraId="562BA9D5" w14:textId="0173891C" w:rsidR="000F4D3D" w:rsidRDefault="00382D7F" w:rsidP="00E27FE8">
            <w:pPr>
              <w:pStyle w:val="Listenabsatz"/>
            </w:pPr>
            <w:r>
              <w:t>Jede</w:t>
            </w:r>
            <w:r w:rsidR="00671260">
              <w:t xml:space="preserve"> Person</w:t>
            </w:r>
            <w:r>
              <w:t xml:space="preserve"> wählt </w:t>
            </w:r>
            <w:r w:rsidR="000F4D3D">
              <w:t xml:space="preserve">eine Additionsaufgabe aus </w:t>
            </w:r>
            <w:r>
              <w:t xml:space="preserve">und zeichnet </w:t>
            </w:r>
            <w:r w:rsidR="000F4D3D">
              <w:t>sie auf.</w:t>
            </w:r>
          </w:p>
          <w:p w14:paraId="28E2D0BA" w14:textId="5C004EA9" w:rsidR="000F4D3D" w:rsidRDefault="000F4D3D" w:rsidP="00E27FE8">
            <w:pPr>
              <w:pStyle w:val="Listenabsatz"/>
            </w:pPr>
            <w:r>
              <w:t xml:space="preserve">Dann tauscht </w:t>
            </w:r>
            <w:r w:rsidR="00F90B84">
              <w:t xml:space="preserve">ihr die Bilder aus </w:t>
            </w:r>
            <w:r>
              <w:t xml:space="preserve">und findet zusammen beide Subtraktionsaufgaben dazu. </w:t>
            </w:r>
          </w:p>
          <w:p w14:paraId="5BFDB706" w14:textId="677AEE87" w:rsidR="000F4D3D" w:rsidRDefault="00E8308F" w:rsidP="00E27FE8">
            <w:pPr>
              <w:pStyle w:val="Listenabsatz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061" behindDoc="0" locked="0" layoutInCell="1" allowOverlap="1" wp14:anchorId="040A1713" wp14:editId="2A3BDBA2">
                      <wp:simplePos x="0" y="0"/>
                      <wp:positionH relativeFrom="column">
                        <wp:posOffset>4022090</wp:posOffset>
                      </wp:positionH>
                      <wp:positionV relativeFrom="paragraph">
                        <wp:posOffset>205540</wp:posOffset>
                      </wp:positionV>
                      <wp:extent cx="746760" cy="186690"/>
                      <wp:effectExtent l="25400" t="25400" r="91440" b="92710"/>
                      <wp:wrapNone/>
                      <wp:docPr id="1446884948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6760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222B1C1D" w14:textId="77777777" w:rsidR="00E8308F" w:rsidRDefault="00E8308F" w:rsidP="00E8308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0A1713" id="_x0000_s1090" type="#_x0000_t202" style="position:absolute;left:0;text-align:left;margin-left:316.7pt;margin-top:16.2pt;width:58.8pt;height:14.7pt;z-index:2517310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" fillcolor="#d8d8d8 [2732]" stroked="f">
                      <v:shadow on="t" color="black" opacity="26214f" origin="-.5,-.5" offset=".74836mm,.74836mm"/>
                      <v:textbox style="mso-fit-shape-to-text:t" inset="0,0,0,0">
                        <w:txbxContent>
                          <w:p w14:paraId="222B1C1D" w14:textId="77777777" w:rsidR="00E8308F" w:rsidRDefault="00E8308F" w:rsidP="00E8308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F4D3D">
              <w:t>Erklärt immer, wie man die Aufgabe</w:t>
            </w:r>
            <w:r w:rsidR="00F90B84">
              <w:t xml:space="preserve">n im Bild </w:t>
            </w:r>
            <w:r w:rsidR="000F4D3D">
              <w:t xml:space="preserve">sieht. </w:t>
            </w:r>
            <w:r w:rsidR="000F4D3D">
              <w:br/>
              <w:t>Wonach wird gefragt, was weiß man schon?</w:t>
            </w:r>
            <w:r w:rsidR="000F4D3D">
              <w:br/>
            </w:r>
          </w:p>
          <w:p w14:paraId="2CBCD312" w14:textId="7F674795" w:rsidR="00382D7F" w:rsidRDefault="00E8308F" w:rsidP="00E27FE8">
            <w:pPr>
              <w:rPr>
                <w:lang w:eastAsia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3109" behindDoc="0" locked="0" layoutInCell="1" allowOverlap="1" wp14:anchorId="27316382" wp14:editId="55659F0E">
                      <wp:simplePos x="0" y="0"/>
                      <wp:positionH relativeFrom="column">
                        <wp:posOffset>3463000</wp:posOffset>
                      </wp:positionH>
                      <wp:positionV relativeFrom="paragraph">
                        <wp:posOffset>1615</wp:posOffset>
                      </wp:positionV>
                      <wp:extent cx="746760" cy="186690"/>
                      <wp:effectExtent l="25400" t="25400" r="91440" b="92710"/>
                      <wp:wrapNone/>
                      <wp:docPr id="1501578567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6760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0351154C" w14:textId="77777777" w:rsidR="00E8308F" w:rsidRDefault="00E8308F" w:rsidP="00E8308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316382" id="_x0000_s1091" type="#_x0000_t202" style="position:absolute;margin-left:272.7pt;margin-top:.15pt;width:58.8pt;height:14.7pt;z-index:2517331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" fillcolor="#d8d8d8 [2732]" stroked="f">
                      <v:shadow on="t" color="black" opacity="26214f" origin="-.5,-.5" offset=".74836mm,.74836mm"/>
                      <v:textbox style="mso-fit-shape-to-text:t" inset="0,0,0,0">
                        <w:txbxContent>
                          <w:p w14:paraId="0351154C" w14:textId="77777777" w:rsidR="00E8308F" w:rsidRDefault="00E8308F" w:rsidP="00E8308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FA175A" w14:textId="5F946555" w:rsidR="00382D7F" w:rsidRDefault="00E8308F" w:rsidP="00E27FE8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5157" behindDoc="0" locked="0" layoutInCell="1" allowOverlap="1" wp14:anchorId="2BD2438B" wp14:editId="3693C7AF">
                      <wp:simplePos x="0" y="0"/>
                      <wp:positionH relativeFrom="column">
                        <wp:posOffset>2457160</wp:posOffset>
                      </wp:positionH>
                      <wp:positionV relativeFrom="paragraph">
                        <wp:posOffset>11974</wp:posOffset>
                      </wp:positionV>
                      <wp:extent cx="944590" cy="374614"/>
                      <wp:effectExtent l="0" t="88900" r="8255" b="6985"/>
                      <wp:wrapNone/>
                      <wp:docPr id="1723325369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590" cy="374614"/>
                              </a:xfrm>
                              <a:prstGeom prst="wedgeRoundRectCallout">
                                <a:avLst>
                                  <a:gd name="adj1" fmla="val -8579"/>
                                  <a:gd name="adj2" fmla="val -70949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952FC6" w14:textId="6DBE90C4" w:rsidR="00E8308F" w:rsidRDefault="00E8308F" w:rsidP="00E8308F">
                                  <w:pPr>
                                    <w:pStyle w:val="Textkrper"/>
                                  </w:pPr>
                                  <w:r>
                                    <w:t xml:space="preserve">Wie viele sind es zusammen? </w:t>
                                  </w:r>
                                </w:p>
                                <w:p w14:paraId="7856AE7F" w14:textId="77777777" w:rsidR="00E8308F" w:rsidRPr="00183926" w:rsidRDefault="00E8308F" w:rsidP="00E8308F">
                                  <w:pPr>
                                    <w:pStyle w:val="Textkrp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D2438B" id="_x0000_s1092" type="#_x0000_t62" style="position:absolute;margin-left:193.5pt;margin-top:.95pt;width:74.4pt;height:29.5pt;z-index:2517351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" adj="8947,-4525" fillcolor="white [3201]" strokecolor="#bfbfbf [2412]" strokeweight="1pt">
                      <v:textbox inset="1mm,0,1mm,0">
                        <w:txbxContent>
                          <w:p w14:paraId="6A952FC6" w14:textId="6DBE90C4" w:rsidR="00E8308F" w:rsidRDefault="00E8308F" w:rsidP="00E8308F">
                            <w:pPr>
                              <w:pStyle w:val="Textkrper"/>
                            </w:pPr>
                            <w:r>
                              <w:t xml:space="preserve">Wie viele sind es zusammen? </w:t>
                            </w:r>
                          </w:p>
                          <w:p w14:paraId="7856AE7F" w14:textId="77777777" w:rsidR="00E8308F" w:rsidRPr="00183926" w:rsidRDefault="00E8308F" w:rsidP="00E8308F">
                            <w:pPr>
                              <w:pStyle w:val="Textkrp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6181" behindDoc="0" locked="0" layoutInCell="1" allowOverlap="1" wp14:anchorId="126A9773" wp14:editId="5E60581E">
                      <wp:simplePos x="0" y="0"/>
                      <wp:positionH relativeFrom="column">
                        <wp:posOffset>1386169</wp:posOffset>
                      </wp:positionH>
                      <wp:positionV relativeFrom="paragraph">
                        <wp:posOffset>13807</wp:posOffset>
                      </wp:positionV>
                      <wp:extent cx="929640" cy="370604"/>
                      <wp:effectExtent l="0" t="101600" r="10160" b="10795"/>
                      <wp:wrapNone/>
                      <wp:docPr id="1197226124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9640" cy="370604"/>
                              </a:xfrm>
                              <a:prstGeom prst="wedgeRoundRectCallout">
                                <a:avLst>
                                  <a:gd name="adj1" fmla="val 11978"/>
                                  <a:gd name="adj2" fmla="val -73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7129BC" w14:textId="27E57690" w:rsidR="00E8308F" w:rsidRPr="00183926" w:rsidRDefault="00E8308F" w:rsidP="00E8308F">
                                  <w:pPr>
                                    <w:pStyle w:val="Textkrper"/>
                                    <w:rPr>
                                      <w:color w:val="000000" w:themeColor="text1"/>
                                      <w:spacing w:val="-2"/>
                                    </w:rPr>
                                  </w:pPr>
                                  <w:r>
                                    <w:t>Wie viele bleiben übrig?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A9773" id="_x0000_s1093" type="#_x0000_t62" style="position:absolute;margin-left:109.15pt;margin-top:1.1pt;width:73.2pt;height:29.2pt;z-index:2517361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" adj="13387,-5127" fillcolor="white [3201]" strokecolor="#bfbfbf [2412]" strokeweight="1pt">
                      <v:textbox inset="1mm,0,1mm,0">
                        <w:txbxContent>
                          <w:p w14:paraId="307129BC" w14:textId="27E57690" w:rsidR="00E8308F" w:rsidRPr="00183926" w:rsidRDefault="00E8308F" w:rsidP="00E8308F">
                            <w:pPr>
                              <w:pStyle w:val="Textkrper"/>
                              <w:rPr>
                                <w:color w:val="000000" w:themeColor="text1"/>
                                <w:spacing w:val="-2"/>
                              </w:rPr>
                            </w:pPr>
                            <w:r>
                              <w:t>Wie viele bleiben übrig?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7205" behindDoc="0" locked="0" layoutInCell="1" allowOverlap="1" wp14:anchorId="375C889F" wp14:editId="3121650B">
                      <wp:simplePos x="0" y="0"/>
                      <wp:positionH relativeFrom="column">
                        <wp:posOffset>86052</wp:posOffset>
                      </wp:positionH>
                      <wp:positionV relativeFrom="paragraph">
                        <wp:posOffset>12083</wp:posOffset>
                      </wp:positionV>
                      <wp:extent cx="1107730" cy="403715"/>
                      <wp:effectExtent l="0" t="101600" r="10160" b="15875"/>
                      <wp:wrapNone/>
                      <wp:docPr id="21506045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7730" cy="403715"/>
                              </a:xfrm>
                              <a:prstGeom prst="wedgeRoundRectCallout">
                                <a:avLst>
                                  <a:gd name="adj1" fmla="val 17551"/>
                                  <a:gd name="adj2" fmla="val -73279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5AE4D9" w14:textId="485FA7A6" w:rsidR="00E8308F" w:rsidRPr="00183926" w:rsidRDefault="00E8308F" w:rsidP="00E8308F">
                                  <w:pPr>
                                    <w:pStyle w:val="Textkrper"/>
                                    <w:rPr>
                                      <w:color w:val="000000" w:themeColor="text1"/>
                                      <w:spacing w:val="-2"/>
                                    </w:rPr>
                                  </w:pPr>
                                  <w:r>
                                    <w:t xml:space="preserve">Wie </w:t>
                                  </w:r>
                                  <w:r w:rsidR="00671260">
                                    <w:t>viel muss ich dazulegen</w:t>
                                  </w: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5C889F" id="_x0000_s1094" type="#_x0000_t62" style="position:absolute;margin-left:6.8pt;margin-top:.95pt;width:87.2pt;height:31.8pt;z-index:2517372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" adj="14591,-5028" fillcolor="white [3201]" strokecolor="#bfbfbf [2412]" strokeweight="1pt">
                      <v:textbox inset="1mm,0,1mm,0">
                        <w:txbxContent>
                          <w:p w14:paraId="005AE4D9" w14:textId="485FA7A6" w:rsidR="00E8308F" w:rsidRPr="00183926" w:rsidRDefault="00E8308F" w:rsidP="00E8308F">
                            <w:pPr>
                              <w:pStyle w:val="Textkrper"/>
                              <w:rPr>
                                <w:color w:val="000000" w:themeColor="text1"/>
                                <w:spacing w:val="-2"/>
                              </w:rPr>
                            </w:pPr>
                            <w:r>
                              <w:t xml:space="preserve">Wie </w:t>
                            </w:r>
                            <w:r w:rsidR="00671260">
                              <w:t>viel muss ich dazulegen</w:t>
                            </w:r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F5ED248" w14:textId="7B6EAA9E" w:rsidR="00382D7F" w:rsidRDefault="00382D7F" w:rsidP="00E27FE8">
            <w:pPr>
              <w:rPr>
                <w:lang w:eastAsia="de-DE"/>
              </w:rPr>
            </w:pPr>
          </w:p>
          <w:p w14:paraId="1EE9A3E3" w14:textId="77777777" w:rsidR="00382D7F" w:rsidRDefault="00382D7F" w:rsidP="00E27FE8">
            <w:pPr>
              <w:rPr>
                <w:lang w:eastAsia="de-DE"/>
              </w:rPr>
            </w:pPr>
          </w:p>
        </w:tc>
      </w:tr>
      <w:tr w:rsidR="000104E0" w14:paraId="34C6052A" w14:textId="77777777" w:rsidTr="007A6A8F">
        <w:trPr>
          <w:trHeight w:val="567"/>
        </w:trPr>
        <w:tc>
          <w:tcPr>
            <w:tcW w:w="610" w:type="dxa"/>
          </w:tcPr>
          <w:p w14:paraId="76C27CDF" w14:textId="3458E726" w:rsidR="000104E0" w:rsidRPr="003D0C04" w:rsidRDefault="000104E0" w:rsidP="007A6A8F">
            <w:pPr>
              <w:pStyle w:val="berschrift3"/>
              <w:rPr>
                <w:noProof/>
              </w:rPr>
            </w:pPr>
            <w:r>
              <w:lastRenderedPageBreak/>
              <w:t>1.</w:t>
            </w:r>
            <w:r w:rsidR="00E8308F">
              <w:t>5</w:t>
            </w:r>
          </w:p>
        </w:tc>
        <w:tc>
          <w:tcPr>
            <w:tcW w:w="8461" w:type="dxa"/>
            <w:gridSpan w:val="3"/>
          </w:tcPr>
          <w:p w14:paraId="1E3D67DB" w14:textId="60F0279C" w:rsidR="000104E0" w:rsidRPr="00224BE7" w:rsidRDefault="000104E0" w:rsidP="007A6A8F">
            <w:pPr>
              <w:pStyle w:val="berschrift3"/>
              <w:keepNext/>
              <w:rPr>
                <w:color w:val="0000FF"/>
              </w:rPr>
            </w:pPr>
            <w:r w:rsidRPr="0079709F">
              <w:t>Rechnen mit Bildern im Kopf</w:t>
            </w:r>
            <w:r w:rsidR="00065DF9">
              <w:t xml:space="preserve"> – mit </w:t>
            </w:r>
            <w:r w:rsidR="006B5386">
              <w:t xml:space="preserve">Bündeln und Entbündeln </w:t>
            </w:r>
          </w:p>
        </w:tc>
      </w:tr>
      <w:tr w:rsidR="000104E0" w14:paraId="044E231B" w14:textId="77777777" w:rsidTr="007A6A8F">
        <w:trPr>
          <w:trHeight w:val="68"/>
        </w:trPr>
        <w:tc>
          <w:tcPr>
            <w:tcW w:w="610" w:type="dxa"/>
          </w:tcPr>
          <w:p w14:paraId="2BC0F679" w14:textId="1596796B" w:rsidR="000104E0" w:rsidRPr="003D0C04" w:rsidRDefault="006B5386" w:rsidP="007A6A8F">
            <w:r>
              <w:rPr>
                <w:noProof/>
                <w:lang w:eastAsia="de-DE"/>
              </w:rPr>
              <w:drawing>
                <wp:anchor distT="0" distB="0" distL="114300" distR="114300" simplePos="0" relativeHeight="251746421" behindDoc="0" locked="0" layoutInCell="1" allowOverlap="1" wp14:anchorId="48BCB132" wp14:editId="5235539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6178</wp:posOffset>
                  </wp:positionV>
                  <wp:extent cx="313144" cy="272386"/>
                  <wp:effectExtent l="0" t="0" r="4445" b="0"/>
                  <wp:wrapSquare wrapText="bothSides"/>
                  <wp:docPr id="3889" name="Grafik 3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61" w:type="dxa"/>
            <w:gridSpan w:val="3"/>
          </w:tcPr>
          <w:p w14:paraId="670D4CF4" w14:textId="40F86C72" w:rsidR="00A32122" w:rsidRPr="00846684" w:rsidRDefault="00E8308F" w:rsidP="001B5AF7">
            <w:pPr>
              <w:keepNext/>
              <w:keepLines/>
              <w:spacing w:after="120" w:line="240" w:lineRule="auto"/>
            </w:pPr>
            <w:r>
              <w:t xml:space="preserve">Wer sich </w:t>
            </w:r>
            <w:r w:rsidR="006B5386">
              <w:t>eine</w:t>
            </w:r>
            <w:r>
              <w:t xml:space="preserve"> Rechnung im Kopf vorstellen kann, kann sie auch rechnen</w:t>
            </w:r>
            <w:r w:rsidR="006B5386">
              <w:t>, wen</w:t>
            </w:r>
            <w:r w:rsidR="00B030B7">
              <w:t>n</w:t>
            </w:r>
            <w:r w:rsidR="006B5386">
              <w:t xml:space="preserve"> zu wenig Einer da sind</w:t>
            </w:r>
            <w:r>
              <w:t>.</w:t>
            </w:r>
            <w:r w:rsidR="006B5386">
              <w:t xml:space="preserve"> </w:t>
            </w:r>
            <w:r w:rsidR="000104E0" w:rsidRPr="00846684">
              <w:t>Stellt die Trennwand zwischen euch auf den Tisch</w:t>
            </w:r>
            <w:r>
              <w:t xml:space="preserve"> und geht vor wie Tara und Rico:</w:t>
            </w:r>
          </w:p>
        </w:tc>
      </w:tr>
      <w:tr w:rsidR="000104E0" w14:paraId="36A8BF97" w14:textId="77777777" w:rsidTr="0068129A">
        <w:trPr>
          <w:trHeight w:val="6148"/>
        </w:trPr>
        <w:tc>
          <w:tcPr>
            <w:tcW w:w="610" w:type="dxa"/>
          </w:tcPr>
          <w:p w14:paraId="44A57CF4" w14:textId="5EFF1C8B" w:rsidR="000104E0" w:rsidRDefault="000104E0" w:rsidP="007A6A8F">
            <w:pPr>
              <w:spacing w:line="240" w:lineRule="atLeast"/>
            </w:pPr>
          </w:p>
        </w:tc>
        <w:tc>
          <w:tcPr>
            <w:tcW w:w="425" w:type="dxa"/>
          </w:tcPr>
          <w:p w14:paraId="1BB774AF" w14:textId="6C25BE38" w:rsidR="000104E0" w:rsidRPr="00230A99" w:rsidRDefault="000104E0" w:rsidP="007A6A8F">
            <w:pPr>
              <w:pStyle w:val="Nummerierung"/>
              <w:keepNext/>
              <w:keepLines/>
              <w:spacing w:line="240" w:lineRule="auto"/>
            </w:pPr>
            <w:r>
              <w:t>a</w:t>
            </w:r>
            <w:r w:rsidRPr="00230A99">
              <w:t>)</w:t>
            </w:r>
          </w:p>
        </w:tc>
        <w:tc>
          <w:tcPr>
            <w:tcW w:w="8036" w:type="dxa"/>
            <w:gridSpan w:val="2"/>
          </w:tcPr>
          <w:p w14:paraId="68042175" w14:textId="48961E96" w:rsidR="000104E0" w:rsidRDefault="00E8308F" w:rsidP="00026391">
            <w:pPr>
              <w:pStyle w:val="Listenabsatz"/>
              <w:numPr>
                <w:ilvl w:val="0"/>
                <w:numId w:val="3"/>
              </w:numPr>
            </w:pPr>
            <w:r>
              <w:t xml:space="preserve">Tara </w:t>
            </w:r>
            <w:r w:rsidR="00E46FDE">
              <w:t>wählt</w:t>
            </w:r>
            <w:r w:rsidR="000104E0">
              <w:t xml:space="preserve"> eine </w:t>
            </w:r>
            <w:r w:rsidR="000104E0" w:rsidRPr="00A32122">
              <w:rPr>
                <w:b/>
                <w:bCs/>
              </w:rPr>
              <w:t>Additionsaufgabe</w:t>
            </w:r>
            <w:r w:rsidR="000104E0">
              <w:t>, aber verr</w:t>
            </w:r>
            <w:r w:rsidR="00E46FDE">
              <w:t>ät</w:t>
            </w:r>
            <w:r w:rsidR="000104E0">
              <w:t xml:space="preserve"> sie nicht.</w:t>
            </w:r>
          </w:p>
          <w:p w14:paraId="01847514" w14:textId="2CB83CFC" w:rsidR="000104E0" w:rsidRDefault="00E8308F" w:rsidP="00026391">
            <w:pPr>
              <w:pStyle w:val="Listenabsatz"/>
              <w:numPr>
                <w:ilvl w:val="0"/>
                <w:numId w:val="3"/>
              </w:numPr>
            </w:pPr>
            <w:r>
              <w:t xml:space="preserve">Sie </w:t>
            </w:r>
            <w:r w:rsidR="00512448">
              <w:t xml:space="preserve">legt die </w:t>
            </w:r>
            <w:r w:rsidR="0068129A">
              <w:t xml:space="preserve">1. </w:t>
            </w:r>
            <w:r w:rsidR="00512448">
              <w:t xml:space="preserve">Zahl mit Material, zeigt sie </w:t>
            </w:r>
            <w:r>
              <w:t xml:space="preserve">für Rico </w:t>
            </w:r>
            <w:r w:rsidR="000104E0">
              <w:t xml:space="preserve">und </w:t>
            </w:r>
            <w:r w:rsidR="00A548DE">
              <w:t xml:space="preserve">legt sie hinter </w:t>
            </w:r>
            <w:r w:rsidR="0068129A">
              <w:t xml:space="preserve">die </w:t>
            </w:r>
            <w:r w:rsidR="000104E0">
              <w:t>Trennwand.</w:t>
            </w:r>
          </w:p>
          <w:tbl>
            <w:tblPr>
              <w:tblStyle w:val="Tabellenraster"/>
              <w:tblW w:w="1082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61"/>
              <w:gridCol w:w="2098"/>
              <w:gridCol w:w="2835"/>
              <w:gridCol w:w="2835"/>
            </w:tblGrid>
            <w:tr w:rsidR="000104E0" w14:paraId="6E0D73BA" w14:textId="77777777" w:rsidTr="007A6A8F">
              <w:trPr>
                <w:trHeight w:val="2048"/>
              </w:trPr>
              <w:tc>
                <w:tcPr>
                  <w:tcW w:w="3061" w:type="dxa"/>
                </w:tcPr>
                <w:p w14:paraId="518C1F23" w14:textId="27964B61" w:rsidR="000104E0" w:rsidRDefault="00F40D9B" w:rsidP="007A6A8F"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5239" behindDoc="0" locked="0" layoutInCell="1" allowOverlap="1" wp14:anchorId="2BDC5363" wp14:editId="2E749B89">
                            <wp:simplePos x="0" y="0"/>
                            <wp:positionH relativeFrom="column">
                              <wp:posOffset>713726</wp:posOffset>
                            </wp:positionH>
                            <wp:positionV relativeFrom="paragraph">
                              <wp:posOffset>653862</wp:posOffset>
                            </wp:positionV>
                            <wp:extent cx="1313848" cy="431751"/>
                            <wp:effectExtent l="228600" t="0" r="6985" b="13335"/>
                            <wp:wrapNone/>
                            <wp:docPr id="3847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13848" cy="431751"/>
                                    </a:xfrm>
                                    <a:prstGeom prst="wedgeRoundRectCallout">
                                      <a:avLst>
                                        <a:gd name="adj1" fmla="val -65547"/>
                                        <a:gd name="adj2" fmla="val -30266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12481EE" w14:textId="3173C348" w:rsidR="000104E0" w:rsidRPr="00183926" w:rsidRDefault="000104E0" w:rsidP="00AF456C">
                                        <w:pPr>
                                          <w:pStyle w:val="Textkrper"/>
                                        </w:pPr>
                                        <w:r w:rsidRPr="001A7F59">
                                          <w:t>... und</w:t>
                                        </w:r>
                                        <w:r>
                                          <w:t xml:space="preserve"> </w:t>
                                        </w:r>
                                        <w:r w:rsidR="00512448">
                                          <w:t>schiebe</w:t>
                                        </w:r>
                                        <w:r>
                                          <w:t xml:space="preserve"> </w:t>
                                        </w:r>
                                        <w:r>
                                          <w:t>ich</w:t>
                                        </w:r>
                                        <w:r w:rsidRPr="001A7F59">
                                          <w:t xml:space="preserve"> </w:t>
                                        </w:r>
                                        <w:r w:rsidRPr="001A7F59">
                                          <w:t>sie hinter die Trennwand.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BDC5363" id="_x0000_s1095" type="#_x0000_t62" style="position:absolute;margin-left:56.2pt;margin-top:51.5pt;width:103.45pt;height:34pt;z-index:251655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" adj="-3358,4263" fillcolor="white [3201]" strokecolor="#bfbfbf [2412]" strokeweight="1pt">
                            <v:textbox inset="1mm,0,1mm,0">
                              <w:txbxContent>
                                <w:p w14:paraId="312481EE" w14:textId="3173C348" w:rsidR="000104E0" w:rsidRPr="00183926" w:rsidRDefault="000104E0" w:rsidP="00AF456C">
                                  <w:pPr>
                                    <w:pStyle w:val="Textkrper"/>
                                  </w:pPr>
                                  <w:r w:rsidRPr="001A7F59">
                                    <w:t>... und</w:t>
                                  </w:r>
                                  <w:r>
                                    <w:t xml:space="preserve"> </w:t>
                                  </w:r>
                                  <w:r w:rsidR="00512448">
                                    <w:t>schiebe</w:t>
                                  </w:r>
                                  <w:r>
                                    <w:t xml:space="preserve"> </w:t>
                                  </w:r>
                                  <w:r>
                                    <w:t>ich</w:t>
                                  </w:r>
                                  <w:r w:rsidRPr="001A7F59">
                                    <w:t xml:space="preserve"> </w:t>
                                  </w:r>
                                  <w:r w:rsidRPr="001A7F59">
                                    <w:t>sie hinter die Trennwand.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5240" behindDoc="0" locked="0" layoutInCell="1" allowOverlap="1" wp14:anchorId="0B1EC88A" wp14:editId="4A7F9D6D">
                            <wp:simplePos x="0" y="0"/>
                            <wp:positionH relativeFrom="column">
                              <wp:posOffset>-36830</wp:posOffset>
                            </wp:positionH>
                            <wp:positionV relativeFrom="paragraph">
                              <wp:posOffset>61074</wp:posOffset>
                            </wp:positionV>
                            <wp:extent cx="748030" cy="273685"/>
                            <wp:effectExtent l="12700" t="0" r="1270" b="145415"/>
                            <wp:wrapNone/>
                            <wp:docPr id="3848" name="Text Box 279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48030" cy="273685"/>
                                    </a:xfrm>
                                    <a:prstGeom prst="cloudCallout">
                                      <a:avLst>
                                        <a:gd name="adj1" fmla="val -1200"/>
                                        <a:gd name="adj2" fmla="val 92815"/>
                                      </a:avLst>
                                    </a:prstGeom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4B8755A" w14:textId="6E66AF6E" w:rsidR="000104E0" w:rsidRDefault="000104E0" w:rsidP="000104E0">
                                        <w:pPr>
                                          <w:jc w:val="center"/>
                                        </w:pPr>
                                        <w:r w:rsidRPr="001A7F59">
                                          <w:t>2</w:t>
                                        </w:r>
                                        <w:r w:rsidR="00E8308F">
                                          <w:t>4</w:t>
                                        </w:r>
                                        <w:r w:rsidRPr="001A7F59">
                                          <w:t xml:space="preserve"> + 1</w:t>
                                        </w:r>
                                        <w:r w:rsidR="00E8308F"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B1EC88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      <v:formulas>
                              <v:f eqn="sum #0 0 10800"/>
                              <v:f eqn="sum #1 0 10800"/>
                              <v:f eqn="cosatan2 10800 @0 @1"/>
                              <v:f eqn="sinatan2 10800 @0 @1"/>
                              <v:f eqn="sum @2 10800 0"/>
                              <v:f eqn="sum @3 10800 0"/>
                              <v:f eqn="sum @4 0 #0"/>
                              <v:f eqn="sum @5 0 #1"/>
                              <v:f eqn="mod @6 @7 0"/>
                              <v:f eqn="prod 600 11 1"/>
                              <v:f eqn="sum @8 0 @9"/>
                              <v:f eqn="prod @10 1 3"/>
                              <v:f eqn="prod 600 3 1"/>
                              <v:f eqn="sum @11 @12 0"/>
                              <v:f eqn="prod @13 @6 @8"/>
                              <v:f eqn="prod @13 @7 @8"/>
                              <v:f eqn="sum @14 #0 0"/>
                              <v:f eqn="sum @15 #1 0"/>
                              <v:f eqn="prod 600 8 1"/>
                              <v:f eqn="prod @11 2 1"/>
                              <v:f eqn="sum @18 @19 0"/>
                              <v:f eqn="prod @20 @6 @8"/>
                              <v:f eqn="prod @20 @7 @8"/>
                              <v:f eqn="sum @21 #0 0"/>
                              <v:f eqn="sum @22 #1 0"/>
                              <v:f eqn="prod 600 2 1"/>
                              <v:f eqn="sum #0 600 0"/>
                              <v:f eqn="sum #0 0 600"/>
                              <v:f eqn="sum #1 600 0"/>
                              <v:f eqn="sum #1 0 600"/>
                              <v:f eqn="sum @16 @25 0"/>
                              <v:f eqn="sum @16 0 @25"/>
                              <v:f eqn="sum @17 @25 0"/>
                              <v:f eqn="sum @17 0 @25"/>
                              <v:f eqn="sum @23 @12 0"/>
                              <v:f eqn="sum @23 0 @12"/>
                              <v:f eqn="sum @24 @12 0"/>
                              <v:f eqn="sum @24 0 @12"/>
                              <v:f eqn="val #0"/>
                              <v:f eqn="val #1"/>
                            </v:formulas>
                            <v:path o:extrusionok="f" o:connecttype="custom" o:connectlocs="67,10800;10800,21577;21582,10800;10800,1235;@38,@39" textboxrect="2977,3262,17087,17337"/>
                            <v:handles>
                              <v:h position="#0,#1"/>
                            </v:handles>
                            <o:complex v:ext="view"/>
                          </v:shapetype>
                          <v:shape id="_x0000_s1096" type="#_x0000_t106" style="position:absolute;margin-left:-2.9pt;margin-top:4.8pt;width:58.9pt;height:21.55pt;z-index:251655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" adj="10541,30848" fillcolor="#d8d8d8 [2732]" stroked="f" strokeweight="1pt">
                            <v:stroke joinstyle="miter"/>
                            <v:textbox inset="0,0,0,0">
                              <w:txbxContent>
                                <w:p w14:paraId="74B8755A" w14:textId="6E66AF6E" w:rsidR="000104E0" w:rsidRDefault="000104E0" w:rsidP="000104E0">
                                  <w:pPr>
                                    <w:jc w:val="center"/>
                                  </w:pPr>
                                  <w:r w:rsidRPr="001A7F59">
                                    <w:t>2</w:t>
                                  </w:r>
                                  <w:r w:rsidR="00E8308F">
                                    <w:t>4</w:t>
                                  </w:r>
                                  <w:r w:rsidRPr="001A7F59">
                                    <w:t xml:space="preserve"> + 1</w:t>
                                  </w:r>
                                  <w:r w:rsidR="00E8308F"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4F29DC"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55255" behindDoc="0" locked="0" layoutInCell="1" allowOverlap="1" wp14:anchorId="7C094119" wp14:editId="6DBA901B">
                            <wp:simplePos x="0" y="0"/>
                            <wp:positionH relativeFrom="column">
                              <wp:posOffset>24978</wp:posOffset>
                            </wp:positionH>
                            <wp:positionV relativeFrom="paragraph">
                              <wp:posOffset>391270</wp:posOffset>
                            </wp:positionV>
                            <wp:extent cx="547370" cy="694698"/>
                            <wp:effectExtent l="0" t="0" r="0" b="3810"/>
                            <wp:wrapNone/>
                            <wp:docPr id="517067786" name="Gruppieren 1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47370" cy="694698"/>
                                      <a:chOff x="0" y="0"/>
                                      <a:chExt cx="547370" cy="694698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545586331" name="Grafik 1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1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7370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23511237" name="Textfeld 12"/>
                                    <wps:cNvSpPr txBox="1"/>
                                    <wps:spPr>
                                      <a:xfrm>
                                        <a:off x="72507" y="547834"/>
                                        <a:ext cx="349885" cy="1468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807D74" w14:textId="77777777" w:rsidR="004F29DC" w:rsidRPr="008D5126" w:rsidRDefault="004F29DC" w:rsidP="00FF630E">
                                          <w:pPr>
                                            <w:pStyle w:val="Transcript"/>
                                          </w:pPr>
                                          <w:r w:rsidRPr="008D5126">
                                            <w:t>Tara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7C094119" id="Gruppieren 13" o:spid="_x0000_s1097" style="position:absolute;margin-left:1.95pt;margin-top:30.8pt;width:43.1pt;height:54.7pt;z-index:251655255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">
                            <v:shape id="Grafik 10" o:spid="_x0000_s1098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">
                              <v:imagedata r:id="rId52" o:title="" chromakey="white"/>
                            </v:shape>
                            <v:shape id="Textfeld 12" o:spid="_x0000_s1099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" filled="f" stroked="f" strokeweight=".5pt">
                              <v:textbox inset="0,0,0,0">
                                <w:txbxContent>
                                  <w:p w14:paraId="6B807D74" w14:textId="77777777" w:rsidR="004F29DC" w:rsidRPr="008D5126" w:rsidRDefault="004F29DC" w:rsidP="00FF630E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5238" behindDoc="0" locked="0" layoutInCell="1" allowOverlap="1" wp14:anchorId="154D7BF6" wp14:editId="66DFB020">
                            <wp:simplePos x="0" y="0"/>
                            <wp:positionH relativeFrom="column">
                              <wp:posOffset>697313</wp:posOffset>
                            </wp:positionH>
                            <wp:positionV relativeFrom="paragraph">
                              <wp:posOffset>258528</wp:posOffset>
                            </wp:positionV>
                            <wp:extent cx="1104900" cy="318052"/>
                            <wp:effectExtent l="203200" t="0" r="12700" b="12700"/>
                            <wp:wrapNone/>
                            <wp:docPr id="249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04900" cy="318052"/>
                                    </a:xfrm>
                                    <a:prstGeom prst="wedgeRoundRectCallout">
                                      <a:avLst>
                                        <a:gd name="adj1" fmla="val -66146"/>
                                        <a:gd name="adj2" fmla="val 23427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09950AA" w14:textId="181F4EA2" w:rsidR="000104E0" w:rsidRPr="00183926" w:rsidRDefault="000104E0" w:rsidP="00AF456C">
                                        <w:pPr>
                                          <w:pStyle w:val="Textkrper"/>
                                        </w:pPr>
                                        <w:r>
                                          <w:t>Ich lege 2</w:t>
                                        </w:r>
                                        <w:r w:rsidR="00F40D9B">
                                          <w:t>4</w:t>
                                        </w:r>
                                        <w: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54D7BF6" id="_x0000_s1100" type="#_x0000_t62" style="position:absolute;margin-left:54.9pt;margin-top:20.35pt;width:87pt;height:25.05pt;z-index:251655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" adj="-3488,15860" fillcolor="white [3201]" strokecolor="#bfbfbf [2412]" strokeweight="1pt">
                            <v:textbox inset="1mm,0,1mm,0">
                              <w:txbxContent>
                                <w:p w14:paraId="609950AA" w14:textId="181F4EA2" w:rsidR="000104E0" w:rsidRPr="00183926" w:rsidRDefault="000104E0" w:rsidP="00AF456C">
                                  <w:pPr>
                                    <w:pStyle w:val="Textkrper"/>
                                  </w:pPr>
                                  <w:r>
                                    <w:t>Ich lege 2</w:t>
                                  </w:r>
                                  <w:r w:rsidR="00F40D9B">
                                    <w:t>4</w:t>
                                  </w:r>
                                  <w:r>
                                    <w:t>…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98" w:type="dxa"/>
                </w:tcPr>
                <w:p w14:paraId="07935544" w14:textId="799FD8CE" w:rsidR="000104E0" w:rsidRDefault="000104E0" w:rsidP="007A6A8F">
                  <w:pPr>
                    <w:pStyle w:val="Ausflltext"/>
                    <w:jc w:val="center"/>
                  </w:pPr>
                  <w:r w:rsidRPr="00846684">
                    <w:rPr>
                      <w:noProof/>
                      <w:lang w:eastAsia="de-DE"/>
                    </w:rPr>
                    <w:drawing>
                      <wp:inline distT="0" distB="0" distL="0" distR="0" wp14:anchorId="1885EB73" wp14:editId="05F74E64">
                        <wp:extent cx="786857" cy="612000"/>
                        <wp:effectExtent l="0" t="0" r="0" b="0"/>
                        <wp:docPr id="3841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1.JPG" descr="movie::file://localhost/Users/tdeutscher/Desktop/Bild1.JPG"/>
                                <pic:cNvPicPr/>
                              </pic:nvPicPr>
                              <pic:blipFill rotWithShape="1">
                                <a:blip r:embed="rId53" cstate="print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4">
                                          <a14:imgEffect>
                                            <a14:brightnessContrast bright="1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830" t="-1" b="550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86857" cy="61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A3ABE96" w14:textId="4C4CC55D" w:rsidR="000104E0" w:rsidRDefault="000104E0" w:rsidP="007A6A8F">
                  <w:pPr>
                    <w:pStyle w:val="Ausflltext"/>
                    <w:jc w:val="center"/>
                  </w:pPr>
                  <w:r w:rsidRPr="00846684">
                    <w:rPr>
                      <w:noProof/>
                      <w:lang w:eastAsia="de-DE"/>
                    </w:rPr>
                    <w:drawing>
                      <wp:inline distT="0" distB="0" distL="0" distR="0" wp14:anchorId="5BB01E4D" wp14:editId="7B8707C0">
                        <wp:extent cx="789660" cy="612000"/>
                        <wp:effectExtent l="0" t="0" r="0" b="0"/>
                        <wp:docPr id="3853" name="Bild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2.JPG"/>
                                <pic:cNvPicPr/>
                              </pic:nvPicPr>
                              <pic:blipFill rotWithShape="1">
                                <a:blip r:embed="rId55" cstate="print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6">
                                          <a14:imgEffect>
                                            <a14:brightnessContrast bright="1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406" t="13096" r="54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89660" cy="61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</w:tcPr>
                <w:p w14:paraId="7AAE52C3" w14:textId="15C6B39E" w:rsidR="000104E0" w:rsidRDefault="00CF50A5" w:rsidP="007A6A8F">
                  <w:r>
                    <w:rPr>
                      <w:noProof/>
                    </w:rPr>
                    <w:drawing>
                      <wp:anchor distT="0" distB="0" distL="114300" distR="114300" simplePos="0" relativeHeight="251782261" behindDoc="0" locked="0" layoutInCell="1" allowOverlap="1" wp14:anchorId="5B5EA8D7" wp14:editId="7398E8AE">
                        <wp:simplePos x="0" y="0"/>
                        <wp:positionH relativeFrom="column">
                          <wp:posOffset>930093</wp:posOffset>
                        </wp:positionH>
                        <wp:positionV relativeFrom="paragraph">
                          <wp:posOffset>441233</wp:posOffset>
                        </wp:positionV>
                        <wp:extent cx="666206" cy="194126"/>
                        <wp:effectExtent l="0" t="0" r="0" b="0"/>
                        <wp:wrapNone/>
                        <wp:docPr id="412191035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2191035" name=""/>
                                <pic:cNvPicPr/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6206" cy="1941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5247" behindDoc="0" locked="0" layoutInCell="1" allowOverlap="1" wp14:anchorId="238A4035" wp14:editId="5B0A1D60">
                            <wp:simplePos x="0" y="0"/>
                            <wp:positionH relativeFrom="column">
                              <wp:posOffset>654230</wp:posOffset>
                            </wp:positionH>
                            <wp:positionV relativeFrom="paragraph">
                              <wp:posOffset>256449</wp:posOffset>
                            </wp:positionV>
                            <wp:extent cx="1113155" cy="607423"/>
                            <wp:effectExtent l="63500" t="0" r="17145" b="27940"/>
                            <wp:wrapNone/>
                            <wp:docPr id="1829403802" name="Wolkenförmige Legende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>
                                      <a:off x="0" y="0"/>
                                      <a:ext cx="1113155" cy="607423"/>
                                    </a:xfrm>
                                    <a:prstGeom prst="cloudCallout">
                                      <a:avLst>
                                        <a:gd name="adj1" fmla="val 53589"/>
                                        <a:gd name="adj2" fmla="val 47669"/>
                                      </a:avLst>
                                    </a:prstGeom>
                                    <a:noFill/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37AF79A" w14:textId="77777777" w:rsidR="000104E0" w:rsidRDefault="000104E0" w:rsidP="000104E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38A4035" id="Wolkenförmige Legende 1" o:spid="_x0000_s1101" type="#_x0000_t106" style="position:absolute;margin-left:51.5pt;margin-top:20.2pt;width:87.65pt;height:47.85pt;flip:x;z-index:251655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" adj="22375,21097" filled="f" strokecolor="#bfbfbf [2412]" strokeweight="1pt">
                            <v:stroke joinstyle="miter"/>
                            <v:textbox>
                              <w:txbxContent>
                                <w:p w14:paraId="637AF79A" w14:textId="77777777" w:rsidR="000104E0" w:rsidRDefault="000104E0" w:rsidP="000104E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4F29DC"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55257" behindDoc="0" locked="0" layoutInCell="1" allowOverlap="1" wp14:anchorId="531415B7" wp14:editId="59E7DCAD">
                            <wp:simplePos x="0" y="0"/>
                            <wp:positionH relativeFrom="column">
                              <wp:posOffset>-635</wp:posOffset>
                            </wp:positionH>
                            <wp:positionV relativeFrom="paragraph">
                              <wp:posOffset>577557</wp:posOffset>
                            </wp:positionV>
                            <wp:extent cx="657225" cy="755120"/>
                            <wp:effectExtent l="0" t="0" r="0" b="6985"/>
                            <wp:wrapNone/>
                            <wp:docPr id="314192087" name="Gruppieren 1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57225" cy="755120"/>
                                      <a:chOff x="0" y="0"/>
                                      <a:chExt cx="657225" cy="75512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298622642" name="Grafik 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8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7225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878301601" name="Textfeld 12"/>
                                    <wps:cNvSpPr txBox="1"/>
                                    <wps:spPr>
                                      <a:xfrm>
                                        <a:off x="149043" y="608258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49D648" w14:textId="77777777" w:rsidR="004F29DC" w:rsidRPr="008D5126" w:rsidRDefault="004F29DC" w:rsidP="00FF630E">
                                          <w:pPr>
                                            <w:pStyle w:val="Transcript"/>
                                          </w:pPr>
                                          <w:r>
                                            <w:t>Rico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531415B7" id="Gruppieren 16" o:spid="_x0000_s1102" style="position:absolute;margin-left:-.05pt;margin-top:45.5pt;width:51.75pt;height:59.45pt;z-index:251655257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">
                            <v:shape id="Grafik 8" o:spid="_x0000_s1103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">
                              <v:imagedata r:id="rId59" o:title="" chromakey="white"/>
                            </v:shape>
                            <v:shape id="Textfeld 12" o:spid="_x0000_s1104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5B49D648" w14:textId="77777777" w:rsidR="004F29DC" w:rsidRPr="008D5126" w:rsidRDefault="004F29DC" w:rsidP="00FF630E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835" w:type="dxa"/>
                </w:tcPr>
                <w:p w14:paraId="0CA9ED9E" w14:textId="77777777" w:rsidR="000104E0" w:rsidRDefault="000104E0" w:rsidP="007A6A8F"/>
              </w:tc>
            </w:tr>
          </w:tbl>
          <w:p w14:paraId="690AA2A2" w14:textId="1FC8A8D1" w:rsidR="00A548DE" w:rsidRDefault="00512448" w:rsidP="0068129A">
            <w:pPr>
              <w:ind w:left="284" w:hanging="284"/>
            </w:pPr>
            <w:r>
              <w:t xml:space="preserve">(3) </w:t>
            </w:r>
            <w:r w:rsidR="00F40D9B">
              <w:t>Tara</w:t>
            </w:r>
            <w:r>
              <w:t xml:space="preserve"> legt die </w:t>
            </w:r>
            <w:r w:rsidR="00A548DE">
              <w:t xml:space="preserve">2. </w:t>
            </w:r>
            <w:r>
              <w:t xml:space="preserve">Zahl, zeigt sie </w:t>
            </w:r>
            <w:r w:rsidR="00F40D9B">
              <w:t>Rico</w:t>
            </w:r>
            <w:r>
              <w:t xml:space="preserve"> und schiebt</w:t>
            </w:r>
            <w:r w:rsidR="000104E0" w:rsidRPr="001A7F59">
              <w:t xml:space="preserve"> sie </w:t>
            </w:r>
            <w:r w:rsidR="00402FB4">
              <w:t xml:space="preserve">auch </w:t>
            </w:r>
            <w:r w:rsidR="000104E0" w:rsidRPr="001A7F59">
              <w:t>hinter die Trennwand.</w:t>
            </w:r>
            <w:r>
              <w:t xml:space="preserve"> </w:t>
            </w:r>
          </w:p>
          <w:p w14:paraId="151DA2A8" w14:textId="562F5584" w:rsidR="000104E0" w:rsidRDefault="00A548DE" w:rsidP="0068129A">
            <w:pPr>
              <w:ind w:left="284" w:hanging="284"/>
            </w:pPr>
            <w:r>
              <w:t xml:space="preserve">(4) </w:t>
            </w:r>
            <w:r w:rsidR="00F40D9B">
              <w:t>Rico</w:t>
            </w:r>
            <w:r w:rsidR="00512448">
              <w:t xml:space="preserve"> nennt die passende Aufgabe</w:t>
            </w:r>
            <w:r w:rsidR="008F5B60">
              <w:t xml:space="preserve"> und rechnet</w:t>
            </w:r>
            <w:r w:rsidR="00512448">
              <w:t xml:space="preserve">. </w:t>
            </w:r>
          </w:p>
          <w:p w14:paraId="089B4F39" w14:textId="6275F12A" w:rsidR="00512448" w:rsidRPr="00512448" w:rsidRDefault="00512448" w:rsidP="00512448">
            <w:pPr>
              <w:spacing w:line="240" w:lineRule="auto"/>
              <w:ind w:left="284" w:hanging="284"/>
              <w:rPr>
                <w:sz w:val="10"/>
                <w:szCs w:val="10"/>
              </w:rPr>
            </w:pPr>
          </w:p>
          <w:tbl>
            <w:tblPr>
              <w:tblStyle w:val="Tabellenraster"/>
              <w:tblW w:w="799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61"/>
              <w:gridCol w:w="2098"/>
              <w:gridCol w:w="2835"/>
            </w:tblGrid>
            <w:tr w:rsidR="000104E0" w14:paraId="4BCCE763" w14:textId="77777777" w:rsidTr="007A6A8F">
              <w:trPr>
                <w:trHeight w:val="2399"/>
              </w:trPr>
              <w:tc>
                <w:tcPr>
                  <w:tcW w:w="3061" w:type="dxa"/>
                </w:tcPr>
                <w:p w14:paraId="2CF5B2B7" w14:textId="27A98884" w:rsidR="000104E0" w:rsidRDefault="00F40D9B" w:rsidP="007A6A8F"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5235" behindDoc="0" locked="0" layoutInCell="1" allowOverlap="1" wp14:anchorId="5F724D08" wp14:editId="115C7534">
                            <wp:simplePos x="0" y="0"/>
                            <wp:positionH relativeFrom="column">
                              <wp:posOffset>695685</wp:posOffset>
                            </wp:positionH>
                            <wp:positionV relativeFrom="paragraph">
                              <wp:posOffset>110267</wp:posOffset>
                            </wp:positionV>
                            <wp:extent cx="1104900" cy="380672"/>
                            <wp:effectExtent l="88900" t="0" r="12700" b="13335"/>
                            <wp:wrapNone/>
                            <wp:docPr id="3850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04900" cy="380672"/>
                                    </a:xfrm>
                                    <a:prstGeom prst="wedgeRoundRectCallout">
                                      <a:avLst>
                                        <a:gd name="adj1" fmla="val -57151"/>
                                        <a:gd name="adj2" fmla="val 20176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3BDF9F3" w14:textId="498CF0C1" w:rsidR="000104E0" w:rsidRPr="00183926" w:rsidRDefault="000104E0" w:rsidP="00AF456C">
                                        <w:pPr>
                                          <w:pStyle w:val="Textkrper"/>
                                        </w:pPr>
                                        <w:r>
                                          <w:t>Ich lege die 1</w:t>
                                        </w:r>
                                        <w:r w:rsidR="00F40D9B">
                                          <w:t>8 dazu</w:t>
                                        </w:r>
                                        <w: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F724D08" id="_x0000_s1105" type="#_x0000_t62" style="position:absolute;margin-left:54.8pt;margin-top:8.7pt;width:87pt;height:29.95pt;z-index:251655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" adj="-1545,15158" fillcolor="white [3201]" strokecolor="#bfbfbf [2412]" strokeweight="1pt">
                            <v:textbox inset="1mm,0,1mm,0">
                              <w:txbxContent>
                                <w:p w14:paraId="43BDF9F3" w14:textId="498CF0C1" w:rsidR="000104E0" w:rsidRPr="00183926" w:rsidRDefault="000104E0" w:rsidP="00AF456C">
                                  <w:pPr>
                                    <w:pStyle w:val="Textkrper"/>
                                  </w:pPr>
                                  <w:r>
                                    <w:t>Ich lege die 1</w:t>
                                  </w:r>
                                  <w:r w:rsidR="00F40D9B">
                                    <w:t>8 dazu</w:t>
                                  </w:r>
                                  <w:r>
                                    <w:t>…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4F29DC"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55256" behindDoc="0" locked="0" layoutInCell="1" allowOverlap="1" wp14:anchorId="275618E8" wp14:editId="40613EFF">
                            <wp:simplePos x="0" y="0"/>
                            <wp:positionH relativeFrom="column">
                              <wp:posOffset>-1905</wp:posOffset>
                            </wp:positionH>
                            <wp:positionV relativeFrom="paragraph">
                              <wp:posOffset>270833</wp:posOffset>
                            </wp:positionV>
                            <wp:extent cx="547370" cy="694698"/>
                            <wp:effectExtent l="0" t="0" r="0" b="3810"/>
                            <wp:wrapNone/>
                            <wp:docPr id="1434446535" name="Gruppieren 1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47370" cy="694698"/>
                                      <a:chOff x="0" y="0"/>
                                      <a:chExt cx="547370" cy="694698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98777336" name="Grafik 1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1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7370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2046097739" name="Textfeld 12"/>
                                    <wps:cNvSpPr txBox="1"/>
                                    <wps:spPr>
                                      <a:xfrm>
                                        <a:off x="72507" y="547834"/>
                                        <a:ext cx="349885" cy="1468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F83983" w14:textId="77777777" w:rsidR="004F29DC" w:rsidRPr="008D5126" w:rsidRDefault="004F29DC" w:rsidP="00FF630E">
                                          <w:pPr>
                                            <w:pStyle w:val="Transcript"/>
                                          </w:pPr>
                                          <w:r w:rsidRPr="008D5126">
                                            <w:t>Tara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275618E8" id="_x0000_s1106" style="position:absolute;margin-left:-.15pt;margin-top:21.35pt;width:43.1pt;height:54.7pt;z-index:251655256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">
                            <v:shape id="Grafik 10" o:spid="_x0000_s1107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">
                              <v:imagedata r:id="rId52" o:title="" chromakey="white"/>
                            </v:shape>
                            <v:shape id="Textfeld 12" o:spid="_x0000_s1108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50F83983" w14:textId="77777777" w:rsidR="004F29DC" w:rsidRPr="008D5126" w:rsidRDefault="004F29DC" w:rsidP="00FF630E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5237" behindDoc="0" locked="0" layoutInCell="1" allowOverlap="1" wp14:anchorId="4CFC328A" wp14:editId="2E0DEA3B">
                            <wp:simplePos x="0" y="0"/>
                            <wp:positionH relativeFrom="column">
                              <wp:posOffset>714431</wp:posOffset>
                            </wp:positionH>
                            <wp:positionV relativeFrom="paragraph">
                              <wp:posOffset>541869</wp:posOffset>
                            </wp:positionV>
                            <wp:extent cx="1104900" cy="791634"/>
                            <wp:effectExtent l="88900" t="0" r="12700" b="11430"/>
                            <wp:wrapNone/>
                            <wp:docPr id="3851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04900" cy="791634"/>
                                    </a:xfrm>
                                    <a:prstGeom prst="wedgeRoundRectCallout">
                                      <a:avLst>
                                        <a:gd name="adj1" fmla="val -57151"/>
                                        <a:gd name="adj2" fmla="val -21212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A2AC6C0" w14:textId="0E1BF2DC" w:rsidR="000104E0" w:rsidRPr="00183926" w:rsidRDefault="000104E0" w:rsidP="00AF456C">
                                        <w:pPr>
                                          <w:pStyle w:val="Textkrper"/>
                                        </w:pPr>
                                        <w:r w:rsidRPr="001A7F59">
                                          <w:t xml:space="preserve">... und </w:t>
                                        </w:r>
                                        <w:r w:rsidR="00512448">
                                          <w:t>schiebe</w:t>
                                        </w:r>
                                        <w:r w:rsidRPr="001A7F59">
                                          <w:t xml:space="preserve"> </w:t>
                                        </w:r>
                                        <w:r>
                                          <w:br/>
                                        </w:r>
                                        <w:r w:rsidRPr="001A7F59">
                                          <w:t xml:space="preserve">sie </w:t>
                                        </w:r>
                                        <w:r>
                                          <w:t xml:space="preserve">auch </w:t>
                                        </w:r>
                                        <w:r w:rsidRPr="001A7F59">
                                          <w:t>hinter die Trennwand.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CFC328A" id="_x0000_s1109" type="#_x0000_t62" style="position:absolute;margin-left:56.25pt;margin-top:42.65pt;width:87pt;height:62.35pt;z-index:251655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" adj="-1545,6218" fillcolor="white [3201]" strokecolor="#bfbfbf [2412]" strokeweight="1pt">
                            <v:textbox style="mso-fit-shape-to-text:t" inset="1mm,0,1mm,0">
                              <w:txbxContent>
                                <w:p w14:paraId="6A2AC6C0" w14:textId="0E1BF2DC" w:rsidR="000104E0" w:rsidRPr="00183926" w:rsidRDefault="000104E0" w:rsidP="00AF456C">
                                  <w:pPr>
                                    <w:pStyle w:val="Textkrper"/>
                                  </w:pPr>
                                  <w:r w:rsidRPr="001A7F59">
                                    <w:t xml:space="preserve">... und </w:t>
                                  </w:r>
                                  <w:r w:rsidR="00512448">
                                    <w:t>schiebe</w:t>
                                  </w:r>
                                  <w:r w:rsidRPr="001A7F59">
                                    <w:t xml:space="preserve"> </w:t>
                                  </w:r>
                                  <w:r>
                                    <w:br/>
                                  </w:r>
                                  <w:r w:rsidRPr="001A7F59">
                                    <w:t xml:space="preserve">sie </w:t>
                                  </w:r>
                                  <w:r>
                                    <w:t xml:space="preserve">auch </w:t>
                                  </w:r>
                                  <w:r w:rsidRPr="001A7F59">
                                    <w:t>hinter die Trennwand.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98" w:type="dxa"/>
                </w:tcPr>
                <w:p w14:paraId="68D5EC59" w14:textId="35E69131" w:rsidR="000104E0" w:rsidRDefault="003529FB" w:rsidP="007A6A8F">
                  <w:pPr>
                    <w:pStyle w:val="Ausflltext"/>
                    <w:jc w:val="center"/>
                  </w:pPr>
                  <w:r>
                    <w:rPr>
                      <w:noProof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93525" behindDoc="0" locked="0" layoutInCell="1" allowOverlap="1" wp14:anchorId="695CC8AF" wp14:editId="4A6BC8F4">
                            <wp:simplePos x="0" y="0"/>
                            <wp:positionH relativeFrom="column">
                              <wp:posOffset>1215640</wp:posOffset>
                            </wp:positionH>
                            <wp:positionV relativeFrom="paragraph">
                              <wp:posOffset>34144</wp:posOffset>
                            </wp:positionV>
                            <wp:extent cx="718122" cy="359410"/>
                            <wp:effectExtent l="0" t="0" r="6350" b="0"/>
                            <wp:wrapNone/>
                            <wp:docPr id="1302785002" name="Gruppieren 10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18122" cy="359410"/>
                                      <a:chOff x="0" y="0"/>
                                      <a:chExt cx="718122" cy="35941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385721201" name="Grafik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5010" cy="3594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45815380" name="Grafik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60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79108"/>
                                      <a:stretch/>
                                    </pic:blipFill>
                                    <pic:spPr bwMode="auto">
                                      <a:xfrm flipV="1">
                                        <a:off x="3747" y="138659"/>
                                        <a:ext cx="714375" cy="7493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1141F48D" id="Gruppieren 109" o:spid="_x0000_s1026" style="position:absolute;margin-left:95.7pt;margin-top:2.7pt;width:56.55pt;height:28.3pt;z-index:251793525" coordsize="7181,35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">
                            <v:shape id="Grafik 1" o:spid="_x0000_s1027" type="#_x0000_t75" style="position:absolute;width:7150;height:35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">
                              <v:imagedata r:id="rId61" o:title=""/>
                            </v:shape>
                            <v:shape id="Grafik 1" o:spid="_x0000_s1028" type="#_x0000_t75" style="position:absolute;left:37;top:1386;width:7144;height:74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">
                              <v:imagedata r:id="rId61" o:title="" cropbottom="51844f" recolortarget="#727272 [1449]"/>
                            </v:shape>
                          </v:group>
                        </w:pict>
                      </mc:Fallback>
                    </mc:AlternateContent>
                  </w:r>
                  <w:r w:rsidR="00CF50A5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5250" behindDoc="0" locked="0" layoutInCell="1" allowOverlap="1" wp14:anchorId="61E728A9" wp14:editId="2E15DFF1">
                            <wp:simplePos x="0" y="0"/>
                            <wp:positionH relativeFrom="column">
                              <wp:posOffset>1099456</wp:posOffset>
                            </wp:positionH>
                            <wp:positionV relativeFrom="paragraph">
                              <wp:posOffset>-127000</wp:posOffset>
                            </wp:positionV>
                            <wp:extent cx="1202327" cy="777875"/>
                            <wp:effectExtent l="12700" t="0" r="29845" b="212725"/>
                            <wp:wrapNone/>
                            <wp:docPr id="786862867" name="Wolkenförmige Legende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>
                                      <a:off x="0" y="0"/>
                                      <a:ext cx="1202327" cy="777875"/>
                                    </a:xfrm>
                                    <a:prstGeom prst="cloudCallout">
                                      <a:avLst>
                                        <a:gd name="adj1" fmla="val -13062"/>
                                        <a:gd name="adj2" fmla="val 73161"/>
                                      </a:avLst>
                                    </a:prstGeom>
                                    <a:noFill/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617AE09" w14:textId="42954EC3" w:rsidR="000104E0" w:rsidRDefault="000104E0" w:rsidP="000104E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1E728A9" id="_x0000_s1110" type="#_x0000_t106" style="position:absolute;left:0;text-align:left;margin-left:86.55pt;margin-top:-10pt;width:94.65pt;height:61.25pt;flip:x;z-index:251655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" adj="7979,26603" filled="f" strokecolor="#bfbfbf [2412]" strokeweight="1pt">
                            <v:stroke joinstyle="miter"/>
                            <v:textbox>
                              <w:txbxContent>
                                <w:p w14:paraId="0617AE09" w14:textId="42954EC3" w:rsidR="000104E0" w:rsidRDefault="000104E0" w:rsidP="000104E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0104E0" w:rsidRPr="00846684">
                    <w:rPr>
                      <w:noProof/>
                      <w:lang w:eastAsia="de-DE"/>
                    </w:rPr>
                    <w:drawing>
                      <wp:inline distT="0" distB="0" distL="0" distR="0" wp14:anchorId="0534FE9C" wp14:editId="5A4F2F40">
                        <wp:extent cx="794917" cy="612000"/>
                        <wp:effectExtent l="0" t="0" r="5715" b="0"/>
                        <wp:docPr id="3861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1.JPG" descr="movie::file://localhost/Users/tdeutscher/Desktop/Bild1.JPG"/>
                                <pic:cNvPicPr/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4917" cy="61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1D8F250" w14:textId="77777777" w:rsidR="000104E0" w:rsidRDefault="000104E0" w:rsidP="007A6A8F">
                  <w:pPr>
                    <w:pStyle w:val="Ausflltext"/>
                    <w:jc w:val="center"/>
                  </w:pPr>
                  <w:r w:rsidRPr="00846684">
                    <w:rPr>
                      <w:noProof/>
                      <w:lang w:eastAsia="de-DE"/>
                    </w:rPr>
                    <w:drawing>
                      <wp:inline distT="0" distB="0" distL="0" distR="0" wp14:anchorId="092D8227" wp14:editId="3F7593BE">
                        <wp:extent cx="796850" cy="612000"/>
                        <wp:effectExtent l="0" t="0" r="3810" b="0"/>
                        <wp:docPr id="3862" name="Bild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2.JPG"/>
                                <pic:cNvPicPr/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6850" cy="61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</w:tcPr>
                <w:p w14:paraId="2AD4DB0E" w14:textId="00B3001E" w:rsidR="000104E0" w:rsidRDefault="000104E0" w:rsidP="007A6A8F"/>
                <w:p w14:paraId="42E46275" w14:textId="3117A2BB" w:rsidR="000104E0" w:rsidRPr="00412AD9" w:rsidRDefault="000104E0" w:rsidP="007A6A8F"/>
                <w:p w14:paraId="4EA1E916" w14:textId="1E9FA728" w:rsidR="000104E0" w:rsidRPr="00412AD9" w:rsidRDefault="000104E0" w:rsidP="007A6A8F"/>
                <w:p w14:paraId="3477CEE1" w14:textId="5075EE1B" w:rsidR="000104E0" w:rsidRPr="00412AD9" w:rsidRDefault="00A548DE" w:rsidP="007A6A8F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5236" behindDoc="0" locked="0" layoutInCell="1" allowOverlap="1" wp14:anchorId="3C029467" wp14:editId="23091240">
                            <wp:simplePos x="0" y="0"/>
                            <wp:positionH relativeFrom="column">
                              <wp:posOffset>499279</wp:posOffset>
                            </wp:positionH>
                            <wp:positionV relativeFrom="paragraph">
                              <wp:posOffset>134139</wp:posOffset>
                            </wp:positionV>
                            <wp:extent cx="1182370" cy="851609"/>
                            <wp:effectExtent l="127000" t="0" r="11430" b="12065"/>
                            <wp:wrapNone/>
                            <wp:docPr id="3860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82370" cy="851609"/>
                                    </a:xfrm>
                                    <a:prstGeom prst="wedgeRoundRectCallout">
                                      <a:avLst>
                                        <a:gd name="adj1" fmla="val -59751"/>
                                        <a:gd name="adj2" fmla="val 12081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D9D4E18" w14:textId="77777777" w:rsidR="000104E0" w:rsidRPr="00E96B43" w:rsidRDefault="000104E0" w:rsidP="00AF456C">
                                        <w:pPr>
                                          <w:pStyle w:val="Textkrper"/>
                                        </w:pPr>
                                        <w:r w:rsidRPr="00E96B43">
                                          <w:t xml:space="preserve">Das ist die Aufgabe </w:t>
                                        </w:r>
                                      </w:p>
                                      <w:p w14:paraId="36C99F59" w14:textId="51F7A485" w:rsidR="000104E0" w:rsidRPr="006518F9" w:rsidRDefault="000104E0" w:rsidP="00AF456C">
                                        <w:pPr>
                                          <w:pStyle w:val="Textkrper"/>
                                        </w:pPr>
                                        <w:r>
                                          <w:t>24 + 1</w:t>
                                        </w:r>
                                        <w:r w:rsidR="00F40D9B">
                                          <w:t>8</w:t>
                                        </w:r>
                                        <w:r w:rsidRPr="00E96B43">
                                          <w:t>.</w:t>
                                        </w:r>
                                        <w:r>
                                          <w:t xml:space="preserve"> Da</w:t>
                                        </w:r>
                                        <w:r w:rsidR="00F40D9B">
                                          <w:t xml:space="preserve"> muss ich erst bündeln, dann sind es …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C029467" id="_x0000_s1111" type="#_x0000_t62" style="position:absolute;margin-left:39.3pt;margin-top:10.55pt;width:93.1pt;height:67.05pt;z-index:251655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" adj="-2106,13409" fillcolor="white [3201]" strokecolor="#bfbfbf [2412]" strokeweight="1pt">
                            <v:textbox inset="1mm,0,1mm,0">
                              <w:txbxContent>
                                <w:p w14:paraId="1D9D4E18" w14:textId="77777777" w:rsidR="000104E0" w:rsidRPr="00E96B43" w:rsidRDefault="000104E0" w:rsidP="00AF456C">
                                  <w:pPr>
                                    <w:pStyle w:val="Textkrper"/>
                                  </w:pPr>
                                  <w:r w:rsidRPr="00E96B43">
                                    <w:t xml:space="preserve">Das ist die Aufgabe </w:t>
                                  </w:r>
                                </w:p>
                                <w:p w14:paraId="36C99F59" w14:textId="51F7A485" w:rsidR="000104E0" w:rsidRPr="006518F9" w:rsidRDefault="000104E0" w:rsidP="00AF456C">
                                  <w:pPr>
                                    <w:pStyle w:val="Textkrper"/>
                                  </w:pPr>
                                  <w:r>
                                    <w:t>24 + 1</w:t>
                                  </w:r>
                                  <w:r w:rsidR="00F40D9B">
                                    <w:t>8</w:t>
                                  </w:r>
                                  <w:r w:rsidRPr="00E96B43">
                                    <w:t>.</w:t>
                                  </w:r>
                                  <w:r>
                                    <w:t xml:space="preserve"> Da</w:t>
                                  </w:r>
                                  <w:r w:rsidR="00F40D9B">
                                    <w:t xml:space="preserve"> muss ich erst bündeln, dann sind es …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55258" behindDoc="0" locked="0" layoutInCell="1" allowOverlap="1" wp14:anchorId="1B5E0F8B" wp14:editId="2F09BD2E">
                            <wp:simplePos x="0" y="0"/>
                            <wp:positionH relativeFrom="column">
                              <wp:posOffset>-160020</wp:posOffset>
                            </wp:positionH>
                            <wp:positionV relativeFrom="paragraph">
                              <wp:posOffset>125730</wp:posOffset>
                            </wp:positionV>
                            <wp:extent cx="657225" cy="755015"/>
                            <wp:effectExtent l="0" t="0" r="0" b="6985"/>
                            <wp:wrapNone/>
                            <wp:docPr id="1278062027" name="Gruppieren 1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57225" cy="755015"/>
                                      <a:chOff x="0" y="0"/>
                                      <a:chExt cx="657225" cy="75512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8722106" name="Grafik 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8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7225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365401803" name="Textfeld 12"/>
                                    <wps:cNvSpPr txBox="1"/>
                                    <wps:spPr>
                                      <a:xfrm>
                                        <a:off x="149043" y="608258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6177A8" w14:textId="77777777" w:rsidR="004F29DC" w:rsidRPr="008D5126" w:rsidRDefault="004F29DC" w:rsidP="00FF630E">
                                          <w:pPr>
                                            <w:pStyle w:val="Transcript"/>
                                          </w:pPr>
                                          <w:r>
                                            <w:t>Rico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1B5E0F8B" id="_x0000_s1112" style="position:absolute;margin-left:-12.6pt;margin-top:9.9pt;width:51.75pt;height:59.45pt;z-index:251655258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">
                            <v:shape id="Grafik 8" o:spid="_x0000_s1113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">
                              <v:imagedata r:id="rId59" o:title="" chromakey="white"/>
                            </v:shape>
                            <v:shape id="Textfeld 12" o:spid="_x0000_s1114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466177A8" w14:textId="77777777" w:rsidR="004F29DC" w:rsidRPr="008D5126" w:rsidRDefault="004F29DC" w:rsidP="00FF630E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  <w:p w14:paraId="73485810" w14:textId="77777777" w:rsidR="000104E0" w:rsidRPr="00412AD9" w:rsidRDefault="000104E0" w:rsidP="007A6A8F"/>
                <w:p w14:paraId="39676535" w14:textId="77777777" w:rsidR="000104E0" w:rsidRPr="00412AD9" w:rsidRDefault="000104E0" w:rsidP="007A6A8F"/>
                <w:p w14:paraId="4EA284C9" w14:textId="77777777" w:rsidR="000104E0" w:rsidRPr="00412AD9" w:rsidRDefault="000104E0" w:rsidP="007A6A8F"/>
              </w:tc>
            </w:tr>
          </w:tbl>
          <w:p w14:paraId="0ED5AF0A" w14:textId="77777777" w:rsidR="00A32122" w:rsidRPr="0068129A" w:rsidRDefault="00A32122" w:rsidP="00512448">
            <w:pPr>
              <w:rPr>
                <w:sz w:val="10"/>
              </w:rPr>
            </w:pPr>
          </w:p>
        </w:tc>
      </w:tr>
      <w:tr w:rsidR="000104E0" w14:paraId="49E618D4" w14:textId="77777777" w:rsidTr="00A548DE">
        <w:trPr>
          <w:trHeight w:val="2362"/>
        </w:trPr>
        <w:tc>
          <w:tcPr>
            <w:tcW w:w="610" w:type="dxa"/>
          </w:tcPr>
          <w:p w14:paraId="02CADD19" w14:textId="1005028D" w:rsidR="000104E0" w:rsidRDefault="000104E0" w:rsidP="007A6A8F">
            <w:pPr>
              <w:spacing w:line="240" w:lineRule="atLeast"/>
            </w:pPr>
          </w:p>
        </w:tc>
        <w:tc>
          <w:tcPr>
            <w:tcW w:w="425" w:type="dxa"/>
          </w:tcPr>
          <w:p w14:paraId="3B90C85F" w14:textId="31567FA8" w:rsidR="000104E0" w:rsidRPr="00230A99" w:rsidRDefault="006B5386" w:rsidP="007A6A8F">
            <w:pPr>
              <w:pStyle w:val="Nummerierung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43349" behindDoc="0" locked="0" layoutInCell="1" allowOverlap="1" wp14:anchorId="3E71356D" wp14:editId="412EEDB0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2535106</wp:posOffset>
                      </wp:positionV>
                      <wp:extent cx="547370" cy="694690"/>
                      <wp:effectExtent l="0" t="0" r="0" b="3810"/>
                      <wp:wrapNone/>
                      <wp:docPr id="1472530068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5235314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77710158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3FF1EC" w14:textId="77777777" w:rsidR="00F40D9B" w:rsidRPr="008D5126" w:rsidRDefault="00F40D9B" w:rsidP="00F40D9B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71356D" id="_x0000_s1115" style="position:absolute;margin-left:14.35pt;margin-top:199.6pt;width:43.1pt;height:54.7pt;z-index:251743349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">
                      <v:shape id="Grafik 10" o:spid="_x0000_s1116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">
                        <v:imagedata r:id="rId52" o:title="" chromakey="white"/>
                      </v:shape>
                      <v:shape id="Textfeld 12" o:spid="_x0000_s1117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83FF1EC" w14:textId="77777777" w:rsidR="00F40D9B" w:rsidRPr="008D5126" w:rsidRDefault="00F40D9B" w:rsidP="00F40D9B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104E0">
              <w:t>b</w:t>
            </w:r>
            <w:r w:rsidR="000104E0" w:rsidRPr="00230A99">
              <w:t>)</w:t>
            </w:r>
          </w:p>
        </w:tc>
        <w:tc>
          <w:tcPr>
            <w:tcW w:w="8036" w:type="dxa"/>
            <w:gridSpan w:val="2"/>
          </w:tcPr>
          <w:p w14:paraId="3C63B882" w14:textId="29859D2A" w:rsidR="000104E0" w:rsidRDefault="00F40D9B" w:rsidP="00026391">
            <w:pPr>
              <w:pStyle w:val="Listenabsatz"/>
              <w:numPr>
                <w:ilvl w:val="0"/>
                <w:numId w:val="4"/>
              </w:numPr>
            </w:pPr>
            <w:r>
              <w:t>Jetzt wählt Rico</w:t>
            </w:r>
            <w:r w:rsidR="000104E0" w:rsidRPr="00412AD9">
              <w:t xml:space="preserve"> eine </w:t>
            </w:r>
            <w:r w:rsidR="000104E0" w:rsidRPr="00A32122">
              <w:rPr>
                <w:b/>
                <w:bCs/>
              </w:rPr>
              <w:t>Subtraktionsaufgabe</w:t>
            </w:r>
            <w:r w:rsidR="000104E0" w:rsidRPr="00412AD9">
              <w:t>,</w:t>
            </w:r>
            <w:r w:rsidR="002209FB">
              <w:t xml:space="preserve"> </w:t>
            </w:r>
            <w:r w:rsidR="000104E0" w:rsidRPr="00412AD9">
              <w:t>aber verr</w:t>
            </w:r>
            <w:r w:rsidR="002209FB">
              <w:t>ä</w:t>
            </w:r>
            <w:r w:rsidR="000104E0" w:rsidRPr="00412AD9">
              <w:t>t sie nicht.</w:t>
            </w:r>
          </w:p>
          <w:p w14:paraId="58AA3575" w14:textId="56244D15" w:rsidR="000104E0" w:rsidRDefault="00F40D9B" w:rsidP="00026391">
            <w:pPr>
              <w:pStyle w:val="Listenabsatz"/>
              <w:numPr>
                <w:ilvl w:val="0"/>
                <w:numId w:val="4"/>
              </w:numPr>
            </w:pPr>
            <w:r>
              <w:t>Er</w:t>
            </w:r>
            <w:r w:rsidR="002209FB">
              <w:t xml:space="preserve"> legt </w:t>
            </w:r>
            <w:r w:rsidR="000104E0">
              <w:t xml:space="preserve">die </w:t>
            </w:r>
            <w:r w:rsidR="00A548DE">
              <w:t xml:space="preserve">1. </w:t>
            </w:r>
            <w:r w:rsidR="000104E0">
              <w:t>Zahl</w:t>
            </w:r>
            <w:r w:rsidR="002209FB">
              <w:t xml:space="preserve"> mit Material, zeigt sie </w:t>
            </w:r>
            <w:r>
              <w:t xml:space="preserve">Tara </w:t>
            </w:r>
            <w:r w:rsidR="000104E0">
              <w:t>und leg</w:t>
            </w:r>
            <w:r w:rsidR="002209FB">
              <w:t>t</w:t>
            </w:r>
            <w:r w:rsidR="000104E0">
              <w:t xml:space="preserve"> sie hinter die Trennwand.</w:t>
            </w:r>
          </w:p>
          <w:tbl>
            <w:tblPr>
              <w:tblStyle w:val="Tabellenraster"/>
              <w:tblW w:w="1082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61"/>
              <w:gridCol w:w="2098"/>
              <w:gridCol w:w="2835"/>
              <w:gridCol w:w="2835"/>
            </w:tblGrid>
            <w:tr w:rsidR="000104E0" w14:paraId="67F85034" w14:textId="77777777" w:rsidTr="007A6A8F">
              <w:trPr>
                <w:trHeight w:val="2268"/>
              </w:trPr>
              <w:tc>
                <w:tcPr>
                  <w:tcW w:w="3061" w:type="dxa"/>
                </w:tcPr>
                <w:p w14:paraId="14D1A85E" w14:textId="7E9ECE43" w:rsidR="000104E0" w:rsidRDefault="00441BD8" w:rsidP="007A6A8F">
                  <w:r>
                    <w:rPr>
                      <w:noProof/>
                    </w:rPr>
                    <w:drawing>
                      <wp:anchor distT="0" distB="0" distL="114300" distR="114300" simplePos="0" relativeHeight="251784309" behindDoc="0" locked="0" layoutInCell="1" allowOverlap="1" wp14:anchorId="21D77E81" wp14:editId="6C1372FB">
                        <wp:simplePos x="0" y="0"/>
                        <wp:positionH relativeFrom="column">
                          <wp:posOffset>822960</wp:posOffset>
                        </wp:positionH>
                        <wp:positionV relativeFrom="paragraph">
                          <wp:posOffset>188595</wp:posOffset>
                        </wp:positionV>
                        <wp:extent cx="530505" cy="324000"/>
                        <wp:effectExtent l="0" t="0" r="3175" b="0"/>
                        <wp:wrapNone/>
                        <wp:docPr id="433650964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3650964" name=""/>
                                <pic:cNvPicPr/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0505" cy="32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F40D9B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5251" behindDoc="0" locked="0" layoutInCell="1" allowOverlap="1" wp14:anchorId="2E0D3923" wp14:editId="183CE1E4">
                            <wp:simplePos x="0" y="0"/>
                            <wp:positionH relativeFrom="column">
                              <wp:posOffset>661436</wp:posOffset>
                            </wp:positionH>
                            <wp:positionV relativeFrom="paragraph">
                              <wp:posOffset>50448</wp:posOffset>
                            </wp:positionV>
                            <wp:extent cx="817880" cy="655320"/>
                            <wp:effectExtent l="266700" t="0" r="7620" b="182880"/>
                            <wp:wrapNone/>
                            <wp:docPr id="875443949" name="Wolkenförmige Legende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>
                                      <a:off x="0" y="0"/>
                                      <a:ext cx="817880" cy="655320"/>
                                    </a:xfrm>
                                    <a:prstGeom prst="cloudCallout">
                                      <a:avLst>
                                        <a:gd name="adj1" fmla="val 80464"/>
                                        <a:gd name="adj2" fmla="val 71819"/>
                                      </a:avLst>
                                    </a:prstGeom>
                                    <a:noFill/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83850BD" w14:textId="77777777" w:rsidR="000104E0" w:rsidRDefault="000104E0" w:rsidP="000104E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E0D3923" id="_x0000_s1118" type="#_x0000_t106" style="position:absolute;margin-left:52.1pt;margin-top:3.95pt;width:64.4pt;height:51.6pt;flip:x;z-index:251655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" adj="28180,26313" filled="f" strokecolor="#bfbfbf [2412]" strokeweight="1pt">
                            <v:stroke joinstyle="miter"/>
                            <v:textbox>
                              <w:txbxContent>
                                <w:p w14:paraId="483850BD" w14:textId="77777777" w:rsidR="000104E0" w:rsidRDefault="000104E0" w:rsidP="000104E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F40D9B"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41301" behindDoc="0" locked="0" layoutInCell="1" allowOverlap="1" wp14:anchorId="246E2382" wp14:editId="31B446F8">
                            <wp:simplePos x="0" y="0"/>
                            <wp:positionH relativeFrom="column">
                              <wp:posOffset>-1905</wp:posOffset>
                            </wp:positionH>
                            <wp:positionV relativeFrom="paragraph">
                              <wp:posOffset>580142</wp:posOffset>
                            </wp:positionV>
                            <wp:extent cx="547370" cy="694698"/>
                            <wp:effectExtent l="0" t="0" r="0" b="3810"/>
                            <wp:wrapNone/>
                            <wp:docPr id="58694239" name="Gruppieren 1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47370" cy="694698"/>
                                      <a:chOff x="0" y="0"/>
                                      <a:chExt cx="547370" cy="694698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917954905" name="Grafik 1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1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7370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2002768284" name="Textfeld 12"/>
                                    <wps:cNvSpPr txBox="1"/>
                                    <wps:spPr>
                                      <a:xfrm>
                                        <a:off x="72507" y="547834"/>
                                        <a:ext cx="349885" cy="1468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05BDD96" w14:textId="77777777" w:rsidR="00F40D9B" w:rsidRPr="008D5126" w:rsidRDefault="00F40D9B" w:rsidP="00F40D9B">
                                          <w:pPr>
                                            <w:pStyle w:val="Transcript"/>
                                          </w:pPr>
                                          <w:r w:rsidRPr="008D5126">
                                            <w:t>Tara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246E2382" id="_x0000_s1119" style="position:absolute;margin-left:-.15pt;margin-top:45.7pt;width:43.1pt;height:54.7pt;z-index:251741301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">
                            <v:shape id="Grafik 10" o:spid="_x0000_s1120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">
                              <v:imagedata r:id="rId52" o:title="" chromakey="white"/>
                            </v:shape>
                            <v:shape id="Textfeld 12" o:spid="_x0000_s1121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705BDD96" w14:textId="77777777" w:rsidR="00F40D9B" w:rsidRPr="008D5126" w:rsidRDefault="00F40D9B" w:rsidP="00F40D9B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098" w:type="dxa"/>
                </w:tcPr>
                <w:p w14:paraId="4A34CFFA" w14:textId="015ABF4E" w:rsidR="000104E0" w:rsidRDefault="000104E0" w:rsidP="007A6A8F">
                  <w:pPr>
                    <w:pStyle w:val="Ausflltext"/>
                    <w:jc w:val="center"/>
                  </w:pPr>
                  <w:r w:rsidRPr="00846684">
                    <w:rPr>
                      <w:noProof/>
                      <w:lang w:eastAsia="de-DE"/>
                    </w:rPr>
                    <w:drawing>
                      <wp:inline distT="0" distB="0" distL="0" distR="0" wp14:anchorId="3787D4CB" wp14:editId="227B658C">
                        <wp:extent cx="786857" cy="612000"/>
                        <wp:effectExtent l="0" t="0" r="0" b="0"/>
                        <wp:docPr id="3890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1.JPG" descr="movie::file://localhost/Users/tdeutscher/Desktop/Bild1.JPG"/>
                                <pic:cNvPicPr/>
                              </pic:nvPicPr>
                              <pic:blipFill rotWithShape="1">
                                <a:blip r:embed="rId53" cstate="print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5">
                                          <a14:imgEffect>
                                            <a14:brightnessContrast bright="1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830" t="-1" b="550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86857" cy="61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71B7BA4" w14:textId="7F889D87" w:rsidR="000104E0" w:rsidRDefault="000104E0" w:rsidP="007A6A8F">
                  <w:pPr>
                    <w:pStyle w:val="Ausflltext"/>
                    <w:jc w:val="center"/>
                  </w:pPr>
                  <w:r w:rsidRPr="00846684">
                    <w:rPr>
                      <w:noProof/>
                      <w:lang w:eastAsia="de-DE"/>
                    </w:rPr>
                    <w:drawing>
                      <wp:inline distT="0" distB="0" distL="0" distR="0" wp14:anchorId="6F603DE9" wp14:editId="07252A7B">
                        <wp:extent cx="789661" cy="612000"/>
                        <wp:effectExtent l="0" t="0" r="0" b="0"/>
                        <wp:docPr id="3891" name="Bild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2.JPG"/>
                                <pic:cNvPicPr/>
                              </pic:nvPicPr>
                              <pic:blipFill rotWithShape="1">
                                <a:blip r:embed="rId55" cstate="print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6">
                                          <a14:imgEffect>
                                            <a14:brightnessContrast bright="1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406" t="13096" r="54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89661" cy="61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</w:tcPr>
                <w:p w14:paraId="246329E8" w14:textId="49AE038F" w:rsidR="000104E0" w:rsidRDefault="008924DA" w:rsidP="007A6A8F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5246" behindDoc="0" locked="0" layoutInCell="1" allowOverlap="1" wp14:anchorId="3DA143AE" wp14:editId="2978CD38">
                            <wp:simplePos x="0" y="0"/>
                            <wp:positionH relativeFrom="column">
                              <wp:posOffset>-266156</wp:posOffset>
                            </wp:positionH>
                            <wp:positionV relativeFrom="paragraph">
                              <wp:posOffset>33292</wp:posOffset>
                            </wp:positionV>
                            <wp:extent cx="748030" cy="273685"/>
                            <wp:effectExtent l="19050" t="0" r="13970" b="126365"/>
                            <wp:wrapNone/>
                            <wp:docPr id="3869" name="Text Box 279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48030" cy="273685"/>
                                    </a:xfrm>
                                    <a:prstGeom prst="cloudCallout">
                                      <a:avLst>
                                        <a:gd name="adj1" fmla="val -1200"/>
                                        <a:gd name="adj2" fmla="val 92815"/>
                                      </a:avLst>
                                    </a:prstGeom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5BE1849" w14:textId="4F78DA74" w:rsidR="000104E0" w:rsidRDefault="000104E0" w:rsidP="000104E0">
                                        <w:pPr>
                                          <w:jc w:val="center"/>
                                        </w:pPr>
                                        <w:r>
                                          <w:t>5</w:t>
                                        </w:r>
                                        <w:r w:rsidR="00F40D9B">
                                          <w:t>3</w:t>
                                        </w:r>
                                        <w:r>
                                          <w:t xml:space="preserve"> - </w:t>
                                        </w:r>
                                        <w:r w:rsidR="00F40D9B"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DA143AE" id="_x0000_s1122" type="#_x0000_t106" style="position:absolute;margin-left:-20.95pt;margin-top:2.6pt;width:58.9pt;height:21.55pt;z-index:2516552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" adj="10541,30848" fillcolor="#d8d8d8 [2732]" stroked="f" strokeweight="1pt">
                            <v:stroke joinstyle="miter"/>
                            <v:textbox inset="0,0,0,0">
                              <w:txbxContent>
                                <w:p w14:paraId="55BE1849" w14:textId="4F78DA74" w:rsidR="000104E0" w:rsidRDefault="000104E0" w:rsidP="000104E0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  <w:r w:rsidR="00F40D9B">
                                    <w:t>3</w:t>
                                  </w:r>
                                  <w:r>
                                    <w:t xml:space="preserve"> - </w:t>
                                  </w:r>
                                  <w:r w:rsidR="00F40D9B"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F40D9B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5245" behindDoc="0" locked="0" layoutInCell="1" allowOverlap="1" wp14:anchorId="3CA116DC" wp14:editId="20E95ABE">
                            <wp:simplePos x="0" y="0"/>
                            <wp:positionH relativeFrom="column">
                              <wp:posOffset>594164</wp:posOffset>
                            </wp:positionH>
                            <wp:positionV relativeFrom="paragraph">
                              <wp:posOffset>705668</wp:posOffset>
                            </wp:positionV>
                            <wp:extent cx="1104900" cy="407540"/>
                            <wp:effectExtent l="88900" t="0" r="12700" b="11430"/>
                            <wp:wrapNone/>
                            <wp:docPr id="3871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04900" cy="407540"/>
                                    </a:xfrm>
                                    <a:prstGeom prst="wedgeRoundRectCallout">
                                      <a:avLst>
                                        <a:gd name="adj1" fmla="val -57151"/>
                                        <a:gd name="adj2" fmla="val -21212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E96BF5F" w14:textId="77777777" w:rsidR="000104E0" w:rsidRPr="00183926" w:rsidRDefault="000104E0" w:rsidP="00AF456C">
                                        <w:pPr>
                                          <w:pStyle w:val="Textkrper"/>
                                        </w:pPr>
                                        <w:r w:rsidRPr="001A7F59">
                                          <w:t>... und lege sie hinter die Trennwand.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3CA116DC" id="_x0000_s1123" type="#_x0000_t62" style="position:absolute;margin-left:46.8pt;margin-top:55.55pt;width:87pt;height:32.1pt;z-index:2516552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" adj="-1545,6218" fillcolor="white [3201]" strokecolor="#bfbfbf [2412]" strokeweight="1pt">
                            <v:textbox style="mso-fit-shape-to-text:t" inset="1mm,0,1mm,0">
                              <w:txbxContent>
                                <w:p w14:paraId="0E96BF5F" w14:textId="77777777" w:rsidR="000104E0" w:rsidRPr="00183926" w:rsidRDefault="000104E0" w:rsidP="00AF456C">
                                  <w:pPr>
                                    <w:pStyle w:val="Textkrper"/>
                                  </w:pPr>
                                  <w:r w:rsidRPr="001A7F59">
                                    <w:t>... und lege sie hinter die Trennwand.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F40D9B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5244" behindDoc="0" locked="0" layoutInCell="1" allowOverlap="1" wp14:anchorId="2BC0B790" wp14:editId="23737F5A">
                            <wp:simplePos x="0" y="0"/>
                            <wp:positionH relativeFrom="column">
                              <wp:posOffset>643163</wp:posOffset>
                            </wp:positionH>
                            <wp:positionV relativeFrom="paragraph">
                              <wp:posOffset>255905</wp:posOffset>
                            </wp:positionV>
                            <wp:extent cx="1104900" cy="407670"/>
                            <wp:effectExtent l="88900" t="0" r="12700" b="11430"/>
                            <wp:wrapNone/>
                            <wp:docPr id="3870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04900" cy="407670"/>
                                    </a:xfrm>
                                    <a:prstGeom prst="wedgeRoundRectCallout">
                                      <a:avLst>
                                        <a:gd name="adj1" fmla="val -57151"/>
                                        <a:gd name="adj2" fmla="val 20176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8B68EF2" w14:textId="2204BDA5" w:rsidR="000104E0" w:rsidRPr="00183926" w:rsidRDefault="000104E0" w:rsidP="00AF456C">
                                        <w:pPr>
                                          <w:pStyle w:val="Textkrper"/>
                                        </w:pPr>
                                        <w:r>
                                          <w:t>Ich lege</w:t>
                                        </w:r>
                                        <w:r w:rsidRPr="00412AD9">
                                          <w:t xml:space="preserve"> 5</w:t>
                                        </w:r>
                                        <w:r w:rsidR="00286B92">
                                          <w:t>3</w:t>
                                        </w:r>
                                        <w:r w:rsidRPr="00412AD9">
                                          <w:t>...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2BC0B790" id="_x0000_s1124" type="#_x0000_t62" style="position:absolute;margin-left:50.65pt;margin-top:20.15pt;width:87pt;height:32.1pt;z-index:251655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" adj="-1545,15158" fillcolor="white [3201]" strokecolor="#bfbfbf [2412]" strokeweight="1pt">
                            <v:textbox inset="1mm,0,1mm,0">
                              <w:txbxContent>
                                <w:p w14:paraId="78B68EF2" w14:textId="2204BDA5" w:rsidR="000104E0" w:rsidRPr="00183926" w:rsidRDefault="000104E0" w:rsidP="00AF456C">
                                  <w:pPr>
                                    <w:pStyle w:val="Textkrper"/>
                                  </w:pPr>
                                  <w:r>
                                    <w:t>Ich lege</w:t>
                                  </w:r>
                                  <w:r w:rsidRPr="00412AD9">
                                    <w:t xml:space="preserve"> 5</w:t>
                                  </w:r>
                                  <w:r w:rsidR="00286B92">
                                    <w:t>3</w:t>
                                  </w:r>
                                  <w:r w:rsidRPr="00412AD9">
                                    <w:t>...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F40D9B"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39253" behindDoc="0" locked="0" layoutInCell="1" allowOverlap="1" wp14:anchorId="3066DBB1" wp14:editId="692E3148">
                            <wp:simplePos x="0" y="0"/>
                            <wp:positionH relativeFrom="column">
                              <wp:posOffset>-12495</wp:posOffset>
                            </wp:positionH>
                            <wp:positionV relativeFrom="paragraph">
                              <wp:posOffset>192820</wp:posOffset>
                            </wp:positionV>
                            <wp:extent cx="657225" cy="755015"/>
                            <wp:effectExtent l="0" t="0" r="0" b="6985"/>
                            <wp:wrapNone/>
                            <wp:docPr id="1231260681" name="Gruppieren 1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57225" cy="755015"/>
                                      <a:chOff x="0" y="0"/>
                                      <a:chExt cx="657225" cy="75512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559966405" name="Grafik 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8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7225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963180266" name="Textfeld 12"/>
                                    <wps:cNvSpPr txBox="1"/>
                                    <wps:spPr>
                                      <a:xfrm>
                                        <a:off x="149043" y="608258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42720D" w14:textId="77777777" w:rsidR="00F40D9B" w:rsidRPr="008D5126" w:rsidRDefault="00F40D9B" w:rsidP="00F40D9B">
                                          <w:pPr>
                                            <w:pStyle w:val="Transcript"/>
                                          </w:pPr>
                                          <w:r>
                                            <w:t>Rico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3066DBB1" id="_x0000_s1125" style="position:absolute;margin-left:-1pt;margin-top:15.2pt;width:51.75pt;height:59.45pt;z-index:251739253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">
                            <v:shape id="Grafik 8" o:spid="_x0000_s1126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">
                              <v:imagedata r:id="rId59" o:title="" chromakey="white"/>
                            </v:shape>
                            <v:shape id="Textfeld 12" o:spid="_x0000_s1127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7842720D" w14:textId="77777777" w:rsidR="00F40D9B" w:rsidRPr="008D5126" w:rsidRDefault="00F40D9B" w:rsidP="00F40D9B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835" w:type="dxa"/>
                </w:tcPr>
                <w:p w14:paraId="0B4B6F45" w14:textId="77777777" w:rsidR="000104E0" w:rsidRDefault="000104E0" w:rsidP="007A6A8F"/>
              </w:tc>
            </w:tr>
          </w:tbl>
          <w:p w14:paraId="3C29C630" w14:textId="25549B03" w:rsidR="000104E0" w:rsidRDefault="00F40D9B" w:rsidP="00026391">
            <w:pPr>
              <w:pStyle w:val="Listenabsatz"/>
              <w:numPr>
                <w:ilvl w:val="0"/>
                <w:numId w:val="4"/>
              </w:numPr>
            </w:pPr>
            <w:r>
              <w:rPr>
                <w:noProof/>
              </w:rPr>
              <w:t>Rico</w:t>
            </w:r>
            <w:r w:rsidR="002209FB">
              <w:rPr>
                <w:noProof/>
              </w:rPr>
              <w:t xml:space="preserve"> holt dann </w:t>
            </w:r>
            <w:r w:rsidR="000104E0">
              <w:t xml:space="preserve">die </w:t>
            </w:r>
            <w:r w:rsidR="00A548DE">
              <w:t xml:space="preserve">2. </w:t>
            </w:r>
            <w:r w:rsidR="000104E0">
              <w:t>Zahl hinter der Trennwand hervor und zeig</w:t>
            </w:r>
            <w:r w:rsidR="002209FB">
              <w:t>t</w:t>
            </w:r>
            <w:r w:rsidR="000104E0">
              <w:t xml:space="preserve"> sie </w:t>
            </w:r>
            <w:r>
              <w:t>Tara.</w:t>
            </w:r>
          </w:p>
          <w:p w14:paraId="20D4911F" w14:textId="223D74D5" w:rsidR="00A548DE" w:rsidRDefault="00F40D9B" w:rsidP="00026391">
            <w:pPr>
              <w:pStyle w:val="Listenabsatz"/>
              <w:numPr>
                <w:ilvl w:val="0"/>
                <w:numId w:val="4"/>
              </w:numPr>
            </w:pPr>
            <w:r>
              <w:t xml:space="preserve">Tara </w:t>
            </w:r>
            <w:r w:rsidR="00A548DE">
              <w:t>nennt die passende Aufgabe</w:t>
            </w:r>
            <w:r w:rsidR="008F5B60">
              <w:t xml:space="preserve"> und rechnet</w:t>
            </w:r>
            <w:r w:rsidR="00A548DE">
              <w:t>.</w:t>
            </w:r>
          </w:p>
          <w:tbl>
            <w:tblPr>
              <w:tblStyle w:val="Tabellenraster"/>
              <w:tblW w:w="799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61"/>
              <w:gridCol w:w="2098"/>
              <w:gridCol w:w="2835"/>
            </w:tblGrid>
            <w:tr w:rsidR="000104E0" w14:paraId="67DE7F53" w14:textId="77777777" w:rsidTr="00A548DE">
              <w:trPr>
                <w:trHeight w:val="1937"/>
              </w:trPr>
              <w:tc>
                <w:tcPr>
                  <w:tcW w:w="3061" w:type="dxa"/>
                </w:tcPr>
                <w:p w14:paraId="29A4FD79" w14:textId="72195E71" w:rsidR="000104E0" w:rsidRDefault="003529FB" w:rsidP="007A6A8F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5573" behindDoc="0" locked="0" layoutInCell="1" allowOverlap="1" wp14:anchorId="1B2EBF4C" wp14:editId="22AE276D">
                            <wp:simplePos x="0" y="0"/>
                            <wp:positionH relativeFrom="column">
                              <wp:posOffset>390866</wp:posOffset>
                            </wp:positionH>
                            <wp:positionV relativeFrom="paragraph">
                              <wp:posOffset>88575</wp:posOffset>
                            </wp:positionV>
                            <wp:extent cx="1692275" cy="861060"/>
                            <wp:effectExtent l="190500" t="0" r="9525" b="15240"/>
                            <wp:wrapNone/>
                            <wp:docPr id="3878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92275" cy="861060"/>
                                    </a:xfrm>
                                    <a:prstGeom prst="wedgeRoundRectCallout">
                                      <a:avLst>
                                        <a:gd name="adj1" fmla="val -60723"/>
                                        <a:gd name="adj2" fmla="val 17087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CB2E951" w14:textId="77777777" w:rsidR="003529FB" w:rsidRPr="00183926" w:rsidRDefault="003529FB" w:rsidP="003529FB">
                                        <w:pPr>
                                          <w:pStyle w:val="Textkrper"/>
                                          <w:spacing w:line="220" w:lineRule="exact"/>
                                        </w:pPr>
                                        <w:r>
                                          <w:t xml:space="preserve">Also 53 – 8, aber dazu musst du erst </w:t>
                                        </w:r>
                                        <w:r w:rsidRPr="0089704E">
                                          <w:t>1 Zehner in 10 Einer</w:t>
                                        </w:r>
                                        <w:r>
                                          <w:t xml:space="preserve"> entbündeln. Dann kannst du erst 3, dann 5 wegnehmen und es ist….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B2EBF4C" id="_x0000_s1128" type="#_x0000_t62" style="position:absolute;margin-left:30.8pt;margin-top:6.95pt;width:133.25pt;height:67.8pt;z-index:2517955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" adj="-2316,14491" fillcolor="white [3201]" strokecolor="#bfbfbf [2412]" strokeweight="1pt">
                            <v:textbox inset="1mm,0,1mm,0">
                              <w:txbxContent>
                                <w:p w14:paraId="1CB2E951" w14:textId="77777777" w:rsidR="003529FB" w:rsidRPr="00183926" w:rsidRDefault="003529FB" w:rsidP="003529FB">
                                  <w:pPr>
                                    <w:pStyle w:val="Textkrper"/>
                                    <w:spacing w:line="220" w:lineRule="exact"/>
                                  </w:pPr>
                                  <w:r>
                                    <w:t xml:space="preserve">Also 53 – 8, aber dazu musst du erst </w:t>
                                  </w:r>
                                  <w:r w:rsidRPr="0089704E">
                                    <w:t>1 Zehner in 10 Einer</w:t>
                                  </w:r>
                                  <w:r>
                                    <w:t xml:space="preserve"> entbündeln. Dann kannst du erst 3, dann 5 wegnehmen und es ist….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441BD8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7381" behindDoc="0" locked="0" layoutInCell="1" allowOverlap="1" wp14:anchorId="1D566DA0" wp14:editId="6A6BB20E">
                            <wp:simplePos x="0" y="0"/>
                            <wp:positionH relativeFrom="column">
                              <wp:posOffset>1200150</wp:posOffset>
                            </wp:positionH>
                            <wp:positionV relativeFrom="paragraph">
                              <wp:posOffset>1316355</wp:posOffset>
                            </wp:positionV>
                            <wp:extent cx="272415" cy="0"/>
                            <wp:effectExtent l="0" t="0" r="0" b="0"/>
                            <wp:wrapNone/>
                            <wp:docPr id="615989874" name="Gerader Verbinder 1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72415" cy="0"/>
                                    </a:xfrm>
                                    <a:prstGeom prst="line">
                                      <a:avLst/>
                                    </a:prstGeom>
                                    <a:ln w="15875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line w14:anchorId="220E985D" id="Gerader Verbinder 106" o:spid="_x0000_s1026" style="position:absolute;z-index:25178738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4.5pt,103.65pt" to="115.95pt,10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" strokecolor="#0070c0" strokeweight="1.25pt">
                            <v:stroke joinstyle="miter"/>
                          </v:line>
                        </w:pict>
                      </mc:Fallback>
                    </mc:AlternateContent>
                  </w:r>
                  <w:r w:rsidR="00441BD8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6357" behindDoc="0" locked="0" layoutInCell="1" allowOverlap="1" wp14:anchorId="409E0611" wp14:editId="3BEBD08A">
                            <wp:simplePos x="0" y="0"/>
                            <wp:positionH relativeFrom="column">
                              <wp:posOffset>849630</wp:posOffset>
                            </wp:positionH>
                            <wp:positionV relativeFrom="paragraph">
                              <wp:posOffset>1372235</wp:posOffset>
                            </wp:positionV>
                            <wp:extent cx="211455" cy="0"/>
                            <wp:effectExtent l="0" t="0" r="0" b="0"/>
                            <wp:wrapNone/>
                            <wp:docPr id="420109320" name="Gerader Verbinder 1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11455" cy="0"/>
                                    </a:xfrm>
                                    <a:prstGeom prst="line">
                                      <a:avLst/>
                                    </a:prstGeom>
                                    <a:ln w="15875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line w14:anchorId="14C7E14A" id="Gerader Verbinder 106" o:spid="_x0000_s1026" style="position:absolute;z-index:2517863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9pt,108.05pt" to="83.55pt,108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" strokecolor="#0070c0" strokeweight="1.25pt">
                            <v:stroke joinstyle="miter"/>
                          </v:line>
                        </w:pict>
                      </mc:Fallback>
                    </mc:AlternateContent>
                  </w:r>
                  <w:r w:rsidR="00441BD8">
                    <w:rPr>
                      <w:noProof/>
                    </w:rPr>
                    <w:drawing>
                      <wp:anchor distT="0" distB="0" distL="114300" distR="114300" simplePos="0" relativeHeight="251785333" behindDoc="0" locked="0" layoutInCell="1" allowOverlap="1" wp14:anchorId="5F654020" wp14:editId="3998B068">
                        <wp:simplePos x="0" y="0"/>
                        <wp:positionH relativeFrom="column">
                          <wp:posOffset>864827</wp:posOffset>
                        </wp:positionH>
                        <wp:positionV relativeFrom="paragraph">
                          <wp:posOffset>1043305</wp:posOffset>
                        </wp:positionV>
                        <wp:extent cx="625909" cy="360000"/>
                        <wp:effectExtent l="0" t="0" r="3175" b="2540"/>
                        <wp:wrapNone/>
                        <wp:docPr id="32238146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238146" name=""/>
                                <pic:cNvPicPr/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5909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F40D9B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5253" behindDoc="0" locked="0" layoutInCell="1" allowOverlap="1" wp14:anchorId="5076B694" wp14:editId="72B2AA49">
                            <wp:simplePos x="0" y="0"/>
                            <wp:positionH relativeFrom="column">
                              <wp:posOffset>497205</wp:posOffset>
                            </wp:positionH>
                            <wp:positionV relativeFrom="paragraph">
                              <wp:posOffset>989330</wp:posOffset>
                            </wp:positionV>
                            <wp:extent cx="1489075" cy="530225"/>
                            <wp:effectExtent l="254000" t="76200" r="0" b="28575"/>
                            <wp:wrapNone/>
                            <wp:docPr id="1797664369" name="Wolkenförmige Legende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>
                                      <a:off x="0" y="0"/>
                                      <a:ext cx="1489075" cy="530225"/>
                                    </a:xfrm>
                                    <a:prstGeom prst="cloudCallout">
                                      <a:avLst>
                                        <a:gd name="adj1" fmla="val 65593"/>
                                        <a:gd name="adj2" fmla="val -59807"/>
                                      </a:avLst>
                                    </a:prstGeom>
                                    <a:noFill/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ED515CD" w14:textId="77777777" w:rsidR="000104E0" w:rsidRDefault="000104E0" w:rsidP="000104E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076B694" id="_x0000_s1129" type="#_x0000_t106" style="position:absolute;margin-left:39.15pt;margin-top:77.9pt;width:117.25pt;height:41.75pt;flip:x;z-index:251655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" adj="24968,-2118" filled="f" strokecolor="#bfbfbf [2412]" strokeweight="1pt">
                            <v:stroke joinstyle="miter"/>
                            <v:textbox>
                              <w:txbxContent>
                                <w:p w14:paraId="0ED515CD" w14:textId="77777777" w:rsidR="000104E0" w:rsidRDefault="000104E0" w:rsidP="000104E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98" w:type="dxa"/>
                </w:tcPr>
                <w:p w14:paraId="399CE339" w14:textId="7BB6606B" w:rsidR="000104E0" w:rsidRDefault="000104E0" w:rsidP="007A6A8F">
                  <w:pPr>
                    <w:pStyle w:val="Ausflltext"/>
                    <w:jc w:val="center"/>
                  </w:pPr>
                  <w:r w:rsidRPr="00846684">
                    <w:rPr>
                      <w:noProof/>
                      <w:lang w:eastAsia="de-DE"/>
                    </w:rPr>
                    <w:drawing>
                      <wp:inline distT="0" distB="0" distL="0" distR="0" wp14:anchorId="17B5ACE2" wp14:editId="69FE1DB4">
                        <wp:extent cx="794917" cy="612000"/>
                        <wp:effectExtent l="0" t="0" r="5715" b="0"/>
                        <wp:docPr id="3892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1.JPG" descr="movie::file://localhost/Users/tdeutscher/Desktop/Bild1.JPG"/>
                                <pic:cNvPicPr/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4917" cy="61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2C5DA7F" w14:textId="378557E3" w:rsidR="000104E0" w:rsidRDefault="000104E0" w:rsidP="007A6A8F">
                  <w:pPr>
                    <w:pStyle w:val="Ausflltext"/>
                    <w:jc w:val="center"/>
                  </w:pPr>
                  <w:r w:rsidRPr="00846684">
                    <w:rPr>
                      <w:noProof/>
                      <w:lang w:eastAsia="de-DE"/>
                    </w:rPr>
                    <w:drawing>
                      <wp:inline distT="0" distB="0" distL="0" distR="0" wp14:anchorId="7997D161" wp14:editId="5048650E">
                        <wp:extent cx="796850" cy="612000"/>
                        <wp:effectExtent l="0" t="0" r="3810" b="0"/>
                        <wp:docPr id="3893" name="Bild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2.JPG"/>
                                <pic:cNvPicPr/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6850" cy="61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</w:tcPr>
                <w:p w14:paraId="0B5C1D58" w14:textId="4065D9A7" w:rsidR="000104E0" w:rsidRDefault="00F40D9B" w:rsidP="007A6A8F"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5241" behindDoc="0" locked="0" layoutInCell="1" allowOverlap="1" wp14:anchorId="3DBA948B" wp14:editId="1CC74374">
                            <wp:simplePos x="0" y="0"/>
                            <wp:positionH relativeFrom="column">
                              <wp:posOffset>512197</wp:posOffset>
                            </wp:positionH>
                            <wp:positionV relativeFrom="paragraph">
                              <wp:posOffset>87300</wp:posOffset>
                            </wp:positionV>
                            <wp:extent cx="1187314" cy="407670"/>
                            <wp:effectExtent l="101600" t="0" r="6985" b="11430"/>
                            <wp:wrapNone/>
                            <wp:docPr id="3879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87314" cy="407670"/>
                                    </a:xfrm>
                                    <a:prstGeom prst="wedgeRoundRectCallout">
                                      <a:avLst>
                                        <a:gd name="adj1" fmla="val -57151"/>
                                        <a:gd name="adj2" fmla="val 20176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F6CBE09" w14:textId="4E9D15DF" w:rsidR="000104E0" w:rsidRPr="00183926" w:rsidRDefault="000104E0" w:rsidP="00AF456C">
                                        <w:pPr>
                                          <w:pStyle w:val="Textkrper"/>
                                        </w:pPr>
                                        <w:r>
                                          <w:t xml:space="preserve">Davon </w:t>
                                        </w:r>
                                        <w:r w:rsidR="00F40D9B">
                                          <w:t xml:space="preserve">will </w:t>
                                        </w:r>
                                        <w:r>
                                          <w:t xml:space="preserve">ich </w:t>
                                        </w:r>
                                        <w:r w:rsidR="00F40D9B">
                                          <w:br/>
                                          <w:t>8</w:t>
                                        </w:r>
                                        <w:r>
                                          <w:t xml:space="preserve"> Einer weg</w:t>
                                        </w:r>
                                        <w:r w:rsidR="00F40D9B">
                                          <w:t>nehmen</w:t>
                                        </w:r>
                                        <w:r w:rsidR="00314B69">
                                          <w:t>.</w:t>
                                        </w:r>
                                        <w:r>
                                          <w:t xml:space="preserve"> …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3DBA948B" id="_x0000_s1130" type="#_x0000_t62" style="position:absolute;margin-left:40.35pt;margin-top:6.85pt;width:93.5pt;height:32.1pt;z-index:251655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" adj="-1545,15158" fillcolor="white [3201]" strokecolor="#bfbfbf [2412]" strokeweight="1pt">
                            <v:textbox inset="1mm,0,1mm,0">
                              <w:txbxContent>
                                <w:p w14:paraId="3F6CBE09" w14:textId="4E9D15DF" w:rsidR="000104E0" w:rsidRPr="00183926" w:rsidRDefault="000104E0" w:rsidP="00AF456C">
                                  <w:pPr>
                                    <w:pStyle w:val="Textkrper"/>
                                  </w:pPr>
                                  <w:r>
                                    <w:t xml:space="preserve">Davon </w:t>
                                  </w:r>
                                  <w:r w:rsidR="00F40D9B">
                                    <w:t xml:space="preserve">will </w:t>
                                  </w:r>
                                  <w:r>
                                    <w:t xml:space="preserve">ich </w:t>
                                  </w:r>
                                  <w:r w:rsidR="00F40D9B">
                                    <w:br/>
                                    <w:t>8</w:t>
                                  </w:r>
                                  <w:r>
                                    <w:t xml:space="preserve"> Einer weg</w:t>
                                  </w:r>
                                  <w:r w:rsidR="00F40D9B">
                                    <w:t>nehmen</w:t>
                                  </w:r>
                                  <w:r w:rsidR="00314B69">
                                    <w:t>.</w:t>
                                  </w:r>
                                  <w:r>
                                    <w:t xml:space="preserve"> …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45397" behindDoc="0" locked="0" layoutInCell="1" allowOverlap="1" wp14:anchorId="5CE8BA8D" wp14:editId="566740FF">
                            <wp:simplePos x="0" y="0"/>
                            <wp:positionH relativeFrom="column">
                              <wp:posOffset>-170705</wp:posOffset>
                            </wp:positionH>
                            <wp:positionV relativeFrom="paragraph">
                              <wp:posOffset>86725</wp:posOffset>
                            </wp:positionV>
                            <wp:extent cx="657225" cy="755015"/>
                            <wp:effectExtent l="0" t="0" r="0" b="6985"/>
                            <wp:wrapNone/>
                            <wp:docPr id="1624758544" name="Gruppieren 1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57225" cy="755015"/>
                                      <a:chOff x="0" y="0"/>
                                      <a:chExt cx="657225" cy="75512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53579741" name="Grafik 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8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7225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761117041" name="Textfeld 12"/>
                                    <wps:cNvSpPr txBox="1"/>
                                    <wps:spPr>
                                      <a:xfrm>
                                        <a:off x="149043" y="608258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0C026A" w14:textId="77777777" w:rsidR="00F40D9B" w:rsidRPr="008D5126" w:rsidRDefault="00F40D9B" w:rsidP="00F40D9B">
                                          <w:pPr>
                                            <w:pStyle w:val="Transcript"/>
                                          </w:pPr>
                                          <w:r>
                                            <w:t>Rico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5CE8BA8D" id="_x0000_s1131" style="position:absolute;margin-left:-13.45pt;margin-top:6.85pt;width:51.75pt;height:59.45pt;z-index:251745397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">
                            <v:shape id="Grafik 8" o:spid="_x0000_s1132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">
                              <v:imagedata r:id="rId59" o:title="" chromakey="white"/>
                            </v:shape>
                            <v:shape id="Textfeld 12" o:spid="_x0000_s1133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710C026A" w14:textId="77777777" w:rsidR="00F40D9B" w:rsidRPr="008D5126" w:rsidRDefault="00F40D9B" w:rsidP="00F40D9B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5DC7827F" w14:textId="1407FE6F" w:rsidR="000104E0" w:rsidRPr="00D53CEA" w:rsidRDefault="000104E0" w:rsidP="007A6A8F"/>
        </w:tc>
      </w:tr>
    </w:tbl>
    <w:p w14:paraId="07E30001" w14:textId="0582F8F5" w:rsidR="000104E0" w:rsidRDefault="000104E0" w:rsidP="00D76E93">
      <w:pPr>
        <w:spacing w:after="200" w:line="276" w:lineRule="auto"/>
        <w:rPr>
          <w:sz w:val="2"/>
        </w:rPr>
      </w:pPr>
    </w:p>
    <w:p w14:paraId="1F1DC0B8" w14:textId="4C305087" w:rsidR="000104E0" w:rsidRPr="00AA6195" w:rsidRDefault="000104E0" w:rsidP="00D76E93">
      <w:pPr>
        <w:spacing w:after="200" w:line="276" w:lineRule="auto"/>
        <w:rPr>
          <w:sz w:val="2"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4210"/>
        <w:gridCol w:w="3826"/>
      </w:tblGrid>
      <w:tr w:rsidR="00AA6195" w14:paraId="287A9C59" w14:textId="77777777" w:rsidTr="00136791">
        <w:tc>
          <w:tcPr>
            <w:tcW w:w="610" w:type="dxa"/>
          </w:tcPr>
          <w:p w14:paraId="73438A85" w14:textId="7165FAB7" w:rsidR="00AA6195" w:rsidRDefault="00AA6195" w:rsidP="00D76E93">
            <w:pPr>
              <w:pStyle w:val="berschrift3"/>
              <w:spacing w:before="0"/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8461" w:type="dxa"/>
            <w:gridSpan w:val="3"/>
          </w:tcPr>
          <w:p w14:paraId="0125F6D3" w14:textId="17C4D860" w:rsidR="00AA6195" w:rsidRPr="003E5AF3" w:rsidRDefault="00AA6195" w:rsidP="00D76E93">
            <w:pPr>
              <w:pStyle w:val="berschrift2"/>
              <w:spacing w:before="0"/>
            </w:pPr>
            <w:r w:rsidRPr="00ED64A0">
              <w:t>Additions- und Subtraktions-Aufgaben am Zahlenstrahl</w:t>
            </w:r>
          </w:p>
        </w:tc>
      </w:tr>
      <w:tr w:rsidR="00D85DA5" w14:paraId="1E8CB2B8" w14:textId="77777777" w:rsidTr="007A6A8F">
        <w:tc>
          <w:tcPr>
            <w:tcW w:w="610" w:type="dxa"/>
          </w:tcPr>
          <w:p w14:paraId="01D3AF8F" w14:textId="424192CA" w:rsidR="00D85DA5" w:rsidRDefault="00D85DA5" w:rsidP="00E41F88">
            <w:pPr>
              <w:pStyle w:val="berschrift3"/>
              <w:rPr>
                <w:noProof/>
              </w:rPr>
            </w:pPr>
            <w:r>
              <w:rPr>
                <w:noProof/>
              </w:rPr>
              <w:t>2.1</w:t>
            </w:r>
          </w:p>
        </w:tc>
        <w:tc>
          <w:tcPr>
            <w:tcW w:w="8461" w:type="dxa"/>
            <w:gridSpan w:val="3"/>
          </w:tcPr>
          <w:p w14:paraId="4DF080DE" w14:textId="44027742" w:rsidR="00D85DA5" w:rsidRDefault="00F90B84" w:rsidP="00E41F88">
            <w:pPr>
              <w:pStyle w:val="berschrift3"/>
              <w:rPr>
                <w:noProof/>
              </w:rPr>
            </w:pPr>
            <w:r w:rsidRPr="002209FB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50517" behindDoc="0" locked="0" layoutInCell="1" allowOverlap="1" wp14:anchorId="3E486AAE" wp14:editId="42AE2E12">
                  <wp:simplePos x="0" y="0"/>
                  <wp:positionH relativeFrom="column">
                    <wp:posOffset>3834188</wp:posOffset>
                  </wp:positionH>
                  <wp:positionV relativeFrom="paragraph">
                    <wp:posOffset>113030</wp:posOffset>
                  </wp:positionV>
                  <wp:extent cx="1322057" cy="305389"/>
                  <wp:effectExtent l="0" t="0" r="0" b="0"/>
                  <wp:wrapNone/>
                  <wp:docPr id="4468574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6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57" cy="30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1F88">
              <w:rPr>
                <w:noProof/>
              </w:rPr>
              <w:t>Hin und her auf dem Zahlenstrahl</w:t>
            </w:r>
          </w:p>
        </w:tc>
      </w:tr>
      <w:tr w:rsidR="00315E78" w14:paraId="49BF9C42" w14:textId="77777777" w:rsidTr="0068129A">
        <w:trPr>
          <w:trHeight w:val="625"/>
        </w:trPr>
        <w:tc>
          <w:tcPr>
            <w:tcW w:w="610" w:type="dxa"/>
          </w:tcPr>
          <w:p w14:paraId="15A0F2C6" w14:textId="67A3F026" w:rsidR="00D85DA5" w:rsidRPr="00D85DA5" w:rsidRDefault="002209FB" w:rsidP="00D85DA5">
            <w:pPr>
              <w:rPr>
                <w:lang w:eastAsia="de-DE"/>
              </w:rPr>
            </w:pPr>
            <w:r w:rsidRPr="00E0758C">
              <w:rPr>
                <w:noProof/>
                <w:lang w:eastAsia="de-DE"/>
              </w:rPr>
              <w:drawing>
                <wp:anchor distT="0" distB="0" distL="114300" distR="114300" simplePos="0" relativeHeight="251664501" behindDoc="0" locked="0" layoutInCell="1" allowOverlap="1" wp14:anchorId="54AD8841" wp14:editId="54757865">
                  <wp:simplePos x="0" y="0"/>
                  <wp:positionH relativeFrom="column">
                    <wp:posOffset>-33674</wp:posOffset>
                  </wp:positionH>
                  <wp:positionV relativeFrom="paragraph">
                    <wp:posOffset>47395</wp:posOffset>
                  </wp:positionV>
                  <wp:extent cx="360000" cy="272386"/>
                  <wp:effectExtent l="0" t="0" r="0" b="0"/>
                  <wp:wrapNone/>
                  <wp:docPr id="687807088" name="Grafik 687807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C8DC4A" w14:textId="4F5E58FA" w:rsidR="00315E78" w:rsidRDefault="00315E78" w:rsidP="0013419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1B7CFFC" w14:textId="77777777" w:rsidR="00315E78" w:rsidRPr="007A149C" w:rsidRDefault="00315E78" w:rsidP="0013419A">
            <w:pPr>
              <w:pStyle w:val="Nummerierung"/>
            </w:pPr>
            <w:r>
              <w:t>a)</w:t>
            </w:r>
          </w:p>
        </w:tc>
        <w:tc>
          <w:tcPr>
            <w:tcW w:w="8036" w:type="dxa"/>
            <w:gridSpan w:val="2"/>
          </w:tcPr>
          <w:p w14:paraId="43C72412" w14:textId="00226ED4" w:rsidR="00315E78" w:rsidRDefault="00F90B84" w:rsidP="002209FB">
            <w:pPr>
              <w:spacing w:line="240" w:lineRule="auto"/>
            </w:pPr>
            <w:r w:rsidRPr="002209FB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48469" behindDoc="0" locked="0" layoutInCell="1" allowOverlap="1" wp14:anchorId="32A2B21C" wp14:editId="62D5E48F">
                  <wp:simplePos x="0" y="0"/>
                  <wp:positionH relativeFrom="column">
                    <wp:posOffset>3562385</wp:posOffset>
                  </wp:positionH>
                  <wp:positionV relativeFrom="paragraph">
                    <wp:posOffset>77316</wp:posOffset>
                  </wp:positionV>
                  <wp:extent cx="1322057" cy="305389"/>
                  <wp:effectExtent l="0" t="0" r="0" b="0"/>
                  <wp:wrapNone/>
                  <wp:docPr id="1940603485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6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57" cy="30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5E78">
              <w:t>Zeichne</w:t>
            </w:r>
            <w:r w:rsidR="002209FB">
              <w:t>t</w:t>
            </w:r>
            <w:r w:rsidR="00315E78">
              <w:t xml:space="preserve"> die Aufgaben 26 + 10 und 36 </w:t>
            </w:r>
            <w:r w:rsidR="00467E82">
              <w:t xml:space="preserve">– </w:t>
            </w:r>
            <w:r w:rsidR="00315E78">
              <w:t xml:space="preserve">10 </w:t>
            </w:r>
            <w:r>
              <w:br/>
            </w:r>
            <w:r w:rsidR="00E41F88">
              <w:t>am</w:t>
            </w:r>
            <w:r w:rsidR="00315E78">
              <w:t xml:space="preserve"> Zahlenstrahl. Was fällt </w:t>
            </w:r>
            <w:r w:rsidR="00594932">
              <w:t xml:space="preserve">euch auf? </w:t>
            </w:r>
            <w:r w:rsidR="004465EA">
              <w:t>E</w:t>
            </w:r>
            <w:r w:rsidR="00594932">
              <w:t>rklär</w:t>
            </w:r>
            <w:r w:rsidR="00843B22">
              <w:t>t</w:t>
            </w:r>
            <w:r w:rsidR="00315E78">
              <w:t>.</w:t>
            </w:r>
          </w:p>
        </w:tc>
      </w:tr>
      <w:tr w:rsidR="00315E78" w14:paraId="3EC8503A" w14:textId="77777777" w:rsidTr="00136791">
        <w:tc>
          <w:tcPr>
            <w:tcW w:w="610" w:type="dxa"/>
          </w:tcPr>
          <w:p w14:paraId="56DA6206" w14:textId="6492D4F0" w:rsidR="00315E78" w:rsidRDefault="00315E78" w:rsidP="0013419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2EF560D" w14:textId="6D7A812D" w:rsidR="00315E78" w:rsidRPr="003D0C04" w:rsidRDefault="00F90B84" w:rsidP="0013419A">
            <w:pPr>
              <w:pStyle w:val="berschrift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6303" behindDoc="0" locked="0" layoutInCell="1" allowOverlap="1" wp14:anchorId="0FBA8A9F" wp14:editId="09BD9110">
                      <wp:simplePos x="0" y="0"/>
                      <wp:positionH relativeFrom="column">
                        <wp:posOffset>269171</wp:posOffset>
                      </wp:positionH>
                      <wp:positionV relativeFrom="paragraph">
                        <wp:posOffset>842302</wp:posOffset>
                      </wp:positionV>
                      <wp:extent cx="4882979" cy="1114047"/>
                      <wp:effectExtent l="0" t="0" r="6985" b="16510"/>
                      <wp:wrapNone/>
                      <wp:docPr id="358153447" name="Gruppieren 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2979" cy="1114047"/>
                                <a:chOff x="0" y="0"/>
                                <a:chExt cx="4882979" cy="1114047"/>
                              </a:xfrm>
                            </wpg:grpSpPr>
                            <wpg:grpSp>
                              <wpg:cNvPr id="1174681278" name="Gruppieren 1174681278"/>
                              <wpg:cNvGrpSpPr/>
                              <wpg:grpSpPr>
                                <a:xfrm>
                                  <a:off x="6179" y="0"/>
                                  <a:ext cx="4876800" cy="729615"/>
                                  <a:chOff x="103414" y="653142"/>
                                  <a:chExt cx="4877211" cy="730640"/>
                                </a:xfrm>
                              </wpg:grpSpPr>
                              <wps:wsp>
                                <wps:cNvPr id="1208651092" name="Abgerundetes Rechteck 125"/>
                                <wps:cNvSpPr/>
                                <wps:spPr>
                                  <a:xfrm>
                                    <a:off x="3657600" y="656528"/>
                                    <a:ext cx="1322705" cy="32385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9E6019F" w14:textId="77777777" w:rsidR="0041766C" w:rsidRDefault="0041766C" w:rsidP="0041766C">
                                      <w:pPr>
                                        <w:jc w:val="center"/>
                                      </w:pPr>
                                      <w:r w:rsidRPr="00DF67AD">
                                        <w:rPr>
                                          <w:color w:val="BFBFBF" w:themeColor="background1" w:themeShade="BF"/>
                                        </w:rPr>
                                        <w:t xml:space="preserve">___ </w:t>
                                      </w:r>
                                      <w:r>
                                        <w:t>+</w:t>
                                      </w:r>
                                      <w:r w:rsidRPr="00DF67AD">
                                        <w:rPr>
                                          <w:color w:val="BFBFBF" w:themeColor="background1" w:themeShade="BF"/>
                                        </w:rPr>
                                        <w:t xml:space="preserve"> ___</w:t>
                                      </w:r>
                                      <w:r>
                                        <w:t xml:space="preserve"> = </w:t>
                                      </w:r>
                                      <w:r w:rsidRPr="00DF67AD">
                                        <w:rPr>
                                          <w:color w:val="BFBFBF" w:themeColor="background1" w:themeShade="BF"/>
                                        </w:rPr>
                                        <w:t>___</w:t>
                                      </w:r>
                                    </w:p>
                                    <w:p w14:paraId="7996A62B" w14:textId="77777777" w:rsidR="00360C2F" w:rsidRDefault="00360C2F" w:rsidP="00360C2F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9224427" name="Abgerundetes Rechteck 126"/>
                                <wps:cNvSpPr/>
                                <wps:spPr>
                                  <a:xfrm>
                                    <a:off x="108857" y="653142"/>
                                    <a:ext cx="1322705" cy="32385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371B509" w14:textId="22676880" w:rsidR="00360C2F" w:rsidRPr="00DF67AD" w:rsidRDefault="00D76E93" w:rsidP="00360C2F">
                                      <w:pPr>
                                        <w:jc w:val="center"/>
                                        <w:rPr>
                                          <w:color w:val="BFBFBF" w:themeColor="background1" w:themeShade="BF"/>
                                        </w:rPr>
                                      </w:pPr>
                                      <w:r>
                                        <w:t>81</w:t>
                                      </w:r>
                                      <w:r w:rsidR="00360C2F">
                                        <w:t xml:space="preserve"> +</w:t>
                                      </w:r>
                                      <w:r w:rsidR="00360C2F" w:rsidRPr="00DF67AD">
                                        <w:rPr>
                                          <w:color w:val="BFBFBF" w:themeColor="background1" w:themeShade="BF"/>
                                        </w:rPr>
                                        <w:t xml:space="preserve"> ___</w:t>
                                      </w:r>
                                      <w:r w:rsidR="00360C2F">
                                        <w:t xml:space="preserve"> = </w:t>
                                      </w:r>
                                      <w:r w:rsidR="00360C2F" w:rsidRPr="00DF67AD">
                                        <w:rPr>
                                          <w:color w:val="BFBFBF" w:themeColor="background1" w:themeShade="BF"/>
                                        </w:rPr>
                                        <w:t>___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38946" name="Abgerundetes Rechteck 124"/>
                                <wps:cNvSpPr/>
                                <wps:spPr>
                                  <a:xfrm>
                                    <a:off x="1888672" y="662699"/>
                                    <a:ext cx="1322660" cy="323282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C3AE605" w14:textId="77777777" w:rsidR="00360C2F" w:rsidRDefault="00360C2F" w:rsidP="00360C2F">
                                      <w:pPr>
                                        <w:jc w:val="center"/>
                                      </w:pPr>
                                      <w:r w:rsidRPr="00DF67AD">
                                        <w:rPr>
                                          <w:color w:val="BFBFBF" w:themeColor="background1" w:themeShade="BF"/>
                                        </w:rPr>
                                        <w:t xml:space="preserve">___ </w:t>
                                      </w:r>
                                      <w:r>
                                        <w:t>+</w:t>
                                      </w:r>
                                      <w:r w:rsidRPr="00DF67AD">
                                        <w:rPr>
                                          <w:color w:val="BFBFBF" w:themeColor="background1" w:themeShade="BF"/>
                                        </w:rPr>
                                        <w:t xml:space="preserve"> ___</w:t>
                                      </w:r>
                                      <w:r>
                                        <w:t xml:space="preserve"> = </w:t>
                                      </w:r>
                                      <w:r w:rsidRPr="00DF67AD">
                                        <w:rPr>
                                          <w:color w:val="BFBFBF" w:themeColor="background1" w:themeShade="BF"/>
                                        </w:rPr>
                                        <w:t>___</w:t>
                                      </w:r>
                                    </w:p>
                                    <w:p w14:paraId="5A974028" w14:textId="77777777" w:rsidR="00360C2F" w:rsidRDefault="00360C2F" w:rsidP="00360C2F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89391040" name="Gruppieren 189391040"/>
                                <wpg:cNvGrpSpPr/>
                                <wpg:grpSpPr>
                                  <a:xfrm>
                                    <a:off x="103414" y="1047628"/>
                                    <a:ext cx="4877211" cy="336154"/>
                                    <a:chOff x="0" y="-62714"/>
                                    <a:chExt cx="4877211" cy="336154"/>
                                  </a:xfrm>
                                </wpg:grpSpPr>
                                <wps:wsp>
                                  <wps:cNvPr id="2023946169" name="Abgerundetes Rechteck 125"/>
                                  <wps:cNvSpPr/>
                                  <wps:spPr>
                                    <a:xfrm>
                                      <a:off x="3554506" y="-59423"/>
                                      <a:ext cx="1322705" cy="32385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9525" cap="flat" cmpd="sng" algn="ctr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7D93370" w14:textId="77777777" w:rsidR="0041766C" w:rsidRPr="00DF67AD" w:rsidRDefault="0041766C" w:rsidP="0041766C">
                                        <w:pPr>
                                          <w:jc w:val="center"/>
                                          <w:rPr>
                                            <w:color w:val="BFBFBF" w:themeColor="background1" w:themeShade="BF"/>
                                          </w:rPr>
                                        </w:pPr>
                                        <w:r w:rsidRPr="00DF67AD">
                                          <w:rPr>
                                            <w:color w:val="BFBFBF" w:themeColor="background1" w:themeShade="BF"/>
                                          </w:rPr>
                                          <w:t>___</w:t>
                                        </w:r>
                                        <w:r>
                                          <w:t xml:space="preserve"> – </w:t>
                                        </w:r>
                                        <w:r w:rsidRPr="00DF67AD">
                                          <w:rPr>
                                            <w:color w:val="BFBFBF" w:themeColor="background1" w:themeShade="BF"/>
                                          </w:rPr>
                                          <w:t>___</w:t>
                                        </w:r>
                                        <w:r>
                                          <w:t xml:space="preserve"> = </w:t>
                                        </w:r>
                                        <w:r w:rsidRPr="00DF67AD">
                                          <w:rPr>
                                            <w:color w:val="BFBFBF" w:themeColor="background1" w:themeShade="BF"/>
                                          </w:rPr>
                                          <w:t>___</w:t>
                                        </w:r>
                                      </w:p>
                                      <w:p w14:paraId="77851F69" w14:textId="77777777" w:rsidR="00360C2F" w:rsidRDefault="00360C2F" w:rsidP="00360C2F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59855273" name="Abgerundetes Rechteck 126"/>
                                  <wps:cNvSpPr/>
                                  <wps:spPr>
                                    <a:xfrm>
                                      <a:off x="0" y="-62714"/>
                                      <a:ext cx="1322705" cy="32385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9525" cap="flat" cmpd="sng" algn="ctr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4912FA07" w14:textId="5E63BBA9" w:rsidR="00360C2F" w:rsidRPr="00DF67AD" w:rsidRDefault="00D76E93" w:rsidP="00360C2F">
                                        <w:pPr>
                                          <w:jc w:val="center"/>
                                          <w:rPr>
                                            <w:color w:val="BFBFBF" w:themeColor="background1" w:themeShade="BF"/>
                                          </w:rPr>
                                        </w:pPr>
                                        <w:r>
                                          <w:t>94</w:t>
                                        </w:r>
                                        <w:r w:rsidR="00360C2F">
                                          <w:t xml:space="preserve"> </w:t>
                                        </w:r>
                                        <w:r w:rsidR="00DF67AD">
                                          <w:t>–</w:t>
                                        </w:r>
                                        <w:r w:rsidR="00360C2F">
                                          <w:t xml:space="preserve"> </w:t>
                                        </w:r>
                                        <w:r w:rsidR="00360C2F" w:rsidRPr="00DF67AD">
                                          <w:rPr>
                                            <w:color w:val="BFBFBF" w:themeColor="background1" w:themeShade="BF"/>
                                          </w:rPr>
                                          <w:t xml:space="preserve">___ </w:t>
                                        </w:r>
                                        <w:r w:rsidR="00360C2F">
                                          <w:t xml:space="preserve">= </w:t>
                                        </w:r>
                                        <w:r w:rsidR="00360C2F" w:rsidRPr="00DF67AD">
                                          <w:rPr>
                                            <w:color w:val="BFBFBF" w:themeColor="background1" w:themeShade="BF"/>
                                          </w:rPr>
                                          <w:t>___</w:t>
                                        </w:r>
                                      </w:p>
                                      <w:p w14:paraId="780EB42F" w14:textId="77777777" w:rsidR="00360C2F" w:rsidRDefault="00360C2F" w:rsidP="00360C2F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59713477" name="Abgerundetes Rechteck 124"/>
                                  <wps:cNvSpPr/>
                                  <wps:spPr>
                                    <a:xfrm>
                                      <a:off x="1779494" y="-49774"/>
                                      <a:ext cx="1322070" cy="32321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9525" cap="flat" cmpd="sng" algn="ctr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67236083" w14:textId="4818D97E" w:rsidR="00360C2F" w:rsidRPr="00DF67AD" w:rsidRDefault="00360C2F" w:rsidP="00360C2F">
                                        <w:pPr>
                                          <w:jc w:val="center"/>
                                          <w:rPr>
                                            <w:color w:val="BFBFBF" w:themeColor="background1" w:themeShade="BF"/>
                                          </w:rPr>
                                        </w:pPr>
                                        <w:r w:rsidRPr="00DF67AD">
                                          <w:rPr>
                                            <w:color w:val="BFBFBF" w:themeColor="background1" w:themeShade="BF"/>
                                          </w:rPr>
                                          <w:t>___</w:t>
                                        </w:r>
                                        <w:r>
                                          <w:t xml:space="preserve"> </w:t>
                                        </w:r>
                                        <w:r w:rsidR="00DF67AD">
                                          <w:t>–</w:t>
                                        </w:r>
                                        <w:r>
                                          <w:t xml:space="preserve"> </w:t>
                                        </w:r>
                                        <w:r w:rsidRPr="00DF67AD">
                                          <w:rPr>
                                            <w:color w:val="BFBFBF" w:themeColor="background1" w:themeShade="BF"/>
                                          </w:rPr>
                                          <w:t>___</w:t>
                                        </w:r>
                                        <w:r>
                                          <w:t xml:space="preserve"> = </w:t>
                                        </w:r>
                                        <w:r w:rsidRPr="00DF67AD">
                                          <w:rPr>
                                            <w:color w:val="BFBFBF" w:themeColor="background1" w:themeShade="BF"/>
                                          </w:rPr>
                                          <w:t>___</w:t>
                                        </w:r>
                                      </w:p>
                                      <w:p w14:paraId="533A8217" w14:textId="77777777" w:rsidR="00360C2F" w:rsidRDefault="00360C2F" w:rsidP="00360C2F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739112274" name="Abgerundetes Rechteck 126"/>
                              <wps:cNvSpPr/>
                              <wps:spPr>
                                <a:xfrm>
                                  <a:off x="0" y="790832"/>
                                  <a:ext cx="1322070" cy="32321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3E9CC8AA" w14:textId="33232992" w:rsidR="009E6C0C" w:rsidRPr="00DF67AD" w:rsidRDefault="009E6C0C" w:rsidP="009E6C0C">
                                    <w:pPr>
                                      <w:jc w:val="center"/>
                                      <w:rPr>
                                        <w:color w:val="BFBFBF" w:themeColor="background1" w:themeShade="BF"/>
                                      </w:rPr>
                                    </w:pPr>
                                    <w:r>
                                      <w:t xml:space="preserve">94 – </w:t>
                                    </w:r>
                                    <w:r w:rsidRPr="00DF67AD">
                                      <w:rPr>
                                        <w:color w:val="BFBFBF" w:themeColor="background1" w:themeShade="BF"/>
                                      </w:rPr>
                                      <w:t xml:space="preserve">___ </w:t>
                                    </w:r>
                                    <w:r>
                                      <w:t xml:space="preserve">= </w:t>
                                    </w:r>
                                    <w:r w:rsidRPr="00DF67AD">
                                      <w:rPr>
                                        <w:color w:val="BFBFBF" w:themeColor="background1" w:themeShade="BF"/>
                                      </w:rPr>
                                      <w:t>___</w:t>
                                    </w:r>
                                  </w:p>
                                  <w:p w14:paraId="1FCAF634" w14:textId="77777777" w:rsidR="009E6C0C" w:rsidRDefault="009E6C0C" w:rsidP="009E6C0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8796746" name="Abgerundetes Rechteck 124"/>
                              <wps:cNvSpPr/>
                              <wps:spPr>
                                <a:xfrm>
                                  <a:off x="1785552" y="790832"/>
                                  <a:ext cx="1321435" cy="32258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64D60677" w14:textId="77777777" w:rsidR="009E6C0C" w:rsidRPr="00DF67AD" w:rsidRDefault="009E6C0C" w:rsidP="009E6C0C">
                                    <w:pPr>
                                      <w:jc w:val="center"/>
                                      <w:rPr>
                                        <w:color w:val="BFBFBF" w:themeColor="background1" w:themeShade="BF"/>
                                      </w:rPr>
                                    </w:pPr>
                                    <w:r w:rsidRPr="00DF67AD">
                                      <w:rPr>
                                        <w:color w:val="BFBFBF" w:themeColor="background1" w:themeShade="BF"/>
                                      </w:rPr>
                                      <w:t>___</w:t>
                                    </w:r>
                                    <w:r>
                                      <w:t xml:space="preserve"> – </w:t>
                                    </w:r>
                                    <w:r w:rsidRPr="00DF67AD">
                                      <w:rPr>
                                        <w:color w:val="BFBFBF" w:themeColor="background1" w:themeShade="BF"/>
                                      </w:rPr>
                                      <w:t>___</w:t>
                                    </w:r>
                                    <w:r>
                                      <w:t xml:space="preserve"> = </w:t>
                                    </w:r>
                                    <w:r w:rsidRPr="00DF67AD">
                                      <w:rPr>
                                        <w:color w:val="BFBFBF" w:themeColor="background1" w:themeShade="BF"/>
                                      </w:rPr>
                                      <w:t>___</w:t>
                                    </w:r>
                                  </w:p>
                                  <w:p w14:paraId="01C2F114" w14:textId="77777777" w:rsidR="009E6C0C" w:rsidRDefault="009E6C0C" w:rsidP="009E6C0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2903422" name="Abgerundetes Rechteck 124"/>
                              <wps:cNvSpPr/>
                              <wps:spPr>
                                <a:xfrm>
                                  <a:off x="3558746" y="790832"/>
                                  <a:ext cx="1321435" cy="32258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6BBB31AB" w14:textId="77777777" w:rsidR="009E6C0C" w:rsidRPr="00DF67AD" w:rsidRDefault="009E6C0C" w:rsidP="009E6C0C">
                                    <w:pPr>
                                      <w:jc w:val="center"/>
                                      <w:rPr>
                                        <w:color w:val="BFBFBF" w:themeColor="background1" w:themeShade="BF"/>
                                      </w:rPr>
                                    </w:pPr>
                                    <w:r w:rsidRPr="00DF67AD">
                                      <w:rPr>
                                        <w:color w:val="BFBFBF" w:themeColor="background1" w:themeShade="BF"/>
                                      </w:rPr>
                                      <w:t>___</w:t>
                                    </w:r>
                                    <w:r>
                                      <w:t xml:space="preserve"> – </w:t>
                                    </w:r>
                                    <w:r w:rsidRPr="00DF67AD">
                                      <w:rPr>
                                        <w:color w:val="BFBFBF" w:themeColor="background1" w:themeShade="BF"/>
                                      </w:rPr>
                                      <w:t>___</w:t>
                                    </w:r>
                                    <w:r>
                                      <w:t xml:space="preserve"> = </w:t>
                                    </w:r>
                                    <w:r w:rsidRPr="00DF67AD">
                                      <w:rPr>
                                        <w:color w:val="BFBFBF" w:themeColor="background1" w:themeShade="BF"/>
                                      </w:rPr>
                                      <w:t>___</w:t>
                                    </w:r>
                                  </w:p>
                                  <w:p w14:paraId="076D6B3B" w14:textId="77777777" w:rsidR="009E6C0C" w:rsidRDefault="009E6C0C" w:rsidP="009E6C0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BA8A9F" id="Gruppieren 109" o:spid="_x0000_s1134" style="position:absolute;margin-left:21.2pt;margin-top:66.3pt;width:384.5pt;height:87.7pt;z-index:251656303" coordsize="48829,111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">
                      <v:group id="Gruppieren 1174681278" o:spid="_x0000_s1135" style="position:absolute;left:61;width:48768;height:7296" coordorigin="1034,6531" coordsize="48772,73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">
                        <v:roundrect id="Abgerundetes Rechteck 125" o:spid="_x0000_s1136" style="position:absolute;left:36576;top:6565;width:13227;height:323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" fillcolor="window" strokecolor="#d8d8d8 [2732]">
                          <v:textbox>
                            <w:txbxContent>
                              <w:p w14:paraId="69E6019F" w14:textId="77777777" w:rsidR="0041766C" w:rsidRDefault="0041766C" w:rsidP="0041766C">
                                <w:pPr>
                                  <w:jc w:val="center"/>
                                </w:pPr>
                                <w:r w:rsidRPr="00DF67AD">
                                  <w:rPr>
                                    <w:color w:val="BFBFBF" w:themeColor="background1" w:themeShade="BF"/>
                                  </w:rPr>
                                  <w:t xml:space="preserve">___ </w:t>
                                </w:r>
                                <w:r>
                                  <w:t>+</w:t>
                                </w:r>
                                <w:r w:rsidRPr="00DF67AD">
                                  <w:rPr>
                                    <w:color w:val="BFBFBF" w:themeColor="background1" w:themeShade="BF"/>
                                  </w:rPr>
                                  <w:t xml:space="preserve"> ___</w:t>
                                </w:r>
                                <w:r>
                                  <w:t xml:space="preserve"> = </w:t>
                                </w:r>
                                <w:r w:rsidRPr="00DF67AD">
                                  <w:rPr>
                                    <w:color w:val="BFBFBF" w:themeColor="background1" w:themeShade="BF"/>
                                  </w:rPr>
                                  <w:t>___</w:t>
                                </w:r>
                              </w:p>
                              <w:p w14:paraId="7996A62B" w14:textId="77777777" w:rsidR="00360C2F" w:rsidRDefault="00360C2F" w:rsidP="00360C2F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roundrect>
                        <v:roundrect id="Abgerundetes Rechteck 126" o:spid="_x0000_s1137" style="position:absolute;left:1088;top:6531;width:13227;height:323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" fillcolor="window" strokecolor="#d8d8d8 [2732]">
                          <v:textbox>
                            <w:txbxContent>
                              <w:p w14:paraId="2371B509" w14:textId="22676880" w:rsidR="00360C2F" w:rsidRPr="00DF67AD" w:rsidRDefault="00D76E93" w:rsidP="00360C2F">
                                <w:pPr>
                                  <w:jc w:val="center"/>
                                  <w:rPr>
                                    <w:color w:val="BFBFBF" w:themeColor="background1" w:themeShade="BF"/>
                                  </w:rPr>
                                </w:pPr>
                                <w:r>
                                  <w:t>81</w:t>
                                </w:r>
                                <w:r w:rsidR="00360C2F">
                                  <w:t xml:space="preserve"> +</w:t>
                                </w:r>
                                <w:r w:rsidR="00360C2F" w:rsidRPr="00DF67AD">
                                  <w:rPr>
                                    <w:color w:val="BFBFBF" w:themeColor="background1" w:themeShade="BF"/>
                                  </w:rPr>
                                  <w:t xml:space="preserve"> ___</w:t>
                                </w:r>
                                <w:r w:rsidR="00360C2F">
                                  <w:t xml:space="preserve"> = </w:t>
                                </w:r>
                                <w:r w:rsidR="00360C2F" w:rsidRPr="00DF67AD">
                                  <w:rPr>
                                    <w:color w:val="BFBFBF" w:themeColor="background1" w:themeShade="BF"/>
                                  </w:rPr>
                                  <w:t>___</w:t>
                                </w:r>
                              </w:p>
                            </w:txbxContent>
                          </v:textbox>
                        </v:roundrect>
                        <v:roundrect id="Abgerundetes Rechteck 124" o:spid="_x0000_s1138" style="position:absolute;left:18886;top:6626;width:13227;height:323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" fillcolor="window" strokecolor="#d8d8d8 [2732]">
                          <v:textbox>
                            <w:txbxContent>
                              <w:p w14:paraId="5C3AE605" w14:textId="77777777" w:rsidR="00360C2F" w:rsidRDefault="00360C2F" w:rsidP="00360C2F">
                                <w:pPr>
                                  <w:jc w:val="center"/>
                                </w:pPr>
                                <w:r w:rsidRPr="00DF67AD">
                                  <w:rPr>
                                    <w:color w:val="BFBFBF" w:themeColor="background1" w:themeShade="BF"/>
                                  </w:rPr>
                                  <w:t xml:space="preserve">___ </w:t>
                                </w:r>
                                <w:r>
                                  <w:t>+</w:t>
                                </w:r>
                                <w:r w:rsidRPr="00DF67AD">
                                  <w:rPr>
                                    <w:color w:val="BFBFBF" w:themeColor="background1" w:themeShade="BF"/>
                                  </w:rPr>
                                  <w:t xml:space="preserve"> ___</w:t>
                                </w:r>
                                <w:r>
                                  <w:t xml:space="preserve"> = </w:t>
                                </w:r>
                                <w:r w:rsidRPr="00DF67AD">
                                  <w:rPr>
                                    <w:color w:val="BFBFBF" w:themeColor="background1" w:themeShade="BF"/>
                                  </w:rPr>
                                  <w:t>___</w:t>
                                </w:r>
                              </w:p>
                              <w:p w14:paraId="5A974028" w14:textId="77777777" w:rsidR="00360C2F" w:rsidRDefault="00360C2F" w:rsidP="00360C2F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roundrect>
                        <v:group id="Gruppieren 189391040" o:spid="_x0000_s1139" style="position:absolute;left:1034;top:10476;width:48772;height:3361" coordorigin=",-627" coordsize="48772,33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">
                          <v:roundrect id="Abgerundetes Rechteck 125" o:spid="_x0000_s1140" style="position:absolute;left:35545;top:-594;width:13227;height:323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" fillcolor="window" strokecolor="#d8d8d8 [2732]">
                            <v:textbox>
                              <w:txbxContent>
                                <w:p w14:paraId="37D93370" w14:textId="77777777" w:rsidR="0041766C" w:rsidRPr="00DF67AD" w:rsidRDefault="0041766C" w:rsidP="0041766C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 w:rsidRPr="00DF67AD">
                                    <w:rPr>
                                      <w:color w:val="BFBFBF" w:themeColor="background1" w:themeShade="BF"/>
                                    </w:rPr>
                                    <w:t>___</w:t>
                                  </w:r>
                                  <w:r>
                                    <w:t xml:space="preserve"> – </w:t>
                                  </w:r>
                                  <w:r w:rsidRPr="00DF67AD">
                                    <w:rPr>
                                      <w:color w:val="BFBFBF" w:themeColor="background1" w:themeShade="BF"/>
                                    </w:rPr>
                                    <w:t>___</w:t>
                                  </w:r>
                                  <w:r>
                                    <w:t xml:space="preserve"> = </w:t>
                                  </w:r>
                                  <w:r w:rsidRPr="00DF67AD">
                                    <w:rPr>
                                      <w:color w:val="BFBFBF" w:themeColor="background1" w:themeShade="BF"/>
                                    </w:rPr>
                                    <w:t>___</w:t>
                                  </w:r>
                                </w:p>
                                <w:p w14:paraId="77851F69" w14:textId="77777777" w:rsidR="00360C2F" w:rsidRDefault="00360C2F" w:rsidP="00360C2F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roundrect>
                          <v:roundrect id="Abgerundetes Rechteck 126" o:spid="_x0000_s1141" style="position:absolute;top:-627;width:13227;height:323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" fillcolor="window" strokecolor="#d8d8d8 [2732]">
                            <v:textbox>
                              <w:txbxContent>
                                <w:p w14:paraId="4912FA07" w14:textId="5E63BBA9" w:rsidR="00360C2F" w:rsidRPr="00DF67AD" w:rsidRDefault="00D76E93" w:rsidP="00360C2F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>
                                    <w:t>94</w:t>
                                  </w:r>
                                  <w:r w:rsidR="00360C2F">
                                    <w:t xml:space="preserve"> </w:t>
                                  </w:r>
                                  <w:r w:rsidR="00DF67AD">
                                    <w:t>–</w:t>
                                  </w:r>
                                  <w:r w:rsidR="00360C2F">
                                    <w:t xml:space="preserve"> </w:t>
                                  </w:r>
                                  <w:r w:rsidR="00360C2F" w:rsidRPr="00DF67AD">
                                    <w:rPr>
                                      <w:color w:val="BFBFBF" w:themeColor="background1" w:themeShade="BF"/>
                                    </w:rPr>
                                    <w:t xml:space="preserve">___ </w:t>
                                  </w:r>
                                  <w:r w:rsidR="00360C2F">
                                    <w:t xml:space="preserve">= </w:t>
                                  </w:r>
                                  <w:r w:rsidR="00360C2F" w:rsidRPr="00DF67AD">
                                    <w:rPr>
                                      <w:color w:val="BFBFBF" w:themeColor="background1" w:themeShade="BF"/>
                                    </w:rPr>
                                    <w:t>___</w:t>
                                  </w:r>
                                </w:p>
                                <w:p w14:paraId="780EB42F" w14:textId="77777777" w:rsidR="00360C2F" w:rsidRDefault="00360C2F" w:rsidP="00360C2F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roundrect>
                          <v:roundrect id="Abgerundetes Rechteck 124" o:spid="_x0000_s1142" style="position:absolute;left:17794;top:-497;width:13221;height:323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" fillcolor="window" strokecolor="#d8d8d8 [2732]">
                            <v:textbox>
                              <w:txbxContent>
                                <w:p w14:paraId="67236083" w14:textId="4818D97E" w:rsidR="00360C2F" w:rsidRPr="00DF67AD" w:rsidRDefault="00360C2F" w:rsidP="00360C2F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 w:rsidRPr="00DF67AD">
                                    <w:rPr>
                                      <w:color w:val="BFBFBF" w:themeColor="background1" w:themeShade="BF"/>
                                    </w:rPr>
                                    <w:t>___</w:t>
                                  </w:r>
                                  <w:r>
                                    <w:t xml:space="preserve"> </w:t>
                                  </w:r>
                                  <w:r w:rsidR="00DF67AD">
                                    <w:t>–</w:t>
                                  </w:r>
                                  <w:r>
                                    <w:t xml:space="preserve"> </w:t>
                                  </w:r>
                                  <w:r w:rsidRPr="00DF67AD">
                                    <w:rPr>
                                      <w:color w:val="BFBFBF" w:themeColor="background1" w:themeShade="BF"/>
                                    </w:rPr>
                                    <w:t>___</w:t>
                                  </w:r>
                                  <w:r>
                                    <w:t xml:space="preserve"> = </w:t>
                                  </w:r>
                                  <w:r w:rsidRPr="00DF67AD">
                                    <w:rPr>
                                      <w:color w:val="BFBFBF" w:themeColor="background1" w:themeShade="BF"/>
                                    </w:rPr>
                                    <w:t>___</w:t>
                                  </w:r>
                                </w:p>
                                <w:p w14:paraId="533A8217" w14:textId="77777777" w:rsidR="00360C2F" w:rsidRDefault="00360C2F" w:rsidP="00360C2F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roundrect>
                        </v:group>
                      </v:group>
                      <v:roundrect id="Abgerundetes Rechteck 126" o:spid="_x0000_s1143" style="position:absolute;top:7908;width:13220;height:323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" fillcolor="window" strokecolor="#d8d8d8 [2732]">
                        <v:textbox>
                          <w:txbxContent>
                            <w:p w14:paraId="3E9CC8AA" w14:textId="33232992" w:rsidR="009E6C0C" w:rsidRPr="00DF67AD" w:rsidRDefault="009E6C0C" w:rsidP="009E6C0C">
                              <w:pPr>
                                <w:jc w:val="center"/>
                                <w:rPr>
                                  <w:color w:val="BFBFBF" w:themeColor="background1" w:themeShade="BF"/>
                                </w:rPr>
                              </w:pPr>
                              <w:r>
                                <w:t xml:space="preserve">94 – </w:t>
                              </w:r>
                              <w:r w:rsidRPr="00DF67AD">
                                <w:rPr>
                                  <w:color w:val="BFBFBF" w:themeColor="background1" w:themeShade="BF"/>
                                </w:rPr>
                                <w:t xml:space="preserve">___ </w:t>
                              </w:r>
                              <w:r>
                                <w:t xml:space="preserve">= </w:t>
                              </w:r>
                              <w:r w:rsidRPr="00DF67AD">
                                <w:rPr>
                                  <w:color w:val="BFBFBF" w:themeColor="background1" w:themeShade="BF"/>
                                </w:rPr>
                                <w:t>___</w:t>
                              </w:r>
                            </w:p>
                            <w:p w14:paraId="1FCAF634" w14:textId="77777777" w:rsidR="009E6C0C" w:rsidRDefault="009E6C0C" w:rsidP="009E6C0C">
                              <w:pPr>
                                <w:jc w:val="center"/>
                              </w:pPr>
                            </w:p>
                          </w:txbxContent>
                        </v:textbox>
                      </v:roundrect>
                      <v:roundrect id="Abgerundetes Rechteck 124" o:spid="_x0000_s1144" style="position:absolute;left:17855;top:7908;width:13214;height:322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" fillcolor="window" strokecolor="#d8d8d8 [2732]">
                        <v:textbox>
                          <w:txbxContent>
                            <w:p w14:paraId="64D60677" w14:textId="77777777" w:rsidR="009E6C0C" w:rsidRPr="00DF67AD" w:rsidRDefault="009E6C0C" w:rsidP="009E6C0C">
                              <w:pPr>
                                <w:jc w:val="center"/>
                                <w:rPr>
                                  <w:color w:val="BFBFBF" w:themeColor="background1" w:themeShade="BF"/>
                                </w:rPr>
                              </w:pPr>
                              <w:r w:rsidRPr="00DF67AD">
                                <w:rPr>
                                  <w:color w:val="BFBFBF" w:themeColor="background1" w:themeShade="BF"/>
                                </w:rPr>
                                <w:t>___</w:t>
                              </w:r>
                              <w:r>
                                <w:t xml:space="preserve"> – </w:t>
                              </w:r>
                              <w:r w:rsidRPr="00DF67AD">
                                <w:rPr>
                                  <w:color w:val="BFBFBF" w:themeColor="background1" w:themeShade="BF"/>
                                </w:rPr>
                                <w:t>___</w:t>
                              </w:r>
                              <w:r>
                                <w:t xml:space="preserve"> = </w:t>
                              </w:r>
                              <w:r w:rsidRPr="00DF67AD">
                                <w:rPr>
                                  <w:color w:val="BFBFBF" w:themeColor="background1" w:themeShade="BF"/>
                                </w:rPr>
                                <w:t>___</w:t>
                              </w:r>
                            </w:p>
                            <w:p w14:paraId="01C2F114" w14:textId="77777777" w:rsidR="009E6C0C" w:rsidRDefault="009E6C0C" w:rsidP="009E6C0C">
                              <w:pPr>
                                <w:jc w:val="center"/>
                              </w:pPr>
                            </w:p>
                          </w:txbxContent>
                        </v:textbox>
                      </v:roundrect>
                      <v:roundrect id="Abgerundetes Rechteck 124" o:spid="_x0000_s1145" style="position:absolute;left:35587;top:7908;width:13214;height:322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" fillcolor="window" strokecolor="#d8d8d8 [2732]">
                        <v:textbox>
                          <w:txbxContent>
                            <w:p w14:paraId="6BBB31AB" w14:textId="77777777" w:rsidR="009E6C0C" w:rsidRPr="00DF67AD" w:rsidRDefault="009E6C0C" w:rsidP="009E6C0C">
                              <w:pPr>
                                <w:jc w:val="center"/>
                                <w:rPr>
                                  <w:color w:val="BFBFBF" w:themeColor="background1" w:themeShade="BF"/>
                                </w:rPr>
                              </w:pPr>
                              <w:r w:rsidRPr="00DF67AD">
                                <w:rPr>
                                  <w:color w:val="BFBFBF" w:themeColor="background1" w:themeShade="BF"/>
                                </w:rPr>
                                <w:t>___</w:t>
                              </w:r>
                              <w:r>
                                <w:t xml:space="preserve"> – </w:t>
                              </w:r>
                              <w:r w:rsidRPr="00DF67AD">
                                <w:rPr>
                                  <w:color w:val="BFBFBF" w:themeColor="background1" w:themeShade="BF"/>
                                </w:rPr>
                                <w:t>___</w:t>
                              </w:r>
                              <w:r>
                                <w:t xml:space="preserve"> = </w:t>
                              </w:r>
                              <w:r w:rsidRPr="00DF67AD">
                                <w:rPr>
                                  <w:color w:val="BFBFBF" w:themeColor="background1" w:themeShade="BF"/>
                                </w:rPr>
                                <w:t>___</w:t>
                              </w:r>
                            </w:p>
                            <w:p w14:paraId="076D6B3B" w14:textId="77777777" w:rsidR="009E6C0C" w:rsidRDefault="009E6C0C" w:rsidP="009E6C0C">
                              <w:pPr>
                                <w:jc w:val="center"/>
                              </w:pP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 w:rsidR="00315E78" w:rsidRPr="003D0C04">
              <w:t>b)</w:t>
            </w:r>
          </w:p>
        </w:tc>
        <w:tc>
          <w:tcPr>
            <w:tcW w:w="8036" w:type="dxa"/>
            <w:gridSpan w:val="2"/>
          </w:tcPr>
          <w:p w14:paraId="575EFF98" w14:textId="589593D6" w:rsidR="00315E78" w:rsidRDefault="00F90B84" w:rsidP="0068129A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54183" behindDoc="0" locked="0" layoutInCell="1" allowOverlap="1" wp14:anchorId="15B3D86B" wp14:editId="572B7107">
                  <wp:simplePos x="0" y="0"/>
                  <wp:positionH relativeFrom="column">
                    <wp:posOffset>1902237</wp:posOffset>
                  </wp:positionH>
                  <wp:positionV relativeFrom="paragraph">
                    <wp:posOffset>267713</wp:posOffset>
                  </wp:positionV>
                  <wp:extent cx="1196941" cy="464270"/>
                  <wp:effectExtent l="0" t="0" r="0" b="5715"/>
                  <wp:wrapNone/>
                  <wp:docPr id="1755626847" name="Grafik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626847" name="Grafik 1755626847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692" cy="46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0FD9">
              <w:rPr>
                <w:noProof/>
              </w:rPr>
              <w:drawing>
                <wp:anchor distT="0" distB="0" distL="114300" distR="114300" simplePos="0" relativeHeight="251654182" behindDoc="0" locked="0" layoutInCell="1" allowOverlap="1" wp14:anchorId="770F96F9" wp14:editId="46B35A4E">
                  <wp:simplePos x="0" y="0"/>
                  <wp:positionH relativeFrom="column">
                    <wp:posOffset>159325</wp:posOffset>
                  </wp:positionH>
                  <wp:positionV relativeFrom="paragraph">
                    <wp:posOffset>355497</wp:posOffset>
                  </wp:positionV>
                  <wp:extent cx="1007745" cy="427355"/>
                  <wp:effectExtent l="0" t="0" r="0" b="4445"/>
                  <wp:wrapNone/>
                  <wp:docPr id="780863435" name="Grafik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863435" name="Grafik 780863435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42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315E78" w:rsidRPr="003D0C04">
              <w:t>Finde</w:t>
            </w:r>
            <w:proofErr w:type="gramEnd"/>
            <w:r w:rsidR="00315E78" w:rsidRPr="003D0C04">
              <w:t xml:space="preserve"> </w:t>
            </w:r>
            <w:r w:rsidR="00835E01">
              <w:t xml:space="preserve">jeweils eine </w:t>
            </w:r>
            <w:r w:rsidR="00BC2751">
              <w:t>Addition</w:t>
            </w:r>
            <w:r w:rsidR="00870FD9">
              <w:t>s-Aufgabe</w:t>
            </w:r>
            <w:r w:rsidR="00BC2751">
              <w:t xml:space="preserve"> und </w:t>
            </w:r>
            <w:r w:rsidR="009E6C0C">
              <w:t xml:space="preserve">zwei </w:t>
            </w:r>
            <w:r w:rsidR="00BC2751">
              <w:t>Subtraktion</w:t>
            </w:r>
            <w:r w:rsidR="00870FD9">
              <w:t>s-Aufgab</w:t>
            </w:r>
            <w:r w:rsidR="009E6C0C">
              <w:t>en</w:t>
            </w:r>
            <w:r w:rsidR="00BC2751">
              <w:t xml:space="preserve"> </w:t>
            </w:r>
            <w:r w:rsidR="00594932">
              <w:t>und zeigt</w:t>
            </w:r>
            <w:r w:rsidR="00835E01">
              <w:t xml:space="preserve"> am Zahlenstrahl.</w:t>
            </w:r>
            <w:r w:rsidR="00BC2751">
              <w:br/>
            </w:r>
            <w:r w:rsidR="00835E01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4150" behindDoc="0" locked="0" layoutInCell="1" allowOverlap="1" wp14:anchorId="666B38D2" wp14:editId="10D88C85">
                      <wp:simplePos x="0" y="0"/>
                      <wp:positionH relativeFrom="column">
                        <wp:posOffset>2760345</wp:posOffset>
                      </wp:positionH>
                      <wp:positionV relativeFrom="paragraph">
                        <wp:posOffset>609442</wp:posOffset>
                      </wp:positionV>
                      <wp:extent cx="342900" cy="124460"/>
                      <wp:effectExtent l="0" t="0" r="19050" b="27940"/>
                      <wp:wrapNone/>
                      <wp:docPr id="6" name="Rechtec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244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C53912" id="Rechteck 6" o:spid="_x0000_s1026" style="position:absolute;margin-left:217.35pt;margin-top:48pt;width:27pt;height:9.8pt;z-index:2516541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" fillcolor="white [3201]" strokecolor="white [3209]" strokeweight="1pt"/>
                  </w:pict>
                </mc:Fallback>
              </mc:AlternateContent>
            </w:r>
            <w:r w:rsidR="000E7E02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4149" behindDoc="0" locked="0" layoutInCell="1" allowOverlap="1" wp14:anchorId="5BFD7197" wp14:editId="2ED3DD2B">
                      <wp:simplePos x="0" y="0"/>
                      <wp:positionH relativeFrom="column">
                        <wp:posOffset>2792095</wp:posOffset>
                      </wp:positionH>
                      <wp:positionV relativeFrom="paragraph">
                        <wp:posOffset>1786255</wp:posOffset>
                      </wp:positionV>
                      <wp:extent cx="234950" cy="336550"/>
                      <wp:effectExtent l="0" t="0" r="12700" b="25400"/>
                      <wp:wrapNone/>
                      <wp:docPr id="5" name="Rechtec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336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71529ED" id="Rechteck 5" o:spid="_x0000_s1026" style="position:absolute;margin-left:219.85pt;margin-top:140.65pt;width:18.5pt;height:26.5pt;z-index:2516541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" fillcolor="white [3201]" strokecolor="white [3209]" strokeweight="1pt"/>
                  </w:pict>
                </mc:Fallback>
              </mc:AlternateContent>
            </w:r>
          </w:p>
          <w:p w14:paraId="0C46A2B5" w14:textId="20AB52E8" w:rsidR="002533DC" w:rsidRPr="002209FB" w:rsidRDefault="00FA7FE4" w:rsidP="002209FB">
            <w:pPr>
              <w:spacing w:line="240" w:lineRule="auto"/>
              <w:rPr>
                <w:sz w:val="20"/>
                <w:szCs w:val="20"/>
              </w:rPr>
            </w:pPr>
            <w:r w:rsidRPr="002209FB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4184" behindDoc="0" locked="0" layoutInCell="1" allowOverlap="1" wp14:anchorId="06B70CD7" wp14:editId="29E2BA57">
                  <wp:simplePos x="0" y="0"/>
                  <wp:positionH relativeFrom="column">
                    <wp:posOffset>3562348</wp:posOffset>
                  </wp:positionH>
                  <wp:positionV relativeFrom="paragraph">
                    <wp:posOffset>24394</wp:posOffset>
                  </wp:positionV>
                  <wp:extent cx="1322057" cy="305389"/>
                  <wp:effectExtent l="0" t="0" r="0" b="0"/>
                  <wp:wrapNone/>
                  <wp:docPr id="1306728106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6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57" cy="30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B1F951" w14:textId="32B9F0C8" w:rsidR="002533DC" w:rsidRPr="002209FB" w:rsidRDefault="002533DC" w:rsidP="002209FB">
            <w:pPr>
              <w:spacing w:line="240" w:lineRule="auto"/>
              <w:rPr>
                <w:sz w:val="20"/>
                <w:szCs w:val="20"/>
              </w:rPr>
            </w:pPr>
          </w:p>
          <w:p w14:paraId="4F1DDA22" w14:textId="4D8F43B2" w:rsidR="00315E78" w:rsidRPr="002209FB" w:rsidRDefault="00315E78" w:rsidP="002209FB">
            <w:pPr>
              <w:spacing w:line="240" w:lineRule="auto"/>
              <w:rPr>
                <w:sz w:val="20"/>
                <w:szCs w:val="20"/>
              </w:rPr>
            </w:pPr>
          </w:p>
          <w:p w14:paraId="28A69A6C" w14:textId="75FC1CA9" w:rsidR="00360C2F" w:rsidRPr="002209FB" w:rsidRDefault="00360C2F" w:rsidP="002209FB">
            <w:pPr>
              <w:spacing w:line="240" w:lineRule="auto"/>
              <w:rPr>
                <w:sz w:val="20"/>
                <w:szCs w:val="20"/>
              </w:rPr>
            </w:pPr>
          </w:p>
          <w:p w14:paraId="11C6B85B" w14:textId="4C8F041E" w:rsidR="00360C2F" w:rsidRPr="002209FB" w:rsidRDefault="00360C2F" w:rsidP="002209FB">
            <w:pPr>
              <w:spacing w:line="240" w:lineRule="auto"/>
              <w:rPr>
                <w:sz w:val="20"/>
                <w:szCs w:val="20"/>
              </w:rPr>
            </w:pPr>
          </w:p>
          <w:p w14:paraId="52856AB6" w14:textId="409E8B16" w:rsidR="00360C2F" w:rsidRDefault="00360C2F" w:rsidP="002209FB">
            <w:pPr>
              <w:spacing w:line="240" w:lineRule="auto"/>
            </w:pPr>
          </w:p>
          <w:p w14:paraId="7FEB1BCE" w14:textId="261877D1" w:rsidR="00360C2F" w:rsidRDefault="00360C2F" w:rsidP="002209FB">
            <w:pPr>
              <w:spacing w:line="240" w:lineRule="auto"/>
            </w:pPr>
          </w:p>
          <w:p w14:paraId="651F0809" w14:textId="3A90105E" w:rsidR="00360C2F" w:rsidRDefault="00360C2F" w:rsidP="002209FB">
            <w:pPr>
              <w:spacing w:line="240" w:lineRule="auto"/>
            </w:pPr>
          </w:p>
          <w:p w14:paraId="72804AF3" w14:textId="0CB3A5F7" w:rsidR="002209FB" w:rsidRPr="003D0C04" w:rsidRDefault="002209FB" w:rsidP="0068129A">
            <w:pPr>
              <w:spacing w:line="276" w:lineRule="auto"/>
            </w:pPr>
          </w:p>
        </w:tc>
      </w:tr>
      <w:tr w:rsidR="00315E78" w14:paraId="034342AC" w14:textId="77777777" w:rsidTr="006812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8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6E7ACC19" w14:textId="41FCF955" w:rsidR="00315E78" w:rsidRPr="003D0C04" w:rsidRDefault="000A10D1" w:rsidP="0013419A">
            <w:pPr>
              <w:pStyle w:val="berschrift3"/>
            </w:pPr>
            <w:r>
              <w:t>2</w:t>
            </w:r>
            <w:r w:rsidR="00315E78" w:rsidRPr="003D0C04">
              <w:t>.</w:t>
            </w:r>
            <w:r w:rsidR="00AA6195">
              <w:t>2</w:t>
            </w:r>
          </w:p>
        </w:tc>
        <w:tc>
          <w:tcPr>
            <w:tcW w:w="8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F4BEA9" w14:textId="7EEF00B8" w:rsidR="00BC2751" w:rsidRPr="00BC2751" w:rsidRDefault="00B4628A" w:rsidP="0013419A">
            <w:pPr>
              <w:pStyle w:val="berschrift3"/>
            </w:pPr>
            <w:r>
              <w:t>Zwei Rech</w:t>
            </w:r>
            <w:r w:rsidR="00E06E71">
              <w:t>enwege</w:t>
            </w:r>
            <w:r>
              <w:t xml:space="preserve"> für eine Textaufgabe</w:t>
            </w:r>
          </w:p>
        </w:tc>
      </w:tr>
      <w:tr w:rsidR="00BC2751" w14:paraId="39ACCA1A" w14:textId="77777777" w:rsidTr="00E06E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0DE7322A" w14:textId="13871CC4" w:rsidR="00BC2751" w:rsidRDefault="00136791" w:rsidP="0013419A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  <w:lang w:eastAsia="de-DE"/>
              </w:rPr>
              <w:drawing>
                <wp:inline distT="0" distB="0" distL="0" distR="0" wp14:anchorId="41673709" wp14:editId="002CF123">
                  <wp:extent cx="360000" cy="272386"/>
                  <wp:effectExtent l="0" t="0" r="2540" b="0"/>
                  <wp:docPr id="254154299" name="Grafik 254154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97C238F" w14:textId="3AB72E12" w:rsidR="00BC2751" w:rsidRDefault="00BC2751" w:rsidP="0013419A">
            <w:pPr>
              <w:pStyle w:val="berschrift4"/>
              <w:rPr>
                <w:noProof/>
              </w:rPr>
            </w:pPr>
            <w:r>
              <w:rPr>
                <w:noProof/>
              </w:rPr>
              <w:t>a)</w:t>
            </w:r>
          </w:p>
        </w:tc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</w:tcPr>
          <w:p w14:paraId="15A2875A" w14:textId="487402B3" w:rsidR="00BC2751" w:rsidRDefault="00BC2751" w:rsidP="0013419A">
            <w:r>
              <w:t>Emily und Leonie lösen die Textaufgabe</w:t>
            </w:r>
            <w:r w:rsidR="002209FB">
              <w:t>.</w:t>
            </w:r>
            <w:r>
              <w:t xml:space="preserve"> </w:t>
            </w:r>
          </w:p>
          <w:p w14:paraId="679D118C" w14:textId="647B0FA0" w:rsidR="00BC2751" w:rsidRDefault="00BC2751" w:rsidP="00026391">
            <w:pPr>
              <w:pStyle w:val="Listenabsatz"/>
            </w:pPr>
            <w:r>
              <w:t>Vergleich</w:t>
            </w:r>
            <w:r w:rsidR="00843B22">
              <w:t>t</w:t>
            </w:r>
            <w:r>
              <w:t xml:space="preserve"> </w:t>
            </w:r>
            <w:r w:rsidR="005F0348">
              <w:t>die zwei</w:t>
            </w:r>
            <w:r>
              <w:t xml:space="preserve"> Wege</w:t>
            </w:r>
            <w:r w:rsidR="005F0348">
              <w:t>.</w:t>
            </w:r>
            <w:r>
              <w:t xml:space="preserve"> </w:t>
            </w:r>
            <w:r>
              <w:br/>
              <w:t xml:space="preserve">Sind beide Wege richtig? </w:t>
            </w:r>
          </w:p>
          <w:p w14:paraId="4B75866A" w14:textId="34E2766D" w:rsidR="00BC2751" w:rsidRDefault="00BC2751" w:rsidP="00026391">
            <w:pPr>
              <w:pStyle w:val="Listenabsatz"/>
            </w:pPr>
            <w:r>
              <w:t>Schreib</w:t>
            </w:r>
            <w:r w:rsidR="00843B22">
              <w:t>t</w:t>
            </w:r>
            <w:r>
              <w:t xml:space="preserve"> die Rechnungen dazu</w:t>
            </w:r>
            <w:r w:rsidR="005F0348">
              <w:t xml:space="preserve"> auf</w:t>
            </w:r>
            <w:r w:rsidR="009028CC">
              <w:t>.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57" w:type="dxa"/>
              <w:left w:w="85" w:type="dxa"/>
            </w:tcMar>
          </w:tcPr>
          <w:p w14:paraId="2A6D2EE5" w14:textId="06B1FF07" w:rsidR="00BC2751" w:rsidRDefault="00BC2751" w:rsidP="00A32122">
            <w:pPr>
              <w:pStyle w:val="Textkrper"/>
              <w:spacing w:before="60"/>
            </w:pPr>
            <w:r w:rsidRPr="00AF456C">
              <w:rPr>
                <w:b/>
                <w:bCs/>
              </w:rPr>
              <w:t>Textaufgabe:</w:t>
            </w:r>
            <w:r w:rsidR="00AF456C">
              <w:rPr>
                <w:b/>
                <w:bCs/>
              </w:rPr>
              <w:br/>
            </w:r>
            <w:r>
              <w:t>In das Sammelalbum passen 400 Fußball</w:t>
            </w:r>
            <w:r w:rsidR="00E06E71">
              <w:t>-</w:t>
            </w:r>
            <w:r>
              <w:t xml:space="preserve">bilder. Emily hat </w:t>
            </w:r>
            <w:r w:rsidR="00A259BA">
              <w:t xml:space="preserve">schon </w:t>
            </w:r>
            <w:r>
              <w:t xml:space="preserve">360 Fußballbilder. </w:t>
            </w:r>
            <w:r w:rsidR="00E06E71">
              <w:br/>
            </w:r>
            <w:r>
              <w:t>Wie viele Bilder fehlen ihr</w:t>
            </w:r>
            <w:r w:rsidR="00A259BA">
              <w:t xml:space="preserve"> noch</w:t>
            </w:r>
            <w:r>
              <w:t>?</w:t>
            </w:r>
          </w:p>
        </w:tc>
      </w:tr>
      <w:tr w:rsidR="00BC2751" w14:paraId="6C4AA3E6" w14:textId="77777777" w:rsidTr="00E06E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648822" w14:textId="77777777" w:rsidR="00BC2751" w:rsidRDefault="00BC2751" w:rsidP="0013419A">
            <w:pPr>
              <w:spacing w:line="240" w:lineRule="atLeast"/>
              <w:rPr>
                <w:noProof/>
              </w:rPr>
            </w:pPr>
          </w:p>
          <w:p w14:paraId="51D2BFEC" w14:textId="77777777" w:rsidR="009E6C0C" w:rsidRDefault="009E6C0C" w:rsidP="0013419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199EC6" w14:textId="0D615652" w:rsidR="00BC2751" w:rsidRDefault="00BC2751" w:rsidP="0013419A">
            <w:pPr>
              <w:pStyle w:val="berschrift4"/>
              <w:rPr>
                <w:noProof/>
              </w:rPr>
            </w:pPr>
          </w:p>
        </w:tc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ECC3D4" w14:textId="6267EC6F" w:rsidR="00BC2751" w:rsidRDefault="00982D32" w:rsidP="0013419A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4151" behindDoc="0" locked="0" layoutInCell="1" allowOverlap="1" wp14:anchorId="11454DC5" wp14:editId="42A32ACF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40640</wp:posOffset>
                      </wp:positionV>
                      <wp:extent cx="4738370" cy="604520"/>
                      <wp:effectExtent l="0" t="0" r="11430" b="297180"/>
                      <wp:wrapNone/>
                      <wp:docPr id="5566" name="Gruppieren 55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8370" cy="604520"/>
                                <a:chOff x="475555" y="15426"/>
                                <a:chExt cx="4738913" cy="605523"/>
                              </a:xfrm>
                            </wpg:grpSpPr>
                            <wps:wsp>
                              <wps:cNvPr id="5561" name="Rechteckige Legende 22152"/>
                              <wps:cNvSpPr/>
                              <wps:spPr>
                                <a:xfrm>
                                  <a:off x="3366333" y="73337"/>
                                  <a:ext cx="1848135" cy="547612"/>
                                </a:xfrm>
                                <a:prstGeom prst="wedgeRoundRectCallout">
                                  <a:avLst>
                                    <a:gd name="adj1" fmla="val 456"/>
                                    <a:gd name="adj2" fmla="val 99755"/>
                                    <a:gd name="adj3" fmla="val 16667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A2B0E6B" w14:textId="77777777" w:rsidR="00A259BA" w:rsidRDefault="0024743A" w:rsidP="00FF630E">
                                    <w:pPr>
                                      <w:pStyle w:val="Textkrper"/>
                                    </w:pPr>
                                    <w:r>
                                      <w:t xml:space="preserve">Ich habe schon 360 Bilder. </w:t>
                                    </w:r>
                                  </w:p>
                                  <w:p w14:paraId="3AD21E2C" w14:textId="6659E388" w:rsidR="004B45B4" w:rsidRPr="00183926" w:rsidRDefault="00A259BA" w:rsidP="00FF630E">
                                    <w:pPr>
                                      <w:pStyle w:val="Textkrper"/>
                                    </w:pPr>
                                    <w:r>
                                      <w:t xml:space="preserve">Wie viele Bilder fehlen mir noch, </w:t>
                                    </w:r>
                                    <w:r w:rsidR="00E06E71">
                                      <w:br/>
                                    </w:r>
                                    <w:r>
                                      <w:t>bis ich</w:t>
                                    </w:r>
                                    <w:r w:rsidR="0024743A">
                                      <w:t xml:space="preserve"> 400 </w:t>
                                    </w:r>
                                    <w:r>
                                      <w:t>habe?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48" name="Rechteckige Legende 22152"/>
                              <wps:cNvSpPr/>
                              <wps:spPr>
                                <a:xfrm>
                                  <a:off x="475555" y="15426"/>
                                  <a:ext cx="2230567" cy="605505"/>
                                </a:xfrm>
                                <a:prstGeom prst="wedgeRoundRectCallout">
                                  <a:avLst>
                                    <a:gd name="adj1" fmla="val -46716"/>
                                    <a:gd name="adj2" fmla="val 72512"/>
                                    <a:gd name="adj3" fmla="val 16667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2E661B7" w14:textId="6213B2BA" w:rsidR="004B45B4" w:rsidRPr="00FF630E" w:rsidRDefault="00A259BA" w:rsidP="00FF630E">
                                    <w:pPr>
                                      <w:pStyle w:val="Textkrper"/>
                                    </w:pPr>
                                    <w:r>
                                      <w:t>Im Album sind</w:t>
                                    </w:r>
                                    <w:r w:rsidR="0024743A" w:rsidRPr="00FF630E">
                                      <w:t xml:space="preserve"> 400 </w:t>
                                    </w:r>
                                    <w:r>
                                      <w:t xml:space="preserve">Felder für </w:t>
                                    </w:r>
                                    <w:r w:rsidR="0024743A" w:rsidRPr="00FF630E">
                                      <w:t xml:space="preserve">Bilder. </w:t>
                                    </w:r>
                                    <w:r w:rsidR="00BC2751" w:rsidRPr="00FF630E">
                                      <w:br/>
                                    </w:r>
                                    <w:r>
                                      <w:t xml:space="preserve">Ich </w:t>
                                    </w:r>
                                    <w:r w:rsidR="0024743A" w:rsidRPr="00FF630E">
                                      <w:t xml:space="preserve">habe schon </w:t>
                                    </w:r>
                                    <w:r w:rsidR="00265959">
                                      <w:t xml:space="preserve">Bilder für </w:t>
                                    </w:r>
                                    <w:r w:rsidR="0024743A" w:rsidRPr="00FF630E">
                                      <w:t>360</w:t>
                                    </w:r>
                                    <w:r>
                                      <w:t xml:space="preserve"> Felder</w:t>
                                    </w:r>
                                    <w:r w:rsidR="0024743A" w:rsidRPr="00FF630E">
                                      <w:t>.</w:t>
                                    </w:r>
                                    <w:r>
                                      <w:t xml:space="preserve"> </w:t>
                                    </w:r>
                                    <w:r w:rsidR="00E06E71">
                                      <w:br/>
                                    </w:r>
                                    <w:r w:rsidR="0024743A" w:rsidRPr="00FF630E">
                                      <w:t xml:space="preserve">Wie viele leere Felder </w:t>
                                    </w:r>
                                    <w:r>
                                      <w:t>sind</w:t>
                                    </w:r>
                                    <w:r w:rsidR="0024743A" w:rsidRPr="00FF630E">
                                      <w:t xml:space="preserve"> noch</w:t>
                                    </w:r>
                                    <w:r>
                                      <w:t xml:space="preserve"> übrig</w:t>
                                    </w:r>
                                    <w:r w:rsidR="0024743A" w:rsidRPr="00FF630E">
                                      <w:t>?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454DC5" id="Gruppieren 5566" o:spid="_x0000_s1146" style="position:absolute;margin-left:27.5pt;margin-top:3.2pt;width:373.1pt;height:47.6pt;z-index:251654151;mso-width-relative:margin;mso-height-relative:margin" coordorigin="4755,154" coordsize="47389,60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">
                      <v:shape id="_x0000_s1147" type="#_x0000_t62" style="position:absolute;left:33663;top:733;width:18481;height:54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" adj="10898,32347" fillcolor="white [3201]" strokecolor="#bfbfbf [2412]" strokeweight="1pt">
                        <v:textbox inset="1mm,0,0,0">
                          <w:txbxContent>
                            <w:p w14:paraId="5A2B0E6B" w14:textId="77777777" w:rsidR="00A259BA" w:rsidRDefault="0024743A" w:rsidP="00FF630E">
                              <w:pPr>
                                <w:pStyle w:val="Textkrper"/>
                              </w:pPr>
                              <w:r>
                                <w:t xml:space="preserve">Ich habe schon 360 Bilder. </w:t>
                              </w:r>
                            </w:p>
                            <w:p w14:paraId="3AD21E2C" w14:textId="6659E388" w:rsidR="004B45B4" w:rsidRPr="00183926" w:rsidRDefault="00A259BA" w:rsidP="00FF630E">
                              <w:pPr>
                                <w:pStyle w:val="Textkrper"/>
                              </w:pPr>
                              <w:r>
                                <w:t xml:space="preserve">Wie viele Bilder fehlen mir noch, </w:t>
                              </w:r>
                              <w:r w:rsidR="00E06E71">
                                <w:br/>
                              </w:r>
                              <w:r>
                                <w:t>bis ich</w:t>
                              </w:r>
                              <w:r w:rsidR="0024743A">
                                <w:t xml:space="preserve"> 400 </w:t>
                              </w:r>
                              <w:r>
                                <w:t>habe?</w:t>
                              </w:r>
                            </w:p>
                          </w:txbxContent>
                        </v:textbox>
                      </v:shape>
                      <v:shape id="_x0000_s1148" type="#_x0000_t62" style="position:absolute;left:4755;top:154;width:22306;height:60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" adj="709,26463" fillcolor="white [3201]" strokecolor="#bfbfbf [2412]" strokeweight="1pt">
                        <v:textbox inset="2mm,0,0,0">
                          <w:txbxContent>
                            <w:p w14:paraId="12E661B7" w14:textId="6213B2BA" w:rsidR="004B45B4" w:rsidRPr="00FF630E" w:rsidRDefault="00A259BA" w:rsidP="00FF630E">
                              <w:pPr>
                                <w:pStyle w:val="Textkrper"/>
                              </w:pPr>
                              <w:r>
                                <w:t>Im Album sind</w:t>
                              </w:r>
                              <w:r w:rsidR="0024743A" w:rsidRPr="00FF630E">
                                <w:t xml:space="preserve"> 400 </w:t>
                              </w:r>
                              <w:r>
                                <w:t xml:space="preserve">Felder für </w:t>
                              </w:r>
                              <w:r w:rsidR="0024743A" w:rsidRPr="00FF630E">
                                <w:t xml:space="preserve">Bilder. </w:t>
                              </w:r>
                              <w:r w:rsidR="00BC2751" w:rsidRPr="00FF630E">
                                <w:br/>
                              </w:r>
                              <w:r>
                                <w:t xml:space="preserve">Ich </w:t>
                              </w:r>
                              <w:r w:rsidR="0024743A" w:rsidRPr="00FF630E">
                                <w:t xml:space="preserve">habe schon </w:t>
                              </w:r>
                              <w:r w:rsidR="00265959">
                                <w:t xml:space="preserve">Bilder für </w:t>
                              </w:r>
                              <w:r w:rsidR="0024743A" w:rsidRPr="00FF630E">
                                <w:t>360</w:t>
                              </w:r>
                              <w:r>
                                <w:t xml:space="preserve"> Felder</w:t>
                              </w:r>
                              <w:r w:rsidR="0024743A" w:rsidRPr="00FF630E">
                                <w:t>.</w:t>
                              </w:r>
                              <w:r>
                                <w:t xml:space="preserve"> </w:t>
                              </w:r>
                              <w:r w:rsidR="00E06E71">
                                <w:br/>
                              </w:r>
                              <w:r w:rsidR="0024743A" w:rsidRPr="00FF630E">
                                <w:t xml:space="preserve">Wie viele leere Felder </w:t>
                              </w:r>
                              <w:r>
                                <w:t>sind</w:t>
                              </w:r>
                              <w:r w:rsidR="0024743A" w:rsidRPr="00FF630E">
                                <w:t xml:space="preserve"> noch</w:t>
                              </w:r>
                              <w:r>
                                <w:t xml:space="preserve"> übrig</w:t>
                              </w:r>
                              <w:r w:rsidR="0024743A" w:rsidRPr="00FF630E">
                                <w:t>?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57" w:type="dxa"/>
            </w:tcMar>
          </w:tcPr>
          <w:p w14:paraId="68219B2B" w14:textId="77777777" w:rsidR="00BC2751" w:rsidRPr="00BC2751" w:rsidRDefault="00BC2751" w:rsidP="0013419A">
            <w:pPr>
              <w:rPr>
                <w:b/>
                <w:bCs/>
              </w:rPr>
            </w:pPr>
          </w:p>
        </w:tc>
      </w:tr>
      <w:tr w:rsidR="00315E78" w14:paraId="40A8D86A" w14:textId="77777777" w:rsidTr="004465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73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46617BE7" w14:textId="77777777" w:rsidR="00315E78" w:rsidRDefault="00315E78" w:rsidP="0013419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4DB2856" w14:textId="4F874EB0" w:rsidR="00315E78" w:rsidRPr="003D0C04" w:rsidRDefault="00315E78" w:rsidP="0013419A">
            <w:pPr>
              <w:pStyle w:val="Nummerierung"/>
            </w:pPr>
          </w:p>
        </w:tc>
        <w:tc>
          <w:tcPr>
            <w:tcW w:w="8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D14C1C" w14:textId="457175DB" w:rsidR="00D76E93" w:rsidRDefault="004465EA" w:rsidP="0013419A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4209" behindDoc="0" locked="0" layoutInCell="1" allowOverlap="1" wp14:anchorId="13C1E4C0" wp14:editId="3FAF717E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168275</wp:posOffset>
                      </wp:positionV>
                      <wp:extent cx="629920" cy="746760"/>
                      <wp:effectExtent l="0" t="0" r="0" b="2540"/>
                      <wp:wrapNone/>
                      <wp:docPr id="1993422094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2635329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583412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C6607D" w14:textId="77777777" w:rsidR="004465EA" w:rsidRPr="008D5126" w:rsidRDefault="004465EA" w:rsidP="00FF630E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C1E4C0" id="_x0000_s1149" style="position:absolute;margin-left:-.05pt;margin-top:13.25pt;width:49.6pt;height:58.8pt;z-index:251654209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">
                      <v:shape id="Grafik 3" o:spid="_x0000_s1150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">
                        <v:imagedata r:id="rId42" o:title="" chromakey="white"/>
                      </v:shape>
                      <v:shape id="Textfeld 12" o:spid="_x0000_s1151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5C6607D" w14:textId="77777777" w:rsidR="004465EA" w:rsidRPr="008D5126" w:rsidRDefault="004465EA" w:rsidP="00FF630E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C9A008C" w14:textId="30E71E77" w:rsidR="00D76E93" w:rsidRDefault="00D76E93" w:rsidP="0013419A"/>
          <w:p w14:paraId="3EE887C7" w14:textId="127077D7" w:rsidR="00081DA1" w:rsidRDefault="005A514B" w:rsidP="0013419A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858037" behindDoc="0" locked="0" layoutInCell="1" allowOverlap="1" wp14:anchorId="2B83DB73" wp14:editId="0D16342E">
                      <wp:simplePos x="0" y="0"/>
                      <wp:positionH relativeFrom="column">
                        <wp:posOffset>3686175</wp:posOffset>
                      </wp:positionH>
                      <wp:positionV relativeFrom="paragraph">
                        <wp:posOffset>25400</wp:posOffset>
                      </wp:positionV>
                      <wp:extent cx="645795" cy="722630"/>
                      <wp:effectExtent l="0" t="0" r="0" b="1270"/>
                      <wp:wrapNone/>
                      <wp:docPr id="1198558372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630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3930944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44225493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106878" w14:textId="77777777" w:rsidR="005A514B" w:rsidRPr="008D5126" w:rsidRDefault="005A514B" w:rsidP="005A514B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83DB73" id="_x0000_s1152" style="position:absolute;margin-left:290.25pt;margin-top:2pt;width:50.85pt;height:56.9pt;z-index:251858037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">
                      <v:shape id="Grafik 6" o:spid="_x0000_s1153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">
                        <v:imagedata r:id="rId71" o:title="" chromakey="white"/>
                      </v:shape>
                      <v:shape id="Textfeld 12" o:spid="_x0000_s1154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E106878" w14:textId="77777777" w:rsidR="005A514B" w:rsidRPr="008D5126" w:rsidRDefault="005A514B" w:rsidP="005A514B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04EEE">
              <w:rPr>
                <w:noProof/>
              </w:rPr>
              <w:drawing>
                <wp:anchor distT="0" distB="0" distL="114300" distR="114300" simplePos="0" relativeHeight="251653119" behindDoc="0" locked="0" layoutInCell="1" allowOverlap="1" wp14:anchorId="3D5019DF" wp14:editId="18EEC88F">
                  <wp:simplePos x="0" y="0"/>
                  <wp:positionH relativeFrom="column">
                    <wp:posOffset>676395</wp:posOffset>
                  </wp:positionH>
                  <wp:positionV relativeFrom="paragraph">
                    <wp:posOffset>37465</wp:posOffset>
                  </wp:positionV>
                  <wp:extent cx="1391920" cy="635000"/>
                  <wp:effectExtent l="0" t="0" r="5080" b="0"/>
                  <wp:wrapNone/>
                  <wp:docPr id="1776118955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118955" name="Grafik 1776118955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2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0B84">
              <w:rPr>
                <w:noProof/>
              </w:rPr>
              <w:drawing>
                <wp:anchor distT="0" distB="0" distL="114300" distR="114300" simplePos="0" relativeHeight="251654186" behindDoc="0" locked="0" layoutInCell="1" allowOverlap="1" wp14:anchorId="4C0AB880" wp14:editId="5534A31D">
                  <wp:simplePos x="0" y="0"/>
                  <wp:positionH relativeFrom="column">
                    <wp:posOffset>2508885</wp:posOffset>
                  </wp:positionH>
                  <wp:positionV relativeFrom="paragraph">
                    <wp:posOffset>87505</wp:posOffset>
                  </wp:positionV>
                  <wp:extent cx="1230630" cy="601980"/>
                  <wp:effectExtent l="0" t="0" r="1270" b="0"/>
                  <wp:wrapNone/>
                  <wp:docPr id="806077231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077231" name="Grafik 806077231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677DA1" w14:textId="0081768B" w:rsidR="00081DA1" w:rsidRDefault="00081DA1" w:rsidP="0013419A"/>
          <w:p w14:paraId="150FF492" w14:textId="2A0B66B8" w:rsidR="00081DA1" w:rsidRDefault="00081DA1" w:rsidP="0013419A"/>
          <w:p w14:paraId="0A8D61CC" w14:textId="5FA95AD4" w:rsidR="00081DA1" w:rsidRDefault="00081DA1" w:rsidP="0013419A"/>
          <w:p w14:paraId="2E30CB59" w14:textId="1DB266DB" w:rsidR="004465EA" w:rsidRPr="0068129A" w:rsidRDefault="00D76E93" w:rsidP="004465EA">
            <w:pPr>
              <w:spacing w:before="120"/>
            </w:pPr>
            <w:r>
              <w:t xml:space="preserve">Emilys Rechnung: </w:t>
            </w:r>
            <w:r w:rsidRPr="00467E82">
              <w:rPr>
                <w:color w:val="BFBFBF" w:themeColor="background1" w:themeShade="BF"/>
              </w:rPr>
              <w:t xml:space="preserve">_________________  </w:t>
            </w:r>
            <w:r>
              <w:t xml:space="preserve">     Leonies Rechnung: </w:t>
            </w:r>
            <w:r w:rsidRPr="004465EA">
              <w:rPr>
                <w:color w:val="BFBFBF" w:themeColor="background1" w:themeShade="BF"/>
              </w:rPr>
              <w:t>____________________</w:t>
            </w:r>
          </w:p>
          <w:p w14:paraId="50A0B767" w14:textId="4C388F43" w:rsidR="00DC4CDE" w:rsidRPr="004465EA" w:rsidRDefault="00DC4CDE" w:rsidP="004465EA">
            <w:pPr>
              <w:spacing w:before="120"/>
              <w:rPr>
                <w:color w:val="BFBFBF" w:themeColor="background1" w:themeShade="BF"/>
              </w:rPr>
            </w:pPr>
          </w:p>
        </w:tc>
      </w:tr>
      <w:tr w:rsidR="00BC2751" w14:paraId="50D305CE" w14:textId="77777777" w:rsidTr="00E06E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53723880" w14:textId="77777777" w:rsidR="00BC2751" w:rsidRDefault="00BC2751" w:rsidP="0013419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FEE59BE" w14:textId="1F988230" w:rsidR="00BC2751" w:rsidRPr="003D0C04" w:rsidRDefault="00BC2751" w:rsidP="0013419A">
            <w:pPr>
              <w:pStyle w:val="Nummerierung"/>
            </w:pPr>
            <w:r>
              <w:t>b)</w:t>
            </w:r>
          </w:p>
        </w:tc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</w:tcPr>
          <w:p w14:paraId="1135F952" w14:textId="56EDD9AC" w:rsidR="00D76E93" w:rsidRDefault="00BC2751" w:rsidP="0013419A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 xml:space="preserve">Zeichne zwei Rechenwege </w:t>
            </w:r>
            <w:r w:rsidR="00E06E71">
              <w:rPr>
                <w:noProof/>
                <w:lang w:eastAsia="de-DE"/>
              </w:rPr>
              <w:br/>
            </w:r>
            <w:r>
              <w:rPr>
                <w:noProof/>
                <w:lang w:eastAsia="de-DE"/>
              </w:rPr>
              <w:t xml:space="preserve">für die </w:t>
            </w:r>
            <w:r w:rsidR="00D76E93">
              <w:rPr>
                <w:noProof/>
                <w:lang w:eastAsia="de-DE"/>
              </w:rPr>
              <w:t>Textaufgabe</w:t>
            </w:r>
            <w:r w:rsidR="00F90B84">
              <w:rPr>
                <w:noProof/>
                <w:lang w:eastAsia="de-DE"/>
              </w:rPr>
              <w:t>:</w:t>
            </w:r>
          </w:p>
          <w:p w14:paraId="681E7895" w14:textId="67BF8F5F" w:rsidR="00BC2751" w:rsidRDefault="00BC2751" w:rsidP="0013419A">
            <w:pPr>
              <w:ind w:left="284" w:hanging="284"/>
              <w:rPr>
                <w:noProof/>
                <w:lang w:eastAsia="de-DE"/>
              </w:rPr>
            </w:pP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57" w:type="dxa"/>
              <w:left w:w="57" w:type="dxa"/>
            </w:tcMar>
          </w:tcPr>
          <w:p w14:paraId="177DDAB3" w14:textId="232A4291" w:rsidR="00BC2751" w:rsidRDefault="00BC2751" w:rsidP="00AF456C">
            <w:pPr>
              <w:pStyle w:val="Textkrper"/>
              <w:spacing w:before="60"/>
            </w:pPr>
            <w:r w:rsidRPr="00BC2751">
              <w:rPr>
                <w:b/>
                <w:bCs/>
              </w:rPr>
              <w:t>Textaufgabe:</w:t>
            </w:r>
            <w:r w:rsidR="009028CC">
              <w:rPr>
                <w:b/>
                <w:bCs/>
              </w:rPr>
              <w:t xml:space="preserve"> </w:t>
            </w:r>
            <w:r>
              <w:t xml:space="preserve">In das Sammelalbum passen </w:t>
            </w:r>
            <w:r w:rsidR="009028CC">
              <w:br/>
            </w:r>
            <w:r>
              <w:t>90 Tierbilder. Dilara hat 8 Tierbilder.</w:t>
            </w:r>
          </w:p>
          <w:p w14:paraId="55F5C6A8" w14:textId="0F7BDDB9" w:rsidR="00BC2751" w:rsidRDefault="00BC2751" w:rsidP="00AF456C">
            <w:pPr>
              <w:pStyle w:val="Textkrper"/>
            </w:pPr>
            <w:r>
              <w:t>Wie viele Bilder fehlen ihr?</w:t>
            </w:r>
          </w:p>
        </w:tc>
      </w:tr>
      <w:tr w:rsidR="00315E78" w14:paraId="36B8614E" w14:textId="77777777" w:rsidTr="00BC27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20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33797C8E" w14:textId="77777777" w:rsidR="00315E78" w:rsidRDefault="00315E78" w:rsidP="0013419A">
            <w:pPr>
              <w:spacing w:line="240" w:lineRule="atLeast"/>
              <w:rPr>
                <w:noProof/>
              </w:rPr>
            </w:pPr>
          </w:p>
          <w:p w14:paraId="7B9B1D61" w14:textId="77777777" w:rsidR="00136791" w:rsidRDefault="00136791" w:rsidP="0013419A">
            <w:pPr>
              <w:spacing w:line="240" w:lineRule="atLeast"/>
              <w:rPr>
                <w:noProof/>
              </w:rPr>
            </w:pPr>
          </w:p>
          <w:p w14:paraId="3F4563C3" w14:textId="77777777" w:rsidR="00136791" w:rsidRDefault="00136791" w:rsidP="0013419A">
            <w:pPr>
              <w:spacing w:line="240" w:lineRule="atLeast"/>
              <w:rPr>
                <w:noProof/>
              </w:rPr>
            </w:pPr>
          </w:p>
          <w:p w14:paraId="7979EEBD" w14:textId="77777777" w:rsidR="00136791" w:rsidRDefault="00136791" w:rsidP="0013419A">
            <w:pPr>
              <w:spacing w:line="240" w:lineRule="atLeast"/>
              <w:rPr>
                <w:noProof/>
              </w:rPr>
            </w:pPr>
          </w:p>
          <w:p w14:paraId="10871237" w14:textId="77777777" w:rsidR="00136791" w:rsidRDefault="00136791" w:rsidP="0013419A">
            <w:pPr>
              <w:spacing w:line="240" w:lineRule="atLeast"/>
              <w:rPr>
                <w:noProof/>
              </w:rPr>
            </w:pPr>
          </w:p>
          <w:p w14:paraId="2CA936C2" w14:textId="77777777" w:rsidR="00136791" w:rsidRDefault="00136791" w:rsidP="0013419A">
            <w:pPr>
              <w:spacing w:line="240" w:lineRule="atLeast"/>
              <w:rPr>
                <w:noProof/>
              </w:rPr>
            </w:pPr>
          </w:p>
          <w:p w14:paraId="27799B18" w14:textId="0BDF5406" w:rsidR="00136791" w:rsidRDefault="00136791" w:rsidP="0013419A">
            <w:pPr>
              <w:spacing w:line="240" w:lineRule="atLeast"/>
              <w:rPr>
                <w:noProof/>
              </w:rPr>
            </w:pPr>
          </w:p>
          <w:p w14:paraId="288326DD" w14:textId="3D80B2CA" w:rsidR="00136791" w:rsidRDefault="00136791" w:rsidP="0013419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A76A348" w14:textId="49A6DF07" w:rsidR="00315E78" w:rsidRPr="003D0C04" w:rsidRDefault="00315E78" w:rsidP="0013419A">
            <w:pPr>
              <w:pStyle w:val="Nummerierung"/>
            </w:pPr>
          </w:p>
        </w:tc>
        <w:tc>
          <w:tcPr>
            <w:tcW w:w="8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6BF0" w14:textId="77777777" w:rsidR="00315E78" w:rsidRDefault="00315E78" w:rsidP="0013419A"/>
          <w:tbl>
            <w:tblPr>
              <w:tblStyle w:val="Tabellenraster"/>
              <w:tblW w:w="1203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47"/>
              <w:gridCol w:w="4379"/>
              <w:gridCol w:w="4013"/>
            </w:tblGrid>
            <w:tr w:rsidR="00315E78" w14:paraId="1FB0C24F" w14:textId="77777777" w:rsidTr="006B5386">
              <w:tc>
                <w:tcPr>
                  <w:tcW w:w="3647" w:type="dxa"/>
                </w:tcPr>
                <w:p w14:paraId="7EDBBC3C" w14:textId="00E67F47" w:rsidR="00315E78" w:rsidRDefault="00315E78" w:rsidP="0013419A">
                  <w:pPr>
                    <w:pStyle w:val="Ausflltext"/>
                  </w:pPr>
                  <w:r>
                    <w:t xml:space="preserve">(1) </w:t>
                  </w:r>
                  <w:r w:rsidRPr="0051318E">
                    <w:t>Z</w:t>
                  </w:r>
                  <w:r w:rsidR="006E0D96">
                    <w:t xml:space="preserve">eichne und </w:t>
                  </w:r>
                  <w:r w:rsidR="00314B69">
                    <w:t>n</w:t>
                  </w:r>
                  <w:r w:rsidR="00FC0517">
                    <w:t>imm</w:t>
                  </w:r>
                  <w:r w:rsidR="00314B69">
                    <w:t xml:space="preserve"> weg</w:t>
                  </w:r>
                  <w:r w:rsidRPr="0051318E">
                    <w:t xml:space="preserve"> wie Emily.</w:t>
                  </w:r>
                </w:p>
                <w:p w14:paraId="1887DA57" w14:textId="2FA4D07C" w:rsidR="00904EEE" w:rsidRDefault="00FA7FE4" w:rsidP="00904EEE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5271" behindDoc="0" locked="0" layoutInCell="1" allowOverlap="1" wp14:anchorId="6082A3C8" wp14:editId="23AB4981">
                        <wp:simplePos x="0" y="0"/>
                        <wp:positionH relativeFrom="column">
                          <wp:posOffset>953135</wp:posOffset>
                        </wp:positionH>
                        <wp:positionV relativeFrom="page">
                          <wp:posOffset>411875</wp:posOffset>
                        </wp:positionV>
                        <wp:extent cx="1321435" cy="304800"/>
                        <wp:effectExtent l="0" t="0" r="0" b="0"/>
                        <wp:wrapNone/>
                        <wp:docPr id="362302907" name="Grafik 3623029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06728106" name="Grafik 1306728106"/>
                                <pic:cNvPicPr/>
                              </pic:nvPicPr>
                              <pic:blipFill>
                                <a:blip r:embed="rId6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1435" cy="304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21BD6">
                    <w:rPr>
                      <w:noProof/>
                    </w:rPr>
                    <w:t xml:space="preserve">      </w:t>
                  </w:r>
                </w:p>
                <w:p w14:paraId="22AC8E75" w14:textId="25AD6A16" w:rsidR="00904EEE" w:rsidRDefault="00E667CD" w:rsidP="00904EEE">
                  <w:r w:rsidRPr="00904EEE">
                    <w:t xml:space="preserve">Zahlenstrahl     </w:t>
                  </w:r>
                  <w:r w:rsidR="00221BD6" w:rsidRPr="00904EEE">
                    <w:t xml:space="preserve">     </w:t>
                  </w:r>
                  <w:r w:rsidR="00DF67AD" w:rsidRPr="00904EEE">
                    <w:t xml:space="preserve"> </w:t>
                  </w:r>
                  <w:r w:rsidR="00FA7FE4" w:rsidRPr="00904EEE">
                    <w:br/>
                    <w:t xml:space="preserve">      </w:t>
                  </w:r>
                </w:p>
                <w:p w14:paraId="5055599F" w14:textId="79A23085" w:rsidR="00315E78" w:rsidRPr="0068129A" w:rsidRDefault="00904EEE" w:rsidP="0068129A">
                  <w:pPr>
                    <w:spacing w:line="200" w:lineRule="exact"/>
                  </w:pPr>
                  <w:r>
                    <w:rPr>
                      <w:noProof/>
                    </w:rPr>
                    <w:t xml:space="preserve">Rechnung:   </w:t>
                  </w:r>
                  <w:r w:rsidRPr="00DF67AD">
                    <w:rPr>
                      <w:color w:val="BFBFBF" w:themeColor="background1" w:themeShade="BF"/>
                    </w:rPr>
                    <w:t xml:space="preserve">_______ </w:t>
                  </w:r>
                  <w:r w:rsidRPr="00DF67AD">
                    <w:rPr>
                      <w:color w:val="BFBFBF" w:themeColor="background1" w:themeShade="BF"/>
                    </w:rPr>
                    <w:t xml:space="preserve"> </w:t>
                  </w:r>
                </w:p>
              </w:tc>
              <w:tc>
                <w:tcPr>
                  <w:tcW w:w="4379" w:type="dxa"/>
                </w:tcPr>
                <w:p w14:paraId="755C14A8" w14:textId="0C886B29" w:rsidR="00315E78" w:rsidRDefault="00315E78" w:rsidP="0013419A">
                  <w:pPr>
                    <w:pStyle w:val="Ausflltext"/>
                  </w:pPr>
                  <w:r>
                    <w:t xml:space="preserve">(2) </w:t>
                  </w:r>
                  <w:r w:rsidR="006E0D96">
                    <w:t xml:space="preserve">Zeichne und </w:t>
                  </w:r>
                  <w:r w:rsidR="00314B69">
                    <w:t>ergänze</w:t>
                  </w:r>
                  <w:r w:rsidR="006B5386">
                    <w:t xml:space="preserve"> </w:t>
                  </w:r>
                  <w:r>
                    <w:t>wie Leonie.</w:t>
                  </w:r>
                </w:p>
                <w:p w14:paraId="37F2B86A" w14:textId="7F0AE8BE" w:rsidR="00904EEE" w:rsidRDefault="00FA7FE4" w:rsidP="00DF67AD">
                  <w:pPr>
                    <w:pStyle w:val="Ausflltext"/>
                    <w:spacing w:before="24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5272" behindDoc="0" locked="0" layoutInCell="1" allowOverlap="1" wp14:anchorId="1A5DB003" wp14:editId="7D2FB1C0">
                        <wp:simplePos x="0" y="0"/>
                        <wp:positionH relativeFrom="column">
                          <wp:posOffset>555989</wp:posOffset>
                        </wp:positionH>
                        <wp:positionV relativeFrom="page">
                          <wp:posOffset>405015</wp:posOffset>
                        </wp:positionV>
                        <wp:extent cx="1321435" cy="304800"/>
                        <wp:effectExtent l="0" t="0" r="0" b="0"/>
                        <wp:wrapNone/>
                        <wp:docPr id="2121116222" name="Grafik 21211162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06728106" name="Grafik 1306728106"/>
                                <pic:cNvPicPr/>
                              </pic:nvPicPr>
                              <pic:blipFill>
                                <a:blip r:embed="rId6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1435" cy="304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5E2C67A9" w14:textId="77777777" w:rsidR="00315E78" w:rsidRDefault="00DF67AD" w:rsidP="005A514B">
                  <w:pPr>
                    <w:spacing w:line="200" w:lineRule="exact"/>
                    <w:rPr>
                      <w:color w:val="BFBFBF" w:themeColor="background1" w:themeShade="BF"/>
                    </w:rPr>
                  </w:pPr>
                  <w:r>
                    <w:rPr>
                      <w:noProof/>
                    </w:rPr>
                    <w:t xml:space="preserve">        </w:t>
                  </w:r>
                  <w:r w:rsidR="00FA7FE4">
                    <w:rPr>
                      <w:noProof/>
                    </w:rPr>
                    <w:br/>
                  </w:r>
                  <w:r w:rsidR="00BC2751">
                    <w:rPr>
                      <w:noProof/>
                    </w:rPr>
                    <w:t>Rechnung:</w:t>
                  </w:r>
                  <w:r>
                    <w:rPr>
                      <w:noProof/>
                    </w:rPr>
                    <w:t xml:space="preserve">   </w:t>
                  </w:r>
                  <w:r w:rsidRPr="00DF67AD">
                    <w:rPr>
                      <w:color w:val="BFBFBF" w:themeColor="background1" w:themeShade="BF"/>
                    </w:rPr>
                    <w:t xml:space="preserve">_______ </w:t>
                  </w:r>
                </w:p>
                <w:p w14:paraId="7AC9F958" w14:textId="68919649" w:rsidR="00315E78" w:rsidRDefault="00315E78" w:rsidP="0068129A">
                  <w:pPr>
                    <w:spacing w:line="200" w:lineRule="exact"/>
                    <w:rPr>
                      <w:noProof/>
                    </w:rPr>
                  </w:pPr>
                </w:p>
              </w:tc>
              <w:tc>
                <w:tcPr>
                  <w:tcW w:w="4013" w:type="dxa"/>
                </w:tcPr>
                <w:p w14:paraId="316F8E3F" w14:textId="77777777" w:rsidR="00315E78" w:rsidRDefault="00315E78" w:rsidP="0013419A">
                  <w:pPr>
                    <w:pStyle w:val="Ausflltext"/>
                  </w:pPr>
                </w:p>
              </w:tc>
            </w:tr>
          </w:tbl>
          <w:p w14:paraId="5B1B05BF" w14:textId="51E1CB28" w:rsidR="00315E78" w:rsidRPr="003D0C04" w:rsidRDefault="00FA7FE4" w:rsidP="0068129A">
            <w:pPr>
              <w:ind w:left="284" w:hanging="284"/>
            </w:pPr>
            <w:r>
              <w:rPr>
                <w:noProof/>
                <w:lang w:eastAsia="de-DE"/>
              </w:rPr>
              <w:t xml:space="preserve">     </w:t>
            </w:r>
          </w:p>
        </w:tc>
      </w:tr>
      <w:tr w:rsidR="00315E78" w14:paraId="24EFC3E3" w14:textId="77777777" w:rsidTr="00BC27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9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5A79BCE9" w14:textId="77777777" w:rsidR="00315E78" w:rsidRPr="00E0758C" w:rsidRDefault="00315E78" w:rsidP="0013419A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  <w:lang w:eastAsia="de-DE"/>
              </w:rPr>
              <w:drawing>
                <wp:inline distT="0" distB="0" distL="0" distR="0" wp14:anchorId="3A36A8D7" wp14:editId="625A5D05">
                  <wp:extent cx="360000" cy="272386"/>
                  <wp:effectExtent l="0" t="0" r="2540" b="0"/>
                  <wp:docPr id="22032" name="Grafik 22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B510CBE" w14:textId="49227D5C" w:rsidR="00315E78" w:rsidRPr="003D0C04" w:rsidRDefault="00A32C34" w:rsidP="0013419A">
            <w:pPr>
              <w:pStyle w:val="Nummerierung"/>
            </w:pPr>
            <w:r w:rsidRPr="003D0C04">
              <w:t>c)</w:t>
            </w:r>
          </w:p>
        </w:tc>
        <w:tc>
          <w:tcPr>
            <w:tcW w:w="8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695BB3" w14:textId="227D3785" w:rsidR="00315E78" w:rsidRPr="003D0C04" w:rsidRDefault="005F0348" w:rsidP="0013419A">
            <w:r>
              <w:t xml:space="preserve">Besprecht und zeigt am Beispiel von Emily und Leonie: </w:t>
            </w:r>
            <w:r w:rsidR="006B5386">
              <w:br/>
            </w:r>
            <w:r w:rsidR="00BC2751">
              <w:t xml:space="preserve">Wieso </w:t>
            </w:r>
            <w:r>
              <w:t>gehören</w:t>
            </w:r>
            <w:r w:rsidR="00BC2751">
              <w:t xml:space="preserve"> </w:t>
            </w:r>
            <w:r w:rsidR="006B5386">
              <w:t>beide Subtraktionen z</w:t>
            </w:r>
            <w:r>
              <w:t>usammen</w:t>
            </w:r>
            <w:r w:rsidR="00BC2751">
              <w:t>?</w:t>
            </w:r>
            <w:r>
              <w:t xml:space="preserve"> </w:t>
            </w:r>
            <w:r w:rsidR="006B5386">
              <w:t>Welche Addition würde auch passen?</w:t>
            </w:r>
          </w:p>
        </w:tc>
      </w:tr>
      <w:tr w:rsidR="00315E78" w14:paraId="15306B8F" w14:textId="77777777" w:rsidTr="00BC2751">
        <w:tc>
          <w:tcPr>
            <w:tcW w:w="610" w:type="dxa"/>
          </w:tcPr>
          <w:p w14:paraId="5F60717E" w14:textId="6C321C85" w:rsidR="00315E78" w:rsidRPr="003D0C04" w:rsidRDefault="00315E78" w:rsidP="0013419A">
            <w:pPr>
              <w:pStyle w:val="berschrift2"/>
              <w:spacing w:before="0"/>
            </w:pPr>
            <w:r>
              <w:lastRenderedPageBreak/>
              <w:br w:type="page"/>
            </w:r>
            <w:r w:rsidRPr="003D0C04">
              <w:br w:type="page"/>
            </w:r>
            <w:r w:rsidRPr="003D0C04">
              <w:br w:type="page"/>
            </w:r>
            <w:r>
              <w:rPr>
                <w:szCs w:val="28"/>
              </w:rPr>
              <w:t>3</w:t>
            </w:r>
          </w:p>
        </w:tc>
        <w:tc>
          <w:tcPr>
            <w:tcW w:w="8461" w:type="dxa"/>
            <w:gridSpan w:val="3"/>
          </w:tcPr>
          <w:p w14:paraId="11EEE769" w14:textId="4CC5B0C0" w:rsidR="00315E78" w:rsidRPr="003D0C04" w:rsidRDefault="00E815F0" w:rsidP="0013419A">
            <w:pPr>
              <w:pStyle w:val="berschrift2"/>
              <w:spacing w:before="0"/>
              <w:rPr>
                <w:szCs w:val="28"/>
              </w:rPr>
            </w:pPr>
            <w:r>
              <w:rPr>
                <w:szCs w:val="28"/>
              </w:rPr>
              <w:t>Rechengeschichten zu Addition und Subtraktion</w:t>
            </w:r>
          </w:p>
        </w:tc>
      </w:tr>
      <w:tr w:rsidR="00BC2751" w:rsidRPr="004A1C89" w14:paraId="49D50669" w14:textId="77777777" w:rsidTr="007A6A8F">
        <w:trPr>
          <w:trHeight w:val="265"/>
        </w:trPr>
        <w:tc>
          <w:tcPr>
            <w:tcW w:w="610" w:type="dxa"/>
          </w:tcPr>
          <w:p w14:paraId="741F6B37" w14:textId="2CDA6F35" w:rsidR="00BC2751" w:rsidRPr="003D0C04" w:rsidRDefault="00BC2751" w:rsidP="0013419A">
            <w:pPr>
              <w:pStyle w:val="berschrift3"/>
              <w:rPr>
                <w:noProof/>
              </w:rPr>
            </w:pPr>
            <w:r>
              <w:t>3</w:t>
            </w:r>
            <w:r w:rsidRPr="003D0C04">
              <w:t>.</w:t>
            </w:r>
            <w:r>
              <w:t>1</w:t>
            </w:r>
          </w:p>
        </w:tc>
        <w:tc>
          <w:tcPr>
            <w:tcW w:w="8461" w:type="dxa"/>
            <w:gridSpan w:val="3"/>
          </w:tcPr>
          <w:p w14:paraId="74610A4C" w14:textId="26F0BC78" w:rsidR="00BC2751" w:rsidRPr="004A1C89" w:rsidRDefault="00BC2751" w:rsidP="0013419A">
            <w:pPr>
              <w:pStyle w:val="berschrift3"/>
            </w:pPr>
            <w:r>
              <w:t>Rechengeschichten passend zuordnen</w:t>
            </w:r>
          </w:p>
        </w:tc>
      </w:tr>
      <w:tr w:rsidR="00BC2751" w14:paraId="350CE50F" w14:textId="77777777" w:rsidTr="00E71051">
        <w:trPr>
          <w:trHeight w:val="2564"/>
        </w:trPr>
        <w:tc>
          <w:tcPr>
            <w:tcW w:w="610" w:type="dxa"/>
          </w:tcPr>
          <w:p w14:paraId="0C63CD47" w14:textId="41AC7717" w:rsidR="00BC2751" w:rsidRDefault="00BC2751" w:rsidP="0013419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BC6DC2E" w14:textId="626814FA" w:rsidR="00BC2751" w:rsidRDefault="004465EA" w:rsidP="0013419A">
            <w:pPr>
              <w:pStyle w:val="Nummerierung"/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56309" behindDoc="0" locked="0" layoutInCell="1" allowOverlap="1" wp14:anchorId="4ABC4797" wp14:editId="73E650CE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443484</wp:posOffset>
                      </wp:positionV>
                      <wp:extent cx="5104258" cy="1135631"/>
                      <wp:effectExtent l="0" t="0" r="1270" b="0"/>
                      <wp:wrapNone/>
                      <wp:docPr id="22069" name="Gruppieren 220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4258" cy="1135631"/>
                                <a:chOff x="-94596" y="0"/>
                                <a:chExt cx="5104881" cy="1136032"/>
                              </a:xfrm>
                            </wpg:grpSpPr>
                            <wpg:grpSp>
                              <wpg:cNvPr id="22066" name="Gruppieren 22066"/>
                              <wpg:cNvGrpSpPr/>
                              <wpg:grpSpPr>
                                <a:xfrm>
                                  <a:off x="-94596" y="0"/>
                                  <a:ext cx="5104881" cy="1136000"/>
                                  <a:chOff x="-94596" y="0"/>
                                  <a:chExt cx="5104881" cy="1136000"/>
                                </a:xfrm>
                              </wpg:grpSpPr>
                              <wpg:grpSp>
                                <wpg:cNvPr id="22064" name="Gruppieren 22064"/>
                                <wpg:cNvGrpSpPr/>
                                <wpg:grpSpPr>
                                  <a:xfrm>
                                    <a:off x="-94596" y="0"/>
                                    <a:ext cx="2124259" cy="1136000"/>
                                    <a:chOff x="-94596" y="0"/>
                                    <a:chExt cx="2124259" cy="1136000"/>
                                  </a:xfrm>
                                </wpg:grpSpPr>
                                <wps:wsp>
                                  <wps:cNvPr id="2880" name="Textfeld 2880"/>
                                  <wps:cNvSpPr txBox="1"/>
                                  <wps:spPr>
                                    <a:xfrm>
                                      <a:off x="-94596" y="0"/>
                                      <a:ext cx="2124259" cy="4681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fl="http://schemas.microsoft.com/office/word/2024/wordml/sdtformatlock"/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F4B2751" w14:textId="5540DE2B" w:rsidR="00BC2751" w:rsidRPr="00A548DE" w:rsidRDefault="00BC2751" w:rsidP="00BC2751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548DE">
                                          <w:rPr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Auf dem Flohmarkt:</w:t>
                                        </w:r>
                                        <w:r w:rsidR="00E71051" w:rsidRPr="00A548DE">
                                          <w:rPr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A548DE">
                                          <w:rPr>
                                            <w:sz w:val="20"/>
                                            <w:szCs w:val="20"/>
                                          </w:rPr>
                                          <w:t>Marie hat 50 Bücher.</w:t>
                                        </w:r>
                                        <w:r w:rsidR="00E71051" w:rsidRPr="00A548DE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A548DE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18 Bücher verkauft sie.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052" name="Textfeld 22052"/>
                                  <wps:cNvSpPr txBox="1"/>
                                  <wps:spPr>
                                    <a:xfrm>
                                      <a:off x="-94596" y="667835"/>
                                      <a:ext cx="2124259" cy="4681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fl="http://schemas.microsoft.com/office/word/2024/wordml/sdtformatlock"/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A640F57" w14:textId="5500069F" w:rsidR="00BC2751" w:rsidRPr="00A548DE" w:rsidRDefault="00BC2751" w:rsidP="00BC2751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548DE">
                                          <w:rPr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Autorennen:</w:t>
                                        </w:r>
                                        <w:r w:rsidR="004465EA" w:rsidRPr="00A548DE">
                                          <w:rPr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A548DE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Es sind 50 Zuschauer. Die Autos </w:t>
                                        </w:r>
                                        <w:r w:rsidR="00543D8D" w:rsidRPr="00A548DE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fahren </w:t>
                                        </w:r>
                                        <w:r w:rsidRPr="00A548DE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18 Runden.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3600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2065" name="Gruppieren 22065"/>
                                <wpg:cNvGrpSpPr/>
                                <wpg:grpSpPr>
                                  <a:xfrm>
                                    <a:off x="3178966" y="0"/>
                                    <a:ext cx="1831319" cy="1135862"/>
                                    <a:chOff x="54766" y="0"/>
                                    <a:chExt cx="1831319" cy="1135862"/>
                                  </a:xfrm>
                                </wpg:grpSpPr>
                                <wps:wsp>
                                  <wps:cNvPr id="102" name="Textfeld 102"/>
                                  <wps:cNvSpPr txBox="1"/>
                                  <wps:spPr>
                                    <a:xfrm>
                                      <a:off x="54767" y="0"/>
                                      <a:ext cx="1831318" cy="468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fl="http://schemas.microsoft.com/office/word/2024/wordml/sdtformatlock"/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24035B2" w14:textId="60E78952" w:rsidR="00BC2751" w:rsidRPr="00A548DE" w:rsidRDefault="00BC2751" w:rsidP="00BC2751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548DE">
                                          <w:rPr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Eisdiele:</w:t>
                                        </w:r>
                                        <w:r w:rsidR="004465EA" w:rsidRPr="00A548DE">
                                          <w:rPr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A548DE">
                                          <w:rPr>
                                            <w:sz w:val="20"/>
                                            <w:szCs w:val="20"/>
                                          </w:rPr>
                                          <w:t>Es gibt 50 Gäste und</w:t>
                                        </w:r>
                                        <w:r w:rsidR="004465EA" w:rsidRPr="00A548DE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A548DE">
                                          <w:rPr>
                                            <w:sz w:val="20"/>
                                            <w:szCs w:val="20"/>
                                          </w:rPr>
                                          <w:t>18 Eissorten.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051" name="Textfeld 22051"/>
                                  <wps:cNvSpPr txBox="1"/>
                                  <wps:spPr>
                                    <a:xfrm>
                                      <a:off x="54766" y="523645"/>
                                      <a:ext cx="1831147" cy="61221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fl="http://schemas.microsoft.com/office/word/2024/wordml/sdtformatlock"/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C26FA54" w14:textId="6883C7ED" w:rsidR="00BC2751" w:rsidRPr="00A548DE" w:rsidRDefault="00E06E71" w:rsidP="00BC2751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Pause</w:t>
                                        </w:r>
                                        <w:r w:rsidR="00BC2751" w:rsidRPr="00A548DE">
                                          <w:rPr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:</w:t>
                                        </w:r>
                                        <w:r w:rsidR="004465EA" w:rsidRPr="00A548DE">
                                          <w:rPr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="00BC2751" w:rsidRPr="00A548DE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In der Pause bleiben </w:t>
                                        </w: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br/>
                                        </w:r>
                                        <w:r w:rsidR="00BC2751" w:rsidRPr="00A548DE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50 </w:t>
                                        </w:r>
                                        <w:r w:rsidR="00040F9B">
                                          <w:rPr>
                                            <w:sz w:val="20"/>
                                            <w:szCs w:val="20"/>
                                          </w:rPr>
                                          <w:t>Kinder in</w:t>
                                        </w:r>
                                        <w:r w:rsidR="004E697C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="00040F9B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der Halle. </w:t>
                                        </w:r>
                                        <w:r w:rsidR="00040F9B">
                                          <w:rPr>
                                            <w:sz w:val="20"/>
                                            <w:szCs w:val="20"/>
                                          </w:rPr>
                                          <w:br/>
                                        </w:r>
                                        <w:r w:rsidR="00BC2751" w:rsidRPr="00A548DE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18 </w:t>
                                        </w:r>
                                        <w:r w:rsidR="00040F9B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Kinder </w:t>
                                        </w:r>
                                        <w:r w:rsidR="00BC2751" w:rsidRPr="00A548DE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gehen </w:t>
                                        </w: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>hin</w:t>
                                        </w:r>
                                        <w:r w:rsidR="00BC2751" w:rsidRPr="00A548DE">
                                          <w:rPr>
                                            <w:sz w:val="20"/>
                                            <w:szCs w:val="20"/>
                                          </w:rPr>
                                          <w:t>aus.</w:t>
                                        </w:r>
                                      </w:p>
                                      <w:p w14:paraId="3E5E4D98" w14:textId="33820772" w:rsidR="00BC2751" w:rsidRPr="00A548DE" w:rsidRDefault="00BC2751" w:rsidP="00BC2751">
                                        <w:pPr>
                                          <w:rPr>
                                            <w:color w:val="0000FF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548DE">
                                          <w:rPr>
                                            <w:color w:val="0000FF"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="00A548DE">
                                          <w:rPr>
                                            <w:color w:val="0000FF"/>
                                            <w:sz w:val="20"/>
                                            <w:szCs w:val="20"/>
                                          </w:rPr>
                                          <w:br/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2067" name="Gruppieren 22067"/>
                              <wpg:cNvGrpSpPr/>
                              <wpg:grpSpPr>
                                <a:xfrm>
                                  <a:off x="2276402" y="0"/>
                                  <a:ext cx="731142" cy="1136032"/>
                                  <a:chOff x="299965" y="0"/>
                                  <a:chExt cx="731142" cy="1136032"/>
                                </a:xfrm>
                              </wpg:grpSpPr>
                              <wps:wsp>
                                <wps:cNvPr id="22055" name="Rechteck 22055"/>
                                <wps:cNvSpPr/>
                                <wps:spPr>
                                  <a:xfrm>
                                    <a:off x="299965" y="391988"/>
                                    <a:ext cx="731137" cy="32391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952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2D39B55" w14:textId="77777777" w:rsidR="00BC2751" w:rsidRDefault="00BC2751" w:rsidP="00BC2751">
                                      <w:pPr>
                                        <w:jc w:val="center"/>
                                      </w:pPr>
                                      <w:r>
                                        <w:t>50 – 18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058" name="Rechteck 22058"/>
                                <wps:cNvSpPr/>
                                <wps:spPr>
                                  <a:xfrm>
                                    <a:off x="299969" y="0"/>
                                    <a:ext cx="731136" cy="32443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952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AFAE0EC" w14:textId="77777777" w:rsidR="00BC2751" w:rsidRPr="004465EA" w:rsidRDefault="00BC2751" w:rsidP="00BC2751">
                                      <w:pPr>
                                        <w:jc w:val="center"/>
                                        <w:rPr>
                                          <w:color w:val="A6A6A6" w:themeColor="background1" w:themeShade="A6"/>
                                        </w:rPr>
                                      </w:pPr>
                                      <w:r>
                                        <w:t>50 + 18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062" name="Rechteck 22062"/>
                                <wps:cNvSpPr/>
                                <wps:spPr>
                                  <a:xfrm>
                                    <a:off x="299970" y="784448"/>
                                    <a:ext cx="731137" cy="3515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952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5939DCC" w14:textId="6CC0CD55" w:rsidR="00BC2751" w:rsidRPr="00E71051" w:rsidRDefault="00BC2751" w:rsidP="00E71051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E71051">
                                        <w:rPr>
                                          <w:sz w:val="18"/>
                                          <w:szCs w:val="18"/>
                                        </w:rPr>
                                        <w:t>Hier kann ich nicht rechnen!</w:t>
                                      </w:r>
                                    </w:p>
                                    <w:p w14:paraId="5B194957" w14:textId="77777777" w:rsidR="00BC2751" w:rsidRPr="00E71051" w:rsidRDefault="00BC2751" w:rsidP="00E71051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BC4797" id="Gruppieren 22069" o:spid="_x0000_s1155" style="position:absolute;margin-left:21pt;margin-top:34.9pt;width:401.9pt;height:89.4pt;z-index:251656309;mso-width-relative:margin;mso-height-relative:margin" coordorigin="-945" coordsize="51048,11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">
                      <v:group id="Gruppieren 22066" o:spid="_x0000_s1156" style="position:absolute;left:-945;width:51047;height:11360" coordorigin="-945" coordsize="51048,11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">
                        <v:group id="Gruppieren 22064" o:spid="_x0000_s1157" style="position:absolute;left:-945;width:21241;height:11360" coordorigin="-945" coordsize="21242,11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7OlD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">
                          <v:shape id="Textfeld 2880" o:spid="_x0000_s1158" type="#_x0000_t202" style="position:absolute;left:-945;width:21241;height:46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" fillcolor="#f2f2f2 [3052]" stroked="f">
                            <v:textbox>
                              <w:txbxContent>
                                <w:p w14:paraId="2F4B2751" w14:textId="5540DE2B" w:rsidR="00BC2751" w:rsidRPr="00A548DE" w:rsidRDefault="00BC2751" w:rsidP="00BC275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548D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Auf dem Flohmarkt:</w:t>
                                  </w:r>
                                  <w:r w:rsidR="00E71051" w:rsidRPr="00A548D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548DE">
                                    <w:rPr>
                                      <w:sz w:val="20"/>
                                      <w:szCs w:val="20"/>
                                    </w:rPr>
                                    <w:t>Marie hat 50 Bücher.</w:t>
                                  </w:r>
                                  <w:r w:rsidR="00E71051" w:rsidRPr="00A548D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548DE">
                                    <w:rPr>
                                      <w:sz w:val="20"/>
                                      <w:szCs w:val="20"/>
                                    </w:rPr>
                                    <w:t xml:space="preserve">18 Bücher verkauft sie. </w:t>
                                  </w:r>
                                </w:p>
                              </w:txbxContent>
                            </v:textbox>
                          </v:shape>
                          <v:shape id="Textfeld 22052" o:spid="_x0000_s1159" type="#_x0000_t202" style="position:absolute;left:-945;top:6678;width:21241;height:46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" fillcolor="#f2f2f2 [3052]" stroked="f">
                            <v:textbox inset=",,1mm">
                              <w:txbxContent>
                                <w:p w14:paraId="6A640F57" w14:textId="5500069F" w:rsidR="00BC2751" w:rsidRPr="00A548DE" w:rsidRDefault="00BC2751" w:rsidP="00BC275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548D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Autorennen:</w:t>
                                  </w:r>
                                  <w:r w:rsidR="004465EA" w:rsidRPr="00A548D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548DE">
                                    <w:rPr>
                                      <w:sz w:val="20"/>
                                      <w:szCs w:val="20"/>
                                    </w:rPr>
                                    <w:t xml:space="preserve">Es sind 50 Zuschauer. Die Autos </w:t>
                                  </w:r>
                                  <w:r w:rsidR="00543D8D" w:rsidRPr="00A548DE">
                                    <w:rPr>
                                      <w:sz w:val="20"/>
                                      <w:szCs w:val="20"/>
                                    </w:rPr>
                                    <w:t xml:space="preserve">fahren </w:t>
                                  </w:r>
                                  <w:r w:rsidRPr="00A548DE">
                                    <w:rPr>
                                      <w:sz w:val="20"/>
                                      <w:szCs w:val="20"/>
                                    </w:rPr>
                                    <w:t xml:space="preserve">18 Runden. 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22065" o:spid="_x0000_s1160" style="position:absolute;left:31789;width:18313;height:11358" coordorigin="547" coordsize="18313,113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">
                          <v:shape id="Textfeld 102" o:spid="_x0000_s1161" type="#_x0000_t202" style="position:absolute;left:547;width:18313;height:46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" fillcolor="#f2f2f2 [3052]" stroked="f">
                            <v:textbox>
                              <w:txbxContent>
                                <w:p w14:paraId="324035B2" w14:textId="60E78952" w:rsidR="00BC2751" w:rsidRPr="00A548DE" w:rsidRDefault="00BC2751" w:rsidP="00BC275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548D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Eisdiele:</w:t>
                                  </w:r>
                                  <w:r w:rsidR="004465EA" w:rsidRPr="00A548D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548DE">
                                    <w:rPr>
                                      <w:sz w:val="20"/>
                                      <w:szCs w:val="20"/>
                                    </w:rPr>
                                    <w:t>Es gibt 50 Gäste und</w:t>
                                  </w:r>
                                  <w:r w:rsidR="004465EA" w:rsidRPr="00A548D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548DE">
                                    <w:rPr>
                                      <w:sz w:val="20"/>
                                      <w:szCs w:val="20"/>
                                    </w:rPr>
                                    <w:t>18 Eissorten.</w:t>
                                  </w:r>
                                </w:p>
                              </w:txbxContent>
                            </v:textbox>
                          </v:shape>
                          <v:shape id="Textfeld 22051" o:spid="_x0000_s1162" type="#_x0000_t202" style="position:absolute;left:547;top:5236;width:18312;height:61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" fillcolor="#f2f2f2 [3052]" stroked="f">
                            <v:textbox>
                              <w:txbxContent>
                                <w:p w14:paraId="3C26FA54" w14:textId="6883C7ED" w:rsidR="00BC2751" w:rsidRPr="00A548DE" w:rsidRDefault="00E06E71" w:rsidP="00BC275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Pause</w:t>
                                  </w:r>
                                  <w:r w:rsidR="00BC2751" w:rsidRPr="00A548D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="004465EA" w:rsidRPr="00A548D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BC2751" w:rsidRPr="00A548DE">
                                    <w:rPr>
                                      <w:sz w:val="20"/>
                                      <w:szCs w:val="20"/>
                                    </w:rPr>
                                    <w:t xml:space="preserve">In der Pause bleiben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BC2751" w:rsidRPr="00A548DE">
                                    <w:rPr>
                                      <w:sz w:val="20"/>
                                      <w:szCs w:val="20"/>
                                    </w:rPr>
                                    <w:t xml:space="preserve">50 </w:t>
                                  </w:r>
                                  <w:r w:rsidR="00040F9B">
                                    <w:rPr>
                                      <w:sz w:val="20"/>
                                      <w:szCs w:val="20"/>
                                    </w:rPr>
                                    <w:t>Kinder in</w:t>
                                  </w:r>
                                  <w:r w:rsidR="004E697C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40F9B">
                                    <w:rPr>
                                      <w:sz w:val="20"/>
                                      <w:szCs w:val="20"/>
                                    </w:rPr>
                                    <w:t xml:space="preserve">der Halle. </w:t>
                                  </w:r>
                                  <w:r w:rsidR="00040F9B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BC2751" w:rsidRPr="00A548DE">
                                    <w:rPr>
                                      <w:sz w:val="20"/>
                                      <w:szCs w:val="20"/>
                                    </w:rPr>
                                    <w:t xml:space="preserve">18 </w:t>
                                  </w:r>
                                  <w:r w:rsidR="00040F9B">
                                    <w:rPr>
                                      <w:sz w:val="20"/>
                                      <w:szCs w:val="20"/>
                                    </w:rPr>
                                    <w:t xml:space="preserve">Kinder </w:t>
                                  </w:r>
                                  <w:r w:rsidR="00BC2751" w:rsidRPr="00A548DE">
                                    <w:rPr>
                                      <w:sz w:val="20"/>
                                      <w:szCs w:val="20"/>
                                    </w:rPr>
                                    <w:t xml:space="preserve">gehen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hin</w:t>
                                  </w:r>
                                  <w:r w:rsidR="00BC2751" w:rsidRPr="00A548DE">
                                    <w:rPr>
                                      <w:sz w:val="20"/>
                                      <w:szCs w:val="20"/>
                                    </w:rPr>
                                    <w:t>aus.</w:t>
                                  </w:r>
                                </w:p>
                                <w:p w14:paraId="3E5E4D98" w14:textId="33820772" w:rsidR="00BC2751" w:rsidRPr="00A548DE" w:rsidRDefault="00BC2751" w:rsidP="00BC2751">
                                  <w:pPr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A548DE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A548DE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22067" o:spid="_x0000_s1163" style="position:absolute;left:22764;width:7311;height:11360" coordorigin="2999" coordsize="7311,11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">
                        <v:rect id="Rechteck 22055" o:spid="_x0000_s1164" style="position:absolute;left:2999;top:3919;width:7312;height:32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" fillcolor="#d8d8d8 [2732]" stroked="f">
                          <v:textbox>
                            <w:txbxContent>
                              <w:p w14:paraId="42D39B55" w14:textId="77777777" w:rsidR="00BC2751" w:rsidRDefault="00BC2751" w:rsidP="00BC2751">
                                <w:pPr>
                                  <w:jc w:val="center"/>
                                </w:pPr>
                                <w:r>
                                  <w:t>50 – 18</w:t>
                                </w:r>
                              </w:p>
                            </w:txbxContent>
                          </v:textbox>
                        </v:rect>
                        <v:rect id="Rechteck 22058" o:spid="_x0000_s1165" style="position:absolute;left:2999;width:7312;height:32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" fillcolor="#d8d8d8 [2732]" stroked="f">
                          <v:textbox>
                            <w:txbxContent>
                              <w:p w14:paraId="4AFAE0EC" w14:textId="77777777" w:rsidR="00BC2751" w:rsidRPr="004465EA" w:rsidRDefault="00BC2751" w:rsidP="00BC2751">
                                <w:pPr>
                                  <w:jc w:val="center"/>
                                  <w:rPr>
                                    <w:color w:val="A6A6A6" w:themeColor="background1" w:themeShade="A6"/>
                                  </w:rPr>
                                </w:pPr>
                                <w:r>
                                  <w:t>50 + 18</w:t>
                                </w:r>
                              </w:p>
                            </w:txbxContent>
                          </v:textbox>
                        </v:rect>
                        <v:rect id="Rechteck 22062" o:spid="_x0000_s1166" style="position:absolute;left:2999;top:7844;width:7312;height:35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" fillcolor="#d8d8d8 [2732]" stroked="f">
                          <v:textbox inset="0,1mm,0,0">
                            <w:txbxContent>
                              <w:p w14:paraId="15939DCC" w14:textId="6CC0CD55" w:rsidR="00BC2751" w:rsidRPr="00E71051" w:rsidRDefault="00BC2751" w:rsidP="00E71051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71051">
                                  <w:rPr>
                                    <w:sz w:val="18"/>
                                    <w:szCs w:val="18"/>
                                  </w:rPr>
                                  <w:t>Hier kann ich nicht rechnen!</w:t>
                                </w:r>
                              </w:p>
                              <w:p w14:paraId="5B194957" w14:textId="77777777" w:rsidR="00BC2751" w:rsidRPr="00E71051" w:rsidRDefault="00BC2751" w:rsidP="00E71051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  <w:r w:rsidR="00BC2751">
              <w:t>a)</w:t>
            </w:r>
          </w:p>
        </w:tc>
        <w:tc>
          <w:tcPr>
            <w:tcW w:w="8036" w:type="dxa"/>
            <w:gridSpan w:val="2"/>
          </w:tcPr>
          <w:p w14:paraId="46F9C42D" w14:textId="4DF9B088" w:rsidR="00BC2751" w:rsidRDefault="00BC2751" w:rsidP="0013419A">
            <w:pPr>
              <w:rPr>
                <w:noProof/>
              </w:rPr>
            </w:pPr>
            <w:r w:rsidRPr="008323EB">
              <w:rPr>
                <w:noProof/>
              </w:rPr>
              <w:t>Bei welchen Geschichten kannst du rechnen? Verbinde.</w:t>
            </w:r>
          </w:p>
          <w:p w14:paraId="76E7C8BD" w14:textId="07D90F4E" w:rsidR="00BC2751" w:rsidRDefault="00BC2751" w:rsidP="0013419A">
            <w:pPr>
              <w:rPr>
                <w:noProof/>
              </w:rPr>
            </w:pPr>
            <w:r>
              <w:rPr>
                <w:noProof/>
              </w:rPr>
              <w:t>Wieso passen die anderen nicht?</w:t>
            </w:r>
          </w:p>
        </w:tc>
      </w:tr>
      <w:tr w:rsidR="001B5AF7" w:rsidRPr="001B5AF7" w14:paraId="5E7AF1CE" w14:textId="77777777" w:rsidTr="001B5AF7">
        <w:trPr>
          <w:trHeight w:hRule="exact" w:val="130"/>
        </w:trPr>
        <w:tc>
          <w:tcPr>
            <w:tcW w:w="610" w:type="dxa"/>
          </w:tcPr>
          <w:p w14:paraId="2294CDA0" w14:textId="77777777" w:rsidR="001B5AF7" w:rsidRPr="001B5AF7" w:rsidRDefault="001B5AF7" w:rsidP="0013419A">
            <w:pPr>
              <w:pStyle w:val="berschrift3"/>
              <w:rPr>
                <w:sz w:val="4"/>
                <w:szCs w:val="4"/>
              </w:rPr>
            </w:pPr>
          </w:p>
        </w:tc>
        <w:tc>
          <w:tcPr>
            <w:tcW w:w="8461" w:type="dxa"/>
            <w:gridSpan w:val="3"/>
          </w:tcPr>
          <w:p w14:paraId="41A127A6" w14:textId="77777777" w:rsidR="001B5AF7" w:rsidRPr="001B5AF7" w:rsidRDefault="001B5AF7" w:rsidP="0013419A">
            <w:pPr>
              <w:pStyle w:val="berschrift3"/>
              <w:rPr>
                <w:sz w:val="4"/>
                <w:szCs w:val="4"/>
              </w:rPr>
            </w:pPr>
          </w:p>
        </w:tc>
      </w:tr>
      <w:tr w:rsidR="00315E78" w14:paraId="1557069C" w14:textId="77777777" w:rsidTr="00BC2751">
        <w:tc>
          <w:tcPr>
            <w:tcW w:w="610" w:type="dxa"/>
          </w:tcPr>
          <w:p w14:paraId="7D9AFA34" w14:textId="37ACC57B" w:rsidR="00315E78" w:rsidRPr="003D0C04" w:rsidRDefault="00266289" w:rsidP="0013419A">
            <w:pPr>
              <w:pStyle w:val="berschrift3"/>
              <w:rPr>
                <w:noProof/>
              </w:rPr>
            </w:pPr>
            <w:r>
              <w:t>3</w:t>
            </w:r>
            <w:r w:rsidR="00315E78" w:rsidRPr="003D0C04">
              <w:t>.</w:t>
            </w:r>
            <w:r w:rsidR="00BC2751">
              <w:t>2</w:t>
            </w:r>
          </w:p>
        </w:tc>
        <w:tc>
          <w:tcPr>
            <w:tcW w:w="8461" w:type="dxa"/>
            <w:gridSpan w:val="3"/>
          </w:tcPr>
          <w:p w14:paraId="3D7D9201" w14:textId="2D7FD553" w:rsidR="00315E78" w:rsidRPr="004A1C89" w:rsidRDefault="00E815F0" w:rsidP="0013419A">
            <w:pPr>
              <w:pStyle w:val="berschrift3"/>
            </w:pPr>
            <w:r>
              <w:t xml:space="preserve">Eine Situation – Verschiedene </w:t>
            </w:r>
            <w:r w:rsidR="00D76E93">
              <w:t>Additions</w:t>
            </w:r>
            <w:r>
              <w:t xml:space="preserve">- und </w:t>
            </w:r>
            <w:r w:rsidR="00D76E93">
              <w:t>Subtraktions</w:t>
            </w:r>
            <w:r>
              <w:t>aufgaben</w:t>
            </w:r>
          </w:p>
        </w:tc>
      </w:tr>
      <w:tr w:rsidR="00315E78" w14:paraId="1459490A" w14:textId="77777777" w:rsidTr="00F90B84">
        <w:trPr>
          <w:trHeight w:val="5999"/>
        </w:trPr>
        <w:tc>
          <w:tcPr>
            <w:tcW w:w="610" w:type="dxa"/>
          </w:tcPr>
          <w:p w14:paraId="46A544C5" w14:textId="77777777" w:rsidR="00315E78" w:rsidRDefault="00315E78" w:rsidP="0013419A">
            <w:pPr>
              <w:spacing w:line="240" w:lineRule="atLeast"/>
            </w:pPr>
            <w:r>
              <w:rPr>
                <w:noProof/>
                <w:lang w:eastAsia="de-DE"/>
              </w:rPr>
              <w:drawing>
                <wp:inline distT="0" distB="0" distL="0" distR="0" wp14:anchorId="57644799" wp14:editId="4682BE99">
                  <wp:extent cx="313144" cy="272386"/>
                  <wp:effectExtent l="0" t="0" r="0" b="0"/>
                  <wp:docPr id="119" name="Grafi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D4C18F3" w14:textId="77777777" w:rsidR="00315E78" w:rsidRPr="007A149C" w:rsidRDefault="00315E78" w:rsidP="0013419A">
            <w:pPr>
              <w:pStyle w:val="Nummerierung"/>
            </w:pPr>
            <w:r>
              <w:t>a</w:t>
            </w:r>
            <w:r w:rsidRPr="007A149C">
              <w:t>)</w:t>
            </w:r>
          </w:p>
        </w:tc>
        <w:tc>
          <w:tcPr>
            <w:tcW w:w="8036" w:type="dxa"/>
            <w:gridSpan w:val="2"/>
          </w:tcPr>
          <w:p w14:paraId="1EC9E6E2" w14:textId="00802F15" w:rsidR="00681035" w:rsidRDefault="00F81E84" w:rsidP="0013419A">
            <w:pPr>
              <w:rPr>
                <w:noProof/>
              </w:rPr>
            </w:pPr>
            <w:r>
              <w:rPr>
                <w:noProof/>
              </w:rPr>
              <w:t>Beschreib</w:t>
            </w:r>
            <w:r w:rsidR="00543D8D">
              <w:rPr>
                <w:noProof/>
              </w:rPr>
              <w:t>e</w:t>
            </w:r>
            <w:r>
              <w:rPr>
                <w:noProof/>
              </w:rPr>
              <w:t xml:space="preserve"> die Situation auf dem Flohmarkt.</w:t>
            </w:r>
          </w:p>
          <w:p w14:paraId="3EC6CA4F" w14:textId="7CB26A2D" w:rsidR="00681035" w:rsidRDefault="00B4628A" w:rsidP="00EF4DBA">
            <w:pPr>
              <w:pStyle w:val="berschrift9"/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645" behindDoc="0" locked="0" layoutInCell="1" allowOverlap="1" wp14:anchorId="23593635" wp14:editId="6070D181">
                      <wp:simplePos x="0" y="0"/>
                      <wp:positionH relativeFrom="column">
                        <wp:posOffset>2078609</wp:posOffset>
                      </wp:positionH>
                      <wp:positionV relativeFrom="paragraph">
                        <wp:posOffset>1872651</wp:posOffset>
                      </wp:positionV>
                      <wp:extent cx="548640" cy="266482"/>
                      <wp:effectExtent l="0" t="0" r="0" b="0"/>
                      <wp:wrapNone/>
                      <wp:docPr id="624957464" name="Textfeld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8640" cy="26648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5AA292" w14:textId="701AA0D6" w:rsidR="00B4628A" w:rsidRPr="00B4628A" w:rsidRDefault="00B4628A" w:rsidP="00B4628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Theo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593635" id="Textfeld 108" o:spid="_x0000_s1167" type="#_x0000_t202" style="position:absolute;margin-left:163.65pt;margin-top:147.45pt;width:43.2pt;height:21pt;z-index:2516706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" filled="f" stroked="f" strokeweight=".5pt">
                      <v:textbox>
                        <w:txbxContent>
                          <w:p w14:paraId="1A5AA292" w14:textId="701AA0D6" w:rsidR="00B4628A" w:rsidRPr="00B4628A" w:rsidRDefault="00B4628A" w:rsidP="00B4628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Theo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597" behindDoc="0" locked="0" layoutInCell="1" allowOverlap="1" wp14:anchorId="0154404D" wp14:editId="10852F35">
                      <wp:simplePos x="0" y="0"/>
                      <wp:positionH relativeFrom="column">
                        <wp:posOffset>3006163</wp:posOffset>
                      </wp:positionH>
                      <wp:positionV relativeFrom="paragraph">
                        <wp:posOffset>1803400</wp:posOffset>
                      </wp:positionV>
                      <wp:extent cx="548640" cy="266482"/>
                      <wp:effectExtent l="0" t="0" r="0" b="0"/>
                      <wp:wrapNone/>
                      <wp:docPr id="39379023" name="Textfeld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8640" cy="26648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3345A7" w14:textId="68F9DFB7" w:rsidR="00B4628A" w:rsidRPr="00B4628A" w:rsidRDefault="00B4628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4628A">
                                    <w:rPr>
                                      <w:sz w:val="16"/>
                                      <w:szCs w:val="16"/>
                                    </w:rPr>
                                    <w:t>Max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54404D" id="_x0000_s1168" type="#_x0000_t202" style="position:absolute;margin-left:236.7pt;margin-top:142pt;width:43.2pt;height:21pt;z-index:2516685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" filled="f" stroked="f" strokeweight=".5pt">
                      <v:textbox>
                        <w:txbxContent>
                          <w:p w14:paraId="513345A7" w14:textId="68F9DFB7" w:rsidR="00B4628A" w:rsidRPr="00B4628A" w:rsidRDefault="00B4628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4628A">
                              <w:rPr>
                                <w:sz w:val="16"/>
                                <w:szCs w:val="16"/>
                              </w:rPr>
                              <w:t>Max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4DBA">
              <w:rPr>
                <w:noProof/>
              </w:rPr>
              <w:drawing>
                <wp:inline distT="0" distB="0" distL="0" distR="0" wp14:anchorId="735E0E86" wp14:editId="57B3DEE9">
                  <wp:extent cx="3582494" cy="2042614"/>
                  <wp:effectExtent l="0" t="0" r="0" b="2540"/>
                  <wp:docPr id="957311552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311552" name="Grafik 957311552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1939" cy="2047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A931AF" w14:textId="1F3EA46C" w:rsidR="00D21B08" w:rsidRDefault="00D21B08" w:rsidP="00681035">
            <w:pPr>
              <w:spacing w:line="240" w:lineRule="atLeast"/>
              <w:rPr>
                <w:noProof/>
              </w:rPr>
            </w:pPr>
          </w:p>
          <w:p w14:paraId="13D62D71" w14:textId="31D38DC7" w:rsidR="00315E78" w:rsidRDefault="00315E78" w:rsidP="0013419A">
            <w:pPr>
              <w:rPr>
                <w:noProof/>
              </w:rPr>
            </w:pPr>
            <w:r>
              <w:rPr>
                <w:noProof/>
              </w:rPr>
              <w:t xml:space="preserve">Welche </w:t>
            </w:r>
            <w:r w:rsidR="00034C24">
              <w:rPr>
                <w:noProof/>
              </w:rPr>
              <w:t>Frage</w:t>
            </w:r>
            <w:r>
              <w:rPr>
                <w:noProof/>
              </w:rPr>
              <w:t xml:space="preserve"> und welche Aufgabe passen zusammen?</w:t>
            </w:r>
            <w:r w:rsidR="00681035">
              <w:rPr>
                <w:noProof/>
              </w:rPr>
              <w:t xml:space="preserve"> </w:t>
            </w:r>
            <w:r>
              <w:rPr>
                <w:noProof/>
              </w:rPr>
              <w:t>Verbinde und erklär</w:t>
            </w:r>
            <w:r w:rsidR="00543D8D">
              <w:rPr>
                <w:noProof/>
              </w:rPr>
              <w:t>e</w:t>
            </w:r>
            <w:r>
              <w:rPr>
                <w:noProof/>
              </w:rPr>
              <w:t>.</w:t>
            </w:r>
          </w:p>
          <w:p w14:paraId="2FF9A7CC" w14:textId="076F05EE" w:rsidR="00D21B08" w:rsidRDefault="00711057" w:rsidP="0013419A">
            <w:pPr>
              <w:rPr>
                <w:noProof/>
              </w:rPr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54147" behindDoc="0" locked="0" layoutInCell="1" allowOverlap="1" wp14:anchorId="65265268" wp14:editId="0E5E2B15">
                      <wp:simplePos x="0" y="0"/>
                      <wp:positionH relativeFrom="column">
                        <wp:posOffset>1885633</wp:posOffset>
                      </wp:positionH>
                      <wp:positionV relativeFrom="paragraph">
                        <wp:posOffset>74613</wp:posOffset>
                      </wp:positionV>
                      <wp:extent cx="1080002" cy="975995"/>
                      <wp:effectExtent l="0" t="0" r="0" b="1905"/>
                      <wp:wrapNone/>
                      <wp:docPr id="22068" name="Gruppieren 220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0002" cy="975995"/>
                                <a:chOff x="-2" y="0"/>
                                <a:chExt cx="1080002" cy="976260"/>
                              </a:xfr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wpg:grpSpPr>
                            <wps:wsp>
                              <wps:cNvPr id="22042" name="Rechteck 22042"/>
                              <wps:cNvSpPr/>
                              <wps:spPr>
                                <a:xfrm>
                                  <a:off x="-2" y="0"/>
                                  <a:ext cx="1080000" cy="28406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AA54F2A" w14:textId="219D21B6" w:rsidR="00816EA0" w:rsidRDefault="00D21B08" w:rsidP="00315E78">
                                    <w:pPr>
                                      <w:jc w:val="center"/>
                                    </w:pPr>
                                    <w:r>
                                      <w:t>20</w:t>
                                    </w:r>
                                    <w:r w:rsidR="00711057">
                                      <w:t xml:space="preserve"> – 8 </w:t>
                                    </w:r>
                                    <w:r w:rsidR="00F81E84">
                                      <w:t xml:space="preserve">= </w:t>
                                    </w:r>
                                    <w:r w:rsidR="00711057">
                                      <w:t>1</w:t>
                                    </w:r>
                                    <w:r w:rsidR="00F81E84"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45" name="Rechteck 22045"/>
                              <wps:cNvSpPr/>
                              <wps:spPr>
                                <a:xfrm>
                                  <a:off x="-2" y="352927"/>
                                  <a:ext cx="1080000" cy="28366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70592BFC" w14:textId="537A1723" w:rsidR="00816EA0" w:rsidRDefault="00F81E84" w:rsidP="00315E78">
                                    <w:pPr>
                                      <w:jc w:val="center"/>
                                    </w:pPr>
                                    <w:r>
                                      <w:t xml:space="preserve">20 </w:t>
                                    </w:r>
                                    <w:r w:rsidR="004B6EBA">
                                      <w:t>+ 8</w:t>
                                    </w:r>
                                    <w:r>
                                      <w:t xml:space="preserve"> = </w:t>
                                    </w:r>
                                    <w:r w:rsidR="004B6EBA">
                                      <w:t>2</w:t>
                                    </w:r>
                                    <w:r>
                                      <w:t>8</w:t>
                                    </w:r>
                                  </w:p>
                                  <w:p w14:paraId="27F9563D" w14:textId="77777777" w:rsidR="00816EA0" w:rsidRDefault="00816EA0" w:rsidP="00315E7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48" name="Rechteck 22048"/>
                              <wps:cNvSpPr/>
                              <wps:spPr>
                                <a:xfrm>
                                  <a:off x="0" y="693050"/>
                                  <a:ext cx="1080000" cy="28321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236E2705" w14:textId="3DDE798B" w:rsidR="00816EA0" w:rsidRDefault="00F81E84" w:rsidP="00315E78">
                                    <w:pPr>
                                      <w:jc w:val="center"/>
                                    </w:pPr>
                                    <w:r>
                                      <w:t>2</w:t>
                                    </w:r>
                                    <w:r w:rsidR="00711057">
                                      <w:t>2</w:t>
                                    </w:r>
                                    <w:r>
                                      <w:t xml:space="preserve"> – 20 = </w:t>
                                    </w:r>
                                    <w:r w:rsidR="00711057"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265268" id="Gruppieren 22068" o:spid="_x0000_s1169" style="position:absolute;margin-left:148.5pt;margin-top:5.9pt;width:85.05pt;height:76.85pt;z-index:251654147;mso-width-relative:margin;mso-height-relative:margin" coordorigin="" coordsize="10800,97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">
                      <v:rect id="Rechteck 22042" o:spid="_x0000_s1170" style="position:absolute;width:10799;height:2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" filled="f" stroked="f">
                        <v:textbox>
                          <w:txbxContent>
                            <w:p w14:paraId="5AA54F2A" w14:textId="219D21B6" w:rsidR="00816EA0" w:rsidRDefault="00D21B08" w:rsidP="00315E78">
                              <w:pPr>
                                <w:jc w:val="center"/>
                              </w:pPr>
                              <w:r>
                                <w:t>20</w:t>
                              </w:r>
                              <w:r w:rsidR="00711057">
                                <w:t xml:space="preserve"> – 8 </w:t>
                              </w:r>
                              <w:r w:rsidR="00F81E84">
                                <w:t xml:space="preserve">= </w:t>
                              </w:r>
                              <w:r w:rsidR="00711057">
                                <w:t>1</w:t>
                              </w:r>
                              <w:r w:rsidR="00F81E84">
                                <w:t>2</w:t>
                              </w:r>
                            </w:p>
                          </w:txbxContent>
                        </v:textbox>
                      </v:rect>
                      <v:rect id="Rechteck 22045" o:spid="_x0000_s1171" style="position:absolute;top:3529;width:10799;height:28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" filled="f" stroked="f">
                        <v:textbox>
                          <w:txbxContent>
                            <w:p w14:paraId="70592BFC" w14:textId="537A1723" w:rsidR="00816EA0" w:rsidRDefault="00F81E84" w:rsidP="00315E78">
                              <w:pPr>
                                <w:jc w:val="center"/>
                              </w:pPr>
                              <w:r>
                                <w:t xml:space="preserve">20 </w:t>
                              </w:r>
                              <w:r w:rsidR="004B6EBA">
                                <w:t>+ 8</w:t>
                              </w:r>
                              <w:r>
                                <w:t xml:space="preserve"> = </w:t>
                              </w:r>
                              <w:r w:rsidR="004B6EBA">
                                <w:t>2</w:t>
                              </w:r>
                              <w:r>
                                <w:t>8</w:t>
                              </w:r>
                            </w:p>
                            <w:p w14:paraId="27F9563D" w14:textId="77777777" w:rsidR="00816EA0" w:rsidRDefault="00816EA0" w:rsidP="00315E78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hteck 22048" o:spid="_x0000_s1172" style="position:absolute;top:6930;width:10800;height:28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" filled="f" stroked="f">
                        <v:textbox>
                          <w:txbxContent>
                            <w:p w14:paraId="236E2705" w14:textId="3DDE798B" w:rsidR="00816EA0" w:rsidRDefault="00F81E84" w:rsidP="00315E78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  <w:r w:rsidR="00711057">
                                <w:t>2</w:t>
                              </w:r>
                              <w:r>
                                <w:t xml:space="preserve"> – 20 = </w:t>
                              </w:r>
                              <w:r w:rsidR="00711057">
                                <w:t>2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7ECC6998" w14:textId="6549F7A6" w:rsidR="00D21B08" w:rsidRDefault="00DC4CDE" w:rsidP="0013419A">
            <w:pPr>
              <w:rPr>
                <w:noProof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4153" behindDoc="0" locked="0" layoutInCell="1" allowOverlap="1" wp14:anchorId="71D592AA" wp14:editId="660D1C69">
                      <wp:simplePos x="0" y="0"/>
                      <wp:positionH relativeFrom="column">
                        <wp:posOffset>3267659</wp:posOffset>
                      </wp:positionH>
                      <wp:positionV relativeFrom="paragraph">
                        <wp:posOffset>176290</wp:posOffset>
                      </wp:positionV>
                      <wp:extent cx="1832352" cy="612950"/>
                      <wp:effectExtent l="0" t="0" r="0" b="0"/>
                      <wp:wrapNone/>
                      <wp:docPr id="43" name="Textfeld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2352" cy="612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fl="http://schemas.microsoft.com/office/word/2024/wordml/sdtformatlock"/>
                                </a:ext>
                              </a:extLst>
                            </wps:spPr>
                            <wps:txbx>
                              <w:txbxContent>
                                <w:p w14:paraId="64E35D06" w14:textId="37FB43C5" w:rsidR="00F81E84" w:rsidRPr="00BC2751" w:rsidRDefault="00F81E84" w:rsidP="00E7105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C2751">
                                    <w:rPr>
                                      <w:sz w:val="20"/>
                                      <w:szCs w:val="20"/>
                                    </w:rPr>
                                    <w:t>Wie</w:t>
                                  </w:r>
                                  <w:r w:rsidR="00B030B7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C2751">
                                    <w:rPr>
                                      <w:sz w:val="20"/>
                                      <w:szCs w:val="20"/>
                                    </w:rPr>
                                    <w:t xml:space="preserve">viel Geld </w:t>
                                  </w:r>
                                  <w:r w:rsidR="00D217BA">
                                    <w:rPr>
                                      <w:sz w:val="20"/>
                                      <w:szCs w:val="20"/>
                                    </w:rPr>
                                    <w:t>braucht</w:t>
                                  </w:r>
                                  <w:r w:rsidR="00D217BA" w:rsidRPr="00BC2751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C2751">
                                    <w:rPr>
                                      <w:sz w:val="20"/>
                                      <w:szCs w:val="20"/>
                                    </w:rPr>
                                    <w:t>Max</w:t>
                                  </w:r>
                                  <w:r w:rsidR="00D217BA">
                                    <w:rPr>
                                      <w:sz w:val="20"/>
                                      <w:szCs w:val="20"/>
                                    </w:rPr>
                                    <w:t xml:space="preserve"> noch</w:t>
                                  </w:r>
                                  <w:r w:rsidRPr="00BC2751">
                                    <w:rPr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E71051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C2751">
                                    <w:rPr>
                                      <w:sz w:val="20"/>
                                      <w:szCs w:val="20"/>
                                    </w:rPr>
                                    <w:t xml:space="preserve">damit er sich </w:t>
                                  </w:r>
                                  <w:r w:rsidR="00D21B08">
                                    <w:rPr>
                                      <w:sz w:val="20"/>
                                      <w:szCs w:val="20"/>
                                    </w:rPr>
                                    <w:t>die Lampe kaufen kann?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D592AA" id="Textfeld 43" o:spid="_x0000_s1173" type="#_x0000_t202" style="position:absolute;margin-left:257.3pt;margin-top:13.9pt;width:144.3pt;height:48.25pt;z-index:2516541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" fillcolor="#f2f2f2 [3052]" stroked="f">
                      <v:textbox>
                        <w:txbxContent>
                          <w:p w14:paraId="64E35D06" w14:textId="37FB43C5" w:rsidR="00F81E84" w:rsidRPr="00BC2751" w:rsidRDefault="00F81E84" w:rsidP="00E7105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C2751">
                              <w:rPr>
                                <w:sz w:val="20"/>
                                <w:szCs w:val="20"/>
                              </w:rPr>
                              <w:t>Wie</w:t>
                            </w:r>
                            <w:r w:rsidR="00B030B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C2751">
                              <w:rPr>
                                <w:sz w:val="20"/>
                                <w:szCs w:val="20"/>
                              </w:rPr>
                              <w:t xml:space="preserve">viel Geld </w:t>
                            </w:r>
                            <w:r w:rsidR="00D217BA">
                              <w:rPr>
                                <w:sz w:val="20"/>
                                <w:szCs w:val="20"/>
                              </w:rPr>
                              <w:t>braucht</w:t>
                            </w:r>
                            <w:r w:rsidR="00D217BA" w:rsidRPr="00BC275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C2751">
                              <w:rPr>
                                <w:sz w:val="20"/>
                                <w:szCs w:val="20"/>
                              </w:rPr>
                              <w:t>Max</w:t>
                            </w:r>
                            <w:r w:rsidR="00D217BA">
                              <w:rPr>
                                <w:sz w:val="20"/>
                                <w:szCs w:val="20"/>
                              </w:rPr>
                              <w:t xml:space="preserve"> noch</w:t>
                            </w:r>
                            <w:r w:rsidRPr="00BC2751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="00E7105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C2751">
                              <w:rPr>
                                <w:sz w:val="20"/>
                                <w:szCs w:val="20"/>
                              </w:rPr>
                              <w:t xml:space="preserve">damit er sich </w:t>
                            </w:r>
                            <w:r w:rsidR="00D21B08">
                              <w:rPr>
                                <w:sz w:val="20"/>
                                <w:szCs w:val="20"/>
                              </w:rPr>
                              <w:t>die Lampe kaufen kann?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1051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4152" behindDoc="0" locked="0" layoutInCell="1" allowOverlap="1" wp14:anchorId="0A48E537" wp14:editId="5E5E631C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158750</wp:posOffset>
                      </wp:positionV>
                      <wp:extent cx="1687830" cy="431800"/>
                      <wp:effectExtent l="0" t="0" r="1270" b="0"/>
                      <wp:wrapNone/>
                      <wp:docPr id="22039" name="Textfeld 22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7830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fl="http://schemas.microsoft.com/office/word/2024/wordml/sdtformatlock"/>
                                </a:ext>
                              </a:extLst>
                            </wps:spPr>
                            <wps:txbx>
                              <w:txbxContent>
                                <w:p w14:paraId="3160CE4F" w14:textId="6CB5923C" w:rsidR="00F81E84" w:rsidRPr="00BC2751" w:rsidRDefault="00F81E84" w:rsidP="00E7105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C2751">
                                    <w:rPr>
                                      <w:sz w:val="20"/>
                                      <w:szCs w:val="20"/>
                                    </w:rPr>
                                    <w:t xml:space="preserve">Wie viel Geld hat Max übrig, wenn er </w:t>
                                  </w:r>
                                  <w:r w:rsidR="00D21B08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="00EF4DBA">
                                    <w:rPr>
                                      <w:sz w:val="20"/>
                                      <w:szCs w:val="20"/>
                                    </w:rPr>
                                    <w:t xml:space="preserve">ie Kanne </w:t>
                                  </w:r>
                                  <w:r w:rsidRPr="00BC2751">
                                    <w:rPr>
                                      <w:sz w:val="20"/>
                                      <w:szCs w:val="20"/>
                                    </w:rPr>
                                    <w:t>kauft?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48E537" id="Textfeld 22039" o:spid="_x0000_s1174" type="#_x0000_t202" style="position:absolute;margin-left:.5pt;margin-top:12.5pt;width:132.9pt;height:34pt;z-index:251654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" fillcolor="#f2f2f2 [3052]" stroked="f">
                      <v:textbox>
                        <w:txbxContent>
                          <w:p w14:paraId="3160CE4F" w14:textId="6CB5923C" w:rsidR="00F81E84" w:rsidRPr="00BC2751" w:rsidRDefault="00F81E84" w:rsidP="00E7105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C2751">
                              <w:rPr>
                                <w:sz w:val="20"/>
                                <w:szCs w:val="20"/>
                              </w:rPr>
                              <w:t xml:space="preserve">Wie viel Geld hat Max übrig, wenn er </w:t>
                            </w:r>
                            <w:r w:rsidR="00D21B08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 w:rsidR="00EF4DBA">
                              <w:rPr>
                                <w:sz w:val="20"/>
                                <w:szCs w:val="20"/>
                              </w:rPr>
                              <w:t xml:space="preserve">ie Kanne </w:t>
                            </w:r>
                            <w:r w:rsidRPr="00BC2751">
                              <w:rPr>
                                <w:sz w:val="20"/>
                                <w:szCs w:val="20"/>
                              </w:rPr>
                              <w:t>kauft?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5959DD0" w14:textId="33964FFA" w:rsidR="00D21B08" w:rsidRDefault="00D21B08" w:rsidP="0013419A">
            <w:pPr>
              <w:rPr>
                <w:noProof/>
              </w:rPr>
            </w:pPr>
          </w:p>
          <w:p w14:paraId="0BBB1F4C" w14:textId="743C85AE" w:rsidR="00D21B08" w:rsidRDefault="00D21B08" w:rsidP="0013419A">
            <w:pPr>
              <w:rPr>
                <w:noProof/>
              </w:rPr>
            </w:pPr>
          </w:p>
          <w:p w14:paraId="3F900D41" w14:textId="6B1AC56F" w:rsidR="00A548DE" w:rsidRPr="00A548DE" w:rsidRDefault="00A548DE" w:rsidP="00E71051">
            <w:pPr>
              <w:spacing w:after="120"/>
              <w:rPr>
                <w:sz w:val="2"/>
                <w:szCs w:val="2"/>
              </w:rPr>
            </w:pPr>
          </w:p>
        </w:tc>
      </w:tr>
      <w:tr w:rsidR="006536D0" w14:paraId="7419C140" w14:textId="77777777" w:rsidTr="003D428C">
        <w:tc>
          <w:tcPr>
            <w:tcW w:w="610" w:type="dxa"/>
          </w:tcPr>
          <w:p w14:paraId="00C2D546" w14:textId="77777777" w:rsidR="006536D0" w:rsidRDefault="006536D0" w:rsidP="0013419A">
            <w:pPr>
              <w:spacing w:line="240" w:lineRule="atLeast"/>
              <w:rPr>
                <w:noProof/>
                <w:lang w:eastAsia="de-DE"/>
              </w:rPr>
            </w:pPr>
          </w:p>
          <w:p w14:paraId="74837929" w14:textId="77777777" w:rsidR="00D21B08" w:rsidRDefault="00D21B08" w:rsidP="0013419A">
            <w:pPr>
              <w:spacing w:line="240" w:lineRule="atLeast"/>
              <w:rPr>
                <w:noProof/>
                <w:lang w:eastAsia="de-DE"/>
              </w:rPr>
            </w:pPr>
          </w:p>
        </w:tc>
        <w:tc>
          <w:tcPr>
            <w:tcW w:w="425" w:type="dxa"/>
          </w:tcPr>
          <w:p w14:paraId="72CC0869" w14:textId="411F541C" w:rsidR="006536D0" w:rsidRDefault="006536D0" w:rsidP="0013419A">
            <w:pPr>
              <w:pStyle w:val="Nummerierung"/>
            </w:pPr>
            <w:r>
              <w:t>b)</w:t>
            </w:r>
          </w:p>
        </w:tc>
        <w:tc>
          <w:tcPr>
            <w:tcW w:w="8036" w:type="dxa"/>
            <w:gridSpan w:val="2"/>
          </w:tcPr>
          <w:p w14:paraId="52482CAE" w14:textId="50E0B2FE" w:rsidR="006536D0" w:rsidRDefault="006536D0" w:rsidP="0013419A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 xml:space="preserve">Finde Fragen </w:t>
            </w:r>
            <w:r w:rsidR="008E250B">
              <w:rPr>
                <w:noProof/>
                <w:lang w:eastAsia="de-DE"/>
              </w:rPr>
              <w:t xml:space="preserve">zu der Situation aus </w:t>
            </w:r>
            <w:r w:rsidR="008E250B" w:rsidRPr="008E250B">
              <w:rPr>
                <w:b/>
                <w:bCs/>
                <w:noProof/>
                <w:color w:val="327A86" w:themeColor="text2"/>
                <w:lang w:eastAsia="de-DE"/>
              </w:rPr>
              <w:t>a)</w:t>
            </w:r>
            <w:r w:rsidR="008E250B">
              <w:rPr>
                <w:noProof/>
                <w:lang w:eastAsia="de-DE"/>
              </w:rPr>
              <w:t xml:space="preserve">, die zu diesen </w:t>
            </w:r>
            <w:r>
              <w:rPr>
                <w:noProof/>
                <w:lang w:eastAsia="de-DE"/>
              </w:rPr>
              <w:t xml:space="preserve">Aufgaben </w:t>
            </w:r>
            <w:r w:rsidR="008E250B">
              <w:rPr>
                <w:noProof/>
                <w:lang w:eastAsia="de-DE"/>
              </w:rPr>
              <w:t>pass</w:t>
            </w:r>
            <w:r w:rsidR="00265959">
              <w:rPr>
                <w:noProof/>
                <w:lang w:eastAsia="de-DE"/>
              </w:rPr>
              <w:t>en</w:t>
            </w:r>
            <w:r w:rsidR="008E250B">
              <w:rPr>
                <w:noProof/>
                <w:lang w:eastAsia="de-DE"/>
              </w:rPr>
              <w:t xml:space="preserve"> </w:t>
            </w:r>
            <w:r>
              <w:rPr>
                <w:noProof/>
                <w:lang w:eastAsia="de-DE"/>
              </w:rPr>
              <w:t xml:space="preserve">und rechne aus. </w:t>
            </w:r>
          </w:p>
          <w:p w14:paraId="6E3DE404" w14:textId="6E19A859" w:rsidR="006536D0" w:rsidRDefault="004B6EBA" w:rsidP="0013419A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6304" behindDoc="0" locked="0" layoutInCell="1" allowOverlap="1" wp14:anchorId="473351F3" wp14:editId="4872B714">
                      <wp:simplePos x="0" y="0"/>
                      <wp:positionH relativeFrom="column">
                        <wp:posOffset>2691616</wp:posOffset>
                      </wp:positionH>
                      <wp:positionV relativeFrom="paragraph">
                        <wp:posOffset>122107</wp:posOffset>
                      </wp:positionV>
                      <wp:extent cx="1192530" cy="283845"/>
                      <wp:effectExtent l="0" t="0" r="1270" b="0"/>
                      <wp:wrapNone/>
                      <wp:docPr id="239391112" name="Rechteck 239391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530" cy="2838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1BADB55" w14:textId="67929320" w:rsidR="004B6EBA" w:rsidRDefault="008955A1" w:rsidP="004B6EBA">
                                  <w:pPr>
                                    <w:jc w:val="center"/>
                                  </w:pPr>
                                  <w:r>
                                    <w:t xml:space="preserve">70 — </w:t>
                                  </w:r>
                                  <w:r>
                                    <w:t xml:space="preserve">20 </w:t>
                                  </w:r>
                                  <w:r>
                                    <w:t>=</w:t>
                                  </w:r>
                                  <w:r w:rsidR="004B6EBA">
                                    <w:t xml:space="preserve"> ___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73351F3" id="Rechteck 239391112" o:spid="_x0000_s1175" style="position:absolute;margin-left:211.95pt;margin-top:9.6pt;width:93.9pt;height:22.35pt;z-index:25165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" fillcolor="#d8d8d8 [2732]" stroked="f">
                      <v:textbox>
                        <w:txbxContent>
                          <w:p w14:paraId="51BADB55" w14:textId="67929320" w:rsidR="004B6EBA" w:rsidRDefault="008955A1" w:rsidP="004B6EBA">
                            <w:pPr>
                              <w:jc w:val="center"/>
                            </w:pPr>
                            <w:r>
                              <w:t xml:space="preserve">70 — </w:t>
                            </w:r>
                            <w:r>
                              <w:t xml:space="preserve">20 </w:t>
                            </w:r>
                            <w:r>
                              <w:t>=</w:t>
                            </w:r>
                            <w:r w:rsidR="004B6EBA">
                              <w:t xml:space="preserve"> ___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4155" behindDoc="0" locked="0" layoutInCell="1" allowOverlap="1" wp14:anchorId="2CB9A203" wp14:editId="66C05A29">
                      <wp:simplePos x="0" y="0"/>
                      <wp:positionH relativeFrom="column">
                        <wp:posOffset>1326515</wp:posOffset>
                      </wp:positionH>
                      <wp:positionV relativeFrom="paragraph">
                        <wp:posOffset>115376</wp:posOffset>
                      </wp:positionV>
                      <wp:extent cx="1192530" cy="283845"/>
                      <wp:effectExtent l="0" t="0" r="1270" b="0"/>
                      <wp:wrapNone/>
                      <wp:docPr id="47" name="Rechteck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530" cy="2838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BFC0C26" w14:textId="709ECBE8" w:rsidR="006536D0" w:rsidRDefault="00711057" w:rsidP="006536D0">
                                  <w:pPr>
                                    <w:jc w:val="center"/>
                                  </w:pPr>
                                  <w:r>
                                    <w:t xml:space="preserve">20 – </w:t>
                                  </w:r>
                                  <w:r w:rsidR="004B6EBA">
                                    <w:t>13</w:t>
                                  </w:r>
                                  <w:r>
                                    <w:t xml:space="preserve"> = </w:t>
                                  </w:r>
                                  <w:r w:rsidR="004B6EBA">
                                    <w:t>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CB9A203" id="Rechteck 47" o:spid="_x0000_s1176" style="position:absolute;margin-left:104.45pt;margin-top:9.1pt;width:93.9pt;height:22.35pt;z-index:2516541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" fillcolor="#d8d8d8 [2732]" stroked="f">
                      <v:textbox>
                        <w:txbxContent>
                          <w:p w14:paraId="1BFC0C26" w14:textId="709ECBE8" w:rsidR="006536D0" w:rsidRDefault="00711057" w:rsidP="006536D0">
                            <w:pPr>
                              <w:jc w:val="center"/>
                            </w:pPr>
                            <w:r>
                              <w:t xml:space="preserve">20 – </w:t>
                            </w:r>
                            <w:r w:rsidR="004B6EBA">
                              <w:t>13</w:t>
                            </w:r>
                            <w:r>
                              <w:t xml:space="preserve"> = </w:t>
                            </w:r>
                            <w:r w:rsidR="004B6EBA">
                              <w:t>___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536D0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4154" behindDoc="1" locked="0" layoutInCell="1" allowOverlap="1" wp14:anchorId="19E998ED" wp14:editId="2007CFE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115570</wp:posOffset>
                      </wp:positionV>
                      <wp:extent cx="1188720" cy="283845"/>
                      <wp:effectExtent l="0" t="0" r="5080" b="0"/>
                      <wp:wrapTight wrapText="bothSides">
                        <wp:wrapPolygon edited="0">
                          <wp:start x="0" y="0"/>
                          <wp:lineTo x="0" y="20295"/>
                          <wp:lineTo x="21462" y="20295"/>
                          <wp:lineTo x="21462" y="0"/>
                          <wp:lineTo x="0" y="0"/>
                        </wp:wrapPolygon>
                      </wp:wrapTight>
                      <wp:docPr id="46" name="Rechteck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20" cy="2838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AB739B5" w14:textId="5863978C" w:rsidR="006536D0" w:rsidRDefault="00711057" w:rsidP="006536D0">
                                  <w:pPr>
                                    <w:jc w:val="center"/>
                                  </w:pPr>
                                  <w:r>
                                    <w:t>30</w:t>
                                  </w:r>
                                  <w:r w:rsidR="006536D0">
                                    <w:t xml:space="preserve"> + </w:t>
                                  </w:r>
                                  <w:r>
                                    <w:t xml:space="preserve">40 </w:t>
                                  </w:r>
                                  <w:r w:rsidR="00093E57">
                                    <w:t>= 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9E998ED" id="Rechteck 46" o:spid="_x0000_s1177" style="position:absolute;margin-left:0;margin-top:9.1pt;width:93.6pt;height:22.35pt;z-index:-25166232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" fillcolor="#d8d8d8 [2732]" stroked="f">
                      <v:textbox>
                        <w:txbxContent>
                          <w:p w14:paraId="0AB739B5" w14:textId="5863978C" w:rsidR="006536D0" w:rsidRDefault="00711057" w:rsidP="006536D0">
                            <w:pPr>
                              <w:jc w:val="center"/>
                            </w:pPr>
                            <w:r>
                              <w:t>30</w:t>
                            </w:r>
                            <w:r w:rsidR="006536D0">
                              <w:t xml:space="preserve"> + </w:t>
                            </w:r>
                            <w:r>
                              <w:t xml:space="preserve">40 </w:t>
                            </w:r>
                            <w:r w:rsidR="00093E57">
                              <w:t>= ___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 w:rsidR="00093E57">
              <w:rPr>
                <w:noProof/>
                <w:lang w:eastAsia="de-DE"/>
              </w:rPr>
              <w:t xml:space="preserve">                                         </w:t>
            </w:r>
            <w:r>
              <w:rPr>
                <w:noProof/>
                <w:lang w:eastAsia="de-DE"/>
              </w:rPr>
              <w:t xml:space="preserve"> </w:t>
            </w:r>
          </w:p>
          <w:p w14:paraId="186BA15A" w14:textId="2671636C" w:rsidR="006536D0" w:rsidRDefault="00E06E71" w:rsidP="00DC4CDE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br/>
            </w:r>
          </w:p>
        </w:tc>
      </w:tr>
      <w:tr w:rsidR="00BC2751" w14:paraId="4BB124CB" w14:textId="77777777" w:rsidTr="00F90B84">
        <w:trPr>
          <w:trHeight w:val="1721"/>
        </w:trPr>
        <w:tc>
          <w:tcPr>
            <w:tcW w:w="610" w:type="dxa"/>
          </w:tcPr>
          <w:p w14:paraId="3265AEF3" w14:textId="48CC9706" w:rsidR="00BC2751" w:rsidRDefault="00BC2751" w:rsidP="00FE7F85">
            <w:pPr>
              <w:pStyle w:val="berschrift3"/>
              <w:rPr>
                <w:noProof/>
              </w:rPr>
            </w:pPr>
            <w:r>
              <w:rPr>
                <w:noProof/>
              </w:rPr>
              <w:t>3.3</w:t>
            </w:r>
          </w:p>
        </w:tc>
        <w:tc>
          <w:tcPr>
            <w:tcW w:w="425" w:type="dxa"/>
          </w:tcPr>
          <w:p w14:paraId="55C48429" w14:textId="77777777" w:rsidR="00BC2751" w:rsidRDefault="00BC2751" w:rsidP="0013419A">
            <w:pPr>
              <w:pStyle w:val="Nummerierung"/>
            </w:pPr>
          </w:p>
          <w:p w14:paraId="01F563F1" w14:textId="3F6FB6F8" w:rsidR="00E06E71" w:rsidRDefault="00E06E71" w:rsidP="0013419A">
            <w:pPr>
              <w:pStyle w:val="Nummerierung"/>
            </w:pPr>
          </w:p>
        </w:tc>
        <w:tc>
          <w:tcPr>
            <w:tcW w:w="8036" w:type="dxa"/>
            <w:gridSpan w:val="2"/>
          </w:tcPr>
          <w:p w14:paraId="50048472" w14:textId="146CE649" w:rsidR="00BC2751" w:rsidRDefault="00E06E71" w:rsidP="003D428C">
            <w:pPr>
              <w:pStyle w:val="berschrift3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549" behindDoc="0" locked="0" layoutInCell="1" allowOverlap="1" wp14:anchorId="2DC656E1" wp14:editId="34CF51E3">
                      <wp:simplePos x="0" y="0"/>
                      <wp:positionH relativeFrom="column">
                        <wp:posOffset>3555829</wp:posOffset>
                      </wp:positionH>
                      <wp:positionV relativeFrom="paragraph">
                        <wp:posOffset>83048</wp:posOffset>
                      </wp:positionV>
                      <wp:extent cx="1516380" cy="657860"/>
                      <wp:effectExtent l="0" t="0" r="0" b="2540"/>
                      <wp:wrapNone/>
                      <wp:docPr id="1829004090" name="Rechteck 1829004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6380" cy="657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DF0627F" w14:textId="29C4E723" w:rsidR="003D428C" w:rsidRPr="00A548DE" w:rsidRDefault="003D428C" w:rsidP="00A548D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548DE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>Emily hat 35 Murmeln, davon verschenkt sie 15 und behält 20 Murmeln.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656E1" id="Rechteck 1829004090" o:spid="_x0000_s1178" style="position:absolute;margin-left:280pt;margin-top:6.55pt;width:119.4pt;height:51.8pt;z-index:2516665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" fillcolor="#f2f2f2 [3052]" stroked="f">
                      <v:textbox>
                        <w:txbxContent>
                          <w:p w14:paraId="0DF0627F" w14:textId="29C4E723" w:rsidR="003D428C" w:rsidRPr="00A548DE" w:rsidRDefault="003D428C" w:rsidP="00A548D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548DE">
                              <w:rPr>
                                <w:noProof/>
                                <w:sz w:val="20"/>
                                <w:szCs w:val="20"/>
                              </w:rPr>
                              <w:t>Emily hat 35 Murmeln, davon verschenkt sie 15 und behält 20 Murmeln.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11057">
              <w:rPr>
                <w:noProof/>
              </w:rPr>
              <w:t>Bekannte Zahlen, gesuchte Zahlen</w:t>
            </w:r>
          </w:p>
          <w:p w14:paraId="5F75AA19" w14:textId="30CB3811" w:rsidR="00E06E71" w:rsidRDefault="00870FD9" w:rsidP="00026391">
            <w:pPr>
              <w:pStyle w:val="Listenabsatz"/>
              <w:rPr>
                <w:noProof/>
              </w:rPr>
            </w:pPr>
            <w:r>
              <w:rPr>
                <w:noProof/>
              </w:rPr>
              <w:t>Nenne eine Additions</w:t>
            </w:r>
            <w:r w:rsidR="00B4628A">
              <w:rPr>
                <w:noProof/>
              </w:rPr>
              <w:t>-A</w:t>
            </w:r>
            <w:r>
              <w:rPr>
                <w:noProof/>
              </w:rPr>
              <w:t>ufgabe, die zur Situation passt</w:t>
            </w:r>
            <w:r w:rsidR="00BC2751">
              <w:rPr>
                <w:noProof/>
              </w:rPr>
              <w:t>.</w:t>
            </w:r>
            <w:r w:rsidR="00BC2751">
              <w:rPr>
                <w:noProof/>
              </w:rPr>
              <w:br/>
            </w:r>
            <w:r w:rsidR="00E06E71">
              <w:rPr>
                <w:noProof/>
              </w:rPr>
              <w:t xml:space="preserve">Überlege genau: </w:t>
            </w:r>
            <w:r w:rsidR="00BC2751">
              <w:rPr>
                <w:noProof/>
              </w:rPr>
              <w:t xml:space="preserve">Welche </w:t>
            </w:r>
            <w:r w:rsidR="00E06E71">
              <w:rPr>
                <w:noProof/>
              </w:rPr>
              <w:t>Frage beantwortet man damit?</w:t>
            </w:r>
          </w:p>
          <w:p w14:paraId="3E07C8DA" w14:textId="34AAD5C1" w:rsidR="00BC2751" w:rsidRPr="008323EB" w:rsidRDefault="00870FD9" w:rsidP="00026391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Nenne </w:t>
            </w:r>
            <w:r w:rsidR="00E06E71">
              <w:rPr>
                <w:noProof/>
              </w:rPr>
              <w:t xml:space="preserve">zwei </w:t>
            </w:r>
            <w:r w:rsidR="0027060E">
              <w:rPr>
                <w:noProof/>
              </w:rPr>
              <w:t>Subtraktion</w:t>
            </w:r>
            <w:r w:rsidR="00E06E71">
              <w:rPr>
                <w:noProof/>
              </w:rPr>
              <w:t>s-A</w:t>
            </w:r>
            <w:r>
              <w:rPr>
                <w:noProof/>
              </w:rPr>
              <w:t>ufgabe</w:t>
            </w:r>
            <w:r w:rsidR="00E06E71">
              <w:rPr>
                <w:noProof/>
              </w:rPr>
              <w:t>n</w:t>
            </w:r>
            <w:r>
              <w:rPr>
                <w:noProof/>
              </w:rPr>
              <w:t>, die zur Situation pass</w:t>
            </w:r>
            <w:r w:rsidR="00B030B7">
              <w:rPr>
                <w:noProof/>
              </w:rPr>
              <w:t>en</w:t>
            </w:r>
            <w:r w:rsidR="00E06E71">
              <w:rPr>
                <w:noProof/>
              </w:rPr>
              <w:t>.</w:t>
            </w:r>
            <w:r w:rsidR="00E06E71">
              <w:rPr>
                <w:noProof/>
              </w:rPr>
              <w:br/>
              <w:t>Überlege genau: Welche Frage beantwortet man damit?</w:t>
            </w:r>
          </w:p>
        </w:tc>
      </w:tr>
    </w:tbl>
    <w:p w14:paraId="323D5C98" w14:textId="6B292C38" w:rsidR="001E402C" w:rsidRDefault="001E402C" w:rsidP="00E06E71"/>
    <w:sectPr w:rsidR="001E402C" w:rsidSect="002751B5">
      <w:headerReference w:type="default" r:id="rId75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AC8F30" w14:textId="77777777" w:rsidR="00222080" w:rsidRDefault="00222080" w:rsidP="00F56440">
      <w:r>
        <w:separator/>
      </w:r>
    </w:p>
    <w:p w14:paraId="1AFE25FE" w14:textId="77777777" w:rsidR="00222080" w:rsidRDefault="00222080" w:rsidP="00F56440"/>
    <w:p w14:paraId="23043700" w14:textId="77777777" w:rsidR="00222080" w:rsidRDefault="00222080" w:rsidP="00F56440"/>
    <w:p w14:paraId="73BEB78A" w14:textId="77777777" w:rsidR="00222080" w:rsidRDefault="00222080" w:rsidP="00F56440"/>
    <w:p w14:paraId="76942057" w14:textId="77777777" w:rsidR="00222080" w:rsidRDefault="00222080"/>
    <w:p w14:paraId="2BA9A982" w14:textId="77777777" w:rsidR="00222080" w:rsidRDefault="00222080"/>
    <w:p w14:paraId="26D8BC77" w14:textId="77777777" w:rsidR="00222080" w:rsidRDefault="00222080"/>
  </w:endnote>
  <w:endnote w:type="continuationSeparator" w:id="0">
    <w:p w14:paraId="47D96DB9" w14:textId="77777777" w:rsidR="00222080" w:rsidRDefault="00222080" w:rsidP="00F56440">
      <w:r>
        <w:continuationSeparator/>
      </w:r>
    </w:p>
    <w:p w14:paraId="7B532C6B" w14:textId="77777777" w:rsidR="00222080" w:rsidRDefault="00222080" w:rsidP="00F56440"/>
    <w:p w14:paraId="40DBF963" w14:textId="77777777" w:rsidR="00222080" w:rsidRDefault="00222080" w:rsidP="00F56440"/>
    <w:p w14:paraId="51FB0FD3" w14:textId="77777777" w:rsidR="00222080" w:rsidRDefault="00222080" w:rsidP="00F56440"/>
    <w:p w14:paraId="279AE8B9" w14:textId="77777777" w:rsidR="00222080" w:rsidRDefault="00222080"/>
    <w:p w14:paraId="7CDEB73A" w14:textId="77777777" w:rsidR="00222080" w:rsidRDefault="00222080"/>
    <w:p w14:paraId="07282ADA" w14:textId="77777777" w:rsidR="00222080" w:rsidRDefault="00222080"/>
  </w:endnote>
  <w:endnote w:type="continuationNotice" w:id="1">
    <w:p w14:paraId="540F21E9" w14:textId="77777777" w:rsidR="00222080" w:rsidRDefault="0022208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662BB4" w14:textId="498825AA" w:rsidR="00816EA0" w:rsidRDefault="00816EA0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  <w:lang w:eastAsia="de-DE"/>
      </w:rPr>
      <w:drawing>
        <wp:inline distT="0" distB="0" distL="0" distR="0" wp14:anchorId="48FDC127" wp14:editId="49E7DB5F">
          <wp:extent cx="569562" cy="199347"/>
          <wp:effectExtent l="0" t="0" r="2540" b="0"/>
          <wp:docPr id="4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  </w:t>
    </w:r>
  </w:p>
  <w:p w14:paraId="62A76CAF" w14:textId="77777777" w:rsidR="00816EA0" w:rsidRDefault="00816EA0" w:rsidP="003F0902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F3A38A" w14:textId="77777777" w:rsidR="00222080" w:rsidRDefault="00222080" w:rsidP="00F56440">
      <w:r>
        <w:separator/>
      </w:r>
    </w:p>
    <w:p w14:paraId="34D59BE8" w14:textId="77777777" w:rsidR="00222080" w:rsidRDefault="00222080" w:rsidP="00F56440"/>
    <w:p w14:paraId="01CAE4A8" w14:textId="77777777" w:rsidR="00222080" w:rsidRDefault="00222080" w:rsidP="00F56440"/>
    <w:p w14:paraId="5FB2BE8C" w14:textId="77777777" w:rsidR="00222080" w:rsidRDefault="00222080" w:rsidP="00F56440"/>
    <w:p w14:paraId="6744DF92" w14:textId="77777777" w:rsidR="00222080" w:rsidRDefault="00222080"/>
    <w:p w14:paraId="5841C54B" w14:textId="77777777" w:rsidR="00222080" w:rsidRDefault="00222080"/>
    <w:p w14:paraId="6E3AC59B" w14:textId="77777777" w:rsidR="00222080" w:rsidRDefault="00222080"/>
  </w:footnote>
  <w:footnote w:type="continuationSeparator" w:id="0">
    <w:p w14:paraId="3EC3BD12" w14:textId="77777777" w:rsidR="00222080" w:rsidRDefault="00222080" w:rsidP="00F56440">
      <w:r>
        <w:continuationSeparator/>
      </w:r>
    </w:p>
    <w:p w14:paraId="763923EB" w14:textId="77777777" w:rsidR="00222080" w:rsidRDefault="00222080" w:rsidP="00F56440"/>
    <w:p w14:paraId="0923DA0C" w14:textId="77777777" w:rsidR="00222080" w:rsidRDefault="00222080" w:rsidP="00F56440"/>
    <w:p w14:paraId="3F70B296" w14:textId="77777777" w:rsidR="00222080" w:rsidRDefault="00222080" w:rsidP="00F56440"/>
    <w:p w14:paraId="617FEF1E" w14:textId="77777777" w:rsidR="00222080" w:rsidRDefault="00222080"/>
    <w:p w14:paraId="04054ECF" w14:textId="77777777" w:rsidR="00222080" w:rsidRDefault="00222080"/>
    <w:p w14:paraId="5AAD06CE" w14:textId="77777777" w:rsidR="00222080" w:rsidRDefault="00222080"/>
  </w:footnote>
  <w:footnote w:type="continuationNotice" w:id="1">
    <w:p w14:paraId="64BC5D2F" w14:textId="77777777" w:rsidR="00222080" w:rsidRDefault="0022208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B859B9" w14:textId="77777777" w:rsidR="00816EA0" w:rsidRPr="00E0758C" w:rsidRDefault="00816EA0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816EA0" w:rsidRPr="00E0758C" w14:paraId="7BBCEFC5" w14:textId="77777777" w:rsidTr="003A4816">
      <w:trPr>
        <w:trHeight w:val="56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47571082" w14:textId="53C6C0AD" w:rsidR="00816EA0" w:rsidRPr="00E0758C" w:rsidRDefault="00816EA0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58241" behindDoc="0" locked="0" layoutInCell="1" allowOverlap="1" wp14:anchorId="08B2E0B5" wp14:editId="5414C7C9">
                <wp:simplePos x="0" y="0"/>
                <wp:positionH relativeFrom="column">
                  <wp:posOffset>-65405</wp:posOffset>
                </wp:positionH>
                <wp:positionV relativeFrom="paragraph">
                  <wp:posOffset>99060</wp:posOffset>
                </wp:positionV>
                <wp:extent cx="450215" cy="225425"/>
                <wp:effectExtent l="0" t="0" r="0" b="0"/>
                <wp:wrapNone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215" cy="225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2212044" w14:textId="69FA488A" w:rsidR="00816EA0" w:rsidRPr="00E0758C" w:rsidRDefault="00816EA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3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BDFD71F" w14:textId="77777777" w:rsidR="00816EA0" w:rsidRPr="00E0758C" w:rsidRDefault="00816EA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54CBB5E" w14:textId="77777777" w:rsidR="00816EA0" w:rsidRPr="00E0758C" w:rsidRDefault="00816EA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  <w:lang w:eastAsia="de-DE"/>
            </w:rPr>
            <w:drawing>
              <wp:inline distT="0" distB="0" distL="0" distR="0" wp14:anchorId="6751FD5A" wp14:editId="4F714F58">
                <wp:extent cx="337235" cy="324000"/>
                <wp:effectExtent l="0" t="0" r="5715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A47449E" w14:textId="77777777" w:rsidR="00816EA0" w:rsidRPr="00E17AE8" w:rsidRDefault="00816EA0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4D3049" w14:textId="77777777" w:rsidR="00816EA0" w:rsidRDefault="00816EA0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816EA0" w:rsidRPr="00E0758C" w14:paraId="027D6558" w14:textId="77777777" w:rsidTr="003A4816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B425FC0" w14:textId="77777777" w:rsidR="00816EA0" w:rsidRPr="00E0758C" w:rsidRDefault="00816EA0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58240" behindDoc="0" locked="0" layoutInCell="1" allowOverlap="1" wp14:anchorId="5ED79C0F" wp14:editId="02F77C6B">
                <wp:simplePos x="0" y="0"/>
                <wp:positionH relativeFrom="column">
                  <wp:posOffset>-107950</wp:posOffset>
                </wp:positionH>
                <wp:positionV relativeFrom="paragraph">
                  <wp:posOffset>86360</wp:posOffset>
                </wp:positionV>
                <wp:extent cx="450215" cy="225425"/>
                <wp:effectExtent l="0" t="0" r="0" b="0"/>
                <wp:wrapNone/>
                <wp:docPr id="1094392149" name="Grafik 10943921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215" cy="225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C600CB7" w14:textId="725916E6" w:rsidR="00816EA0" w:rsidRPr="00E0758C" w:rsidRDefault="00816EA0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3A4816">
            <w:rPr>
              <w:color w:val="706F6F"/>
              <w:sz w:val="20"/>
              <w:szCs w:val="20"/>
            </w:rPr>
            <w:t>Ich kann Aufgaben zu Situationen finden und umgekehrt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BD4724A" w14:textId="41BDD357" w:rsidR="00816EA0" w:rsidRPr="00E0758C" w:rsidRDefault="00816EA0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3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 w:rsidR="00305F85">
            <w:rPr>
              <w:noProof/>
              <w:color w:val="737373" w:themeColor="accent3"/>
              <w:sz w:val="18"/>
              <w:szCs w:val="18"/>
            </w:rPr>
            <w:t>7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031685D" w14:textId="77777777" w:rsidR="00816EA0" w:rsidRPr="00E0758C" w:rsidRDefault="00816EA0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  <w:lang w:eastAsia="de-DE"/>
            </w:rPr>
            <w:drawing>
              <wp:inline distT="0" distB="0" distL="0" distR="0" wp14:anchorId="38438819" wp14:editId="11C8ED38">
                <wp:extent cx="337235" cy="324000"/>
                <wp:effectExtent l="0" t="0" r="5715" b="0"/>
                <wp:docPr id="49481932" name="Grafik 494819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FA5A53B" w14:textId="77777777" w:rsidR="00816EA0" w:rsidRDefault="00816EA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841A7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F10A8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566623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8525BC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39073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38C22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D80CD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C88B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CE6D5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1208F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115C23"/>
    <w:multiLevelType w:val="hybridMultilevel"/>
    <w:tmpl w:val="7BC49EBA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555B52"/>
    <w:multiLevelType w:val="hybridMultilevel"/>
    <w:tmpl w:val="28EC2CF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E51DC3"/>
    <w:multiLevelType w:val="hybridMultilevel"/>
    <w:tmpl w:val="D960EC4C"/>
    <w:lvl w:ilvl="0" w:tplc="B4BE6B60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A2E63C3"/>
    <w:multiLevelType w:val="hybridMultilevel"/>
    <w:tmpl w:val="361C48FA"/>
    <w:lvl w:ilvl="0" w:tplc="FD94B848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D74FA6"/>
    <w:multiLevelType w:val="hybridMultilevel"/>
    <w:tmpl w:val="183C0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C2400E"/>
    <w:multiLevelType w:val="hybridMultilevel"/>
    <w:tmpl w:val="BD2E3016"/>
    <w:lvl w:ilvl="0" w:tplc="722C997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4C4409"/>
    <w:multiLevelType w:val="hybridMultilevel"/>
    <w:tmpl w:val="BBA2DBF4"/>
    <w:lvl w:ilvl="0" w:tplc="91F87C6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 w:themeColor="text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FFB2201"/>
    <w:multiLevelType w:val="hybridMultilevel"/>
    <w:tmpl w:val="D960EC4C"/>
    <w:lvl w:ilvl="0" w:tplc="B4BE6B60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90571255">
    <w:abstractNumId w:val="13"/>
  </w:num>
  <w:num w:numId="2" w16cid:durableId="2131392392">
    <w:abstractNumId w:val="15"/>
  </w:num>
  <w:num w:numId="3" w16cid:durableId="273903550">
    <w:abstractNumId w:val="18"/>
  </w:num>
  <w:num w:numId="4" w16cid:durableId="1323924289">
    <w:abstractNumId w:val="12"/>
  </w:num>
  <w:num w:numId="5" w16cid:durableId="1660190069">
    <w:abstractNumId w:val="10"/>
  </w:num>
  <w:num w:numId="6" w16cid:durableId="1274439496">
    <w:abstractNumId w:val="14"/>
  </w:num>
  <w:num w:numId="7" w16cid:durableId="1209685215">
    <w:abstractNumId w:val="0"/>
  </w:num>
  <w:num w:numId="8" w16cid:durableId="1881476054">
    <w:abstractNumId w:val="1"/>
  </w:num>
  <w:num w:numId="9" w16cid:durableId="65689446">
    <w:abstractNumId w:val="2"/>
  </w:num>
  <w:num w:numId="10" w16cid:durableId="1599022740">
    <w:abstractNumId w:val="3"/>
  </w:num>
  <w:num w:numId="11" w16cid:durableId="2144425296">
    <w:abstractNumId w:val="8"/>
  </w:num>
  <w:num w:numId="12" w16cid:durableId="295141080">
    <w:abstractNumId w:val="4"/>
  </w:num>
  <w:num w:numId="13" w16cid:durableId="1632325649">
    <w:abstractNumId w:val="5"/>
  </w:num>
  <w:num w:numId="14" w16cid:durableId="1661805585">
    <w:abstractNumId w:val="6"/>
  </w:num>
  <w:num w:numId="15" w16cid:durableId="1379823028">
    <w:abstractNumId w:val="7"/>
  </w:num>
  <w:num w:numId="16" w16cid:durableId="721291764">
    <w:abstractNumId w:val="9"/>
  </w:num>
  <w:num w:numId="17" w16cid:durableId="1560825190">
    <w:abstractNumId w:val="11"/>
  </w:num>
  <w:num w:numId="18" w16cid:durableId="1680624045">
    <w:abstractNumId w:val="16"/>
  </w:num>
  <w:num w:numId="19" w16cid:durableId="107503988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5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9A9"/>
    <w:rsid w:val="00000D74"/>
    <w:rsid w:val="00000DD2"/>
    <w:rsid w:val="00001908"/>
    <w:rsid w:val="00004F79"/>
    <w:rsid w:val="000052CA"/>
    <w:rsid w:val="000104E0"/>
    <w:rsid w:val="00010863"/>
    <w:rsid w:val="00010F9D"/>
    <w:rsid w:val="0001158C"/>
    <w:rsid w:val="00011C8C"/>
    <w:rsid w:val="00013060"/>
    <w:rsid w:val="00020370"/>
    <w:rsid w:val="00021B05"/>
    <w:rsid w:val="00021F7D"/>
    <w:rsid w:val="00024CED"/>
    <w:rsid w:val="00026391"/>
    <w:rsid w:val="00026F34"/>
    <w:rsid w:val="00030B49"/>
    <w:rsid w:val="00033078"/>
    <w:rsid w:val="00034C24"/>
    <w:rsid w:val="000351F8"/>
    <w:rsid w:val="000358FA"/>
    <w:rsid w:val="0003654F"/>
    <w:rsid w:val="000369C2"/>
    <w:rsid w:val="00040F9B"/>
    <w:rsid w:val="000425FD"/>
    <w:rsid w:val="00042F87"/>
    <w:rsid w:val="00043C85"/>
    <w:rsid w:val="0004561A"/>
    <w:rsid w:val="00045C57"/>
    <w:rsid w:val="00047413"/>
    <w:rsid w:val="00047EB7"/>
    <w:rsid w:val="00050496"/>
    <w:rsid w:val="000508A6"/>
    <w:rsid w:val="0005096B"/>
    <w:rsid w:val="00050B0B"/>
    <w:rsid w:val="0005153C"/>
    <w:rsid w:val="00057FAC"/>
    <w:rsid w:val="00062F92"/>
    <w:rsid w:val="00063FFD"/>
    <w:rsid w:val="00065269"/>
    <w:rsid w:val="00065DF9"/>
    <w:rsid w:val="0007000E"/>
    <w:rsid w:val="00076180"/>
    <w:rsid w:val="000767D4"/>
    <w:rsid w:val="00076A10"/>
    <w:rsid w:val="00076AE6"/>
    <w:rsid w:val="00076EC2"/>
    <w:rsid w:val="00081AEE"/>
    <w:rsid w:val="00081DA1"/>
    <w:rsid w:val="00085A82"/>
    <w:rsid w:val="0008749F"/>
    <w:rsid w:val="00091B11"/>
    <w:rsid w:val="00093E57"/>
    <w:rsid w:val="0009400B"/>
    <w:rsid w:val="000945F4"/>
    <w:rsid w:val="00094901"/>
    <w:rsid w:val="0009492B"/>
    <w:rsid w:val="00095D18"/>
    <w:rsid w:val="000970F9"/>
    <w:rsid w:val="00097784"/>
    <w:rsid w:val="000A0A97"/>
    <w:rsid w:val="000A10D1"/>
    <w:rsid w:val="000A2473"/>
    <w:rsid w:val="000A3741"/>
    <w:rsid w:val="000A412F"/>
    <w:rsid w:val="000A6C22"/>
    <w:rsid w:val="000B2DB1"/>
    <w:rsid w:val="000B6858"/>
    <w:rsid w:val="000B7134"/>
    <w:rsid w:val="000C1002"/>
    <w:rsid w:val="000C56AC"/>
    <w:rsid w:val="000C7083"/>
    <w:rsid w:val="000D01D8"/>
    <w:rsid w:val="000D203D"/>
    <w:rsid w:val="000D30D1"/>
    <w:rsid w:val="000D488F"/>
    <w:rsid w:val="000D4ABE"/>
    <w:rsid w:val="000E1DE9"/>
    <w:rsid w:val="000E2765"/>
    <w:rsid w:val="000E28C2"/>
    <w:rsid w:val="000E7E02"/>
    <w:rsid w:val="000F13CD"/>
    <w:rsid w:val="000F1545"/>
    <w:rsid w:val="000F2BBE"/>
    <w:rsid w:val="000F32C4"/>
    <w:rsid w:val="000F3516"/>
    <w:rsid w:val="000F4D3D"/>
    <w:rsid w:val="000F51FD"/>
    <w:rsid w:val="000F78E5"/>
    <w:rsid w:val="000F7F6B"/>
    <w:rsid w:val="00101357"/>
    <w:rsid w:val="001029C2"/>
    <w:rsid w:val="00104F4B"/>
    <w:rsid w:val="001110FD"/>
    <w:rsid w:val="00112BD0"/>
    <w:rsid w:val="00114F3B"/>
    <w:rsid w:val="00120536"/>
    <w:rsid w:val="00120E67"/>
    <w:rsid w:val="001223BB"/>
    <w:rsid w:val="00122959"/>
    <w:rsid w:val="0012488A"/>
    <w:rsid w:val="001312A6"/>
    <w:rsid w:val="00132F87"/>
    <w:rsid w:val="00133C95"/>
    <w:rsid w:val="00133CDA"/>
    <w:rsid w:val="0013419A"/>
    <w:rsid w:val="00136791"/>
    <w:rsid w:val="00140BC5"/>
    <w:rsid w:val="00141358"/>
    <w:rsid w:val="001452C4"/>
    <w:rsid w:val="0014695C"/>
    <w:rsid w:val="00146ED1"/>
    <w:rsid w:val="00146F2A"/>
    <w:rsid w:val="001471C8"/>
    <w:rsid w:val="00150886"/>
    <w:rsid w:val="00152F95"/>
    <w:rsid w:val="0015476F"/>
    <w:rsid w:val="001559BE"/>
    <w:rsid w:val="00157127"/>
    <w:rsid w:val="001610F3"/>
    <w:rsid w:val="00163E41"/>
    <w:rsid w:val="001662C7"/>
    <w:rsid w:val="00170589"/>
    <w:rsid w:val="00173015"/>
    <w:rsid w:val="001735AF"/>
    <w:rsid w:val="00174F35"/>
    <w:rsid w:val="00176D8C"/>
    <w:rsid w:val="00177A63"/>
    <w:rsid w:val="00180775"/>
    <w:rsid w:val="00180EC4"/>
    <w:rsid w:val="00181EE1"/>
    <w:rsid w:val="00183265"/>
    <w:rsid w:val="00183926"/>
    <w:rsid w:val="0018492B"/>
    <w:rsid w:val="001849C4"/>
    <w:rsid w:val="001853AA"/>
    <w:rsid w:val="001858C2"/>
    <w:rsid w:val="0018699D"/>
    <w:rsid w:val="00186F64"/>
    <w:rsid w:val="00191ADD"/>
    <w:rsid w:val="00192D9F"/>
    <w:rsid w:val="00192FE8"/>
    <w:rsid w:val="001948F0"/>
    <w:rsid w:val="001967C8"/>
    <w:rsid w:val="001A1676"/>
    <w:rsid w:val="001A1780"/>
    <w:rsid w:val="001A5EDA"/>
    <w:rsid w:val="001A7F59"/>
    <w:rsid w:val="001B249B"/>
    <w:rsid w:val="001B2C42"/>
    <w:rsid w:val="001B3139"/>
    <w:rsid w:val="001B43D2"/>
    <w:rsid w:val="001B4CBA"/>
    <w:rsid w:val="001B5AF7"/>
    <w:rsid w:val="001B78A0"/>
    <w:rsid w:val="001C0814"/>
    <w:rsid w:val="001C0C6A"/>
    <w:rsid w:val="001C3EE1"/>
    <w:rsid w:val="001C4682"/>
    <w:rsid w:val="001C6C3A"/>
    <w:rsid w:val="001D6674"/>
    <w:rsid w:val="001D7B44"/>
    <w:rsid w:val="001E08C7"/>
    <w:rsid w:val="001E402C"/>
    <w:rsid w:val="001E4845"/>
    <w:rsid w:val="001E7430"/>
    <w:rsid w:val="001F2A76"/>
    <w:rsid w:val="001F47EC"/>
    <w:rsid w:val="001F6F57"/>
    <w:rsid w:val="00202014"/>
    <w:rsid w:val="00202DAA"/>
    <w:rsid w:val="00204695"/>
    <w:rsid w:val="002061FE"/>
    <w:rsid w:val="00206256"/>
    <w:rsid w:val="00206AA9"/>
    <w:rsid w:val="0021237C"/>
    <w:rsid w:val="002150E8"/>
    <w:rsid w:val="002209FB"/>
    <w:rsid w:val="00220E9B"/>
    <w:rsid w:val="00221BD6"/>
    <w:rsid w:val="00222080"/>
    <w:rsid w:val="00224BE7"/>
    <w:rsid w:val="002274BA"/>
    <w:rsid w:val="00230A99"/>
    <w:rsid w:val="002330F5"/>
    <w:rsid w:val="002331A6"/>
    <w:rsid w:val="00234516"/>
    <w:rsid w:val="00235B6C"/>
    <w:rsid w:val="002365C6"/>
    <w:rsid w:val="002376F4"/>
    <w:rsid w:val="00237E9A"/>
    <w:rsid w:val="0024032D"/>
    <w:rsid w:val="00240CAD"/>
    <w:rsid w:val="0024292C"/>
    <w:rsid w:val="00242977"/>
    <w:rsid w:val="00243737"/>
    <w:rsid w:val="002450DB"/>
    <w:rsid w:val="0024743A"/>
    <w:rsid w:val="00252562"/>
    <w:rsid w:val="00252889"/>
    <w:rsid w:val="00252CBD"/>
    <w:rsid w:val="002533DC"/>
    <w:rsid w:val="00255CBF"/>
    <w:rsid w:val="00261CE3"/>
    <w:rsid w:val="002627C4"/>
    <w:rsid w:val="00264AF6"/>
    <w:rsid w:val="00264D79"/>
    <w:rsid w:val="00265959"/>
    <w:rsid w:val="00266289"/>
    <w:rsid w:val="0027060E"/>
    <w:rsid w:val="00273BC7"/>
    <w:rsid w:val="00273C8A"/>
    <w:rsid w:val="00275104"/>
    <w:rsid w:val="002751B5"/>
    <w:rsid w:val="00276A86"/>
    <w:rsid w:val="00276E7E"/>
    <w:rsid w:val="00280A6E"/>
    <w:rsid w:val="00281B10"/>
    <w:rsid w:val="00282D78"/>
    <w:rsid w:val="00285012"/>
    <w:rsid w:val="002869C0"/>
    <w:rsid w:val="00286B92"/>
    <w:rsid w:val="002969B0"/>
    <w:rsid w:val="00297993"/>
    <w:rsid w:val="002A1B02"/>
    <w:rsid w:val="002A3358"/>
    <w:rsid w:val="002A48FA"/>
    <w:rsid w:val="002A645E"/>
    <w:rsid w:val="002A67D7"/>
    <w:rsid w:val="002A69A9"/>
    <w:rsid w:val="002B358D"/>
    <w:rsid w:val="002B7422"/>
    <w:rsid w:val="002C1315"/>
    <w:rsid w:val="002C381B"/>
    <w:rsid w:val="002C54A6"/>
    <w:rsid w:val="002D1257"/>
    <w:rsid w:val="002D1886"/>
    <w:rsid w:val="002D20F0"/>
    <w:rsid w:val="002D3D06"/>
    <w:rsid w:val="002D4E2A"/>
    <w:rsid w:val="002E0053"/>
    <w:rsid w:val="002E55B9"/>
    <w:rsid w:val="002E605C"/>
    <w:rsid w:val="002E6140"/>
    <w:rsid w:val="002F28B1"/>
    <w:rsid w:val="002F2B43"/>
    <w:rsid w:val="002F4885"/>
    <w:rsid w:val="002F60AD"/>
    <w:rsid w:val="003006A2"/>
    <w:rsid w:val="003013CE"/>
    <w:rsid w:val="0030347F"/>
    <w:rsid w:val="00303593"/>
    <w:rsid w:val="00305887"/>
    <w:rsid w:val="00305F85"/>
    <w:rsid w:val="003079FB"/>
    <w:rsid w:val="003105B6"/>
    <w:rsid w:val="00314B69"/>
    <w:rsid w:val="00315877"/>
    <w:rsid w:val="00315E78"/>
    <w:rsid w:val="00317B16"/>
    <w:rsid w:val="0032057B"/>
    <w:rsid w:val="0032289E"/>
    <w:rsid w:val="00324169"/>
    <w:rsid w:val="003244CA"/>
    <w:rsid w:val="00325B57"/>
    <w:rsid w:val="00332265"/>
    <w:rsid w:val="00332BA3"/>
    <w:rsid w:val="00333312"/>
    <w:rsid w:val="00335B6E"/>
    <w:rsid w:val="0033677C"/>
    <w:rsid w:val="0034350A"/>
    <w:rsid w:val="00345BFF"/>
    <w:rsid w:val="00352164"/>
    <w:rsid w:val="003529FB"/>
    <w:rsid w:val="00353BDB"/>
    <w:rsid w:val="00354A18"/>
    <w:rsid w:val="00354D8C"/>
    <w:rsid w:val="00357CE4"/>
    <w:rsid w:val="00360C2F"/>
    <w:rsid w:val="00360EAA"/>
    <w:rsid w:val="0036197D"/>
    <w:rsid w:val="00362957"/>
    <w:rsid w:val="00362FA9"/>
    <w:rsid w:val="003654EE"/>
    <w:rsid w:val="003655ED"/>
    <w:rsid w:val="00365624"/>
    <w:rsid w:val="00365D85"/>
    <w:rsid w:val="003664A7"/>
    <w:rsid w:val="00367269"/>
    <w:rsid w:val="00367D3E"/>
    <w:rsid w:val="0037244F"/>
    <w:rsid w:val="0037445F"/>
    <w:rsid w:val="00376C2F"/>
    <w:rsid w:val="00382D7F"/>
    <w:rsid w:val="00385054"/>
    <w:rsid w:val="00386976"/>
    <w:rsid w:val="00386A12"/>
    <w:rsid w:val="00387860"/>
    <w:rsid w:val="00387E4E"/>
    <w:rsid w:val="00387E96"/>
    <w:rsid w:val="003908B0"/>
    <w:rsid w:val="00391BC6"/>
    <w:rsid w:val="00392825"/>
    <w:rsid w:val="00393206"/>
    <w:rsid w:val="003962E6"/>
    <w:rsid w:val="003966E9"/>
    <w:rsid w:val="003A2147"/>
    <w:rsid w:val="003A3A99"/>
    <w:rsid w:val="003A4816"/>
    <w:rsid w:val="003A591E"/>
    <w:rsid w:val="003A744F"/>
    <w:rsid w:val="003B03AF"/>
    <w:rsid w:val="003B0442"/>
    <w:rsid w:val="003B04ED"/>
    <w:rsid w:val="003B04FD"/>
    <w:rsid w:val="003B1B38"/>
    <w:rsid w:val="003B3169"/>
    <w:rsid w:val="003B54C2"/>
    <w:rsid w:val="003B5F33"/>
    <w:rsid w:val="003B6076"/>
    <w:rsid w:val="003B6095"/>
    <w:rsid w:val="003C166B"/>
    <w:rsid w:val="003C1A89"/>
    <w:rsid w:val="003C1E87"/>
    <w:rsid w:val="003C3680"/>
    <w:rsid w:val="003C4E68"/>
    <w:rsid w:val="003C704E"/>
    <w:rsid w:val="003C7B7B"/>
    <w:rsid w:val="003D17F3"/>
    <w:rsid w:val="003D2DC6"/>
    <w:rsid w:val="003D3222"/>
    <w:rsid w:val="003D3CF9"/>
    <w:rsid w:val="003D428C"/>
    <w:rsid w:val="003D5798"/>
    <w:rsid w:val="003E26AC"/>
    <w:rsid w:val="003E5AF3"/>
    <w:rsid w:val="003E62FA"/>
    <w:rsid w:val="003E647C"/>
    <w:rsid w:val="003E6872"/>
    <w:rsid w:val="003F00BC"/>
    <w:rsid w:val="003F0902"/>
    <w:rsid w:val="003F3BD6"/>
    <w:rsid w:val="003F534D"/>
    <w:rsid w:val="003F5615"/>
    <w:rsid w:val="003F625D"/>
    <w:rsid w:val="003F6BF5"/>
    <w:rsid w:val="003F7237"/>
    <w:rsid w:val="00402FB4"/>
    <w:rsid w:val="004041C4"/>
    <w:rsid w:val="00405B3A"/>
    <w:rsid w:val="00406E9D"/>
    <w:rsid w:val="0041157B"/>
    <w:rsid w:val="004120A1"/>
    <w:rsid w:val="00412746"/>
    <w:rsid w:val="00412AD9"/>
    <w:rsid w:val="00412E5C"/>
    <w:rsid w:val="00414B15"/>
    <w:rsid w:val="00415ECC"/>
    <w:rsid w:val="0041766C"/>
    <w:rsid w:val="00421399"/>
    <w:rsid w:val="00421559"/>
    <w:rsid w:val="004221C0"/>
    <w:rsid w:val="0042316B"/>
    <w:rsid w:val="00423B88"/>
    <w:rsid w:val="00427CE9"/>
    <w:rsid w:val="00430C73"/>
    <w:rsid w:val="00431B3C"/>
    <w:rsid w:val="0043241A"/>
    <w:rsid w:val="004378FB"/>
    <w:rsid w:val="004410FB"/>
    <w:rsid w:val="00441287"/>
    <w:rsid w:val="00441BD8"/>
    <w:rsid w:val="004430E4"/>
    <w:rsid w:val="004443AB"/>
    <w:rsid w:val="0044453D"/>
    <w:rsid w:val="00444FED"/>
    <w:rsid w:val="004465EA"/>
    <w:rsid w:val="00450EDC"/>
    <w:rsid w:val="0045353D"/>
    <w:rsid w:val="004622B5"/>
    <w:rsid w:val="004629EB"/>
    <w:rsid w:val="00463F5D"/>
    <w:rsid w:val="00467290"/>
    <w:rsid w:val="00467973"/>
    <w:rsid w:val="00467E82"/>
    <w:rsid w:val="00473B71"/>
    <w:rsid w:val="00475504"/>
    <w:rsid w:val="00477539"/>
    <w:rsid w:val="004806B4"/>
    <w:rsid w:val="0048537F"/>
    <w:rsid w:val="00485714"/>
    <w:rsid w:val="004935C8"/>
    <w:rsid w:val="00494A13"/>
    <w:rsid w:val="00495DB2"/>
    <w:rsid w:val="004A1C89"/>
    <w:rsid w:val="004A2630"/>
    <w:rsid w:val="004A42F8"/>
    <w:rsid w:val="004A4947"/>
    <w:rsid w:val="004B006A"/>
    <w:rsid w:val="004B1E4C"/>
    <w:rsid w:val="004B43D8"/>
    <w:rsid w:val="004B45B4"/>
    <w:rsid w:val="004B66BA"/>
    <w:rsid w:val="004B69B0"/>
    <w:rsid w:val="004B6EBA"/>
    <w:rsid w:val="004C0FF9"/>
    <w:rsid w:val="004C2196"/>
    <w:rsid w:val="004D01A4"/>
    <w:rsid w:val="004D033C"/>
    <w:rsid w:val="004D0BBC"/>
    <w:rsid w:val="004D5108"/>
    <w:rsid w:val="004D537D"/>
    <w:rsid w:val="004E07B3"/>
    <w:rsid w:val="004E0A95"/>
    <w:rsid w:val="004E1347"/>
    <w:rsid w:val="004E5545"/>
    <w:rsid w:val="004E5F18"/>
    <w:rsid w:val="004E64B2"/>
    <w:rsid w:val="004E697C"/>
    <w:rsid w:val="004E6E5D"/>
    <w:rsid w:val="004E7A7C"/>
    <w:rsid w:val="004E7EF5"/>
    <w:rsid w:val="004F29DC"/>
    <w:rsid w:val="004F4CE6"/>
    <w:rsid w:val="004F6B97"/>
    <w:rsid w:val="004F797A"/>
    <w:rsid w:val="004F7D54"/>
    <w:rsid w:val="00501BE4"/>
    <w:rsid w:val="00501DEE"/>
    <w:rsid w:val="00506BFA"/>
    <w:rsid w:val="0051143E"/>
    <w:rsid w:val="00512448"/>
    <w:rsid w:val="00512E4A"/>
    <w:rsid w:val="0051318E"/>
    <w:rsid w:val="005131AB"/>
    <w:rsid w:val="0051334C"/>
    <w:rsid w:val="00513E93"/>
    <w:rsid w:val="00513F2E"/>
    <w:rsid w:val="00516206"/>
    <w:rsid w:val="0052085C"/>
    <w:rsid w:val="0052247A"/>
    <w:rsid w:val="00522AC0"/>
    <w:rsid w:val="005256C6"/>
    <w:rsid w:val="00525E77"/>
    <w:rsid w:val="0053007E"/>
    <w:rsid w:val="005306EE"/>
    <w:rsid w:val="00530B72"/>
    <w:rsid w:val="00533673"/>
    <w:rsid w:val="00533B76"/>
    <w:rsid w:val="0053554B"/>
    <w:rsid w:val="00536918"/>
    <w:rsid w:val="00536F5D"/>
    <w:rsid w:val="00536FC5"/>
    <w:rsid w:val="005417E6"/>
    <w:rsid w:val="00543D8D"/>
    <w:rsid w:val="00545929"/>
    <w:rsid w:val="005460F9"/>
    <w:rsid w:val="00546C5B"/>
    <w:rsid w:val="0054734D"/>
    <w:rsid w:val="00550351"/>
    <w:rsid w:val="00550488"/>
    <w:rsid w:val="005513D5"/>
    <w:rsid w:val="00551D37"/>
    <w:rsid w:val="00553FDA"/>
    <w:rsid w:val="005551AE"/>
    <w:rsid w:val="005570FE"/>
    <w:rsid w:val="00557355"/>
    <w:rsid w:val="00557A27"/>
    <w:rsid w:val="0056041E"/>
    <w:rsid w:val="00560838"/>
    <w:rsid w:val="00560A32"/>
    <w:rsid w:val="0056185B"/>
    <w:rsid w:val="00561FC1"/>
    <w:rsid w:val="00563011"/>
    <w:rsid w:val="00563B5D"/>
    <w:rsid w:val="00564563"/>
    <w:rsid w:val="005659A1"/>
    <w:rsid w:val="0056638C"/>
    <w:rsid w:val="00575518"/>
    <w:rsid w:val="0057597F"/>
    <w:rsid w:val="00575AA0"/>
    <w:rsid w:val="0057608C"/>
    <w:rsid w:val="00576703"/>
    <w:rsid w:val="00577C8D"/>
    <w:rsid w:val="00577DDC"/>
    <w:rsid w:val="00581CC5"/>
    <w:rsid w:val="0058209B"/>
    <w:rsid w:val="00582922"/>
    <w:rsid w:val="00587F2C"/>
    <w:rsid w:val="00591434"/>
    <w:rsid w:val="005948D3"/>
    <w:rsid w:val="00594932"/>
    <w:rsid w:val="00596FF7"/>
    <w:rsid w:val="005A1B94"/>
    <w:rsid w:val="005A514B"/>
    <w:rsid w:val="005B0745"/>
    <w:rsid w:val="005B080D"/>
    <w:rsid w:val="005B181B"/>
    <w:rsid w:val="005B2620"/>
    <w:rsid w:val="005B28F1"/>
    <w:rsid w:val="005B75EA"/>
    <w:rsid w:val="005C136A"/>
    <w:rsid w:val="005C24F6"/>
    <w:rsid w:val="005C26AF"/>
    <w:rsid w:val="005C47DB"/>
    <w:rsid w:val="005C56C1"/>
    <w:rsid w:val="005C68C1"/>
    <w:rsid w:val="005D1C13"/>
    <w:rsid w:val="005D3569"/>
    <w:rsid w:val="005D3B6F"/>
    <w:rsid w:val="005D410F"/>
    <w:rsid w:val="005D794B"/>
    <w:rsid w:val="005D7AA1"/>
    <w:rsid w:val="005E0251"/>
    <w:rsid w:val="005E3AB4"/>
    <w:rsid w:val="005E619C"/>
    <w:rsid w:val="005F0348"/>
    <w:rsid w:val="005F08BF"/>
    <w:rsid w:val="005F0A6D"/>
    <w:rsid w:val="005F22E4"/>
    <w:rsid w:val="005F519D"/>
    <w:rsid w:val="005F52E1"/>
    <w:rsid w:val="005F76C4"/>
    <w:rsid w:val="005F772D"/>
    <w:rsid w:val="006015F6"/>
    <w:rsid w:val="00602913"/>
    <w:rsid w:val="006036AC"/>
    <w:rsid w:val="00603DC2"/>
    <w:rsid w:val="00605734"/>
    <w:rsid w:val="00605B3D"/>
    <w:rsid w:val="00610220"/>
    <w:rsid w:val="00612304"/>
    <w:rsid w:val="00612C62"/>
    <w:rsid w:val="00613BBA"/>
    <w:rsid w:val="00614F05"/>
    <w:rsid w:val="00617C84"/>
    <w:rsid w:val="00623B25"/>
    <w:rsid w:val="00624F74"/>
    <w:rsid w:val="006259AD"/>
    <w:rsid w:val="00626205"/>
    <w:rsid w:val="006347EC"/>
    <w:rsid w:val="0063560B"/>
    <w:rsid w:val="0063649D"/>
    <w:rsid w:val="00636D7F"/>
    <w:rsid w:val="00637B96"/>
    <w:rsid w:val="006410D6"/>
    <w:rsid w:val="00641675"/>
    <w:rsid w:val="00643F9F"/>
    <w:rsid w:val="00644F56"/>
    <w:rsid w:val="00647092"/>
    <w:rsid w:val="00651822"/>
    <w:rsid w:val="006518F9"/>
    <w:rsid w:val="006536D0"/>
    <w:rsid w:val="00655224"/>
    <w:rsid w:val="00661A9A"/>
    <w:rsid w:val="0066281B"/>
    <w:rsid w:val="00662B5B"/>
    <w:rsid w:val="00664421"/>
    <w:rsid w:val="00667BB0"/>
    <w:rsid w:val="00671260"/>
    <w:rsid w:val="00675072"/>
    <w:rsid w:val="0067534A"/>
    <w:rsid w:val="00675CE1"/>
    <w:rsid w:val="00681035"/>
    <w:rsid w:val="0068129A"/>
    <w:rsid w:val="00681F02"/>
    <w:rsid w:val="00685B0E"/>
    <w:rsid w:val="00685B7A"/>
    <w:rsid w:val="00686C67"/>
    <w:rsid w:val="00686FC0"/>
    <w:rsid w:val="00692301"/>
    <w:rsid w:val="00695CC2"/>
    <w:rsid w:val="006967B8"/>
    <w:rsid w:val="00696B7F"/>
    <w:rsid w:val="006A0DA1"/>
    <w:rsid w:val="006A253B"/>
    <w:rsid w:val="006A2793"/>
    <w:rsid w:val="006A6103"/>
    <w:rsid w:val="006A7431"/>
    <w:rsid w:val="006B1E07"/>
    <w:rsid w:val="006B5344"/>
    <w:rsid w:val="006B5386"/>
    <w:rsid w:val="006C7499"/>
    <w:rsid w:val="006D25D9"/>
    <w:rsid w:val="006D3390"/>
    <w:rsid w:val="006D5048"/>
    <w:rsid w:val="006D7968"/>
    <w:rsid w:val="006D7AAC"/>
    <w:rsid w:val="006E018C"/>
    <w:rsid w:val="006E0D96"/>
    <w:rsid w:val="006E162A"/>
    <w:rsid w:val="006E5DEC"/>
    <w:rsid w:val="006E700D"/>
    <w:rsid w:val="006F0F14"/>
    <w:rsid w:val="006F362B"/>
    <w:rsid w:val="006F3B1C"/>
    <w:rsid w:val="006F3F4C"/>
    <w:rsid w:val="006F4FA4"/>
    <w:rsid w:val="006F5451"/>
    <w:rsid w:val="00700B74"/>
    <w:rsid w:val="007016D7"/>
    <w:rsid w:val="00705357"/>
    <w:rsid w:val="00705AE4"/>
    <w:rsid w:val="0071032F"/>
    <w:rsid w:val="00711057"/>
    <w:rsid w:val="00711A37"/>
    <w:rsid w:val="00712580"/>
    <w:rsid w:val="0072314D"/>
    <w:rsid w:val="00723E53"/>
    <w:rsid w:val="00724BEB"/>
    <w:rsid w:val="00725E3C"/>
    <w:rsid w:val="0072654D"/>
    <w:rsid w:val="00726D55"/>
    <w:rsid w:val="00727114"/>
    <w:rsid w:val="007306C0"/>
    <w:rsid w:val="00734981"/>
    <w:rsid w:val="00737667"/>
    <w:rsid w:val="0073796D"/>
    <w:rsid w:val="00737D8D"/>
    <w:rsid w:val="00740CAE"/>
    <w:rsid w:val="0074113F"/>
    <w:rsid w:val="00750506"/>
    <w:rsid w:val="00751A89"/>
    <w:rsid w:val="00753CFE"/>
    <w:rsid w:val="007565F0"/>
    <w:rsid w:val="00756B64"/>
    <w:rsid w:val="007575CB"/>
    <w:rsid w:val="00757F0F"/>
    <w:rsid w:val="007610A9"/>
    <w:rsid w:val="00761338"/>
    <w:rsid w:val="0076139C"/>
    <w:rsid w:val="00764711"/>
    <w:rsid w:val="00765286"/>
    <w:rsid w:val="007665AD"/>
    <w:rsid w:val="0076674D"/>
    <w:rsid w:val="007674C3"/>
    <w:rsid w:val="007723C1"/>
    <w:rsid w:val="007751B1"/>
    <w:rsid w:val="007757B3"/>
    <w:rsid w:val="0077619D"/>
    <w:rsid w:val="00776693"/>
    <w:rsid w:val="00776C43"/>
    <w:rsid w:val="00780463"/>
    <w:rsid w:val="00782287"/>
    <w:rsid w:val="00784962"/>
    <w:rsid w:val="00786688"/>
    <w:rsid w:val="00786812"/>
    <w:rsid w:val="00787E14"/>
    <w:rsid w:val="00790F21"/>
    <w:rsid w:val="00791C77"/>
    <w:rsid w:val="00792FE3"/>
    <w:rsid w:val="0079477A"/>
    <w:rsid w:val="00795F88"/>
    <w:rsid w:val="0079608D"/>
    <w:rsid w:val="0079709F"/>
    <w:rsid w:val="00797FBC"/>
    <w:rsid w:val="007A0104"/>
    <w:rsid w:val="007A149C"/>
    <w:rsid w:val="007A1C42"/>
    <w:rsid w:val="007A605F"/>
    <w:rsid w:val="007A6A8F"/>
    <w:rsid w:val="007A6CB2"/>
    <w:rsid w:val="007A7B97"/>
    <w:rsid w:val="007B130D"/>
    <w:rsid w:val="007B19C9"/>
    <w:rsid w:val="007B2454"/>
    <w:rsid w:val="007B726E"/>
    <w:rsid w:val="007B7377"/>
    <w:rsid w:val="007B7DF8"/>
    <w:rsid w:val="007C0F4D"/>
    <w:rsid w:val="007C3B5B"/>
    <w:rsid w:val="007D2FBE"/>
    <w:rsid w:val="007D310A"/>
    <w:rsid w:val="007D3998"/>
    <w:rsid w:val="007D4550"/>
    <w:rsid w:val="007D5598"/>
    <w:rsid w:val="007D62DE"/>
    <w:rsid w:val="007D723D"/>
    <w:rsid w:val="007E2B96"/>
    <w:rsid w:val="007E2ED3"/>
    <w:rsid w:val="007E6AC7"/>
    <w:rsid w:val="007F025F"/>
    <w:rsid w:val="007F11C5"/>
    <w:rsid w:val="007F21CA"/>
    <w:rsid w:val="007F7E1D"/>
    <w:rsid w:val="008026EF"/>
    <w:rsid w:val="00803F58"/>
    <w:rsid w:val="00807CF4"/>
    <w:rsid w:val="00807E04"/>
    <w:rsid w:val="00811D2D"/>
    <w:rsid w:val="00812B0E"/>
    <w:rsid w:val="00814EAA"/>
    <w:rsid w:val="0081507A"/>
    <w:rsid w:val="00816C34"/>
    <w:rsid w:val="00816EA0"/>
    <w:rsid w:val="008179DE"/>
    <w:rsid w:val="00822ED0"/>
    <w:rsid w:val="00824C43"/>
    <w:rsid w:val="00824E78"/>
    <w:rsid w:val="00825146"/>
    <w:rsid w:val="00825CEC"/>
    <w:rsid w:val="0082727E"/>
    <w:rsid w:val="00830DD1"/>
    <w:rsid w:val="008323EB"/>
    <w:rsid w:val="0083575B"/>
    <w:rsid w:val="00835983"/>
    <w:rsid w:val="00835C0B"/>
    <w:rsid w:val="00835E01"/>
    <w:rsid w:val="008368C8"/>
    <w:rsid w:val="00841A2B"/>
    <w:rsid w:val="00841EB1"/>
    <w:rsid w:val="00843B22"/>
    <w:rsid w:val="008440FF"/>
    <w:rsid w:val="00844A02"/>
    <w:rsid w:val="008454DC"/>
    <w:rsid w:val="008456A0"/>
    <w:rsid w:val="00845D92"/>
    <w:rsid w:val="00846684"/>
    <w:rsid w:val="00846EE1"/>
    <w:rsid w:val="0084766C"/>
    <w:rsid w:val="00851046"/>
    <w:rsid w:val="00851CEC"/>
    <w:rsid w:val="00854D4E"/>
    <w:rsid w:val="008552E5"/>
    <w:rsid w:val="00855393"/>
    <w:rsid w:val="008616E5"/>
    <w:rsid w:val="00861952"/>
    <w:rsid w:val="008619E9"/>
    <w:rsid w:val="008641F3"/>
    <w:rsid w:val="00867A6B"/>
    <w:rsid w:val="00870FD9"/>
    <w:rsid w:val="00871C2C"/>
    <w:rsid w:val="008738EB"/>
    <w:rsid w:val="008767A8"/>
    <w:rsid w:val="00880305"/>
    <w:rsid w:val="00880AA6"/>
    <w:rsid w:val="00891CFD"/>
    <w:rsid w:val="008924DA"/>
    <w:rsid w:val="008929A0"/>
    <w:rsid w:val="00892D3C"/>
    <w:rsid w:val="00895250"/>
    <w:rsid w:val="008955A1"/>
    <w:rsid w:val="0089704E"/>
    <w:rsid w:val="008A17D3"/>
    <w:rsid w:val="008A3166"/>
    <w:rsid w:val="008B083A"/>
    <w:rsid w:val="008B08C3"/>
    <w:rsid w:val="008B09F8"/>
    <w:rsid w:val="008C4891"/>
    <w:rsid w:val="008C6C14"/>
    <w:rsid w:val="008C767A"/>
    <w:rsid w:val="008D3E65"/>
    <w:rsid w:val="008D6498"/>
    <w:rsid w:val="008D6BF7"/>
    <w:rsid w:val="008D7103"/>
    <w:rsid w:val="008D720E"/>
    <w:rsid w:val="008E0035"/>
    <w:rsid w:val="008E1743"/>
    <w:rsid w:val="008E250B"/>
    <w:rsid w:val="008E2563"/>
    <w:rsid w:val="008E408B"/>
    <w:rsid w:val="008E6EEC"/>
    <w:rsid w:val="008F06F9"/>
    <w:rsid w:val="008F4501"/>
    <w:rsid w:val="008F4B5F"/>
    <w:rsid w:val="008F521D"/>
    <w:rsid w:val="008F527C"/>
    <w:rsid w:val="008F5B60"/>
    <w:rsid w:val="009028CC"/>
    <w:rsid w:val="00904EEE"/>
    <w:rsid w:val="00906263"/>
    <w:rsid w:val="009073CA"/>
    <w:rsid w:val="00910411"/>
    <w:rsid w:val="00911328"/>
    <w:rsid w:val="009117E0"/>
    <w:rsid w:val="00911EDF"/>
    <w:rsid w:val="00913528"/>
    <w:rsid w:val="00914E01"/>
    <w:rsid w:val="0092067B"/>
    <w:rsid w:val="009256B1"/>
    <w:rsid w:val="00926F1C"/>
    <w:rsid w:val="009270B6"/>
    <w:rsid w:val="0092716D"/>
    <w:rsid w:val="00927D4F"/>
    <w:rsid w:val="0093552E"/>
    <w:rsid w:val="0093659E"/>
    <w:rsid w:val="00937676"/>
    <w:rsid w:val="0094004C"/>
    <w:rsid w:val="009409A9"/>
    <w:rsid w:val="00942DC5"/>
    <w:rsid w:val="00944924"/>
    <w:rsid w:val="00950ED3"/>
    <w:rsid w:val="009514FB"/>
    <w:rsid w:val="00951D37"/>
    <w:rsid w:val="009558E7"/>
    <w:rsid w:val="00956513"/>
    <w:rsid w:val="009570F3"/>
    <w:rsid w:val="00960613"/>
    <w:rsid w:val="009631FE"/>
    <w:rsid w:val="00963993"/>
    <w:rsid w:val="00963E89"/>
    <w:rsid w:val="00963FC5"/>
    <w:rsid w:val="00964E33"/>
    <w:rsid w:val="009701AC"/>
    <w:rsid w:val="009730CA"/>
    <w:rsid w:val="00974ACA"/>
    <w:rsid w:val="00980E30"/>
    <w:rsid w:val="00982D32"/>
    <w:rsid w:val="00983C41"/>
    <w:rsid w:val="0099425F"/>
    <w:rsid w:val="009A660E"/>
    <w:rsid w:val="009A767B"/>
    <w:rsid w:val="009B1745"/>
    <w:rsid w:val="009B5599"/>
    <w:rsid w:val="009B6E5D"/>
    <w:rsid w:val="009C07AB"/>
    <w:rsid w:val="009C2627"/>
    <w:rsid w:val="009C31D4"/>
    <w:rsid w:val="009C4E47"/>
    <w:rsid w:val="009D03D5"/>
    <w:rsid w:val="009D30C8"/>
    <w:rsid w:val="009D45AF"/>
    <w:rsid w:val="009D47D3"/>
    <w:rsid w:val="009D530D"/>
    <w:rsid w:val="009E2ABB"/>
    <w:rsid w:val="009E5DC5"/>
    <w:rsid w:val="009E6C0C"/>
    <w:rsid w:val="009F0699"/>
    <w:rsid w:val="009F0C21"/>
    <w:rsid w:val="009F4FDF"/>
    <w:rsid w:val="009F51EC"/>
    <w:rsid w:val="009F555C"/>
    <w:rsid w:val="00A00AC8"/>
    <w:rsid w:val="00A00F20"/>
    <w:rsid w:val="00A01051"/>
    <w:rsid w:val="00A02686"/>
    <w:rsid w:val="00A04869"/>
    <w:rsid w:val="00A04F85"/>
    <w:rsid w:val="00A05FEB"/>
    <w:rsid w:val="00A06C41"/>
    <w:rsid w:val="00A07BB3"/>
    <w:rsid w:val="00A07FE3"/>
    <w:rsid w:val="00A1304A"/>
    <w:rsid w:val="00A147B9"/>
    <w:rsid w:val="00A1590E"/>
    <w:rsid w:val="00A161B2"/>
    <w:rsid w:val="00A178D8"/>
    <w:rsid w:val="00A200D8"/>
    <w:rsid w:val="00A2208A"/>
    <w:rsid w:val="00A259BA"/>
    <w:rsid w:val="00A270B2"/>
    <w:rsid w:val="00A27870"/>
    <w:rsid w:val="00A27AAF"/>
    <w:rsid w:val="00A32041"/>
    <w:rsid w:val="00A32122"/>
    <w:rsid w:val="00A32C34"/>
    <w:rsid w:val="00A34C62"/>
    <w:rsid w:val="00A36B0E"/>
    <w:rsid w:val="00A41D05"/>
    <w:rsid w:val="00A41E79"/>
    <w:rsid w:val="00A42FF1"/>
    <w:rsid w:val="00A47116"/>
    <w:rsid w:val="00A53FD1"/>
    <w:rsid w:val="00A548DE"/>
    <w:rsid w:val="00A561C8"/>
    <w:rsid w:val="00A563F1"/>
    <w:rsid w:val="00A565E3"/>
    <w:rsid w:val="00A57412"/>
    <w:rsid w:val="00A6056F"/>
    <w:rsid w:val="00A614C9"/>
    <w:rsid w:val="00A6279D"/>
    <w:rsid w:val="00A637F6"/>
    <w:rsid w:val="00A6622F"/>
    <w:rsid w:val="00A66931"/>
    <w:rsid w:val="00A678FC"/>
    <w:rsid w:val="00A67B9B"/>
    <w:rsid w:val="00A709C2"/>
    <w:rsid w:val="00A72E24"/>
    <w:rsid w:val="00A73563"/>
    <w:rsid w:val="00A77C0C"/>
    <w:rsid w:val="00A82B32"/>
    <w:rsid w:val="00A83021"/>
    <w:rsid w:val="00A85958"/>
    <w:rsid w:val="00A862D3"/>
    <w:rsid w:val="00A9015D"/>
    <w:rsid w:val="00A955F6"/>
    <w:rsid w:val="00AA0750"/>
    <w:rsid w:val="00AA0AF3"/>
    <w:rsid w:val="00AA1F9C"/>
    <w:rsid w:val="00AA2449"/>
    <w:rsid w:val="00AA2AFA"/>
    <w:rsid w:val="00AA6195"/>
    <w:rsid w:val="00AA62B5"/>
    <w:rsid w:val="00AA6944"/>
    <w:rsid w:val="00AA7BE7"/>
    <w:rsid w:val="00AB041C"/>
    <w:rsid w:val="00AB4553"/>
    <w:rsid w:val="00AB4734"/>
    <w:rsid w:val="00AC2FFE"/>
    <w:rsid w:val="00AC68F0"/>
    <w:rsid w:val="00AC7674"/>
    <w:rsid w:val="00AD027D"/>
    <w:rsid w:val="00AD13C3"/>
    <w:rsid w:val="00AD1C72"/>
    <w:rsid w:val="00AD1ED2"/>
    <w:rsid w:val="00AD21D0"/>
    <w:rsid w:val="00AD3DE8"/>
    <w:rsid w:val="00AD623E"/>
    <w:rsid w:val="00AD6B2E"/>
    <w:rsid w:val="00AD791E"/>
    <w:rsid w:val="00AE3E32"/>
    <w:rsid w:val="00AE4B56"/>
    <w:rsid w:val="00AE5B16"/>
    <w:rsid w:val="00AE6358"/>
    <w:rsid w:val="00AF002A"/>
    <w:rsid w:val="00AF2E2D"/>
    <w:rsid w:val="00AF456C"/>
    <w:rsid w:val="00AF7C45"/>
    <w:rsid w:val="00B00EE2"/>
    <w:rsid w:val="00B00F42"/>
    <w:rsid w:val="00B01E3A"/>
    <w:rsid w:val="00B030B7"/>
    <w:rsid w:val="00B055C4"/>
    <w:rsid w:val="00B0709F"/>
    <w:rsid w:val="00B114AE"/>
    <w:rsid w:val="00B126D2"/>
    <w:rsid w:val="00B1324A"/>
    <w:rsid w:val="00B20B30"/>
    <w:rsid w:val="00B218AB"/>
    <w:rsid w:val="00B21930"/>
    <w:rsid w:val="00B2197A"/>
    <w:rsid w:val="00B2255D"/>
    <w:rsid w:val="00B2327C"/>
    <w:rsid w:val="00B24DE1"/>
    <w:rsid w:val="00B262C5"/>
    <w:rsid w:val="00B27756"/>
    <w:rsid w:val="00B30199"/>
    <w:rsid w:val="00B32C5B"/>
    <w:rsid w:val="00B3542D"/>
    <w:rsid w:val="00B37647"/>
    <w:rsid w:val="00B4123E"/>
    <w:rsid w:val="00B41FF9"/>
    <w:rsid w:val="00B427B8"/>
    <w:rsid w:val="00B45F55"/>
    <w:rsid w:val="00B4628A"/>
    <w:rsid w:val="00B467F2"/>
    <w:rsid w:val="00B53DD7"/>
    <w:rsid w:val="00B54EF4"/>
    <w:rsid w:val="00B56F51"/>
    <w:rsid w:val="00B577E2"/>
    <w:rsid w:val="00B60530"/>
    <w:rsid w:val="00B61C4B"/>
    <w:rsid w:val="00B634FA"/>
    <w:rsid w:val="00B66771"/>
    <w:rsid w:val="00B67F5E"/>
    <w:rsid w:val="00B70CFD"/>
    <w:rsid w:val="00B72F29"/>
    <w:rsid w:val="00B737CE"/>
    <w:rsid w:val="00B73AC5"/>
    <w:rsid w:val="00B74344"/>
    <w:rsid w:val="00B74A3E"/>
    <w:rsid w:val="00B77D4B"/>
    <w:rsid w:val="00B80855"/>
    <w:rsid w:val="00B843D5"/>
    <w:rsid w:val="00B849BA"/>
    <w:rsid w:val="00B84D5A"/>
    <w:rsid w:val="00B85B62"/>
    <w:rsid w:val="00B85FC4"/>
    <w:rsid w:val="00B9421E"/>
    <w:rsid w:val="00B953E6"/>
    <w:rsid w:val="00BA119B"/>
    <w:rsid w:val="00BA2A29"/>
    <w:rsid w:val="00BA4BD6"/>
    <w:rsid w:val="00BB05E4"/>
    <w:rsid w:val="00BB1695"/>
    <w:rsid w:val="00BB34A0"/>
    <w:rsid w:val="00BB456F"/>
    <w:rsid w:val="00BB4735"/>
    <w:rsid w:val="00BB543D"/>
    <w:rsid w:val="00BB6FAC"/>
    <w:rsid w:val="00BB762D"/>
    <w:rsid w:val="00BC2170"/>
    <w:rsid w:val="00BC2751"/>
    <w:rsid w:val="00BC35DB"/>
    <w:rsid w:val="00BD0C69"/>
    <w:rsid w:val="00BD1B41"/>
    <w:rsid w:val="00BD4139"/>
    <w:rsid w:val="00BD5277"/>
    <w:rsid w:val="00BE1EF5"/>
    <w:rsid w:val="00BE336E"/>
    <w:rsid w:val="00BE43DC"/>
    <w:rsid w:val="00BE6AC7"/>
    <w:rsid w:val="00BE6DED"/>
    <w:rsid w:val="00BF0B52"/>
    <w:rsid w:val="00BF309C"/>
    <w:rsid w:val="00BF43AC"/>
    <w:rsid w:val="00BF62C0"/>
    <w:rsid w:val="00BF7225"/>
    <w:rsid w:val="00C027A7"/>
    <w:rsid w:val="00C04480"/>
    <w:rsid w:val="00C05056"/>
    <w:rsid w:val="00C056A1"/>
    <w:rsid w:val="00C06056"/>
    <w:rsid w:val="00C06312"/>
    <w:rsid w:val="00C069FF"/>
    <w:rsid w:val="00C06E18"/>
    <w:rsid w:val="00C12B19"/>
    <w:rsid w:val="00C12D86"/>
    <w:rsid w:val="00C14EC0"/>
    <w:rsid w:val="00C2193A"/>
    <w:rsid w:val="00C236D5"/>
    <w:rsid w:val="00C25120"/>
    <w:rsid w:val="00C25394"/>
    <w:rsid w:val="00C31EC7"/>
    <w:rsid w:val="00C37BC0"/>
    <w:rsid w:val="00C413DD"/>
    <w:rsid w:val="00C43751"/>
    <w:rsid w:val="00C4398E"/>
    <w:rsid w:val="00C46951"/>
    <w:rsid w:val="00C46B04"/>
    <w:rsid w:val="00C506B3"/>
    <w:rsid w:val="00C507AD"/>
    <w:rsid w:val="00C51A6B"/>
    <w:rsid w:val="00C51BE4"/>
    <w:rsid w:val="00C529AB"/>
    <w:rsid w:val="00C54CF3"/>
    <w:rsid w:val="00C64013"/>
    <w:rsid w:val="00C66483"/>
    <w:rsid w:val="00C67509"/>
    <w:rsid w:val="00C70D38"/>
    <w:rsid w:val="00C76133"/>
    <w:rsid w:val="00C76CC2"/>
    <w:rsid w:val="00C7750B"/>
    <w:rsid w:val="00C80E7B"/>
    <w:rsid w:val="00C8286F"/>
    <w:rsid w:val="00C82C61"/>
    <w:rsid w:val="00C83338"/>
    <w:rsid w:val="00C836CF"/>
    <w:rsid w:val="00C83C21"/>
    <w:rsid w:val="00C84303"/>
    <w:rsid w:val="00C90693"/>
    <w:rsid w:val="00C9163F"/>
    <w:rsid w:val="00C93A93"/>
    <w:rsid w:val="00C93C19"/>
    <w:rsid w:val="00C94274"/>
    <w:rsid w:val="00C96B35"/>
    <w:rsid w:val="00CA03D2"/>
    <w:rsid w:val="00CA0A1B"/>
    <w:rsid w:val="00CA1429"/>
    <w:rsid w:val="00CA387B"/>
    <w:rsid w:val="00CA3B5F"/>
    <w:rsid w:val="00CB0133"/>
    <w:rsid w:val="00CB1226"/>
    <w:rsid w:val="00CB2196"/>
    <w:rsid w:val="00CB2E1B"/>
    <w:rsid w:val="00CB3A6B"/>
    <w:rsid w:val="00CB56CD"/>
    <w:rsid w:val="00CB673F"/>
    <w:rsid w:val="00CB72F3"/>
    <w:rsid w:val="00CC77F0"/>
    <w:rsid w:val="00CD338A"/>
    <w:rsid w:val="00CD4FD7"/>
    <w:rsid w:val="00CD70B2"/>
    <w:rsid w:val="00CD7D00"/>
    <w:rsid w:val="00CD7EA4"/>
    <w:rsid w:val="00CF2749"/>
    <w:rsid w:val="00CF28DA"/>
    <w:rsid w:val="00CF2F07"/>
    <w:rsid w:val="00CF3F6C"/>
    <w:rsid w:val="00CF4BC6"/>
    <w:rsid w:val="00CF50A5"/>
    <w:rsid w:val="00D00124"/>
    <w:rsid w:val="00D055BD"/>
    <w:rsid w:val="00D06584"/>
    <w:rsid w:val="00D10355"/>
    <w:rsid w:val="00D12349"/>
    <w:rsid w:val="00D14DCD"/>
    <w:rsid w:val="00D16044"/>
    <w:rsid w:val="00D1727F"/>
    <w:rsid w:val="00D17CC0"/>
    <w:rsid w:val="00D217BA"/>
    <w:rsid w:val="00D21B08"/>
    <w:rsid w:val="00D265D7"/>
    <w:rsid w:val="00D35B2E"/>
    <w:rsid w:val="00D4245A"/>
    <w:rsid w:val="00D47BA6"/>
    <w:rsid w:val="00D47CB3"/>
    <w:rsid w:val="00D5145C"/>
    <w:rsid w:val="00D521C6"/>
    <w:rsid w:val="00D53628"/>
    <w:rsid w:val="00D53CEA"/>
    <w:rsid w:val="00D54E90"/>
    <w:rsid w:val="00D67EB7"/>
    <w:rsid w:val="00D7304A"/>
    <w:rsid w:val="00D74440"/>
    <w:rsid w:val="00D75894"/>
    <w:rsid w:val="00D75C5A"/>
    <w:rsid w:val="00D76E93"/>
    <w:rsid w:val="00D81217"/>
    <w:rsid w:val="00D822EE"/>
    <w:rsid w:val="00D85DA5"/>
    <w:rsid w:val="00D86395"/>
    <w:rsid w:val="00D873DE"/>
    <w:rsid w:val="00D90FD1"/>
    <w:rsid w:val="00D919CC"/>
    <w:rsid w:val="00D92625"/>
    <w:rsid w:val="00D92F05"/>
    <w:rsid w:val="00D9468A"/>
    <w:rsid w:val="00D96272"/>
    <w:rsid w:val="00D96D12"/>
    <w:rsid w:val="00D9758A"/>
    <w:rsid w:val="00DA1197"/>
    <w:rsid w:val="00DA1AD4"/>
    <w:rsid w:val="00DA49B3"/>
    <w:rsid w:val="00DA581C"/>
    <w:rsid w:val="00DA7DEA"/>
    <w:rsid w:val="00DB0C59"/>
    <w:rsid w:val="00DB1F28"/>
    <w:rsid w:val="00DB28DE"/>
    <w:rsid w:val="00DB2E8D"/>
    <w:rsid w:val="00DC039F"/>
    <w:rsid w:val="00DC2350"/>
    <w:rsid w:val="00DC4CDE"/>
    <w:rsid w:val="00DC60D7"/>
    <w:rsid w:val="00DD1212"/>
    <w:rsid w:val="00DD57BA"/>
    <w:rsid w:val="00DD5F0C"/>
    <w:rsid w:val="00DE01CB"/>
    <w:rsid w:val="00DE31E6"/>
    <w:rsid w:val="00DE56BE"/>
    <w:rsid w:val="00DF140D"/>
    <w:rsid w:val="00DF657A"/>
    <w:rsid w:val="00DF67AD"/>
    <w:rsid w:val="00E012B4"/>
    <w:rsid w:val="00E022BD"/>
    <w:rsid w:val="00E04D55"/>
    <w:rsid w:val="00E0515E"/>
    <w:rsid w:val="00E06442"/>
    <w:rsid w:val="00E06E71"/>
    <w:rsid w:val="00E0758C"/>
    <w:rsid w:val="00E07631"/>
    <w:rsid w:val="00E076C1"/>
    <w:rsid w:val="00E077E2"/>
    <w:rsid w:val="00E10527"/>
    <w:rsid w:val="00E14506"/>
    <w:rsid w:val="00E14F0A"/>
    <w:rsid w:val="00E15DFE"/>
    <w:rsid w:val="00E17AE8"/>
    <w:rsid w:val="00E22D64"/>
    <w:rsid w:val="00E24481"/>
    <w:rsid w:val="00E3056F"/>
    <w:rsid w:val="00E3244B"/>
    <w:rsid w:val="00E34202"/>
    <w:rsid w:val="00E34AD9"/>
    <w:rsid w:val="00E3630C"/>
    <w:rsid w:val="00E403B6"/>
    <w:rsid w:val="00E41F88"/>
    <w:rsid w:val="00E44ED6"/>
    <w:rsid w:val="00E456FD"/>
    <w:rsid w:val="00E46FDE"/>
    <w:rsid w:val="00E61159"/>
    <w:rsid w:val="00E6633C"/>
    <w:rsid w:val="00E6658B"/>
    <w:rsid w:val="00E667CD"/>
    <w:rsid w:val="00E7003F"/>
    <w:rsid w:val="00E704D4"/>
    <w:rsid w:val="00E70838"/>
    <w:rsid w:val="00E71051"/>
    <w:rsid w:val="00E71967"/>
    <w:rsid w:val="00E71F93"/>
    <w:rsid w:val="00E7596F"/>
    <w:rsid w:val="00E75FBC"/>
    <w:rsid w:val="00E76BB7"/>
    <w:rsid w:val="00E815F0"/>
    <w:rsid w:val="00E8308F"/>
    <w:rsid w:val="00E855E8"/>
    <w:rsid w:val="00E86BD4"/>
    <w:rsid w:val="00E91C8C"/>
    <w:rsid w:val="00E9210C"/>
    <w:rsid w:val="00E95780"/>
    <w:rsid w:val="00E96B43"/>
    <w:rsid w:val="00EA153E"/>
    <w:rsid w:val="00EA3B3F"/>
    <w:rsid w:val="00EA4189"/>
    <w:rsid w:val="00EA578E"/>
    <w:rsid w:val="00EB0F6A"/>
    <w:rsid w:val="00EB0FED"/>
    <w:rsid w:val="00EB43D0"/>
    <w:rsid w:val="00EB5E35"/>
    <w:rsid w:val="00EC0A91"/>
    <w:rsid w:val="00EC1D0E"/>
    <w:rsid w:val="00EC2020"/>
    <w:rsid w:val="00EC3730"/>
    <w:rsid w:val="00ED0C65"/>
    <w:rsid w:val="00ED4B91"/>
    <w:rsid w:val="00ED58B7"/>
    <w:rsid w:val="00ED64A0"/>
    <w:rsid w:val="00EE189C"/>
    <w:rsid w:val="00EE2D5D"/>
    <w:rsid w:val="00EE42EC"/>
    <w:rsid w:val="00EF2A0C"/>
    <w:rsid w:val="00EF2EED"/>
    <w:rsid w:val="00EF4DBA"/>
    <w:rsid w:val="00EF6C83"/>
    <w:rsid w:val="00F00949"/>
    <w:rsid w:val="00F00F54"/>
    <w:rsid w:val="00F02F68"/>
    <w:rsid w:val="00F05E24"/>
    <w:rsid w:val="00F10ADA"/>
    <w:rsid w:val="00F138ED"/>
    <w:rsid w:val="00F167F1"/>
    <w:rsid w:val="00F16823"/>
    <w:rsid w:val="00F209BF"/>
    <w:rsid w:val="00F21620"/>
    <w:rsid w:val="00F378CB"/>
    <w:rsid w:val="00F37DB6"/>
    <w:rsid w:val="00F40330"/>
    <w:rsid w:val="00F40D9B"/>
    <w:rsid w:val="00F4325B"/>
    <w:rsid w:val="00F43A93"/>
    <w:rsid w:val="00F44D53"/>
    <w:rsid w:val="00F453C2"/>
    <w:rsid w:val="00F4762A"/>
    <w:rsid w:val="00F5002D"/>
    <w:rsid w:val="00F515D5"/>
    <w:rsid w:val="00F51F4A"/>
    <w:rsid w:val="00F52123"/>
    <w:rsid w:val="00F5270C"/>
    <w:rsid w:val="00F56440"/>
    <w:rsid w:val="00F64B5D"/>
    <w:rsid w:val="00F70D1B"/>
    <w:rsid w:val="00F7120E"/>
    <w:rsid w:val="00F720AE"/>
    <w:rsid w:val="00F73335"/>
    <w:rsid w:val="00F73FFC"/>
    <w:rsid w:val="00F754B6"/>
    <w:rsid w:val="00F7629B"/>
    <w:rsid w:val="00F776E7"/>
    <w:rsid w:val="00F80681"/>
    <w:rsid w:val="00F80DC9"/>
    <w:rsid w:val="00F81C33"/>
    <w:rsid w:val="00F81E84"/>
    <w:rsid w:val="00F86491"/>
    <w:rsid w:val="00F86BCD"/>
    <w:rsid w:val="00F86E63"/>
    <w:rsid w:val="00F90B84"/>
    <w:rsid w:val="00F93689"/>
    <w:rsid w:val="00F94E7E"/>
    <w:rsid w:val="00F96B1A"/>
    <w:rsid w:val="00F97093"/>
    <w:rsid w:val="00FA176D"/>
    <w:rsid w:val="00FA3E8E"/>
    <w:rsid w:val="00FA4220"/>
    <w:rsid w:val="00FA7434"/>
    <w:rsid w:val="00FA7568"/>
    <w:rsid w:val="00FA7FE4"/>
    <w:rsid w:val="00FB0762"/>
    <w:rsid w:val="00FB188E"/>
    <w:rsid w:val="00FB3A74"/>
    <w:rsid w:val="00FB40B8"/>
    <w:rsid w:val="00FB47AA"/>
    <w:rsid w:val="00FB4897"/>
    <w:rsid w:val="00FB4BBD"/>
    <w:rsid w:val="00FB54AA"/>
    <w:rsid w:val="00FB5B67"/>
    <w:rsid w:val="00FB71C0"/>
    <w:rsid w:val="00FC0517"/>
    <w:rsid w:val="00FC1570"/>
    <w:rsid w:val="00FC3ECE"/>
    <w:rsid w:val="00FC65F8"/>
    <w:rsid w:val="00FC6A68"/>
    <w:rsid w:val="00FC6ECC"/>
    <w:rsid w:val="00FD2D28"/>
    <w:rsid w:val="00FD4579"/>
    <w:rsid w:val="00FD59BF"/>
    <w:rsid w:val="00FD6552"/>
    <w:rsid w:val="00FD7F3D"/>
    <w:rsid w:val="00FE078E"/>
    <w:rsid w:val="00FE22F2"/>
    <w:rsid w:val="00FE27F5"/>
    <w:rsid w:val="00FE2CD3"/>
    <w:rsid w:val="00FE6AD8"/>
    <w:rsid w:val="00FE7F85"/>
    <w:rsid w:val="00FF087C"/>
    <w:rsid w:val="00FF12B3"/>
    <w:rsid w:val="00FF155A"/>
    <w:rsid w:val="00FF39FA"/>
    <w:rsid w:val="00FF630E"/>
    <w:rsid w:val="00FF7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15BC29"/>
  <w15:chartTrackingRefBased/>
  <w15:docId w15:val="{59987092-542A-4B71-BF6F-FC9C48AC3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D25D9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A01051"/>
    <w:pPr>
      <w:outlineLvl w:val="3"/>
    </w:pPr>
    <w:rPr>
      <w:b/>
      <w:color w:val="327A86" w:themeColor="text2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berschrift2"/>
    <w:next w:val="Standard"/>
    <w:link w:val="berschrift6Zchn"/>
    <w:uiPriority w:val="9"/>
    <w:semiHidden/>
    <w:rsid w:val="00A1304A"/>
    <w:pPr>
      <w:spacing w:after="120"/>
      <w:outlineLvl w:val="5"/>
    </w:pPr>
    <w:rPr>
      <w:color w:val="70BCC9" w:themeColor="text2" w:themeTint="99"/>
    </w:r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01051"/>
    <w:rPr>
      <w:b/>
      <w:color w:val="327A86" w:themeColor="text2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026391"/>
    <w:pPr>
      <w:numPr>
        <w:numId w:val="1"/>
      </w:numPr>
      <w:ind w:left="427"/>
      <w:contextualSpacing/>
    </w:pPr>
    <w:rPr>
      <w:color w:val="000000"/>
      <w:lang w:eastAsia="de-DE"/>
    </w:r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026391"/>
    <w:rPr>
      <w:color w:val="000000"/>
      <w:lang w:eastAsia="de-DE"/>
    </w:rPr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2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36B0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1304A"/>
    <w:rPr>
      <w:rFonts w:ascii="Calibri" w:eastAsia="MS Gothic" w:hAnsi="Calibri" w:cs="Times New Roman"/>
      <w:b/>
      <w:bCs/>
      <w:color w:val="70BCC9" w:themeColor="text2" w:themeTint="99"/>
      <w:sz w:val="28"/>
      <w:szCs w:val="30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Transcript">
    <w:name w:val="Transcript"/>
    <w:basedOn w:val="Standard"/>
    <w:qFormat/>
    <w:rsid w:val="00FF630E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16"/>
      <w:szCs w:val="16"/>
      <w:lang w:eastAsia="de-DE"/>
    </w:rPr>
  </w:style>
  <w:style w:type="paragraph" w:customStyle="1" w:styleId="Tabelle">
    <w:name w:val="Tabelle"/>
    <w:basedOn w:val="Standard"/>
    <w:link w:val="TabelleZchn"/>
    <w:qFormat/>
    <w:rsid w:val="0041157B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character" w:customStyle="1" w:styleId="TabelleZchn">
    <w:name w:val="Tabelle Zchn"/>
    <w:basedOn w:val="Absatz-Standardschriftart"/>
    <w:link w:val="Tabelle"/>
    <w:rsid w:val="0041157B"/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paragraph" w:customStyle="1" w:styleId="Zitat1">
    <w:name w:val="Zitat1"/>
    <w:basedOn w:val="Standard"/>
    <w:qFormat/>
    <w:rsid w:val="00264AF6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paragraph" w:styleId="Textkrper">
    <w:name w:val="Body Text"/>
    <w:basedOn w:val="Transcript"/>
    <w:link w:val="TextkrperZchn"/>
    <w:uiPriority w:val="99"/>
    <w:unhideWhenUsed/>
    <w:rsid w:val="00FF630E"/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99"/>
    <w:rsid w:val="00FF630E"/>
    <w:rPr>
      <w:rFonts w:ascii="Calibri" w:eastAsia="Times New Roman" w:hAnsi="Calibri" w:cs="Times New Roman"/>
      <w:color w:val="000000"/>
      <w:sz w:val="20"/>
      <w:szCs w:val="20"/>
      <w:lang w:eastAsia="de-DE"/>
    </w:rPr>
  </w:style>
  <w:style w:type="paragraph" w:styleId="Textkrper-Erstzeileneinzug">
    <w:name w:val="Body Text First Indent"/>
    <w:basedOn w:val="Textkrper"/>
    <w:link w:val="Textkrper-ErstzeileneinzugZchn"/>
    <w:uiPriority w:val="99"/>
    <w:unhideWhenUsed/>
    <w:rsid w:val="00AF456C"/>
    <w:pPr>
      <w:overflowPunct/>
      <w:autoSpaceDE/>
      <w:autoSpaceDN/>
      <w:adjustRightInd/>
      <w:spacing w:line="280" w:lineRule="exact"/>
      <w:ind w:firstLine="360"/>
      <w:textAlignment w:val="auto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AF456C"/>
    <w:rPr>
      <w:rFonts w:ascii="Calibri" w:eastAsia="Times New Roman" w:hAnsi="Calibri" w:cs="Times New Roman"/>
      <w:color w:val="000000"/>
      <w:sz w:val="20"/>
      <w:szCs w:val="20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3013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471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0178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0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46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1.png"/><Relationship Id="rId68" Type="http://schemas.openxmlformats.org/officeDocument/2006/relationships/image" Target="media/image55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19.png"/><Relationship Id="rId11" Type="http://schemas.openxmlformats.org/officeDocument/2006/relationships/header" Target="header1.xm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6.png"/><Relationship Id="rId66" Type="http://schemas.openxmlformats.org/officeDocument/2006/relationships/image" Target="media/image53.png"/><Relationship Id="rId74" Type="http://schemas.openxmlformats.org/officeDocument/2006/relationships/image" Target="media/image61.jpeg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microsoft.com/office/2007/relationships/hdphoto" Target="media/hdphoto2.wdp"/><Relationship Id="rId64" Type="http://schemas.openxmlformats.org/officeDocument/2006/relationships/image" Target="media/image52.png"/><Relationship Id="rId69" Type="http://schemas.openxmlformats.org/officeDocument/2006/relationships/image" Target="media/image56.png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59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11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7.png"/><Relationship Id="rId67" Type="http://schemas.openxmlformats.org/officeDocument/2006/relationships/image" Target="media/image54.png"/><Relationship Id="rId20" Type="http://schemas.openxmlformats.org/officeDocument/2006/relationships/image" Target="media/image14.png"/><Relationship Id="rId41" Type="http://schemas.openxmlformats.org/officeDocument/2006/relationships/image" Target="media/image31.png"/><Relationship Id="rId54" Type="http://schemas.microsoft.com/office/2007/relationships/hdphoto" Target="media/hdphoto1.wdp"/><Relationship Id="rId62" Type="http://schemas.openxmlformats.org/officeDocument/2006/relationships/image" Target="media/image50.png"/><Relationship Id="rId70" Type="http://schemas.openxmlformats.org/officeDocument/2006/relationships/image" Target="media/image57.png"/><Relationship Id="rId7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5.pn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60" Type="http://schemas.openxmlformats.org/officeDocument/2006/relationships/image" Target="media/image48.png"/><Relationship Id="rId65" Type="http://schemas.microsoft.com/office/2007/relationships/hdphoto" Target="media/hdphoto3.wdp"/><Relationship Id="rId73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4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E0314-17C8-44D1-B188-7FC45ADCC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7</Pages>
  <Words>1173</Words>
  <Characters>7394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Lena 2727</cp:lastModifiedBy>
  <cp:revision>1</cp:revision>
  <cp:lastPrinted>2024-05-29T00:21:00Z</cp:lastPrinted>
  <dcterms:created xsi:type="dcterms:W3CDTF">2025-03-16T11:05:00Z</dcterms:created>
  <dcterms:modified xsi:type="dcterms:W3CDTF">2025-03-25T09:12:00Z</dcterms:modified>
</cp:coreProperties>
</file>