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CFAC6" w14:textId="77777777" w:rsidR="00E0758C" w:rsidRPr="00E0758C" w:rsidRDefault="00E0758C" w:rsidP="0013419A">
      <w:pPr>
        <w:rPr>
          <w:lang w:eastAsia="de-DE"/>
        </w:rPr>
      </w:pPr>
      <w:bookmarkStart w:id="0" w:name="_Hlk116917551"/>
    </w:p>
    <w:p w14:paraId="486D48B5" w14:textId="77777777" w:rsidR="00E0758C" w:rsidRPr="00E0758C" w:rsidRDefault="00E0758C" w:rsidP="0013419A">
      <w:pPr>
        <w:spacing w:after="120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41856" behindDoc="1" locked="0" layoutInCell="1" allowOverlap="1" wp14:anchorId="1168BF67" wp14:editId="1C8D38FF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238B2C3C" w14:textId="77777777" w:rsidR="00E0758C" w:rsidRPr="00E0758C" w:rsidRDefault="00E0758C" w:rsidP="0013419A">
      <w:pPr>
        <w:spacing w:after="120"/>
        <w:rPr>
          <w:b/>
          <w:color w:val="327A86" w:themeColor="text2"/>
          <w:sz w:val="56"/>
          <w:szCs w:val="56"/>
          <w:lang w:eastAsia="de-DE"/>
        </w:rPr>
      </w:pPr>
    </w:p>
    <w:p w14:paraId="2D2CC387" w14:textId="56ED5BA3" w:rsidR="00E0758C" w:rsidRPr="003A4816" w:rsidRDefault="00E0758C" w:rsidP="0013419A">
      <w:pPr>
        <w:tabs>
          <w:tab w:val="left" w:pos="8020"/>
        </w:tabs>
        <w:spacing w:after="120"/>
        <w:rPr>
          <w:b/>
          <w:color w:val="327A86" w:themeColor="text2"/>
          <w:sz w:val="48"/>
          <w:szCs w:val="48"/>
          <w:lang w:eastAsia="de-DE"/>
        </w:rPr>
      </w:pPr>
      <w:r w:rsidRPr="003A4816">
        <w:rPr>
          <w:b/>
          <w:color w:val="327A86" w:themeColor="text2"/>
          <w:sz w:val="48"/>
          <w:szCs w:val="48"/>
          <w:lang w:eastAsia="de-DE"/>
        </w:rPr>
        <w:t>N</w:t>
      </w:r>
      <w:r w:rsidR="002A69A9" w:rsidRPr="003A4816">
        <w:rPr>
          <w:b/>
          <w:color w:val="327A86" w:themeColor="text2"/>
          <w:sz w:val="48"/>
          <w:szCs w:val="48"/>
          <w:lang w:eastAsia="de-DE"/>
        </w:rPr>
        <w:t>3</w:t>
      </w:r>
      <w:r w:rsidRPr="003A4816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2A69A9" w:rsidRPr="003A4816">
        <w:rPr>
          <w:b/>
          <w:color w:val="327A86" w:themeColor="text2"/>
          <w:sz w:val="48"/>
          <w:szCs w:val="48"/>
          <w:lang w:eastAsia="de-DE"/>
        </w:rPr>
        <w:t>Addition &amp; Subtraktion verstehen</w:t>
      </w:r>
    </w:p>
    <w:p w14:paraId="2955E1B2" w14:textId="77777777" w:rsidR="00E0758C" w:rsidRPr="00E0758C" w:rsidRDefault="00E0758C" w:rsidP="0013419A">
      <w:pPr>
        <w:rPr>
          <w:lang w:eastAsia="de-DE"/>
        </w:rPr>
      </w:pPr>
    </w:p>
    <w:p w14:paraId="5EC0205C" w14:textId="77777777" w:rsidR="00E0758C" w:rsidRPr="00E0758C" w:rsidRDefault="00E0758C" w:rsidP="0013419A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418"/>
        <w:gridCol w:w="6657"/>
        <w:gridCol w:w="996"/>
      </w:tblGrid>
      <w:tr w:rsidR="00E0758C" w:rsidRPr="00E0758C" w14:paraId="46429C4F" w14:textId="77777777" w:rsidTr="00A01051">
        <w:trPr>
          <w:cantSplit/>
          <w:trHeight w:val="838"/>
          <w:jc w:val="center"/>
        </w:trPr>
        <w:tc>
          <w:tcPr>
            <w:tcW w:w="1418" w:type="dxa"/>
          </w:tcPr>
          <w:p w14:paraId="0BA65A31" w14:textId="77777777" w:rsidR="00E0758C" w:rsidRPr="00E0758C" w:rsidRDefault="00E0758C" w:rsidP="0013419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657" w:type="dxa"/>
          </w:tcPr>
          <w:p w14:paraId="07DECB71" w14:textId="77777777" w:rsidR="00E0758C" w:rsidRPr="00E0758C" w:rsidRDefault="00E0758C" w:rsidP="0013419A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2124E5D7" wp14:editId="3917FEB7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F6607" w14:textId="77777777" w:rsidR="00E0758C" w:rsidRPr="00E0758C" w:rsidRDefault="00E0758C" w:rsidP="0013419A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996" w:type="dxa"/>
          </w:tcPr>
          <w:p w14:paraId="7A69C1F4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2BFD97E7" w14:textId="77777777" w:rsidTr="00A01051">
        <w:trPr>
          <w:cantSplit/>
          <w:trHeight w:val="68"/>
          <w:jc w:val="center"/>
        </w:trPr>
        <w:tc>
          <w:tcPr>
            <w:tcW w:w="1418" w:type="dxa"/>
          </w:tcPr>
          <w:p w14:paraId="2CA65F1B" w14:textId="77777777" w:rsidR="0072654D" w:rsidRDefault="0072654D" w:rsidP="0013419A">
            <w:pPr>
              <w:pStyle w:val="berschrift1"/>
              <w:rPr>
                <w:color w:val="327A86" w:themeColor="text2"/>
              </w:rPr>
            </w:pPr>
          </w:p>
          <w:p w14:paraId="0473677B" w14:textId="79076B25" w:rsidR="00E0758C" w:rsidRPr="00E0758C" w:rsidRDefault="00E0758C" w:rsidP="0013419A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6657" w:type="dxa"/>
          </w:tcPr>
          <w:p w14:paraId="5A5598EC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996" w:type="dxa"/>
          </w:tcPr>
          <w:p w14:paraId="20D87B44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141358" w:rsidRPr="00E0758C" w14:paraId="23860391" w14:textId="77777777" w:rsidTr="00A01051">
        <w:trPr>
          <w:cantSplit/>
          <w:trHeight w:val="914"/>
          <w:jc w:val="center"/>
        </w:trPr>
        <w:tc>
          <w:tcPr>
            <w:tcW w:w="1418" w:type="dxa"/>
          </w:tcPr>
          <w:p w14:paraId="5B5F8345" w14:textId="77777777" w:rsidR="00141358" w:rsidRPr="00E0758C" w:rsidRDefault="00141358" w:rsidP="0013419A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3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0F3A5E14" w14:textId="77777777" w:rsidR="00141358" w:rsidRPr="00644F56" w:rsidRDefault="00141358" w:rsidP="0013419A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653" w:type="dxa"/>
            <w:gridSpan w:val="2"/>
          </w:tcPr>
          <w:p w14:paraId="5CC31B6A" w14:textId="5D3B653F" w:rsidR="00141358" w:rsidRDefault="00141358" w:rsidP="0013419A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141358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 w:rsidR="003A4816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Aufgaben zu Situationen finden und umgekehrt</w:t>
            </w:r>
          </w:p>
          <w:p w14:paraId="43FF92EA" w14:textId="77777777" w:rsidR="00141358" w:rsidRDefault="00141358" w:rsidP="0013419A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EB3F9F1" w14:textId="4A175B62" w:rsidR="00141358" w:rsidRPr="00AF456C" w:rsidRDefault="00141358" w:rsidP="0013419A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Fördereinheiten</w:t>
            </w:r>
            <w:r w:rsidRPr="00AF456C">
              <w:rPr>
                <w:b w:val="0"/>
                <w:bCs/>
                <w:color w:val="000000"/>
              </w:rPr>
              <w:t xml:space="preserve"> (</w:t>
            </w:r>
            <w:r w:rsidR="00AF456C" w:rsidRPr="00AF456C">
              <w:rPr>
                <w:b w:val="0"/>
                <w:bCs/>
                <w:color w:val="000000"/>
              </w:rPr>
              <w:t>5</w:t>
            </w:r>
            <w:r w:rsidRPr="00AF456C">
              <w:rPr>
                <w:b w:val="0"/>
                <w:bCs/>
                <w:color w:val="000000"/>
              </w:rPr>
              <w:t xml:space="preserve"> Seiten)</w:t>
            </w:r>
          </w:p>
          <w:p w14:paraId="7188ADF2" w14:textId="45488467" w:rsidR="00141358" w:rsidRPr="00141358" w:rsidRDefault="00141358" w:rsidP="0013419A">
            <w:pPr>
              <w:rPr>
                <w:b/>
                <w:bCs/>
                <w:color w:val="327A86" w:themeColor="text2"/>
              </w:rPr>
            </w:pPr>
          </w:p>
        </w:tc>
      </w:tr>
      <w:tr w:rsidR="00A41D05" w:rsidRPr="00E0758C" w14:paraId="3AA0FC3D" w14:textId="77777777" w:rsidTr="00A01051">
        <w:trPr>
          <w:cantSplit/>
          <w:jc w:val="center"/>
        </w:trPr>
        <w:tc>
          <w:tcPr>
            <w:tcW w:w="1418" w:type="dxa"/>
          </w:tcPr>
          <w:p w14:paraId="2BBB5CC5" w14:textId="77777777" w:rsidR="00A41D05" w:rsidRPr="00E0758C" w:rsidRDefault="00A41D05" w:rsidP="0013419A">
            <w:pPr>
              <w:pStyle w:val="Nummerierung"/>
            </w:pPr>
          </w:p>
        </w:tc>
        <w:tc>
          <w:tcPr>
            <w:tcW w:w="6657" w:type="dxa"/>
          </w:tcPr>
          <w:p w14:paraId="4DE2B766" w14:textId="77777777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62DE5C97" w14:textId="6B3039B7" w:rsidR="00A02686" w:rsidRDefault="00A02686" w:rsidP="0013419A">
            <w:pPr>
              <w:pStyle w:val="Nummerierung"/>
              <w:rPr>
                <w:color w:val="70BCC9" w:themeColor="text2" w:themeTint="99"/>
              </w:rPr>
            </w:pPr>
          </w:p>
          <w:p w14:paraId="5332CE64" w14:textId="77777777" w:rsidR="00A02686" w:rsidRDefault="00A02686" w:rsidP="0013419A">
            <w:pPr>
              <w:pStyle w:val="Nummerierung"/>
              <w:rPr>
                <w:color w:val="70BCC9" w:themeColor="text2" w:themeTint="99"/>
              </w:rPr>
            </w:pPr>
          </w:p>
          <w:p w14:paraId="20A4CE7F" w14:textId="02B7D420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6D929714" w14:textId="77777777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</w:tc>
        <w:tc>
          <w:tcPr>
            <w:tcW w:w="996" w:type="dxa"/>
          </w:tcPr>
          <w:p w14:paraId="2BBADC45" w14:textId="77777777" w:rsidR="00A41D05" w:rsidRPr="00751A89" w:rsidRDefault="00A41D05" w:rsidP="0013419A">
            <w:pPr>
              <w:pStyle w:val="Nummerierung"/>
            </w:pPr>
          </w:p>
        </w:tc>
      </w:tr>
    </w:tbl>
    <w:p w14:paraId="4CF97A57" w14:textId="77777777" w:rsidR="00E0758C" w:rsidRPr="00E0758C" w:rsidRDefault="00E0758C" w:rsidP="0013419A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578F7339" w14:textId="77777777" w:rsidTr="003A4816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19D72EB4" w14:textId="77777777" w:rsidR="00E0758C" w:rsidRPr="00E0758C" w:rsidRDefault="00E0758C" w:rsidP="0013419A">
            <w:pPr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8AC14C2" wp14:editId="68937C5C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6F2773B9" w14:textId="6605669E" w:rsidR="00E0758C" w:rsidRPr="0084766C" w:rsidRDefault="00E0758C" w:rsidP="0013419A">
            <w:pPr>
              <w:pStyle w:val="Impressum"/>
              <w:spacing w:line="240" w:lineRule="auto"/>
            </w:pPr>
            <w:r w:rsidRPr="0084766C">
              <w:t xml:space="preserve">Dieses Material wurde durch </w:t>
            </w:r>
            <w:r w:rsidR="003A4816">
              <w:t xml:space="preserve">Theresa Deutscher, </w:t>
            </w:r>
            <w:r w:rsidRPr="0084766C">
              <w:t xml:space="preserve">Kathrin </w:t>
            </w:r>
            <w:proofErr w:type="spellStart"/>
            <w:r w:rsidRPr="0084766C">
              <w:t>Akinwunmi</w:t>
            </w:r>
            <w:proofErr w:type="spellEnd"/>
            <w:r w:rsidRPr="0084766C">
              <w:t xml:space="preserve"> &amp; Christoph Selter ursprünglich </w:t>
            </w:r>
            <w:r w:rsidRPr="00AA2449">
              <w:rPr>
                <w:color w:val="7F7F7F" w:themeColor="text1" w:themeTint="80"/>
              </w:rPr>
              <w:t xml:space="preserve">konzipiert und durch </w:t>
            </w:r>
            <w:r w:rsidR="00AA2449" w:rsidRPr="00AA2449">
              <w:rPr>
                <w:color w:val="7F7F7F" w:themeColor="text1" w:themeTint="80"/>
              </w:rPr>
              <w:t xml:space="preserve">Claudia Ademmer, Anne Tester und </w:t>
            </w:r>
            <w:r w:rsidRPr="00AA2449">
              <w:rPr>
                <w:color w:val="7F7F7F" w:themeColor="text1" w:themeTint="80"/>
              </w:rPr>
              <w:t>Susanne Prediger</w:t>
            </w:r>
            <w:r w:rsidRPr="0084766C">
              <w:t xml:space="preserve"> </w:t>
            </w:r>
            <w:r w:rsidR="00C51A6B">
              <w:t>weiterentwickelt</w:t>
            </w:r>
            <w:r w:rsidRPr="0084766C"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E0758C" w:rsidRPr="003A4816" w14:paraId="14A70BDC" w14:textId="77777777" w:rsidTr="003A4816">
        <w:trPr>
          <w:cantSplit/>
          <w:jc w:val="center"/>
        </w:trPr>
        <w:tc>
          <w:tcPr>
            <w:tcW w:w="1871" w:type="dxa"/>
          </w:tcPr>
          <w:p w14:paraId="354424A7" w14:textId="77777777" w:rsidR="00E0758C" w:rsidRPr="00E0758C" w:rsidRDefault="00E0758C" w:rsidP="0013419A">
            <w:pPr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123EF76F" w14:textId="33F1CF63" w:rsidR="00E0758C" w:rsidRPr="003A4816" w:rsidRDefault="003A4816" w:rsidP="0013419A">
            <w:pPr>
              <w:pStyle w:val="Impressum"/>
              <w:spacing w:line="240" w:lineRule="auto"/>
            </w:pPr>
            <w:r>
              <w:t xml:space="preserve">Deutscher, Theresa, </w:t>
            </w:r>
            <w:proofErr w:type="spellStart"/>
            <w:r w:rsidR="00E0758C" w:rsidRPr="0084766C">
              <w:t>Akinwunmi</w:t>
            </w:r>
            <w:proofErr w:type="spellEnd"/>
            <w:r w:rsidR="00E0758C" w:rsidRPr="0084766C">
              <w:t>, Kathrin, Selter, Christoph</w:t>
            </w:r>
            <w:r w:rsidR="00AA2449">
              <w:t xml:space="preserve">, </w:t>
            </w:r>
            <w:proofErr w:type="spellStart"/>
            <w:r w:rsidR="00191ADD">
              <w:t>Ademmer</w:t>
            </w:r>
            <w:proofErr w:type="spellEnd"/>
            <w:r w:rsidR="00191ADD">
              <w:t xml:space="preserve">, Claudia, </w:t>
            </w:r>
            <w:r w:rsidR="00D9758A">
              <w:t>Böing, Lena</w:t>
            </w:r>
            <w:r w:rsidR="000A0A97">
              <w:t xml:space="preserve"> </w:t>
            </w:r>
            <w:r w:rsidR="00AA2449" w:rsidRPr="00AA2449">
              <w:t>&amp; Prediger, Susanne</w:t>
            </w:r>
            <w:r w:rsidR="00E0758C" w:rsidRPr="00AA2449">
              <w:t xml:space="preserve"> (202</w:t>
            </w:r>
            <w:r w:rsidRPr="00AA2449">
              <w:t>3</w:t>
            </w:r>
            <w:r w:rsidR="00E0758C" w:rsidRPr="00AA2449">
              <w:t>). Mathe sicher können Diagnose- und Förderbausteine N</w:t>
            </w:r>
            <w:r w:rsidRPr="00AA2449">
              <w:t>3: Addition und Subtraktion verstehen</w:t>
            </w:r>
            <w:r w:rsidR="00DF67AD">
              <w:t xml:space="preserve"> (2. Auflage)</w:t>
            </w:r>
            <w:r w:rsidR="00E0758C" w:rsidRPr="00AA2449">
              <w:t>. Open Educational Resources unter</w:t>
            </w:r>
            <w:r w:rsidR="00E0758C" w:rsidRPr="003A4816">
              <w:t xml:space="preserve"> </w:t>
            </w:r>
            <w:r w:rsidR="00C51A6B" w:rsidRPr="00014A1F">
              <w:t>mathe-sicher-koennen.dzlm.de/nz#n</w:t>
            </w:r>
            <w:r w:rsidR="00C51A6B">
              <w:t>3</w:t>
            </w:r>
          </w:p>
        </w:tc>
      </w:tr>
      <w:tr w:rsidR="00E0758C" w:rsidRPr="00E0758C" w14:paraId="7A55DD59" w14:textId="77777777" w:rsidTr="003A4816">
        <w:trPr>
          <w:cantSplit/>
          <w:jc w:val="center"/>
        </w:trPr>
        <w:tc>
          <w:tcPr>
            <w:tcW w:w="1871" w:type="dxa"/>
          </w:tcPr>
          <w:p w14:paraId="677EA2AE" w14:textId="77777777" w:rsidR="00E0758C" w:rsidRPr="00E0758C" w:rsidRDefault="00E0758C" w:rsidP="0013419A">
            <w:pPr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0033CA0D" w14:textId="77777777" w:rsidR="00E0758C" w:rsidRPr="00E0758C" w:rsidRDefault="00E0758C" w:rsidP="0013419A">
            <w:pPr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</w:tc>
        <w:tc>
          <w:tcPr>
            <w:tcW w:w="7200" w:type="dxa"/>
          </w:tcPr>
          <w:p w14:paraId="3723FAB6" w14:textId="19EABC58" w:rsidR="00E0758C" w:rsidRPr="0084766C" w:rsidRDefault="00E0758C" w:rsidP="0013419A">
            <w:pPr>
              <w:pStyle w:val="Impressum"/>
              <w:spacing w:line="240" w:lineRule="auto"/>
            </w:pPr>
            <w:r w:rsidRPr="0084766C">
              <w:t>Das Material</w:t>
            </w:r>
            <w:r w:rsidR="00DF67AD">
              <w:t xml:space="preserve"> der 1. Auflage</w:t>
            </w:r>
            <w:r w:rsidRPr="0084766C">
              <w:t xml:space="preserve"> ist in Print auch bei Cornelsen kaufbar, wurde </w:t>
            </w:r>
            <w:r w:rsidR="00DF67AD">
              <w:t>in der 2. Auflage jedoch erheblich verändert</w:t>
            </w:r>
            <w:r w:rsidRPr="0084766C">
              <w:t xml:space="preserve">. Zu dem Diagnose- und Fördermaterial sind auch Handreichungen verfügbar sowie Erklärvideos und Fortbildungsangebote, alles zu finden unter mathe-sicher-koennen.dzlm.de. </w:t>
            </w:r>
          </w:p>
        </w:tc>
      </w:tr>
      <w:bookmarkEnd w:id="0"/>
    </w:tbl>
    <w:p w14:paraId="1BA88DC1" w14:textId="77777777" w:rsidR="00385054" w:rsidRDefault="00385054" w:rsidP="0013419A">
      <w:pPr>
        <w:sectPr w:rsidR="00385054" w:rsidSect="003079F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8038"/>
        <w:gridCol w:w="426"/>
      </w:tblGrid>
      <w:tr w:rsidR="00385054" w:rsidRPr="00E0758C" w14:paraId="0566B6F9" w14:textId="77777777" w:rsidTr="00C561C8">
        <w:tc>
          <w:tcPr>
            <w:tcW w:w="609" w:type="dxa"/>
          </w:tcPr>
          <w:p w14:paraId="2C52E5EE" w14:textId="77777777" w:rsidR="00385054" w:rsidRPr="00E0758C" w:rsidRDefault="00385054" w:rsidP="00C561C8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64" w:type="dxa"/>
            <w:gridSpan w:val="2"/>
          </w:tcPr>
          <w:p w14:paraId="034B9383" w14:textId="77777777" w:rsidR="00385054" w:rsidRPr="00E0758C" w:rsidRDefault="00385054" w:rsidP="00C561C8">
            <w:pPr>
              <w:pStyle w:val="berschrift1"/>
            </w:pPr>
            <w:r>
              <w:t xml:space="preserve">Kann ich </w:t>
            </w:r>
            <w:r w:rsidRPr="003A4816">
              <w:t>Aufgaben zu Situationen finden und umgekehrt</w:t>
            </w:r>
            <w:r>
              <w:t>?</w:t>
            </w:r>
          </w:p>
        </w:tc>
      </w:tr>
      <w:tr w:rsidR="00385054" w:rsidRPr="00E0758C" w14:paraId="254C2C70" w14:textId="77777777" w:rsidTr="00C561C8">
        <w:tc>
          <w:tcPr>
            <w:tcW w:w="609" w:type="dxa"/>
          </w:tcPr>
          <w:p w14:paraId="508632A5" w14:textId="1C739173" w:rsidR="00385054" w:rsidRPr="00AC7674" w:rsidRDefault="00385054" w:rsidP="00A1304A">
            <w:pPr>
              <w:pStyle w:val="berschrift6"/>
            </w:pPr>
            <w:r w:rsidRPr="00AC7674">
              <w:t>1</w:t>
            </w:r>
          </w:p>
        </w:tc>
        <w:tc>
          <w:tcPr>
            <w:tcW w:w="8464" w:type="dxa"/>
            <w:gridSpan w:val="2"/>
          </w:tcPr>
          <w:p w14:paraId="4751B9A8" w14:textId="462E6C4E" w:rsidR="00385054" w:rsidRPr="00385054" w:rsidRDefault="00385054" w:rsidP="00A1304A">
            <w:pPr>
              <w:pStyle w:val="berschrift6"/>
            </w:pPr>
            <w:r w:rsidRPr="00385054">
              <w:t>Addition und Subtraktion mit Material legen</w:t>
            </w:r>
          </w:p>
        </w:tc>
      </w:tr>
      <w:tr w:rsidR="00385054" w:rsidRPr="00E0758C" w14:paraId="085EC169" w14:textId="77777777" w:rsidTr="00C561C8">
        <w:tc>
          <w:tcPr>
            <w:tcW w:w="609" w:type="dxa"/>
          </w:tcPr>
          <w:p w14:paraId="76518652" w14:textId="63EE659A" w:rsidR="00385054" w:rsidRPr="00E0758C" w:rsidRDefault="00385054" w:rsidP="00C561C8">
            <w:pPr>
              <w:spacing w:line="240" w:lineRule="atLeast"/>
            </w:pPr>
          </w:p>
        </w:tc>
        <w:tc>
          <w:tcPr>
            <w:tcW w:w="8038" w:type="dxa"/>
          </w:tcPr>
          <w:p w14:paraId="5A0CD2EF" w14:textId="7BD47EEF" w:rsidR="00385054" w:rsidRDefault="0041157B" w:rsidP="00385054">
            <w:pPr>
              <w:pStyle w:val="berschrift4"/>
              <w:rPr>
                <w:color w:val="70BCC9" w:themeColor="accent1" w:themeTint="99"/>
              </w:rPr>
            </w:pPr>
            <w:r w:rsidRPr="0041157B"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2F28D7CE" wp14:editId="2212A85E">
                  <wp:simplePos x="0" y="0"/>
                  <wp:positionH relativeFrom="column">
                    <wp:posOffset>1844028</wp:posOffset>
                  </wp:positionH>
                  <wp:positionV relativeFrom="paragraph">
                    <wp:posOffset>-5080</wp:posOffset>
                  </wp:positionV>
                  <wp:extent cx="1086485" cy="998855"/>
                  <wp:effectExtent l="5715" t="0" r="0" b="0"/>
                  <wp:wrapNone/>
                  <wp:docPr id="14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5AA698-D0A4-0275-049E-2562369DAD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45AA698-D0A4-0275-049E-2562369DAD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9" t="37748" r="41418"/>
                          <a:stretch/>
                        </pic:blipFill>
                        <pic:spPr>
                          <a:xfrm rot="5400000">
                            <a:off x="0" y="0"/>
                            <a:ext cx="108648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0E174D9" wp14:editId="329BE7A6">
                      <wp:simplePos x="0" y="0"/>
                      <wp:positionH relativeFrom="column">
                        <wp:posOffset>2983810</wp:posOffset>
                      </wp:positionH>
                      <wp:positionV relativeFrom="paragraph">
                        <wp:posOffset>177547</wp:posOffset>
                      </wp:positionV>
                      <wp:extent cx="1577340" cy="443865"/>
                      <wp:effectExtent l="0" t="0" r="238760" b="13335"/>
                      <wp:wrapNone/>
                      <wp:docPr id="148469518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7340" cy="443865"/>
                              </a:xfrm>
                              <a:prstGeom prst="wedgeRoundRectCallout">
                                <a:avLst>
                                  <a:gd name="adj1" fmla="val 62971"/>
                                  <a:gd name="adj2" fmla="val -1566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E83BCD" w14:textId="77777777" w:rsidR="0041157B" w:rsidRPr="00647B02" w:rsidRDefault="0041157B" w:rsidP="00AF456C">
                                  <w:pPr>
                                    <w:pStyle w:val="Textkrper"/>
                                  </w:pPr>
                                  <w:r w:rsidRPr="00647B02">
                                    <w:t xml:space="preserve">Das sind </w:t>
                                  </w:r>
                                  <w:r>
                                    <w:t>44. Davon werden 23 weggenommen.</w:t>
                                  </w:r>
                                  <w:r w:rsidRPr="00647B02">
                                    <w:br/>
                                    <w:t>dazu kommen 23.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E174D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026" type="#_x0000_t62" style="position:absolute;margin-left:234.95pt;margin-top:14pt;width:124.2pt;height:34.9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" adj="24402,7417" filled="f" strokecolor="#bfbfbf [2412]" strokeweight="1pt">
                      <v:textbox inset="1mm,1mm,1mm,1mm">
                        <w:txbxContent>
                          <w:p w14:paraId="76E83BCD" w14:textId="77777777" w:rsidR="0041157B" w:rsidRPr="00647B02" w:rsidRDefault="0041157B" w:rsidP="00AF456C">
                            <w:pPr>
                              <w:pStyle w:val="Textkrper"/>
                            </w:pPr>
                            <w:r w:rsidRPr="00647B02">
                              <w:t xml:space="preserve">Das sind </w:t>
                            </w:r>
                            <w:r>
                              <w:t>44. Davon werden 23 weggenommen.</w:t>
                            </w:r>
                            <w:r w:rsidRPr="00647B02">
                              <w:br/>
                              <w:t>dazu kommen 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9806" behindDoc="0" locked="0" layoutInCell="1" allowOverlap="1" wp14:anchorId="77493AAB" wp14:editId="06D460AB">
                      <wp:simplePos x="0" y="0"/>
                      <wp:positionH relativeFrom="column">
                        <wp:posOffset>4535280</wp:posOffset>
                      </wp:positionH>
                      <wp:positionV relativeFrom="paragraph">
                        <wp:posOffset>-5759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827325" w14:textId="77777777" w:rsidR="0041157B" w:rsidRPr="008D5126" w:rsidRDefault="0041157B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93AAB" id="Gruppieren 21" o:spid="_x0000_s1027" style="position:absolute;margin-left:357.1pt;margin-top:-.45pt;width:49.35pt;height:60.85pt;z-index:25163980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LEsAACxLAaU9lqkAAAAHdElNRQflBA8T&#13;&#10;CCTNBOX3AAAgAElEQVR42u2dubH1RralLzpKKK1kqq22HxVRTtCAZ0IZQBPagHKCEfTjqU+lXFpp&#13;&#10;aKUPiT9vDmsPCSSAb0Xc4M8z4GDI3CvXzj18f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2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">
                        <v:imagedata r:id="rId1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827325" w14:textId="77777777" w:rsidR="0041157B" w:rsidRPr="008D5126" w:rsidRDefault="0041157B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BB9B973" wp14:editId="2BA9F800">
                      <wp:simplePos x="0" y="0"/>
                      <wp:positionH relativeFrom="column">
                        <wp:posOffset>585229</wp:posOffset>
                      </wp:positionH>
                      <wp:positionV relativeFrom="paragraph">
                        <wp:posOffset>96498</wp:posOffset>
                      </wp:positionV>
                      <wp:extent cx="1155700" cy="444137"/>
                      <wp:effectExtent l="165100" t="0" r="12700" b="13335"/>
                      <wp:wrapNone/>
                      <wp:docPr id="13" name="Abgerundete rechteckige Legend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7A0CB5-5B67-F426-F98C-59BEEA229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444137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105857" w14:textId="77777777" w:rsidR="0041157B" w:rsidRPr="00647B02" w:rsidRDefault="0041157B" w:rsidP="00AF456C">
                                  <w:pPr>
                                    <w:pStyle w:val="Textkrper"/>
                                  </w:pPr>
                                  <w:r w:rsidRPr="00647B02">
                                    <w:t xml:space="preserve">Das sind 21, </w:t>
                                  </w:r>
                                  <w:r w:rsidRPr="00647B02">
                                    <w:br/>
                                    <w:t>dazu kommen 23.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9B973" id="_x0000_s1030" type="#_x0000_t62" style="position:absolute;margin-left:46.1pt;margin-top:7.6pt;width:91pt;height:34.9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33105857" w14:textId="77777777" w:rsidR="0041157B" w:rsidRPr="00647B02" w:rsidRDefault="0041157B" w:rsidP="00AF456C">
                            <w:pPr>
                              <w:pStyle w:val="Textkrper"/>
                            </w:pPr>
                            <w:r w:rsidRPr="00647B02">
                              <w:t xml:space="preserve">Das sind 21, </w:t>
                            </w:r>
                            <w:r w:rsidRPr="00647B02">
                              <w:br/>
                              <w:t>dazu kommen 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054" w:rsidRPr="008929A0">
              <w:rPr>
                <w:color w:val="70BCC9" w:themeColor="accent1" w:themeTint="99"/>
              </w:rPr>
              <w:t>a)</w:t>
            </w:r>
          </w:p>
          <w:p w14:paraId="2212696E" w14:textId="65364E9D" w:rsidR="008929A0" w:rsidRPr="008929A0" w:rsidRDefault="008929A0" w:rsidP="008929A0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0080" behindDoc="0" locked="0" layoutInCell="1" allowOverlap="1" wp14:anchorId="71040A6A" wp14:editId="2A7287E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1905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63636C" w14:textId="77777777" w:rsidR="008929A0" w:rsidRPr="008D5126" w:rsidRDefault="008929A0" w:rsidP="00FF630E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040A6A" id="Gruppieren 20" o:spid="_x0000_s1031" style="position:absolute;margin-left:.15pt;margin-top:.15pt;width:43.7pt;height:57.7pt;z-index:251950080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">
                      <v:shape id="Grafik 4" o:spid="_x0000_s1032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">
                        <v:imagedata r:id="rId17" o:title="" chromakey="white"/>
                      </v:shape>
                      <v:shape id="Textfeld 12" o:spid="_x0000_s103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763636C" w14:textId="77777777" w:rsidR="008929A0" w:rsidRPr="008D5126" w:rsidRDefault="008929A0" w:rsidP="00FF630E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136DF0" w14:textId="78928B87" w:rsidR="00385054" w:rsidRDefault="00385054" w:rsidP="00385054">
            <w:pPr>
              <w:pStyle w:val="berschrift4"/>
            </w:pPr>
          </w:p>
          <w:p w14:paraId="48BDF770" w14:textId="38718492" w:rsidR="00385054" w:rsidRDefault="00385054" w:rsidP="00385054">
            <w:pPr>
              <w:pStyle w:val="berschrift4"/>
            </w:pPr>
          </w:p>
          <w:p w14:paraId="7FA0FF27" w14:textId="5CC1175B" w:rsidR="00385054" w:rsidRDefault="00385054" w:rsidP="00385054">
            <w:pPr>
              <w:pStyle w:val="berschrift4"/>
            </w:pPr>
          </w:p>
          <w:p w14:paraId="0EB4A870" w14:textId="58AB1AAC" w:rsidR="00385054" w:rsidRDefault="00385054" w:rsidP="00385054">
            <w:pPr>
              <w:pStyle w:val="berschrift4"/>
            </w:pPr>
          </w:p>
          <w:p w14:paraId="44D51543" w14:textId="4A9E8059" w:rsidR="00385054" w:rsidRDefault="00385054" w:rsidP="0041157B">
            <w:r>
              <w:t xml:space="preserve"> Welche Aufgabe sieht Jonas in dem Bild?        Welche Aufgabe sieht </w:t>
            </w:r>
            <w:r w:rsidR="008929A0">
              <w:t>Emily</w:t>
            </w:r>
            <w:r>
              <w:t xml:space="preserve"> in dem Bild?</w:t>
            </w:r>
            <w:r w:rsidR="0041157B">
              <w:br/>
            </w:r>
          </w:p>
          <w:p w14:paraId="1979D2B7" w14:textId="74F9DB13" w:rsidR="00385054" w:rsidRDefault="00385054" w:rsidP="00C561C8">
            <w:r>
              <w:t xml:space="preserve">Aufgabe: </w:t>
            </w:r>
            <w:r w:rsidRPr="0041157B">
              <w:rPr>
                <w:color w:val="BFBFBF" w:themeColor="background1" w:themeShade="BF"/>
              </w:rPr>
              <w:t xml:space="preserve">________________   </w:t>
            </w:r>
            <w:r>
              <w:t xml:space="preserve">                          </w:t>
            </w:r>
            <w:r w:rsidR="00E41F88">
              <w:t xml:space="preserve">  </w:t>
            </w:r>
            <w:r>
              <w:t xml:space="preserve">Aufgabe: </w:t>
            </w:r>
            <w:r w:rsidRPr="0041157B">
              <w:rPr>
                <w:color w:val="BFBFBF" w:themeColor="background1" w:themeShade="BF"/>
              </w:rPr>
              <w:t>__________________</w:t>
            </w:r>
          </w:p>
          <w:p w14:paraId="3D9D7A9D" w14:textId="77777777" w:rsidR="00385054" w:rsidRPr="00E0758C" w:rsidRDefault="00385054" w:rsidP="00C561C8"/>
        </w:tc>
        <w:tc>
          <w:tcPr>
            <w:tcW w:w="426" w:type="dxa"/>
            <w:vAlign w:val="bottom"/>
          </w:tcPr>
          <w:p w14:paraId="5D75B99E" w14:textId="6A00CA79" w:rsidR="00385054" w:rsidRPr="00E0758C" w:rsidRDefault="00385054" w:rsidP="00C561C8">
            <w:pPr>
              <w:jc w:val="right"/>
            </w:pPr>
          </w:p>
        </w:tc>
      </w:tr>
      <w:tr w:rsidR="00385054" w:rsidRPr="00E0758C" w14:paraId="662FE646" w14:textId="77777777" w:rsidTr="00C561C8">
        <w:tc>
          <w:tcPr>
            <w:tcW w:w="609" w:type="dxa"/>
          </w:tcPr>
          <w:p w14:paraId="3AE293F6" w14:textId="77777777" w:rsidR="00385054" w:rsidRPr="00E0758C" w:rsidRDefault="00385054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385054" w14:paraId="5FF369FE" w14:textId="77777777" w:rsidTr="00C561C8">
              <w:tc>
                <w:tcPr>
                  <w:tcW w:w="425" w:type="dxa"/>
                </w:tcPr>
                <w:p w14:paraId="21530E06" w14:textId="7FC0CCF3" w:rsidR="00385054" w:rsidRDefault="00385054" w:rsidP="00C561C8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b</w:t>
                  </w:r>
                  <w:r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577" w:type="dxa"/>
                </w:tcPr>
                <w:p w14:paraId="64860D1A" w14:textId="2226E296" w:rsidR="00385054" w:rsidRDefault="00385054" w:rsidP="00C561C8">
                  <w:r>
                    <w:t xml:space="preserve">Welches der Bilder passt zur Additionsaufgabe </w:t>
                  </w:r>
                  <w:r w:rsidRPr="0052247A">
                    <w:rPr>
                      <w:b/>
                      <w:bCs/>
                    </w:rPr>
                    <w:t>24 + 6</w:t>
                  </w:r>
                  <w:r>
                    <w:t>?</w:t>
                  </w:r>
                  <w:r w:rsidR="0052247A">
                    <w:t xml:space="preserve">   </w:t>
                  </w:r>
                  <w:r>
                    <w:t xml:space="preserve">Bild </w:t>
                  </w:r>
                  <w:r w:rsidRPr="0041157B">
                    <w:rPr>
                      <w:color w:val="BFBFBF" w:themeColor="background1" w:themeShade="BF"/>
                    </w:rPr>
                    <w:t>_____</w:t>
                  </w:r>
                </w:p>
                <w:p w14:paraId="0982EA10" w14:textId="137FF7D7" w:rsidR="00385054" w:rsidRDefault="00385054" w:rsidP="0041157B"/>
              </w:tc>
              <w:tc>
                <w:tcPr>
                  <w:tcW w:w="425" w:type="dxa"/>
                </w:tcPr>
                <w:p w14:paraId="7E5A1B5C" w14:textId="2691DACF" w:rsidR="00385054" w:rsidRDefault="0041157B" w:rsidP="00C561C8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c</w:t>
                  </w:r>
                  <w:r w:rsidR="00385054"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577" w:type="dxa"/>
                </w:tcPr>
                <w:p w14:paraId="2C8EC41F" w14:textId="57F3CE1F" w:rsidR="00385054" w:rsidRDefault="00385054" w:rsidP="0041157B">
                  <w:r>
                    <w:t xml:space="preserve">Welches der Bilder passt zur Subtraktionsaufgabe </w:t>
                  </w:r>
                  <w:r w:rsidRPr="0052247A">
                    <w:rPr>
                      <w:b/>
                      <w:bCs/>
                    </w:rPr>
                    <w:t>30 – 6</w:t>
                  </w:r>
                  <w:r>
                    <w:t>?</w:t>
                  </w:r>
                  <w:r w:rsidR="0052247A">
                    <w:t xml:space="preserve"> </w:t>
                  </w:r>
                  <w:r>
                    <w:t xml:space="preserve">Bild </w:t>
                  </w:r>
                  <w:r w:rsidRPr="0041157B">
                    <w:rPr>
                      <w:color w:val="BFBFBF" w:themeColor="background1" w:themeShade="BF"/>
                    </w:rPr>
                    <w:t>____</w:t>
                  </w:r>
                </w:p>
                <w:p w14:paraId="24D023A0" w14:textId="77777777" w:rsidR="00385054" w:rsidRDefault="00385054" w:rsidP="00C561C8">
                  <w:pPr>
                    <w:spacing w:line="240" w:lineRule="atLeast"/>
                  </w:pPr>
                </w:p>
              </w:tc>
            </w:tr>
            <w:tr w:rsidR="00385054" w14:paraId="6CEB1134" w14:textId="77777777" w:rsidTr="00C561C8">
              <w:tc>
                <w:tcPr>
                  <w:tcW w:w="425" w:type="dxa"/>
                </w:tcPr>
                <w:p w14:paraId="1836304F" w14:textId="77777777" w:rsidR="00385054" w:rsidRPr="002A69A9" w:rsidRDefault="00385054" w:rsidP="00C561C8">
                  <w:pPr>
                    <w:pStyle w:val="Nummerierung"/>
                    <w:rPr>
                      <w:color w:val="70BCC9" w:themeColor="text2" w:themeTint="99"/>
                    </w:rPr>
                  </w:pPr>
                </w:p>
              </w:tc>
              <w:tc>
                <w:tcPr>
                  <w:tcW w:w="7579" w:type="dxa"/>
                  <w:gridSpan w:val="3"/>
                </w:tcPr>
                <w:p w14:paraId="5AAB9608" w14:textId="1079713E" w:rsidR="00385054" w:rsidRDefault="0052247A" w:rsidP="0041157B">
                  <w:r>
                    <w:rPr>
                      <w:noProof/>
                    </w:rPr>
                    <w:drawing>
                      <wp:anchor distT="0" distB="0" distL="114300" distR="114300" simplePos="0" relativeHeight="251902976" behindDoc="0" locked="0" layoutInCell="1" allowOverlap="1" wp14:anchorId="4FB87E6C" wp14:editId="66F61459">
                        <wp:simplePos x="0" y="0"/>
                        <wp:positionH relativeFrom="column">
                          <wp:posOffset>3211195</wp:posOffset>
                        </wp:positionH>
                        <wp:positionV relativeFrom="paragraph">
                          <wp:posOffset>17737</wp:posOffset>
                        </wp:positionV>
                        <wp:extent cx="1584000" cy="433145"/>
                        <wp:effectExtent l="0" t="0" r="3810" b="0"/>
                        <wp:wrapNone/>
                        <wp:docPr id="189771013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7710138" name="Grafik 1897710138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000" cy="433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1157B">
                    <w:rPr>
                      <w:noProof/>
                    </w:rPr>
                    <w:drawing>
                      <wp:anchor distT="0" distB="0" distL="114300" distR="114300" simplePos="0" relativeHeight="251900928" behindDoc="0" locked="0" layoutInCell="1" allowOverlap="1" wp14:anchorId="39CBF642" wp14:editId="2B21FBD8">
                        <wp:simplePos x="0" y="0"/>
                        <wp:positionH relativeFrom="column">
                          <wp:posOffset>375920</wp:posOffset>
                        </wp:positionH>
                        <wp:positionV relativeFrom="paragraph">
                          <wp:posOffset>-35449</wp:posOffset>
                        </wp:positionV>
                        <wp:extent cx="828000" cy="568492"/>
                        <wp:effectExtent l="0" t="0" r="0" b="3175"/>
                        <wp:wrapNone/>
                        <wp:docPr id="1376966307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6966307" name="Grafik 1376966307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8000" cy="568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85054">
                    <w:t>Bild 1                               Bild</w:t>
                  </w:r>
                  <w:r w:rsidR="0041157B">
                    <w:t xml:space="preserve"> 2</w:t>
                  </w:r>
                  <w:r w:rsidR="00385054">
                    <w:t xml:space="preserve"> </w:t>
                  </w:r>
                  <w:r w:rsidR="0041157B">
                    <w:t xml:space="preserve">    </w:t>
                  </w:r>
                  <w:r w:rsidR="0041157B">
                    <w:rPr>
                      <w:noProof/>
                    </w:rPr>
                    <w:drawing>
                      <wp:anchor distT="0" distB="0" distL="114300" distR="114300" simplePos="0" relativeHeight="251901952" behindDoc="0" locked="0" layoutInCell="1" allowOverlap="1" wp14:anchorId="4F92D160" wp14:editId="51C75433">
                        <wp:simplePos x="0" y="0"/>
                        <wp:positionH relativeFrom="column">
                          <wp:posOffset>1615659</wp:posOffset>
                        </wp:positionH>
                        <wp:positionV relativeFrom="paragraph">
                          <wp:posOffset>17693</wp:posOffset>
                        </wp:positionV>
                        <wp:extent cx="1152000" cy="516127"/>
                        <wp:effectExtent l="0" t="0" r="3810" b="5080"/>
                        <wp:wrapNone/>
                        <wp:docPr id="1257272646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7272646" name="Grafik 1257272646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152000" cy="516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1157B">
                    <w:t xml:space="preserve">                                  </w:t>
                  </w:r>
                  <w:r w:rsidR="00385054">
                    <w:t>Bild 3</w:t>
                  </w:r>
                </w:p>
                <w:p w14:paraId="503D13A2" w14:textId="77777777" w:rsidR="0041157B" w:rsidRDefault="0041157B" w:rsidP="0041157B"/>
                <w:p w14:paraId="71E803EA" w14:textId="5841FF40" w:rsidR="0041157B" w:rsidRDefault="0041157B" w:rsidP="0041157B"/>
              </w:tc>
            </w:tr>
          </w:tbl>
          <w:p w14:paraId="10FFF8FF" w14:textId="77777777" w:rsidR="00385054" w:rsidRPr="00E0758C" w:rsidRDefault="00385054" w:rsidP="00C561C8"/>
        </w:tc>
        <w:tc>
          <w:tcPr>
            <w:tcW w:w="426" w:type="dxa"/>
            <w:vAlign w:val="bottom"/>
          </w:tcPr>
          <w:p w14:paraId="470000EA" w14:textId="4718ECD6" w:rsidR="00385054" w:rsidRPr="00E0758C" w:rsidRDefault="00385054" w:rsidP="00C561C8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10144" behindDoc="0" locked="0" layoutInCell="1" allowOverlap="1" wp14:anchorId="2242A616" wp14:editId="097782C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174625</wp:posOffset>
                  </wp:positionV>
                  <wp:extent cx="222885" cy="700405"/>
                  <wp:effectExtent l="0" t="0" r="5715" b="0"/>
                  <wp:wrapNone/>
                  <wp:docPr id="2548166" name="Grafik 2548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5054" w:rsidRPr="00E0758C" w14:paraId="603D0759" w14:textId="77777777" w:rsidTr="00C561C8">
        <w:tc>
          <w:tcPr>
            <w:tcW w:w="609" w:type="dxa"/>
          </w:tcPr>
          <w:p w14:paraId="56A20064" w14:textId="77777777" w:rsidR="00385054" w:rsidRPr="0077619D" w:rsidRDefault="00385054" w:rsidP="00A1304A">
            <w:pPr>
              <w:pStyle w:val="berschrift6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038" w:type="dxa"/>
          </w:tcPr>
          <w:p w14:paraId="1FF5EAED" w14:textId="77777777" w:rsidR="00385054" w:rsidRPr="0077619D" w:rsidRDefault="00385054" w:rsidP="00A1304A">
            <w:pPr>
              <w:pStyle w:val="berschrift6"/>
            </w:pPr>
            <w:r w:rsidRPr="0077619D">
              <w:t>Additions- und Subtraktions-</w:t>
            </w:r>
            <w:r w:rsidRPr="00A1304A">
              <w:t>Aufgaben</w:t>
            </w:r>
            <w:r w:rsidRPr="0077619D">
              <w:t xml:space="preserve"> am </w:t>
            </w:r>
            <w:r w:rsidRPr="00A1304A">
              <w:t>Zahlenstrahl</w:t>
            </w:r>
          </w:p>
        </w:tc>
        <w:tc>
          <w:tcPr>
            <w:tcW w:w="426" w:type="dxa"/>
            <w:vAlign w:val="bottom"/>
          </w:tcPr>
          <w:p w14:paraId="38423D78" w14:textId="77777777" w:rsidR="00385054" w:rsidRPr="00E0758C" w:rsidRDefault="00385054" w:rsidP="00C561C8">
            <w:pPr>
              <w:jc w:val="right"/>
            </w:pPr>
          </w:p>
        </w:tc>
      </w:tr>
      <w:tr w:rsidR="0041157B" w:rsidRPr="00E0758C" w14:paraId="61267705" w14:textId="77777777" w:rsidTr="0041157B">
        <w:trPr>
          <w:trHeight w:val="177"/>
        </w:trPr>
        <w:tc>
          <w:tcPr>
            <w:tcW w:w="609" w:type="dxa"/>
          </w:tcPr>
          <w:p w14:paraId="2407041D" w14:textId="77777777" w:rsidR="0041157B" w:rsidRDefault="0041157B" w:rsidP="0041157B">
            <w:pPr>
              <w:rPr>
                <w:noProof/>
              </w:rPr>
            </w:pPr>
          </w:p>
        </w:tc>
        <w:tc>
          <w:tcPr>
            <w:tcW w:w="8038" w:type="dxa"/>
          </w:tcPr>
          <w:p w14:paraId="3C359823" w14:textId="6CF1AFB5" w:rsidR="0041157B" w:rsidRPr="0077619D" w:rsidRDefault="0041157B" w:rsidP="0041157B">
            <w:pPr>
              <w:rPr>
                <w:color w:val="70BCC9" w:themeColor="text2" w:themeTint="99"/>
              </w:rPr>
            </w:pPr>
            <w:r w:rsidRPr="0077619D">
              <w:t xml:space="preserve">Welche Aufgaben passen zu dem Zahlenstrahl? </w:t>
            </w:r>
            <w:r>
              <w:t>Kreuze an.</w:t>
            </w:r>
          </w:p>
        </w:tc>
        <w:tc>
          <w:tcPr>
            <w:tcW w:w="426" w:type="dxa"/>
            <w:vAlign w:val="bottom"/>
          </w:tcPr>
          <w:p w14:paraId="6F1A5B1E" w14:textId="77777777" w:rsidR="0041157B" w:rsidRPr="00E0758C" w:rsidRDefault="0041157B" w:rsidP="00C561C8">
            <w:pPr>
              <w:jc w:val="right"/>
            </w:pPr>
          </w:p>
        </w:tc>
      </w:tr>
      <w:tr w:rsidR="00385054" w:rsidRPr="00E0758C" w14:paraId="33C04D41" w14:textId="77777777" w:rsidTr="00C561C8">
        <w:tc>
          <w:tcPr>
            <w:tcW w:w="609" w:type="dxa"/>
          </w:tcPr>
          <w:p w14:paraId="204FCA9C" w14:textId="77777777" w:rsidR="00385054" w:rsidRPr="00E0758C" w:rsidRDefault="00385054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p w14:paraId="501B33E6" w14:textId="0B4EE69C" w:rsidR="00385054" w:rsidRDefault="00385054" w:rsidP="00C561C8"/>
          <w:tbl>
            <w:tblPr>
              <w:tblStyle w:val="Tabellenraster"/>
              <w:tblW w:w="12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"/>
              <w:gridCol w:w="3544"/>
              <w:gridCol w:w="7941"/>
            </w:tblGrid>
            <w:tr w:rsidR="0041157B" w14:paraId="743EAF5C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02CF4A35" w14:textId="6FE52636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a)</w:t>
                  </w:r>
                </w:p>
              </w:tc>
              <w:tc>
                <w:tcPr>
                  <w:tcW w:w="3544" w:type="dxa"/>
                </w:tcPr>
                <w:p w14:paraId="655E9590" w14:textId="44F7DF73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15 + 40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 w:val="restart"/>
                </w:tcPr>
                <w:p w14:paraId="3EA2CD3B" w14:textId="3C1EC098" w:rsidR="0041157B" w:rsidRDefault="0041157B" w:rsidP="0041157B">
                  <w:pPr>
                    <w:pStyle w:val="Ausflltext"/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61344" behindDoc="0" locked="0" layoutInCell="1" allowOverlap="1" wp14:anchorId="272430DB" wp14:editId="40D1E88D">
                        <wp:simplePos x="0" y="0"/>
                        <wp:positionH relativeFrom="column">
                          <wp:posOffset>492957</wp:posOffset>
                        </wp:positionH>
                        <wp:positionV relativeFrom="paragraph">
                          <wp:posOffset>41253</wp:posOffset>
                        </wp:positionV>
                        <wp:extent cx="1565951" cy="776321"/>
                        <wp:effectExtent l="0" t="0" r="0" b="0"/>
                        <wp:wrapNone/>
                        <wp:docPr id="2050167171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167171" name="Grafik 2050167171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5951" cy="776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1157B" w14:paraId="4ED56006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2D7F620E" w14:textId="744425F3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b)</w:t>
                  </w:r>
                </w:p>
              </w:tc>
              <w:tc>
                <w:tcPr>
                  <w:tcW w:w="3544" w:type="dxa"/>
                </w:tcPr>
                <w:p w14:paraId="0AE175B3" w14:textId="7570E00C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+ 15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F872AD6" w14:textId="789CAC00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764DBE49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2285F1DA" w14:textId="06502778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c)</w:t>
                  </w:r>
                </w:p>
              </w:tc>
              <w:tc>
                <w:tcPr>
                  <w:tcW w:w="3544" w:type="dxa"/>
                </w:tcPr>
                <w:p w14:paraId="079C0560" w14:textId="4C06EADA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15 + 25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0E8D6F5" w14:textId="066D19DD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2DDEEAA8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5DEA736B" w14:textId="406C993E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d)</w:t>
                  </w:r>
                </w:p>
              </w:tc>
              <w:tc>
                <w:tcPr>
                  <w:tcW w:w="3544" w:type="dxa"/>
                </w:tcPr>
                <w:p w14:paraId="065AAB83" w14:textId="213FB684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– 15 </w:t>
                  </w:r>
                  <w:r>
                    <w:rPr>
                      <w:b/>
                      <w:bCs/>
                      <w:color w:val="FF0000"/>
                    </w:rPr>
                    <w:t xml:space="preserve">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EB5DD29" w14:textId="0786EACD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2A8FDF65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45B31826" w14:textId="2449BB60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e)</w:t>
                  </w:r>
                </w:p>
              </w:tc>
              <w:tc>
                <w:tcPr>
                  <w:tcW w:w="3544" w:type="dxa"/>
                </w:tcPr>
                <w:p w14:paraId="02B24106" w14:textId="3BA6080C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– 25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17EE27A5" w14:textId="5F7279AF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</w:tbl>
          <w:p w14:paraId="62F621C0" w14:textId="77777777" w:rsidR="00385054" w:rsidRPr="002A69A9" w:rsidRDefault="00385054" w:rsidP="00C561C8"/>
        </w:tc>
        <w:tc>
          <w:tcPr>
            <w:tcW w:w="426" w:type="dxa"/>
            <w:vAlign w:val="bottom"/>
          </w:tcPr>
          <w:p w14:paraId="1779B924" w14:textId="1331C481" w:rsidR="00385054" w:rsidRPr="00E0758C" w:rsidRDefault="0041157B" w:rsidP="00C561C8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12192" behindDoc="0" locked="0" layoutInCell="1" allowOverlap="1" wp14:anchorId="236AB32D" wp14:editId="48E1147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-33655</wp:posOffset>
                  </wp:positionV>
                  <wp:extent cx="222885" cy="700405"/>
                  <wp:effectExtent l="0" t="0" r="5715" b="0"/>
                  <wp:wrapNone/>
                  <wp:docPr id="1967806735" name="Grafik 1967806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157B" w:rsidRPr="00E0758C" w14:paraId="1E78DF95" w14:textId="77777777" w:rsidTr="00C561C8">
        <w:tc>
          <w:tcPr>
            <w:tcW w:w="609" w:type="dxa"/>
          </w:tcPr>
          <w:p w14:paraId="3E03FA8D" w14:textId="77777777" w:rsidR="0041157B" w:rsidRPr="00E0758C" w:rsidRDefault="0041157B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p w14:paraId="39AFD322" w14:textId="77777777" w:rsidR="0041157B" w:rsidRPr="0077619D" w:rsidRDefault="0041157B" w:rsidP="00C561C8"/>
        </w:tc>
        <w:tc>
          <w:tcPr>
            <w:tcW w:w="426" w:type="dxa"/>
            <w:vAlign w:val="bottom"/>
          </w:tcPr>
          <w:p w14:paraId="29438603" w14:textId="459C2B31" w:rsidR="0041157B" w:rsidRDefault="0041157B" w:rsidP="00C561C8">
            <w:pPr>
              <w:jc w:val="right"/>
              <w:rPr>
                <w:noProof/>
                <w:sz w:val="18"/>
                <w:szCs w:val="18"/>
              </w:rPr>
            </w:pPr>
          </w:p>
        </w:tc>
      </w:tr>
      <w:tr w:rsidR="00385054" w:rsidRPr="00AC7674" w14:paraId="0574F64D" w14:textId="77777777" w:rsidTr="00C561C8">
        <w:tc>
          <w:tcPr>
            <w:tcW w:w="609" w:type="dxa"/>
          </w:tcPr>
          <w:p w14:paraId="108967BC" w14:textId="77777777" w:rsidR="00385054" w:rsidRDefault="00385054" w:rsidP="00A1304A">
            <w:pPr>
              <w:pStyle w:val="berschrift6"/>
            </w:pPr>
            <w:r>
              <w:t>3</w:t>
            </w:r>
          </w:p>
          <w:p w14:paraId="025D4AC7" w14:textId="628BD506" w:rsidR="00385054" w:rsidRDefault="00385054" w:rsidP="00C561C8">
            <w:pPr>
              <w:rPr>
                <w:lang w:eastAsia="de-DE"/>
              </w:rPr>
            </w:pPr>
          </w:p>
          <w:p w14:paraId="500A5F9A" w14:textId="7050FCFE" w:rsidR="00385054" w:rsidRDefault="00385054" w:rsidP="00C561C8">
            <w:pPr>
              <w:rPr>
                <w:lang w:eastAsia="de-DE"/>
              </w:rPr>
            </w:pPr>
          </w:p>
          <w:p w14:paraId="39027056" w14:textId="2782EF25" w:rsidR="00385054" w:rsidRDefault="00385054" w:rsidP="00C561C8">
            <w:pPr>
              <w:rPr>
                <w:lang w:eastAsia="de-DE"/>
              </w:rPr>
            </w:pPr>
          </w:p>
          <w:p w14:paraId="2D9C7879" w14:textId="77777777" w:rsidR="00385054" w:rsidRDefault="00385054" w:rsidP="00C561C8">
            <w:pPr>
              <w:rPr>
                <w:lang w:eastAsia="de-DE"/>
              </w:rPr>
            </w:pPr>
          </w:p>
          <w:p w14:paraId="66C67CA4" w14:textId="77777777" w:rsidR="00385054" w:rsidRDefault="00385054" w:rsidP="00C561C8">
            <w:pPr>
              <w:rPr>
                <w:lang w:eastAsia="de-DE"/>
              </w:rPr>
            </w:pPr>
          </w:p>
          <w:p w14:paraId="67A892BE" w14:textId="77777777" w:rsidR="00385054" w:rsidRDefault="00385054" w:rsidP="00C561C8">
            <w:pPr>
              <w:rPr>
                <w:lang w:eastAsia="de-DE"/>
              </w:rPr>
            </w:pPr>
          </w:p>
          <w:p w14:paraId="491263D5" w14:textId="0B395DBB" w:rsidR="00385054" w:rsidRDefault="00A1304A" w:rsidP="00C561C8">
            <w:pPr>
              <w:rPr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75920BD" wp14:editId="3E2331C6">
                      <wp:simplePos x="0" y="0"/>
                      <wp:positionH relativeFrom="column">
                        <wp:posOffset>387086</wp:posOffset>
                      </wp:positionH>
                      <wp:positionV relativeFrom="paragraph">
                        <wp:posOffset>171406</wp:posOffset>
                      </wp:positionV>
                      <wp:extent cx="2065283" cy="22018625"/>
                      <wp:effectExtent l="0" t="0" r="5080" b="3810"/>
                      <wp:wrapNone/>
                      <wp:docPr id="768243657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5283" cy="2201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AEFB9A" w14:textId="77777777" w:rsidR="0052247A" w:rsidRPr="007D4550" w:rsidRDefault="0052247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7D45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lang w:eastAsia="de-DE"/>
                                    </w:rPr>
                                    <w:t>A.</w:t>
                                  </w:r>
                                  <w:r w:rsidRPr="007D45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>Leonie ist schon 300 m gelaufen.</w:t>
                                  </w:r>
                                </w:p>
                                <w:p w14:paraId="24F6E557" w14:textId="77777777" w:rsidR="0052247A" w:rsidRPr="007D4550" w:rsidRDefault="0052247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500 m liegen noch vor ihr. </w:t>
                                  </w:r>
                                </w:p>
                                <w:p w14:paraId="2EC8FC65" w14:textId="77777777" w:rsidR="0052247A" w:rsidRPr="007D4550" w:rsidRDefault="0052247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Wie lang ist die ganze Strecke?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920BD" id="Textfeld 2" o:spid="_x0000_s1034" type="#_x0000_t202" style="position:absolute;margin-left:30.5pt;margin-top:13.5pt;width:162.6pt;height:1733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" fillcolor="#d8d8d8 [2732]" stroked="f" strokeweight=".5pt">
                      <v:textbox style="mso-fit-shape-to-text:t" inset="2mm,,2mm">
                        <w:txbxContent>
                          <w:p w14:paraId="05AEFB9A" w14:textId="77777777" w:rsidR="0052247A" w:rsidRPr="007D4550" w:rsidRDefault="0052247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7D455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lang w:eastAsia="de-DE"/>
                              </w:rPr>
                              <w:t>A.</w:t>
                            </w:r>
                            <w:r w:rsidRPr="007D455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>Leonie ist schon 300 m gelaufen.</w:t>
                            </w:r>
                          </w:p>
                          <w:p w14:paraId="24F6E557" w14:textId="77777777" w:rsidR="0052247A" w:rsidRPr="007D4550" w:rsidRDefault="0052247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500 m liegen noch vor ihr. </w:t>
                            </w:r>
                          </w:p>
                          <w:p w14:paraId="2EC8FC65" w14:textId="77777777" w:rsidR="0052247A" w:rsidRPr="007D4550" w:rsidRDefault="0052247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Wie lang ist die ganze Strecke?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8CAFEE" w14:textId="77777777" w:rsidR="00385054" w:rsidRDefault="00385054" w:rsidP="00C561C8">
            <w:pPr>
              <w:rPr>
                <w:lang w:eastAsia="de-DE"/>
              </w:rPr>
            </w:pPr>
          </w:p>
          <w:p w14:paraId="6D461739" w14:textId="77777777" w:rsidR="00385054" w:rsidRDefault="00385054" w:rsidP="00C561C8">
            <w:pPr>
              <w:rPr>
                <w:lang w:eastAsia="de-DE"/>
              </w:rPr>
            </w:pPr>
          </w:p>
          <w:p w14:paraId="34F5D6C6" w14:textId="77777777" w:rsidR="00385054" w:rsidRDefault="00385054" w:rsidP="00C561C8">
            <w:pPr>
              <w:rPr>
                <w:lang w:eastAsia="de-DE"/>
              </w:rPr>
            </w:pPr>
          </w:p>
          <w:p w14:paraId="563D4784" w14:textId="77777777" w:rsidR="00385054" w:rsidRDefault="00385054" w:rsidP="00C561C8">
            <w:pPr>
              <w:rPr>
                <w:lang w:eastAsia="de-DE"/>
              </w:rPr>
            </w:pPr>
          </w:p>
          <w:p w14:paraId="07ED67C7" w14:textId="77777777" w:rsidR="00385054" w:rsidRDefault="00385054" w:rsidP="00C561C8">
            <w:pPr>
              <w:rPr>
                <w:lang w:eastAsia="de-DE"/>
              </w:rPr>
            </w:pPr>
          </w:p>
          <w:p w14:paraId="39B2E215" w14:textId="77777777" w:rsidR="00385054" w:rsidRPr="00E0107D" w:rsidRDefault="00385054" w:rsidP="00C561C8">
            <w:pPr>
              <w:rPr>
                <w:lang w:eastAsia="de-DE"/>
              </w:rPr>
            </w:pPr>
          </w:p>
        </w:tc>
        <w:tc>
          <w:tcPr>
            <w:tcW w:w="8464" w:type="dxa"/>
            <w:gridSpan w:val="2"/>
          </w:tcPr>
          <w:p w14:paraId="6D704DB8" w14:textId="003D7215" w:rsidR="00385054" w:rsidRPr="00A1304A" w:rsidRDefault="0052247A" w:rsidP="00A1304A">
            <w:pPr>
              <w:pStyle w:val="berschrift6"/>
            </w:pPr>
            <w:r w:rsidRPr="00A1304A">
              <w:t>R</w:t>
            </w:r>
            <w:r w:rsidR="00385054" w:rsidRPr="00A1304A">
              <w:t xml:space="preserve">echengeschichten zu Addition und Subtraktion </w:t>
            </w:r>
          </w:p>
          <w:p w14:paraId="08627D37" w14:textId="11087E83" w:rsidR="00385054" w:rsidRDefault="0052247A" w:rsidP="00C561C8">
            <w:pPr>
              <w:rPr>
                <w:noProof/>
              </w:rPr>
            </w:pPr>
            <w:r w:rsidRPr="0052247A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1C50A3AF" wp14:editId="4FD35139">
                  <wp:simplePos x="0" y="0"/>
                  <wp:positionH relativeFrom="column">
                    <wp:posOffset>648291</wp:posOffset>
                  </wp:positionH>
                  <wp:positionV relativeFrom="paragraph">
                    <wp:posOffset>31750</wp:posOffset>
                  </wp:positionV>
                  <wp:extent cx="4656455" cy="1156970"/>
                  <wp:effectExtent l="0" t="0" r="4445" b="0"/>
                  <wp:wrapNone/>
                  <wp:docPr id="15" name="Grafik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6EB7BF-B6C5-7D3A-8000-6C0C4ECC9D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4">
                            <a:extLst>
                              <a:ext uri="{FF2B5EF4-FFF2-40B4-BE49-F238E27FC236}">
                                <a16:creationId xmlns:a16="http://schemas.microsoft.com/office/drawing/2014/main" id="{656EB7BF-B6C5-7D3A-8000-6C0C4ECC9D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" t="22482" r="8436" b="16491"/>
                          <a:stretch/>
                        </pic:blipFill>
                        <pic:spPr>
                          <a:xfrm>
                            <a:off x="0" y="0"/>
                            <a:ext cx="465645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5054">
              <w:rPr>
                <w:noProof/>
              </w:rPr>
              <w:t>Schau dir die Situation auf dem Sportplatz an.</w:t>
            </w:r>
          </w:p>
          <w:p w14:paraId="456A53B6" w14:textId="10C89B8F" w:rsidR="00385054" w:rsidRDefault="00385054" w:rsidP="00C561C8">
            <w:pPr>
              <w:rPr>
                <w:noProof/>
              </w:rPr>
            </w:pPr>
            <w:r>
              <w:rPr>
                <w:noProof/>
              </w:rPr>
              <w:t>Welche Frage und welche Aufgabe passen zusammen? Ordne zu.</w:t>
            </w:r>
          </w:p>
          <w:p w14:paraId="34A09146" w14:textId="36C5E870" w:rsidR="0052247A" w:rsidRDefault="0052247A" w:rsidP="00C561C8">
            <w:pPr>
              <w:rPr>
                <w:noProof/>
              </w:rPr>
            </w:pPr>
          </w:p>
          <w:p w14:paraId="5CA7B993" w14:textId="77777777" w:rsidR="00385054" w:rsidRDefault="00385054" w:rsidP="00C561C8">
            <w:pPr>
              <w:rPr>
                <w:lang w:eastAsia="de-DE"/>
              </w:rPr>
            </w:pPr>
          </w:p>
          <w:p w14:paraId="298735A3" w14:textId="15BFAF54" w:rsidR="00385054" w:rsidRPr="00E0107D" w:rsidRDefault="00385054" w:rsidP="00C561C8">
            <w:pPr>
              <w:rPr>
                <w:lang w:eastAsia="de-DE"/>
              </w:rPr>
            </w:pPr>
          </w:p>
          <w:p w14:paraId="43218402" w14:textId="2AF36337" w:rsidR="00385054" w:rsidRDefault="00385054" w:rsidP="00C561C8">
            <w:pPr>
              <w:rPr>
                <w:lang w:eastAsia="de-DE"/>
              </w:rPr>
            </w:pPr>
          </w:p>
          <w:p w14:paraId="77D219BD" w14:textId="1DCF4556" w:rsidR="00385054" w:rsidRDefault="007D4550" w:rsidP="00C561C8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7F08AE33" wp14:editId="01903023">
                      <wp:simplePos x="0" y="0"/>
                      <wp:positionH relativeFrom="column">
                        <wp:posOffset>4030410</wp:posOffset>
                      </wp:positionH>
                      <wp:positionV relativeFrom="paragraph">
                        <wp:posOffset>171099</wp:posOffset>
                      </wp:positionV>
                      <wp:extent cx="1341229" cy="1392633"/>
                      <wp:effectExtent l="0" t="0" r="5080" b="0"/>
                      <wp:wrapNone/>
                      <wp:docPr id="1754296455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229" cy="1392633"/>
                                <a:chOff x="0" y="0"/>
                                <a:chExt cx="1341229" cy="1392633"/>
                              </a:xfrm>
                            </wpg:grpSpPr>
                            <wps:wsp>
                              <wps:cNvPr id="500093336" name="Textfeld 2"/>
                              <wps:cNvSpPr txBox="1"/>
                              <wps:spPr>
                                <a:xfrm>
                                  <a:off x="436179" y="10510"/>
                                  <a:ext cx="9000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453898" w14:textId="6599578D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500 </w:t>
                                    </w:r>
                                    <w:proofErr w:type="gramStart"/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+ ?</w:t>
                                    </w:r>
                                    <w:proofErr w:type="gramEnd"/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 = 800        </w:t>
                                    </w:r>
                                  </w:p>
                                  <w:p w14:paraId="0398F132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7087456" name="Textfeld 2"/>
                              <wps:cNvSpPr txBox="1"/>
                              <wps:spPr>
                                <a:xfrm>
                                  <a:off x="436179" y="378372"/>
                                  <a:ext cx="89979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84263" w14:textId="46C0AC2A" w:rsidR="0052247A" w:rsidRPr="007D4550" w:rsidRDefault="00A1304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8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00 – 300 </w:t>
                                    </w:r>
                                    <w:proofErr w:type="gramStart"/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= ?</w:t>
                                    </w:r>
                                    <w:proofErr w:type="gramEnd"/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                       </w:t>
                                    </w:r>
                                  </w:p>
                                  <w:p w14:paraId="11C7A9A9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3287620" name="Textfeld 2"/>
                              <wps:cNvSpPr txBox="1"/>
                              <wps:spPr>
                                <a:xfrm>
                                  <a:off x="436179" y="751489"/>
                                  <a:ext cx="89979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D08212" w14:textId="6899AF55" w:rsidR="0052247A" w:rsidRPr="007D4550" w:rsidRDefault="00A1304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8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00 – 500 </w:t>
                                    </w:r>
                                    <w:proofErr w:type="gramStart"/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= ?</w:t>
                                    </w:r>
                                    <w:proofErr w:type="gramEnd"/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                       </w:t>
                                    </w:r>
                                  </w:p>
                                  <w:p w14:paraId="121AB632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471188" name="Textfeld 2"/>
                              <wps:cNvSpPr txBox="1"/>
                              <wps:spPr>
                                <a:xfrm>
                                  <a:off x="441434" y="1119351"/>
                                  <a:ext cx="89979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3A238" w14:textId="6AE8352E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500 + 300 </w:t>
                                    </w:r>
                                    <w:proofErr w:type="gramStart"/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= ?</w:t>
                                    </w:r>
                                    <w:proofErr w:type="gramEnd"/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                       </w:t>
                                    </w:r>
                                  </w:p>
                                  <w:p w14:paraId="73233181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481385" name="Textfeld 3"/>
                              <wps:cNvSpPr txBox="1"/>
                              <wps:spPr>
                                <a:xfrm>
                                  <a:off x="0" y="0"/>
                                  <a:ext cx="467995" cy="283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79D84" w14:textId="61FC6C2C" w:rsidR="00A1304A" w:rsidRPr="00A1304A" w:rsidRDefault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8221228" name="Textfeld 3"/>
                              <wps:cNvSpPr txBox="1"/>
                              <wps:spPr>
                                <a:xfrm>
                                  <a:off x="0" y="751453"/>
                                  <a:ext cx="467995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B8D702" w14:textId="77777777" w:rsidR="00A1304A" w:rsidRPr="00A1304A" w:rsidRDefault="00A1304A" w:rsidP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0255821" name="Textfeld 3"/>
                              <wps:cNvSpPr txBox="1"/>
                              <wps:spPr>
                                <a:xfrm>
                                  <a:off x="0" y="373099"/>
                                  <a:ext cx="467995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DD0DE" w14:textId="77777777" w:rsidR="00A1304A" w:rsidRPr="00A1304A" w:rsidRDefault="00A1304A" w:rsidP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348473" name="Textfeld 3"/>
                              <wps:cNvSpPr txBox="1"/>
                              <wps:spPr>
                                <a:xfrm>
                                  <a:off x="0" y="1108788"/>
                                  <a:ext cx="467995" cy="283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C182B4" w14:textId="77777777" w:rsidR="00A1304A" w:rsidRPr="00A1304A" w:rsidRDefault="00A1304A" w:rsidP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08AE33" id="Gruppieren 4" o:spid="_x0000_s1035" style="position:absolute;margin-left:317.35pt;margin-top:13.45pt;width:105.6pt;height:109.65pt;z-index:251990016" coordsize="13412,139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">
                      <v:shape id="_x0000_s1036" type="#_x0000_t202" style="position:absolute;left:4361;top:105;width:9000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" fillcolor="#a5a5a5 [2092]" stroked="f" strokeweight=".5pt">
                        <v:textbox inset="2mm,1mm,1mm,0">
                          <w:txbxContent>
                            <w:p w14:paraId="1D453898" w14:textId="6599578D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500 </w:t>
                              </w:r>
                              <w:proofErr w:type="gramStart"/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+ ?</w:t>
                              </w:r>
                              <w:proofErr w:type="gramEnd"/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 = 800        </w:t>
                              </w:r>
                            </w:p>
                            <w:p w14:paraId="0398F132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7" type="#_x0000_t202" style="position:absolute;left:4361;top:3783;width:8998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" fillcolor="#a5a5a5 [2092]" stroked="f" strokeweight=".5pt">
                        <v:textbox inset="2mm,1mm,1mm,0">
                          <w:txbxContent>
                            <w:p w14:paraId="43684263" w14:textId="46C0AC2A" w:rsidR="0052247A" w:rsidRPr="007D4550" w:rsidRDefault="00A1304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8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00 – 300 </w:t>
                              </w:r>
                              <w:proofErr w:type="gramStart"/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= ?</w:t>
                              </w:r>
                              <w:proofErr w:type="gramEnd"/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                       </w:t>
                              </w:r>
                            </w:p>
                            <w:p w14:paraId="11C7A9A9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8" type="#_x0000_t202" style="position:absolute;left:4361;top:7514;width:8998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" fillcolor="#a5a5a5 [2092]" stroked="f" strokeweight=".5pt">
                        <v:textbox inset="2mm,1mm,1mm,0">
                          <w:txbxContent>
                            <w:p w14:paraId="18D08212" w14:textId="6899AF55" w:rsidR="0052247A" w:rsidRPr="007D4550" w:rsidRDefault="00A1304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8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00 – 500 </w:t>
                              </w:r>
                              <w:proofErr w:type="gramStart"/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= ?</w:t>
                              </w:r>
                              <w:proofErr w:type="gramEnd"/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                       </w:t>
                              </w:r>
                            </w:p>
                            <w:p w14:paraId="121AB632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9" type="#_x0000_t202" style="position:absolute;left:4414;top:11193;width:8998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" fillcolor="#a5a5a5 [2092]" stroked="f" strokeweight=".5pt">
                        <v:textbox inset="2mm,1mm,1mm,0">
                          <w:txbxContent>
                            <w:p w14:paraId="5473A238" w14:textId="6AE8352E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500 + 300 </w:t>
                              </w:r>
                              <w:proofErr w:type="gramStart"/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= ?</w:t>
                              </w:r>
                              <w:proofErr w:type="gramEnd"/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                       </w:t>
                              </w:r>
                            </w:p>
                            <w:p w14:paraId="73233181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Textfeld 3" o:spid="_x0000_s1040" type="#_x0000_t202" style="position:absolute;width:4679;height:2838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" filled="f" stroked="f" strokeweight=".5pt">
                        <v:textbox>
                          <w:txbxContent>
                            <w:p w14:paraId="1E179D84" w14:textId="61FC6C2C" w:rsidR="00A1304A" w:rsidRPr="00A1304A" w:rsidRDefault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  <v:shape id="Textfeld 3" o:spid="_x0000_s1041" type="#_x0000_t202" style="position:absolute;top:7514;width:4679;height:283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" filled="f" stroked="f" strokeweight=".5pt">
                        <v:textbox>
                          <w:txbxContent>
                            <w:p w14:paraId="7DB8D702" w14:textId="77777777" w:rsidR="00A1304A" w:rsidRPr="00A1304A" w:rsidRDefault="00A1304A" w:rsidP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  <v:shape id="Textfeld 3" o:spid="_x0000_s1042" type="#_x0000_t202" style="position:absolute;top:3730;width:4679;height:283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" filled="f" stroked="f" strokeweight=".5pt">
                        <v:textbox>
                          <w:txbxContent>
                            <w:p w14:paraId="1BFDD0DE" w14:textId="77777777" w:rsidR="00A1304A" w:rsidRPr="00A1304A" w:rsidRDefault="00A1304A" w:rsidP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  <v:shape id="Textfeld 3" o:spid="_x0000_s1043" type="#_x0000_t202" style="position:absolute;top:11087;width:4679;height:283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" filled="f" stroked="f" strokeweight=".5pt">
                        <v:textbox>
                          <w:txbxContent>
                            <w:p w14:paraId="46C182B4" w14:textId="77777777" w:rsidR="00A1304A" w:rsidRPr="00A1304A" w:rsidRDefault="00A1304A" w:rsidP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3897EE8" w14:textId="14D72C68" w:rsidR="00385054" w:rsidRDefault="00A1304A" w:rsidP="00C561C8">
            <w:pPr>
              <w:rPr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4B865CB" wp14:editId="6739413C">
                      <wp:simplePos x="0" y="0"/>
                      <wp:positionH relativeFrom="column">
                        <wp:posOffset>2164715</wp:posOffset>
                      </wp:positionH>
                      <wp:positionV relativeFrom="paragraph">
                        <wp:posOffset>-4445</wp:posOffset>
                      </wp:positionV>
                      <wp:extent cx="1765300" cy="609600"/>
                      <wp:effectExtent l="0" t="0" r="0" b="0"/>
                      <wp:wrapNone/>
                      <wp:docPr id="1750796417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53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B494AF" w14:textId="3FB662B2" w:rsidR="0052247A" w:rsidRPr="007D4550" w:rsidRDefault="00A1304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7D45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lang w:eastAsia="de-DE"/>
                                    </w:rPr>
                                    <w:t>B</w:t>
                                  </w:r>
                                  <w:r w:rsidR="0052247A" w:rsidRPr="007D45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  <w:lang w:eastAsia="de-DE"/>
                                    </w:rPr>
                                    <w:t>.</w:t>
                                  </w:r>
                                  <w:r w:rsidR="0052247A" w:rsidRPr="007D45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="0052247A"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Leonie ist schon 300 m </w:t>
                                  </w:r>
                                  <w:r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br/>
                                  </w:r>
                                  <w:r w:rsidR="0052247A"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gelaufen. </w:t>
                                  </w:r>
                                  <w:r w:rsidR="0052247A" w:rsidRPr="0052247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500 m liegen noch vor ihr. </w:t>
                                  </w:r>
                                  <w:r w:rsidR="0052247A"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Wann kommt sie an?                                          </w:t>
                                  </w:r>
                                </w:p>
                                <w:p w14:paraId="06D02548" w14:textId="2D3AA63F" w:rsidR="0052247A" w:rsidRPr="007D4550" w:rsidRDefault="0052247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865CB" id="_x0000_s1044" type="#_x0000_t202" style="position:absolute;margin-left:170.45pt;margin-top:-.35pt;width:139pt;height:4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" fillcolor="#d8d8d8 [2732]" stroked="f" strokeweight=".5pt">
                      <v:textbox inset="2mm,,0">
                        <w:txbxContent>
                          <w:p w14:paraId="5BB494AF" w14:textId="3FB662B2" w:rsidR="0052247A" w:rsidRPr="007D4550" w:rsidRDefault="00A1304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D455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lang w:eastAsia="de-DE"/>
                              </w:rPr>
                              <w:t>B</w:t>
                            </w:r>
                            <w:r w:rsidR="0052247A" w:rsidRPr="007D455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de-DE"/>
                              </w:rPr>
                              <w:t>.</w:t>
                            </w:r>
                            <w:r w:rsidR="0052247A" w:rsidRPr="007D455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="0052247A"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Leonie ist schon 300 m </w:t>
                            </w:r>
                            <w:r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br/>
                            </w:r>
                            <w:r w:rsidR="0052247A"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gelaufen. </w:t>
                            </w:r>
                            <w:r w:rsidR="0052247A" w:rsidRPr="0052247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500 m liegen noch vor ihr. </w:t>
                            </w:r>
                            <w:r w:rsidR="0052247A"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Wann kommt sie an?                                          </w:t>
                            </w:r>
                          </w:p>
                          <w:p w14:paraId="06D02548" w14:textId="2D3AA63F" w:rsidR="0052247A" w:rsidRPr="007D4550" w:rsidRDefault="0052247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CD374A" w14:textId="76F0387F" w:rsidR="00385054" w:rsidRDefault="00385054" w:rsidP="00C561C8">
            <w:pPr>
              <w:rPr>
                <w:lang w:eastAsia="de-DE"/>
              </w:rPr>
            </w:pPr>
          </w:p>
          <w:p w14:paraId="7DCECEDF" w14:textId="0A21594B" w:rsidR="00385054" w:rsidRDefault="00385054" w:rsidP="00C561C8">
            <w:pPr>
              <w:rPr>
                <w:lang w:eastAsia="de-DE"/>
              </w:rPr>
            </w:pPr>
          </w:p>
          <w:p w14:paraId="18C22008" w14:textId="14692A87" w:rsidR="0052247A" w:rsidRDefault="00A1304A" w:rsidP="00C561C8">
            <w:pPr>
              <w:rPr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5ACA3A4" wp14:editId="78DFD60A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179070</wp:posOffset>
                      </wp:positionV>
                      <wp:extent cx="1539240" cy="609600"/>
                      <wp:effectExtent l="0" t="0" r="0" b="0"/>
                      <wp:wrapNone/>
                      <wp:docPr id="15312920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924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37D7D3" w14:textId="12258B1B" w:rsidR="0052247A" w:rsidRPr="007D4550" w:rsidRDefault="0052247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7D45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lang w:eastAsia="de-DE"/>
                                    </w:rPr>
                                    <w:t>D.</w:t>
                                  </w:r>
                                  <w:r w:rsidRPr="007D45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Leonie ist schon 500 m gelaufen. Wie viel Meter fehlen noch bis zum Ziel?                               </w:t>
                                  </w:r>
                                </w:p>
                                <w:p w14:paraId="4C321F3B" w14:textId="1BE2F58F" w:rsidR="0052247A" w:rsidRPr="007D4550" w:rsidRDefault="0052247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CA3A4" id="_x0000_s1045" type="#_x0000_t202" style="position:absolute;margin-left:187.35pt;margin-top:14.1pt;width:121.2pt;height:4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" fillcolor="#d8d8d8 [2732]" stroked="f" strokeweight=".5pt">
                      <v:textbox inset="2mm,,2mm">
                        <w:txbxContent>
                          <w:p w14:paraId="5B37D7D3" w14:textId="12258B1B" w:rsidR="0052247A" w:rsidRPr="007D4550" w:rsidRDefault="0052247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D455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lang w:eastAsia="de-DE"/>
                              </w:rPr>
                              <w:t>D.</w:t>
                            </w:r>
                            <w:r w:rsidRPr="007D455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Leonie ist schon 500 m gelaufen. Wie viel Meter fehlen noch bis zum Ziel?                               </w:t>
                            </w:r>
                          </w:p>
                          <w:p w14:paraId="4C321F3B" w14:textId="1BE2F58F" w:rsidR="0052247A" w:rsidRPr="007D4550" w:rsidRDefault="0052247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3BD6B24" wp14:editId="1A887F81">
                      <wp:simplePos x="0" y="0"/>
                      <wp:positionH relativeFrom="column">
                        <wp:posOffset>-88</wp:posOffset>
                      </wp:positionH>
                      <wp:positionV relativeFrom="paragraph">
                        <wp:posOffset>172085</wp:posOffset>
                      </wp:positionV>
                      <wp:extent cx="2249214" cy="614680"/>
                      <wp:effectExtent l="0" t="0" r="0" b="0"/>
                      <wp:wrapNone/>
                      <wp:docPr id="1992173759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9214" cy="614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C7B51C" w14:textId="1DBE8A0C" w:rsidR="0052247A" w:rsidRPr="007D4550" w:rsidRDefault="00A1304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7D45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lang w:eastAsia="de-DE"/>
                                    </w:rPr>
                                    <w:t>C</w:t>
                                  </w:r>
                                  <w:r w:rsidR="0052247A" w:rsidRPr="007D45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lang w:eastAsia="de-DE"/>
                                    </w:rPr>
                                    <w:t>.</w:t>
                                  </w:r>
                                  <w:r w:rsidR="0052247A" w:rsidRPr="007D45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="0052247A"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>Leonie läuft den 800-Meter-Lauf.</w:t>
                                  </w:r>
                                </w:p>
                                <w:p w14:paraId="127BBEA1" w14:textId="77777777" w:rsidR="0052247A" w:rsidRPr="0052247A" w:rsidRDefault="0052247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52247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500 m fehlen noch bis zum Ziel. </w:t>
                                  </w:r>
                                </w:p>
                                <w:p w14:paraId="7BEAB25F" w14:textId="2DF49F72" w:rsidR="0052247A" w:rsidRPr="007D4550" w:rsidRDefault="0052247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>Wie viel Meter hat sie schon</w:t>
                                  </w:r>
                                  <w:r w:rsidR="00843B22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>?</w:t>
                                  </w:r>
                                  <w:r w:rsidRPr="007D455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geschafft?                                 </w:t>
                                  </w:r>
                                </w:p>
                                <w:p w14:paraId="5EAD4054" w14:textId="530889E7" w:rsidR="0052247A" w:rsidRPr="007D4550" w:rsidRDefault="0052247A" w:rsidP="0052247A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D6B24" id="_x0000_s1046" type="#_x0000_t202" style="position:absolute;margin-left:0;margin-top:13.55pt;width:177.1pt;height:48.4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" fillcolor="#d8d8d8 [2732]" stroked="f" strokeweight=".5pt">
                      <v:textbox inset="2mm,,2mm">
                        <w:txbxContent>
                          <w:p w14:paraId="12C7B51C" w14:textId="1DBE8A0C" w:rsidR="0052247A" w:rsidRPr="007D4550" w:rsidRDefault="00A1304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7D455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lang w:eastAsia="de-DE"/>
                              </w:rPr>
                              <w:t>C</w:t>
                            </w:r>
                            <w:r w:rsidR="0052247A" w:rsidRPr="007D455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lang w:eastAsia="de-DE"/>
                              </w:rPr>
                              <w:t>.</w:t>
                            </w:r>
                            <w:r w:rsidR="0052247A" w:rsidRPr="007D455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="0052247A"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>Leonie läuft den 800-Meter-Lauf.</w:t>
                            </w:r>
                          </w:p>
                          <w:p w14:paraId="127BBEA1" w14:textId="77777777" w:rsidR="0052247A" w:rsidRPr="0052247A" w:rsidRDefault="0052247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52247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500 m fehlen noch bis zum Ziel. </w:t>
                            </w:r>
                          </w:p>
                          <w:p w14:paraId="7BEAB25F" w14:textId="2DF49F72" w:rsidR="0052247A" w:rsidRPr="007D4550" w:rsidRDefault="0052247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>Wie viel Meter hat sie schon</w:t>
                            </w:r>
                            <w:r w:rsidR="00843B22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>?</w:t>
                            </w:r>
                            <w:r w:rsidRPr="007D455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  <w:lang w:eastAsia="de-DE"/>
                              </w:rPr>
                              <w:t xml:space="preserve"> geschafft?                                 </w:t>
                            </w:r>
                          </w:p>
                          <w:p w14:paraId="5EAD4054" w14:textId="530889E7" w:rsidR="0052247A" w:rsidRPr="007D4550" w:rsidRDefault="0052247A" w:rsidP="0052247A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3122EB" w14:textId="323FCBB8" w:rsidR="0052247A" w:rsidRDefault="0052247A" w:rsidP="00C561C8">
            <w:pPr>
              <w:rPr>
                <w:lang w:eastAsia="de-DE"/>
              </w:rPr>
            </w:pPr>
          </w:p>
          <w:p w14:paraId="70D0E10F" w14:textId="169A8D36" w:rsidR="0052247A" w:rsidRDefault="0052247A" w:rsidP="00C561C8">
            <w:pPr>
              <w:rPr>
                <w:lang w:eastAsia="de-DE"/>
              </w:rPr>
            </w:pPr>
          </w:p>
          <w:p w14:paraId="5CFEFAA4" w14:textId="1A14DC69" w:rsidR="0052247A" w:rsidRDefault="0052247A" w:rsidP="00C561C8">
            <w:pPr>
              <w:rPr>
                <w:lang w:eastAsia="de-DE"/>
              </w:rPr>
            </w:pPr>
          </w:p>
          <w:p w14:paraId="01E33BAC" w14:textId="7703A35F" w:rsidR="00385054" w:rsidRPr="00F95025" w:rsidRDefault="00385054" w:rsidP="00C561C8">
            <w:pPr>
              <w:rPr>
                <w:lang w:eastAsia="de-DE"/>
              </w:rPr>
            </w:pPr>
          </w:p>
        </w:tc>
      </w:tr>
    </w:tbl>
    <w:p w14:paraId="304B11FA" w14:textId="01F19175" w:rsidR="00385054" w:rsidRDefault="00385054" w:rsidP="00385054"/>
    <w:p w14:paraId="3359389D" w14:textId="6B9DC49B" w:rsidR="007757B3" w:rsidRDefault="007757B3" w:rsidP="0013419A">
      <w:pPr>
        <w:sectPr w:rsidR="007757B3" w:rsidSect="003079FB"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9"/>
        <w:gridCol w:w="7942"/>
      </w:tblGrid>
      <w:tr w:rsidR="00E0758C" w:rsidRPr="00E0758C" w14:paraId="28BA5FAB" w14:textId="77777777" w:rsidTr="00A01051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40E7BAF5" w14:textId="0B6B4A7E" w:rsidR="00E0758C" w:rsidRPr="007757B3" w:rsidRDefault="00E0758C" w:rsidP="0013419A">
            <w:pPr>
              <w:pStyle w:val="berschrift1"/>
              <w:rPr>
                <w:color w:val="327A86" w:themeColor="text2"/>
              </w:rPr>
            </w:pPr>
            <w:r w:rsidRPr="007757B3">
              <w:rPr>
                <w:color w:val="327A86" w:themeColor="text2"/>
              </w:rPr>
              <w:lastRenderedPageBreak/>
              <w:t>A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FC28EA" w14:textId="1151C471" w:rsidR="00E0758C" w:rsidRPr="007757B3" w:rsidRDefault="00E0758C" w:rsidP="0013419A">
            <w:pPr>
              <w:pStyle w:val="berschrift1"/>
              <w:rPr>
                <w:color w:val="327A86" w:themeColor="text2"/>
              </w:rPr>
            </w:pPr>
            <w:r w:rsidRPr="007757B3">
              <w:rPr>
                <w:color w:val="327A86" w:themeColor="text2"/>
              </w:rPr>
              <w:t>I</w:t>
            </w:r>
            <w:r w:rsidR="003A4816" w:rsidRPr="007757B3">
              <w:rPr>
                <w:color w:val="327A86" w:themeColor="text2"/>
              </w:rPr>
              <w:t>ch kann Aufgaben zu Situationen finden und umgekehrt</w:t>
            </w:r>
          </w:p>
        </w:tc>
      </w:tr>
      <w:tr w:rsidR="00E0758C" w:rsidRPr="00E0758C" w14:paraId="5415CDEE" w14:textId="77777777" w:rsidTr="00A01051">
        <w:trPr>
          <w:trHeight w:val="17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10F4E19D" w14:textId="77777777" w:rsidR="00E0758C" w:rsidRPr="007757B3" w:rsidRDefault="00E0758C" w:rsidP="0013419A">
            <w:pPr>
              <w:pStyle w:val="berschrift2"/>
            </w:pPr>
            <w:r w:rsidRPr="007757B3">
              <w:t>1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800A3F" w14:textId="55DBE496" w:rsidR="00224BE7" w:rsidRPr="007757B3" w:rsidRDefault="00C7750B" w:rsidP="00E41F88">
            <w:pPr>
              <w:pStyle w:val="berschrift2"/>
            </w:pPr>
            <w:r w:rsidRPr="007757B3">
              <w:t>Additio</w:t>
            </w:r>
            <w:r w:rsidR="002365C6" w:rsidRPr="007757B3">
              <w:t>n</w:t>
            </w:r>
            <w:r w:rsidRPr="007757B3">
              <w:t xml:space="preserve"> und Subtraktion</w:t>
            </w:r>
            <w:r w:rsidR="00224BE7" w:rsidRPr="007757B3">
              <w:t xml:space="preserve"> </w:t>
            </w:r>
            <w:r w:rsidR="002365C6" w:rsidRPr="007757B3">
              <w:t>mit Material legen</w:t>
            </w:r>
          </w:p>
        </w:tc>
      </w:tr>
      <w:tr w:rsidR="00C96B35" w:rsidRPr="00E0758C" w14:paraId="255567E6" w14:textId="77777777" w:rsidTr="00A01051">
        <w:trPr>
          <w:trHeight w:val="3701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292BC13" w14:textId="77777777" w:rsidR="00C96B35" w:rsidRDefault="00C96B35" w:rsidP="0013419A">
            <w:pPr>
              <w:pStyle w:val="berschrift4"/>
            </w:pPr>
            <w:r w:rsidRPr="004F79CD">
              <w:t>1.1</w:t>
            </w:r>
          </w:p>
          <w:p w14:paraId="2D3CF609" w14:textId="77777777" w:rsidR="00C96B35" w:rsidRDefault="00C96B35" w:rsidP="0013419A">
            <w:pPr>
              <w:rPr>
                <w:lang w:eastAsia="de-DE"/>
              </w:rPr>
            </w:pPr>
          </w:p>
          <w:p w14:paraId="441EEC2D" w14:textId="77777777" w:rsidR="00AF002A" w:rsidRDefault="00AF002A" w:rsidP="0013419A">
            <w:pPr>
              <w:rPr>
                <w:lang w:eastAsia="de-DE"/>
              </w:rPr>
            </w:pPr>
          </w:p>
          <w:p w14:paraId="3B4EA941" w14:textId="77777777" w:rsidR="00AF002A" w:rsidRDefault="00AF002A" w:rsidP="0013419A">
            <w:pPr>
              <w:rPr>
                <w:lang w:eastAsia="de-DE"/>
              </w:rPr>
            </w:pPr>
          </w:p>
          <w:p w14:paraId="038A6AC1" w14:textId="77777777" w:rsidR="00AF002A" w:rsidRDefault="00AF002A" w:rsidP="0013419A">
            <w:pPr>
              <w:rPr>
                <w:lang w:eastAsia="de-DE"/>
              </w:rPr>
            </w:pPr>
          </w:p>
          <w:p w14:paraId="32CBC68C" w14:textId="77777777" w:rsidR="00AF002A" w:rsidRDefault="00AF002A" w:rsidP="0013419A">
            <w:pPr>
              <w:rPr>
                <w:lang w:eastAsia="de-DE"/>
              </w:rPr>
            </w:pPr>
          </w:p>
          <w:p w14:paraId="09B71776" w14:textId="77777777" w:rsidR="00AF002A" w:rsidRDefault="00AF002A" w:rsidP="0013419A">
            <w:pPr>
              <w:rPr>
                <w:lang w:eastAsia="de-DE"/>
              </w:rPr>
            </w:pPr>
          </w:p>
          <w:p w14:paraId="6D436C73" w14:textId="77777777" w:rsidR="00AF002A" w:rsidRDefault="00AF002A" w:rsidP="0013419A">
            <w:pPr>
              <w:rPr>
                <w:lang w:eastAsia="de-DE"/>
              </w:rPr>
            </w:pPr>
          </w:p>
          <w:p w14:paraId="13B04B8F" w14:textId="77777777" w:rsidR="00AF002A" w:rsidRDefault="00AF002A" w:rsidP="0013419A">
            <w:pPr>
              <w:rPr>
                <w:lang w:eastAsia="de-DE"/>
              </w:rPr>
            </w:pPr>
          </w:p>
          <w:p w14:paraId="19C5A0AD" w14:textId="77777777" w:rsidR="00AF002A" w:rsidRDefault="00AF002A" w:rsidP="0013419A">
            <w:pPr>
              <w:rPr>
                <w:lang w:eastAsia="de-DE"/>
              </w:rPr>
            </w:pPr>
          </w:p>
          <w:p w14:paraId="3A1D1FF1" w14:textId="77777777" w:rsidR="00AF002A" w:rsidRDefault="00AF002A" w:rsidP="0013419A">
            <w:pPr>
              <w:rPr>
                <w:lang w:eastAsia="de-DE"/>
              </w:rPr>
            </w:pPr>
          </w:p>
          <w:p w14:paraId="0169EA5A" w14:textId="77777777" w:rsidR="00AF002A" w:rsidRDefault="00AF002A" w:rsidP="0013419A">
            <w:pPr>
              <w:rPr>
                <w:lang w:eastAsia="de-DE"/>
              </w:rPr>
            </w:pPr>
          </w:p>
          <w:p w14:paraId="3800D839" w14:textId="755929C4" w:rsidR="00AF002A" w:rsidRDefault="00AF002A" w:rsidP="0013419A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78A42B60" wp14:editId="28F3C2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2540" b="0"/>
                  <wp:wrapNone/>
                  <wp:docPr id="547795893" name="Grafik 54779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38A0265" w14:textId="2DE7EBB6" w:rsidR="00AF002A" w:rsidRPr="00181EE1" w:rsidRDefault="00AF002A" w:rsidP="0013419A">
            <w:pPr>
              <w:rPr>
                <w:lang w:eastAsia="de-D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09B68496" w14:textId="42AE75E4" w:rsidR="00C96B35" w:rsidRDefault="00C96B35" w:rsidP="0013419A">
            <w:pPr>
              <w:pStyle w:val="berschrift4"/>
            </w:pPr>
            <w:r w:rsidRPr="00181EE1">
              <w:t>a)</w:t>
            </w:r>
          </w:p>
          <w:p w14:paraId="37BC8675" w14:textId="77777777" w:rsidR="00C96B35" w:rsidRDefault="00C96B35" w:rsidP="0013419A">
            <w:pPr>
              <w:rPr>
                <w:color w:val="327A86" w:themeColor="text2"/>
                <w:lang w:eastAsia="de-DE"/>
              </w:rPr>
            </w:pPr>
          </w:p>
          <w:p w14:paraId="37C5A6EB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58F3536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FD8C354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CA9437D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C5766EA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A5CECDF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385DA5D6" w14:textId="2D34140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3A369969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2F83979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684E46CF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6B17F24E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265FE1AB" w14:textId="79F4FE40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46CAD549" wp14:editId="7D2253BF">
                  <wp:simplePos x="0" y="0"/>
                  <wp:positionH relativeFrom="column">
                    <wp:posOffset>-345862275</wp:posOffset>
                  </wp:positionH>
                  <wp:positionV relativeFrom="paragraph">
                    <wp:posOffset>-514153785</wp:posOffset>
                  </wp:positionV>
                  <wp:extent cx="360000" cy="272386"/>
                  <wp:effectExtent l="0" t="0" r="2540" b="0"/>
                  <wp:wrapNone/>
                  <wp:docPr id="141304146" name="Grafik 14130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23B33DD8" w14:textId="7E33610F" w:rsidR="00C96B35" w:rsidRPr="00A01051" w:rsidRDefault="00B85B62" w:rsidP="0013419A">
            <w:pPr>
              <w:pStyle w:val="berschrift4"/>
            </w:pPr>
            <w:r w:rsidRPr="00B85B62">
              <w:t>Subtraktion mit Material legen</w:t>
            </w:r>
          </w:p>
          <w:p w14:paraId="2E583ED8" w14:textId="4D4E3488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777B0131" w14:textId="77A13321" w:rsidR="00C96B35" w:rsidRPr="001B2C42" w:rsidRDefault="008929A0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52800" behindDoc="0" locked="0" layoutInCell="1" allowOverlap="1" wp14:anchorId="3F66A543" wp14:editId="7E48F7A0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140335</wp:posOffset>
                  </wp:positionV>
                  <wp:extent cx="899295" cy="1368000"/>
                  <wp:effectExtent l="0" t="5715" r="0" b="0"/>
                  <wp:wrapNone/>
                  <wp:docPr id="20349663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966348" name="Grafik 203496634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929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de-DE"/>
              </w:rPr>
              <w:t>Emily</w:t>
            </w:r>
            <w:r w:rsidR="00C96B35" w:rsidRPr="001B2C42">
              <w:rPr>
                <w:lang w:eastAsia="de-DE"/>
              </w:rPr>
              <w:t xml:space="preserve"> und Tim wollen die Aufgabe </w:t>
            </w:r>
            <w:r w:rsidR="00C96B35" w:rsidRPr="007D4550">
              <w:rPr>
                <w:b/>
                <w:bCs/>
                <w:lang w:eastAsia="de-DE"/>
              </w:rPr>
              <w:t>43</w:t>
            </w:r>
            <w:r w:rsidR="00A01051" w:rsidRPr="007D4550">
              <w:rPr>
                <w:b/>
                <w:bCs/>
                <w:lang w:eastAsia="de-DE"/>
              </w:rPr>
              <w:t xml:space="preserve"> – </w:t>
            </w:r>
            <w:r w:rsidR="00C96B35" w:rsidRPr="007D4550">
              <w:rPr>
                <w:b/>
                <w:bCs/>
                <w:lang w:eastAsia="de-DE"/>
              </w:rPr>
              <w:t>11 = 32</w:t>
            </w:r>
            <w:r w:rsidR="00C96B35" w:rsidRPr="001B2C42">
              <w:rPr>
                <w:lang w:eastAsia="de-DE"/>
              </w:rPr>
              <w:t xml:space="preserve"> mit Würfelmaterial legen. </w:t>
            </w:r>
          </w:p>
          <w:p w14:paraId="3DEC50E8" w14:textId="12703FEF" w:rsidR="00F44D53" w:rsidRDefault="00F44D53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38781" behindDoc="0" locked="0" layoutInCell="1" allowOverlap="1" wp14:anchorId="717E296A" wp14:editId="14303974">
                  <wp:simplePos x="0" y="0"/>
                  <wp:positionH relativeFrom="column">
                    <wp:posOffset>1577766</wp:posOffset>
                  </wp:positionH>
                  <wp:positionV relativeFrom="paragraph">
                    <wp:posOffset>169545</wp:posOffset>
                  </wp:positionV>
                  <wp:extent cx="981710" cy="922850"/>
                  <wp:effectExtent l="0" t="0" r="0" b="4445"/>
                  <wp:wrapNone/>
                  <wp:docPr id="52916698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166987" name="Grafik 52916698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2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11EDBF" w14:textId="1CCF877C" w:rsidR="00F44D53" w:rsidRDefault="00F44D53" w:rsidP="0013419A">
            <w:pPr>
              <w:rPr>
                <w:lang w:eastAsia="de-DE"/>
              </w:rPr>
            </w:pPr>
          </w:p>
          <w:p w14:paraId="278ACAE0" w14:textId="6B77F712" w:rsidR="00F44D53" w:rsidRDefault="007D4550" w:rsidP="0013419A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6A893CDA" wp14:editId="3E19C188">
                      <wp:simplePos x="0" y="0"/>
                      <wp:positionH relativeFrom="column">
                        <wp:posOffset>4522272</wp:posOffset>
                      </wp:positionH>
                      <wp:positionV relativeFrom="paragraph">
                        <wp:posOffset>67157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17AB47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893CDA" id="Gruppieren 14" o:spid="_x0000_s1047" style="position:absolute;margin-left:356.1pt;margin-top:5.3pt;width:39.35pt;height:55.65pt;z-index:251998208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">
                      <v:shape id="Grafik 11" o:spid="_x0000_s1048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">
                        <v:imagedata r:id="rId28" o:title="" chromakey="white"/>
                      </v:shape>
                      <v:shape id="Textfeld 12" o:spid="_x0000_s1049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A17AB47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 wp14:anchorId="550F9584" wp14:editId="6FF5A722">
                      <wp:simplePos x="0" y="0"/>
                      <wp:positionH relativeFrom="column">
                        <wp:posOffset>34881</wp:posOffset>
                      </wp:positionH>
                      <wp:positionV relativeFrom="paragraph">
                        <wp:posOffset>27152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EA32C9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F9584" id="_x0000_s1050" style="position:absolute;margin-left:2.75pt;margin-top:2.15pt;width:49.6pt;height:58.8pt;z-index:25199411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LDsalgMAAIA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safL6ZDpWtePSNRqlAyIOMOWAvW7pc6vqMXr&#13;&#10;gU28iP4LPo3UcKZ7KSOttn//aD/oo3Q4zcger9E8c9+3NIwr+UmhqDDpB8EOwnoQ1La70mgzNCii&#13;&#10;iSIuWC8HsUFTfsNDuQhecEQVg6955gfxyqc3EQ8t44tFVEpT71bdGczKMoIV2Hh/+Eat6SnrUbDP&#13;&#10;eqANregxc5NuQF3pxdbrRkRaB2ATij3eoHCU4jMH6egd/fc6aj3/43D5DwA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ARWdlL4gAAAAwBAAAPAAAAZHJzL2Rv&#13;&#10;d25yZXYueG1sTE/JbsIwEL1X6j9YU6m34gRIlxAHIbqcEFKhUtWbiYckIh5HsUnC33c4tZfRjN6b&#13;&#10;t2TL0Taix87XjhTEkwgEUuFMTaWCr/37wzMIHzQZ3ThCBRf0sMxvbzKdGjfQJ/a7UAoWIZ9qBVUI&#13;&#10;bSqlLyq02k9ci8TY0XVWBz67UppODyxuGzmNokdpdU3sUOkW1xUWp93ZKvgY9LCaxW/95nRcX372&#13;&#10;yfZ7E6NS93fj64LHagEi4Bj+PuDagfNDzsEO7kzGi0ZBkjBRwXwG4opG8ycQB16m8QvIPJP/S+S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">
                      <v:shape id="Grafik 3" o:spid="_x0000_s105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15" o:title="" chromakey="white"/>
                      </v:shape>
                      <v:shape id="Textfeld 12" o:spid="_x0000_s105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EA32C9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913DE71" w14:textId="28F4969A" w:rsidR="00F44D53" w:rsidRDefault="00F44D53" w:rsidP="0013419A">
            <w:pPr>
              <w:rPr>
                <w:lang w:eastAsia="de-DE"/>
              </w:rPr>
            </w:pPr>
          </w:p>
          <w:p w14:paraId="55FF8B74" w14:textId="78C54D62" w:rsidR="00C96B35" w:rsidRPr="001B2C42" w:rsidRDefault="007D4550" w:rsidP="0013419A">
            <w:pPr>
              <w:rPr>
                <w:lang w:eastAsia="de-DE"/>
              </w:rPr>
            </w:pPr>
            <w:r w:rsidRPr="007D455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4216536" wp14:editId="13937201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138430</wp:posOffset>
                      </wp:positionV>
                      <wp:extent cx="1137307" cy="432000"/>
                      <wp:effectExtent l="381000" t="127000" r="18415" b="12700"/>
                      <wp:wrapNone/>
                      <wp:docPr id="16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62E8CD-F354-6ECF-FA12-A54E5E9B6C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307" cy="432000"/>
                              </a:xfrm>
                              <a:prstGeom prst="wedgeRoundRectCallout">
                                <a:avLst>
                                  <a:gd name="adj1" fmla="val -80958"/>
                                  <a:gd name="adj2" fmla="val -7240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FD741E" w14:textId="77777777" w:rsidR="007D4550" w:rsidRPr="007D4550" w:rsidRDefault="007D4550" w:rsidP="00AF456C">
                                  <w:pPr>
                                    <w:pStyle w:val="Textkrper"/>
                                    <w:rPr>
                                      <w:rFonts w:eastAsia="Calibri"/>
                                    </w:rPr>
                                  </w:pPr>
                                  <w:r w:rsidRPr="007D4550">
                                    <w:rPr>
                                      <w:rFonts w:eastAsia="Calibri"/>
                                    </w:rPr>
                                    <w:t>Ich lege 43. Davon nehme ich 11 weg.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16536" id="Rechteckige Legende 22152" o:spid="_x0000_s1053" type="#_x0000_t62" style="position:absolute;margin-left:55.75pt;margin-top:10.9pt;width:89.55pt;height:3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" adj="-6687,-4839" fillcolor="white [3201]" strokecolor="#bfbfbf [2412]" strokeweight="1pt">
                      <v:textbox inset="1mm,1mm,1mm,0">
                        <w:txbxContent>
                          <w:p w14:paraId="5EFD741E" w14:textId="77777777" w:rsidR="007D4550" w:rsidRPr="007D4550" w:rsidRDefault="007D4550" w:rsidP="00AF456C">
                            <w:pPr>
                              <w:pStyle w:val="Textkrper"/>
                              <w:rPr>
                                <w:rFonts w:eastAsia="Calibri"/>
                              </w:rPr>
                            </w:pPr>
                            <w:r w:rsidRPr="007D4550">
                              <w:rPr>
                                <w:rFonts w:eastAsia="Calibri"/>
                              </w:rPr>
                              <w:t>Ich lege 43. Davon nehme ich 11 weg.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CA7ED5" w14:textId="227BC6FE" w:rsidR="00B85B62" w:rsidRDefault="007D4550" w:rsidP="0013419A">
            <w:pPr>
              <w:rPr>
                <w:lang w:eastAsia="de-DE"/>
              </w:rPr>
            </w:pPr>
            <w:r w:rsidRPr="007D455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C5AC509" wp14:editId="1FA324C8">
                      <wp:simplePos x="0" y="0"/>
                      <wp:positionH relativeFrom="column">
                        <wp:posOffset>3461472</wp:posOffset>
                      </wp:positionH>
                      <wp:positionV relativeFrom="paragraph">
                        <wp:posOffset>92382</wp:posOffset>
                      </wp:positionV>
                      <wp:extent cx="1019175" cy="409575"/>
                      <wp:effectExtent l="0" t="139700" r="174625" b="9525"/>
                      <wp:wrapNone/>
                      <wp:docPr id="17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A674CF-E7B6-3DF3-B29C-670D71C51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ABAFC" w14:textId="77777777" w:rsidR="007D4550" w:rsidRPr="007D4550" w:rsidRDefault="007D4550" w:rsidP="00AF456C">
                                  <w:pPr>
                                    <w:pStyle w:val="Textkrper"/>
                                  </w:pPr>
                                  <w:r w:rsidRPr="007D4550">
                                    <w:t xml:space="preserve">Ich lege 43. </w:t>
                                  </w:r>
                                  <w:r w:rsidRPr="007D4550">
                                    <w:br/>
                                    <w:t>Und ich lege 11.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AC509" id="_x0000_s1054" type="#_x0000_t62" style="position:absolute;margin-left:272.55pt;margin-top:7.25pt;width:80.25pt;height:32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" adj="24631,-6314" fillcolor="white [3201]" strokecolor="#bfbfbf [2412]" strokeweight="1pt">
                      <v:textbox inset="2mm,1mm,1mm,0">
                        <w:txbxContent>
                          <w:p w14:paraId="617ABAFC" w14:textId="77777777" w:rsidR="007D4550" w:rsidRPr="007D4550" w:rsidRDefault="007D4550" w:rsidP="00AF456C">
                            <w:pPr>
                              <w:pStyle w:val="Textkrper"/>
                            </w:pPr>
                            <w:r w:rsidRPr="007D4550">
                              <w:t xml:space="preserve">Ich lege 43. </w:t>
                            </w:r>
                            <w:r w:rsidRPr="007D4550">
                              <w:br/>
                              <w:t>Und ich lege 11.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032E81" w14:textId="31C25718" w:rsidR="00B85B62" w:rsidRDefault="00B85B62" w:rsidP="0013419A">
            <w:pPr>
              <w:rPr>
                <w:lang w:eastAsia="de-DE"/>
              </w:rPr>
            </w:pPr>
          </w:p>
          <w:p w14:paraId="4444B41B" w14:textId="5123F4ED" w:rsidR="00C96B35" w:rsidRPr="001B2C42" w:rsidRDefault="00C96B35" w:rsidP="0013419A">
            <w:pPr>
              <w:rPr>
                <w:lang w:eastAsia="de-DE"/>
              </w:rPr>
            </w:pPr>
          </w:p>
          <w:p w14:paraId="59E5DFC5" w14:textId="38A40959" w:rsidR="00F44D53" w:rsidRDefault="00F44D53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Leg</w:t>
            </w:r>
            <w:r w:rsidR="00E41F88">
              <w:rPr>
                <w:lang w:eastAsia="de-DE"/>
              </w:rPr>
              <w:t>e die Aufgabe nach</w:t>
            </w:r>
            <w:r>
              <w:rPr>
                <w:lang w:eastAsia="de-DE"/>
              </w:rPr>
              <w:t>.</w:t>
            </w:r>
          </w:p>
          <w:p w14:paraId="0DA62C16" w14:textId="695D1039" w:rsidR="00C96B35" w:rsidRPr="001B2C42" w:rsidRDefault="00C96B35" w:rsidP="0013419A">
            <w:pPr>
              <w:pStyle w:val="Listenabsatz"/>
              <w:rPr>
                <w:lang w:eastAsia="de-DE"/>
              </w:rPr>
            </w:pPr>
            <w:r w:rsidRPr="001B2C42">
              <w:rPr>
                <w:lang w:eastAsia="de-DE"/>
              </w:rPr>
              <w:t xml:space="preserve">Was meint </w:t>
            </w:r>
            <w:r w:rsidR="008929A0">
              <w:rPr>
                <w:lang w:eastAsia="de-DE"/>
              </w:rPr>
              <w:t>Emily</w:t>
            </w:r>
            <w:r w:rsidRPr="001B2C42">
              <w:rPr>
                <w:lang w:eastAsia="de-DE"/>
              </w:rPr>
              <w:t xml:space="preserve"> mit </w:t>
            </w:r>
            <w:r w:rsidRPr="001B2C42">
              <w:rPr>
                <w:i/>
                <w:lang w:eastAsia="de-DE"/>
              </w:rPr>
              <w:t>davon</w:t>
            </w:r>
            <w:r w:rsidRPr="001B2C42">
              <w:rPr>
                <w:lang w:eastAsia="de-DE"/>
              </w:rPr>
              <w:t>?</w:t>
            </w:r>
          </w:p>
          <w:p w14:paraId="46D5203D" w14:textId="2237FE5F" w:rsidR="00C96B35" w:rsidRDefault="00C96B35" w:rsidP="0013419A">
            <w:pPr>
              <w:pStyle w:val="Listenabsatz"/>
              <w:rPr>
                <w:color w:val="9D6006" w:themeColor="accent2" w:themeShade="80"/>
                <w:lang w:eastAsia="de-DE"/>
              </w:rPr>
            </w:pPr>
            <w:r w:rsidRPr="001B2C42">
              <w:rPr>
                <w:lang w:eastAsia="de-DE"/>
              </w:rPr>
              <w:t>Erklär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>, welchen Fehler Tim gemacht hat</w:t>
            </w:r>
            <w:r w:rsidR="00F44D53">
              <w:rPr>
                <w:color w:val="9D6006" w:themeColor="accent2" w:themeShade="80"/>
                <w:lang w:eastAsia="de-DE"/>
              </w:rPr>
              <w:t>.</w:t>
            </w:r>
          </w:p>
          <w:p w14:paraId="408ABBDA" w14:textId="34AF11A1" w:rsidR="00F44D53" w:rsidRPr="00C413DD" w:rsidRDefault="00F44D53" w:rsidP="00F44D53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9D6006" w:themeColor="accent2" w:themeShade="80"/>
                <w:lang w:eastAsia="de-DE"/>
              </w:rPr>
            </w:pPr>
          </w:p>
        </w:tc>
      </w:tr>
      <w:tr w:rsidR="007757B3" w:rsidRPr="00E0758C" w14:paraId="488A514B" w14:textId="77777777" w:rsidTr="00A01051">
        <w:trPr>
          <w:trHeight w:val="3447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97D59B7" w14:textId="77777777" w:rsidR="007757B3" w:rsidRPr="004F79CD" w:rsidRDefault="007757B3" w:rsidP="0013419A">
            <w:pPr>
              <w:pStyle w:val="berschrift3"/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28E78A2A" w14:textId="322772AF" w:rsidR="007757B3" w:rsidRDefault="00F64B5D" w:rsidP="0013419A">
            <w:pPr>
              <w:pStyle w:val="berschrift4"/>
              <w:rPr>
                <w:color w:val="9D6006" w:themeColor="accent2" w:themeShade="80"/>
              </w:rPr>
            </w:pPr>
            <w:r w:rsidRPr="00F64B5D">
              <w:t>b</w:t>
            </w:r>
            <w:r w:rsidR="00B85B62">
              <w:t>)</w:t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6674B9AB" w14:textId="0594C332" w:rsidR="00F64B5D" w:rsidRDefault="00F64B5D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Markier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mit einem Farbstift immer 13, die </w:t>
            </w:r>
            <w:r w:rsidR="00E41F88">
              <w:rPr>
                <w:lang w:eastAsia="de-DE"/>
              </w:rPr>
              <w:t>du wegnimmst</w:t>
            </w:r>
            <w:r w:rsidRPr="001B2C42">
              <w:rPr>
                <w:lang w:eastAsia="de-DE"/>
              </w:rPr>
              <w:t xml:space="preserve">. </w:t>
            </w:r>
            <w:r w:rsidR="00A01051">
              <w:rPr>
                <w:lang w:eastAsia="de-DE"/>
              </w:rPr>
              <w:br/>
            </w:r>
            <w:r w:rsidRPr="001B2C42">
              <w:rPr>
                <w:lang w:eastAsia="de-DE"/>
              </w:rPr>
              <w:t>Schreib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die passende Aufgabe darunter.</w:t>
            </w:r>
          </w:p>
          <w:p w14:paraId="416B8B33" w14:textId="77777777" w:rsidR="00EE189C" w:rsidRDefault="00EE189C" w:rsidP="0013419A">
            <w:pPr>
              <w:rPr>
                <w:lang w:eastAsia="de-DE"/>
              </w:rPr>
            </w:pPr>
          </w:p>
          <w:p w14:paraId="3E008EE1" w14:textId="3E96FCC3" w:rsidR="00AF002A" w:rsidRDefault="00EE189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56896" behindDoc="0" locked="0" layoutInCell="1" allowOverlap="1" wp14:anchorId="690C8C68" wp14:editId="553F72A1">
                  <wp:simplePos x="0" y="0"/>
                  <wp:positionH relativeFrom="column">
                    <wp:posOffset>3169285</wp:posOffset>
                  </wp:positionH>
                  <wp:positionV relativeFrom="paragraph">
                    <wp:posOffset>105410</wp:posOffset>
                  </wp:positionV>
                  <wp:extent cx="1639570" cy="861060"/>
                  <wp:effectExtent l="0" t="0" r="0" b="2540"/>
                  <wp:wrapNone/>
                  <wp:docPr id="139245531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455319" name="Grafik 139245531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855872" behindDoc="0" locked="0" layoutInCell="1" allowOverlap="1" wp14:anchorId="1D052BEB" wp14:editId="4229B632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108585</wp:posOffset>
                  </wp:positionV>
                  <wp:extent cx="743585" cy="859790"/>
                  <wp:effectExtent l="0" t="0" r="5715" b="3810"/>
                  <wp:wrapNone/>
                  <wp:docPr id="147024110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41100" name="Grafik 147024110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854848" behindDoc="0" locked="0" layoutInCell="1" allowOverlap="1" wp14:anchorId="5298D268" wp14:editId="5050ADD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106220</wp:posOffset>
                  </wp:positionV>
                  <wp:extent cx="1233170" cy="859790"/>
                  <wp:effectExtent l="0" t="0" r="0" b="3810"/>
                  <wp:wrapNone/>
                  <wp:docPr id="24839739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97397" name="Grafik 24839739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99706A" w14:textId="7BB7507F" w:rsidR="00AF002A" w:rsidRDefault="00AF002A" w:rsidP="0013419A">
            <w:pPr>
              <w:rPr>
                <w:lang w:eastAsia="de-DE"/>
              </w:rPr>
            </w:pPr>
          </w:p>
          <w:p w14:paraId="34023162" w14:textId="7276EAC5" w:rsidR="00AF002A" w:rsidRDefault="00AF002A" w:rsidP="0013419A">
            <w:pPr>
              <w:rPr>
                <w:lang w:eastAsia="de-DE"/>
              </w:rPr>
            </w:pPr>
          </w:p>
          <w:p w14:paraId="54EB7310" w14:textId="33521E68" w:rsidR="00F64B5D" w:rsidRPr="001B2C42" w:rsidRDefault="00F64B5D" w:rsidP="0013419A">
            <w:pPr>
              <w:rPr>
                <w:lang w:eastAsia="de-DE"/>
              </w:rPr>
            </w:pPr>
          </w:p>
          <w:p w14:paraId="67AA08D3" w14:textId="77777777" w:rsidR="00F64B5D" w:rsidRPr="001B2C42" w:rsidRDefault="00F64B5D" w:rsidP="0013419A">
            <w:pPr>
              <w:rPr>
                <w:lang w:eastAsia="de-DE"/>
              </w:rPr>
            </w:pPr>
          </w:p>
          <w:p w14:paraId="1B4B811B" w14:textId="62275CE8" w:rsidR="001B2C42" w:rsidRDefault="00A01051" w:rsidP="0013419A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  </w:t>
            </w:r>
          </w:p>
          <w:p w14:paraId="5717FDC9" w14:textId="77777777" w:rsidR="00EE189C" w:rsidRPr="001B2C42" w:rsidRDefault="00EE189C" w:rsidP="0013419A">
            <w:pPr>
              <w:rPr>
                <w:lang w:eastAsia="de-DE"/>
              </w:rPr>
            </w:pPr>
          </w:p>
          <w:p w14:paraId="55AC2813" w14:textId="789E0B60" w:rsidR="007757B3" w:rsidRPr="001B2C42" w:rsidRDefault="001B2C42" w:rsidP="0013419A">
            <w:pPr>
              <w:rPr>
                <w:color w:val="9D6006" w:themeColor="accent2" w:themeShade="80"/>
                <w:lang w:eastAsia="de-DE"/>
              </w:rPr>
            </w:pPr>
            <w:r w:rsidRPr="007D4550">
              <w:rPr>
                <w:color w:val="BFBFBF" w:themeColor="background1" w:themeShade="BF"/>
                <w:lang w:eastAsia="de-DE"/>
              </w:rPr>
              <w:t>_______</w:t>
            </w:r>
            <w:r w:rsidR="00A01051">
              <w:rPr>
                <w:lang w:eastAsia="de-DE"/>
              </w:rPr>
              <w:t xml:space="preserve"> </w:t>
            </w:r>
            <w:proofErr w:type="gramStart"/>
            <w:r w:rsidR="00A01051">
              <w:rPr>
                <w:lang w:eastAsia="de-DE"/>
              </w:rPr>
              <w:t xml:space="preserve">– </w:t>
            </w:r>
            <w:r w:rsidR="00B85B62">
              <w:rPr>
                <w:lang w:eastAsia="de-DE"/>
              </w:rPr>
              <w:t xml:space="preserve"> 13</w:t>
            </w:r>
            <w:proofErr w:type="gramEnd"/>
            <w:r w:rsidR="00B85B62">
              <w:rPr>
                <w:lang w:eastAsia="de-DE"/>
              </w:rPr>
              <w:t xml:space="preserve"> </w:t>
            </w:r>
            <w:r w:rsidR="00B85B62" w:rsidRPr="007D4550">
              <w:rPr>
                <w:color w:val="BFBFBF" w:themeColor="background1" w:themeShade="BF"/>
                <w:lang w:eastAsia="de-DE"/>
              </w:rPr>
              <w:t>=</w:t>
            </w:r>
            <w:r w:rsidRPr="007D4550">
              <w:rPr>
                <w:color w:val="BFBFBF" w:themeColor="background1" w:themeShade="BF"/>
                <w:lang w:eastAsia="de-DE"/>
              </w:rPr>
              <w:t>______         ____________________     ____________________</w:t>
            </w:r>
          </w:p>
        </w:tc>
      </w:tr>
      <w:tr w:rsidR="00C96B35" w:rsidRPr="00E0758C" w14:paraId="679E120C" w14:textId="77777777" w:rsidTr="00A01051">
        <w:trPr>
          <w:trHeight w:val="5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179527A" w14:textId="3DF9A3DA" w:rsidR="00C96B35" w:rsidRDefault="00AF002A" w:rsidP="0013419A">
            <w:pPr>
              <w:pStyle w:val="berschrift3"/>
            </w:pPr>
            <w:r>
              <w:rPr>
                <w:noProof/>
              </w:rPr>
              <w:drawing>
                <wp:inline distT="0" distB="0" distL="0" distR="0" wp14:anchorId="2D0FB631" wp14:editId="4ECD4107">
                  <wp:extent cx="313144" cy="272386"/>
                  <wp:effectExtent l="0" t="0" r="0" b="0"/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6B12E6" w14:textId="77777777" w:rsidR="00AF002A" w:rsidRDefault="00AF002A" w:rsidP="00AF002A">
            <w:pPr>
              <w:rPr>
                <w:lang w:eastAsia="de-DE"/>
              </w:rPr>
            </w:pPr>
          </w:p>
          <w:p w14:paraId="7FC78DB5" w14:textId="77777777" w:rsidR="00AF002A" w:rsidRDefault="00AF002A" w:rsidP="00AF002A">
            <w:pPr>
              <w:rPr>
                <w:lang w:eastAsia="de-DE"/>
              </w:rPr>
            </w:pPr>
          </w:p>
          <w:p w14:paraId="44BE5C6D" w14:textId="77777777" w:rsidR="00AF002A" w:rsidRDefault="00AF002A" w:rsidP="00AF002A">
            <w:pPr>
              <w:rPr>
                <w:lang w:eastAsia="de-DE"/>
              </w:rPr>
            </w:pPr>
          </w:p>
          <w:p w14:paraId="33BEA593" w14:textId="12BE04D8" w:rsidR="00AF002A" w:rsidRDefault="00AF002A" w:rsidP="00AF002A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1ECC83EC" wp14:editId="134242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2540" b="0"/>
                  <wp:wrapNone/>
                  <wp:docPr id="421495760" name="Grafik 4214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FCB0BFB" w14:textId="13AB3934" w:rsidR="00AF002A" w:rsidRPr="00AF002A" w:rsidRDefault="00AF002A" w:rsidP="00AF002A">
            <w:pPr>
              <w:rPr>
                <w:lang w:eastAsia="de-D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0B979755" w14:textId="1AD0A1D3" w:rsidR="00C96B35" w:rsidRPr="001B2C42" w:rsidRDefault="001B2C42" w:rsidP="0013419A">
            <w:pPr>
              <w:pStyle w:val="berschrift4"/>
            </w:pPr>
            <w:r w:rsidRPr="001B2C42">
              <w:t>c)</w:t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64338065" w14:textId="6F1B232E" w:rsidR="00BC2751" w:rsidRDefault="001B2C42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Arbeitet zu zweit zusammen</w:t>
            </w:r>
            <w:r w:rsidR="00BC2751">
              <w:rPr>
                <w:lang w:eastAsia="de-DE"/>
              </w:rPr>
              <w:t>:</w:t>
            </w:r>
            <w:r w:rsidRPr="001B2C42">
              <w:rPr>
                <w:lang w:eastAsia="de-DE"/>
              </w:rPr>
              <w:t xml:space="preserve"> </w:t>
            </w:r>
          </w:p>
          <w:p w14:paraId="08B25EA8" w14:textId="5ADC02C4" w:rsidR="00BC2751" w:rsidRDefault="00C413DD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Jede</w:t>
            </w:r>
            <w:r w:rsidR="00BC2751">
              <w:rPr>
                <w:lang w:eastAsia="de-DE"/>
              </w:rPr>
              <w:t xml:space="preserve">s Kind </w:t>
            </w:r>
            <w:r>
              <w:rPr>
                <w:lang w:eastAsia="de-DE"/>
              </w:rPr>
              <w:t xml:space="preserve">wählt 2 Aufgaben </w:t>
            </w:r>
            <w:r w:rsidR="00BC2751">
              <w:rPr>
                <w:lang w:eastAsia="de-DE"/>
              </w:rPr>
              <w:t xml:space="preserve">unten </w:t>
            </w:r>
            <w:r>
              <w:rPr>
                <w:lang w:eastAsia="de-DE"/>
              </w:rPr>
              <w:t>aus</w:t>
            </w:r>
            <w:r w:rsidR="00BC2751">
              <w:rPr>
                <w:lang w:eastAsia="de-DE"/>
              </w:rPr>
              <w:t>.</w:t>
            </w:r>
          </w:p>
          <w:p w14:paraId="76CE0C63" w14:textId="5AD1EA06" w:rsidR="00BC2751" w:rsidRDefault="00BC2751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Z</w:t>
            </w:r>
            <w:r w:rsidR="00C413DD">
              <w:rPr>
                <w:lang w:eastAsia="de-DE"/>
              </w:rPr>
              <w:t xml:space="preserve">eichnet diese Aufgaben auf. </w:t>
            </w:r>
          </w:p>
          <w:p w14:paraId="5F42F9F8" w14:textId="65ACEEC5" w:rsidR="00C413DD" w:rsidRDefault="00C413DD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Tauscht dann eure Bilder aus</w:t>
            </w:r>
            <w:r w:rsidR="00E41F88">
              <w:rPr>
                <w:lang w:eastAsia="de-DE"/>
              </w:rPr>
              <w:t xml:space="preserve">: </w:t>
            </w:r>
            <w:r>
              <w:rPr>
                <w:lang w:eastAsia="de-DE"/>
              </w:rPr>
              <w:t>Wer hat welche Aufgabe gezeichnet?</w:t>
            </w:r>
          </w:p>
          <w:p w14:paraId="3C96DCEA" w14:textId="4DFA3050" w:rsidR="00BC2751" w:rsidRDefault="00BC2751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Beschreibt die Aufgabe wie </w:t>
            </w:r>
            <w:r w:rsidR="008929A0">
              <w:rPr>
                <w:lang w:eastAsia="de-DE"/>
              </w:rPr>
              <w:t>Emily</w:t>
            </w:r>
            <w:r>
              <w:rPr>
                <w:lang w:eastAsia="de-DE"/>
              </w:rPr>
              <w:t xml:space="preserve"> in Aufgabe </w:t>
            </w:r>
            <w:r w:rsidRPr="00BC2751">
              <w:rPr>
                <w:b/>
                <w:bCs/>
                <w:color w:val="327A86" w:themeColor="text2"/>
                <w:lang w:eastAsia="de-DE"/>
              </w:rPr>
              <w:t>a)</w:t>
            </w:r>
            <w:r>
              <w:rPr>
                <w:lang w:eastAsia="de-DE"/>
              </w:rPr>
              <w:t>.</w:t>
            </w:r>
            <w:r>
              <w:rPr>
                <w:lang w:eastAsia="de-DE"/>
              </w:rPr>
              <w:br/>
              <w:t xml:space="preserve">Erklärt </w:t>
            </w:r>
            <w:r w:rsidR="00E41F88">
              <w:rPr>
                <w:lang w:eastAsia="de-DE"/>
              </w:rPr>
              <w:t>damit</w:t>
            </w:r>
            <w:r>
              <w:rPr>
                <w:lang w:eastAsia="de-DE"/>
              </w:rPr>
              <w:t>, wie die Aufgabe zum Bild passt.</w:t>
            </w:r>
          </w:p>
          <w:p w14:paraId="0FCC73DF" w14:textId="3A120CB1" w:rsidR="00BC2751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764C7AB" wp14:editId="54AB945C">
                      <wp:simplePos x="0" y="0"/>
                      <wp:positionH relativeFrom="column">
                        <wp:posOffset>2266440</wp:posOffset>
                      </wp:positionH>
                      <wp:positionV relativeFrom="paragraph">
                        <wp:posOffset>112432</wp:posOffset>
                      </wp:positionV>
                      <wp:extent cx="662609" cy="298174"/>
                      <wp:effectExtent l="25400" t="25400" r="86995" b="83185"/>
                      <wp:wrapNone/>
                      <wp:docPr id="148584572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A7C5E3D" w14:textId="7DE23AD9" w:rsidR="009028CC" w:rsidRDefault="009028CC" w:rsidP="009028CC">
                                  <w:r>
                                    <w:t>67 – 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4C7AB" id="_x0000_s1055" type="#_x0000_t202" style="position:absolute;margin-left:178.45pt;margin-top:8.85pt;width:52.15pt;height:23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6A7C5E3D" w14:textId="7DE23AD9" w:rsidR="009028CC" w:rsidRDefault="009028CC" w:rsidP="009028CC">
                            <w:r>
                              <w:t>67 – 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5C840A7" wp14:editId="1C3FF573">
                      <wp:simplePos x="0" y="0"/>
                      <wp:positionH relativeFrom="column">
                        <wp:posOffset>787286</wp:posOffset>
                      </wp:positionH>
                      <wp:positionV relativeFrom="paragraph">
                        <wp:posOffset>75686</wp:posOffset>
                      </wp:positionV>
                      <wp:extent cx="662609" cy="298174"/>
                      <wp:effectExtent l="25400" t="25400" r="86995" b="83185"/>
                      <wp:wrapNone/>
                      <wp:docPr id="283636588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711CC85" w14:textId="756B75B6" w:rsidR="009028CC" w:rsidRDefault="009028CC" w:rsidP="009028CC">
                                  <w:r>
                                    <w:t>76 –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840A7" id="_x0000_s1056" type="#_x0000_t202" style="position:absolute;margin-left:62pt;margin-top:5.95pt;width:52.15pt;height:23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4711CC85" w14:textId="756B75B6" w:rsidR="009028CC" w:rsidRDefault="009028CC" w:rsidP="009028CC">
                            <w:r>
                              <w:t>76 –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59C282" w14:textId="34A060E1" w:rsidR="00C413DD" w:rsidRDefault="009028C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EEA8D27" wp14:editId="2EE5B40D">
                      <wp:simplePos x="0" y="0"/>
                      <wp:positionH relativeFrom="column">
                        <wp:posOffset>3463588</wp:posOffset>
                      </wp:positionH>
                      <wp:positionV relativeFrom="paragraph">
                        <wp:posOffset>68723</wp:posOffset>
                      </wp:positionV>
                      <wp:extent cx="576470" cy="284922"/>
                      <wp:effectExtent l="25400" t="25400" r="84455" b="83820"/>
                      <wp:wrapNone/>
                      <wp:docPr id="139951923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470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86CCF73" w14:textId="10483B71" w:rsidR="009028CC" w:rsidRDefault="009028CC" w:rsidP="009028CC">
                                  <w:r>
                                    <w:t>52 –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A8D27" id="_x0000_s1057" type="#_x0000_t202" style="position:absolute;margin-left:272.7pt;margin-top:5.4pt;width:45.4pt;height:22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586CCF73" w14:textId="10483B71" w:rsidR="009028CC" w:rsidRDefault="009028CC" w:rsidP="009028CC">
                            <w:r>
                              <w:t>52 –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B8FCF87" wp14:editId="6655AA65">
                      <wp:simplePos x="0" y="0"/>
                      <wp:positionH relativeFrom="column">
                        <wp:posOffset>124957</wp:posOffset>
                      </wp:positionH>
                      <wp:positionV relativeFrom="paragraph">
                        <wp:posOffset>116812</wp:posOffset>
                      </wp:positionV>
                      <wp:extent cx="662609" cy="298174"/>
                      <wp:effectExtent l="25400" t="25400" r="86995" b="83185"/>
                      <wp:wrapNone/>
                      <wp:docPr id="1684346657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08593A9" w14:textId="760E2C46" w:rsidR="009028CC" w:rsidRDefault="009028CC">
                                  <w:r>
                                    <w:t>50 – 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FCF87" id="_x0000_s1058" type="#_x0000_t202" style="position:absolute;margin-left:9.85pt;margin-top:9.2pt;width:52.15pt;height:23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608593A9" w14:textId="760E2C46" w:rsidR="009028CC" w:rsidRDefault="009028CC">
                            <w:r>
                              <w:t>50 – 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354AA4" w14:textId="215F1889" w:rsidR="00C413DD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947D393" wp14:editId="25259F8F">
                      <wp:simplePos x="0" y="0"/>
                      <wp:positionH relativeFrom="column">
                        <wp:posOffset>2987216</wp:posOffset>
                      </wp:positionH>
                      <wp:positionV relativeFrom="paragraph">
                        <wp:posOffset>122552</wp:posOffset>
                      </wp:positionV>
                      <wp:extent cx="576470" cy="284922"/>
                      <wp:effectExtent l="25400" t="25400" r="84455" b="83820"/>
                      <wp:wrapNone/>
                      <wp:docPr id="74795011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470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E577573" w14:textId="4C8F9C35" w:rsidR="009028CC" w:rsidRDefault="009028CC" w:rsidP="009028CC">
                                  <w:r>
                                    <w:t>46 –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D393" id="_x0000_s1059" type="#_x0000_t202" style="position:absolute;margin-left:235.2pt;margin-top:9.65pt;width:45.4pt;height:22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3E577573" w14:textId="4C8F9C35" w:rsidR="009028CC" w:rsidRDefault="009028CC" w:rsidP="009028CC">
                            <w:r>
                              <w:t>46 –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8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7EF4FCC" wp14:editId="54BCB088">
                      <wp:simplePos x="0" y="0"/>
                      <wp:positionH relativeFrom="column">
                        <wp:posOffset>1728746</wp:posOffset>
                      </wp:positionH>
                      <wp:positionV relativeFrom="paragraph">
                        <wp:posOffset>17477</wp:posOffset>
                      </wp:positionV>
                      <wp:extent cx="596348" cy="284922"/>
                      <wp:effectExtent l="25400" t="25400" r="89535" b="83820"/>
                      <wp:wrapNone/>
                      <wp:docPr id="145690418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348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9F9A12A" w14:textId="3FCE72AB" w:rsidR="009028CC" w:rsidRDefault="009028CC" w:rsidP="009028CC">
                                  <w:r>
                                    <w:t>63 –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F4FCC" id="_x0000_s1060" type="#_x0000_t202" style="position:absolute;margin-left:136.1pt;margin-top:1.4pt;width:46.95pt;height:22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49F9A12A" w14:textId="3FCE72AB" w:rsidR="009028CC" w:rsidRDefault="009028CC" w:rsidP="009028CC">
                            <w:r>
                              <w:t>63 –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07CA2A" w14:textId="349A5FEF" w:rsidR="00C413DD" w:rsidRPr="001B2C42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CEEC554" wp14:editId="3EC2585B">
                      <wp:simplePos x="0" y="0"/>
                      <wp:positionH relativeFrom="column">
                        <wp:posOffset>1274588</wp:posOffset>
                      </wp:positionH>
                      <wp:positionV relativeFrom="paragraph">
                        <wp:posOffset>112469</wp:posOffset>
                      </wp:positionV>
                      <wp:extent cx="662609" cy="298174"/>
                      <wp:effectExtent l="25400" t="25400" r="86995" b="83185"/>
                      <wp:wrapNone/>
                      <wp:docPr id="299809507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6C626CB" w14:textId="54FC99DF" w:rsidR="009028CC" w:rsidRDefault="009028CC" w:rsidP="009028CC">
                                  <w:r>
                                    <w:t>83 – 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EC554" id="_x0000_s1061" type="#_x0000_t202" style="position:absolute;margin-left:100.35pt;margin-top:8.85pt;width:52.15pt;height:23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36C626CB" w14:textId="54FC99DF" w:rsidR="009028CC" w:rsidRDefault="009028CC" w:rsidP="009028CC">
                            <w:r>
                              <w:t>83 –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36B02F" w14:textId="78648DC2" w:rsidR="00C413DD" w:rsidRDefault="009028C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7A09823" wp14:editId="36E6304E">
                      <wp:simplePos x="0" y="0"/>
                      <wp:positionH relativeFrom="column">
                        <wp:posOffset>2447459</wp:posOffset>
                      </wp:positionH>
                      <wp:positionV relativeFrom="paragraph">
                        <wp:posOffset>28436</wp:posOffset>
                      </wp:positionV>
                      <wp:extent cx="689113" cy="284922"/>
                      <wp:effectExtent l="25400" t="25400" r="85725" b="83820"/>
                      <wp:wrapNone/>
                      <wp:docPr id="123654151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113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61369B0" w14:textId="1B25BDF2" w:rsidR="009028CC" w:rsidRDefault="009028CC" w:rsidP="009028CC">
                                  <w:r>
                                    <w:t>99 – 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09823" id="_x0000_s1062" type="#_x0000_t202" style="position:absolute;margin-left:192.7pt;margin-top:2.25pt;width:54.25pt;height:22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061369B0" w14:textId="1B25BDF2" w:rsidR="009028CC" w:rsidRDefault="009028CC" w:rsidP="009028CC">
                            <w:r>
                              <w:t>99 – 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954C54" w14:textId="34E4E153" w:rsidR="00C413DD" w:rsidRDefault="00C413DD" w:rsidP="0013419A">
            <w:pPr>
              <w:rPr>
                <w:lang w:eastAsia="de-DE"/>
              </w:rPr>
            </w:pPr>
          </w:p>
        </w:tc>
      </w:tr>
    </w:tbl>
    <w:p w14:paraId="61214C95" w14:textId="03A4CF1D" w:rsidR="00BC2751" w:rsidRDefault="00BC2751" w:rsidP="0013419A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94"/>
        <w:gridCol w:w="7942"/>
      </w:tblGrid>
      <w:tr w:rsidR="00DF67AD" w:rsidRPr="00E0758C" w14:paraId="18DA8A4A" w14:textId="77777777" w:rsidTr="003C566A">
        <w:tc>
          <w:tcPr>
            <w:tcW w:w="610" w:type="dxa"/>
          </w:tcPr>
          <w:p w14:paraId="2CC1530A" w14:textId="4752FF2B" w:rsidR="00DF67AD" w:rsidRDefault="00DF67AD" w:rsidP="0013419A">
            <w:pPr>
              <w:pStyle w:val="berschrift3"/>
            </w:pPr>
            <w:r>
              <w:lastRenderedPageBreak/>
              <w:t>1.2</w:t>
            </w:r>
          </w:p>
        </w:tc>
        <w:tc>
          <w:tcPr>
            <w:tcW w:w="8461" w:type="dxa"/>
            <w:gridSpan w:val="3"/>
          </w:tcPr>
          <w:p w14:paraId="572746F8" w14:textId="0126E436" w:rsidR="00DF67AD" w:rsidRPr="00B85B62" w:rsidRDefault="00DF67AD" w:rsidP="0013419A">
            <w:pPr>
              <w:pStyle w:val="berschrift3"/>
            </w:pPr>
            <w:r w:rsidRPr="00B85B62">
              <w:t>Addition mit Material legen</w:t>
            </w:r>
          </w:p>
        </w:tc>
      </w:tr>
      <w:tr w:rsidR="001B2C42" w:rsidRPr="00E0758C" w14:paraId="08790702" w14:textId="77777777" w:rsidTr="00BC2751">
        <w:tc>
          <w:tcPr>
            <w:tcW w:w="610" w:type="dxa"/>
          </w:tcPr>
          <w:p w14:paraId="5B8B2043" w14:textId="77777777" w:rsidR="001B2C42" w:rsidRDefault="001B2C42" w:rsidP="0013419A">
            <w:pPr>
              <w:pStyle w:val="berschrift3"/>
            </w:pPr>
          </w:p>
          <w:p w14:paraId="519C8D6A" w14:textId="77777777" w:rsidR="00000DD2" w:rsidRDefault="00000DD2" w:rsidP="00000DD2">
            <w:pPr>
              <w:rPr>
                <w:lang w:eastAsia="de-DE"/>
              </w:rPr>
            </w:pPr>
          </w:p>
          <w:p w14:paraId="1308EDEC" w14:textId="77777777" w:rsidR="00000DD2" w:rsidRDefault="00000DD2" w:rsidP="00000DD2">
            <w:pPr>
              <w:rPr>
                <w:lang w:eastAsia="de-DE"/>
              </w:rPr>
            </w:pPr>
          </w:p>
          <w:p w14:paraId="7A73A6A1" w14:textId="77777777" w:rsidR="00000DD2" w:rsidRDefault="00000DD2" w:rsidP="00000DD2">
            <w:pPr>
              <w:rPr>
                <w:lang w:eastAsia="de-DE"/>
              </w:rPr>
            </w:pPr>
          </w:p>
          <w:p w14:paraId="184A8386" w14:textId="77777777" w:rsidR="00000DD2" w:rsidRDefault="00000DD2" w:rsidP="00000DD2">
            <w:pPr>
              <w:rPr>
                <w:lang w:eastAsia="de-DE"/>
              </w:rPr>
            </w:pPr>
          </w:p>
          <w:p w14:paraId="259B7670" w14:textId="77777777" w:rsidR="00000DD2" w:rsidRDefault="00000DD2" w:rsidP="00000DD2">
            <w:pPr>
              <w:rPr>
                <w:lang w:eastAsia="de-DE"/>
              </w:rPr>
            </w:pPr>
          </w:p>
          <w:p w14:paraId="74F627DF" w14:textId="581B7416" w:rsidR="00000DD2" w:rsidRPr="00000DD2" w:rsidRDefault="00000DD2" w:rsidP="00000DD2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3041622F" wp14:editId="4F6FE8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60000" cy="272386"/>
                  <wp:effectExtent l="0" t="0" r="2540" b="0"/>
                  <wp:wrapNone/>
                  <wp:docPr id="620946766" name="Grafik 620946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" w:type="dxa"/>
            <w:gridSpan w:val="2"/>
          </w:tcPr>
          <w:p w14:paraId="49C972B4" w14:textId="43F8D23C" w:rsidR="001B2C42" w:rsidRPr="001B2C42" w:rsidRDefault="00DF67AD" w:rsidP="00DF67AD">
            <w:pPr>
              <w:pStyle w:val="berschrift4"/>
            </w:pPr>
            <w:r>
              <w:t>a)</w:t>
            </w:r>
          </w:p>
        </w:tc>
        <w:tc>
          <w:tcPr>
            <w:tcW w:w="7942" w:type="dxa"/>
          </w:tcPr>
          <w:p w14:paraId="28DA2F4D" w14:textId="6C11F956" w:rsidR="004622B5" w:rsidRDefault="008929A0" w:rsidP="0013419A">
            <w:r>
              <w:t>Emily</w:t>
            </w:r>
            <w:r w:rsidR="001B2C42">
              <w:t xml:space="preserve"> </w:t>
            </w:r>
            <w:r w:rsidR="00EE189C">
              <w:t>legt 65 + 12.</w:t>
            </w:r>
            <w:r w:rsidR="001B2C42">
              <w:t xml:space="preserve"> </w:t>
            </w:r>
            <w:r w:rsidR="00EE189C">
              <w:t>Sie erklärt</w:t>
            </w:r>
          </w:p>
          <w:p w14:paraId="2724D422" w14:textId="6A85FA5E" w:rsidR="001B2C42" w:rsidRDefault="00467E82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00256" behindDoc="0" locked="0" layoutInCell="1" allowOverlap="1" wp14:anchorId="1502FC10" wp14:editId="749330C6">
                      <wp:simplePos x="0" y="0"/>
                      <wp:positionH relativeFrom="column">
                        <wp:posOffset>-150364</wp:posOffset>
                      </wp:positionH>
                      <wp:positionV relativeFrom="paragraph">
                        <wp:posOffset>131336</wp:posOffset>
                      </wp:positionV>
                      <wp:extent cx="567559" cy="842010"/>
                      <wp:effectExtent l="0" t="0" r="0" b="8890"/>
                      <wp:wrapNone/>
                      <wp:docPr id="107332171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559" cy="842010"/>
                                <a:chOff x="17252" y="-26137"/>
                                <a:chExt cx="567614" cy="842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314513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52" y="-26137"/>
                                  <a:ext cx="56761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3911402" name="Textfeld 12"/>
                              <wps:cNvSpPr txBox="1"/>
                              <wps:spPr>
                                <a:xfrm>
                                  <a:off x="160999" y="600127"/>
                                  <a:ext cx="349885" cy="216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9415EE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02FC10" id="_x0000_s1063" style="position:absolute;margin-left:-11.85pt;margin-top:10.35pt;width:44.7pt;height:66.3pt;z-index:252000256;mso-width-relative:margin;mso-height-relative:margin" coordorigin="172,-261" coordsize="5676,84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">
                      <v:shape id="Grafik 3" o:spid="_x0000_s1064" type="#_x0000_t75" style="position:absolute;left:172;top:-261;width:5676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">
                        <v:imagedata r:id="rId34" o:title="" chromakey="white"/>
                      </v:shape>
                      <v:shape id="Textfeld 12" o:spid="_x0000_s1065" type="#_x0000_t202" style="position:absolute;left:1609;top:6001;width:3499;height:2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9415EE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            </w:t>
            </w:r>
            <w:r w:rsidR="004622B5">
              <w:t>„</w:t>
            </w:r>
            <w:r w:rsidR="001B2C42">
              <w:t>Ich lege 65.</w:t>
            </w:r>
            <w:r w:rsidR="004622B5">
              <w:t xml:space="preserve">       </w:t>
            </w:r>
            <w:r w:rsidR="001B2C42">
              <w:t xml:space="preserve"> </w:t>
            </w:r>
            <w:r w:rsidR="001B2C42" w:rsidRPr="004E7A7C">
              <w:rPr>
                <w:b/>
              </w:rPr>
              <w:t>Dazu</w:t>
            </w:r>
            <w:r w:rsidR="00C413DD">
              <w:t xml:space="preserve"> lege ich 12.</w:t>
            </w:r>
            <w:r w:rsidR="004622B5">
              <w:t xml:space="preserve">          Dann räume ich auf.</w:t>
            </w:r>
            <w:r w:rsidR="007D4550">
              <w:t>“</w:t>
            </w:r>
            <w:r w:rsidR="007D4550">
              <w:rPr>
                <w:noProof/>
                <w14:ligatures w14:val="standardContextual"/>
              </w:rPr>
              <w:t xml:space="preserve"> </w:t>
            </w:r>
          </w:p>
          <w:p w14:paraId="7DF23B99" w14:textId="32E005EE" w:rsidR="004622B5" w:rsidRDefault="00467E82" w:rsidP="0013419A"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1B3CAA1B" wp14:editId="545EAF17">
                  <wp:simplePos x="0" y="0"/>
                  <wp:positionH relativeFrom="column">
                    <wp:posOffset>294290</wp:posOffset>
                  </wp:positionH>
                  <wp:positionV relativeFrom="paragraph">
                    <wp:posOffset>37290</wp:posOffset>
                  </wp:positionV>
                  <wp:extent cx="2013438" cy="757375"/>
                  <wp:effectExtent l="12700" t="12700" r="6350" b="17780"/>
                  <wp:wrapNone/>
                  <wp:docPr id="2283570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35702" name="Grafik 2283570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38" cy="757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22B5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6274002F" wp14:editId="3B7D637E">
                  <wp:simplePos x="0" y="0"/>
                  <wp:positionH relativeFrom="column">
                    <wp:posOffset>2546076</wp:posOffset>
                  </wp:positionH>
                  <wp:positionV relativeFrom="paragraph">
                    <wp:posOffset>11430</wp:posOffset>
                  </wp:positionV>
                  <wp:extent cx="1350108" cy="783466"/>
                  <wp:effectExtent l="12700" t="12700" r="8890" b="17145"/>
                  <wp:wrapNone/>
                  <wp:docPr id="564572695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572695" name="Grafik 56457269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08" cy="7834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47DB38" w14:textId="5382EE4E" w:rsidR="004622B5" w:rsidRDefault="004622B5" w:rsidP="0013419A"/>
          <w:p w14:paraId="4E351192" w14:textId="1C06BB62" w:rsidR="004622B5" w:rsidRDefault="004622B5" w:rsidP="0013419A"/>
          <w:p w14:paraId="12900D71" w14:textId="0D9F1B7B" w:rsidR="004622B5" w:rsidRDefault="004622B5" w:rsidP="0013419A"/>
          <w:p w14:paraId="51635794" w14:textId="54DABB86" w:rsidR="004622B5" w:rsidRDefault="004622B5" w:rsidP="0013419A"/>
          <w:p w14:paraId="4AEAEBED" w14:textId="61ECFCAF" w:rsidR="001B2C42" w:rsidRPr="001B2C42" w:rsidRDefault="001B2C42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Leg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nach. Was meint </w:t>
            </w:r>
            <w:r w:rsidR="008929A0">
              <w:rPr>
                <w:lang w:eastAsia="de-DE"/>
              </w:rPr>
              <w:t>Emily</w:t>
            </w:r>
            <w:r w:rsidRPr="001B2C42">
              <w:rPr>
                <w:lang w:eastAsia="de-DE"/>
              </w:rPr>
              <w:t xml:space="preserve"> mit </w:t>
            </w:r>
            <w:r w:rsidRPr="001B2C42">
              <w:rPr>
                <w:i/>
                <w:lang w:eastAsia="de-DE"/>
              </w:rPr>
              <w:t>dazu</w:t>
            </w:r>
            <w:r w:rsidRPr="001B2C42">
              <w:rPr>
                <w:lang w:eastAsia="de-DE"/>
              </w:rPr>
              <w:t>?</w:t>
            </w:r>
          </w:p>
          <w:p w14:paraId="22649A1D" w14:textId="2FE440D2" w:rsidR="001B2C42" w:rsidRDefault="001B2C42" w:rsidP="0013419A"/>
        </w:tc>
      </w:tr>
      <w:tr w:rsidR="001B2C42" w:rsidRPr="00E0758C" w14:paraId="475CE40F" w14:textId="77777777" w:rsidTr="00BC2751">
        <w:tc>
          <w:tcPr>
            <w:tcW w:w="610" w:type="dxa"/>
          </w:tcPr>
          <w:p w14:paraId="76A143B4" w14:textId="77777777" w:rsidR="001B2C42" w:rsidRDefault="001B2C42" w:rsidP="0013419A">
            <w:pPr>
              <w:pStyle w:val="berschrift3"/>
            </w:pPr>
          </w:p>
          <w:p w14:paraId="190C9973" w14:textId="77777777" w:rsidR="00000DD2" w:rsidRDefault="00000DD2" w:rsidP="00000DD2">
            <w:pPr>
              <w:rPr>
                <w:lang w:eastAsia="de-DE"/>
              </w:rPr>
            </w:pPr>
          </w:p>
          <w:p w14:paraId="06E490CC" w14:textId="77777777" w:rsidR="00000DD2" w:rsidRDefault="00000DD2" w:rsidP="00000DD2">
            <w:pPr>
              <w:rPr>
                <w:lang w:eastAsia="de-DE"/>
              </w:rPr>
            </w:pPr>
          </w:p>
          <w:p w14:paraId="7BB965DD" w14:textId="77777777" w:rsidR="00000DD2" w:rsidRDefault="00000DD2" w:rsidP="00000DD2">
            <w:pPr>
              <w:rPr>
                <w:lang w:eastAsia="de-DE"/>
              </w:rPr>
            </w:pPr>
          </w:p>
          <w:p w14:paraId="5582AB7C" w14:textId="77777777" w:rsidR="00000DD2" w:rsidRDefault="00000DD2" w:rsidP="00000DD2">
            <w:pPr>
              <w:rPr>
                <w:lang w:eastAsia="de-DE"/>
              </w:rPr>
            </w:pPr>
          </w:p>
          <w:p w14:paraId="370C8186" w14:textId="76BED081" w:rsidR="00000DD2" w:rsidRDefault="00000DD2" w:rsidP="00000DD2">
            <w:pPr>
              <w:rPr>
                <w:lang w:eastAsia="de-DE"/>
              </w:rPr>
            </w:pPr>
          </w:p>
          <w:p w14:paraId="37FDBA8F" w14:textId="12BCD6CC" w:rsidR="00000DD2" w:rsidRPr="00000DD2" w:rsidRDefault="00000DD2" w:rsidP="00000DD2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7188FE0A" wp14:editId="577841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60000" cy="272386"/>
                  <wp:effectExtent l="0" t="0" r="254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" w:type="dxa"/>
            <w:gridSpan w:val="2"/>
          </w:tcPr>
          <w:p w14:paraId="1BEAC842" w14:textId="5D627D7B" w:rsidR="001B2C42" w:rsidRPr="001B2C42" w:rsidRDefault="001B2C42" w:rsidP="0013419A">
            <w:pPr>
              <w:pStyle w:val="berschrift4"/>
            </w:pPr>
            <w:r w:rsidRPr="001B2C42">
              <w:t>b)</w:t>
            </w:r>
          </w:p>
        </w:tc>
        <w:tc>
          <w:tcPr>
            <w:tcW w:w="7942" w:type="dxa"/>
          </w:tcPr>
          <w:p w14:paraId="712CB787" w14:textId="470537F3" w:rsidR="001B2C42" w:rsidRDefault="00000DD2" w:rsidP="007D4550">
            <w:pPr>
              <w:spacing w:after="8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Der Teil, der dazugekommen ist, ist grau markiert. </w:t>
            </w:r>
          </w:p>
          <w:p w14:paraId="11B38D3B" w14:textId="003285AB" w:rsidR="001B2C42" w:rsidRDefault="00467E82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64064" behindDoc="0" locked="0" layoutInCell="1" allowOverlap="1" wp14:anchorId="5F491248" wp14:editId="6FF830E8">
                  <wp:simplePos x="0" y="0"/>
                  <wp:positionH relativeFrom="column">
                    <wp:posOffset>250431</wp:posOffset>
                  </wp:positionH>
                  <wp:positionV relativeFrom="paragraph">
                    <wp:posOffset>66697</wp:posOffset>
                  </wp:positionV>
                  <wp:extent cx="943741" cy="719425"/>
                  <wp:effectExtent l="12700" t="12700" r="8890" b="17780"/>
                  <wp:wrapNone/>
                  <wp:docPr id="1205776203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776203" name="Grafik 120577620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265" cy="7335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871232" behindDoc="0" locked="0" layoutInCell="1" allowOverlap="1" wp14:anchorId="2E403C70" wp14:editId="61CFD80A">
                  <wp:simplePos x="0" y="0"/>
                  <wp:positionH relativeFrom="column">
                    <wp:posOffset>2546942</wp:posOffset>
                  </wp:positionH>
                  <wp:positionV relativeFrom="paragraph">
                    <wp:posOffset>24657</wp:posOffset>
                  </wp:positionV>
                  <wp:extent cx="1448238" cy="719466"/>
                  <wp:effectExtent l="12700" t="12700" r="12700" b="17145"/>
                  <wp:wrapNone/>
                  <wp:docPr id="1498805278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805278" name="Grafik 149880527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91" cy="731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89C">
              <w:rPr>
                <w:noProof/>
                <w:lang w:eastAsia="de-DE"/>
              </w:rPr>
              <w:t xml:space="preserve">(1)                                                                   (2) </w:t>
            </w:r>
          </w:p>
          <w:p w14:paraId="45AE01FD" w14:textId="77777777" w:rsidR="001B2C42" w:rsidRDefault="001B2C42" w:rsidP="0013419A">
            <w:pPr>
              <w:rPr>
                <w:noProof/>
                <w:lang w:eastAsia="de-DE"/>
              </w:rPr>
            </w:pPr>
          </w:p>
          <w:p w14:paraId="1A39A45B" w14:textId="66EDF0BE" w:rsidR="001B2C42" w:rsidRDefault="001B2C42" w:rsidP="0013419A">
            <w:pPr>
              <w:rPr>
                <w:noProof/>
                <w:lang w:eastAsia="de-DE"/>
              </w:rPr>
            </w:pPr>
          </w:p>
          <w:p w14:paraId="3062F40D" w14:textId="77777777" w:rsidR="001B2C42" w:rsidRDefault="001B2C42" w:rsidP="0013419A">
            <w:pPr>
              <w:rPr>
                <w:noProof/>
                <w:lang w:eastAsia="de-DE"/>
              </w:rPr>
            </w:pPr>
          </w:p>
          <w:p w14:paraId="75854764" w14:textId="44C583CF" w:rsidR="00000DD2" w:rsidRDefault="00000DD2" w:rsidP="0013419A">
            <w:pPr>
              <w:rPr>
                <w:noProof/>
                <w:lang w:eastAsia="de-DE"/>
              </w:rPr>
            </w:pPr>
          </w:p>
          <w:p w14:paraId="406CB944" w14:textId="34468C3D" w:rsidR="001B2C42" w:rsidRDefault="001B2C42" w:rsidP="00000DD2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Finde zu jedem Bild passende </w:t>
            </w:r>
            <w:r w:rsidR="002533DC">
              <w:rPr>
                <w:noProof/>
                <w:lang w:eastAsia="de-DE"/>
              </w:rPr>
              <w:t>Additions</w:t>
            </w:r>
            <w:r>
              <w:rPr>
                <w:noProof/>
                <w:lang w:eastAsia="de-DE"/>
              </w:rPr>
              <w:t>aufgaben.</w:t>
            </w:r>
          </w:p>
          <w:p w14:paraId="19114A52" w14:textId="2C87317E" w:rsidR="00EE189C" w:rsidRDefault="00000DD2" w:rsidP="00DF67AD">
            <w:r>
              <w:t xml:space="preserve">Besprecht: </w:t>
            </w:r>
            <w:r w:rsidR="00DF67AD">
              <w:t xml:space="preserve">Wie könnt ihr zwei </w:t>
            </w:r>
            <w:r>
              <w:t xml:space="preserve">passende </w:t>
            </w:r>
            <w:r w:rsidR="002533DC">
              <w:t>Additionsaufgaben</w:t>
            </w:r>
            <w:r>
              <w:t xml:space="preserve"> finden? </w:t>
            </w:r>
            <w:r w:rsidR="007D4550">
              <w:br/>
            </w:r>
          </w:p>
        </w:tc>
      </w:tr>
      <w:tr w:rsidR="00DF67AD" w:rsidRPr="00E0758C" w14:paraId="6B0ADFA4" w14:textId="77777777" w:rsidTr="00FA749C">
        <w:tc>
          <w:tcPr>
            <w:tcW w:w="610" w:type="dxa"/>
          </w:tcPr>
          <w:p w14:paraId="52827AA9" w14:textId="125D168C" w:rsidR="00DF67AD" w:rsidRPr="00C413DD" w:rsidRDefault="00DF67AD" w:rsidP="00DF67AD">
            <w:pPr>
              <w:pStyle w:val="berschrift3"/>
            </w:pPr>
            <w:r w:rsidRPr="00C413DD">
              <w:t>1.3</w:t>
            </w:r>
          </w:p>
        </w:tc>
        <w:tc>
          <w:tcPr>
            <w:tcW w:w="8461" w:type="dxa"/>
            <w:gridSpan w:val="3"/>
          </w:tcPr>
          <w:p w14:paraId="4861CD39" w14:textId="694EE2BB" w:rsidR="00DF67AD" w:rsidRDefault="00DF67AD" w:rsidP="00DF67AD">
            <w:pPr>
              <w:pStyle w:val="berschrift3"/>
            </w:pPr>
            <w:r w:rsidRPr="00C413DD">
              <w:t>Addition und Subtraktion gehören zusammen</w:t>
            </w:r>
          </w:p>
        </w:tc>
      </w:tr>
      <w:tr w:rsidR="00DF67AD" w:rsidRPr="00E0758C" w14:paraId="03CB6BB3" w14:textId="77777777" w:rsidTr="00136791">
        <w:tc>
          <w:tcPr>
            <w:tcW w:w="610" w:type="dxa"/>
          </w:tcPr>
          <w:p w14:paraId="5D9CAF99" w14:textId="77777777" w:rsidR="00DF67AD" w:rsidRPr="00C413DD" w:rsidRDefault="00DF67AD" w:rsidP="0013419A">
            <w:pPr>
              <w:pStyle w:val="berschrift3"/>
            </w:pPr>
          </w:p>
        </w:tc>
        <w:tc>
          <w:tcPr>
            <w:tcW w:w="519" w:type="dxa"/>
            <w:gridSpan w:val="2"/>
          </w:tcPr>
          <w:p w14:paraId="5F09697B" w14:textId="2259BDAE" w:rsidR="00DF67AD" w:rsidRPr="00C413DD" w:rsidRDefault="00DF67AD" w:rsidP="00DF67AD">
            <w:pPr>
              <w:pStyle w:val="berschrift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54E8D51" wp14:editId="2183448A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155575</wp:posOffset>
                      </wp:positionV>
                      <wp:extent cx="1092835" cy="396000"/>
                      <wp:effectExtent l="0" t="0" r="12065" b="175895"/>
                      <wp:wrapNone/>
                      <wp:docPr id="6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835" cy="396000"/>
                              </a:xfrm>
                              <a:prstGeom prst="wedgeRoundRectCallout">
                                <a:avLst>
                                  <a:gd name="adj1" fmla="val 14322"/>
                                  <a:gd name="adj2" fmla="val 8973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E16AF" w14:textId="37E814D6" w:rsidR="00DF67AD" w:rsidRPr="00183926" w:rsidRDefault="00DF67AD" w:rsidP="00AF456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>
                                    <w:t xml:space="preserve">Das sind 123. </w:t>
                                  </w:r>
                                  <w:r>
                                    <w:br/>
                                    <w:t xml:space="preserve">Dazu kommen 22.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E8D51" id="_x0000_s1066" type="#_x0000_t62" style="position:absolute;margin-left:23.95pt;margin-top:12.25pt;width:86.05pt;height:31.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" adj="13894,30183" fillcolor="white [3201]" strokecolor="#bfbfbf [2412]" strokeweight="1pt">
                      <v:textbox inset="1mm,1mm,1mm,0">
                        <w:txbxContent>
                          <w:p w14:paraId="6D6E16AF" w14:textId="37E814D6" w:rsidR="00DF67AD" w:rsidRPr="00183926" w:rsidRDefault="00DF67AD" w:rsidP="00AF456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>
                              <w:t xml:space="preserve">Das sind 123. </w:t>
                            </w:r>
                            <w:r>
                              <w:br/>
                              <w:t xml:space="preserve">Dazu kommen 22.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a)</w:t>
            </w:r>
          </w:p>
        </w:tc>
        <w:tc>
          <w:tcPr>
            <w:tcW w:w="7942" w:type="dxa"/>
          </w:tcPr>
          <w:p w14:paraId="723F50E8" w14:textId="176354A1" w:rsidR="00DF67AD" w:rsidRDefault="00DF67AD" w:rsidP="00DF67AD"/>
          <w:p w14:paraId="020FD95C" w14:textId="39A35BB4" w:rsidR="00DF67AD" w:rsidRDefault="005C68C1" w:rsidP="00DF67AD"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554F18F" wp14:editId="328EAE34">
                      <wp:simplePos x="0" y="0"/>
                      <wp:positionH relativeFrom="column">
                        <wp:posOffset>3376930</wp:posOffset>
                      </wp:positionH>
                      <wp:positionV relativeFrom="paragraph">
                        <wp:posOffset>8255</wp:posOffset>
                      </wp:positionV>
                      <wp:extent cx="1574165" cy="431800"/>
                      <wp:effectExtent l="0" t="0" r="13335" b="304800"/>
                      <wp:wrapNone/>
                      <wp:docPr id="17723092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165" cy="431800"/>
                              </a:xfrm>
                              <a:prstGeom prst="wedgeRoundRectCallout">
                                <a:avLst>
                                  <a:gd name="adj1" fmla="val -33068"/>
                                  <a:gd name="adj2" fmla="val 11545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2AEC83" w14:textId="77777777" w:rsidR="00E41F88" w:rsidRDefault="00E41F88" w:rsidP="00AF456C">
                                  <w:pPr>
                                    <w:pStyle w:val="Textkrper"/>
                                  </w:pPr>
                                  <w:r>
                                    <w:t>Das sind 145. Davon werden 22 weggenommen.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54F18F" id="_x0000_s1067" type="#_x0000_t62" style="position:absolute;margin-left:265.9pt;margin-top:.65pt;width:123.95pt;height:3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" adj="3657,35739" fillcolor="white [3201]" strokecolor="#bfbfbf [2412]" strokeweight="1pt">
                      <v:textbox inset="1mm,0,1mm,0">
                        <w:txbxContent>
                          <w:p w14:paraId="482AEC83" w14:textId="77777777" w:rsidR="00E41F88" w:rsidRDefault="00E41F88" w:rsidP="00AF456C">
                            <w:pPr>
                              <w:pStyle w:val="Textkrper"/>
                            </w:pPr>
                            <w:r>
                              <w:t>Das sind 145. Davon werden 22 weggenommen.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390DB32D" wp14:editId="4B01EBD2">
                  <wp:simplePos x="0" y="0"/>
                  <wp:positionH relativeFrom="column">
                    <wp:posOffset>1460463</wp:posOffset>
                  </wp:positionH>
                  <wp:positionV relativeFrom="paragraph">
                    <wp:posOffset>5829</wp:posOffset>
                  </wp:positionV>
                  <wp:extent cx="1493681" cy="698162"/>
                  <wp:effectExtent l="12700" t="12700" r="17780" b="13335"/>
                  <wp:wrapNone/>
                  <wp:docPr id="290009927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09927" name="Grafik 29000992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81" cy="6981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124250" w14:textId="78978385" w:rsidR="00DF67AD" w:rsidRDefault="00DF67AD" w:rsidP="00DF67AD"/>
          <w:p w14:paraId="1886D122" w14:textId="24CE5112" w:rsidR="00DF67AD" w:rsidRDefault="005C68C1" w:rsidP="00DF67A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04956EC5" wp14:editId="7788D5A0">
                      <wp:simplePos x="0" y="0"/>
                      <wp:positionH relativeFrom="column">
                        <wp:posOffset>3177540</wp:posOffset>
                      </wp:positionH>
                      <wp:positionV relativeFrom="paragraph">
                        <wp:posOffset>138836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A685DD" w14:textId="77777777" w:rsidR="00DF67AD" w:rsidRPr="008D5126" w:rsidRDefault="00DF67AD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56EC5" id="Gruppieren 18" o:spid="_x0000_s1068" style="position:absolute;margin-left:250.2pt;margin-top:10.95pt;width:50.85pt;height:56.9pt;z-index:25200844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1aAYlg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">
                      <v:shape id="Grafik 6" o:spid="_x0000_s106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1" o:title="" chromakey="white"/>
                      </v:shape>
                      <v:shape id="Textfeld 12" o:spid="_x0000_s107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8A685DD" w14:textId="77777777" w:rsidR="00DF67AD" w:rsidRPr="008D5126" w:rsidRDefault="00DF67AD" w:rsidP="00FF630E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allowOverlap="1" wp14:anchorId="3B3F2C5A" wp14:editId="546310D0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15875</wp:posOffset>
                      </wp:positionV>
                      <wp:extent cx="629920" cy="746760"/>
                      <wp:effectExtent l="0" t="0" r="0" b="2540"/>
                      <wp:wrapNone/>
                      <wp:docPr id="89353034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7360856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3519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6A40A8" w14:textId="77777777" w:rsidR="00DF67AD" w:rsidRPr="008D5126" w:rsidRDefault="00DF67AD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3F2C5A" id="_x0000_s1071" style="position:absolute;margin-left:19.8pt;margin-top:1.25pt;width:49.6pt;height:58.8pt;z-index:25200947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sSwAA&#13;&#10;LEsBpT2WqQAAAAd0SU1FB+UEDxMIJM0E5fcAACAASURBVHja7Z25sfVGtqUvOkoorWSqrbYfFVFO&#13;&#10;0IBnQhlAE9qAcoIR9OOpT6VcWmlopQ+JP28Oaw8JJIBvRdzgzzPgYMjcK9fOPXx9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">
                      <v:shape id="Grafik 3" o:spid="_x0000_s107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">
                        <v:imagedata r:id="rId15" o:title="" chromakey="white"/>
                      </v:shape>
                      <v:shape id="Textfeld 12" o:spid="_x0000_s107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76A40A8" w14:textId="77777777" w:rsidR="00DF67AD" w:rsidRPr="008D5126" w:rsidRDefault="00DF67AD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11B635" w14:textId="47626520" w:rsidR="00DF67AD" w:rsidRDefault="00DF67AD" w:rsidP="00DF67AD"/>
          <w:p w14:paraId="4D87D337" w14:textId="1FC58952" w:rsidR="00DF67AD" w:rsidRDefault="00DF67AD" w:rsidP="00DF67AD"/>
          <w:p w14:paraId="6EBEB527" w14:textId="53B3F291" w:rsidR="00DF67AD" w:rsidRDefault="00DF67AD" w:rsidP="00DF67AD"/>
          <w:p w14:paraId="253880A5" w14:textId="77777777" w:rsidR="00DF67AD" w:rsidRDefault="00DF67AD" w:rsidP="00DF67AD"/>
          <w:p w14:paraId="7A9F7B6A" w14:textId="672BCFAE" w:rsidR="00DF67AD" w:rsidRDefault="00DF67AD" w:rsidP="00DF67AD">
            <w:r>
              <w:t xml:space="preserve">Welche Aufgabe sieht Emily? </w:t>
            </w:r>
            <w:r w:rsidR="006E018C">
              <w:t xml:space="preserve">  </w:t>
            </w:r>
            <w:r>
              <w:t>Zeig</w:t>
            </w:r>
            <w:r w:rsidR="00E41F88">
              <w:t>e</w:t>
            </w:r>
            <w:r>
              <w:t xml:space="preserve"> im Bild.      Aufgabe:  </w:t>
            </w:r>
            <w:r w:rsidRPr="00EE189C">
              <w:rPr>
                <w:color w:val="BFBFBF" w:themeColor="background1" w:themeShade="BF"/>
              </w:rPr>
              <w:t xml:space="preserve">______________ </w:t>
            </w:r>
            <w:r>
              <w:t xml:space="preserve">                                              </w:t>
            </w:r>
          </w:p>
          <w:p w14:paraId="072078EA" w14:textId="6E524085" w:rsidR="005C68C1" w:rsidRDefault="00DF67AD" w:rsidP="00DF67AD">
            <w:pPr>
              <w:spacing w:before="240"/>
            </w:pPr>
            <w:r>
              <w:t>Welche Aufgabe sieht Leonie? Zeig</w:t>
            </w:r>
            <w:r w:rsidR="00E41F88">
              <w:t>e</w:t>
            </w:r>
            <w:r>
              <w:t xml:space="preserve"> im Bild.     </w:t>
            </w:r>
            <w:r w:rsidR="006E018C">
              <w:t xml:space="preserve"> </w:t>
            </w:r>
            <w:r>
              <w:t xml:space="preserve">Aufgabe:  </w:t>
            </w:r>
            <w:r w:rsidRPr="00EE189C">
              <w:rPr>
                <w:color w:val="BFBFBF" w:themeColor="background1" w:themeShade="BF"/>
              </w:rPr>
              <w:t>______________</w:t>
            </w:r>
            <w:r>
              <w:rPr>
                <w:color w:val="BFBFBF" w:themeColor="background1" w:themeShade="BF"/>
              </w:rPr>
              <w:br/>
            </w:r>
          </w:p>
        </w:tc>
      </w:tr>
      <w:tr w:rsidR="00181EE1" w:rsidRPr="00E0758C" w14:paraId="6D32839E" w14:textId="77777777" w:rsidTr="006E018C">
        <w:trPr>
          <w:trHeight w:val="1692"/>
        </w:trPr>
        <w:tc>
          <w:tcPr>
            <w:tcW w:w="610" w:type="dxa"/>
          </w:tcPr>
          <w:p w14:paraId="4683AFD7" w14:textId="77777777" w:rsidR="00C93C19" w:rsidRDefault="00C93C19" w:rsidP="0013419A">
            <w:pPr>
              <w:spacing w:line="240" w:lineRule="atLeast"/>
            </w:pPr>
          </w:p>
          <w:p w14:paraId="25FE1C40" w14:textId="628F2ED6" w:rsidR="00C93C19" w:rsidRDefault="00C93C19" w:rsidP="0013419A">
            <w:pPr>
              <w:spacing w:line="240" w:lineRule="atLeast"/>
            </w:pPr>
          </w:p>
          <w:p w14:paraId="15CF1F57" w14:textId="77777777" w:rsidR="00C93C19" w:rsidRDefault="00C93C19" w:rsidP="0013419A">
            <w:pPr>
              <w:spacing w:line="240" w:lineRule="atLeast"/>
            </w:pPr>
          </w:p>
          <w:p w14:paraId="6EAF662C" w14:textId="77777777" w:rsidR="00C93C19" w:rsidRDefault="00C93C19" w:rsidP="0013419A">
            <w:pPr>
              <w:spacing w:line="240" w:lineRule="atLeast"/>
            </w:pPr>
          </w:p>
          <w:p w14:paraId="038B9659" w14:textId="77777777" w:rsidR="002533DC" w:rsidRDefault="002533DC" w:rsidP="0013419A">
            <w:pPr>
              <w:spacing w:line="240" w:lineRule="atLeast"/>
            </w:pPr>
          </w:p>
          <w:p w14:paraId="55FE9CD7" w14:textId="77777777" w:rsidR="00C93C19" w:rsidRDefault="00C93C19" w:rsidP="0013419A">
            <w:pPr>
              <w:spacing w:line="240" w:lineRule="atLeast"/>
            </w:pPr>
          </w:p>
          <w:p w14:paraId="0F11C9B7" w14:textId="00787192" w:rsidR="00C93C19" w:rsidRPr="00E0758C" w:rsidRDefault="00C93C19" w:rsidP="0013419A">
            <w:pPr>
              <w:spacing w:line="240" w:lineRule="atLeast"/>
            </w:pPr>
          </w:p>
        </w:tc>
        <w:tc>
          <w:tcPr>
            <w:tcW w:w="519" w:type="dxa"/>
            <w:gridSpan w:val="2"/>
          </w:tcPr>
          <w:p w14:paraId="272A14E3" w14:textId="77777777" w:rsidR="00181EE1" w:rsidRDefault="00816EA0" w:rsidP="0013419A">
            <w:pPr>
              <w:pStyle w:val="Nummerierung"/>
            </w:pPr>
            <w:r>
              <w:t>b</w:t>
            </w:r>
            <w:r w:rsidR="00181EE1" w:rsidRPr="00E0758C">
              <w:t>)</w:t>
            </w:r>
          </w:p>
          <w:p w14:paraId="772BA682" w14:textId="77777777" w:rsidR="00C93C19" w:rsidRDefault="00C93C19" w:rsidP="0013419A">
            <w:pPr>
              <w:pStyle w:val="Nummerierung"/>
            </w:pPr>
          </w:p>
          <w:p w14:paraId="6C139D4F" w14:textId="77777777" w:rsidR="00C93C19" w:rsidRDefault="00C93C19" w:rsidP="0013419A">
            <w:pPr>
              <w:pStyle w:val="Nummerierung"/>
            </w:pPr>
          </w:p>
          <w:p w14:paraId="1C28D404" w14:textId="77777777" w:rsidR="00C93C19" w:rsidRDefault="00C93C19" w:rsidP="0013419A">
            <w:pPr>
              <w:pStyle w:val="Nummerierung"/>
            </w:pPr>
          </w:p>
          <w:p w14:paraId="5B4401E3" w14:textId="77777777" w:rsidR="00C93C19" w:rsidRDefault="00C93C19" w:rsidP="0013419A">
            <w:pPr>
              <w:pStyle w:val="Nummerierung"/>
            </w:pPr>
          </w:p>
          <w:p w14:paraId="38742628" w14:textId="6A02116A" w:rsidR="00C93C19" w:rsidRPr="00E0758C" w:rsidRDefault="00C93C19" w:rsidP="0013419A">
            <w:pPr>
              <w:pStyle w:val="Nummerierung"/>
            </w:pPr>
          </w:p>
        </w:tc>
        <w:tc>
          <w:tcPr>
            <w:tcW w:w="7942" w:type="dxa"/>
          </w:tcPr>
          <w:p w14:paraId="5C2F6D19" w14:textId="3F37DFC8" w:rsidR="005C68C1" w:rsidRDefault="006E018C" w:rsidP="005C68C1">
            <w:r>
              <w:t xml:space="preserve">Zeige mit dem Würfelmaterial, was hier gesagt ist. </w:t>
            </w:r>
          </w:p>
          <w:p w14:paraId="7230E46E" w14:textId="17EB9CAA" w:rsidR="006E018C" w:rsidRDefault="006E018C" w:rsidP="005C68C1">
            <w:r>
              <w:t>Warum passen diese zwei Aufgaben gut zusammen?</w:t>
            </w:r>
          </w:p>
          <w:p w14:paraId="598D93AA" w14:textId="5D90DDBC" w:rsidR="00816EA0" w:rsidRDefault="00A32122" w:rsidP="0013419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10F9E06" wp14:editId="743EAC20">
                      <wp:simplePos x="0" y="0"/>
                      <wp:positionH relativeFrom="column">
                        <wp:posOffset>4081145</wp:posOffset>
                      </wp:positionH>
                      <wp:positionV relativeFrom="paragraph">
                        <wp:posOffset>34457</wp:posOffset>
                      </wp:positionV>
                      <wp:extent cx="1295400" cy="539750"/>
                      <wp:effectExtent l="228600" t="0" r="12700" b="19050"/>
                      <wp:wrapNone/>
                      <wp:docPr id="550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539750"/>
                              </a:xfrm>
                              <a:prstGeom prst="wedgeRoundRectCallout">
                                <a:avLst>
                                  <a:gd name="adj1" fmla="val -65630"/>
                                  <a:gd name="adj2" fmla="val -44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C674A4" w14:textId="6453B082" w:rsidR="00C14EC0" w:rsidRDefault="00C14EC0" w:rsidP="00AF456C">
                                  <w:pPr>
                                    <w:pStyle w:val="Textkrper"/>
                                  </w:pPr>
                                  <w:r>
                                    <w:t xml:space="preserve">Hier liegen 6. </w:t>
                                  </w:r>
                                  <w:r w:rsidR="00BC2751">
                                    <w:br/>
                                  </w:r>
                                  <w:r w:rsidRPr="006A6103">
                                    <w:t>Dazu lege ich 2.</w:t>
                                  </w:r>
                                  <w:r>
                                    <w:t xml:space="preserve"> </w:t>
                                  </w:r>
                                  <w:r w:rsidR="00EE189C">
                                    <w:br/>
                                  </w:r>
                                  <w:r>
                                    <w:t xml:space="preserve">Zusammen sind es </w:t>
                                  </w:r>
                                  <w:r w:rsidRPr="00BC2751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>
                                    <w:t xml:space="preserve">.           </w:t>
                                  </w:r>
                                </w:p>
                                <w:p w14:paraId="466C2C80" w14:textId="12F5DAD3" w:rsidR="00C14EC0" w:rsidRPr="00183926" w:rsidRDefault="00C14EC0" w:rsidP="00AF456C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9E06" id="_x0000_s1074" type="#_x0000_t62" style="position:absolute;margin-left:321.35pt;margin-top:2.7pt;width:102pt;height:4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" adj="-3376,10705" fillcolor="white [3201]" strokecolor="#bfbfbf [2412]" strokeweight="1pt">
                      <v:textbox inset="1mm,0,1mm,0">
                        <w:txbxContent>
                          <w:p w14:paraId="53C674A4" w14:textId="6453B082" w:rsidR="00C14EC0" w:rsidRDefault="00C14EC0" w:rsidP="00AF456C">
                            <w:pPr>
                              <w:pStyle w:val="Textkrper"/>
                            </w:pPr>
                            <w:r>
                              <w:t xml:space="preserve">Hier liegen 6. </w:t>
                            </w:r>
                            <w:r w:rsidR="00BC2751">
                              <w:br/>
                            </w:r>
                            <w:r w:rsidRPr="006A6103">
                              <w:t>Dazu lege ich 2.</w:t>
                            </w:r>
                            <w:r>
                              <w:t xml:space="preserve"> </w:t>
                            </w:r>
                            <w:r w:rsidR="00EE189C">
                              <w:br/>
                            </w:r>
                            <w:r>
                              <w:t xml:space="preserve">Zusammen sind es </w:t>
                            </w:r>
                            <w:r w:rsidRPr="00BC2751">
                              <w:rPr>
                                <w:b/>
                                <w:bCs/>
                              </w:rPr>
                              <w:t>8</w:t>
                            </w:r>
                            <w:r>
                              <w:t xml:space="preserve">.           </w:t>
                            </w:r>
                          </w:p>
                          <w:p w14:paraId="466C2C80" w14:textId="12F5DAD3" w:rsidR="00C14EC0" w:rsidRPr="00183926" w:rsidRDefault="00C14EC0" w:rsidP="00AF456C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99B7ED8" wp14:editId="0D216150">
                      <wp:simplePos x="0" y="0"/>
                      <wp:positionH relativeFrom="column">
                        <wp:posOffset>958682</wp:posOffset>
                      </wp:positionH>
                      <wp:positionV relativeFrom="paragraph">
                        <wp:posOffset>100531</wp:posOffset>
                      </wp:positionV>
                      <wp:extent cx="1458811" cy="534465"/>
                      <wp:effectExtent l="0" t="0" r="319405" b="12065"/>
                      <wp:wrapNone/>
                      <wp:docPr id="55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8811" cy="534465"/>
                              </a:xfrm>
                              <a:prstGeom prst="wedgeRoundRectCallout">
                                <a:avLst>
                                  <a:gd name="adj1" fmla="val 68579"/>
                                  <a:gd name="adj2" fmla="val 551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D5DDE7" w14:textId="5BF51586" w:rsidR="00C14EC0" w:rsidRPr="00183926" w:rsidRDefault="00C14EC0" w:rsidP="00AF456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BC2751">
                                    <w:t xml:space="preserve">Hier liegen </w:t>
                                  </w:r>
                                  <w:r w:rsidRPr="00BC2751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 w:rsidRPr="00BC2751"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="00BC2751">
                                    <w:br/>
                                  </w:r>
                                  <w:r w:rsidRPr="006A6103">
                                    <w:t>Davon nehme ich 2 weg.</w:t>
                                  </w:r>
                                  <w:r>
                                    <w:t xml:space="preserve"> </w:t>
                                  </w:r>
                                  <w:r w:rsidR="00BC2751">
                                    <w:br/>
                                  </w:r>
                                  <w:r>
                                    <w:t>Es bleiben 6.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B7ED8" id="_x0000_s1075" type="#_x0000_t62" style="position:absolute;margin-left:75.5pt;margin-top:7.9pt;width:114.85pt;height:42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" adj="25613,11991" fillcolor="white [3201]" strokecolor="#bfbfbf [2412]" strokeweight="1pt">
                      <v:textbox inset="1mm,0,1mm,0">
                        <w:txbxContent>
                          <w:p w14:paraId="4BD5DDE7" w14:textId="5BF51586" w:rsidR="00C14EC0" w:rsidRPr="00183926" w:rsidRDefault="00C14EC0" w:rsidP="00AF456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 w:rsidRPr="00BC2751">
                              <w:t xml:space="preserve">Hier liegen </w:t>
                            </w:r>
                            <w:r w:rsidRPr="00BC2751"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BC2751">
                              <w:t>.</w:t>
                            </w:r>
                            <w:r>
                              <w:t xml:space="preserve"> </w:t>
                            </w:r>
                            <w:r w:rsidR="00BC2751">
                              <w:br/>
                            </w:r>
                            <w:r w:rsidRPr="006A6103">
                              <w:t>Davon nehme ich 2 weg.</w:t>
                            </w:r>
                            <w:r>
                              <w:t xml:space="preserve"> </w:t>
                            </w:r>
                            <w:r w:rsidR="00BC2751">
                              <w:br/>
                            </w:r>
                            <w:r>
                              <w:t>Es bleiben 6.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2FD03" w14:textId="322647E3" w:rsidR="006A6103" w:rsidRDefault="00A32122" w:rsidP="0013419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A015B0F" wp14:editId="0BAB8597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-635</wp:posOffset>
                      </wp:positionV>
                      <wp:extent cx="746760" cy="186690"/>
                      <wp:effectExtent l="88900" t="88900" r="27940" b="29210"/>
                      <wp:wrapNone/>
                      <wp:docPr id="1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624D6E1" w14:textId="77777777" w:rsidR="00816EA0" w:rsidRDefault="00816EA0" w:rsidP="00A66931">
                                  <w:pPr>
                                    <w:jc w:val="center"/>
                                  </w:pPr>
                                  <w:r w:rsidRPr="00A66931">
                                    <w:t xml:space="preserve">8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15B0F" id="Text Box 2795" o:spid="_x0000_s1076" type="#_x0000_t202" style="position:absolute;margin-left:205.3pt;margin-top:-.05pt;width:58.8pt;height:14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624D6E1" w14:textId="77777777" w:rsidR="00816EA0" w:rsidRDefault="00816EA0" w:rsidP="00A66931">
                            <w:pPr>
                              <w:jc w:val="center"/>
                            </w:pPr>
                            <w:r w:rsidRPr="00A66931">
                              <w:t xml:space="preserve">8 </w:t>
                            </w:r>
                            <w:r>
                              <w:t>–</w:t>
                            </w:r>
                            <w:r w:rsidRPr="00A66931"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055FA1" w14:textId="01A0AA22" w:rsidR="00816EA0" w:rsidRPr="00136791" w:rsidRDefault="00A32122" w:rsidP="00E41F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8528635" wp14:editId="3A26F7DB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13335</wp:posOffset>
                      </wp:positionV>
                      <wp:extent cx="747395" cy="186690"/>
                      <wp:effectExtent l="88900" t="88900" r="27305" b="29210"/>
                      <wp:wrapNone/>
                      <wp:docPr id="1583218272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735361E" w14:textId="7F5BAE97" w:rsidR="007F11C5" w:rsidRDefault="007F11C5" w:rsidP="007F11C5">
                                  <w:pPr>
                                    <w:jc w:val="center"/>
                                  </w:pPr>
                                  <w:r>
                                    <w:t>6 + 2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28635" id="_x0000_s1077" type="#_x0000_t202" style="position:absolute;margin-left:255.7pt;margin-top:1.05pt;width:58.85pt;height:14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7735361E" w14:textId="7F5BAE97" w:rsidR="007F11C5" w:rsidRDefault="007F11C5" w:rsidP="007F11C5">
                            <w:pPr>
                              <w:jc w:val="center"/>
                            </w:pPr>
                            <w:r>
                              <w:t>6 + 2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6103">
              <w:t xml:space="preserve"> </w:t>
            </w:r>
          </w:p>
        </w:tc>
      </w:tr>
      <w:tr w:rsidR="005C68C1" w:rsidRPr="00E0758C" w14:paraId="33E03FE4" w14:textId="77777777" w:rsidTr="00136791">
        <w:trPr>
          <w:trHeight w:val="231"/>
        </w:trPr>
        <w:tc>
          <w:tcPr>
            <w:tcW w:w="610" w:type="dxa"/>
          </w:tcPr>
          <w:p w14:paraId="67422BB9" w14:textId="77777777" w:rsidR="005C68C1" w:rsidRDefault="005C68C1" w:rsidP="0013419A">
            <w:pPr>
              <w:spacing w:line="240" w:lineRule="atLeast"/>
            </w:pPr>
          </w:p>
        </w:tc>
        <w:tc>
          <w:tcPr>
            <w:tcW w:w="519" w:type="dxa"/>
            <w:gridSpan w:val="2"/>
          </w:tcPr>
          <w:p w14:paraId="70944022" w14:textId="3F855DF2" w:rsidR="005C68C1" w:rsidRDefault="005C68C1" w:rsidP="0013419A">
            <w:pPr>
              <w:pStyle w:val="Nummerierung"/>
            </w:pPr>
            <w:r>
              <w:t>c)</w:t>
            </w:r>
          </w:p>
        </w:tc>
        <w:tc>
          <w:tcPr>
            <w:tcW w:w="7942" w:type="dxa"/>
          </w:tcPr>
          <w:p w14:paraId="0EC05BA3" w14:textId="49CBBE39" w:rsidR="005C68C1" w:rsidRDefault="00A32122" w:rsidP="005C68C1">
            <w:pPr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3B0BFD95" wp14:editId="5877238E">
                      <wp:simplePos x="0" y="0"/>
                      <wp:positionH relativeFrom="column">
                        <wp:posOffset>2431482</wp:posOffset>
                      </wp:positionH>
                      <wp:positionV relativeFrom="paragraph">
                        <wp:posOffset>455730</wp:posOffset>
                      </wp:positionV>
                      <wp:extent cx="748030" cy="186690"/>
                      <wp:effectExtent l="88900" t="88900" r="26670" b="29210"/>
                      <wp:wrapNone/>
                      <wp:docPr id="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03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27946F1" w14:textId="7E914BFB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 + 8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0BFD95" id="_x0000_s1078" type="#_x0000_t202" style="position:absolute;margin-left:191.45pt;margin-top:35.9pt;width:58.9pt;height:14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27946F1" w14:textId="7E914BFB" w:rsidR="005C68C1" w:rsidRDefault="005C68C1" w:rsidP="005C68C1">
                            <w:pPr>
                              <w:jc w:val="center"/>
                            </w:pPr>
                            <w:r>
                              <w:t>48 + 8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AB84AC1" wp14:editId="486B8911">
                      <wp:simplePos x="0" y="0"/>
                      <wp:positionH relativeFrom="column">
                        <wp:posOffset>2879024</wp:posOffset>
                      </wp:positionH>
                      <wp:positionV relativeFrom="paragraph">
                        <wp:posOffset>121318</wp:posOffset>
                      </wp:positionV>
                      <wp:extent cx="747395" cy="186690"/>
                      <wp:effectExtent l="88900" t="88900" r="27305" b="29210"/>
                      <wp:wrapNone/>
                      <wp:docPr id="160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CA71803" w14:textId="77777777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84AC1" id="_x0000_s1079" type="#_x0000_t202" style="position:absolute;margin-left:226.7pt;margin-top:9.55pt;width:58.85pt;height:14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CA71803" w14:textId="77777777" w:rsidR="005C68C1" w:rsidRDefault="005C68C1" w:rsidP="005C68C1">
                            <w:pPr>
                              <w:jc w:val="center"/>
                            </w:pPr>
                            <w:r>
                              <w:t>48</w:t>
                            </w:r>
                            <w:r w:rsidRPr="00A66931">
                              <w:t xml:space="preserve">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2CBCC6EE" wp14:editId="217F5972">
                      <wp:simplePos x="0" y="0"/>
                      <wp:positionH relativeFrom="column">
                        <wp:posOffset>3404201</wp:posOffset>
                      </wp:positionH>
                      <wp:positionV relativeFrom="paragraph">
                        <wp:posOffset>473609</wp:posOffset>
                      </wp:positionV>
                      <wp:extent cx="746760" cy="186690"/>
                      <wp:effectExtent l="88900" t="88900" r="27940" b="29210"/>
                      <wp:wrapNone/>
                      <wp:docPr id="152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BC7A8A3" w14:textId="4286CEA6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40 –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CC6EE" id="_x0000_s1080" type="#_x0000_t202" style="position:absolute;margin-left:268.05pt;margin-top:37.3pt;width:58.8pt;height:14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3BC7A8A3" w14:textId="4286CEA6" w:rsidR="005C68C1" w:rsidRDefault="005C68C1" w:rsidP="005C68C1">
                            <w:pPr>
                              <w:jc w:val="center"/>
                            </w:pPr>
                            <w:r>
                              <w:t>40 –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29C5AF2A" wp14:editId="731CC698">
                      <wp:simplePos x="0" y="0"/>
                      <wp:positionH relativeFrom="column">
                        <wp:posOffset>3794726</wp:posOffset>
                      </wp:positionH>
                      <wp:positionV relativeFrom="paragraph">
                        <wp:posOffset>87530</wp:posOffset>
                      </wp:positionV>
                      <wp:extent cx="747395" cy="186690"/>
                      <wp:effectExtent l="88900" t="88900" r="27305" b="29210"/>
                      <wp:wrapNone/>
                      <wp:docPr id="146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1A35D00" w14:textId="77777777" w:rsidR="005C68C1" w:rsidRDefault="005C68C1" w:rsidP="005C68C1">
                                  <w:pPr>
                                    <w:jc w:val="center"/>
                                  </w:pPr>
                                  <w:r w:rsidRPr="00A66931">
                                    <w:t>8 + 40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C5AF2A" id="_x0000_s1081" type="#_x0000_t202" style="position:absolute;margin-left:298.8pt;margin-top:6.9pt;width:58.85pt;height:14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1A35D00" w14:textId="77777777" w:rsidR="005C68C1" w:rsidRDefault="005C68C1" w:rsidP="005C68C1">
                            <w:pPr>
                              <w:jc w:val="center"/>
                            </w:pPr>
                            <w:r w:rsidRPr="00A66931">
                              <w:t>8 + 40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6309FB71" wp14:editId="723BDEC8">
                      <wp:simplePos x="0" y="0"/>
                      <wp:positionH relativeFrom="column">
                        <wp:posOffset>4303930</wp:posOffset>
                      </wp:positionH>
                      <wp:positionV relativeFrom="paragraph">
                        <wp:posOffset>332105</wp:posOffset>
                      </wp:positionV>
                      <wp:extent cx="747395" cy="186690"/>
                      <wp:effectExtent l="88900" t="88900" r="27305" b="29210"/>
                      <wp:wrapNone/>
                      <wp:docPr id="15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59D3FD7" w14:textId="03DB96D3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9FB71" id="_x0000_s1082" type="#_x0000_t202" style="position:absolute;margin-left:338.9pt;margin-top:26.15pt;width:58.85pt;height:14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759D3FD7" w14:textId="03DB96D3" w:rsidR="005C68C1" w:rsidRDefault="005C68C1" w:rsidP="005C68C1">
                            <w:pPr>
                              <w:jc w:val="center"/>
                            </w:pPr>
                            <w:r>
                              <w:t>48</w:t>
                            </w:r>
                            <w:r w:rsidRPr="00A66931">
                              <w:t xml:space="preserve">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018C">
              <w:t xml:space="preserve">Finde Paare, </w:t>
            </w:r>
            <w:r w:rsidR="00D17CC0">
              <w:t xml:space="preserve">bei denen </w:t>
            </w:r>
            <w:r w:rsidR="006E018C">
              <w:t xml:space="preserve">Addition und </w:t>
            </w:r>
            <w:r w:rsidR="006E018C">
              <w:br/>
              <w:t xml:space="preserve">Subtraktion zusammenpassen. </w:t>
            </w:r>
            <w:r w:rsidR="006E018C">
              <w:br/>
            </w:r>
            <w:r w:rsidR="005C68C1">
              <w:t>Zeige mit dem Würfelmaterial</w:t>
            </w:r>
            <w:r w:rsidR="006E018C">
              <w:t xml:space="preserve">. </w:t>
            </w:r>
          </w:p>
          <w:p w14:paraId="0488377D" w14:textId="6E1F1403" w:rsidR="005C68C1" w:rsidRPr="007F11C5" w:rsidRDefault="00A32122" w:rsidP="005C68C1">
            <w:pPr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4F0B5A5F" wp14:editId="56628CD7">
                      <wp:simplePos x="0" y="0"/>
                      <wp:positionH relativeFrom="column">
                        <wp:posOffset>3011705</wp:posOffset>
                      </wp:positionH>
                      <wp:positionV relativeFrom="paragraph">
                        <wp:posOffset>165568</wp:posOffset>
                      </wp:positionV>
                      <wp:extent cx="345150" cy="186690"/>
                      <wp:effectExtent l="88900" t="88900" r="23495" b="29210"/>
                      <wp:wrapNone/>
                      <wp:docPr id="65531162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15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D2F466A" w14:textId="75E25620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0B5A5F" id="_x0000_s1083" type="#_x0000_t202" style="position:absolute;margin-left:237.15pt;margin-top:13.05pt;width:27.2pt;height:14.7pt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D2F466A" w14:textId="75E25620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3351F13" wp14:editId="547DDB05">
                      <wp:simplePos x="0" y="0"/>
                      <wp:positionH relativeFrom="column">
                        <wp:posOffset>3923250</wp:posOffset>
                      </wp:positionH>
                      <wp:positionV relativeFrom="paragraph">
                        <wp:posOffset>169460</wp:posOffset>
                      </wp:positionV>
                      <wp:extent cx="746760" cy="186690"/>
                      <wp:effectExtent l="88900" t="88900" r="27940" b="29210"/>
                      <wp:wrapNone/>
                      <wp:docPr id="147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3338D7D" w14:textId="070EFB72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51F13" id="_x0000_s1084" type="#_x0000_t202" style="position:absolute;margin-left:308.9pt;margin-top:13.35pt;width:58.8pt;height:14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13338D7D" w14:textId="070EFB72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0B4B9A9" wp14:editId="2728DEDF">
                      <wp:simplePos x="0" y="0"/>
                      <wp:positionH relativeFrom="column">
                        <wp:posOffset>4604473</wp:posOffset>
                      </wp:positionH>
                      <wp:positionV relativeFrom="paragraph">
                        <wp:posOffset>103590</wp:posOffset>
                      </wp:positionV>
                      <wp:extent cx="345150" cy="186690"/>
                      <wp:effectExtent l="88900" t="88900" r="23495" b="29210"/>
                      <wp:wrapNone/>
                      <wp:docPr id="1593226705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15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D7CD844" w14:textId="6BE2C667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B4B9A9" id="_x0000_s1085" type="#_x0000_t202" style="position:absolute;margin-left:362.55pt;margin-top:8.15pt;width:27.2pt;height:14.7pt;z-index:25208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0D7CD844" w14:textId="6BE2C667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 w:rsidRPr="007F11C5">
              <w:rPr>
                <w:color w:val="000000" w:themeColor="text1"/>
              </w:rPr>
              <w:t>Erklär</w:t>
            </w:r>
            <w:r w:rsidR="005C68C1">
              <w:rPr>
                <w:color w:val="000000" w:themeColor="text1"/>
              </w:rPr>
              <w:t>e</w:t>
            </w:r>
            <w:r w:rsidR="005C68C1" w:rsidRPr="007F11C5">
              <w:rPr>
                <w:color w:val="000000" w:themeColor="text1"/>
              </w:rPr>
              <w:t xml:space="preserve"> die Rechnungen wie </w:t>
            </w:r>
            <w:r w:rsidR="006E018C">
              <w:rPr>
                <w:color w:val="000000" w:themeColor="text1"/>
              </w:rPr>
              <w:t xml:space="preserve">in </w:t>
            </w:r>
            <w:r w:rsidR="006E018C" w:rsidRPr="006E018C">
              <w:rPr>
                <w:b/>
                <w:bCs/>
                <w:color w:val="327A86" w:themeColor="text2"/>
              </w:rPr>
              <w:t>b)</w:t>
            </w:r>
            <w:r w:rsidR="005C68C1" w:rsidRPr="007F11C5">
              <w:rPr>
                <w:color w:val="000000" w:themeColor="text1"/>
              </w:rPr>
              <w:t>.</w:t>
            </w:r>
          </w:p>
          <w:p w14:paraId="3585EFEE" w14:textId="77777777" w:rsidR="005C68C1" w:rsidRDefault="005C68C1" w:rsidP="005C68C1"/>
          <w:p w14:paraId="026D3D95" w14:textId="7403C8CE" w:rsidR="006E018C" w:rsidRDefault="006E018C" w:rsidP="005C68C1"/>
        </w:tc>
      </w:tr>
      <w:tr w:rsidR="005C68C1" w:rsidRPr="00E0758C" w14:paraId="0DF407B7" w14:textId="77777777" w:rsidTr="00136791">
        <w:trPr>
          <w:trHeight w:val="231"/>
        </w:trPr>
        <w:tc>
          <w:tcPr>
            <w:tcW w:w="610" w:type="dxa"/>
          </w:tcPr>
          <w:p w14:paraId="1D66F5F4" w14:textId="3E80A725" w:rsidR="005C68C1" w:rsidRDefault="005C68C1" w:rsidP="0013419A">
            <w:pPr>
              <w:spacing w:line="240" w:lineRule="atLeast"/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6898F8FA" wp14:editId="3B29F9DB">
                  <wp:extent cx="360000" cy="272386"/>
                  <wp:effectExtent l="0" t="0" r="2540" b="0"/>
                  <wp:docPr id="368844652" name="Grafik 36884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gridSpan w:val="2"/>
          </w:tcPr>
          <w:p w14:paraId="11F647AB" w14:textId="7FB99FC1" w:rsidR="005C68C1" w:rsidRDefault="005C68C1" w:rsidP="0013419A">
            <w:pPr>
              <w:pStyle w:val="Nummerierung"/>
            </w:pPr>
            <w:r>
              <w:t>d)</w:t>
            </w:r>
          </w:p>
        </w:tc>
        <w:tc>
          <w:tcPr>
            <w:tcW w:w="7942" w:type="dxa"/>
          </w:tcPr>
          <w:p w14:paraId="30281D2D" w14:textId="3C621584" w:rsidR="005C68C1" w:rsidRDefault="005C68C1" w:rsidP="005C68C1">
            <w:r>
              <w:t>Besprecht: Warum steckt Addition und Subtraktion in den Bildern? Wo genau ist das Plus? Wo das Minus? Warum müssen wir das Rechenzeichen nicht extra darstellen?</w:t>
            </w:r>
          </w:p>
        </w:tc>
      </w:tr>
      <w:tr w:rsidR="000104E0" w14:paraId="34C6052A" w14:textId="77777777" w:rsidTr="00C561C8">
        <w:trPr>
          <w:trHeight w:val="567"/>
        </w:trPr>
        <w:tc>
          <w:tcPr>
            <w:tcW w:w="610" w:type="dxa"/>
          </w:tcPr>
          <w:p w14:paraId="76C27CDF" w14:textId="579A29C2" w:rsidR="000104E0" w:rsidRPr="003D0C04" w:rsidRDefault="000104E0" w:rsidP="00C561C8">
            <w:pPr>
              <w:pStyle w:val="berschrift3"/>
              <w:rPr>
                <w:noProof/>
              </w:rPr>
            </w:pPr>
            <w:r>
              <w:lastRenderedPageBreak/>
              <w:t>1.4</w:t>
            </w:r>
          </w:p>
        </w:tc>
        <w:tc>
          <w:tcPr>
            <w:tcW w:w="8461" w:type="dxa"/>
            <w:gridSpan w:val="3"/>
          </w:tcPr>
          <w:p w14:paraId="1E3D67DB" w14:textId="77777777" w:rsidR="000104E0" w:rsidRPr="00224BE7" w:rsidRDefault="000104E0" w:rsidP="00C561C8">
            <w:pPr>
              <w:pStyle w:val="berschrift3"/>
              <w:keepNext/>
              <w:rPr>
                <w:color w:val="0000FF"/>
              </w:rPr>
            </w:pPr>
            <w:r w:rsidRPr="0079709F">
              <w:t>Rechnen mit Bildern im Kopf</w:t>
            </w:r>
          </w:p>
        </w:tc>
      </w:tr>
      <w:tr w:rsidR="000104E0" w14:paraId="044E231B" w14:textId="77777777" w:rsidTr="00C561C8">
        <w:trPr>
          <w:trHeight w:val="68"/>
        </w:trPr>
        <w:tc>
          <w:tcPr>
            <w:tcW w:w="610" w:type="dxa"/>
          </w:tcPr>
          <w:p w14:paraId="2BC0F679" w14:textId="77777777" w:rsidR="000104E0" w:rsidRPr="003D0C04" w:rsidRDefault="000104E0" w:rsidP="00C561C8"/>
        </w:tc>
        <w:tc>
          <w:tcPr>
            <w:tcW w:w="8461" w:type="dxa"/>
            <w:gridSpan w:val="3"/>
          </w:tcPr>
          <w:p w14:paraId="670D4CF4" w14:textId="05116F73" w:rsidR="00A32122" w:rsidRPr="00846684" w:rsidRDefault="000104E0" w:rsidP="001B5AF7">
            <w:pPr>
              <w:keepNext/>
              <w:keepLines/>
              <w:spacing w:after="120"/>
            </w:pPr>
            <w:r w:rsidRPr="00846684">
              <w:t>Stellt die Trennwand zwischen euch auf den Tisch.</w:t>
            </w:r>
            <w:r w:rsidRPr="00BC2751">
              <w:rPr>
                <w:color w:val="FF00FF"/>
              </w:rPr>
              <w:t xml:space="preserve"> </w:t>
            </w:r>
          </w:p>
        </w:tc>
      </w:tr>
      <w:tr w:rsidR="000104E0" w14:paraId="36A8BF97" w14:textId="77777777" w:rsidTr="00C561C8">
        <w:trPr>
          <w:trHeight w:val="3184"/>
        </w:trPr>
        <w:tc>
          <w:tcPr>
            <w:tcW w:w="610" w:type="dxa"/>
          </w:tcPr>
          <w:p w14:paraId="44A57CF4" w14:textId="77777777" w:rsidR="000104E0" w:rsidRDefault="000104E0" w:rsidP="00C561C8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64BD1A5F" wp14:editId="45A9995C">
                  <wp:extent cx="313144" cy="272386"/>
                  <wp:effectExtent l="0" t="0" r="0" b="0"/>
                  <wp:docPr id="3868" name="Grafik 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BB774AF" w14:textId="6C25BE38" w:rsidR="000104E0" w:rsidRPr="00230A99" w:rsidRDefault="000104E0" w:rsidP="00C561C8">
            <w:pPr>
              <w:pStyle w:val="Nummerierung"/>
              <w:keepNext/>
              <w:keepLines/>
            </w:pPr>
            <w:r>
              <w:t>a</w:t>
            </w:r>
            <w:r w:rsidRPr="00230A99">
              <w:t>)</w:t>
            </w:r>
          </w:p>
        </w:tc>
        <w:tc>
          <w:tcPr>
            <w:tcW w:w="8036" w:type="dxa"/>
            <w:gridSpan w:val="2"/>
          </w:tcPr>
          <w:p w14:paraId="68042175" w14:textId="4B686C37" w:rsidR="000104E0" w:rsidRDefault="000104E0" w:rsidP="00C561C8">
            <w:pPr>
              <w:pStyle w:val="Listenabsatz"/>
              <w:numPr>
                <w:ilvl w:val="0"/>
                <w:numId w:val="3"/>
              </w:numPr>
              <w:ind w:left="357" w:hanging="357"/>
            </w:pPr>
            <w:r>
              <w:t xml:space="preserve">Wähle eine </w:t>
            </w:r>
            <w:r w:rsidRPr="00A32122">
              <w:rPr>
                <w:b/>
                <w:bCs/>
              </w:rPr>
              <w:t>Additionsaufgabe</w:t>
            </w:r>
            <w:r>
              <w:t xml:space="preserve"> aus dem Aufgabenpool, aber verrate sie nicht.</w:t>
            </w:r>
          </w:p>
          <w:p w14:paraId="01847514" w14:textId="77777777" w:rsidR="000104E0" w:rsidRDefault="000104E0" w:rsidP="00C561C8">
            <w:pPr>
              <w:pStyle w:val="Listenabsatz"/>
              <w:numPr>
                <w:ilvl w:val="0"/>
                <w:numId w:val="3"/>
              </w:numPr>
              <w:spacing w:after="120"/>
              <w:ind w:left="357" w:hanging="357"/>
            </w:pPr>
            <w:r>
              <w:t>Zeige deinem Partner die erste Zahl und lege sie hinter die Trennwand.</w:t>
            </w:r>
          </w:p>
          <w:tbl>
            <w:tblPr>
              <w:tblStyle w:val="Tabellenraster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  <w:gridCol w:w="2835"/>
            </w:tblGrid>
            <w:tr w:rsidR="000104E0" w14:paraId="6E0D73BA" w14:textId="77777777" w:rsidTr="00C561C8">
              <w:trPr>
                <w:trHeight w:val="2048"/>
              </w:trPr>
              <w:tc>
                <w:tcPr>
                  <w:tcW w:w="3061" w:type="dxa"/>
                </w:tcPr>
                <w:p w14:paraId="518C1F23" w14:textId="1939E98D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55552" behindDoc="0" locked="0" layoutInCell="1" allowOverlap="1" wp14:anchorId="7C094119" wp14:editId="36CEEB69">
                            <wp:simplePos x="0" y="0"/>
                            <wp:positionH relativeFrom="column">
                              <wp:posOffset>24978</wp:posOffset>
                            </wp:positionH>
                            <wp:positionV relativeFrom="paragraph">
                              <wp:posOffset>391270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517067786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45586331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511237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807D74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C094119" id="Gruppieren 13" o:spid="_x0000_s1086" style="position:absolute;margin-left:1.95pt;margin-top:30.8pt;width:43.1pt;height:54.7pt;z-index:25205555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">
                            <v:shape id="Grafik 10" o:spid="_x0000_s108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">
                              <v:imagedata r:id="rId43" o:title="" chromakey="white"/>
                            </v:shape>
                            <v:shape id="Textfeld 12" o:spid="_x0000_s108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6B807D74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7904" behindDoc="0" locked="0" layoutInCell="1" allowOverlap="1" wp14:anchorId="2BDC5363" wp14:editId="63974BFD">
                            <wp:simplePos x="0" y="0"/>
                            <wp:positionH relativeFrom="column">
                              <wp:posOffset>713078</wp:posOffset>
                            </wp:positionH>
                            <wp:positionV relativeFrom="paragraph">
                              <wp:posOffset>655983</wp:posOffset>
                            </wp:positionV>
                            <wp:extent cx="1104900" cy="585470"/>
                            <wp:effectExtent l="190500" t="0" r="12700" b="11430"/>
                            <wp:wrapNone/>
                            <wp:docPr id="38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585470"/>
                                    </a:xfrm>
                                    <a:prstGeom prst="wedgeRoundRectCallout">
                                      <a:avLst>
                                        <a:gd name="adj1" fmla="val -65547"/>
                                        <a:gd name="adj2" fmla="val -3026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2481EE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>... und</w:t>
                                        </w:r>
                                        <w:r>
                                          <w:t xml:space="preserve"> dann</w:t>
                                        </w:r>
                                        <w:r w:rsidRPr="001A7F59">
                                          <w:t xml:space="preserve"> lege</w:t>
                                        </w:r>
                                        <w:r>
                                          <w:t xml:space="preserve"> ich</w:t>
                                        </w:r>
                                        <w:r w:rsidRPr="001A7F59">
                                          <w:t xml:space="preserve"> sie 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DC5363" id="_x0000_s1089" type="#_x0000_t62" style="position:absolute;margin-left:56.15pt;margin-top:51.65pt;width:87pt;height:46.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" adj="-3358,4263" fillcolor="white [3201]" strokecolor="#bfbfbf [2412]" strokeweight="1pt">
                            <v:textbox inset="1mm,0,1mm,0">
                              <w:txbxContent>
                                <w:p w14:paraId="312481EE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>... und</w:t>
                                  </w:r>
                                  <w:r>
                                    <w:t xml:space="preserve"> dann</w:t>
                                  </w:r>
                                  <w:r w:rsidRPr="001A7F59">
                                    <w:t xml:space="preserve"> lege</w:t>
                                  </w:r>
                                  <w:r>
                                    <w:t xml:space="preserve"> ich</w:t>
                                  </w:r>
                                  <w:r w:rsidRPr="001A7F59">
                                    <w:t xml:space="preserve"> sie 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5856" behindDoc="0" locked="0" layoutInCell="1" allowOverlap="1" wp14:anchorId="154D7BF6" wp14:editId="19C1D4A8">
                            <wp:simplePos x="0" y="0"/>
                            <wp:positionH relativeFrom="column">
                              <wp:posOffset>697313</wp:posOffset>
                            </wp:positionH>
                            <wp:positionV relativeFrom="paragraph">
                              <wp:posOffset>258528</wp:posOffset>
                            </wp:positionV>
                            <wp:extent cx="1104900" cy="318052"/>
                            <wp:effectExtent l="203200" t="0" r="12700" b="12700"/>
                            <wp:wrapNone/>
                            <wp:docPr id="24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318052"/>
                                    </a:xfrm>
                                    <a:prstGeom prst="wedgeRoundRectCallout">
                                      <a:avLst>
                                        <a:gd name="adj1" fmla="val -66146"/>
                                        <a:gd name="adj2" fmla="val 2342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09950AA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 24…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4D7BF6" id="_x0000_s1090" type="#_x0000_t62" style="position:absolute;margin-left:54.9pt;margin-top:20.35pt;width:87pt;height:25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" adj="-3488,15860" fillcolor="white [3201]" strokecolor="#bfbfbf [2412]" strokeweight="1pt">
                            <v:textbox inset="1mm,0,1mm,0">
                              <w:txbxContent>
                                <w:p w14:paraId="609950AA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 24…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8928" behindDoc="0" locked="0" layoutInCell="1" allowOverlap="1" wp14:anchorId="0B1EC88A" wp14:editId="1A486DB0">
                            <wp:simplePos x="0" y="0"/>
                            <wp:positionH relativeFrom="column">
                              <wp:posOffset>-36921</wp:posOffset>
                            </wp:positionH>
                            <wp:positionV relativeFrom="paragraph">
                              <wp:posOffset>544</wp:posOffset>
                            </wp:positionV>
                            <wp:extent cx="748030" cy="273685"/>
                            <wp:effectExtent l="19050" t="0" r="13970" b="126365"/>
                            <wp:wrapNone/>
                            <wp:docPr id="3848" name="Text Box 27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8030" cy="273685"/>
                                    </a:xfrm>
                                    <a:prstGeom prst="cloudCallout">
                                      <a:avLst>
                                        <a:gd name="adj1" fmla="val -1200"/>
                                        <a:gd name="adj2" fmla="val 92815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B8755A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  <w:r w:rsidRPr="001A7F59">
                                          <w:t>24 + 13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B1EC88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  <v:formulas>
                              <v:f eqn="sum #0 0 10800"/>
                              <v:f eqn="sum #1 0 10800"/>
                              <v:f eqn="cosatan2 10800 @0 @1"/>
                              <v:f eqn="sinatan2 10800 @0 @1"/>
                              <v:f eqn="sum @2 10800 0"/>
                              <v:f eqn="sum @3 10800 0"/>
                              <v:f eqn="sum @4 0 #0"/>
                              <v:f eqn="sum @5 0 #1"/>
                              <v:f eqn="mod @6 @7 0"/>
                              <v:f eqn="prod 600 11 1"/>
                              <v:f eqn="sum @8 0 @9"/>
                              <v:f eqn="prod @10 1 3"/>
                              <v:f eqn="prod 600 3 1"/>
                              <v:f eqn="sum @11 @12 0"/>
                              <v:f eqn="prod @13 @6 @8"/>
                              <v:f eqn="prod @13 @7 @8"/>
                              <v:f eqn="sum @14 #0 0"/>
                              <v:f eqn="sum @15 #1 0"/>
                              <v:f eqn="prod 600 8 1"/>
                              <v:f eqn="prod @11 2 1"/>
                              <v:f eqn="sum @18 @19 0"/>
                              <v:f eqn="prod @20 @6 @8"/>
                              <v:f eqn="prod @20 @7 @8"/>
                              <v:f eqn="sum @21 #0 0"/>
                              <v:f eqn="sum @22 #1 0"/>
                              <v:f eqn="prod 600 2 1"/>
                              <v:f eqn="sum #0 600 0"/>
                              <v:f eqn="sum #0 0 600"/>
                              <v:f eqn="sum #1 600 0"/>
                              <v:f eqn="sum #1 0 600"/>
                              <v:f eqn="sum @16 @25 0"/>
                              <v:f eqn="sum @16 0 @25"/>
                              <v:f eqn="sum @17 @25 0"/>
                              <v:f eqn="sum @17 0 @25"/>
                              <v:f eqn="sum @23 @12 0"/>
                              <v:f eqn="sum @23 0 @12"/>
                              <v:f eqn="sum @24 @12 0"/>
                              <v:f eqn="sum @24 0 @12"/>
                              <v:f eqn="val #0"/>
                              <v:f eqn="val #1"/>
                            </v:formulas>
                            <v:path o:extrusionok="f" o:connecttype="custom" o:connectlocs="67,10800;10800,21577;21582,10800;10800,1235;@38,@39" textboxrect="2977,3262,17087,17337"/>
                            <v:handles>
                              <v:h position="#0,#1"/>
                            </v:handles>
                            <o:complex v:ext="view"/>
                          </v:shapetype>
                          <v:shape id="_x0000_s1091" type="#_x0000_t106" style="position:absolute;margin-left:-2.9pt;margin-top:.05pt;width:58.9pt;height:21.5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" adj="10541,30848" fillcolor="#d8d8d8 [2732]" stroked="f" strokeweight="1pt">
                            <v:stroke joinstyle="miter"/>
                            <v:textbox inset="0,0,0,0">
                              <w:txbxContent>
                                <w:p w14:paraId="74B8755A" w14:textId="77777777" w:rsidR="000104E0" w:rsidRDefault="000104E0" w:rsidP="000104E0">
                                  <w:pPr>
                                    <w:jc w:val="center"/>
                                  </w:pPr>
                                  <w:r w:rsidRPr="001A7F59">
                                    <w:t>24 + 13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07935544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1885EB73" wp14:editId="64A6524C">
                        <wp:extent cx="786857" cy="612000"/>
                        <wp:effectExtent l="0" t="0" r="0" b="0"/>
                        <wp:docPr id="384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 rotWithShape="1">
                                <a:blip r:embed="rId44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5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0" t="-1" b="5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685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3ABE96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5BB01E4D" wp14:editId="0E875102">
                        <wp:extent cx="789660" cy="612000"/>
                        <wp:effectExtent l="0" t="0" r="0" b="0"/>
                        <wp:docPr id="385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 rotWithShape="1">
                                <a:blip r:embed="rId46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7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06" t="13096" r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66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7AAE52C3" w14:textId="03EB3A58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61696" behindDoc="0" locked="0" layoutInCell="1" allowOverlap="1" wp14:anchorId="531415B7" wp14:editId="47B99D28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577557</wp:posOffset>
                            </wp:positionV>
                            <wp:extent cx="657225" cy="755120"/>
                            <wp:effectExtent l="0" t="0" r="0" b="6985"/>
                            <wp:wrapNone/>
                            <wp:docPr id="314192087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120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98622642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78301601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9D648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31415B7" id="Gruppieren 16" o:spid="_x0000_s1092" style="position:absolute;margin-left:-.05pt;margin-top:45.5pt;width:51.75pt;height:59.45pt;z-index:25206169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">
                            <v:shape id="Grafik 8" o:spid="_x0000_s1093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      <v:imagedata r:id="rId49" o:title="" chromakey="white"/>
                            </v:shape>
                            <v:shape id="Textfeld 12" o:spid="_x0000_s1094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B49D648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</w:rPr>
                    <w:drawing>
                      <wp:anchor distT="0" distB="0" distL="114300" distR="114300" simplePos="0" relativeHeight="252047360" behindDoc="0" locked="0" layoutInCell="1" allowOverlap="1" wp14:anchorId="783B75D1" wp14:editId="1C23C6B1">
                        <wp:simplePos x="0" y="0"/>
                        <wp:positionH relativeFrom="column">
                          <wp:posOffset>1021519</wp:posOffset>
                        </wp:positionH>
                        <wp:positionV relativeFrom="paragraph">
                          <wp:posOffset>136160</wp:posOffset>
                        </wp:positionV>
                        <wp:extent cx="396000" cy="565200"/>
                        <wp:effectExtent l="0" t="0" r="0" b="0"/>
                        <wp:wrapNone/>
                        <wp:docPr id="184034233" name="Grafi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034233" name="Grafik 184034233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000" cy="56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5312" behindDoc="0" locked="0" layoutInCell="1" allowOverlap="1" wp14:anchorId="238A4035" wp14:editId="7B39715D">
                            <wp:simplePos x="0" y="0"/>
                            <wp:positionH relativeFrom="column">
                              <wp:posOffset>651291</wp:posOffset>
                            </wp:positionH>
                            <wp:positionV relativeFrom="paragraph">
                              <wp:posOffset>-69044</wp:posOffset>
                            </wp:positionV>
                            <wp:extent cx="1113155" cy="1026795"/>
                            <wp:effectExtent l="76200" t="0" r="29845" b="27305"/>
                            <wp:wrapNone/>
                            <wp:docPr id="1829403802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113155" cy="1026795"/>
                                    </a:xfrm>
                                    <a:prstGeom prst="cloudCallout">
                                      <a:avLst>
                                        <a:gd name="adj1" fmla="val 53589"/>
                                        <a:gd name="adj2" fmla="val 47669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37AF79A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8A4035" id="Wolkenförmige Legende 1" o:spid="_x0000_s1095" type="#_x0000_t106" style="position:absolute;margin-left:51.3pt;margin-top:-5.45pt;width:87.65pt;height:80.85pt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" adj="22375,21097" filled="f" strokecolor="#7f7f7f [1612]" strokeweight="1pt">
                            <v:stroke joinstyle="miter"/>
                            <v:textbox>
                              <w:txbxContent>
                                <w:p w14:paraId="637AF79A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5" w:type="dxa"/>
                </w:tcPr>
                <w:p w14:paraId="0CA9ED9E" w14:textId="77777777" w:rsidR="000104E0" w:rsidRDefault="000104E0" w:rsidP="00C561C8"/>
              </w:tc>
            </w:tr>
          </w:tbl>
          <w:p w14:paraId="151DA2A8" w14:textId="77777777" w:rsidR="000104E0" w:rsidRDefault="000104E0" w:rsidP="00C561C8">
            <w:pPr>
              <w:pStyle w:val="Listenabsatz"/>
              <w:numPr>
                <w:ilvl w:val="0"/>
                <w:numId w:val="3"/>
              </w:numPr>
              <w:spacing w:after="120"/>
              <w:ind w:left="357" w:hanging="357"/>
            </w:pPr>
            <w:r w:rsidRPr="001A7F59">
              <w:t>Zeige deinem Partner die zweite Zahl und lege sie hinter die Trennwand.</w:t>
            </w:r>
          </w:p>
          <w:tbl>
            <w:tblPr>
              <w:tblStyle w:val="Tabellenraster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</w:tblGrid>
            <w:tr w:rsidR="000104E0" w14:paraId="4BCCE763" w14:textId="77777777" w:rsidTr="00C561C8">
              <w:trPr>
                <w:trHeight w:val="2399"/>
              </w:trPr>
              <w:tc>
                <w:tcPr>
                  <w:tcW w:w="3061" w:type="dxa"/>
                </w:tcPr>
                <w:p w14:paraId="2CF5B2B7" w14:textId="5DC345B5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57600" behindDoc="0" locked="0" layoutInCell="1" allowOverlap="1" wp14:anchorId="275618E8" wp14:editId="33F48C5D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270833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1434446535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8777336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46097739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F83983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75618E8" id="_x0000_s1096" style="position:absolute;margin-left:-.15pt;margin-top:21.35pt;width:43.1pt;height:54.7pt;z-index:25205760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PJNQPriAAAADAEAAA8AAABkcnMvZG93bnJl&#13;&#10;di54bWxMT01rwkAQvRf6H5Yp9KabxKa1MRsR+3GSQlWQ3sZkTILZ3ZBdk/jvO57ay4PhvXkf6XLU&#13;&#10;jeipc7U1CsJpAIJMbovalAr2u4/JHITzaApsrCEFV3KwzO7vUkwKO5hv6re+FGxiXIIKKu/bREqX&#13;&#10;V6TRTW1LhrmT7TR6PrtSFh0ObK4bGQXBs9RYG06osKV1Rfl5e9EKPgccVrPwvd+cT+vrzy7+OmxC&#13;&#10;UurxYXxbMKwWIDyN/u8Dbhu4P2Rc7GgvpnCiUTCZsVDBU/QCgul5/AriyLI4CkFmqfw/IvsF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">
                            <v:shape id="Grafik 10" o:spid="_x0000_s109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">
                              <v:imagedata r:id="rId43" o:title="" chromakey="white"/>
                            </v:shape>
                            <v:shape id="Textfeld 12" o:spid="_x0000_s109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0F83983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0736" behindDoc="0" locked="0" layoutInCell="1" allowOverlap="1" wp14:anchorId="5F724D08" wp14:editId="32B487E3">
                            <wp:simplePos x="0" y="0"/>
                            <wp:positionH relativeFrom="column">
                              <wp:posOffset>695656</wp:posOffset>
                            </wp:positionH>
                            <wp:positionV relativeFrom="paragraph">
                              <wp:posOffset>108833</wp:posOffset>
                            </wp:positionV>
                            <wp:extent cx="1104900" cy="304800"/>
                            <wp:effectExtent l="88900" t="0" r="12700" b="12700"/>
                            <wp:wrapNone/>
                            <wp:docPr id="385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30480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3BDF9F3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 die 13 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724D08" id="_x0000_s1099" type="#_x0000_t62" style="position:absolute;margin-left:54.8pt;margin-top:8.55pt;width:87pt;height:24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" adj="-1545,15158" fillcolor="white [3201]" strokecolor="#bfbfbf [2412]" strokeweight="1pt">
                            <v:textbox inset="1mm,0,1mm,0">
                              <w:txbxContent>
                                <w:p w14:paraId="43BDF9F3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 die 13 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4832" behindDoc="0" locked="0" layoutInCell="1" allowOverlap="1" wp14:anchorId="4CFC328A" wp14:editId="3E45E07C">
                            <wp:simplePos x="0" y="0"/>
                            <wp:positionH relativeFrom="column">
                              <wp:posOffset>714431</wp:posOffset>
                            </wp:positionH>
                            <wp:positionV relativeFrom="paragraph">
                              <wp:posOffset>541869</wp:posOffset>
                            </wp:positionV>
                            <wp:extent cx="1104900" cy="791634"/>
                            <wp:effectExtent l="88900" t="0" r="12700" b="11430"/>
                            <wp:wrapNone/>
                            <wp:docPr id="385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791634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-2121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A2AC6C0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 xml:space="preserve">... und lege </w:t>
                                        </w:r>
                                        <w:r>
                                          <w:br/>
                                        </w:r>
                                        <w:r w:rsidRPr="001A7F59">
                                          <w:t xml:space="preserve">sie </w:t>
                                        </w:r>
                                        <w:r>
                                          <w:t xml:space="preserve">auch </w:t>
                                        </w:r>
                                        <w:r w:rsidRPr="001A7F59">
                                          <w:t>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FC328A" id="_x0000_s1100" type="#_x0000_t62" style="position:absolute;margin-left:56.25pt;margin-top:42.65pt;width:87pt;height:62.3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" adj="-1545,6218" fillcolor="white [3201]" strokecolor="#bfbfbf [2412]" strokeweight="1pt">
                            <v:textbox style="mso-fit-shape-to-text:t" inset="1mm,0,1mm,0">
                              <w:txbxContent>
                                <w:p w14:paraId="6A2AC6C0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 xml:space="preserve">... und lege </w:t>
                                  </w:r>
                                  <w:r>
                                    <w:br/>
                                  </w:r>
                                  <w:r w:rsidRPr="001A7F59">
                                    <w:t xml:space="preserve">sie </w:t>
                                  </w:r>
                                  <w:r>
                                    <w:t xml:space="preserve">auch </w:t>
                                  </w:r>
                                  <w:r w:rsidRPr="001A7F59">
                                    <w:t>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68D5EC59" w14:textId="77777777" w:rsidR="000104E0" w:rsidRDefault="000104E0" w:rsidP="00C561C8">
                  <w:pPr>
                    <w:pStyle w:val="Ausflltext"/>
                    <w:jc w:val="center"/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9408" behindDoc="0" locked="0" layoutInCell="1" allowOverlap="1" wp14:anchorId="61E728A9" wp14:editId="7C0FCCE9">
                            <wp:simplePos x="0" y="0"/>
                            <wp:positionH relativeFrom="column">
                              <wp:posOffset>1228090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817880" cy="655320"/>
                            <wp:effectExtent l="12700" t="0" r="20320" b="195580"/>
                            <wp:wrapNone/>
                            <wp:docPr id="786862867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817880" cy="655320"/>
                                    </a:xfrm>
                                    <a:prstGeom prst="cloudCallout">
                                      <a:avLst>
                                        <a:gd name="adj1" fmla="val -13062"/>
                                        <a:gd name="adj2" fmla="val 73161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617AE09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E728A9" id="_x0000_s1101" type="#_x0000_t106" style="position:absolute;left:0;text-align:left;margin-left:96.7pt;margin-top:-.1pt;width:64.4pt;height:51.6pt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" adj="7979,26603" filled="f" strokecolor="#7f7f7f [1612]" strokeweight="1pt">
                            <v:stroke joinstyle="miter"/>
                            <v:textbox>
                              <w:txbxContent>
                                <w:p w14:paraId="0617AE09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0534FE9C" wp14:editId="5D1852CE">
                        <wp:extent cx="794917" cy="612000"/>
                        <wp:effectExtent l="0" t="0" r="5715" b="0"/>
                        <wp:docPr id="386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1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D8F250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092D8227" wp14:editId="31E6D96D">
                        <wp:extent cx="796850" cy="612000"/>
                        <wp:effectExtent l="0" t="0" r="3810" b="0"/>
                        <wp:docPr id="386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85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2AD4DB0E" w14:textId="678BCD35" w:rsidR="000104E0" w:rsidRDefault="000104E0" w:rsidP="00C561C8">
                  <w:r>
                    <w:rPr>
                      <w:noProof/>
                    </w:rPr>
                    <w:drawing>
                      <wp:anchor distT="0" distB="0" distL="114300" distR="114300" simplePos="0" relativeHeight="252048384" behindDoc="0" locked="0" layoutInCell="1" allowOverlap="1" wp14:anchorId="002FFA7A" wp14:editId="53ADB0BA">
                        <wp:simplePos x="0" y="0"/>
                        <wp:positionH relativeFrom="column">
                          <wp:posOffset>66302</wp:posOffset>
                        </wp:positionH>
                        <wp:positionV relativeFrom="paragraph">
                          <wp:posOffset>46844</wp:posOffset>
                        </wp:positionV>
                        <wp:extent cx="585915" cy="485726"/>
                        <wp:effectExtent l="0" t="0" r="0" b="0"/>
                        <wp:wrapNone/>
                        <wp:docPr id="552187785" name="Grafi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187785" name="Grafik 552187785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915" cy="485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2E46275" w14:textId="16C9F47B" w:rsidR="000104E0" w:rsidRPr="00412AD9" w:rsidRDefault="000104E0" w:rsidP="00C561C8"/>
                <w:p w14:paraId="4EA1E916" w14:textId="6A62DF91" w:rsidR="000104E0" w:rsidRPr="00412AD9" w:rsidRDefault="000104E0" w:rsidP="00C561C8"/>
                <w:p w14:paraId="3477CEE1" w14:textId="6E27BABB" w:rsidR="000104E0" w:rsidRPr="00412AD9" w:rsidRDefault="004F29DC" w:rsidP="00C561C8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3808" behindDoc="0" locked="0" layoutInCell="1" allowOverlap="1" wp14:anchorId="3C029467" wp14:editId="736ABFC6">
                            <wp:simplePos x="0" y="0"/>
                            <wp:positionH relativeFrom="column">
                              <wp:posOffset>496621</wp:posOffset>
                            </wp:positionH>
                            <wp:positionV relativeFrom="paragraph">
                              <wp:posOffset>99335</wp:posOffset>
                            </wp:positionV>
                            <wp:extent cx="1140446" cy="718136"/>
                            <wp:effectExtent l="127000" t="0" r="15875" b="19050"/>
                            <wp:wrapNone/>
                            <wp:docPr id="386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0446" cy="718136"/>
                                    </a:xfrm>
                                    <a:prstGeom prst="wedgeRoundRectCallout">
                                      <a:avLst>
                                        <a:gd name="adj1" fmla="val -59751"/>
                                        <a:gd name="adj2" fmla="val 12081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D9D4E18" w14:textId="77777777" w:rsidR="000104E0" w:rsidRPr="00E96B43" w:rsidRDefault="000104E0" w:rsidP="00AF456C">
                                        <w:pPr>
                                          <w:pStyle w:val="Textkrper"/>
                                        </w:pPr>
                                        <w:r w:rsidRPr="00E96B43">
                                          <w:t xml:space="preserve">Das ist die Aufgabe </w:t>
                                        </w:r>
                                      </w:p>
                                      <w:p w14:paraId="36C99F59" w14:textId="77777777" w:rsidR="000104E0" w:rsidRPr="006518F9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24 + 13</w:t>
                                        </w:r>
                                        <w:r w:rsidRPr="00E96B43">
                                          <w:t>.</w:t>
                                        </w:r>
                                        <w:r>
                                          <w:t xml:space="preserve"> Das sind zusammen 37.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C029467" id="_x0000_s1102" type="#_x0000_t62" style="position:absolute;margin-left:39.1pt;margin-top:7.8pt;width:89.8pt;height:56.5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" adj="-2106,13409" fillcolor="white [3201]" strokecolor="#bfbfbf [2412]" strokeweight="1pt">
                            <v:textbox inset="1mm,0,1mm,0">
                              <w:txbxContent>
                                <w:p w14:paraId="1D9D4E18" w14:textId="77777777" w:rsidR="000104E0" w:rsidRPr="00E96B43" w:rsidRDefault="000104E0" w:rsidP="00AF456C">
                                  <w:pPr>
                                    <w:pStyle w:val="Textkrper"/>
                                  </w:pPr>
                                  <w:r w:rsidRPr="00E96B43">
                                    <w:t xml:space="preserve">Das ist die Aufgabe </w:t>
                                  </w:r>
                                </w:p>
                                <w:p w14:paraId="36C99F59" w14:textId="77777777" w:rsidR="000104E0" w:rsidRPr="006518F9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24 + 13</w:t>
                                  </w:r>
                                  <w:r w:rsidRPr="00E96B43">
                                    <w:t>.</w:t>
                                  </w:r>
                                  <w:r>
                                    <w:t xml:space="preserve"> Das sind zusammen 37.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63744" behindDoc="0" locked="0" layoutInCell="1" allowOverlap="1" wp14:anchorId="1B5E0F8B" wp14:editId="27F9C483">
                            <wp:simplePos x="0" y="0"/>
                            <wp:positionH relativeFrom="column">
                              <wp:posOffset>-158932</wp:posOffset>
                            </wp:positionH>
                            <wp:positionV relativeFrom="paragraph">
                              <wp:posOffset>97702</wp:posOffset>
                            </wp:positionV>
                            <wp:extent cx="657225" cy="755120"/>
                            <wp:effectExtent l="0" t="0" r="0" b="6985"/>
                            <wp:wrapNone/>
                            <wp:docPr id="1278062027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120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722106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65401803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6177A8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B5E0F8B" id="_x0000_s1103" style="position:absolute;margin-left:-12.5pt;margin-top:7.7pt;width:51.75pt;height:59.45pt;z-index:252063744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">
                            <v:shape id="Grafik 8" o:spid="_x0000_s1104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">
                              <v:imagedata r:id="rId49" o:title="" chromakey="white"/>
                            </v:shape>
                            <v:shape id="Textfeld 12" o:spid="_x0000_s1105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66177A8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3485810" w14:textId="77777777" w:rsidR="000104E0" w:rsidRPr="00412AD9" w:rsidRDefault="000104E0" w:rsidP="00C561C8"/>
                <w:p w14:paraId="39676535" w14:textId="77777777" w:rsidR="000104E0" w:rsidRPr="00412AD9" w:rsidRDefault="000104E0" w:rsidP="00C561C8"/>
                <w:p w14:paraId="4EA284C9" w14:textId="77777777" w:rsidR="000104E0" w:rsidRPr="00412AD9" w:rsidRDefault="000104E0" w:rsidP="00C561C8"/>
              </w:tc>
            </w:tr>
          </w:tbl>
          <w:p w14:paraId="2C114924" w14:textId="77777777" w:rsidR="000104E0" w:rsidRDefault="000104E0" w:rsidP="00C561C8"/>
          <w:p w14:paraId="0ED5AF0A" w14:textId="77777777" w:rsidR="00A32122" w:rsidRPr="00D53CEA" w:rsidRDefault="00A32122" w:rsidP="00C561C8"/>
        </w:tc>
      </w:tr>
      <w:tr w:rsidR="000104E0" w14:paraId="49E618D4" w14:textId="77777777" w:rsidTr="00C561C8">
        <w:trPr>
          <w:trHeight w:val="3184"/>
        </w:trPr>
        <w:tc>
          <w:tcPr>
            <w:tcW w:w="610" w:type="dxa"/>
          </w:tcPr>
          <w:p w14:paraId="02CADD19" w14:textId="77777777" w:rsidR="000104E0" w:rsidRDefault="000104E0" w:rsidP="00C561C8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6FE9013A" wp14:editId="58E0F924">
                  <wp:extent cx="313144" cy="272386"/>
                  <wp:effectExtent l="0" t="0" r="0" b="0"/>
                  <wp:docPr id="3889" name="Grafik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90C85F" w14:textId="77777777" w:rsidR="000104E0" w:rsidRPr="00230A99" w:rsidRDefault="000104E0" w:rsidP="00C561C8">
            <w:pPr>
              <w:pStyle w:val="Nummerierung"/>
            </w:pPr>
            <w:r>
              <w:t>b</w:t>
            </w:r>
            <w:r w:rsidRPr="00230A99">
              <w:t>)</w:t>
            </w:r>
          </w:p>
        </w:tc>
        <w:tc>
          <w:tcPr>
            <w:tcW w:w="8036" w:type="dxa"/>
            <w:gridSpan w:val="2"/>
          </w:tcPr>
          <w:p w14:paraId="3C63B882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ind w:left="357" w:hanging="357"/>
            </w:pPr>
            <w:r w:rsidRPr="00412AD9">
              <w:t xml:space="preserve">Wähle eine </w:t>
            </w:r>
            <w:r w:rsidRPr="00A32122">
              <w:rPr>
                <w:b/>
                <w:bCs/>
              </w:rPr>
              <w:t>Subtraktionsaufgabe</w:t>
            </w:r>
            <w:r w:rsidRPr="00412AD9">
              <w:t xml:space="preserve"> aus dem Aufgabenpool, aber verrate sie nicht.</w:t>
            </w:r>
          </w:p>
          <w:p w14:paraId="58AA3575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spacing w:after="120"/>
              <w:ind w:left="357" w:hanging="357"/>
            </w:pPr>
            <w:r>
              <w:t>Zeige deinem Partner die erste Zahl und lege sie hinter die Trennwand.</w:t>
            </w:r>
          </w:p>
          <w:tbl>
            <w:tblPr>
              <w:tblStyle w:val="Tabellenraster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  <w:gridCol w:w="2835"/>
            </w:tblGrid>
            <w:tr w:rsidR="000104E0" w14:paraId="67F85034" w14:textId="77777777" w:rsidTr="00C561C8">
              <w:trPr>
                <w:trHeight w:val="2268"/>
              </w:trPr>
              <w:tc>
                <w:tcPr>
                  <w:tcW w:w="3061" w:type="dxa"/>
                </w:tcPr>
                <w:p w14:paraId="14D1A85E" w14:textId="7C889F50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65792" behindDoc="0" locked="0" layoutInCell="1" allowOverlap="1" wp14:anchorId="2054B866" wp14:editId="737343B7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410162</wp:posOffset>
                            </wp:positionV>
                            <wp:extent cx="487698" cy="793616"/>
                            <wp:effectExtent l="0" t="0" r="0" b="6985"/>
                            <wp:wrapNone/>
                            <wp:docPr id="1806991847" name="Gruppieren 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87698" cy="793616"/>
                                      <a:chOff x="73712" y="-43076"/>
                                      <a:chExt cx="487774" cy="79416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1243704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73712" y="-43076"/>
                                        <a:ext cx="487774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06144614" name="Textfeld 12"/>
                                    <wps:cNvSpPr txBox="1"/>
                                    <wps:spPr>
                                      <a:xfrm>
                                        <a:off x="92648" y="604229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D0137E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Kenan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054B866" id="Gruppieren 19" o:spid="_x0000_s1106" style="position:absolute;margin-left:-.15pt;margin-top:32.3pt;width:38.4pt;height:62.5pt;z-index:252065792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uCKp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">
                            <v:shape id="Grafik 5" o:spid="_x0000_s1107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      <v:imagedata r:id="rId55" o:title="" chromakey="white"/>
                            </v:shape>
                            <v:shape id="Textfeld 12" o:spid="_x0000_s110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FD0137E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9168" behindDoc="0" locked="0" layoutInCell="1" allowOverlap="1" wp14:anchorId="3DA143AE" wp14:editId="18379ECC">
                            <wp:simplePos x="0" y="0"/>
                            <wp:positionH relativeFrom="column">
                              <wp:posOffset>-36921</wp:posOffset>
                            </wp:positionH>
                            <wp:positionV relativeFrom="paragraph">
                              <wp:posOffset>544</wp:posOffset>
                            </wp:positionV>
                            <wp:extent cx="748030" cy="273685"/>
                            <wp:effectExtent l="19050" t="0" r="13970" b="126365"/>
                            <wp:wrapNone/>
                            <wp:docPr id="3869" name="Text Box 27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8030" cy="273685"/>
                                    </a:xfrm>
                                    <a:prstGeom prst="cloudCallout">
                                      <a:avLst>
                                        <a:gd name="adj1" fmla="val -1200"/>
                                        <a:gd name="adj2" fmla="val 92815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5BE1849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  <w:r>
                                          <w:t>52 - 4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A143AE" id="_x0000_s1109" type="#_x0000_t106" style="position:absolute;margin-left:-2.9pt;margin-top:.05pt;width:58.9pt;height:21.55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" adj="10541,30848" fillcolor="#d8d8d8 [2732]" stroked="f" strokeweight="1pt">
                            <v:stroke joinstyle="miter"/>
                            <v:textbox inset="0,0,0,0">
                              <w:txbxContent>
                                <w:p w14:paraId="55BE1849" w14:textId="77777777" w:rsidR="000104E0" w:rsidRDefault="000104E0" w:rsidP="000104E0">
                                  <w:pPr>
                                    <w:jc w:val="center"/>
                                  </w:pPr>
                                  <w:r>
                                    <w:t>52 - 4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6096" behindDoc="0" locked="0" layoutInCell="1" allowOverlap="1" wp14:anchorId="2BC0B790" wp14:editId="1B4EE482">
                            <wp:simplePos x="0" y="0"/>
                            <wp:positionH relativeFrom="column">
                              <wp:posOffset>697865</wp:posOffset>
                            </wp:positionH>
                            <wp:positionV relativeFrom="paragraph">
                              <wp:posOffset>255905</wp:posOffset>
                            </wp:positionV>
                            <wp:extent cx="1104900" cy="407670"/>
                            <wp:effectExtent l="88900" t="0" r="12700" b="11430"/>
                            <wp:wrapNone/>
                            <wp:docPr id="387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67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8B68EF2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</w:t>
                                        </w:r>
                                        <w:r w:rsidRPr="00412AD9">
                                          <w:t xml:space="preserve"> 52...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BC0B790" id="_x0000_s1110" type="#_x0000_t62" style="position:absolute;margin-left:54.95pt;margin-top:20.15pt;width:87pt;height:32.1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" adj="-1545,15158" fillcolor="white [3201]" strokecolor="#bfbfbf [2412]" strokeweight="1pt">
                            <v:textbox inset="1mm,0,1mm,0">
                              <w:txbxContent>
                                <w:p w14:paraId="78B68EF2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</w:t>
                                  </w:r>
                                  <w:r w:rsidRPr="00412AD9">
                                    <w:t xml:space="preserve"> 52...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8144" behindDoc="0" locked="0" layoutInCell="1" allowOverlap="1" wp14:anchorId="3CA116DC" wp14:editId="0AF6C247">
                            <wp:simplePos x="0" y="0"/>
                            <wp:positionH relativeFrom="column">
                              <wp:posOffset>707390</wp:posOffset>
                            </wp:positionH>
                            <wp:positionV relativeFrom="paragraph">
                              <wp:posOffset>760730</wp:posOffset>
                            </wp:positionV>
                            <wp:extent cx="1104900" cy="407540"/>
                            <wp:effectExtent l="88900" t="0" r="12700" b="11430"/>
                            <wp:wrapNone/>
                            <wp:docPr id="387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54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-2121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96BF5F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>... und lege sie 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CA116DC" id="_x0000_s1111" type="#_x0000_t62" style="position:absolute;margin-left:55.7pt;margin-top:59.9pt;width:87pt;height:32.1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" adj="-1545,6218" fillcolor="white [3201]" strokecolor="#bfbfbf [2412]" strokeweight="1pt">
                            <v:textbox style="mso-fit-shape-to-text:t" inset="1mm,0,1mm,0">
                              <w:txbxContent>
                                <w:p w14:paraId="0E96BF5F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>... und lege sie 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4A34CFFA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3787D4CB" wp14:editId="70FB2FA8">
                        <wp:extent cx="786857" cy="612000"/>
                        <wp:effectExtent l="0" t="0" r="0" b="0"/>
                        <wp:docPr id="3890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 rotWithShape="1">
                                <a:blip r:embed="rId44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6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0" t="-1" b="5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685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1B7BA4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6F603DE9" wp14:editId="5A33F37A">
                        <wp:extent cx="789661" cy="612000"/>
                        <wp:effectExtent l="0" t="0" r="0" b="0"/>
                        <wp:docPr id="3891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 rotWithShape="1">
                                <a:blip r:embed="rId46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7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06" t="13096" r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661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246329E8" w14:textId="70AB5B2F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71936" behindDoc="0" locked="0" layoutInCell="1" allowOverlap="1" wp14:anchorId="78D6019F" wp14:editId="00D4815B">
                            <wp:simplePos x="0" y="0"/>
                            <wp:positionH relativeFrom="column">
                              <wp:posOffset>-72545</wp:posOffset>
                            </wp:positionH>
                            <wp:positionV relativeFrom="paragraph">
                              <wp:posOffset>458341</wp:posOffset>
                            </wp:positionV>
                            <wp:extent cx="645795" cy="722893"/>
                            <wp:effectExtent l="0" t="0" r="0" b="1270"/>
                            <wp:wrapNone/>
                            <wp:docPr id="302113200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893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30839056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96208613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8991CE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8D6019F" id="_x0000_s1112" style="position:absolute;margin-left:-5.7pt;margin-top:36.1pt;width:50.85pt;height:56.9pt;z-index:25207193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">
                            <v:shape id="Grafik 6" o:spid="_x0000_s111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">
                              <v:imagedata r:id="rId41" o:title="" chromakey="white"/>
                            </v:shape>
                            <v:shape id="Textfeld 12" o:spid="_x0000_s111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88991CE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2051456" behindDoc="0" locked="0" layoutInCell="1" allowOverlap="1" wp14:anchorId="16107573" wp14:editId="1076865C">
                        <wp:simplePos x="0" y="0"/>
                        <wp:positionH relativeFrom="column">
                          <wp:posOffset>1032656</wp:posOffset>
                        </wp:positionH>
                        <wp:positionV relativeFrom="paragraph">
                          <wp:posOffset>258024</wp:posOffset>
                        </wp:positionV>
                        <wp:extent cx="386861" cy="396909"/>
                        <wp:effectExtent l="0" t="0" r="0" b="0"/>
                        <wp:wrapNone/>
                        <wp:docPr id="1561130204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1130204" name="Grafik 1561130204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861" cy="396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0432" behindDoc="0" locked="0" layoutInCell="1" allowOverlap="1" wp14:anchorId="2E0D3923" wp14:editId="4C55B2A7">
                            <wp:simplePos x="0" y="0"/>
                            <wp:positionH relativeFrom="column">
                              <wp:posOffset>816708</wp:posOffset>
                            </wp:positionH>
                            <wp:positionV relativeFrom="paragraph">
                              <wp:posOffset>110148</wp:posOffset>
                            </wp:positionV>
                            <wp:extent cx="817880" cy="655320"/>
                            <wp:effectExtent l="266700" t="0" r="7620" b="182880"/>
                            <wp:wrapNone/>
                            <wp:docPr id="875443949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817880" cy="655320"/>
                                    </a:xfrm>
                                    <a:prstGeom prst="cloudCallout">
                                      <a:avLst>
                                        <a:gd name="adj1" fmla="val 80464"/>
                                        <a:gd name="adj2" fmla="val 71819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83850BD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0D3923" id="_x0000_s1115" type="#_x0000_t106" style="position:absolute;margin-left:64.3pt;margin-top:8.65pt;width:64.4pt;height:51.6pt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" adj="28180,26313" filled="f" strokecolor="#7f7f7f [1612]" strokeweight="1pt">
                            <v:stroke joinstyle="miter"/>
                            <v:textbox>
                              <w:txbxContent>
                                <w:p w14:paraId="483850BD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5" w:type="dxa"/>
                </w:tcPr>
                <w:p w14:paraId="0B4B6F45" w14:textId="77777777" w:rsidR="000104E0" w:rsidRDefault="000104E0" w:rsidP="00C561C8"/>
              </w:tc>
            </w:tr>
          </w:tbl>
          <w:p w14:paraId="3C29C630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spacing w:after="120"/>
              <w:ind w:left="357" w:hanging="357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5076B694" wp14:editId="484CF539">
                      <wp:simplePos x="0" y="0"/>
                      <wp:positionH relativeFrom="column">
                        <wp:posOffset>3492172</wp:posOffset>
                      </wp:positionH>
                      <wp:positionV relativeFrom="paragraph">
                        <wp:posOffset>209778</wp:posOffset>
                      </wp:positionV>
                      <wp:extent cx="1489439" cy="530225"/>
                      <wp:effectExtent l="12700" t="0" r="9525" b="231775"/>
                      <wp:wrapNone/>
                      <wp:docPr id="1797664369" name="Wolkenförm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89439" cy="530225"/>
                              </a:xfrm>
                              <a:prstGeom prst="cloudCallout">
                                <a:avLst>
                                  <a:gd name="adj1" fmla="val 31331"/>
                                  <a:gd name="adj2" fmla="val 86743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D515CD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6B694" id="_x0000_s1116" type="#_x0000_t106" style="position:absolute;left:0;text-align:left;margin-left:274.95pt;margin-top:16.5pt;width:117.3pt;height:41.75pt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" adj="17567,29536" filled="f" strokecolor="#7f7f7f [1612]" strokeweight="1pt">
                      <v:stroke joinstyle="miter"/>
                      <v:textbox>
                        <w:txbxContent>
                          <w:p w14:paraId="0ED515CD" w14:textId="77777777" w:rsidR="000104E0" w:rsidRDefault="000104E0" w:rsidP="000104E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Hole dann die zweite Zahl hinter der Trennwand hervor und zeige sie deinem Partner.</w:t>
            </w:r>
          </w:p>
          <w:tbl>
            <w:tblPr>
              <w:tblStyle w:val="Tabellenraster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</w:tblGrid>
            <w:tr w:rsidR="000104E0" w14:paraId="67DE7F53" w14:textId="77777777" w:rsidTr="00C561C8">
              <w:trPr>
                <w:trHeight w:val="2577"/>
              </w:trPr>
              <w:tc>
                <w:tcPr>
                  <w:tcW w:w="3061" w:type="dxa"/>
                </w:tcPr>
                <w:p w14:paraId="29A4FD79" w14:textId="586BE017" w:rsidR="000104E0" w:rsidRDefault="00AF456C" w:rsidP="00C561C8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5072" behindDoc="0" locked="0" layoutInCell="1" allowOverlap="1" wp14:anchorId="59703C88" wp14:editId="039D6D66">
                            <wp:simplePos x="0" y="0"/>
                            <wp:positionH relativeFrom="column">
                              <wp:posOffset>661072</wp:posOffset>
                            </wp:positionH>
                            <wp:positionV relativeFrom="paragraph">
                              <wp:posOffset>576242</wp:posOffset>
                            </wp:positionV>
                            <wp:extent cx="1367487" cy="846124"/>
                            <wp:effectExtent l="304800" t="0" r="17145" b="17780"/>
                            <wp:wrapNone/>
                            <wp:docPr id="3878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67487" cy="846124"/>
                                    </a:xfrm>
                                    <a:prstGeom prst="wedgeRoundRectCallout">
                                      <a:avLst>
                                        <a:gd name="adj1" fmla="val -70944"/>
                                        <a:gd name="adj2" fmla="val -26939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FA9D2F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 xml:space="preserve">... dann </w:t>
                                        </w:r>
                                        <w:r>
                                          <w:t>tausche</w:t>
                                        </w:r>
                                        <w:r w:rsidRPr="0089704E">
                                          <w:t xml:space="preserve"> ich</w:t>
                                        </w:r>
                                        <w:r>
                                          <w:t xml:space="preserve"> </w:t>
                                        </w:r>
                                        <w:r w:rsidRPr="0089704E">
                                          <w:t>1 Zehner in 10 Einer</w:t>
                                        </w:r>
                                        <w:r>
                                          <w:t xml:space="preserve"> und kann jetzt noch 2 Einer wegnehmen.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703C88" id="_x0000_s1117" type="#_x0000_t62" style="position:absolute;margin-left:52.05pt;margin-top:45.35pt;width:107.7pt;height:66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" adj="-4524,4981" fillcolor="white [3201]" strokecolor="#bfbfbf [2412]" strokeweight="1pt">
                            <v:textbox inset="1mm,0,1mm,0">
                              <w:txbxContent>
                                <w:p w14:paraId="0EFA9D2F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 xml:space="preserve">... dann </w:t>
                                  </w:r>
                                  <w:r>
                                    <w:t>tausche</w:t>
                                  </w:r>
                                  <w:r w:rsidRPr="0089704E">
                                    <w:t xml:space="preserve"> ich</w:t>
                                  </w:r>
                                  <w:r>
                                    <w:t xml:space="preserve"> </w:t>
                                  </w:r>
                                  <w:r w:rsidRPr="0089704E">
                                    <w:t>1 Zehner in 10 Einer</w:t>
                                  </w:r>
                                  <w:r>
                                    <w:t xml:space="preserve"> und kann jetzt noch 2 Einer wegnehmen.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F29DC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67840" behindDoc="0" locked="0" layoutInCell="1" allowOverlap="1" wp14:anchorId="09763699" wp14:editId="77E755D3">
                            <wp:simplePos x="0" y="0"/>
                            <wp:positionH relativeFrom="column">
                              <wp:posOffset>-35711</wp:posOffset>
                            </wp:positionH>
                            <wp:positionV relativeFrom="paragraph">
                              <wp:posOffset>368691</wp:posOffset>
                            </wp:positionV>
                            <wp:extent cx="487698" cy="793616"/>
                            <wp:effectExtent l="0" t="0" r="0" b="6985"/>
                            <wp:wrapNone/>
                            <wp:docPr id="1539897245" name="Gruppieren 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87698" cy="793616"/>
                                      <a:chOff x="73712" y="-43076"/>
                                      <a:chExt cx="487774" cy="79416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50371521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73712" y="-43076"/>
                                        <a:ext cx="487774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09297789" name="Textfeld 12"/>
                                    <wps:cNvSpPr txBox="1"/>
                                    <wps:spPr>
                                      <a:xfrm>
                                        <a:off x="92648" y="604229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2AA645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Kenan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9763699" id="_x0000_s1118" style="position:absolute;margin-left:-2.8pt;margin-top:29.05pt;width:38.4pt;height:62.5pt;z-index:252067840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">
                            <v:shape id="Grafik 5" o:spid="_x0000_s1119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">
                              <v:imagedata r:id="rId55" o:title="" chromakey="white"/>
                            </v:shape>
                            <v:shape id="Textfeld 12" o:spid="_x0000_s112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02AA645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0976" behindDoc="0" locked="0" layoutInCell="1" allowOverlap="1" wp14:anchorId="3DBA948B" wp14:editId="67A4BDA5">
                            <wp:simplePos x="0" y="0"/>
                            <wp:positionH relativeFrom="column">
                              <wp:posOffset>697865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1104900" cy="407670"/>
                            <wp:effectExtent l="88900" t="0" r="12700" b="11430"/>
                            <wp:wrapNone/>
                            <wp:docPr id="387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67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F6CBE09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Davon nehme ich 2 Einer weg 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DBA948B" id="_x0000_s1121" type="#_x0000_t62" style="position:absolute;margin-left:54.95pt;margin-top:6.3pt;width:87pt;height:32.1pt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" adj="-1545,15158" fillcolor="white [3201]" strokecolor="#bfbfbf [2412]" strokeweight="1pt">
                            <v:textbox inset="1mm,0,1mm,0">
                              <w:txbxContent>
                                <w:p w14:paraId="3F6CBE09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Davon nehme ich 2 Einer weg 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399CE339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17B5ACE2" wp14:editId="2FB62435">
                        <wp:extent cx="794917" cy="612000"/>
                        <wp:effectExtent l="0" t="0" r="5715" b="0"/>
                        <wp:docPr id="3892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1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C5DA7F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7997D161" wp14:editId="5048650E">
                        <wp:extent cx="796850" cy="612000"/>
                        <wp:effectExtent l="0" t="0" r="3810" b="0"/>
                        <wp:docPr id="389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85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0B5C1D58" w14:textId="4CB850DA" w:rsidR="000104E0" w:rsidRDefault="004F29DC" w:rsidP="00C561C8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4048" behindDoc="0" locked="0" layoutInCell="1" allowOverlap="1" wp14:anchorId="1EC4EFCA" wp14:editId="2064480C">
                            <wp:simplePos x="0" y="0"/>
                            <wp:positionH relativeFrom="column">
                              <wp:posOffset>688003</wp:posOffset>
                            </wp:positionH>
                            <wp:positionV relativeFrom="paragraph">
                              <wp:posOffset>609277</wp:posOffset>
                            </wp:positionV>
                            <wp:extent cx="763028" cy="504000"/>
                            <wp:effectExtent l="139700" t="0" r="12065" b="17145"/>
                            <wp:wrapNone/>
                            <wp:docPr id="3888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3028" cy="504000"/>
                                    </a:xfrm>
                                    <a:prstGeom prst="wedgeRoundRectCallout">
                                      <a:avLst>
                                        <a:gd name="adj1" fmla="val -65485"/>
                                        <a:gd name="adj2" fmla="val -158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FD4CB77" w14:textId="77777777" w:rsidR="000104E0" w:rsidRPr="0089704E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 xml:space="preserve">Das ist die Aufgabe </w:t>
                                        </w:r>
                                      </w:p>
                                      <w:p w14:paraId="018E7F9B" w14:textId="77777777" w:rsidR="000104E0" w:rsidRPr="006518F9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>52 - 4 = 48.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C4EFCA" id="_x0000_s1122" type="#_x0000_t62" style="position:absolute;margin-left:54.15pt;margin-top:47.95pt;width:60.1pt;height:39.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" adj="-3345,10457" fillcolor="white [3201]" strokecolor="#bfbfbf [2412]" strokeweight="1pt">
                            <v:textbox inset="1mm,0,1mm,0">
                              <w:txbxContent>
                                <w:p w14:paraId="5FD4CB77" w14:textId="77777777" w:rsidR="000104E0" w:rsidRPr="0089704E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 xml:space="preserve">Das ist die Aufgabe </w:t>
                                  </w:r>
                                </w:p>
                                <w:p w14:paraId="018E7F9B" w14:textId="77777777" w:rsidR="000104E0" w:rsidRPr="006518F9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>52 - 4 = 48.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69888" behindDoc="0" locked="0" layoutInCell="1" allowOverlap="1" wp14:anchorId="7E4784CA" wp14:editId="32A17A8E">
                            <wp:simplePos x="0" y="0"/>
                            <wp:positionH relativeFrom="column">
                              <wp:posOffset>-53491</wp:posOffset>
                            </wp:positionH>
                            <wp:positionV relativeFrom="paragraph">
                              <wp:posOffset>648852</wp:posOffset>
                            </wp:positionV>
                            <wp:extent cx="645795" cy="722893"/>
                            <wp:effectExtent l="0" t="0" r="0" b="1270"/>
                            <wp:wrapNone/>
                            <wp:docPr id="355327593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893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89426443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694840682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3409B7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E4784CA" id="_x0000_s1123" style="position:absolute;margin-left:-4.2pt;margin-top:51.1pt;width:50.85pt;height:56.9pt;z-index:25206988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">
                            <v:shape id="Grafik 6" o:spid="_x0000_s1124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">
                              <v:imagedata r:id="rId41" o:title="" chromakey="white"/>
                            </v:shape>
                            <v:shape id="Textfeld 12" o:spid="_x0000_s1125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C3409B7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</w:rPr>
                    <w:drawing>
                      <wp:anchor distT="0" distB="0" distL="114300" distR="114300" simplePos="0" relativeHeight="252053504" behindDoc="0" locked="0" layoutInCell="1" allowOverlap="1" wp14:anchorId="0459BCCE" wp14:editId="35A21E88">
                        <wp:simplePos x="0" y="0"/>
                        <wp:positionH relativeFrom="column">
                          <wp:posOffset>713702</wp:posOffset>
                        </wp:positionH>
                        <wp:positionV relativeFrom="paragraph">
                          <wp:posOffset>21102</wp:posOffset>
                        </wp:positionV>
                        <wp:extent cx="492369" cy="364828"/>
                        <wp:effectExtent l="0" t="0" r="3175" b="3810"/>
                        <wp:wrapNone/>
                        <wp:docPr id="282446549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446549" name="Grafik 282446549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369" cy="364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DC7827F" w14:textId="77777777" w:rsidR="000104E0" w:rsidRPr="00D53CEA" w:rsidRDefault="000104E0" w:rsidP="00C561C8"/>
        </w:tc>
      </w:tr>
    </w:tbl>
    <w:p w14:paraId="07E30001" w14:textId="77777777" w:rsidR="000104E0" w:rsidRDefault="000104E0" w:rsidP="00D76E93">
      <w:pPr>
        <w:spacing w:after="200" w:line="276" w:lineRule="auto"/>
        <w:rPr>
          <w:sz w:val="2"/>
        </w:rPr>
      </w:pPr>
    </w:p>
    <w:p w14:paraId="1F1DC0B8" w14:textId="77777777" w:rsidR="000104E0" w:rsidRPr="00AA6195" w:rsidRDefault="000104E0" w:rsidP="00D76E93">
      <w:pPr>
        <w:spacing w:after="200" w:line="276" w:lineRule="auto"/>
        <w:rPr>
          <w:sz w:val="2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210"/>
        <w:gridCol w:w="142"/>
        <w:gridCol w:w="3684"/>
      </w:tblGrid>
      <w:tr w:rsidR="00AA6195" w14:paraId="287A9C59" w14:textId="77777777" w:rsidTr="00136791">
        <w:tc>
          <w:tcPr>
            <w:tcW w:w="610" w:type="dxa"/>
          </w:tcPr>
          <w:p w14:paraId="73438A85" w14:textId="7165FAB7" w:rsidR="00AA6195" w:rsidRDefault="00AA6195" w:rsidP="00D76E93">
            <w:pPr>
              <w:pStyle w:val="berschrift3"/>
              <w:spacing w:before="0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4"/>
          </w:tcPr>
          <w:p w14:paraId="0125F6D3" w14:textId="77B75C57" w:rsidR="00AA6195" w:rsidRPr="003E5AF3" w:rsidRDefault="00AA6195" w:rsidP="00D76E93">
            <w:pPr>
              <w:pStyle w:val="berschrift2"/>
              <w:spacing w:before="0"/>
            </w:pPr>
            <w:r w:rsidRPr="00ED64A0">
              <w:t>Additions- und Subtraktions-Aufgaben am Zahlenstrahl</w:t>
            </w:r>
          </w:p>
        </w:tc>
      </w:tr>
      <w:tr w:rsidR="00D85DA5" w14:paraId="1E8CB2B8" w14:textId="77777777" w:rsidTr="00272E69">
        <w:tc>
          <w:tcPr>
            <w:tcW w:w="610" w:type="dxa"/>
          </w:tcPr>
          <w:p w14:paraId="01D3AF8F" w14:textId="424192CA" w:rsidR="00D85DA5" w:rsidRDefault="00D85DA5" w:rsidP="00E41F88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  <w:gridSpan w:val="4"/>
          </w:tcPr>
          <w:p w14:paraId="4DF080DE" w14:textId="7E68BA70" w:rsidR="00D85DA5" w:rsidRDefault="00E41F88" w:rsidP="00E41F88">
            <w:pPr>
              <w:pStyle w:val="berschrift3"/>
              <w:rPr>
                <w:noProof/>
              </w:rPr>
            </w:pPr>
            <w:r>
              <w:rPr>
                <w:noProof/>
              </w:rPr>
              <w:t>Hin und her auf dem Zahlenstrahl</w:t>
            </w:r>
          </w:p>
        </w:tc>
      </w:tr>
      <w:tr w:rsidR="00315E78" w14:paraId="49BF9C42" w14:textId="77777777" w:rsidTr="00136791">
        <w:tc>
          <w:tcPr>
            <w:tcW w:w="610" w:type="dxa"/>
          </w:tcPr>
          <w:p w14:paraId="15A0F2C6" w14:textId="5C41B179" w:rsidR="00D85DA5" w:rsidRPr="00D85DA5" w:rsidRDefault="00D85DA5" w:rsidP="00D85DA5">
            <w:pPr>
              <w:rPr>
                <w:lang w:eastAsia="de-DE"/>
              </w:rPr>
            </w:pPr>
          </w:p>
          <w:p w14:paraId="21C8DC4A" w14:textId="7EF93111" w:rsidR="00315E78" w:rsidRDefault="00843B22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016BDE51" wp14:editId="2CF79F28">
                  <wp:extent cx="360000" cy="272386"/>
                  <wp:effectExtent l="0" t="0" r="2540" b="0"/>
                  <wp:docPr id="687807088" name="Grafik 687807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1B7CFFC" w14:textId="77777777" w:rsidR="00315E78" w:rsidRPr="007A149C" w:rsidRDefault="00315E78" w:rsidP="0013419A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3"/>
          </w:tcPr>
          <w:p w14:paraId="2D6A1DB7" w14:textId="73B46D63" w:rsidR="00315E78" w:rsidRDefault="00360C2F" w:rsidP="001341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294F356" wp14:editId="4D44E017">
                      <wp:simplePos x="0" y="0"/>
                      <wp:positionH relativeFrom="column">
                        <wp:posOffset>2687298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116313008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F01D8B" w14:textId="393564F0" w:rsidR="00360C2F" w:rsidRPr="00DF67AD" w:rsidRDefault="00360C2F" w:rsidP="00300D09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F67AD">
                                    <w:rPr>
                                      <w:color w:val="000000"/>
                                    </w:rPr>
                                    <w:t>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94F356" id="Textfeld 1" o:spid="_x0000_s1126" type="#_x0000_t202" style="position:absolute;margin-left:211.6pt;margin-top:0;width:2in;height:2in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" filled="f" stroked="f" strokeweight=".5pt">
                      <v:textbox style="mso-fit-shape-to-text:t">
                        <w:txbxContent>
                          <w:p w14:paraId="4DF01D8B" w14:textId="393564F0" w:rsidR="00360C2F" w:rsidRPr="00DF67AD" w:rsidRDefault="00360C2F" w:rsidP="00300D0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F67AD">
                              <w:rPr>
                                <w:color w:val="000000"/>
                              </w:rPr>
                              <w:t>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15E78">
              <w:t xml:space="preserve">Zeichne die Aufgaben 26 + 10 und 36 </w:t>
            </w:r>
            <w:r w:rsidR="00467E82">
              <w:t xml:space="preserve">– </w:t>
            </w:r>
            <w:r w:rsidR="00315E78">
              <w:t xml:space="preserve">10 </w:t>
            </w:r>
            <w:r>
              <w:br/>
            </w:r>
            <w:r w:rsidR="00E41F88">
              <w:t>am</w:t>
            </w:r>
            <w:r w:rsidR="00315E78">
              <w:t xml:space="preserve"> Zahlenstrahl. Was fällt </w:t>
            </w:r>
            <w:r w:rsidR="00594932">
              <w:t xml:space="preserve">euch auf? </w:t>
            </w:r>
            <w:r w:rsidR="004465EA">
              <w:t>E</w:t>
            </w:r>
            <w:r w:rsidR="00594932">
              <w:t>rklär</w:t>
            </w:r>
            <w:r w:rsidR="00843B22">
              <w:t>t</w:t>
            </w:r>
            <w:r w:rsidR="00315E78">
              <w:t>.</w:t>
            </w:r>
          </w:p>
          <w:p w14:paraId="43C72412" w14:textId="77777777" w:rsidR="00315E78" w:rsidRDefault="00315E78" w:rsidP="0013419A"/>
        </w:tc>
      </w:tr>
      <w:tr w:rsidR="00315E78" w14:paraId="3EC8503A" w14:textId="77777777" w:rsidTr="00136791">
        <w:tc>
          <w:tcPr>
            <w:tcW w:w="610" w:type="dxa"/>
          </w:tcPr>
          <w:p w14:paraId="56DA6206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2EF560D" w14:textId="77777777" w:rsidR="00315E78" w:rsidRPr="003D0C04" w:rsidRDefault="00315E78" w:rsidP="0013419A">
            <w:pPr>
              <w:pStyle w:val="berschrift4"/>
            </w:pPr>
            <w:r w:rsidRPr="003D0C04">
              <w:t>b)</w:t>
            </w:r>
          </w:p>
        </w:tc>
        <w:tc>
          <w:tcPr>
            <w:tcW w:w="8036" w:type="dxa"/>
            <w:gridSpan w:val="3"/>
          </w:tcPr>
          <w:p w14:paraId="575EFF98" w14:textId="4BB2FAB4" w:rsidR="00315E78" w:rsidRDefault="00D76E93" w:rsidP="0013419A"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15B3D86B" wp14:editId="50502065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274955</wp:posOffset>
                  </wp:positionV>
                  <wp:extent cx="1254996" cy="468000"/>
                  <wp:effectExtent l="0" t="0" r="2540" b="1905"/>
                  <wp:wrapNone/>
                  <wp:docPr id="1755626847" name="Grafik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626847" name="Grafik 1755626847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99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770F96F9" wp14:editId="04CECAB4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202565</wp:posOffset>
                  </wp:positionV>
                  <wp:extent cx="1260000" cy="540000"/>
                  <wp:effectExtent l="0" t="0" r="0" b="6350"/>
                  <wp:wrapNone/>
                  <wp:docPr id="780863435" name="Grafik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863435" name="Grafik 780863435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5E78" w:rsidRPr="003D0C04">
              <w:t xml:space="preserve">Finde </w:t>
            </w:r>
            <w:r w:rsidR="00835E01">
              <w:t xml:space="preserve">jeweils eine </w:t>
            </w:r>
            <w:r w:rsidR="00BC2751">
              <w:t xml:space="preserve">Addition und eine Subtraktion </w:t>
            </w:r>
            <w:r w:rsidR="00594932">
              <w:t>und zeigt</w:t>
            </w:r>
            <w:r w:rsidR="00835E01">
              <w:t xml:space="preserve"> am Zahlenstrahl.</w:t>
            </w:r>
            <w:r w:rsidR="00BC2751">
              <w:br/>
            </w:r>
            <w:r w:rsidR="00835E0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66B38D2" wp14:editId="317D1118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609442</wp:posOffset>
                      </wp:positionV>
                      <wp:extent cx="342900" cy="124460"/>
                      <wp:effectExtent l="0" t="0" r="19050" b="2794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24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A0765" id="Rechteck 6" o:spid="_x0000_s1026" style="position:absolute;margin-left:217.35pt;margin-top:48pt;width:27pt;height:9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" fillcolor="white [3201]" strokecolor="white [3209]" strokeweight="1pt"/>
                  </w:pict>
                </mc:Fallback>
              </mc:AlternateContent>
            </w:r>
            <w:r w:rsidR="000E7E0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BFD7197" wp14:editId="076E6749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1786255</wp:posOffset>
                      </wp:positionV>
                      <wp:extent cx="234950" cy="336550"/>
                      <wp:effectExtent l="0" t="0" r="12700" b="2540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336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B0330B6" id="Rechteck 5" o:spid="_x0000_s1026" style="position:absolute;margin-left:219.85pt;margin-top:140.65pt;width:18.5pt;height:26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" fillcolor="white [3201]" strokecolor="white [3209]" strokeweight="1pt"/>
                  </w:pict>
                </mc:Fallback>
              </mc:AlternateContent>
            </w:r>
          </w:p>
          <w:p w14:paraId="0C46A2B5" w14:textId="20AB52E8" w:rsidR="002533DC" w:rsidRDefault="00FA7FE4" w:rsidP="0013419A"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06B70CD7" wp14:editId="61B0A252">
                  <wp:simplePos x="0" y="0"/>
                  <wp:positionH relativeFrom="column">
                    <wp:posOffset>3562348</wp:posOffset>
                  </wp:positionH>
                  <wp:positionV relativeFrom="paragraph">
                    <wp:posOffset>24394</wp:posOffset>
                  </wp:positionV>
                  <wp:extent cx="1322057" cy="305389"/>
                  <wp:effectExtent l="0" t="0" r="0" b="0"/>
                  <wp:wrapNone/>
                  <wp:docPr id="130672810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57" cy="30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B1F951" w14:textId="30B81285" w:rsidR="002533DC" w:rsidRDefault="002533DC" w:rsidP="0013419A"/>
          <w:p w14:paraId="4F1DDA22" w14:textId="578B4640" w:rsidR="00315E78" w:rsidRDefault="00D76E93" w:rsidP="0013419A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6725FBD2" wp14:editId="58303A99">
                      <wp:simplePos x="0" y="0"/>
                      <wp:positionH relativeFrom="column">
                        <wp:posOffset>7523</wp:posOffset>
                      </wp:positionH>
                      <wp:positionV relativeFrom="paragraph">
                        <wp:posOffset>94371</wp:posOffset>
                      </wp:positionV>
                      <wp:extent cx="4876800" cy="799465"/>
                      <wp:effectExtent l="0" t="0" r="12700" b="13335"/>
                      <wp:wrapNone/>
                      <wp:docPr id="5541" name="Gruppieren 5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0" cy="799465"/>
                                <a:chOff x="103414" y="647700"/>
                                <a:chExt cx="4877211" cy="799939"/>
                              </a:xfrm>
                            </wpg:grpSpPr>
                            <wps:wsp>
                              <wps:cNvPr id="5530" name="Abgerundetes Rechteck 125"/>
                              <wps:cNvSpPr/>
                              <wps:spPr>
                                <a:xfrm>
                                  <a:off x="3657600" y="664028"/>
                                  <a:ext cx="1322705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996A62B" w14:textId="77777777" w:rsidR="00360C2F" w:rsidRDefault="00360C2F" w:rsidP="00360C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1" name="Abgerundetes Rechteck 126"/>
                              <wps:cNvSpPr/>
                              <wps:spPr>
                                <a:xfrm>
                                  <a:off x="108857" y="653142"/>
                                  <a:ext cx="1322705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371B509" w14:textId="22676880" w:rsidR="00360C2F" w:rsidRPr="00DF67AD" w:rsidRDefault="00D76E93" w:rsidP="00360C2F">
                                    <w:pPr>
                                      <w:jc w:val="center"/>
                                      <w:rPr>
                                        <w:color w:val="BFBFBF" w:themeColor="background1" w:themeShade="BF"/>
                                      </w:rPr>
                                    </w:pPr>
                                    <w:r>
                                      <w:t>81</w:t>
                                    </w:r>
                                    <w:r w:rsidR="00360C2F">
                                      <w:t xml:space="preserve"> +</w:t>
                                    </w:r>
                                    <w:r w:rsidR="00360C2F"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 ___</w:t>
                                    </w:r>
                                    <w:r w:rsidR="00360C2F">
                                      <w:t xml:space="preserve"> = </w:t>
                                    </w:r>
                                    <w:r w:rsidR="00360C2F"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8" name="Abgerundetes Rechteck 124"/>
                              <wps:cNvSpPr/>
                              <wps:spPr>
                                <a:xfrm>
                                  <a:off x="1888672" y="647700"/>
                                  <a:ext cx="1322660" cy="32328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C3AE605" w14:textId="77777777" w:rsidR="00360C2F" w:rsidRDefault="00360C2F" w:rsidP="00360C2F">
                                    <w:pPr>
                                      <w:jc w:val="center"/>
                                    </w:pP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___ </w:t>
                                    </w:r>
                                    <w:r>
                                      <w:t>+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 ___</w:t>
                                    </w:r>
                                    <w:r>
                                      <w:t xml:space="preserve"> = 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  <w:p w14:paraId="5A974028" w14:textId="77777777" w:rsidR="00360C2F" w:rsidRDefault="00360C2F" w:rsidP="00360C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40" name="Gruppieren 5540"/>
                              <wpg:cNvGrpSpPr/>
                              <wpg:grpSpPr>
                                <a:xfrm>
                                  <a:off x="103414" y="1110342"/>
                                  <a:ext cx="4877211" cy="337297"/>
                                  <a:chOff x="0" y="0"/>
                                  <a:chExt cx="4877211" cy="337297"/>
                                </a:xfrm>
                              </wpg:grpSpPr>
                              <wps:wsp>
                                <wps:cNvPr id="5537" name="Abgerundetes Rechteck 125"/>
                                <wps:cNvSpPr/>
                                <wps:spPr>
                                  <a:xfrm>
                                    <a:off x="3554506" y="13447"/>
                                    <a:ext cx="1322705" cy="323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7851F69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8" name="Abgerundetes Rechteck 126"/>
                                <wps:cNvSpPr/>
                                <wps:spPr>
                                  <a:xfrm>
                                    <a:off x="0" y="8965"/>
                                    <a:ext cx="1322705" cy="323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912FA07" w14:textId="1A7291AA" w:rsidR="00360C2F" w:rsidRPr="00DF67AD" w:rsidRDefault="00D76E93" w:rsidP="00360C2F">
                                      <w:pPr>
                                        <w:jc w:val="center"/>
                                        <w:rPr>
                                          <w:color w:val="BFBFBF" w:themeColor="background1" w:themeShade="BF"/>
                                        </w:rPr>
                                      </w:pPr>
                                      <w:r>
                                        <w:t xml:space="preserve">94  </w:t>
                                      </w:r>
                                      <w:r w:rsidR="00360C2F">
                                        <w:t xml:space="preserve"> </w:t>
                                      </w:r>
                                      <w:r w:rsidR="00DF67AD">
                                        <w:t>–</w:t>
                                      </w:r>
                                      <w:r w:rsidR="00360C2F">
                                        <w:t xml:space="preserve"> </w:t>
                                      </w:r>
                                      <w:r w:rsidR="00360C2F" w:rsidRPr="00DF67AD">
                                        <w:rPr>
                                          <w:color w:val="BFBFBF" w:themeColor="background1" w:themeShade="BF"/>
                                        </w:rPr>
                                        <w:t xml:space="preserve">___ </w:t>
                                      </w:r>
                                      <w:r w:rsidR="00360C2F">
                                        <w:t xml:space="preserve">= </w:t>
                                      </w:r>
                                      <w:r w:rsidR="00360C2F"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  <w:p w14:paraId="780EB42F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9" name="Abgerundetes Rechteck 124"/>
                                <wps:cNvSpPr/>
                                <wps:spPr>
                                  <a:xfrm>
                                    <a:off x="1779494" y="0"/>
                                    <a:ext cx="1322070" cy="32321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7236083" w14:textId="4818D97E" w:rsidR="00360C2F" w:rsidRPr="00DF67AD" w:rsidRDefault="00360C2F" w:rsidP="00360C2F">
                                      <w:pPr>
                                        <w:jc w:val="center"/>
                                        <w:rPr>
                                          <w:color w:val="BFBFBF" w:themeColor="background1" w:themeShade="BF"/>
                                        </w:rPr>
                                      </w:pP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  <w:r>
                                        <w:t xml:space="preserve"> </w:t>
                                      </w:r>
                                      <w:r w:rsidR="00DF67AD">
                                        <w:t>–</w:t>
                                      </w:r>
                                      <w:r>
                                        <w:t xml:space="preserve"> 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  <w:r>
                                        <w:t xml:space="preserve"> = 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  <w:p w14:paraId="533A8217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25FBD2" id="Gruppieren 5541" o:spid="_x0000_s1127" style="position:absolute;margin-left:.6pt;margin-top:7.45pt;width:384pt;height:62.95pt;z-index:251832320;mso-width-relative:margin;mso-height-relative:margin" coordorigin="1034,6477" coordsize="48772,79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">
                      <v:roundrect id="Abgerundetes Rechteck 125" o:spid="_x0000_s1128" style="position:absolute;left:36576;top:6640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" fillcolor="window" strokecolor="#d8d8d8 [2732]">
                        <v:textbox>
                          <w:txbxContent>
                            <w:p w14:paraId="7996A62B" w14:textId="77777777" w:rsidR="00360C2F" w:rsidRDefault="00360C2F" w:rsidP="00360C2F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Abgerundetes Rechteck 126" o:spid="_x0000_s1129" style="position:absolute;left:1088;top:6531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" fillcolor="window" strokecolor="#d8d8d8 [2732]">
                        <v:textbox>
                          <w:txbxContent>
                            <w:p w14:paraId="2371B509" w14:textId="22676880" w:rsidR="00360C2F" w:rsidRPr="00DF67AD" w:rsidRDefault="00D76E93" w:rsidP="00360C2F">
                              <w:pPr>
                                <w:jc w:val="center"/>
                                <w:rPr>
                                  <w:color w:val="BFBFBF" w:themeColor="background1" w:themeShade="BF"/>
                                </w:rPr>
                              </w:pPr>
                              <w:r>
                                <w:t>81</w:t>
                              </w:r>
                              <w:r w:rsidR="00360C2F">
                                <w:t xml:space="preserve"> +</w:t>
                              </w:r>
                              <w:r w:rsidR="00360C2F" w:rsidRPr="00DF67AD">
                                <w:rPr>
                                  <w:color w:val="BFBFBF" w:themeColor="background1" w:themeShade="BF"/>
                                </w:rPr>
                                <w:t xml:space="preserve"> ___</w:t>
                              </w:r>
                              <w:r w:rsidR="00360C2F">
                                <w:t xml:space="preserve"> = </w:t>
                              </w:r>
                              <w:r w:rsidR="00360C2F"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</w:txbxContent>
                        </v:textbox>
                      </v:roundrect>
                      <v:roundrect id="Abgerundetes Rechteck 124" o:spid="_x0000_s1130" style="position:absolute;left:18886;top:6477;width:13227;height:323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" fillcolor="window" strokecolor="#d8d8d8 [2732]">
                        <v:textbox>
                          <w:txbxContent>
                            <w:p w14:paraId="5C3AE605" w14:textId="77777777" w:rsidR="00360C2F" w:rsidRDefault="00360C2F" w:rsidP="00360C2F">
                              <w:pPr>
                                <w:jc w:val="center"/>
                              </w:pP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 xml:space="preserve">___ </w:t>
                              </w:r>
                              <w:r>
                                <w:t>+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 xml:space="preserve"> ___</w:t>
                              </w:r>
                              <w:r>
                                <w:t xml:space="preserve"> = 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  <w:p w14:paraId="5A974028" w14:textId="77777777" w:rsidR="00360C2F" w:rsidRDefault="00360C2F" w:rsidP="00360C2F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group id="Gruppieren 5540" o:spid="_x0000_s1131" style="position:absolute;left:1034;top:11103;width:48772;height:3373" coordsize="48772,3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">
                        <v:roundrect id="Abgerundetes Rechteck 125" o:spid="_x0000_s1132" style="position:absolute;left:35545;top:134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" fillcolor="window" strokecolor="#d8d8d8 [2732]">
                          <v:textbox>
                            <w:txbxContent>
                              <w:p w14:paraId="77851F69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roundrect id="Abgerundetes Rechteck 126" o:spid="_x0000_s1133" style="position:absolute;top:89;width:13227;height:32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" fillcolor="window" strokecolor="#d8d8d8 [2732]">
                          <v:textbox>
                            <w:txbxContent>
                              <w:p w14:paraId="4912FA07" w14:textId="1A7291AA" w:rsidR="00360C2F" w:rsidRPr="00DF67AD" w:rsidRDefault="00D76E93" w:rsidP="00360C2F">
                                <w:pPr>
                                  <w:jc w:val="center"/>
                                  <w:rPr>
                                    <w:color w:val="BFBFBF" w:themeColor="background1" w:themeShade="BF"/>
                                  </w:rPr>
                                </w:pPr>
                                <w:r>
                                  <w:t xml:space="preserve">94  </w:t>
                                </w:r>
                                <w:r w:rsidR="00360C2F">
                                  <w:t xml:space="preserve"> </w:t>
                                </w:r>
                                <w:r w:rsidR="00DF67AD">
                                  <w:t>–</w:t>
                                </w:r>
                                <w:r w:rsidR="00360C2F">
                                  <w:t xml:space="preserve"> </w:t>
                                </w:r>
                                <w:r w:rsidR="00360C2F" w:rsidRPr="00DF67AD">
                                  <w:rPr>
                                    <w:color w:val="BFBFBF" w:themeColor="background1" w:themeShade="BF"/>
                                  </w:rPr>
                                  <w:t xml:space="preserve">___ </w:t>
                                </w:r>
                                <w:r w:rsidR="00360C2F">
                                  <w:t xml:space="preserve">= </w:t>
                                </w:r>
                                <w:r w:rsidR="00360C2F"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  <w:p w14:paraId="780EB42F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roundrect id="Abgerundetes Rechteck 124" o:spid="_x0000_s1134" style="position:absolute;left:17794;width:13221;height:323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" fillcolor="window" strokecolor="#d8d8d8 [2732]">
                          <v:textbox>
                            <w:txbxContent>
                              <w:p w14:paraId="67236083" w14:textId="4818D97E" w:rsidR="00360C2F" w:rsidRPr="00DF67AD" w:rsidRDefault="00360C2F" w:rsidP="00360C2F">
                                <w:pPr>
                                  <w:jc w:val="center"/>
                                  <w:rPr>
                                    <w:color w:val="BFBFBF" w:themeColor="background1" w:themeShade="BF"/>
                                  </w:rPr>
                                </w:pP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  <w:r>
                                  <w:t xml:space="preserve"> </w:t>
                                </w:r>
                                <w:r w:rsidR="00DF67AD">
                                  <w:t>–</w:t>
                                </w:r>
                                <w:r>
                                  <w:t xml:space="preserve"> 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  <w:r>
                                  <w:t xml:space="preserve"> = 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  <w:p w14:paraId="533A8217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28A69A6C" w14:textId="3B038E93" w:rsidR="00360C2F" w:rsidRDefault="00360C2F" w:rsidP="0013419A"/>
          <w:p w14:paraId="11C6B85B" w14:textId="6416BE31" w:rsidR="00360C2F" w:rsidRDefault="00360C2F" w:rsidP="0013419A"/>
          <w:p w14:paraId="52856AB6" w14:textId="77777777" w:rsidR="00360C2F" w:rsidRDefault="00360C2F" w:rsidP="0013419A"/>
          <w:p w14:paraId="7FEB1BCE" w14:textId="77777777" w:rsidR="00360C2F" w:rsidRDefault="00360C2F" w:rsidP="0013419A"/>
          <w:p w14:paraId="72804AF3" w14:textId="6E3D91A8" w:rsidR="00360C2F" w:rsidRPr="003D0C04" w:rsidRDefault="00360C2F" w:rsidP="0013419A"/>
        </w:tc>
      </w:tr>
      <w:tr w:rsidR="00315E78" w14:paraId="034342AC" w14:textId="77777777" w:rsidTr="00BC27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6E7ACC19" w14:textId="41FCF955" w:rsidR="00315E78" w:rsidRPr="003D0C04" w:rsidRDefault="000A10D1" w:rsidP="0013419A">
            <w:pPr>
              <w:pStyle w:val="berschrift3"/>
            </w:pPr>
            <w:r>
              <w:t>2</w:t>
            </w:r>
            <w:r w:rsidR="00315E78" w:rsidRPr="003D0C04">
              <w:t>.</w:t>
            </w:r>
            <w:r w:rsidR="00AA6195">
              <w:t>2</w:t>
            </w:r>
          </w:p>
        </w:tc>
        <w:tc>
          <w:tcPr>
            <w:tcW w:w="84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F4BEA9" w14:textId="5670455B" w:rsidR="00BC2751" w:rsidRPr="00BC2751" w:rsidRDefault="00315E78" w:rsidP="0013419A">
            <w:pPr>
              <w:pStyle w:val="berschrift3"/>
            </w:pPr>
            <w:r>
              <w:t>Rechenwege ausprobieren</w:t>
            </w:r>
          </w:p>
        </w:tc>
      </w:tr>
      <w:tr w:rsidR="00BC2751" w14:paraId="39ACCA1A" w14:textId="77777777" w:rsidTr="00A321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DE7322A" w14:textId="13871CC4" w:rsidR="00BC2751" w:rsidRDefault="00136791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41673709" wp14:editId="48CC539E">
                  <wp:extent cx="360000" cy="272386"/>
                  <wp:effectExtent l="0" t="0" r="2540" b="0"/>
                  <wp:docPr id="254154299" name="Grafik 25415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7C238F" w14:textId="3AB72E12" w:rsidR="00BC2751" w:rsidRDefault="00BC2751" w:rsidP="0013419A">
            <w:pPr>
              <w:pStyle w:val="berschrift4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2875A" w14:textId="72D77BE7" w:rsidR="00BC2751" w:rsidRDefault="00BC2751" w:rsidP="0013419A">
            <w:r>
              <w:t xml:space="preserve">Emily und Leonie lösen beide die Textaufgabe: </w:t>
            </w:r>
          </w:p>
          <w:p w14:paraId="679D118C" w14:textId="6BD5595C" w:rsidR="00BC2751" w:rsidRDefault="00BC2751" w:rsidP="0013419A">
            <w:pPr>
              <w:pStyle w:val="Listenabsatz"/>
            </w:pPr>
            <w:r>
              <w:t>Vergleich</w:t>
            </w:r>
            <w:r w:rsidR="00843B22">
              <w:t>t</w:t>
            </w:r>
            <w:r>
              <w:t xml:space="preserve"> beide Wege: </w:t>
            </w:r>
            <w:r>
              <w:br/>
              <w:t xml:space="preserve">Sind beide Wege richtig? </w:t>
            </w:r>
          </w:p>
          <w:p w14:paraId="4B75866A" w14:textId="2D839EA3" w:rsidR="00BC2751" w:rsidRDefault="00BC2751" w:rsidP="0013419A">
            <w:pPr>
              <w:pStyle w:val="Listenabsatz"/>
            </w:pPr>
            <w:r>
              <w:t>Schreib</w:t>
            </w:r>
            <w:r w:rsidR="00843B22">
              <w:t>t</w:t>
            </w:r>
            <w:r>
              <w:t xml:space="preserve"> die Rechnungen dazu</w:t>
            </w:r>
            <w:r w:rsidR="009028CC">
              <w:t>.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left w:w="85" w:type="dxa"/>
            </w:tcMar>
          </w:tcPr>
          <w:p w14:paraId="2A6D2EE5" w14:textId="0B4C2C9F" w:rsidR="00BC2751" w:rsidRDefault="00BC2751" w:rsidP="00A32122">
            <w:pPr>
              <w:pStyle w:val="Textkrper"/>
              <w:spacing w:before="60"/>
            </w:pPr>
            <w:r w:rsidRPr="00AF456C">
              <w:rPr>
                <w:b/>
                <w:bCs/>
              </w:rPr>
              <w:t>Textaufgabe:</w:t>
            </w:r>
            <w:r w:rsidR="00AF456C">
              <w:rPr>
                <w:b/>
                <w:bCs/>
              </w:rPr>
              <w:br/>
            </w:r>
            <w:r>
              <w:t>In das Sammelalbum passen 400 Fußballbilder. Emily hat 360 Fußballbilder. Wie viele Bilder fehlen ihr?</w:t>
            </w:r>
          </w:p>
        </w:tc>
      </w:tr>
      <w:tr w:rsidR="00BC2751" w14:paraId="6C4AA3E6" w14:textId="77777777" w:rsidTr="00BC27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2BFEC" w14:textId="7777777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99EC6" w14:textId="0D615652" w:rsidR="00BC2751" w:rsidRDefault="00BC2751" w:rsidP="0013419A">
            <w:pPr>
              <w:pStyle w:val="berschrift4"/>
              <w:rPr>
                <w:noProof/>
              </w:rPr>
            </w:pPr>
          </w:p>
        </w:tc>
        <w:tc>
          <w:tcPr>
            <w:tcW w:w="4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CC3D4" w14:textId="260A9A5B" w:rsidR="00BC2751" w:rsidRDefault="004465EA" w:rsidP="0013419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11454DC5" wp14:editId="26059AB0">
                      <wp:simplePos x="0" y="0"/>
                      <wp:positionH relativeFrom="column">
                        <wp:posOffset>392014</wp:posOffset>
                      </wp:positionH>
                      <wp:positionV relativeFrom="paragraph">
                        <wp:posOffset>27130</wp:posOffset>
                      </wp:positionV>
                      <wp:extent cx="4709857" cy="605317"/>
                      <wp:effectExtent l="0" t="0" r="14605" b="169545"/>
                      <wp:wrapNone/>
                      <wp:docPr id="5566" name="Gruppieren 5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9857" cy="605317"/>
                                <a:chOff x="631174" y="115823"/>
                                <a:chExt cx="4710127" cy="605505"/>
                              </a:xfrm>
                            </wpg:grpSpPr>
                            <wps:wsp>
                              <wps:cNvPr id="5548" name="Rechteckige Legende 22152"/>
                              <wps:cNvSpPr/>
                              <wps:spPr>
                                <a:xfrm>
                                  <a:off x="631174" y="115823"/>
                                  <a:ext cx="2070657" cy="605505"/>
                                </a:xfrm>
                                <a:prstGeom prst="wedgeRoundRectCallout">
                                  <a:avLst>
                                    <a:gd name="adj1" fmla="val -46716"/>
                                    <a:gd name="adj2" fmla="val 72512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2E661B7" w14:textId="2DC7644A" w:rsidR="004B45B4" w:rsidRPr="00FF630E" w:rsidRDefault="0024743A" w:rsidP="00FF630E">
                                    <w:pPr>
                                      <w:pStyle w:val="Textkrper"/>
                                    </w:pPr>
                                    <w:r w:rsidRPr="00FF630E">
                                      <w:t xml:space="preserve">Ich brauche 400 Bilder. </w:t>
                                    </w:r>
                                    <w:r w:rsidR="00BC2751" w:rsidRPr="00FF630E">
                                      <w:br/>
                                    </w:r>
                                    <w:r w:rsidRPr="00FF630E">
                                      <w:t xml:space="preserve">Davon habe ich schon 360. </w:t>
                                    </w:r>
                                    <w:r w:rsidR="00BC2751" w:rsidRPr="00FF630E">
                                      <w:br/>
                                    </w:r>
                                    <w:r w:rsidRPr="00FF630E">
                                      <w:t>Wie viele leere Felder habe ich noch?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1" name="Rechteckige Legende 22152"/>
                              <wps:cNvSpPr/>
                              <wps:spPr>
                                <a:xfrm>
                                  <a:off x="3726225" y="168611"/>
                                  <a:ext cx="1615076" cy="452292"/>
                                </a:xfrm>
                                <a:prstGeom prst="wedgeRoundRectCallout">
                                  <a:avLst>
                                    <a:gd name="adj1" fmla="val 456"/>
                                    <a:gd name="adj2" fmla="val 99755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D21E2C" w14:textId="5E6E44A3" w:rsidR="004B45B4" w:rsidRPr="00183926" w:rsidRDefault="0024743A" w:rsidP="00FF630E">
                                    <w:pPr>
                                      <w:pStyle w:val="Textkrper"/>
                                    </w:pPr>
                                    <w:r>
                                      <w:t xml:space="preserve">Ich habe schon 360 Bilder. </w:t>
                                    </w:r>
                                    <w:r w:rsidR="00BC2751">
                                      <w:br/>
                                    </w:r>
                                    <w:r>
                                      <w:t>Bis zur 400 fehlen mir noch…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54DC5" id="Gruppieren 5566" o:spid="_x0000_s1135" style="position:absolute;margin-left:30.85pt;margin-top:2.15pt;width:370.85pt;height:47.65pt;z-index:251783168;mso-width-relative:margin;mso-height-relative:margin" coordorigin="6311,1158" coordsize="47101,6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">
                      <v:shape id="_x0000_s1136" type="#_x0000_t62" style="position:absolute;left:6311;top:1158;width:20707;height:60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" adj="709,26463" fillcolor="white [3201]" strokecolor="#bfbfbf [2412]" strokeweight="1pt">
                        <v:textbox inset="1mm,0,0,0">
                          <w:txbxContent>
                            <w:p w14:paraId="12E661B7" w14:textId="2DC7644A" w:rsidR="004B45B4" w:rsidRPr="00FF630E" w:rsidRDefault="0024743A" w:rsidP="00FF630E">
                              <w:pPr>
                                <w:pStyle w:val="Textkrper"/>
                              </w:pPr>
                              <w:r w:rsidRPr="00FF630E">
                                <w:t xml:space="preserve">Ich brauche 400 Bilder. </w:t>
                              </w:r>
                              <w:r w:rsidR="00BC2751" w:rsidRPr="00FF630E">
                                <w:br/>
                              </w:r>
                              <w:r w:rsidRPr="00FF630E">
                                <w:t xml:space="preserve">Davon habe ich schon 360. </w:t>
                              </w:r>
                              <w:r w:rsidR="00BC2751" w:rsidRPr="00FF630E">
                                <w:br/>
                              </w:r>
                              <w:r w:rsidRPr="00FF630E">
                                <w:t>Wie viele leere Felder habe ich noch?</w:t>
                              </w:r>
                            </w:p>
                          </w:txbxContent>
                        </v:textbox>
                      </v:shape>
                      <v:shape id="_x0000_s1137" type="#_x0000_t62" style="position:absolute;left:37262;top:1686;width:16151;height:45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" adj="10898,32347" fillcolor="white [3201]" strokecolor="#bfbfbf [2412]" strokeweight="1pt">
                        <v:textbox inset="1mm,0,0,0">
                          <w:txbxContent>
                            <w:p w14:paraId="3AD21E2C" w14:textId="5E6E44A3" w:rsidR="004B45B4" w:rsidRPr="00183926" w:rsidRDefault="0024743A" w:rsidP="00FF630E">
                              <w:pPr>
                                <w:pStyle w:val="Textkrper"/>
                              </w:pPr>
                              <w:r>
                                <w:t xml:space="preserve">Ich habe schon 360 Bilder. </w:t>
                              </w:r>
                              <w:r w:rsidR="00BC2751">
                                <w:br/>
                              </w:r>
                              <w:r>
                                <w:t>Bis zur 400 fehlen mir noch…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</w:tcMar>
          </w:tcPr>
          <w:p w14:paraId="68219B2B" w14:textId="77777777" w:rsidR="00BC2751" w:rsidRPr="00BC2751" w:rsidRDefault="00BC2751" w:rsidP="0013419A">
            <w:pPr>
              <w:rPr>
                <w:b/>
                <w:bCs/>
              </w:rPr>
            </w:pPr>
          </w:p>
        </w:tc>
      </w:tr>
      <w:tr w:rsidR="00315E78" w14:paraId="40A8D86A" w14:textId="77777777" w:rsidTr="00446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3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46617BE7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DB2856" w14:textId="4F874EB0" w:rsidR="00315E78" w:rsidRPr="003D0C04" w:rsidRDefault="00315E78" w:rsidP="0013419A">
            <w:pPr>
              <w:pStyle w:val="Nummerierung"/>
            </w:pPr>
          </w:p>
        </w:tc>
        <w:tc>
          <w:tcPr>
            <w:tcW w:w="80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D14C1C" w14:textId="457175DB" w:rsidR="00D76E93" w:rsidRDefault="004465EA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 wp14:anchorId="13C1E4C0" wp14:editId="17CA593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168275</wp:posOffset>
                      </wp:positionV>
                      <wp:extent cx="629920" cy="746760"/>
                      <wp:effectExtent l="0" t="0" r="0" b="2540"/>
                      <wp:wrapNone/>
                      <wp:docPr id="1993422094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63532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834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6607D" w14:textId="77777777" w:rsidR="004465EA" w:rsidRPr="008D5126" w:rsidRDefault="004465EA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1E4C0" id="_x0000_s1138" style="position:absolute;margin-left:-.05pt;margin-top:13.25pt;width:49.6pt;height:58.8pt;z-index:252016640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sSwAA&#13;&#10;LEsBpT2WqQAAAAd0SU1FB+UEDxMIJM0E5fcAACAASURBVHja7Z25sfVGtqUvOkoorWSqrbYfFVFO&#13;&#10;0IBnQhlAE9qAcoIR9OOpT6VcWmlopQ+JP28Oaw8JJIBvRdzgzzPgYMjcK9fOPXx9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">
                      <v:shape id="Grafik 3" o:spid="_x0000_s113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">
                        <v:imagedata r:id="rId15" o:title="" chromakey="white"/>
                      </v:shape>
                      <v:shape id="Textfeld 12" o:spid="_x0000_s114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C6607D" w14:textId="77777777" w:rsidR="004465EA" w:rsidRPr="008D5126" w:rsidRDefault="004465EA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C9A008C" w14:textId="29FFDCCA" w:rsidR="00D76E93" w:rsidRDefault="00D76E93" w:rsidP="0013419A"/>
          <w:p w14:paraId="3EE887C7" w14:textId="13BD6AE6" w:rsidR="00081DA1" w:rsidRDefault="004465EA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18688" behindDoc="0" locked="0" layoutInCell="1" allowOverlap="1" wp14:anchorId="6D1A34A3" wp14:editId="02AF3D2B">
                      <wp:simplePos x="0" y="0"/>
                      <wp:positionH relativeFrom="column">
                        <wp:posOffset>3778557</wp:posOffset>
                      </wp:positionH>
                      <wp:positionV relativeFrom="paragraph">
                        <wp:posOffset>88374</wp:posOffset>
                      </wp:positionV>
                      <wp:extent cx="645795" cy="722893"/>
                      <wp:effectExtent l="0" t="0" r="0" b="1270"/>
                      <wp:wrapNone/>
                      <wp:docPr id="1218900643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5456305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185725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3587C2" w14:textId="77777777" w:rsidR="004465EA" w:rsidRPr="00FF630E" w:rsidRDefault="004465EA" w:rsidP="00FF630E">
                                    <w:pPr>
                                      <w:pStyle w:val="Transcript"/>
                                    </w:pPr>
                                    <w:r w:rsidRPr="00FF630E"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A34A3" id="_x0000_s1141" style="position:absolute;margin-left:297.5pt;margin-top:6.95pt;width:50.85pt;height:56.9pt;z-index:25201868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">
                      <v:shape id="Grafik 6" o:spid="_x0000_s1142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">
                        <v:imagedata r:id="rId41" o:title="" chromakey="white"/>
                      </v:shape>
                      <v:shape id="Textfeld 12" o:spid="_x0000_s1143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3587C2" w14:textId="77777777" w:rsidR="004465EA" w:rsidRPr="00FF630E" w:rsidRDefault="004465EA" w:rsidP="00FF630E">
                              <w:pPr>
                                <w:pStyle w:val="Transcript"/>
                              </w:pPr>
                              <w:r w:rsidRPr="00FF630E"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3D5019DF" wp14:editId="0D98CE66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177024</wp:posOffset>
                  </wp:positionV>
                  <wp:extent cx="1392439" cy="635337"/>
                  <wp:effectExtent l="0" t="0" r="5080" b="0"/>
                  <wp:wrapNone/>
                  <wp:docPr id="177611895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118955" name="Grafik 1776118955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9" cy="63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677DA1" w14:textId="64BAB8DE" w:rsidR="00081DA1" w:rsidRDefault="004465EA" w:rsidP="0013419A"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4C0AB880" wp14:editId="3A32D108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27940</wp:posOffset>
                  </wp:positionV>
                  <wp:extent cx="1230630" cy="601980"/>
                  <wp:effectExtent l="0" t="0" r="1270" b="0"/>
                  <wp:wrapNone/>
                  <wp:docPr id="806077231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077231" name="Grafik 80607723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0FF492" w14:textId="5B3714AE" w:rsidR="00081DA1" w:rsidRDefault="00081DA1" w:rsidP="0013419A"/>
          <w:p w14:paraId="0A8D61CC" w14:textId="5FA95AD4" w:rsidR="00081DA1" w:rsidRDefault="00081DA1" w:rsidP="0013419A"/>
          <w:p w14:paraId="00E99300" w14:textId="77777777" w:rsidR="00315E78" w:rsidRDefault="00315E78" w:rsidP="0013419A"/>
          <w:p w14:paraId="2E30CB59" w14:textId="77777777" w:rsidR="004465EA" w:rsidRDefault="00D76E93" w:rsidP="004465EA">
            <w:pPr>
              <w:spacing w:before="120"/>
              <w:rPr>
                <w:color w:val="BFBFBF" w:themeColor="background1" w:themeShade="BF"/>
              </w:rPr>
            </w:pPr>
            <w:r>
              <w:t xml:space="preserve">Emilys Rechnung: </w:t>
            </w:r>
            <w:r w:rsidRPr="00467E82">
              <w:rPr>
                <w:color w:val="BFBFBF" w:themeColor="background1" w:themeShade="BF"/>
              </w:rPr>
              <w:t xml:space="preserve">_________________  </w:t>
            </w:r>
            <w:r>
              <w:t xml:space="preserve">     Leonies Rechnung: </w:t>
            </w:r>
            <w:r w:rsidRPr="004465EA">
              <w:rPr>
                <w:color w:val="BFBFBF" w:themeColor="background1" w:themeShade="BF"/>
              </w:rPr>
              <w:t>____________________</w:t>
            </w:r>
          </w:p>
          <w:p w14:paraId="50A0B767" w14:textId="4C388F43" w:rsidR="00DC4CDE" w:rsidRPr="004465EA" w:rsidRDefault="00DC4CDE" w:rsidP="004465EA">
            <w:pPr>
              <w:spacing w:before="120"/>
              <w:rPr>
                <w:color w:val="BFBFBF" w:themeColor="background1" w:themeShade="BF"/>
              </w:rPr>
            </w:pPr>
          </w:p>
        </w:tc>
      </w:tr>
      <w:tr w:rsidR="00BC2751" w14:paraId="50D305CE" w14:textId="77777777" w:rsidTr="00A321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3723880" w14:textId="7777777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EE59BE" w14:textId="1F988230" w:rsidR="00BC2751" w:rsidRPr="003D0C04" w:rsidRDefault="00BC2751" w:rsidP="0013419A">
            <w:pPr>
              <w:pStyle w:val="Nummerierung"/>
            </w:pPr>
            <w:r>
              <w:t>b)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</w:tcPr>
          <w:p w14:paraId="1135F952" w14:textId="2C78E031" w:rsidR="00D76E93" w:rsidRDefault="00BC2751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Zeichne zwei Rechenwege </w:t>
            </w:r>
            <w:r w:rsidR="004465EA">
              <w:rPr>
                <w:noProof/>
                <w:lang w:eastAsia="de-DE"/>
              </w:rPr>
              <w:br/>
            </w:r>
            <w:r>
              <w:rPr>
                <w:noProof/>
                <w:lang w:eastAsia="de-DE"/>
              </w:rPr>
              <w:t xml:space="preserve">für die </w:t>
            </w:r>
            <w:r w:rsidR="00D76E93">
              <w:rPr>
                <w:noProof/>
                <w:lang w:eastAsia="de-DE"/>
              </w:rPr>
              <w:t xml:space="preserve">Textaufgabe. </w:t>
            </w:r>
          </w:p>
          <w:p w14:paraId="681E7895" w14:textId="67BF8F5F" w:rsidR="00BC2751" w:rsidRDefault="00BC2751" w:rsidP="0013419A">
            <w:pPr>
              <w:ind w:left="284" w:hanging="284"/>
              <w:rPr>
                <w:noProof/>
                <w:lang w:eastAsia="de-DE"/>
              </w:rPr>
            </w:pPr>
          </w:p>
        </w:tc>
        <w:tc>
          <w:tcPr>
            <w:tcW w:w="3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177DDAB3" w14:textId="232A4291" w:rsidR="00BC2751" w:rsidRDefault="00BC2751" w:rsidP="00AF456C">
            <w:pPr>
              <w:pStyle w:val="Textkrper"/>
              <w:spacing w:before="60"/>
            </w:pPr>
            <w:r w:rsidRPr="00BC2751">
              <w:rPr>
                <w:b/>
                <w:bCs/>
              </w:rPr>
              <w:t>Textaufgabe:</w:t>
            </w:r>
            <w:r w:rsidR="009028CC">
              <w:rPr>
                <w:b/>
                <w:bCs/>
              </w:rPr>
              <w:t xml:space="preserve"> </w:t>
            </w:r>
            <w:r>
              <w:t xml:space="preserve">In das Sammelalbum passen </w:t>
            </w:r>
            <w:r w:rsidR="009028CC">
              <w:br/>
            </w:r>
            <w:r>
              <w:t>90 Tierbilder. Dilara hat 8 Tierbilder.</w:t>
            </w:r>
          </w:p>
          <w:p w14:paraId="55F5C6A8" w14:textId="0F7BDDB9" w:rsidR="00BC2751" w:rsidRDefault="00BC2751" w:rsidP="00AF456C">
            <w:pPr>
              <w:pStyle w:val="Textkrper"/>
            </w:pPr>
            <w:r>
              <w:t>Wie viele Bilder fehlen ihr?</w:t>
            </w:r>
          </w:p>
        </w:tc>
      </w:tr>
      <w:tr w:rsidR="00315E78" w14:paraId="36B8614E" w14:textId="77777777" w:rsidTr="00BC27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2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3797C8E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  <w:p w14:paraId="7B9B1D61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3F4563C3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7979EEBD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10871237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CA936C2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7799B18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88326DD" w14:textId="3D80B2CA" w:rsidR="00136791" w:rsidRDefault="0013679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A76A348" w14:textId="49A6DF07" w:rsidR="00315E78" w:rsidRPr="003D0C04" w:rsidRDefault="00315E78" w:rsidP="0013419A">
            <w:pPr>
              <w:pStyle w:val="Nummerierung"/>
            </w:pPr>
          </w:p>
        </w:tc>
        <w:tc>
          <w:tcPr>
            <w:tcW w:w="80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0A6BF0" w14:textId="77777777" w:rsidR="00315E78" w:rsidRDefault="00315E78" w:rsidP="0013419A"/>
          <w:tbl>
            <w:tblPr>
              <w:tblStyle w:val="Tabellenraster"/>
              <w:tblW w:w="120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13"/>
              <w:gridCol w:w="4013"/>
              <w:gridCol w:w="4013"/>
            </w:tblGrid>
            <w:tr w:rsidR="00315E78" w14:paraId="1FB0C24F" w14:textId="77777777" w:rsidTr="00136791">
              <w:tc>
                <w:tcPr>
                  <w:tcW w:w="4013" w:type="dxa"/>
                </w:tcPr>
                <w:p w14:paraId="7EDBBC3C" w14:textId="1802D70B" w:rsidR="00315E78" w:rsidRDefault="00315E78" w:rsidP="0013419A">
                  <w:pPr>
                    <w:pStyle w:val="Ausflltext"/>
                  </w:pPr>
                  <w:r>
                    <w:t xml:space="preserve">(1) </w:t>
                  </w:r>
                  <w:r w:rsidRPr="0051318E">
                    <w:t>Ziehe ab wie Emily.</w:t>
                  </w:r>
                </w:p>
                <w:p w14:paraId="5055599F" w14:textId="7BD157E1" w:rsidR="00315E78" w:rsidRPr="00DF67AD" w:rsidRDefault="00FA7FE4" w:rsidP="00FA7FE4">
                  <w:pPr>
                    <w:pStyle w:val="Ausflltext"/>
                    <w:spacing w:before="120"/>
                    <w:rPr>
                      <w:color w:val="BFBFBF" w:themeColor="background1" w:themeShade="BF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85248" behindDoc="0" locked="0" layoutInCell="1" allowOverlap="1" wp14:anchorId="6082A3C8" wp14:editId="60359558">
                        <wp:simplePos x="0" y="0"/>
                        <wp:positionH relativeFrom="column">
                          <wp:posOffset>1018092</wp:posOffset>
                        </wp:positionH>
                        <wp:positionV relativeFrom="paragraph">
                          <wp:posOffset>58407</wp:posOffset>
                        </wp:positionV>
                        <wp:extent cx="1322057" cy="305389"/>
                        <wp:effectExtent l="0" t="0" r="0" b="0"/>
                        <wp:wrapNone/>
                        <wp:docPr id="362302907" name="Grafik 3623029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728106" name="Grafik 1306728106"/>
                                <pic:cNvPicPr/>
                              </pic:nvPicPr>
                              <pic:blipFill>
                                <a:blip r:embed="rId6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057" cy="305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21BD6">
                    <w:rPr>
                      <w:noProof/>
                    </w:rPr>
                    <w:t xml:space="preserve">      </w:t>
                  </w:r>
                  <w:r w:rsidR="00E667CD">
                    <w:rPr>
                      <w:noProof/>
                    </w:rPr>
                    <w:t xml:space="preserve">Zahlenstrahl     </w:t>
                  </w:r>
                  <w:r w:rsidR="00221BD6">
                    <w:t xml:space="preserve">     </w:t>
                  </w:r>
                  <w:r w:rsidR="00DF67AD">
                    <w:t xml:space="preserve"> </w:t>
                  </w:r>
                  <w:r>
                    <w:br/>
                    <w:t xml:space="preserve">      </w:t>
                  </w:r>
                  <w:r w:rsidR="00BC2751">
                    <w:t xml:space="preserve">Rechnung: </w:t>
                  </w:r>
                  <w:r w:rsidR="00DF67AD">
                    <w:t xml:space="preserve">        </w:t>
                  </w:r>
                  <w:r w:rsidR="00D76E93" w:rsidRPr="00DF67AD">
                    <w:rPr>
                      <w:color w:val="BFBFBF" w:themeColor="background1" w:themeShade="BF"/>
                    </w:rPr>
                    <w:t>_______</w:t>
                  </w:r>
                  <w:r w:rsidR="00BC2751" w:rsidRPr="00DF67AD">
                    <w:rPr>
                      <w:color w:val="BFBFBF" w:themeColor="background1" w:themeShade="BF"/>
                    </w:rPr>
                    <w:t xml:space="preserve"> </w:t>
                  </w:r>
                </w:p>
              </w:tc>
              <w:tc>
                <w:tcPr>
                  <w:tcW w:w="4013" w:type="dxa"/>
                </w:tcPr>
                <w:p w14:paraId="755C14A8" w14:textId="77777777" w:rsidR="00315E78" w:rsidRDefault="00315E78" w:rsidP="0013419A">
                  <w:pPr>
                    <w:pStyle w:val="Ausflltext"/>
                  </w:pPr>
                  <w:r>
                    <w:t>(2) Ergänze wie Leonie.</w:t>
                  </w:r>
                </w:p>
                <w:p w14:paraId="7AC9F958" w14:textId="0506A88F" w:rsidR="00315E78" w:rsidRDefault="00FA7FE4" w:rsidP="00DF67AD">
                  <w:pPr>
                    <w:pStyle w:val="Ausflltext"/>
                    <w:spacing w:before="24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87296" behindDoc="0" locked="0" layoutInCell="1" allowOverlap="1" wp14:anchorId="1A5DB003" wp14:editId="1939F9EC">
                        <wp:simplePos x="0" y="0"/>
                        <wp:positionH relativeFrom="column">
                          <wp:posOffset>187505</wp:posOffset>
                        </wp:positionH>
                        <wp:positionV relativeFrom="paragraph">
                          <wp:posOffset>28575</wp:posOffset>
                        </wp:positionV>
                        <wp:extent cx="1322057" cy="305389"/>
                        <wp:effectExtent l="0" t="0" r="0" b="0"/>
                        <wp:wrapNone/>
                        <wp:docPr id="2121116222" name="Grafik 2121116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728106" name="Grafik 1306728106"/>
                                <pic:cNvPicPr/>
                              </pic:nvPicPr>
                              <pic:blipFill>
                                <a:blip r:embed="rId6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057" cy="305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F67AD">
                    <w:rPr>
                      <w:noProof/>
                    </w:rPr>
                    <w:t xml:space="preserve">           </w:t>
                  </w:r>
                  <w:r>
                    <w:rPr>
                      <w:noProof/>
                    </w:rPr>
                    <w:br/>
                    <w:t xml:space="preserve">      </w:t>
                  </w:r>
                  <w:r w:rsidR="00BC2751">
                    <w:rPr>
                      <w:noProof/>
                    </w:rPr>
                    <w:t>Rechnung:</w:t>
                  </w:r>
                  <w:r w:rsidR="00DF67AD">
                    <w:rPr>
                      <w:noProof/>
                    </w:rPr>
                    <w:t xml:space="preserve">   </w:t>
                  </w:r>
                  <w:r w:rsidR="00DF67AD" w:rsidRPr="00DF67AD">
                    <w:rPr>
                      <w:color w:val="BFBFBF" w:themeColor="background1" w:themeShade="BF"/>
                    </w:rPr>
                    <w:t xml:space="preserve">_______ </w:t>
                  </w:r>
                </w:p>
              </w:tc>
              <w:tc>
                <w:tcPr>
                  <w:tcW w:w="4013" w:type="dxa"/>
                  <w:tcBorders>
                    <w:left w:val="nil"/>
                  </w:tcBorders>
                </w:tcPr>
                <w:p w14:paraId="316F8E3F" w14:textId="77777777" w:rsidR="00315E78" w:rsidRDefault="00315E78" w:rsidP="0013419A">
                  <w:pPr>
                    <w:pStyle w:val="Ausflltext"/>
                  </w:pPr>
                </w:p>
              </w:tc>
            </w:tr>
          </w:tbl>
          <w:p w14:paraId="5AF8DEE2" w14:textId="5C8B43A9" w:rsidR="00BC2751" w:rsidRDefault="00FA7FE4" w:rsidP="0013419A">
            <w:pPr>
              <w:ind w:left="284" w:hanging="284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     </w:t>
            </w:r>
            <w:r w:rsidR="00BC2751">
              <w:rPr>
                <w:noProof/>
                <w:lang w:eastAsia="de-DE"/>
              </w:rPr>
              <w:t xml:space="preserve">Wie würde Emily ihren Weg erklären?           </w:t>
            </w:r>
            <w:r>
              <w:rPr>
                <w:noProof/>
                <w:lang w:eastAsia="de-DE"/>
              </w:rPr>
              <w:t xml:space="preserve"> </w:t>
            </w:r>
            <w:r w:rsidR="00BC2751">
              <w:rPr>
                <w:noProof/>
                <w:lang w:eastAsia="de-DE"/>
              </w:rPr>
              <w:t xml:space="preserve"> Wie würde Leonie ihren Weg erklären?</w:t>
            </w:r>
          </w:p>
          <w:p w14:paraId="5B1B05BF" w14:textId="4C11127F" w:rsidR="00315E78" w:rsidRPr="003D0C04" w:rsidRDefault="00315E78" w:rsidP="0013419A"/>
        </w:tc>
      </w:tr>
      <w:tr w:rsidR="00315E78" w14:paraId="24EFC3E3" w14:textId="77777777" w:rsidTr="00BC27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9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A79BCE9" w14:textId="77777777" w:rsidR="00315E78" w:rsidRPr="00E0758C" w:rsidRDefault="00315E78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3A36A8D7" wp14:editId="783EB887">
                  <wp:extent cx="360000" cy="272386"/>
                  <wp:effectExtent l="0" t="0" r="2540" b="0"/>
                  <wp:docPr id="22032" name="Grafik 2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510CBE" w14:textId="49227D5C" w:rsidR="00315E78" w:rsidRPr="003D0C04" w:rsidRDefault="00A32C34" w:rsidP="0013419A">
            <w:pPr>
              <w:pStyle w:val="Nummerierung"/>
            </w:pPr>
            <w:r w:rsidRPr="003D0C04">
              <w:t>c)</w:t>
            </w:r>
          </w:p>
        </w:tc>
        <w:tc>
          <w:tcPr>
            <w:tcW w:w="80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32F492" w14:textId="38FC55BB" w:rsidR="00A32C34" w:rsidRDefault="00FA7FE4" w:rsidP="0013419A">
            <w:r>
              <w:t>Schaut nochmal zurück und vergleicht die Aufgaben:</w:t>
            </w:r>
            <w:r>
              <w:br/>
            </w:r>
            <w:r w:rsidR="00A32C34" w:rsidRPr="003D0C04">
              <w:t xml:space="preserve">Wo </w:t>
            </w:r>
            <w:r w:rsidR="00E815F0">
              <w:t>könnt ihr</w:t>
            </w:r>
            <w:r w:rsidR="00A32C34" w:rsidRPr="003D0C04">
              <w:t xml:space="preserve"> das Ergebnis jeweils am Zahlenstrah</w:t>
            </w:r>
            <w:r w:rsidR="00A32C34">
              <w:t>l eintragen</w:t>
            </w:r>
            <w:r w:rsidR="00A32C34" w:rsidRPr="003D0C04">
              <w:t>?</w:t>
            </w:r>
          </w:p>
          <w:p w14:paraId="40695BB3" w14:textId="73FF323A" w:rsidR="00315E78" w:rsidRPr="003D0C04" w:rsidRDefault="00BC2751" w:rsidP="0013419A">
            <w:r>
              <w:t>Wieso passen Addition und Subtraktion zu derselben Textaufgabe?</w:t>
            </w:r>
          </w:p>
        </w:tc>
      </w:tr>
      <w:tr w:rsidR="00315E78" w14:paraId="15306B8F" w14:textId="77777777" w:rsidTr="00BC2751">
        <w:tc>
          <w:tcPr>
            <w:tcW w:w="610" w:type="dxa"/>
          </w:tcPr>
          <w:p w14:paraId="5F60717E" w14:textId="6C321C85" w:rsidR="00315E78" w:rsidRPr="003D0C04" w:rsidRDefault="00315E78" w:rsidP="0013419A">
            <w:pPr>
              <w:pStyle w:val="berschrift2"/>
              <w:spacing w:before="0"/>
            </w:pPr>
            <w:r>
              <w:lastRenderedPageBreak/>
              <w:br w:type="page"/>
            </w:r>
            <w:r w:rsidRPr="003D0C04">
              <w:br w:type="page"/>
            </w:r>
            <w:r w:rsidRPr="003D0C04">
              <w:br w:type="page"/>
            </w:r>
            <w:r>
              <w:rPr>
                <w:szCs w:val="28"/>
              </w:rPr>
              <w:t>3</w:t>
            </w:r>
          </w:p>
        </w:tc>
        <w:tc>
          <w:tcPr>
            <w:tcW w:w="8461" w:type="dxa"/>
            <w:gridSpan w:val="4"/>
          </w:tcPr>
          <w:p w14:paraId="11EEE769" w14:textId="4CC5B0C0" w:rsidR="00315E78" w:rsidRPr="003D0C04" w:rsidRDefault="00E815F0" w:rsidP="0013419A">
            <w:pPr>
              <w:pStyle w:val="berschrift2"/>
              <w:spacing w:before="0"/>
              <w:rPr>
                <w:szCs w:val="28"/>
              </w:rPr>
            </w:pPr>
            <w:r>
              <w:rPr>
                <w:szCs w:val="28"/>
              </w:rPr>
              <w:t>Rechengeschichten zu Addition und Subtraktion</w:t>
            </w:r>
          </w:p>
        </w:tc>
      </w:tr>
      <w:tr w:rsidR="00BC2751" w:rsidRPr="004A1C89" w14:paraId="49D50669" w14:textId="77777777" w:rsidTr="00BF11BA">
        <w:trPr>
          <w:trHeight w:val="265"/>
        </w:trPr>
        <w:tc>
          <w:tcPr>
            <w:tcW w:w="610" w:type="dxa"/>
          </w:tcPr>
          <w:p w14:paraId="741F6B37" w14:textId="2CDA6F35" w:rsidR="00BC2751" w:rsidRPr="003D0C04" w:rsidRDefault="00BC2751" w:rsidP="0013419A">
            <w:pPr>
              <w:pStyle w:val="berschrift3"/>
              <w:rPr>
                <w:noProof/>
              </w:rPr>
            </w:pPr>
            <w:r>
              <w:t>3</w:t>
            </w:r>
            <w:r w:rsidRPr="003D0C04">
              <w:t>.</w:t>
            </w:r>
            <w:r>
              <w:t>1</w:t>
            </w:r>
          </w:p>
        </w:tc>
        <w:tc>
          <w:tcPr>
            <w:tcW w:w="8461" w:type="dxa"/>
            <w:gridSpan w:val="4"/>
          </w:tcPr>
          <w:p w14:paraId="74610A4C" w14:textId="26F0BC78" w:rsidR="00BC2751" w:rsidRPr="004A1C89" w:rsidRDefault="00BC2751" w:rsidP="0013419A">
            <w:pPr>
              <w:pStyle w:val="berschrift3"/>
            </w:pPr>
            <w:r>
              <w:t>Rechengeschichten passend zuordnen</w:t>
            </w:r>
          </w:p>
        </w:tc>
      </w:tr>
      <w:tr w:rsidR="00BC2751" w14:paraId="350CE50F" w14:textId="77777777" w:rsidTr="00E71051">
        <w:trPr>
          <w:trHeight w:val="2564"/>
        </w:trPr>
        <w:tc>
          <w:tcPr>
            <w:tcW w:w="610" w:type="dxa"/>
          </w:tcPr>
          <w:p w14:paraId="0C63CD47" w14:textId="41AC771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BC6DC2E" w14:textId="4D3A0B7B" w:rsidR="00BC2751" w:rsidRDefault="004465EA" w:rsidP="0013419A">
            <w:pPr>
              <w:pStyle w:val="Nummerierung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4ABC4797" wp14:editId="0121B58A">
                      <wp:simplePos x="0" y="0"/>
                      <wp:positionH relativeFrom="column">
                        <wp:posOffset>264859</wp:posOffset>
                      </wp:positionH>
                      <wp:positionV relativeFrom="paragraph">
                        <wp:posOffset>445898</wp:posOffset>
                      </wp:positionV>
                      <wp:extent cx="5195745" cy="1135631"/>
                      <wp:effectExtent l="0" t="0" r="0" b="0"/>
                      <wp:wrapNone/>
                      <wp:docPr id="22069" name="Gruppieren 22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5745" cy="1135631"/>
                                <a:chOff x="-94596" y="0"/>
                                <a:chExt cx="5196379" cy="1136032"/>
                              </a:xfrm>
                            </wpg:grpSpPr>
                            <wpg:grpSp>
                              <wpg:cNvPr id="22066" name="Gruppieren 22066"/>
                              <wpg:cNvGrpSpPr/>
                              <wpg:grpSpPr>
                                <a:xfrm>
                                  <a:off x="-94596" y="0"/>
                                  <a:ext cx="5196379" cy="1136000"/>
                                  <a:chOff x="-94596" y="0"/>
                                  <a:chExt cx="5196379" cy="1136000"/>
                                </a:xfrm>
                              </wpg:grpSpPr>
                              <wpg:grpSp>
                                <wpg:cNvPr id="22064" name="Gruppieren 22064"/>
                                <wpg:cNvGrpSpPr/>
                                <wpg:grpSpPr>
                                  <a:xfrm>
                                    <a:off x="-94596" y="0"/>
                                    <a:ext cx="2124259" cy="1136000"/>
                                    <a:chOff x="-94596" y="0"/>
                                    <a:chExt cx="2124259" cy="1136000"/>
                                  </a:xfrm>
                                </wpg:grpSpPr>
                                <wps:wsp>
                                  <wps:cNvPr id="2880" name="Textfeld 2880"/>
                                  <wps:cNvSpPr txBox="1"/>
                                  <wps:spPr>
                                    <a:xfrm>
                                      <a:off x="-94596" y="0"/>
                                      <a:ext cx="2124259" cy="468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4B2751" w14:textId="5540DE2B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Auf dem Flohmarkt:</w:t>
                                        </w:r>
                                        <w:r w:rsidR="00E71051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Marie hat 50 Bücher.</w:t>
                                        </w:r>
                                        <w:r w:rsidR="00E71051">
                                          <w:t xml:space="preserve"> </w:t>
                                        </w:r>
                                        <w:r w:rsidRPr="00B022DF">
                                          <w:t xml:space="preserve">18 Bücher verkauft sie.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52" name="Textfeld 22052"/>
                                  <wps:cNvSpPr txBox="1"/>
                                  <wps:spPr>
                                    <a:xfrm>
                                      <a:off x="-94596" y="667835"/>
                                      <a:ext cx="2124259" cy="468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A640F57" w14:textId="5500069F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Autorennen:</w:t>
                                        </w:r>
                                        <w:r w:rsid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 xml:space="preserve">Es sind 50 Zuschauer. Die Autos </w:t>
                                        </w:r>
                                        <w:r w:rsidR="00543D8D">
                                          <w:t xml:space="preserve">fahren </w:t>
                                        </w:r>
                                        <w:r w:rsidRPr="00B022DF">
                                          <w:t xml:space="preserve">18 Runden.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065" name="Gruppieren 22065"/>
                                <wpg:cNvGrpSpPr/>
                                <wpg:grpSpPr>
                                  <a:xfrm>
                                    <a:off x="3179076" y="0"/>
                                    <a:ext cx="1922707" cy="1135978"/>
                                    <a:chOff x="54876" y="0"/>
                                    <a:chExt cx="1922707" cy="1135978"/>
                                  </a:xfrm>
                                </wpg:grpSpPr>
                                <wps:wsp>
                                  <wps:cNvPr id="102" name="Textfeld 102"/>
                                  <wps:cNvSpPr txBox="1"/>
                                  <wps:spPr>
                                    <a:xfrm>
                                      <a:off x="54876" y="0"/>
                                      <a:ext cx="1922707" cy="46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24035B2" w14:textId="60E78952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Eisdiele:</w:t>
                                        </w:r>
                                        <w:r w:rsidR="004465EA" w:rsidRP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Es gibt 50 Gäste und</w:t>
                                        </w:r>
                                        <w:r w:rsidR="004465EA">
                                          <w:t xml:space="preserve"> </w:t>
                                        </w:r>
                                        <w:r w:rsidRPr="00B022DF">
                                          <w:t>18 Eissorten.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51" name="Textfeld 22051"/>
                                  <wps:cNvSpPr txBox="1"/>
                                  <wps:spPr>
                                    <a:xfrm>
                                      <a:off x="54876" y="523761"/>
                                      <a:ext cx="1922707" cy="6122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C26FA54" w14:textId="59C1FEA9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Im Kino:</w:t>
                                        </w:r>
                                        <w:r w:rsid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In der Pause bleiben 50 Personen im Kinosaal und 18 Personen gehen raus.</w:t>
                                        </w:r>
                                      </w:p>
                                      <w:p w14:paraId="3E5E4D98" w14:textId="77777777" w:rsidR="00BC2751" w:rsidRPr="00312296" w:rsidRDefault="00BC2751" w:rsidP="00BC2751">
                                        <w:pPr>
                                          <w:rPr>
                                            <w:color w:val="0000FF"/>
                                          </w:rPr>
                                        </w:pPr>
                                        <w:r w:rsidRPr="00312296">
                                          <w:rPr>
                                            <w:color w:val="0000FF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2067" name="Gruppieren 22067"/>
                              <wpg:cNvGrpSpPr/>
                              <wpg:grpSpPr>
                                <a:xfrm>
                                  <a:off x="2276402" y="0"/>
                                  <a:ext cx="731142" cy="1136032"/>
                                  <a:chOff x="299965" y="0"/>
                                  <a:chExt cx="731142" cy="1136032"/>
                                </a:xfrm>
                              </wpg:grpSpPr>
                              <wps:wsp>
                                <wps:cNvPr id="22055" name="Rechteck 22055"/>
                                <wps:cNvSpPr/>
                                <wps:spPr>
                                  <a:xfrm>
                                    <a:off x="299965" y="391988"/>
                                    <a:ext cx="731137" cy="3239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2D39B55" w14:textId="77777777" w:rsidR="00BC2751" w:rsidRDefault="00BC2751" w:rsidP="00BC2751">
                                      <w:pPr>
                                        <w:jc w:val="center"/>
                                      </w:pPr>
                                      <w:r>
                                        <w:t>50 – 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58" name="Rechteck 22058"/>
                                <wps:cNvSpPr/>
                                <wps:spPr>
                                  <a:xfrm>
                                    <a:off x="299969" y="0"/>
                                    <a:ext cx="731136" cy="3244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AFAE0EC" w14:textId="77777777" w:rsidR="00BC2751" w:rsidRPr="004465EA" w:rsidRDefault="00BC2751" w:rsidP="00BC2751">
                                      <w:pPr>
                                        <w:jc w:val="center"/>
                                        <w:rPr>
                                          <w:color w:val="A6A6A6" w:themeColor="background1" w:themeShade="A6"/>
                                        </w:rPr>
                                      </w:pPr>
                                      <w:r>
                                        <w:t>50 + 18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62" name="Rechteck 22062"/>
                                <wps:cNvSpPr/>
                                <wps:spPr>
                                  <a:xfrm>
                                    <a:off x="299970" y="784448"/>
                                    <a:ext cx="731137" cy="3515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5939DCC" w14:textId="6CC0CD55" w:rsidR="00BC2751" w:rsidRPr="00E71051" w:rsidRDefault="00BC2751" w:rsidP="00E7105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E71051">
                                        <w:rPr>
                                          <w:sz w:val="18"/>
                                          <w:szCs w:val="18"/>
                                        </w:rPr>
                                        <w:t>Hier kann ich nicht rechnen!</w:t>
                                      </w:r>
                                    </w:p>
                                    <w:p w14:paraId="5B194957" w14:textId="77777777" w:rsidR="00BC2751" w:rsidRPr="00E71051" w:rsidRDefault="00BC2751" w:rsidP="00E7105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C4797" id="Gruppieren 22069" o:spid="_x0000_s1144" style="position:absolute;margin-left:20.85pt;margin-top:35.1pt;width:409.1pt;height:89.4pt;z-index:251829248;mso-width-relative:margin;mso-height-relative:margin" coordorigin="-945" coordsize="51963,1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">
                      <v:group id="Gruppieren 22066" o:spid="_x0000_s1145" style="position:absolute;left:-945;width:51962;height:11360" coordorigin="-945" coordsize="51963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Kv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">
                        <v:group id="Gruppieren 22064" o:spid="_x0000_s1146" style="position:absolute;left:-945;width:21241;height:11360" coordorigin="-945" coordsize="21242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OlD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">
                          <v:shape id="Textfeld 2880" o:spid="_x0000_s1147" type="#_x0000_t202" style="position:absolute;left:-945;width:21241;height:46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" fillcolor="#f2f2f2 [3052]" stroked="f">
                            <v:textbox>
                              <w:txbxContent>
                                <w:p w14:paraId="2F4B2751" w14:textId="5540DE2B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Auf dem Flohmarkt:</w:t>
                                  </w:r>
                                  <w:r w:rsidR="00E7105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Marie hat 50 Bücher.</w:t>
                                  </w:r>
                                  <w:r w:rsidR="00E71051">
                                    <w:t xml:space="preserve"> </w:t>
                                  </w:r>
                                  <w:r w:rsidRPr="00B022DF">
                                    <w:t xml:space="preserve">18 Bücher verkauft sie. </w:t>
                                  </w:r>
                                </w:p>
                              </w:txbxContent>
                            </v:textbox>
                          </v:shape>
                          <v:shape id="Textfeld 22052" o:spid="_x0000_s1148" type="#_x0000_t202" style="position:absolute;left:-945;top:6678;width:21241;height:4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" fillcolor="#f2f2f2 [3052]" stroked="f">
                            <v:textbox inset=",,1mm">
                              <w:txbxContent>
                                <w:p w14:paraId="6A640F57" w14:textId="5500069F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Autorennen:</w:t>
                                  </w:r>
                                  <w:r w:rsid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 xml:space="preserve">Es sind 50 Zuschauer. Die Autos </w:t>
                                  </w:r>
                                  <w:r w:rsidR="00543D8D">
                                    <w:t xml:space="preserve">fahren </w:t>
                                  </w:r>
                                  <w:r w:rsidRPr="00B022DF">
                                    <w:t xml:space="preserve">18 Runden.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2065" o:spid="_x0000_s1149" style="position:absolute;left:31790;width:19227;height:11359" coordorigin="548" coordsize="19227,11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">
                          <v:shape id="Textfeld 102" o:spid="_x0000_s1150" type="#_x0000_t202" style="position:absolute;left:548;width:19227;height:4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" fillcolor="#f2f2f2 [3052]" stroked="f">
                            <v:textbox>
                              <w:txbxContent>
                                <w:p w14:paraId="324035B2" w14:textId="60E78952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Eisdiele:</w:t>
                                  </w:r>
                                  <w:r w:rsidR="004465EA" w:rsidRP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Es gibt 50 Gäste und</w:t>
                                  </w:r>
                                  <w:r w:rsidR="004465EA">
                                    <w:t xml:space="preserve"> </w:t>
                                  </w:r>
                                  <w:r w:rsidRPr="00B022DF">
                                    <w:t>18 Eissorten.</w:t>
                                  </w:r>
                                </w:p>
                              </w:txbxContent>
                            </v:textbox>
                          </v:shape>
                          <v:shape id="Textfeld 22051" o:spid="_x0000_s1151" type="#_x0000_t202" style="position:absolute;left:548;top:5237;width:19227;height:61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" fillcolor="#f2f2f2 [3052]" stroked="f">
                            <v:textbox>
                              <w:txbxContent>
                                <w:p w14:paraId="3C26FA54" w14:textId="59C1FEA9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Im Kino:</w:t>
                                  </w:r>
                                  <w:r w:rsid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In der Pause bleiben 50 Personen im Kinosaal und 18 Personen gehen raus.</w:t>
                                  </w:r>
                                </w:p>
                                <w:p w14:paraId="3E5E4D98" w14:textId="77777777" w:rsidR="00BC2751" w:rsidRPr="00312296" w:rsidRDefault="00BC2751" w:rsidP="00BC2751">
                                  <w:pPr>
                                    <w:rPr>
                                      <w:color w:val="0000FF"/>
                                    </w:rPr>
                                  </w:pPr>
                                  <w:r w:rsidRPr="00312296">
                                    <w:rPr>
                                      <w:color w:val="0000FF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22067" o:spid="_x0000_s1152" style="position:absolute;left:22764;width:7311;height:11360" coordorigin="2999" coordsize="7311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nc0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">
                        <v:rect id="Rechteck 22055" o:spid="_x0000_s1153" style="position:absolute;left:2999;top:3919;width:7312;height:32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" fillcolor="#d8d8d8 [2732]" stroked="f">
                          <v:textbox>
                            <w:txbxContent>
                              <w:p w14:paraId="42D39B55" w14:textId="77777777" w:rsidR="00BC2751" w:rsidRDefault="00BC2751" w:rsidP="00BC2751">
                                <w:pPr>
                                  <w:jc w:val="center"/>
                                </w:pPr>
                                <w:r>
                                  <w:t>50 – 18</w:t>
                                </w:r>
                              </w:p>
                            </w:txbxContent>
                          </v:textbox>
                        </v:rect>
                        <v:rect id="Rechteck 22058" o:spid="_x0000_s1154" style="position:absolute;left:2999;width:7312;height:32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" fillcolor="#d8d8d8 [2732]" stroked="f">
                          <v:textbox>
                            <w:txbxContent>
                              <w:p w14:paraId="4AFAE0EC" w14:textId="77777777" w:rsidR="00BC2751" w:rsidRPr="004465EA" w:rsidRDefault="00BC2751" w:rsidP="00BC2751">
                                <w:pPr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  <w:r>
                                  <w:t>50 + 18</w:t>
                                </w:r>
                              </w:p>
                            </w:txbxContent>
                          </v:textbox>
                        </v:rect>
                        <v:rect id="Rechteck 22062" o:spid="_x0000_s1155" style="position:absolute;left:2999;top:7844;width:7312;height:35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" fillcolor="#d8d8d8 [2732]" stroked="f">
                          <v:textbox inset="0,1mm,0,0">
                            <w:txbxContent>
                              <w:p w14:paraId="15939DCC" w14:textId="6CC0CD55" w:rsidR="00BC2751" w:rsidRPr="00E71051" w:rsidRDefault="00BC2751" w:rsidP="00E7105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71051">
                                  <w:rPr>
                                    <w:sz w:val="18"/>
                                    <w:szCs w:val="18"/>
                                  </w:rPr>
                                  <w:t>Hier kann ich nicht rechnen!</w:t>
                                </w:r>
                              </w:p>
                              <w:p w14:paraId="5B194957" w14:textId="77777777" w:rsidR="00BC2751" w:rsidRPr="00E71051" w:rsidRDefault="00BC2751" w:rsidP="00E7105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BC2751">
              <w:t>a)</w:t>
            </w:r>
          </w:p>
        </w:tc>
        <w:tc>
          <w:tcPr>
            <w:tcW w:w="8036" w:type="dxa"/>
            <w:gridSpan w:val="3"/>
          </w:tcPr>
          <w:p w14:paraId="46F9C42D" w14:textId="77777777" w:rsidR="00BC2751" w:rsidRDefault="00BC2751" w:rsidP="0013419A">
            <w:pPr>
              <w:rPr>
                <w:noProof/>
              </w:rPr>
            </w:pPr>
            <w:r w:rsidRPr="008323EB">
              <w:rPr>
                <w:noProof/>
              </w:rPr>
              <w:t>Bei welchen Geschichten kannst du rechnen? Verbinde und erkläre.</w:t>
            </w:r>
          </w:p>
          <w:p w14:paraId="76E7C8BD" w14:textId="07D90F4E" w:rsidR="00BC2751" w:rsidRDefault="00BC2751" w:rsidP="0013419A">
            <w:pPr>
              <w:rPr>
                <w:noProof/>
              </w:rPr>
            </w:pPr>
            <w:r>
              <w:rPr>
                <w:noProof/>
              </w:rPr>
              <w:t>Wieso passen die anderen nicht?</w:t>
            </w:r>
          </w:p>
        </w:tc>
      </w:tr>
      <w:tr w:rsidR="001B5AF7" w:rsidRPr="001B5AF7" w14:paraId="5E7AF1CE" w14:textId="77777777" w:rsidTr="001B5AF7">
        <w:trPr>
          <w:trHeight w:hRule="exact" w:val="130"/>
        </w:trPr>
        <w:tc>
          <w:tcPr>
            <w:tcW w:w="610" w:type="dxa"/>
          </w:tcPr>
          <w:p w14:paraId="2294CDA0" w14:textId="77777777" w:rsidR="001B5AF7" w:rsidRPr="001B5AF7" w:rsidRDefault="001B5AF7" w:rsidP="0013419A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1" w:type="dxa"/>
            <w:gridSpan w:val="4"/>
          </w:tcPr>
          <w:p w14:paraId="41A127A6" w14:textId="77777777" w:rsidR="001B5AF7" w:rsidRPr="001B5AF7" w:rsidRDefault="001B5AF7" w:rsidP="0013419A">
            <w:pPr>
              <w:pStyle w:val="berschrift3"/>
              <w:rPr>
                <w:sz w:val="4"/>
                <w:szCs w:val="4"/>
              </w:rPr>
            </w:pPr>
          </w:p>
        </w:tc>
      </w:tr>
      <w:tr w:rsidR="00315E78" w14:paraId="1557069C" w14:textId="77777777" w:rsidTr="00BC2751">
        <w:tc>
          <w:tcPr>
            <w:tcW w:w="610" w:type="dxa"/>
          </w:tcPr>
          <w:p w14:paraId="7D9AFA34" w14:textId="37ACC57B" w:rsidR="00315E78" w:rsidRPr="003D0C04" w:rsidRDefault="00266289" w:rsidP="0013419A">
            <w:pPr>
              <w:pStyle w:val="berschrift3"/>
              <w:rPr>
                <w:noProof/>
              </w:rPr>
            </w:pPr>
            <w:r>
              <w:t>3</w:t>
            </w:r>
            <w:r w:rsidR="00315E78" w:rsidRPr="003D0C04">
              <w:t>.</w:t>
            </w:r>
            <w:r w:rsidR="00BC2751">
              <w:t>2</w:t>
            </w:r>
          </w:p>
        </w:tc>
        <w:tc>
          <w:tcPr>
            <w:tcW w:w="8461" w:type="dxa"/>
            <w:gridSpan w:val="4"/>
          </w:tcPr>
          <w:p w14:paraId="3D7D9201" w14:textId="2D7FD553" w:rsidR="00315E78" w:rsidRPr="004A1C89" w:rsidRDefault="00E815F0" w:rsidP="0013419A">
            <w:pPr>
              <w:pStyle w:val="berschrift3"/>
            </w:pPr>
            <w:r>
              <w:t xml:space="preserve">Eine Situation – Verschiedene </w:t>
            </w:r>
            <w:r w:rsidR="00D76E93">
              <w:t>Additions</w:t>
            </w:r>
            <w:r>
              <w:t xml:space="preserve">- und </w:t>
            </w:r>
            <w:r w:rsidR="00D76E93">
              <w:t>Subtraktions</w:t>
            </w:r>
            <w:r>
              <w:t>aufgaben</w:t>
            </w:r>
          </w:p>
        </w:tc>
      </w:tr>
      <w:tr w:rsidR="00315E78" w14:paraId="1459490A" w14:textId="77777777" w:rsidTr="00BC2751">
        <w:trPr>
          <w:trHeight w:val="3358"/>
        </w:trPr>
        <w:tc>
          <w:tcPr>
            <w:tcW w:w="610" w:type="dxa"/>
          </w:tcPr>
          <w:p w14:paraId="46A544C5" w14:textId="77777777" w:rsidR="00315E78" w:rsidRDefault="00315E78" w:rsidP="0013419A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57644799" wp14:editId="4682BE99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4C18F3" w14:textId="77777777" w:rsidR="00315E78" w:rsidRPr="007A149C" w:rsidRDefault="00315E78" w:rsidP="0013419A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  <w:gridSpan w:val="3"/>
          </w:tcPr>
          <w:p w14:paraId="6B31E33D" w14:textId="07BB7186" w:rsidR="00F81E84" w:rsidRDefault="007A452B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86592" behindDoc="0" locked="0" layoutInCell="1" allowOverlap="1" wp14:anchorId="129F99E3" wp14:editId="014D31E4">
                  <wp:simplePos x="0" y="0"/>
                  <wp:positionH relativeFrom="column">
                    <wp:posOffset>-7151</wp:posOffset>
                  </wp:positionH>
                  <wp:positionV relativeFrom="paragraph">
                    <wp:posOffset>159689</wp:posOffset>
                  </wp:positionV>
                  <wp:extent cx="3737113" cy="2063581"/>
                  <wp:effectExtent l="0" t="0" r="0" b="0"/>
                  <wp:wrapNone/>
                  <wp:docPr id="859539989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539989" name="Grafik 859539989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020" cy="206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E84">
              <w:rPr>
                <w:noProof/>
              </w:rPr>
              <w:t>Beschreib</w:t>
            </w:r>
            <w:r w:rsidR="00543D8D">
              <w:rPr>
                <w:noProof/>
              </w:rPr>
              <w:t>e</w:t>
            </w:r>
            <w:r w:rsidR="00F81E84">
              <w:rPr>
                <w:noProof/>
              </w:rPr>
              <w:t xml:space="preserve"> die Situation auf dem Flohmarkt.</w:t>
            </w:r>
          </w:p>
          <w:p w14:paraId="321B75AC" w14:textId="5B05C74B" w:rsidR="00D21B08" w:rsidRDefault="00D21B08" w:rsidP="0013419A">
            <w:pPr>
              <w:rPr>
                <w:noProof/>
              </w:rPr>
            </w:pPr>
          </w:p>
          <w:p w14:paraId="188144FA" w14:textId="242737DE" w:rsidR="00D21B08" w:rsidRDefault="00D21B08" w:rsidP="0013419A">
            <w:pPr>
              <w:rPr>
                <w:noProof/>
              </w:rPr>
            </w:pPr>
          </w:p>
          <w:p w14:paraId="5B254E67" w14:textId="23446D32" w:rsidR="00D21B08" w:rsidRDefault="00D21B08" w:rsidP="0013419A">
            <w:pPr>
              <w:rPr>
                <w:noProof/>
              </w:rPr>
            </w:pPr>
          </w:p>
          <w:p w14:paraId="782CA971" w14:textId="19BBBFE6" w:rsidR="00D21B08" w:rsidRDefault="00D21B08" w:rsidP="0013419A">
            <w:pPr>
              <w:rPr>
                <w:noProof/>
              </w:rPr>
            </w:pPr>
          </w:p>
          <w:p w14:paraId="5001420C" w14:textId="6E049F24" w:rsidR="00D21B08" w:rsidRDefault="00D21B08" w:rsidP="0013419A">
            <w:pPr>
              <w:rPr>
                <w:noProof/>
              </w:rPr>
            </w:pPr>
          </w:p>
          <w:p w14:paraId="620C9407" w14:textId="77777777" w:rsidR="00D21B08" w:rsidRDefault="00D21B08" w:rsidP="0013419A">
            <w:pPr>
              <w:rPr>
                <w:noProof/>
              </w:rPr>
            </w:pPr>
          </w:p>
          <w:p w14:paraId="6402AB90" w14:textId="77777777" w:rsidR="00D21B08" w:rsidRDefault="00D21B08" w:rsidP="0013419A">
            <w:pPr>
              <w:rPr>
                <w:noProof/>
              </w:rPr>
            </w:pPr>
          </w:p>
          <w:p w14:paraId="2B41E929" w14:textId="77777777" w:rsidR="00D21B08" w:rsidRDefault="00D21B08" w:rsidP="0013419A">
            <w:pPr>
              <w:rPr>
                <w:noProof/>
              </w:rPr>
            </w:pPr>
          </w:p>
          <w:p w14:paraId="39FB2FCC" w14:textId="77777777" w:rsidR="00D21B08" w:rsidRDefault="00D21B08" w:rsidP="0013419A">
            <w:pPr>
              <w:rPr>
                <w:noProof/>
              </w:rPr>
            </w:pPr>
          </w:p>
          <w:p w14:paraId="1B9315BE" w14:textId="60DFCA07" w:rsidR="00D21B08" w:rsidRDefault="00D21B08" w:rsidP="0013419A">
            <w:pPr>
              <w:rPr>
                <w:noProof/>
              </w:rPr>
            </w:pPr>
          </w:p>
          <w:p w14:paraId="7DBED77D" w14:textId="357CD921" w:rsidR="00D21B08" w:rsidRDefault="00D21B08" w:rsidP="0013419A">
            <w:pPr>
              <w:rPr>
                <w:noProof/>
              </w:rPr>
            </w:pPr>
          </w:p>
          <w:p w14:paraId="31A931AF" w14:textId="70E46758" w:rsidR="00D21B08" w:rsidRDefault="00D21B08" w:rsidP="0013419A">
            <w:pPr>
              <w:rPr>
                <w:noProof/>
              </w:rPr>
            </w:pPr>
          </w:p>
          <w:p w14:paraId="7B6604E1" w14:textId="2B256F8B" w:rsidR="00315E78" w:rsidRDefault="00315E78" w:rsidP="0013419A">
            <w:pPr>
              <w:rPr>
                <w:noProof/>
              </w:rPr>
            </w:pPr>
            <w:r>
              <w:rPr>
                <w:noProof/>
              </w:rPr>
              <w:t xml:space="preserve">Welche </w:t>
            </w:r>
            <w:r w:rsidR="00034C24">
              <w:rPr>
                <w:noProof/>
              </w:rPr>
              <w:t>Frage</w:t>
            </w:r>
            <w:r>
              <w:rPr>
                <w:noProof/>
              </w:rPr>
              <w:t xml:space="preserve"> und welche Aufgabe passen zusammen?</w:t>
            </w:r>
          </w:p>
          <w:p w14:paraId="13D62D71" w14:textId="30F9151F" w:rsidR="00315E78" w:rsidRDefault="00315E78" w:rsidP="0013419A">
            <w:pPr>
              <w:rPr>
                <w:noProof/>
              </w:rPr>
            </w:pPr>
            <w:r>
              <w:rPr>
                <w:noProof/>
              </w:rPr>
              <w:t>Verbinde und erklär</w:t>
            </w:r>
            <w:r w:rsidR="00543D8D">
              <w:rPr>
                <w:noProof/>
              </w:rPr>
              <w:t>e</w:t>
            </w:r>
            <w:r>
              <w:rPr>
                <w:noProof/>
              </w:rPr>
              <w:t>.</w:t>
            </w:r>
          </w:p>
          <w:p w14:paraId="2FF9A7CC" w14:textId="076F05EE" w:rsidR="00D21B08" w:rsidRDefault="00711057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65265268" wp14:editId="2939A3A8">
                      <wp:simplePos x="0" y="0"/>
                      <wp:positionH relativeFrom="column">
                        <wp:posOffset>1885633</wp:posOffset>
                      </wp:positionH>
                      <wp:positionV relativeFrom="paragraph">
                        <wp:posOffset>74613</wp:posOffset>
                      </wp:positionV>
                      <wp:extent cx="1080002" cy="975995"/>
                      <wp:effectExtent l="0" t="0" r="0" b="1905"/>
                      <wp:wrapNone/>
                      <wp:docPr id="22068" name="Gruppieren 22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0002" cy="975995"/>
                                <a:chOff x="-2" y="0"/>
                                <a:chExt cx="1080002" cy="976260"/>
                              </a:xfr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g:grpSpPr>
                            <wps:wsp>
                              <wps:cNvPr id="22042" name="Rechteck 22042"/>
                              <wps:cNvSpPr/>
                              <wps:spPr>
                                <a:xfrm>
                                  <a:off x="-2" y="0"/>
                                  <a:ext cx="1080000" cy="28406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A54F2A" w14:textId="219D21B6" w:rsidR="00816EA0" w:rsidRDefault="00D21B08" w:rsidP="00315E78">
                                    <w:pPr>
                                      <w:jc w:val="center"/>
                                    </w:pPr>
                                    <w:r>
                                      <w:t>20</w:t>
                                    </w:r>
                                    <w:r w:rsidR="00711057">
                                      <w:t xml:space="preserve"> – 8 </w:t>
                                    </w:r>
                                    <w:r w:rsidR="00F81E84">
                                      <w:t xml:space="preserve">= </w:t>
                                    </w:r>
                                    <w:r w:rsidR="00711057">
                                      <w:t>1</w:t>
                                    </w:r>
                                    <w:r w:rsidR="00F81E84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5" name="Rechteck 22045"/>
                              <wps:cNvSpPr/>
                              <wps:spPr>
                                <a:xfrm>
                                  <a:off x="-2" y="352927"/>
                                  <a:ext cx="1080000" cy="28366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0592BFC" w14:textId="7FF1287E" w:rsidR="00816EA0" w:rsidRDefault="00F81E84" w:rsidP="00315E78">
                                    <w:pPr>
                                      <w:jc w:val="center"/>
                                    </w:pPr>
                                    <w:r>
                                      <w:t>20 – 12 = 8</w:t>
                                    </w:r>
                                  </w:p>
                                  <w:p w14:paraId="27F9563D" w14:textId="77777777" w:rsidR="00816EA0" w:rsidRDefault="00816EA0" w:rsidP="00315E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8" name="Rechteck 22048"/>
                              <wps:cNvSpPr/>
                              <wps:spPr>
                                <a:xfrm>
                                  <a:off x="0" y="693050"/>
                                  <a:ext cx="1080000" cy="28321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36E2705" w14:textId="3DDE798B" w:rsidR="00816EA0" w:rsidRDefault="00F81E84" w:rsidP="00315E78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  <w:r w:rsidR="00711057">
                                      <w:t>2</w:t>
                                    </w:r>
                                    <w:r>
                                      <w:t xml:space="preserve"> – 20 = </w:t>
                                    </w:r>
                                    <w:r w:rsidR="00711057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265268" id="Gruppieren 22068" o:spid="_x0000_s1156" style="position:absolute;margin-left:148.5pt;margin-top:5.9pt;width:85.05pt;height:76.85pt;z-index:251736064;mso-width-relative:margin;mso-height-relative:margin" coordorigin="" coordsize="10800,9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">
                      <v:rect id="Rechteck 22042" o:spid="_x0000_s1157" style="position:absolute;width:10799;height:2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" filled="f" stroked="f">
                        <v:textbox>
                          <w:txbxContent>
                            <w:p w14:paraId="5AA54F2A" w14:textId="219D21B6" w:rsidR="00816EA0" w:rsidRDefault="00D21B08" w:rsidP="00315E78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  <w:r w:rsidR="00711057">
                                <w:t xml:space="preserve"> – 8 </w:t>
                              </w:r>
                              <w:r w:rsidR="00F81E84">
                                <w:t xml:space="preserve">= </w:t>
                              </w:r>
                              <w:r w:rsidR="00711057">
                                <w:t>1</w:t>
                              </w:r>
                              <w:r w:rsidR="00F81E84">
                                <w:t>2</w:t>
                              </w:r>
                            </w:p>
                          </w:txbxContent>
                        </v:textbox>
                      </v:rect>
                      <v:rect id="Rechteck 22045" o:spid="_x0000_s1158" style="position:absolute;top:3529;width:10799;height:2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" filled="f" stroked="f">
                        <v:textbox>
                          <w:txbxContent>
                            <w:p w14:paraId="70592BFC" w14:textId="7FF1287E" w:rsidR="00816EA0" w:rsidRDefault="00F81E84" w:rsidP="00315E78">
                              <w:pPr>
                                <w:jc w:val="center"/>
                              </w:pPr>
                              <w:r>
                                <w:t>20 – 12 = 8</w:t>
                              </w:r>
                            </w:p>
                            <w:p w14:paraId="27F9563D" w14:textId="77777777" w:rsidR="00816EA0" w:rsidRDefault="00816EA0" w:rsidP="00315E7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hteck 22048" o:spid="_x0000_s1159" style="position:absolute;top:6930;width:10800;height:2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" filled="f" stroked="f">
                        <v:textbox>
                          <w:txbxContent>
                            <w:p w14:paraId="236E2705" w14:textId="3DDE798B" w:rsidR="00816EA0" w:rsidRDefault="00F81E84" w:rsidP="00315E78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="00711057">
                                <w:t>2</w:t>
                              </w:r>
                              <w:r>
                                <w:t xml:space="preserve"> – 20 = </w:t>
                              </w:r>
                              <w:r w:rsidR="00711057"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7ECC6998" w14:textId="28870742" w:rsidR="00D21B08" w:rsidRDefault="00DC4CDE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1D592AA" wp14:editId="4DAEFAE9">
                      <wp:simplePos x="0" y="0"/>
                      <wp:positionH relativeFrom="column">
                        <wp:posOffset>3268177</wp:posOffset>
                      </wp:positionH>
                      <wp:positionV relativeFrom="paragraph">
                        <wp:posOffset>182245</wp:posOffset>
                      </wp:positionV>
                      <wp:extent cx="1871980" cy="467995"/>
                      <wp:effectExtent l="0" t="0" r="0" b="1905"/>
                      <wp:wrapNone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1980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4E35D06" w14:textId="3D89EA0D" w:rsidR="00F81E84" w:rsidRPr="00BC2751" w:rsidRDefault="00F81E84" w:rsidP="00E710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Wieviel Geld fehlt Max,</w:t>
                                  </w:r>
                                  <w:r w:rsidR="00E71051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damit er sich </w:t>
                                  </w:r>
                                  <w:r w:rsidR="00D21B08">
                                    <w:rPr>
                                      <w:sz w:val="20"/>
                                      <w:szCs w:val="20"/>
                                    </w:rPr>
                                    <w:t>die Lampe kaufen kann?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592AA" id="Textfeld 43" o:spid="_x0000_s1160" type="#_x0000_t202" style="position:absolute;margin-left:257.35pt;margin-top:14.35pt;width:147.4pt;height:36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" fillcolor="#f2f2f2 [3052]" stroked="f">
                      <v:textbox>
                        <w:txbxContent>
                          <w:p w14:paraId="64E35D06" w14:textId="3D89EA0D" w:rsidR="00F81E84" w:rsidRPr="00BC2751" w:rsidRDefault="00F81E84" w:rsidP="00E710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2751">
                              <w:rPr>
                                <w:sz w:val="20"/>
                                <w:szCs w:val="20"/>
                              </w:rPr>
                              <w:t>Wieviel Geld fehlt Max,</w:t>
                            </w:r>
                            <w:r w:rsidR="00E7105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damit er sich </w:t>
                            </w:r>
                            <w:r w:rsidR="00D21B08">
                              <w:rPr>
                                <w:sz w:val="20"/>
                                <w:szCs w:val="20"/>
                              </w:rPr>
                              <w:t>die Lampe kaufen kann?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05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A48E537" wp14:editId="400C2B0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158750</wp:posOffset>
                      </wp:positionV>
                      <wp:extent cx="1687830" cy="431800"/>
                      <wp:effectExtent l="0" t="0" r="1270" b="0"/>
                      <wp:wrapNone/>
                      <wp:docPr id="22039" name="Textfeld 22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83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3160CE4F" w14:textId="08CEB0B2" w:rsidR="00F81E84" w:rsidRPr="00BC2751" w:rsidRDefault="00F81E84" w:rsidP="00E710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Wie viel Geld hat Max übrig, wenn er </w:t>
                                  </w:r>
                                  <w:r w:rsidR="00D21B08">
                                    <w:rPr>
                                      <w:sz w:val="20"/>
                                      <w:szCs w:val="20"/>
                                    </w:rPr>
                                    <w:t xml:space="preserve">den Pokal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kauft?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8E537" id="Textfeld 22039" o:spid="_x0000_s1161" type="#_x0000_t202" style="position:absolute;margin-left:.5pt;margin-top:12.5pt;width:132.9pt;height:3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" fillcolor="#f2f2f2 [3052]" stroked="f">
                      <v:textbox>
                        <w:txbxContent>
                          <w:p w14:paraId="3160CE4F" w14:textId="08CEB0B2" w:rsidR="00F81E84" w:rsidRPr="00BC2751" w:rsidRDefault="00F81E84" w:rsidP="00E710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Wie viel Geld hat Max übrig, wenn er </w:t>
                            </w:r>
                            <w:r w:rsidR="00D21B08">
                              <w:rPr>
                                <w:sz w:val="20"/>
                                <w:szCs w:val="20"/>
                              </w:rPr>
                              <w:t xml:space="preserve">den Pokal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>kauft?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959DD0" w14:textId="33964FFA" w:rsidR="00D21B08" w:rsidRDefault="00D21B08" w:rsidP="0013419A">
            <w:pPr>
              <w:rPr>
                <w:noProof/>
              </w:rPr>
            </w:pPr>
          </w:p>
          <w:p w14:paraId="0BBB1F4C" w14:textId="743C85AE" w:rsidR="00D21B08" w:rsidRDefault="00D21B08" w:rsidP="0013419A">
            <w:pPr>
              <w:rPr>
                <w:noProof/>
              </w:rPr>
            </w:pPr>
          </w:p>
          <w:p w14:paraId="1A9A0BB7" w14:textId="10D78C94" w:rsidR="00315E78" w:rsidRDefault="00315E78" w:rsidP="0013419A"/>
          <w:p w14:paraId="3F900D41" w14:textId="6B1AC56F" w:rsidR="00315E78" w:rsidRPr="00563011" w:rsidRDefault="00315E78" w:rsidP="00E71051">
            <w:pPr>
              <w:spacing w:after="120"/>
            </w:pPr>
          </w:p>
        </w:tc>
      </w:tr>
      <w:tr w:rsidR="006536D0" w14:paraId="7419C140" w14:textId="77777777" w:rsidTr="00E71051">
        <w:tc>
          <w:tcPr>
            <w:tcW w:w="610" w:type="dxa"/>
          </w:tcPr>
          <w:p w14:paraId="00C2D546" w14:textId="77777777" w:rsidR="006536D0" w:rsidRDefault="006536D0" w:rsidP="0013419A">
            <w:pPr>
              <w:spacing w:line="240" w:lineRule="atLeast"/>
              <w:rPr>
                <w:noProof/>
                <w:lang w:eastAsia="de-DE"/>
              </w:rPr>
            </w:pPr>
          </w:p>
          <w:p w14:paraId="74837929" w14:textId="77777777" w:rsidR="00D21B08" w:rsidRDefault="00D21B08" w:rsidP="0013419A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425" w:type="dxa"/>
          </w:tcPr>
          <w:p w14:paraId="72CC0869" w14:textId="411F541C" w:rsidR="006536D0" w:rsidRDefault="006536D0" w:rsidP="0013419A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52482CAE" w14:textId="16844E04" w:rsidR="006536D0" w:rsidRDefault="006536D0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Finde Fragen </w:t>
            </w:r>
            <w:r w:rsidR="008E250B">
              <w:rPr>
                <w:noProof/>
                <w:lang w:eastAsia="de-DE"/>
              </w:rPr>
              <w:t xml:space="preserve">zu der Situation aus </w:t>
            </w:r>
            <w:r w:rsidR="008E250B" w:rsidRPr="008E250B">
              <w:rPr>
                <w:b/>
                <w:bCs/>
                <w:noProof/>
                <w:color w:val="327A86" w:themeColor="text2"/>
                <w:lang w:eastAsia="de-DE"/>
              </w:rPr>
              <w:t>a)</w:t>
            </w:r>
            <w:r w:rsidR="008E250B">
              <w:rPr>
                <w:noProof/>
                <w:lang w:eastAsia="de-DE"/>
              </w:rPr>
              <w:t xml:space="preserve">, die zu diesen </w:t>
            </w:r>
            <w:r>
              <w:rPr>
                <w:noProof/>
                <w:lang w:eastAsia="de-DE"/>
              </w:rPr>
              <w:t xml:space="preserve">Aufgaben </w:t>
            </w:r>
            <w:r w:rsidR="008E250B">
              <w:rPr>
                <w:noProof/>
                <w:lang w:eastAsia="de-DE"/>
              </w:rPr>
              <w:t xml:space="preserve">passt </w:t>
            </w:r>
            <w:r>
              <w:rPr>
                <w:noProof/>
                <w:lang w:eastAsia="de-DE"/>
              </w:rPr>
              <w:t xml:space="preserve">und rechne aus. </w:t>
            </w:r>
          </w:p>
          <w:p w14:paraId="6E3DE404" w14:textId="1054DF62" w:rsidR="006536D0" w:rsidRDefault="004F29DC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CB9A203" wp14:editId="5722E8FC">
                      <wp:simplePos x="0" y="0"/>
                      <wp:positionH relativeFrom="column">
                        <wp:posOffset>1317757</wp:posOffset>
                      </wp:positionH>
                      <wp:positionV relativeFrom="paragraph">
                        <wp:posOffset>115570</wp:posOffset>
                      </wp:positionV>
                      <wp:extent cx="1192530" cy="283845"/>
                      <wp:effectExtent l="0" t="0" r="1270" b="0"/>
                      <wp:wrapNone/>
                      <wp:docPr id="47" name="Recht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FC0C26" w14:textId="636857AF" w:rsidR="006536D0" w:rsidRDefault="00711057" w:rsidP="006536D0">
                                  <w:pPr>
                                    <w:jc w:val="center"/>
                                  </w:pPr>
                                  <w:r>
                                    <w:t>20 – 3 = 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B9A203" id="Rechteck 47" o:spid="_x0000_s1162" style="position:absolute;margin-left:103.75pt;margin-top:9.1pt;width:93.9pt;height:22.3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" fillcolor="#d8d8d8 [2732]" stroked="f">
                      <v:textbox>
                        <w:txbxContent>
                          <w:p w14:paraId="1BFC0C26" w14:textId="636857AF" w:rsidR="006536D0" w:rsidRDefault="00711057" w:rsidP="006536D0">
                            <w:pPr>
                              <w:jc w:val="center"/>
                            </w:pPr>
                            <w:r>
                              <w:t>20 – 3 = 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93E5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7504" behindDoc="1" locked="0" layoutInCell="1" allowOverlap="1" wp14:anchorId="02E49CC6" wp14:editId="497C1938">
                      <wp:simplePos x="0" y="0"/>
                      <wp:positionH relativeFrom="column">
                        <wp:posOffset>2684145</wp:posOffset>
                      </wp:positionH>
                      <wp:positionV relativeFrom="paragraph">
                        <wp:posOffset>104140</wp:posOffset>
                      </wp:positionV>
                      <wp:extent cx="1184910" cy="283845"/>
                      <wp:effectExtent l="0" t="0" r="0" b="0"/>
                      <wp:wrapNone/>
                      <wp:docPr id="45" name="Rechtec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91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A02B35" w14:textId="3D1E4109" w:rsidR="006536D0" w:rsidRDefault="006536D0" w:rsidP="006536D0">
                                  <w:pPr>
                                    <w:jc w:val="center"/>
                                  </w:pPr>
                                  <w:r>
                                    <w:t>28 – 12 =</w:t>
                                  </w:r>
                                  <w:r w:rsidR="00093E57">
                                    <w:t xml:space="preserve"> 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E49CC6" id="Rechteck 45" o:spid="_x0000_s1163" style="position:absolute;margin-left:211.35pt;margin-top:8.2pt;width:93.3pt;height:22.35pt;z-index:-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" fillcolor="#d8d8d8 [2732]" stroked="f">
                      <v:textbox>
                        <w:txbxContent>
                          <w:p w14:paraId="3FA02B35" w14:textId="3D1E4109" w:rsidR="006536D0" w:rsidRDefault="006536D0" w:rsidP="006536D0">
                            <w:pPr>
                              <w:jc w:val="center"/>
                            </w:pPr>
                            <w:r>
                              <w:t>28 – 12 =</w:t>
                            </w:r>
                            <w:r w:rsidR="00093E57">
                              <w:t xml:space="preserve"> 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536D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4432" behindDoc="1" locked="0" layoutInCell="1" allowOverlap="1" wp14:anchorId="19E998ED" wp14:editId="596DB4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115570</wp:posOffset>
                      </wp:positionV>
                      <wp:extent cx="1188720" cy="283845"/>
                      <wp:effectExtent l="0" t="0" r="5080" b="0"/>
                      <wp:wrapTight wrapText="bothSides">
                        <wp:wrapPolygon edited="0">
                          <wp:start x="0" y="0"/>
                          <wp:lineTo x="0" y="20295"/>
                          <wp:lineTo x="21462" y="20295"/>
                          <wp:lineTo x="21462" y="0"/>
                          <wp:lineTo x="0" y="0"/>
                        </wp:wrapPolygon>
                      </wp:wrapTight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B739B5" w14:textId="5863978C" w:rsidR="006536D0" w:rsidRDefault="00711057" w:rsidP="006536D0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  <w:r w:rsidR="006536D0">
                                    <w:t xml:space="preserve"> + </w:t>
                                  </w:r>
                                  <w:r>
                                    <w:t xml:space="preserve">40 </w:t>
                                  </w:r>
                                  <w:r w:rsidR="00093E57">
                                    <w:t>= 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E998ED" id="Rechteck 46" o:spid="_x0000_s1164" style="position:absolute;margin-left:0;margin-top:9.1pt;width:93.6pt;height:22.35pt;z-index:-25152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" fillcolor="#d8d8d8 [2732]" stroked="f">
                      <v:textbox>
                        <w:txbxContent>
                          <w:p w14:paraId="0AB739B5" w14:textId="5863978C" w:rsidR="006536D0" w:rsidRDefault="00711057" w:rsidP="006536D0">
                            <w:pPr>
                              <w:jc w:val="center"/>
                            </w:pPr>
                            <w:r>
                              <w:t>30</w:t>
                            </w:r>
                            <w:r w:rsidR="006536D0">
                              <w:t xml:space="preserve"> + </w:t>
                            </w:r>
                            <w:r>
                              <w:t xml:space="preserve">40 </w:t>
                            </w:r>
                            <w:r w:rsidR="00093E57">
                              <w:t>= ___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093E57">
              <w:rPr>
                <w:noProof/>
                <w:lang w:eastAsia="de-DE"/>
              </w:rPr>
              <w:t xml:space="preserve">                                         *</w:t>
            </w:r>
          </w:p>
          <w:p w14:paraId="186BA15A" w14:textId="03851A8B" w:rsidR="006536D0" w:rsidRDefault="006536D0" w:rsidP="00DC4CDE">
            <w:pPr>
              <w:jc w:val="center"/>
              <w:rPr>
                <w:noProof/>
                <w:lang w:eastAsia="de-DE"/>
              </w:rPr>
            </w:pPr>
          </w:p>
        </w:tc>
      </w:tr>
      <w:tr w:rsidR="00E71051" w14:paraId="7B714DA7" w14:textId="77777777" w:rsidTr="00E71051">
        <w:tc>
          <w:tcPr>
            <w:tcW w:w="610" w:type="dxa"/>
          </w:tcPr>
          <w:p w14:paraId="2C2753DF" w14:textId="77777777" w:rsidR="00E71051" w:rsidRDefault="00E71051" w:rsidP="0013419A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425" w:type="dxa"/>
          </w:tcPr>
          <w:p w14:paraId="7BC96075" w14:textId="77777777" w:rsidR="00E71051" w:rsidRDefault="00E71051" w:rsidP="0013419A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77866F86" w14:textId="77777777" w:rsidR="00E71051" w:rsidRDefault="00E71051" w:rsidP="0013419A">
            <w:pPr>
              <w:rPr>
                <w:noProof/>
                <w:lang w:eastAsia="de-DE"/>
              </w:rPr>
            </w:pPr>
          </w:p>
        </w:tc>
      </w:tr>
      <w:tr w:rsidR="00BC2751" w14:paraId="4BB124CB" w14:textId="77777777" w:rsidTr="00D85DA5">
        <w:trPr>
          <w:trHeight w:val="1951"/>
        </w:trPr>
        <w:tc>
          <w:tcPr>
            <w:tcW w:w="610" w:type="dxa"/>
          </w:tcPr>
          <w:p w14:paraId="3265AEF3" w14:textId="7822CCEB" w:rsidR="00BC2751" w:rsidRDefault="00BC2751" w:rsidP="00FE7F85">
            <w:pPr>
              <w:pStyle w:val="berschrift3"/>
              <w:rPr>
                <w:noProof/>
              </w:rPr>
            </w:pPr>
            <w:r>
              <w:rPr>
                <w:noProof/>
              </w:rPr>
              <w:t>3.3</w:t>
            </w:r>
          </w:p>
        </w:tc>
        <w:tc>
          <w:tcPr>
            <w:tcW w:w="425" w:type="dxa"/>
          </w:tcPr>
          <w:p w14:paraId="01F563F1" w14:textId="77777777" w:rsidR="00BC2751" w:rsidRDefault="00BC2751" w:rsidP="0013419A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50048472" w14:textId="346641BD" w:rsidR="00BC2751" w:rsidRDefault="00711057" w:rsidP="00FE7F85">
            <w:pPr>
              <w:pStyle w:val="berschrift3"/>
              <w:rPr>
                <w:noProof/>
              </w:rPr>
            </w:pPr>
            <w:r>
              <w:rPr>
                <w:noProof/>
              </w:rPr>
              <w:t>Bekannte Zahlen, gesuchte Zahlen</w:t>
            </w:r>
          </w:p>
          <w:p w14:paraId="7F67E571" w14:textId="0CA89C63" w:rsidR="00BC2751" w:rsidRDefault="008929A0" w:rsidP="0013419A">
            <w:pPr>
              <w:rPr>
                <w:noProof/>
              </w:rPr>
            </w:pPr>
            <w:r>
              <w:rPr>
                <w:noProof/>
              </w:rPr>
              <w:t>Emily</w:t>
            </w:r>
            <w:r w:rsidR="00BC2751">
              <w:rPr>
                <w:noProof/>
              </w:rPr>
              <w:t xml:space="preserve"> hat 35 Murmeln, sie verschenkt 15 Murmeln. Sie behält 20 Murmeln.</w:t>
            </w:r>
          </w:p>
          <w:p w14:paraId="314FEE91" w14:textId="3A5ABC2E" w:rsidR="00BC2751" w:rsidRDefault="00BC2751" w:rsidP="0013419A">
            <w:pPr>
              <w:pStyle w:val="Listenabsatz"/>
              <w:rPr>
                <w:noProof/>
              </w:rPr>
            </w:pPr>
            <w:r>
              <w:rPr>
                <w:noProof/>
              </w:rPr>
              <w:t>Stelle eine Frage, die zur Addition passt.</w:t>
            </w:r>
            <w:r>
              <w:rPr>
                <w:noProof/>
              </w:rPr>
              <w:br/>
              <w:t>Welche Zahl ist dann gesucht und sollte noch nicht im Text stehen?</w:t>
            </w:r>
          </w:p>
          <w:p w14:paraId="3E07C8DA" w14:textId="2AC86BA0" w:rsidR="00C45809" w:rsidRPr="008323EB" w:rsidRDefault="00BC2751" w:rsidP="00C458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Stelle eine Frage, die zur Subtraktion passt. </w:t>
            </w:r>
            <w:r>
              <w:rPr>
                <w:noProof/>
              </w:rPr>
              <w:br/>
              <w:t>Welche Zahl ist dann gesucht und sollte noch nicht im Text stehen?</w:t>
            </w:r>
          </w:p>
        </w:tc>
      </w:tr>
    </w:tbl>
    <w:p w14:paraId="323D5C98" w14:textId="24FBD924" w:rsidR="001E402C" w:rsidRPr="00C45809" w:rsidRDefault="001E402C" w:rsidP="00C45809">
      <w:pPr>
        <w:pStyle w:val="Ausflltext"/>
      </w:pPr>
    </w:p>
    <w:sectPr w:rsidR="001E402C" w:rsidRPr="00C45809" w:rsidSect="006259AD">
      <w:headerReference w:type="default" r:id="rId65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54965" w14:textId="77777777" w:rsidR="007C032C" w:rsidRDefault="007C032C" w:rsidP="00F56440">
      <w:r>
        <w:separator/>
      </w:r>
    </w:p>
    <w:p w14:paraId="59CD5B51" w14:textId="77777777" w:rsidR="007C032C" w:rsidRDefault="007C032C" w:rsidP="00F56440"/>
    <w:p w14:paraId="36351209" w14:textId="77777777" w:rsidR="007C032C" w:rsidRDefault="007C032C" w:rsidP="00F56440"/>
    <w:p w14:paraId="2D01B46B" w14:textId="77777777" w:rsidR="007C032C" w:rsidRDefault="007C032C" w:rsidP="00F56440"/>
    <w:p w14:paraId="35733BD9" w14:textId="77777777" w:rsidR="007C032C" w:rsidRDefault="007C032C"/>
    <w:p w14:paraId="20CBB88B" w14:textId="77777777" w:rsidR="007C032C" w:rsidRDefault="007C032C"/>
    <w:p w14:paraId="427375A0" w14:textId="77777777" w:rsidR="007C032C" w:rsidRDefault="007C032C"/>
  </w:endnote>
  <w:endnote w:type="continuationSeparator" w:id="0">
    <w:p w14:paraId="258A46C8" w14:textId="77777777" w:rsidR="007C032C" w:rsidRDefault="007C032C" w:rsidP="00F56440">
      <w:r>
        <w:continuationSeparator/>
      </w:r>
    </w:p>
    <w:p w14:paraId="44CA2E10" w14:textId="77777777" w:rsidR="007C032C" w:rsidRDefault="007C032C" w:rsidP="00F56440"/>
    <w:p w14:paraId="1B55F9A0" w14:textId="77777777" w:rsidR="007C032C" w:rsidRDefault="007C032C" w:rsidP="00F56440"/>
    <w:p w14:paraId="4C56327C" w14:textId="77777777" w:rsidR="007C032C" w:rsidRDefault="007C032C" w:rsidP="00F56440"/>
    <w:p w14:paraId="21DBA434" w14:textId="77777777" w:rsidR="007C032C" w:rsidRDefault="007C032C"/>
    <w:p w14:paraId="02371A9D" w14:textId="77777777" w:rsidR="007C032C" w:rsidRDefault="007C032C"/>
    <w:p w14:paraId="1704A399" w14:textId="77777777" w:rsidR="007C032C" w:rsidRDefault="007C03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62BB4" w14:textId="498825AA" w:rsidR="00816EA0" w:rsidRDefault="00816EA0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  <w:lang w:eastAsia="de-DE"/>
      </w:rPr>
      <w:drawing>
        <wp:inline distT="0" distB="0" distL="0" distR="0" wp14:anchorId="48FDC127" wp14:editId="49E7DB5F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62A76CAF" w14:textId="77777777" w:rsidR="00816EA0" w:rsidRDefault="00816EA0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9560E" w14:textId="77777777" w:rsidR="007C032C" w:rsidRDefault="007C032C" w:rsidP="00F56440">
      <w:r>
        <w:separator/>
      </w:r>
    </w:p>
    <w:p w14:paraId="57A74FA6" w14:textId="77777777" w:rsidR="007C032C" w:rsidRDefault="007C032C" w:rsidP="00F56440"/>
    <w:p w14:paraId="48A767C0" w14:textId="77777777" w:rsidR="007C032C" w:rsidRDefault="007C032C" w:rsidP="00F56440"/>
    <w:p w14:paraId="5943FF6C" w14:textId="77777777" w:rsidR="007C032C" w:rsidRDefault="007C032C" w:rsidP="00F56440"/>
    <w:p w14:paraId="20AAC7CD" w14:textId="77777777" w:rsidR="007C032C" w:rsidRDefault="007C032C"/>
    <w:p w14:paraId="52BFB6B9" w14:textId="77777777" w:rsidR="007C032C" w:rsidRDefault="007C032C"/>
    <w:p w14:paraId="1FD1BA57" w14:textId="77777777" w:rsidR="007C032C" w:rsidRDefault="007C032C"/>
  </w:footnote>
  <w:footnote w:type="continuationSeparator" w:id="0">
    <w:p w14:paraId="5F3DB5BD" w14:textId="77777777" w:rsidR="007C032C" w:rsidRDefault="007C032C" w:rsidP="00F56440">
      <w:r>
        <w:continuationSeparator/>
      </w:r>
    </w:p>
    <w:p w14:paraId="5D71E9FA" w14:textId="77777777" w:rsidR="007C032C" w:rsidRDefault="007C032C" w:rsidP="00F56440"/>
    <w:p w14:paraId="7629FF3F" w14:textId="77777777" w:rsidR="007C032C" w:rsidRDefault="007C032C" w:rsidP="00F56440"/>
    <w:p w14:paraId="44321583" w14:textId="77777777" w:rsidR="007C032C" w:rsidRDefault="007C032C" w:rsidP="00F56440"/>
    <w:p w14:paraId="50702592" w14:textId="77777777" w:rsidR="007C032C" w:rsidRDefault="007C032C"/>
    <w:p w14:paraId="795E29DA" w14:textId="77777777" w:rsidR="007C032C" w:rsidRDefault="007C032C"/>
    <w:p w14:paraId="2C788BE7" w14:textId="77777777" w:rsidR="007C032C" w:rsidRDefault="007C03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859B9" w14:textId="77777777" w:rsidR="00816EA0" w:rsidRPr="00E0758C" w:rsidRDefault="00816EA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816EA0" w:rsidRPr="00E0758C" w14:paraId="7BBCEFC5" w14:textId="77777777" w:rsidTr="003A4816">
      <w:trPr>
        <w:trHeight w:val="56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7571082" w14:textId="77777777" w:rsidR="00816EA0" w:rsidRPr="00E0758C" w:rsidRDefault="00816EA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08B2E0B5" wp14:editId="5414C7C9">
                <wp:simplePos x="0" y="0"/>
                <wp:positionH relativeFrom="column">
                  <wp:posOffset>-65405</wp:posOffset>
                </wp:positionH>
                <wp:positionV relativeFrom="paragraph">
                  <wp:posOffset>99060</wp:posOffset>
                </wp:positionV>
                <wp:extent cx="450215" cy="225425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2212044" w14:textId="145EF931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3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DFD71F" w14:textId="77777777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54CBB5E" w14:textId="77777777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6751FD5A" wp14:editId="4F714F58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47449E" w14:textId="77777777" w:rsidR="00816EA0" w:rsidRPr="00E17AE8" w:rsidRDefault="00816EA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3049" w14:textId="77777777" w:rsidR="00816EA0" w:rsidRDefault="00816EA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816EA0" w:rsidRPr="00E0758C" w14:paraId="027D6558" w14:textId="77777777" w:rsidTr="003A4816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B425FC0" w14:textId="77777777" w:rsidR="00816EA0" w:rsidRPr="00E0758C" w:rsidRDefault="00816EA0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8240" behindDoc="0" locked="0" layoutInCell="1" allowOverlap="1" wp14:anchorId="5ED79C0F" wp14:editId="02F77C6B">
                <wp:simplePos x="0" y="0"/>
                <wp:positionH relativeFrom="column">
                  <wp:posOffset>-107950</wp:posOffset>
                </wp:positionH>
                <wp:positionV relativeFrom="paragraph">
                  <wp:posOffset>86360</wp:posOffset>
                </wp:positionV>
                <wp:extent cx="450215" cy="22542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600CB7" w14:textId="725916E6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A4816">
            <w:rPr>
              <w:color w:val="706F6F"/>
              <w:sz w:val="20"/>
              <w:szCs w:val="20"/>
            </w:rPr>
            <w:t>Ich kann Aufgaben zu Situationen finden und umgekehrt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BD4724A" w14:textId="7ECA9D22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305F85">
            <w:rPr>
              <w:noProof/>
              <w:color w:val="737373" w:themeColor="accent3"/>
              <w:sz w:val="18"/>
              <w:szCs w:val="18"/>
            </w:rPr>
            <w:t>7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31685D" w14:textId="77777777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38438819" wp14:editId="11C8ED38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A5A53B" w14:textId="77777777" w:rsidR="00816EA0" w:rsidRDefault="00816E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1A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F10A8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56662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525B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907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8C22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D80C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88B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E6D5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208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15C23"/>
    <w:multiLevelType w:val="hybridMultilevel"/>
    <w:tmpl w:val="7BC49EB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555B52"/>
    <w:multiLevelType w:val="hybridMultilevel"/>
    <w:tmpl w:val="28EC2CF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E51DC3"/>
    <w:multiLevelType w:val="hybridMultilevel"/>
    <w:tmpl w:val="D960EC4C"/>
    <w:lvl w:ilvl="0" w:tplc="B4BE6B6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74FA6"/>
    <w:multiLevelType w:val="hybridMultilevel"/>
    <w:tmpl w:val="183C0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B2201"/>
    <w:multiLevelType w:val="hybridMultilevel"/>
    <w:tmpl w:val="D960EC4C"/>
    <w:lvl w:ilvl="0" w:tplc="B4BE6B6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571255">
    <w:abstractNumId w:val="13"/>
  </w:num>
  <w:num w:numId="2" w16cid:durableId="2131392392">
    <w:abstractNumId w:val="15"/>
  </w:num>
  <w:num w:numId="3" w16cid:durableId="273903550">
    <w:abstractNumId w:val="16"/>
  </w:num>
  <w:num w:numId="4" w16cid:durableId="1323924289">
    <w:abstractNumId w:val="12"/>
  </w:num>
  <w:num w:numId="5" w16cid:durableId="1660190069">
    <w:abstractNumId w:val="10"/>
  </w:num>
  <w:num w:numId="6" w16cid:durableId="1274439496">
    <w:abstractNumId w:val="14"/>
  </w:num>
  <w:num w:numId="7" w16cid:durableId="1209685215">
    <w:abstractNumId w:val="0"/>
  </w:num>
  <w:num w:numId="8" w16cid:durableId="1881476054">
    <w:abstractNumId w:val="1"/>
  </w:num>
  <w:num w:numId="9" w16cid:durableId="65689446">
    <w:abstractNumId w:val="2"/>
  </w:num>
  <w:num w:numId="10" w16cid:durableId="1599022740">
    <w:abstractNumId w:val="3"/>
  </w:num>
  <w:num w:numId="11" w16cid:durableId="2144425296">
    <w:abstractNumId w:val="8"/>
  </w:num>
  <w:num w:numId="12" w16cid:durableId="295141080">
    <w:abstractNumId w:val="4"/>
  </w:num>
  <w:num w:numId="13" w16cid:durableId="1632325649">
    <w:abstractNumId w:val="5"/>
  </w:num>
  <w:num w:numId="14" w16cid:durableId="1661805585">
    <w:abstractNumId w:val="6"/>
  </w:num>
  <w:num w:numId="15" w16cid:durableId="1379823028">
    <w:abstractNumId w:val="7"/>
  </w:num>
  <w:num w:numId="16" w16cid:durableId="721291764">
    <w:abstractNumId w:val="9"/>
  </w:num>
  <w:num w:numId="17" w16cid:durableId="1560825190">
    <w:abstractNumId w:val="11"/>
  </w:num>
  <w:num w:numId="18" w16cid:durableId="140122591">
    <w:abstractNumId w:val="0"/>
  </w:num>
  <w:num w:numId="19" w16cid:durableId="755244735">
    <w:abstractNumId w:val="1"/>
  </w:num>
  <w:num w:numId="20" w16cid:durableId="1868063453">
    <w:abstractNumId w:val="2"/>
  </w:num>
  <w:num w:numId="21" w16cid:durableId="65500082">
    <w:abstractNumId w:val="3"/>
  </w:num>
  <w:num w:numId="22" w16cid:durableId="1572231743">
    <w:abstractNumId w:val="8"/>
  </w:num>
  <w:num w:numId="23" w16cid:durableId="118883290">
    <w:abstractNumId w:val="4"/>
  </w:num>
  <w:num w:numId="24" w16cid:durableId="1842086347">
    <w:abstractNumId w:val="5"/>
  </w:num>
  <w:num w:numId="25" w16cid:durableId="58142231">
    <w:abstractNumId w:val="6"/>
  </w:num>
  <w:num w:numId="26" w16cid:durableId="708533261">
    <w:abstractNumId w:val="7"/>
  </w:num>
  <w:num w:numId="27" w16cid:durableId="1032144448">
    <w:abstractNumId w:val="9"/>
  </w:num>
  <w:num w:numId="28" w16cid:durableId="1063874009">
    <w:abstractNumId w:val="0"/>
  </w:num>
  <w:num w:numId="29" w16cid:durableId="1379161374">
    <w:abstractNumId w:val="1"/>
  </w:num>
  <w:num w:numId="30" w16cid:durableId="1800563151">
    <w:abstractNumId w:val="2"/>
  </w:num>
  <w:num w:numId="31" w16cid:durableId="781534481">
    <w:abstractNumId w:val="3"/>
  </w:num>
  <w:num w:numId="32" w16cid:durableId="1747143930">
    <w:abstractNumId w:val="8"/>
  </w:num>
  <w:num w:numId="33" w16cid:durableId="49768619">
    <w:abstractNumId w:val="4"/>
  </w:num>
  <w:num w:numId="34" w16cid:durableId="1972058437">
    <w:abstractNumId w:val="5"/>
  </w:num>
  <w:num w:numId="35" w16cid:durableId="728188359">
    <w:abstractNumId w:val="6"/>
  </w:num>
  <w:num w:numId="36" w16cid:durableId="477695648">
    <w:abstractNumId w:val="7"/>
  </w:num>
  <w:num w:numId="37" w16cid:durableId="1094740656">
    <w:abstractNumId w:val="9"/>
  </w:num>
  <w:num w:numId="38" w16cid:durableId="199706446">
    <w:abstractNumId w:val="0"/>
  </w:num>
  <w:num w:numId="39" w16cid:durableId="419564660">
    <w:abstractNumId w:val="1"/>
  </w:num>
  <w:num w:numId="40" w16cid:durableId="2043287857">
    <w:abstractNumId w:val="2"/>
  </w:num>
  <w:num w:numId="41" w16cid:durableId="1292056932">
    <w:abstractNumId w:val="3"/>
  </w:num>
  <w:num w:numId="42" w16cid:durableId="660276369">
    <w:abstractNumId w:val="8"/>
  </w:num>
  <w:num w:numId="43" w16cid:durableId="972095506">
    <w:abstractNumId w:val="4"/>
  </w:num>
  <w:num w:numId="44" w16cid:durableId="921450719">
    <w:abstractNumId w:val="5"/>
  </w:num>
  <w:num w:numId="45" w16cid:durableId="1748377456">
    <w:abstractNumId w:val="6"/>
  </w:num>
  <w:num w:numId="46" w16cid:durableId="720599340">
    <w:abstractNumId w:val="7"/>
  </w:num>
  <w:num w:numId="47" w16cid:durableId="1363750917">
    <w:abstractNumId w:val="9"/>
  </w:num>
  <w:num w:numId="48" w16cid:durableId="23948114">
    <w:abstractNumId w:val="0"/>
  </w:num>
  <w:num w:numId="49" w16cid:durableId="283581569">
    <w:abstractNumId w:val="1"/>
  </w:num>
  <w:num w:numId="50" w16cid:durableId="1653830371">
    <w:abstractNumId w:val="2"/>
  </w:num>
  <w:num w:numId="51" w16cid:durableId="589852410">
    <w:abstractNumId w:val="3"/>
  </w:num>
  <w:num w:numId="52" w16cid:durableId="287322961">
    <w:abstractNumId w:val="8"/>
  </w:num>
  <w:num w:numId="53" w16cid:durableId="1565795234">
    <w:abstractNumId w:val="4"/>
  </w:num>
  <w:num w:numId="54" w16cid:durableId="1335918223">
    <w:abstractNumId w:val="5"/>
  </w:num>
  <w:num w:numId="55" w16cid:durableId="2107460084">
    <w:abstractNumId w:val="6"/>
  </w:num>
  <w:num w:numId="56" w16cid:durableId="1302418129">
    <w:abstractNumId w:val="7"/>
  </w:num>
  <w:num w:numId="57" w16cid:durableId="185411951">
    <w:abstractNumId w:val="9"/>
  </w:num>
  <w:num w:numId="58" w16cid:durableId="1900087931">
    <w:abstractNumId w:val="0"/>
  </w:num>
  <w:num w:numId="59" w16cid:durableId="1501384736">
    <w:abstractNumId w:val="1"/>
  </w:num>
  <w:num w:numId="60" w16cid:durableId="1400712142">
    <w:abstractNumId w:val="2"/>
  </w:num>
  <w:num w:numId="61" w16cid:durableId="723216185">
    <w:abstractNumId w:val="3"/>
  </w:num>
  <w:num w:numId="62" w16cid:durableId="270405495">
    <w:abstractNumId w:val="8"/>
  </w:num>
  <w:num w:numId="63" w16cid:durableId="1495073206">
    <w:abstractNumId w:val="4"/>
  </w:num>
  <w:num w:numId="64" w16cid:durableId="2030184212">
    <w:abstractNumId w:val="5"/>
  </w:num>
  <w:num w:numId="65" w16cid:durableId="508642343">
    <w:abstractNumId w:val="6"/>
  </w:num>
  <w:num w:numId="66" w16cid:durableId="1726374757">
    <w:abstractNumId w:val="7"/>
  </w:num>
  <w:num w:numId="67" w16cid:durableId="582448800">
    <w:abstractNumId w:val="9"/>
  </w:num>
  <w:num w:numId="68" w16cid:durableId="826479951">
    <w:abstractNumId w:val="0"/>
  </w:num>
  <w:num w:numId="69" w16cid:durableId="655576734">
    <w:abstractNumId w:val="1"/>
  </w:num>
  <w:num w:numId="70" w16cid:durableId="469596078">
    <w:abstractNumId w:val="2"/>
  </w:num>
  <w:num w:numId="71" w16cid:durableId="2002390663">
    <w:abstractNumId w:val="3"/>
  </w:num>
  <w:num w:numId="72" w16cid:durableId="776754963">
    <w:abstractNumId w:val="8"/>
  </w:num>
  <w:num w:numId="73" w16cid:durableId="1903783450">
    <w:abstractNumId w:val="4"/>
  </w:num>
  <w:num w:numId="74" w16cid:durableId="239487105">
    <w:abstractNumId w:val="5"/>
  </w:num>
  <w:num w:numId="75" w16cid:durableId="999382130">
    <w:abstractNumId w:val="6"/>
  </w:num>
  <w:num w:numId="76" w16cid:durableId="688338849">
    <w:abstractNumId w:val="7"/>
  </w:num>
  <w:num w:numId="77" w16cid:durableId="2139300851">
    <w:abstractNumId w:val="9"/>
  </w:num>
  <w:num w:numId="78" w16cid:durableId="1665159452">
    <w:abstractNumId w:val="0"/>
  </w:num>
  <w:num w:numId="79" w16cid:durableId="278032207">
    <w:abstractNumId w:val="1"/>
  </w:num>
  <w:num w:numId="80" w16cid:durableId="1270814410">
    <w:abstractNumId w:val="2"/>
  </w:num>
  <w:num w:numId="81" w16cid:durableId="615797588">
    <w:abstractNumId w:val="3"/>
  </w:num>
  <w:num w:numId="82" w16cid:durableId="707534924">
    <w:abstractNumId w:val="8"/>
  </w:num>
  <w:num w:numId="83" w16cid:durableId="1185824947">
    <w:abstractNumId w:val="4"/>
  </w:num>
  <w:num w:numId="84" w16cid:durableId="170023453">
    <w:abstractNumId w:val="5"/>
  </w:num>
  <w:num w:numId="85" w16cid:durableId="1548569672">
    <w:abstractNumId w:val="6"/>
  </w:num>
  <w:num w:numId="86" w16cid:durableId="205803075">
    <w:abstractNumId w:val="7"/>
  </w:num>
  <w:num w:numId="87" w16cid:durableId="1643727822">
    <w:abstractNumId w:val="9"/>
  </w:num>
  <w:num w:numId="88" w16cid:durableId="1186871215">
    <w:abstractNumId w:val="0"/>
  </w:num>
  <w:num w:numId="89" w16cid:durableId="378744244">
    <w:abstractNumId w:val="1"/>
  </w:num>
  <w:num w:numId="90" w16cid:durableId="291208991">
    <w:abstractNumId w:val="2"/>
  </w:num>
  <w:num w:numId="91" w16cid:durableId="1609386718">
    <w:abstractNumId w:val="3"/>
  </w:num>
  <w:num w:numId="92" w16cid:durableId="591356980">
    <w:abstractNumId w:val="8"/>
  </w:num>
  <w:num w:numId="93" w16cid:durableId="1273055008">
    <w:abstractNumId w:val="4"/>
  </w:num>
  <w:num w:numId="94" w16cid:durableId="1714963130">
    <w:abstractNumId w:val="5"/>
  </w:num>
  <w:num w:numId="95" w16cid:durableId="272052193">
    <w:abstractNumId w:val="6"/>
  </w:num>
  <w:num w:numId="96" w16cid:durableId="339238917">
    <w:abstractNumId w:val="7"/>
  </w:num>
  <w:num w:numId="97" w16cid:durableId="778572049">
    <w:abstractNumId w:val="9"/>
  </w:num>
  <w:num w:numId="98" w16cid:durableId="309527671">
    <w:abstractNumId w:val="0"/>
  </w:num>
  <w:num w:numId="99" w16cid:durableId="1465662216">
    <w:abstractNumId w:val="1"/>
  </w:num>
  <w:num w:numId="100" w16cid:durableId="726493414">
    <w:abstractNumId w:val="2"/>
  </w:num>
  <w:num w:numId="101" w16cid:durableId="1578320060">
    <w:abstractNumId w:val="3"/>
  </w:num>
  <w:num w:numId="102" w16cid:durableId="1110200906">
    <w:abstractNumId w:val="8"/>
  </w:num>
  <w:num w:numId="103" w16cid:durableId="1563826543">
    <w:abstractNumId w:val="4"/>
  </w:num>
  <w:num w:numId="104" w16cid:durableId="97139687">
    <w:abstractNumId w:val="5"/>
  </w:num>
  <w:num w:numId="105" w16cid:durableId="264073960">
    <w:abstractNumId w:val="6"/>
  </w:num>
  <w:num w:numId="106" w16cid:durableId="1315992606">
    <w:abstractNumId w:val="7"/>
  </w:num>
  <w:num w:numId="107" w16cid:durableId="1373848296">
    <w:abstractNumId w:val="9"/>
  </w:num>
  <w:num w:numId="108" w16cid:durableId="1539665185">
    <w:abstractNumId w:val="0"/>
  </w:num>
  <w:num w:numId="109" w16cid:durableId="1789735901">
    <w:abstractNumId w:val="1"/>
  </w:num>
  <w:num w:numId="110" w16cid:durableId="634526526">
    <w:abstractNumId w:val="2"/>
  </w:num>
  <w:num w:numId="111" w16cid:durableId="442385603">
    <w:abstractNumId w:val="3"/>
  </w:num>
  <w:num w:numId="112" w16cid:durableId="104274965">
    <w:abstractNumId w:val="8"/>
  </w:num>
  <w:num w:numId="113" w16cid:durableId="561721869">
    <w:abstractNumId w:val="4"/>
  </w:num>
  <w:num w:numId="114" w16cid:durableId="735936136">
    <w:abstractNumId w:val="5"/>
  </w:num>
  <w:num w:numId="115" w16cid:durableId="1252010652">
    <w:abstractNumId w:val="6"/>
  </w:num>
  <w:num w:numId="116" w16cid:durableId="61832035">
    <w:abstractNumId w:val="7"/>
  </w:num>
  <w:num w:numId="117" w16cid:durableId="116140573">
    <w:abstractNumId w:val="9"/>
  </w:num>
  <w:num w:numId="118" w16cid:durableId="1316765522">
    <w:abstractNumId w:val="0"/>
  </w:num>
  <w:num w:numId="119" w16cid:durableId="1447695245">
    <w:abstractNumId w:val="1"/>
  </w:num>
  <w:num w:numId="120" w16cid:durableId="2090998295">
    <w:abstractNumId w:val="2"/>
  </w:num>
  <w:num w:numId="121" w16cid:durableId="1577131171">
    <w:abstractNumId w:val="3"/>
  </w:num>
  <w:num w:numId="122" w16cid:durableId="954092337">
    <w:abstractNumId w:val="8"/>
  </w:num>
  <w:num w:numId="123" w16cid:durableId="426389145">
    <w:abstractNumId w:val="4"/>
  </w:num>
  <w:num w:numId="124" w16cid:durableId="78404293">
    <w:abstractNumId w:val="5"/>
  </w:num>
  <w:num w:numId="125" w16cid:durableId="1063407383">
    <w:abstractNumId w:val="6"/>
  </w:num>
  <w:num w:numId="126" w16cid:durableId="1427268496">
    <w:abstractNumId w:val="7"/>
  </w:num>
  <w:num w:numId="127" w16cid:durableId="525869073">
    <w:abstractNumId w:val="9"/>
  </w:num>
  <w:num w:numId="128" w16cid:durableId="1010064185">
    <w:abstractNumId w:val="0"/>
  </w:num>
  <w:num w:numId="129" w16cid:durableId="1847864739">
    <w:abstractNumId w:val="1"/>
  </w:num>
  <w:num w:numId="130" w16cid:durableId="815806955">
    <w:abstractNumId w:val="2"/>
  </w:num>
  <w:num w:numId="131" w16cid:durableId="1314290485">
    <w:abstractNumId w:val="3"/>
  </w:num>
  <w:num w:numId="132" w16cid:durableId="101800099">
    <w:abstractNumId w:val="8"/>
  </w:num>
  <w:num w:numId="133" w16cid:durableId="906840378">
    <w:abstractNumId w:val="4"/>
  </w:num>
  <w:num w:numId="134" w16cid:durableId="1233543875">
    <w:abstractNumId w:val="5"/>
  </w:num>
  <w:num w:numId="135" w16cid:durableId="255746180">
    <w:abstractNumId w:val="6"/>
  </w:num>
  <w:num w:numId="136" w16cid:durableId="517889153">
    <w:abstractNumId w:val="7"/>
  </w:num>
  <w:num w:numId="137" w16cid:durableId="1860118786">
    <w:abstractNumId w:val="9"/>
  </w:num>
  <w:num w:numId="138" w16cid:durableId="1160194204">
    <w:abstractNumId w:val="0"/>
  </w:num>
  <w:num w:numId="139" w16cid:durableId="27609220">
    <w:abstractNumId w:val="1"/>
  </w:num>
  <w:num w:numId="140" w16cid:durableId="149493090">
    <w:abstractNumId w:val="2"/>
  </w:num>
  <w:num w:numId="141" w16cid:durableId="285743437">
    <w:abstractNumId w:val="3"/>
  </w:num>
  <w:num w:numId="142" w16cid:durableId="269508941">
    <w:abstractNumId w:val="8"/>
  </w:num>
  <w:num w:numId="143" w16cid:durableId="152258707">
    <w:abstractNumId w:val="4"/>
  </w:num>
  <w:num w:numId="144" w16cid:durableId="179322146">
    <w:abstractNumId w:val="5"/>
  </w:num>
  <w:num w:numId="145" w16cid:durableId="853541652">
    <w:abstractNumId w:val="6"/>
  </w:num>
  <w:num w:numId="146" w16cid:durableId="1143233074">
    <w:abstractNumId w:val="7"/>
  </w:num>
  <w:num w:numId="147" w16cid:durableId="892934823">
    <w:abstractNumId w:val="9"/>
  </w:num>
  <w:num w:numId="148" w16cid:durableId="465126545">
    <w:abstractNumId w:val="0"/>
  </w:num>
  <w:num w:numId="149" w16cid:durableId="218710361">
    <w:abstractNumId w:val="1"/>
  </w:num>
  <w:num w:numId="150" w16cid:durableId="207106933">
    <w:abstractNumId w:val="2"/>
  </w:num>
  <w:num w:numId="151" w16cid:durableId="1859735197">
    <w:abstractNumId w:val="3"/>
  </w:num>
  <w:num w:numId="152" w16cid:durableId="864253810">
    <w:abstractNumId w:val="8"/>
  </w:num>
  <w:num w:numId="153" w16cid:durableId="630600658">
    <w:abstractNumId w:val="4"/>
  </w:num>
  <w:num w:numId="154" w16cid:durableId="344523811">
    <w:abstractNumId w:val="5"/>
  </w:num>
  <w:num w:numId="155" w16cid:durableId="960188965">
    <w:abstractNumId w:val="6"/>
  </w:num>
  <w:num w:numId="156" w16cid:durableId="784891121">
    <w:abstractNumId w:val="7"/>
  </w:num>
  <w:num w:numId="157" w16cid:durableId="2111243375">
    <w:abstractNumId w:val="9"/>
  </w:num>
  <w:num w:numId="158" w16cid:durableId="696976993">
    <w:abstractNumId w:val="0"/>
  </w:num>
  <w:num w:numId="159" w16cid:durableId="1397900307">
    <w:abstractNumId w:val="1"/>
  </w:num>
  <w:num w:numId="160" w16cid:durableId="426728232">
    <w:abstractNumId w:val="2"/>
  </w:num>
  <w:num w:numId="161" w16cid:durableId="1290285997">
    <w:abstractNumId w:val="3"/>
  </w:num>
  <w:num w:numId="162" w16cid:durableId="1095132320">
    <w:abstractNumId w:val="8"/>
  </w:num>
  <w:num w:numId="163" w16cid:durableId="1022130236">
    <w:abstractNumId w:val="4"/>
  </w:num>
  <w:num w:numId="164" w16cid:durableId="1597444193">
    <w:abstractNumId w:val="5"/>
  </w:num>
  <w:num w:numId="165" w16cid:durableId="2104495161">
    <w:abstractNumId w:val="6"/>
  </w:num>
  <w:num w:numId="166" w16cid:durableId="1142424891">
    <w:abstractNumId w:val="7"/>
  </w:num>
  <w:num w:numId="167" w16cid:durableId="700281622">
    <w:abstractNumId w:val="9"/>
  </w:num>
  <w:num w:numId="168" w16cid:durableId="868494755">
    <w:abstractNumId w:val="0"/>
  </w:num>
  <w:num w:numId="169" w16cid:durableId="1261572504">
    <w:abstractNumId w:val="1"/>
  </w:num>
  <w:num w:numId="170" w16cid:durableId="2104689707">
    <w:abstractNumId w:val="2"/>
  </w:num>
  <w:num w:numId="171" w16cid:durableId="1755977814">
    <w:abstractNumId w:val="3"/>
  </w:num>
  <w:num w:numId="172" w16cid:durableId="1772119964">
    <w:abstractNumId w:val="8"/>
  </w:num>
  <w:num w:numId="173" w16cid:durableId="1788428877">
    <w:abstractNumId w:val="4"/>
  </w:num>
  <w:num w:numId="174" w16cid:durableId="1218205390">
    <w:abstractNumId w:val="5"/>
  </w:num>
  <w:num w:numId="175" w16cid:durableId="127599268">
    <w:abstractNumId w:val="6"/>
  </w:num>
  <w:num w:numId="176" w16cid:durableId="626468723">
    <w:abstractNumId w:val="7"/>
  </w:num>
  <w:num w:numId="177" w16cid:durableId="596330342">
    <w:abstractNumId w:val="9"/>
  </w:num>
  <w:num w:numId="178" w16cid:durableId="168299533">
    <w:abstractNumId w:val="0"/>
  </w:num>
  <w:num w:numId="179" w16cid:durableId="1828587722">
    <w:abstractNumId w:val="1"/>
  </w:num>
  <w:num w:numId="180" w16cid:durableId="973095835">
    <w:abstractNumId w:val="2"/>
  </w:num>
  <w:num w:numId="181" w16cid:durableId="1250504091">
    <w:abstractNumId w:val="3"/>
  </w:num>
  <w:num w:numId="182" w16cid:durableId="245386932">
    <w:abstractNumId w:val="8"/>
  </w:num>
  <w:num w:numId="183" w16cid:durableId="1204366683">
    <w:abstractNumId w:val="4"/>
  </w:num>
  <w:num w:numId="184" w16cid:durableId="1249072334">
    <w:abstractNumId w:val="5"/>
  </w:num>
  <w:num w:numId="185" w16cid:durableId="1089960930">
    <w:abstractNumId w:val="6"/>
  </w:num>
  <w:num w:numId="186" w16cid:durableId="1296839454">
    <w:abstractNumId w:val="7"/>
  </w:num>
  <w:num w:numId="187" w16cid:durableId="474178331">
    <w:abstractNumId w:val="9"/>
  </w:num>
  <w:num w:numId="188" w16cid:durableId="648097271">
    <w:abstractNumId w:val="0"/>
  </w:num>
  <w:num w:numId="189" w16cid:durableId="815075806">
    <w:abstractNumId w:val="1"/>
  </w:num>
  <w:num w:numId="190" w16cid:durableId="1774279377">
    <w:abstractNumId w:val="2"/>
  </w:num>
  <w:num w:numId="191" w16cid:durableId="7147298">
    <w:abstractNumId w:val="3"/>
  </w:num>
  <w:num w:numId="192" w16cid:durableId="1923447165">
    <w:abstractNumId w:val="8"/>
  </w:num>
  <w:num w:numId="193" w16cid:durableId="1622029240">
    <w:abstractNumId w:val="4"/>
  </w:num>
  <w:num w:numId="194" w16cid:durableId="927544005">
    <w:abstractNumId w:val="5"/>
  </w:num>
  <w:num w:numId="195" w16cid:durableId="156921563">
    <w:abstractNumId w:val="6"/>
  </w:num>
  <w:num w:numId="196" w16cid:durableId="171914902">
    <w:abstractNumId w:val="7"/>
  </w:num>
  <w:num w:numId="197" w16cid:durableId="744111421">
    <w:abstractNumId w:val="9"/>
  </w:num>
  <w:num w:numId="198" w16cid:durableId="1699768374">
    <w:abstractNumId w:val="0"/>
  </w:num>
  <w:num w:numId="199" w16cid:durableId="1583906230">
    <w:abstractNumId w:val="1"/>
  </w:num>
  <w:num w:numId="200" w16cid:durableId="564222702">
    <w:abstractNumId w:val="2"/>
  </w:num>
  <w:num w:numId="201" w16cid:durableId="26413203">
    <w:abstractNumId w:val="3"/>
  </w:num>
  <w:num w:numId="202" w16cid:durableId="1298686292">
    <w:abstractNumId w:val="8"/>
  </w:num>
  <w:num w:numId="203" w16cid:durableId="642276920">
    <w:abstractNumId w:val="4"/>
  </w:num>
  <w:num w:numId="204" w16cid:durableId="1306278088">
    <w:abstractNumId w:val="5"/>
  </w:num>
  <w:num w:numId="205" w16cid:durableId="261301708">
    <w:abstractNumId w:val="6"/>
  </w:num>
  <w:num w:numId="206" w16cid:durableId="1131243495">
    <w:abstractNumId w:val="7"/>
  </w:num>
  <w:num w:numId="207" w16cid:durableId="280263859">
    <w:abstractNumId w:val="9"/>
  </w:num>
  <w:num w:numId="208" w16cid:durableId="360403575">
    <w:abstractNumId w:val="0"/>
  </w:num>
  <w:num w:numId="209" w16cid:durableId="841286683">
    <w:abstractNumId w:val="1"/>
  </w:num>
  <w:num w:numId="210" w16cid:durableId="671033744">
    <w:abstractNumId w:val="2"/>
  </w:num>
  <w:num w:numId="211" w16cid:durableId="884610203">
    <w:abstractNumId w:val="3"/>
  </w:num>
  <w:num w:numId="212" w16cid:durableId="400374874">
    <w:abstractNumId w:val="8"/>
  </w:num>
  <w:num w:numId="213" w16cid:durableId="375013018">
    <w:abstractNumId w:val="4"/>
  </w:num>
  <w:num w:numId="214" w16cid:durableId="1100569372">
    <w:abstractNumId w:val="5"/>
  </w:num>
  <w:num w:numId="215" w16cid:durableId="104887085">
    <w:abstractNumId w:val="6"/>
  </w:num>
  <w:num w:numId="216" w16cid:durableId="284696406">
    <w:abstractNumId w:val="7"/>
  </w:num>
  <w:num w:numId="217" w16cid:durableId="453140471">
    <w:abstractNumId w:val="9"/>
  </w:num>
  <w:num w:numId="218" w16cid:durableId="1511524995">
    <w:abstractNumId w:val="0"/>
  </w:num>
  <w:num w:numId="219" w16cid:durableId="1467504202">
    <w:abstractNumId w:val="1"/>
  </w:num>
  <w:num w:numId="220" w16cid:durableId="386997279">
    <w:abstractNumId w:val="2"/>
  </w:num>
  <w:num w:numId="221" w16cid:durableId="1839878873">
    <w:abstractNumId w:val="3"/>
  </w:num>
  <w:num w:numId="222" w16cid:durableId="7877314">
    <w:abstractNumId w:val="8"/>
  </w:num>
  <w:num w:numId="223" w16cid:durableId="773674807">
    <w:abstractNumId w:val="4"/>
  </w:num>
  <w:num w:numId="224" w16cid:durableId="1260984990">
    <w:abstractNumId w:val="5"/>
  </w:num>
  <w:num w:numId="225" w16cid:durableId="1638754052">
    <w:abstractNumId w:val="6"/>
  </w:num>
  <w:num w:numId="226" w16cid:durableId="2024017830">
    <w:abstractNumId w:val="7"/>
  </w:num>
  <w:num w:numId="227" w16cid:durableId="517894677">
    <w:abstractNumId w:val="9"/>
  </w:num>
  <w:num w:numId="228" w16cid:durableId="1219853480">
    <w:abstractNumId w:val="0"/>
  </w:num>
  <w:num w:numId="229" w16cid:durableId="498691937">
    <w:abstractNumId w:val="1"/>
  </w:num>
  <w:num w:numId="230" w16cid:durableId="1390953736">
    <w:abstractNumId w:val="2"/>
  </w:num>
  <w:num w:numId="231" w16cid:durableId="203714712">
    <w:abstractNumId w:val="3"/>
  </w:num>
  <w:num w:numId="232" w16cid:durableId="1847360586">
    <w:abstractNumId w:val="8"/>
  </w:num>
  <w:num w:numId="233" w16cid:durableId="371656602">
    <w:abstractNumId w:val="4"/>
  </w:num>
  <w:num w:numId="234" w16cid:durableId="839589138">
    <w:abstractNumId w:val="5"/>
  </w:num>
  <w:num w:numId="235" w16cid:durableId="1861620654">
    <w:abstractNumId w:val="6"/>
  </w:num>
  <w:num w:numId="236" w16cid:durableId="1348362469">
    <w:abstractNumId w:val="7"/>
  </w:num>
  <w:num w:numId="237" w16cid:durableId="17779116">
    <w:abstractNumId w:val="9"/>
  </w:num>
  <w:num w:numId="238" w16cid:durableId="889267511">
    <w:abstractNumId w:val="0"/>
  </w:num>
  <w:num w:numId="239" w16cid:durableId="2013095143">
    <w:abstractNumId w:val="1"/>
  </w:num>
  <w:num w:numId="240" w16cid:durableId="641496851">
    <w:abstractNumId w:val="2"/>
  </w:num>
  <w:num w:numId="241" w16cid:durableId="1517380109">
    <w:abstractNumId w:val="3"/>
  </w:num>
  <w:num w:numId="242" w16cid:durableId="1254363602">
    <w:abstractNumId w:val="8"/>
  </w:num>
  <w:num w:numId="243" w16cid:durableId="1818454565">
    <w:abstractNumId w:val="4"/>
  </w:num>
  <w:num w:numId="244" w16cid:durableId="1396590185">
    <w:abstractNumId w:val="5"/>
  </w:num>
  <w:num w:numId="245" w16cid:durableId="1686319922">
    <w:abstractNumId w:val="6"/>
  </w:num>
  <w:num w:numId="246" w16cid:durableId="1574656648">
    <w:abstractNumId w:val="7"/>
  </w:num>
  <w:num w:numId="247" w16cid:durableId="2138447568">
    <w:abstractNumId w:val="9"/>
  </w:num>
  <w:num w:numId="248" w16cid:durableId="1240213128">
    <w:abstractNumId w:val="0"/>
  </w:num>
  <w:num w:numId="249" w16cid:durableId="126634121">
    <w:abstractNumId w:val="1"/>
  </w:num>
  <w:num w:numId="250" w16cid:durableId="2080906938">
    <w:abstractNumId w:val="2"/>
  </w:num>
  <w:num w:numId="251" w16cid:durableId="45767386">
    <w:abstractNumId w:val="3"/>
  </w:num>
  <w:num w:numId="252" w16cid:durableId="295643377">
    <w:abstractNumId w:val="8"/>
  </w:num>
  <w:num w:numId="253" w16cid:durableId="602149426">
    <w:abstractNumId w:val="4"/>
  </w:num>
  <w:num w:numId="254" w16cid:durableId="1099981283">
    <w:abstractNumId w:val="5"/>
  </w:num>
  <w:num w:numId="255" w16cid:durableId="1927572158">
    <w:abstractNumId w:val="6"/>
  </w:num>
  <w:num w:numId="256" w16cid:durableId="701976021">
    <w:abstractNumId w:val="7"/>
  </w:num>
  <w:num w:numId="257" w16cid:durableId="1077169516">
    <w:abstractNumId w:val="9"/>
  </w:num>
  <w:num w:numId="258" w16cid:durableId="1859271653">
    <w:abstractNumId w:val="0"/>
  </w:num>
  <w:num w:numId="259" w16cid:durableId="1228687009">
    <w:abstractNumId w:val="1"/>
  </w:num>
  <w:num w:numId="260" w16cid:durableId="81100320">
    <w:abstractNumId w:val="2"/>
  </w:num>
  <w:num w:numId="261" w16cid:durableId="2136630882">
    <w:abstractNumId w:val="3"/>
  </w:num>
  <w:num w:numId="262" w16cid:durableId="1694502547">
    <w:abstractNumId w:val="8"/>
  </w:num>
  <w:num w:numId="263" w16cid:durableId="317459085">
    <w:abstractNumId w:val="4"/>
  </w:num>
  <w:num w:numId="264" w16cid:durableId="1824156543">
    <w:abstractNumId w:val="5"/>
  </w:num>
  <w:num w:numId="265" w16cid:durableId="940796373">
    <w:abstractNumId w:val="6"/>
  </w:num>
  <w:num w:numId="266" w16cid:durableId="271212669">
    <w:abstractNumId w:val="7"/>
  </w:num>
  <w:num w:numId="267" w16cid:durableId="1212693841">
    <w:abstractNumId w:val="9"/>
  </w:num>
  <w:num w:numId="268" w16cid:durableId="1899582852">
    <w:abstractNumId w:val="0"/>
  </w:num>
  <w:num w:numId="269" w16cid:durableId="588735614">
    <w:abstractNumId w:val="1"/>
  </w:num>
  <w:num w:numId="270" w16cid:durableId="432366044">
    <w:abstractNumId w:val="2"/>
  </w:num>
  <w:num w:numId="271" w16cid:durableId="128939300">
    <w:abstractNumId w:val="3"/>
  </w:num>
  <w:num w:numId="272" w16cid:durableId="917905548">
    <w:abstractNumId w:val="8"/>
  </w:num>
  <w:num w:numId="273" w16cid:durableId="576794306">
    <w:abstractNumId w:val="4"/>
  </w:num>
  <w:num w:numId="274" w16cid:durableId="1307584666">
    <w:abstractNumId w:val="5"/>
  </w:num>
  <w:num w:numId="275" w16cid:durableId="460418840">
    <w:abstractNumId w:val="6"/>
  </w:num>
  <w:num w:numId="276" w16cid:durableId="677737762">
    <w:abstractNumId w:val="7"/>
  </w:num>
  <w:num w:numId="277" w16cid:durableId="186021144">
    <w:abstractNumId w:val="9"/>
  </w:num>
  <w:num w:numId="278" w16cid:durableId="983193330">
    <w:abstractNumId w:val="0"/>
  </w:num>
  <w:num w:numId="279" w16cid:durableId="778453622">
    <w:abstractNumId w:val="1"/>
  </w:num>
  <w:num w:numId="280" w16cid:durableId="454910445">
    <w:abstractNumId w:val="2"/>
  </w:num>
  <w:num w:numId="281" w16cid:durableId="1375888290">
    <w:abstractNumId w:val="3"/>
  </w:num>
  <w:num w:numId="282" w16cid:durableId="2125684189">
    <w:abstractNumId w:val="8"/>
  </w:num>
  <w:num w:numId="283" w16cid:durableId="127169681">
    <w:abstractNumId w:val="4"/>
  </w:num>
  <w:num w:numId="284" w16cid:durableId="1240169442">
    <w:abstractNumId w:val="5"/>
  </w:num>
  <w:num w:numId="285" w16cid:durableId="269437232">
    <w:abstractNumId w:val="6"/>
  </w:num>
  <w:num w:numId="286" w16cid:durableId="379482624">
    <w:abstractNumId w:val="7"/>
  </w:num>
  <w:num w:numId="287" w16cid:durableId="1705252860">
    <w:abstractNumId w:val="9"/>
  </w:num>
  <w:num w:numId="288" w16cid:durableId="1778791971">
    <w:abstractNumId w:val="0"/>
  </w:num>
  <w:num w:numId="289" w16cid:durableId="1225222188">
    <w:abstractNumId w:val="1"/>
  </w:num>
  <w:num w:numId="290" w16cid:durableId="8802818">
    <w:abstractNumId w:val="2"/>
  </w:num>
  <w:num w:numId="291" w16cid:durableId="454755029">
    <w:abstractNumId w:val="3"/>
  </w:num>
  <w:num w:numId="292" w16cid:durableId="1727560216">
    <w:abstractNumId w:val="8"/>
  </w:num>
  <w:num w:numId="293" w16cid:durableId="1392390742">
    <w:abstractNumId w:val="4"/>
  </w:num>
  <w:num w:numId="294" w16cid:durableId="52389239">
    <w:abstractNumId w:val="5"/>
  </w:num>
  <w:num w:numId="295" w16cid:durableId="698626806">
    <w:abstractNumId w:val="6"/>
  </w:num>
  <w:num w:numId="296" w16cid:durableId="1237203346">
    <w:abstractNumId w:val="7"/>
  </w:num>
  <w:num w:numId="297" w16cid:durableId="988443912">
    <w:abstractNumId w:val="9"/>
  </w:num>
  <w:num w:numId="298" w16cid:durableId="1411388705">
    <w:abstractNumId w:val="0"/>
  </w:num>
  <w:num w:numId="299" w16cid:durableId="1044133568">
    <w:abstractNumId w:val="1"/>
  </w:num>
  <w:num w:numId="300" w16cid:durableId="1256982887">
    <w:abstractNumId w:val="2"/>
  </w:num>
  <w:num w:numId="301" w16cid:durableId="581986493">
    <w:abstractNumId w:val="3"/>
  </w:num>
  <w:num w:numId="302" w16cid:durableId="1085345041">
    <w:abstractNumId w:val="8"/>
  </w:num>
  <w:num w:numId="303" w16cid:durableId="717121116">
    <w:abstractNumId w:val="4"/>
  </w:num>
  <w:num w:numId="304" w16cid:durableId="1719934624">
    <w:abstractNumId w:val="5"/>
  </w:num>
  <w:num w:numId="305" w16cid:durableId="259333323">
    <w:abstractNumId w:val="6"/>
  </w:num>
  <w:num w:numId="306" w16cid:durableId="1345864209">
    <w:abstractNumId w:val="7"/>
  </w:num>
  <w:num w:numId="307" w16cid:durableId="1248809009">
    <w:abstractNumId w:val="9"/>
  </w:num>
  <w:num w:numId="308" w16cid:durableId="756824115">
    <w:abstractNumId w:val="0"/>
  </w:num>
  <w:num w:numId="309" w16cid:durableId="1899509596">
    <w:abstractNumId w:val="1"/>
  </w:num>
  <w:num w:numId="310" w16cid:durableId="578563994">
    <w:abstractNumId w:val="2"/>
  </w:num>
  <w:num w:numId="311" w16cid:durableId="1920554130">
    <w:abstractNumId w:val="3"/>
  </w:num>
  <w:num w:numId="312" w16cid:durableId="1012294043">
    <w:abstractNumId w:val="8"/>
  </w:num>
  <w:num w:numId="313" w16cid:durableId="1800412311">
    <w:abstractNumId w:val="4"/>
  </w:num>
  <w:num w:numId="314" w16cid:durableId="514660984">
    <w:abstractNumId w:val="5"/>
  </w:num>
  <w:num w:numId="315" w16cid:durableId="227301558">
    <w:abstractNumId w:val="6"/>
  </w:num>
  <w:num w:numId="316" w16cid:durableId="1257832962">
    <w:abstractNumId w:val="7"/>
  </w:num>
  <w:num w:numId="317" w16cid:durableId="1146439176">
    <w:abstractNumId w:val="9"/>
  </w:num>
  <w:num w:numId="318" w16cid:durableId="1606112792">
    <w:abstractNumId w:val="0"/>
  </w:num>
  <w:num w:numId="319" w16cid:durableId="1836608578">
    <w:abstractNumId w:val="1"/>
  </w:num>
  <w:num w:numId="320" w16cid:durableId="1378361140">
    <w:abstractNumId w:val="2"/>
  </w:num>
  <w:num w:numId="321" w16cid:durableId="1609462307">
    <w:abstractNumId w:val="3"/>
  </w:num>
  <w:num w:numId="322" w16cid:durableId="331833922">
    <w:abstractNumId w:val="8"/>
  </w:num>
  <w:num w:numId="323" w16cid:durableId="1105729316">
    <w:abstractNumId w:val="4"/>
  </w:num>
  <w:num w:numId="324" w16cid:durableId="188374523">
    <w:abstractNumId w:val="5"/>
  </w:num>
  <w:num w:numId="325" w16cid:durableId="2045059736">
    <w:abstractNumId w:val="6"/>
  </w:num>
  <w:num w:numId="326" w16cid:durableId="672029662">
    <w:abstractNumId w:val="7"/>
  </w:num>
  <w:num w:numId="327" w16cid:durableId="615139075">
    <w:abstractNumId w:val="9"/>
  </w:num>
  <w:num w:numId="328" w16cid:durableId="1580484490">
    <w:abstractNumId w:val="0"/>
  </w:num>
  <w:num w:numId="329" w16cid:durableId="970018917">
    <w:abstractNumId w:val="1"/>
  </w:num>
  <w:num w:numId="330" w16cid:durableId="1029915658">
    <w:abstractNumId w:val="2"/>
  </w:num>
  <w:num w:numId="331" w16cid:durableId="1140994156">
    <w:abstractNumId w:val="3"/>
  </w:num>
  <w:num w:numId="332" w16cid:durableId="265774620">
    <w:abstractNumId w:val="8"/>
  </w:num>
  <w:num w:numId="333" w16cid:durableId="302391578">
    <w:abstractNumId w:val="4"/>
  </w:num>
  <w:num w:numId="334" w16cid:durableId="109516365">
    <w:abstractNumId w:val="5"/>
  </w:num>
  <w:num w:numId="335" w16cid:durableId="358554724">
    <w:abstractNumId w:val="6"/>
  </w:num>
  <w:num w:numId="336" w16cid:durableId="1484851087">
    <w:abstractNumId w:val="7"/>
  </w:num>
  <w:num w:numId="337" w16cid:durableId="1486435353">
    <w:abstractNumId w:val="9"/>
  </w:num>
  <w:num w:numId="338" w16cid:durableId="1481775725">
    <w:abstractNumId w:val="0"/>
  </w:num>
  <w:num w:numId="339" w16cid:durableId="1367294174">
    <w:abstractNumId w:val="1"/>
  </w:num>
  <w:num w:numId="340" w16cid:durableId="1752119807">
    <w:abstractNumId w:val="2"/>
  </w:num>
  <w:num w:numId="341" w16cid:durableId="149903589">
    <w:abstractNumId w:val="3"/>
  </w:num>
  <w:num w:numId="342" w16cid:durableId="1956015873">
    <w:abstractNumId w:val="8"/>
  </w:num>
  <w:num w:numId="343" w16cid:durableId="1836068271">
    <w:abstractNumId w:val="4"/>
  </w:num>
  <w:num w:numId="344" w16cid:durableId="1728800854">
    <w:abstractNumId w:val="5"/>
  </w:num>
  <w:num w:numId="345" w16cid:durableId="2020160859">
    <w:abstractNumId w:val="6"/>
  </w:num>
  <w:num w:numId="346" w16cid:durableId="1523787696">
    <w:abstractNumId w:val="7"/>
  </w:num>
  <w:num w:numId="347" w16cid:durableId="2095281102">
    <w:abstractNumId w:val="9"/>
  </w:num>
  <w:num w:numId="348" w16cid:durableId="1621064843">
    <w:abstractNumId w:val="0"/>
  </w:num>
  <w:num w:numId="349" w16cid:durableId="1439258861">
    <w:abstractNumId w:val="1"/>
  </w:num>
  <w:num w:numId="350" w16cid:durableId="826090346">
    <w:abstractNumId w:val="2"/>
  </w:num>
  <w:num w:numId="351" w16cid:durableId="357900546">
    <w:abstractNumId w:val="3"/>
  </w:num>
  <w:num w:numId="352" w16cid:durableId="154035393">
    <w:abstractNumId w:val="8"/>
  </w:num>
  <w:num w:numId="353" w16cid:durableId="595942382">
    <w:abstractNumId w:val="4"/>
  </w:num>
  <w:num w:numId="354" w16cid:durableId="1803501821">
    <w:abstractNumId w:val="5"/>
  </w:num>
  <w:num w:numId="355" w16cid:durableId="1482818164">
    <w:abstractNumId w:val="6"/>
  </w:num>
  <w:num w:numId="356" w16cid:durableId="1081566761">
    <w:abstractNumId w:val="7"/>
  </w:num>
  <w:num w:numId="357" w16cid:durableId="1105002565">
    <w:abstractNumId w:val="9"/>
  </w:num>
  <w:num w:numId="358" w16cid:durableId="322439392">
    <w:abstractNumId w:val="0"/>
  </w:num>
  <w:num w:numId="359" w16cid:durableId="2118334270">
    <w:abstractNumId w:val="1"/>
  </w:num>
  <w:num w:numId="360" w16cid:durableId="1710952050">
    <w:abstractNumId w:val="2"/>
  </w:num>
  <w:num w:numId="361" w16cid:durableId="982975547">
    <w:abstractNumId w:val="3"/>
  </w:num>
  <w:num w:numId="362" w16cid:durableId="1568804717">
    <w:abstractNumId w:val="8"/>
  </w:num>
  <w:num w:numId="363" w16cid:durableId="675349322">
    <w:abstractNumId w:val="4"/>
  </w:num>
  <w:num w:numId="364" w16cid:durableId="213545927">
    <w:abstractNumId w:val="5"/>
  </w:num>
  <w:num w:numId="365" w16cid:durableId="115486586">
    <w:abstractNumId w:val="6"/>
  </w:num>
  <w:num w:numId="366" w16cid:durableId="1984894347">
    <w:abstractNumId w:val="7"/>
  </w:num>
  <w:num w:numId="367" w16cid:durableId="774708647">
    <w:abstractNumId w:val="9"/>
  </w:num>
  <w:num w:numId="368" w16cid:durableId="1192182028">
    <w:abstractNumId w:val="0"/>
  </w:num>
  <w:num w:numId="369" w16cid:durableId="234051465">
    <w:abstractNumId w:val="1"/>
  </w:num>
  <w:num w:numId="370" w16cid:durableId="1260484780">
    <w:abstractNumId w:val="2"/>
  </w:num>
  <w:num w:numId="371" w16cid:durableId="1217206947">
    <w:abstractNumId w:val="3"/>
  </w:num>
  <w:num w:numId="372" w16cid:durableId="615408216">
    <w:abstractNumId w:val="8"/>
  </w:num>
  <w:num w:numId="373" w16cid:durableId="685790423">
    <w:abstractNumId w:val="4"/>
  </w:num>
  <w:num w:numId="374" w16cid:durableId="507672561">
    <w:abstractNumId w:val="5"/>
  </w:num>
  <w:num w:numId="375" w16cid:durableId="1619023177">
    <w:abstractNumId w:val="6"/>
  </w:num>
  <w:num w:numId="376" w16cid:durableId="1816094963">
    <w:abstractNumId w:val="7"/>
  </w:num>
  <w:num w:numId="377" w16cid:durableId="1204247200">
    <w:abstractNumId w:val="9"/>
  </w:num>
  <w:num w:numId="378" w16cid:durableId="1012293153">
    <w:abstractNumId w:val="0"/>
  </w:num>
  <w:num w:numId="379" w16cid:durableId="421952050">
    <w:abstractNumId w:val="1"/>
  </w:num>
  <w:num w:numId="380" w16cid:durableId="1352607157">
    <w:abstractNumId w:val="2"/>
  </w:num>
  <w:num w:numId="381" w16cid:durableId="1941058559">
    <w:abstractNumId w:val="3"/>
  </w:num>
  <w:num w:numId="382" w16cid:durableId="141699421">
    <w:abstractNumId w:val="8"/>
  </w:num>
  <w:num w:numId="383" w16cid:durableId="1386564607">
    <w:abstractNumId w:val="4"/>
  </w:num>
  <w:num w:numId="384" w16cid:durableId="55251392">
    <w:abstractNumId w:val="5"/>
  </w:num>
  <w:num w:numId="385" w16cid:durableId="371419972">
    <w:abstractNumId w:val="6"/>
  </w:num>
  <w:num w:numId="386" w16cid:durableId="57898483">
    <w:abstractNumId w:val="7"/>
  </w:num>
  <w:num w:numId="387" w16cid:durableId="203101167">
    <w:abstractNumId w:val="9"/>
  </w:num>
  <w:num w:numId="388" w16cid:durableId="1666667721">
    <w:abstractNumId w:val="0"/>
  </w:num>
  <w:num w:numId="389" w16cid:durableId="972442202">
    <w:abstractNumId w:val="1"/>
  </w:num>
  <w:num w:numId="390" w16cid:durableId="1901865340">
    <w:abstractNumId w:val="2"/>
  </w:num>
  <w:num w:numId="391" w16cid:durableId="1592860952">
    <w:abstractNumId w:val="3"/>
  </w:num>
  <w:num w:numId="392" w16cid:durableId="1015301805">
    <w:abstractNumId w:val="8"/>
  </w:num>
  <w:num w:numId="393" w16cid:durableId="793407320">
    <w:abstractNumId w:val="4"/>
  </w:num>
  <w:num w:numId="394" w16cid:durableId="1728064619">
    <w:abstractNumId w:val="5"/>
  </w:num>
  <w:num w:numId="395" w16cid:durableId="2084062331">
    <w:abstractNumId w:val="6"/>
  </w:num>
  <w:num w:numId="396" w16cid:durableId="1922526108">
    <w:abstractNumId w:val="7"/>
  </w:num>
  <w:num w:numId="397" w16cid:durableId="2135785110">
    <w:abstractNumId w:val="9"/>
  </w:num>
  <w:num w:numId="398" w16cid:durableId="1677414755">
    <w:abstractNumId w:val="0"/>
  </w:num>
  <w:num w:numId="399" w16cid:durableId="1498419371">
    <w:abstractNumId w:val="1"/>
  </w:num>
  <w:num w:numId="400" w16cid:durableId="1906448765">
    <w:abstractNumId w:val="2"/>
  </w:num>
  <w:num w:numId="401" w16cid:durableId="1404569960">
    <w:abstractNumId w:val="3"/>
  </w:num>
  <w:num w:numId="402" w16cid:durableId="2029984468">
    <w:abstractNumId w:val="8"/>
  </w:num>
  <w:num w:numId="403" w16cid:durableId="981931428">
    <w:abstractNumId w:val="4"/>
  </w:num>
  <w:num w:numId="404" w16cid:durableId="994796624">
    <w:abstractNumId w:val="5"/>
  </w:num>
  <w:num w:numId="405" w16cid:durableId="1890457445">
    <w:abstractNumId w:val="6"/>
  </w:num>
  <w:num w:numId="406" w16cid:durableId="329990324">
    <w:abstractNumId w:val="7"/>
  </w:num>
  <w:num w:numId="407" w16cid:durableId="4138936">
    <w:abstractNumId w:val="9"/>
  </w:num>
  <w:num w:numId="408" w16cid:durableId="1937979049">
    <w:abstractNumId w:val="0"/>
  </w:num>
  <w:num w:numId="409" w16cid:durableId="288556563">
    <w:abstractNumId w:val="1"/>
  </w:num>
  <w:num w:numId="410" w16cid:durableId="66729846">
    <w:abstractNumId w:val="2"/>
  </w:num>
  <w:num w:numId="411" w16cid:durableId="441610148">
    <w:abstractNumId w:val="3"/>
  </w:num>
  <w:num w:numId="412" w16cid:durableId="1299991241">
    <w:abstractNumId w:val="8"/>
  </w:num>
  <w:num w:numId="413" w16cid:durableId="762143394">
    <w:abstractNumId w:val="4"/>
  </w:num>
  <w:num w:numId="414" w16cid:durableId="948708130">
    <w:abstractNumId w:val="5"/>
  </w:num>
  <w:num w:numId="415" w16cid:durableId="352800691">
    <w:abstractNumId w:val="6"/>
  </w:num>
  <w:num w:numId="416" w16cid:durableId="528834423">
    <w:abstractNumId w:val="7"/>
  </w:num>
  <w:num w:numId="417" w16cid:durableId="521288690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A9"/>
    <w:rsid w:val="00000DD2"/>
    <w:rsid w:val="00001908"/>
    <w:rsid w:val="00004F79"/>
    <w:rsid w:val="000052CA"/>
    <w:rsid w:val="000104E0"/>
    <w:rsid w:val="00010863"/>
    <w:rsid w:val="00010F9D"/>
    <w:rsid w:val="00011C8C"/>
    <w:rsid w:val="00013060"/>
    <w:rsid w:val="00020370"/>
    <w:rsid w:val="00021B05"/>
    <w:rsid w:val="00024CED"/>
    <w:rsid w:val="00026F34"/>
    <w:rsid w:val="00030B49"/>
    <w:rsid w:val="00034C24"/>
    <w:rsid w:val="000358FA"/>
    <w:rsid w:val="0003654F"/>
    <w:rsid w:val="000369C2"/>
    <w:rsid w:val="000425FD"/>
    <w:rsid w:val="00042F87"/>
    <w:rsid w:val="00043C85"/>
    <w:rsid w:val="00045C57"/>
    <w:rsid w:val="00047413"/>
    <w:rsid w:val="0005096B"/>
    <w:rsid w:val="0005153C"/>
    <w:rsid w:val="00057FAC"/>
    <w:rsid w:val="00062F92"/>
    <w:rsid w:val="00063FFD"/>
    <w:rsid w:val="00065269"/>
    <w:rsid w:val="00076180"/>
    <w:rsid w:val="000767D4"/>
    <w:rsid w:val="00076A10"/>
    <w:rsid w:val="00081AEE"/>
    <w:rsid w:val="00081DA1"/>
    <w:rsid w:val="00085A82"/>
    <w:rsid w:val="00091B11"/>
    <w:rsid w:val="00093E57"/>
    <w:rsid w:val="0009400B"/>
    <w:rsid w:val="00094901"/>
    <w:rsid w:val="00095D18"/>
    <w:rsid w:val="000970F9"/>
    <w:rsid w:val="00097784"/>
    <w:rsid w:val="000A0A97"/>
    <w:rsid w:val="000A10D1"/>
    <w:rsid w:val="000A2473"/>
    <w:rsid w:val="000A3741"/>
    <w:rsid w:val="000A412F"/>
    <w:rsid w:val="000B2DB1"/>
    <w:rsid w:val="000B6858"/>
    <w:rsid w:val="000B7134"/>
    <w:rsid w:val="000C1002"/>
    <w:rsid w:val="000C56AC"/>
    <w:rsid w:val="000C7083"/>
    <w:rsid w:val="000D203D"/>
    <w:rsid w:val="000D30D1"/>
    <w:rsid w:val="000D488F"/>
    <w:rsid w:val="000D4ABE"/>
    <w:rsid w:val="000E1DE9"/>
    <w:rsid w:val="000E2765"/>
    <w:rsid w:val="000E28C2"/>
    <w:rsid w:val="000E7E02"/>
    <w:rsid w:val="000F13CD"/>
    <w:rsid w:val="000F1545"/>
    <w:rsid w:val="000F2BBE"/>
    <w:rsid w:val="000F32C4"/>
    <w:rsid w:val="000F3516"/>
    <w:rsid w:val="000F7F6B"/>
    <w:rsid w:val="00101357"/>
    <w:rsid w:val="001029C2"/>
    <w:rsid w:val="00104F4B"/>
    <w:rsid w:val="00112BD0"/>
    <w:rsid w:val="00114F3B"/>
    <w:rsid w:val="00120536"/>
    <w:rsid w:val="00120E67"/>
    <w:rsid w:val="001223BB"/>
    <w:rsid w:val="0012488A"/>
    <w:rsid w:val="001312A6"/>
    <w:rsid w:val="00133C95"/>
    <w:rsid w:val="00133CDA"/>
    <w:rsid w:val="0013419A"/>
    <w:rsid w:val="00136791"/>
    <w:rsid w:val="00140BC5"/>
    <w:rsid w:val="00141358"/>
    <w:rsid w:val="001452C4"/>
    <w:rsid w:val="0014695C"/>
    <w:rsid w:val="00146ED1"/>
    <w:rsid w:val="00146F2A"/>
    <w:rsid w:val="001471C8"/>
    <w:rsid w:val="00150886"/>
    <w:rsid w:val="00152F95"/>
    <w:rsid w:val="0015476F"/>
    <w:rsid w:val="001559BE"/>
    <w:rsid w:val="001610F3"/>
    <w:rsid w:val="001662C7"/>
    <w:rsid w:val="00170589"/>
    <w:rsid w:val="00173015"/>
    <w:rsid w:val="001735AF"/>
    <w:rsid w:val="00174F35"/>
    <w:rsid w:val="00177A63"/>
    <w:rsid w:val="00180775"/>
    <w:rsid w:val="00180EC4"/>
    <w:rsid w:val="00181EE1"/>
    <w:rsid w:val="00183265"/>
    <w:rsid w:val="00183926"/>
    <w:rsid w:val="0018492B"/>
    <w:rsid w:val="001853AA"/>
    <w:rsid w:val="001858C2"/>
    <w:rsid w:val="0018699D"/>
    <w:rsid w:val="00191ADD"/>
    <w:rsid w:val="00192D9F"/>
    <w:rsid w:val="001948F0"/>
    <w:rsid w:val="001A1780"/>
    <w:rsid w:val="001A7F59"/>
    <w:rsid w:val="001B249B"/>
    <w:rsid w:val="001B2C42"/>
    <w:rsid w:val="001B3139"/>
    <w:rsid w:val="001B43D2"/>
    <w:rsid w:val="001B5AF7"/>
    <w:rsid w:val="001C0814"/>
    <w:rsid w:val="001C0C6A"/>
    <w:rsid w:val="001C3EE1"/>
    <w:rsid w:val="001C4682"/>
    <w:rsid w:val="001C6C3A"/>
    <w:rsid w:val="001D6674"/>
    <w:rsid w:val="001D7B44"/>
    <w:rsid w:val="001E08C7"/>
    <w:rsid w:val="001E402C"/>
    <w:rsid w:val="001E4845"/>
    <w:rsid w:val="001E7430"/>
    <w:rsid w:val="001F2A76"/>
    <w:rsid w:val="001F6F57"/>
    <w:rsid w:val="00202DAA"/>
    <w:rsid w:val="00204695"/>
    <w:rsid w:val="002061FE"/>
    <w:rsid w:val="00206256"/>
    <w:rsid w:val="00206AA9"/>
    <w:rsid w:val="0021237C"/>
    <w:rsid w:val="002150E8"/>
    <w:rsid w:val="00221BD6"/>
    <w:rsid w:val="00224BE7"/>
    <w:rsid w:val="002274BA"/>
    <w:rsid w:val="00230A99"/>
    <w:rsid w:val="002330F5"/>
    <w:rsid w:val="00235B6C"/>
    <w:rsid w:val="002365C6"/>
    <w:rsid w:val="00240CAD"/>
    <w:rsid w:val="0024292C"/>
    <w:rsid w:val="00243737"/>
    <w:rsid w:val="0024743A"/>
    <w:rsid w:val="00252562"/>
    <w:rsid w:val="00252CBD"/>
    <w:rsid w:val="002533DC"/>
    <w:rsid w:val="00261CE3"/>
    <w:rsid w:val="00264AF6"/>
    <w:rsid w:val="00264D79"/>
    <w:rsid w:val="00266289"/>
    <w:rsid w:val="00273BC7"/>
    <w:rsid w:val="00273C8A"/>
    <w:rsid w:val="00275104"/>
    <w:rsid w:val="00276E7E"/>
    <w:rsid w:val="00280A6E"/>
    <w:rsid w:val="00281B10"/>
    <w:rsid w:val="00285012"/>
    <w:rsid w:val="002869C0"/>
    <w:rsid w:val="002969B0"/>
    <w:rsid w:val="00297993"/>
    <w:rsid w:val="002A3358"/>
    <w:rsid w:val="002A69A9"/>
    <w:rsid w:val="002B358D"/>
    <w:rsid w:val="002B7422"/>
    <w:rsid w:val="002C1315"/>
    <w:rsid w:val="002C381B"/>
    <w:rsid w:val="002D1257"/>
    <w:rsid w:val="002D1886"/>
    <w:rsid w:val="002D3D06"/>
    <w:rsid w:val="002D4E2A"/>
    <w:rsid w:val="002E0053"/>
    <w:rsid w:val="002E55B9"/>
    <w:rsid w:val="002E605C"/>
    <w:rsid w:val="002E6140"/>
    <w:rsid w:val="002F28B1"/>
    <w:rsid w:val="002F2B43"/>
    <w:rsid w:val="002F4885"/>
    <w:rsid w:val="003006A2"/>
    <w:rsid w:val="0030347F"/>
    <w:rsid w:val="00303593"/>
    <w:rsid w:val="00305887"/>
    <w:rsid w:val="00305F85"/>
    <w:rsid w:val="003079FB"/>
    <w:rsid w:val="003105B6"/>
    <w:rsid w:val="00315877"/>
    <w:rsid w:val="00315E78"/>
    <w:rsid w:val="0032057B"/>
    <w:rsid w:val="0032289E"/>
    <w:rsid w:val="00324169"/>
    <w:rsid w:val="003244CA"/>
    <w:rsid w:val="00325B57"/>
    <w:rsid w:val="00332BA3"/>
    <w:rsid w:val="00333312"/>
    <w:rsid w:val="00335B6E"/>
    <w:rsid w:val="0033677C"/>
    <w:rsid w:val="0034350A"/>
    <w:rsid w:val="00352164"/>
    <w:rsid w:val="00353BDB"/>
    <w:rsid w:val="00354A18"/>
    <w:rsid w:val="00354D8C"/>
    <w:rsid w:val="00357CE4"/>
    <w:rsid w:val="00360C2F"/>
    <w:rsid w:val="00360EAA"/>
    <w:rsid w:val="0036197D"/>
    <w:rsid w:val="00362FA9"/>
    <w:rsid w:val="003654EE"/>
    <w:rsid w:val="003655ED"/>
    <w:rsid w:val="00365D85"/>
    <w:rsid w:val="00367D3E"/>
    <w:rsid w:val="0037445F"/>
    <w:rsid w:val="00376C2F"/>
    <w:rsid w:val="00385054"/>
    <w:rsid w:val="00386976"/>
    <w:rsid w:val="00386A12"/>
    <w:rsid w:val="00387E4E"/>
    <w:rsid w:val="00387E96"/>
    <w:rsid w:val="003908B0"/>
    <w:rsid w:val="00391BC6"/>
    <w:rsid w:val="00393206"/>
    <w:rsid w:val="003966E9"/>
    <w:rsid w:val="003A3A99"/>
    <w:rsid w:val="003A4816"/>
    <w:rsid w:val="003A591E"/>
    <w:rsid w:val="003A744F"/>
    <w:rsid w:val="003B03AF"/>
    <w:rsid w:val="003B0442"/>
    <w:rsid w:val="003B04ED"/>
    <w:rsid w:val="003B04FD"/>
    <w:rsid w:val="003B3169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E26AC"/>
    <w:rsid w:val="003E5AF3"/>
    <w:rsid w:val="003E62FA"/>
    <w:rsid w:val="003E647C"/>
    <w:rsid w:val="003E6872"/>
    <w:rsid w:val="003F00BC"/>
    <w:rsid w:val="003F0902"/>
    <w:rsid w:val="003F3BD6"/>
    <w:rsid w:val="003F534D"/>
    <w:rsid w:val="003F625D"/>
    <w:rsid w:val="003F6BF5"/>
    <w:rsid w:val="003F7237"/>
    <w:rsid w:val="004041C4"/>
    <w:rsid w:val="00405B3A"/>
    <w:rsid w:val="00406E9D"/>
    <w:rsid w:val="0041157B"/>
    <w:rsid w:val="00412746"/>
    <w:rsid w:val="00412AD9"/>
    <w:rsid w:val="00414B15"/>
    <w:rsid w:val="00415ECC"/>
    <w:rsid w:val="00421399"/>
    <w:rsid w:val="00421559"/>
    <w:rsid w:val="004221C0"/>
    <w:rsid w:val="0042316B"/>
    <w:rsid w:val="00423B88"/>
    <w:rsid w:val="00427CE9"/>
    <w:rsid w:val="0043241A"/>
    <w:rsid w:val="004410FB"/>
    <w:rsid w:val="00441287"/>
    <w:rsid w:val="004430E4"/>
    <w:rsid w:val="004443AB"/>
    <w:rsid w:val="00444FED"/>
    <w:rsid w:val="004465EA"/>
    <w:rsid w:val="00450EDC"/>
    <w:rsid w:val="004622B5"/>
    <w:rsid w:val="004629EB"/>
    <w:rsid w:val="00463F5D"/>
    <w:rsid w:val="00467290"/>
    <w:rsid w:val="00467E82"/>
    <w:rsid w:val="00473B71"/>
    <w:rsid w:val="00477539"/>
    <w:rsid w:val="004806B4"/>
    <w:rsid w:val="0048537F"/>
    <w:rsid w:val="00485714"/>
    <w:rsid w:val="00495DB2"/>
    <w:rsid w:val="004A1C89"/>
    <w:rsid w:val="004A2630"/>
    <w:rsid w:val="004A42F8"/>
    <w:rsid w:val="004B006A"/>
    <w:rsid w:val="004B1E4C"/>
    <w:rsid w:val="004B43D8"/>
    <w:rsid w:val="004B45B4"/>
    <w:rsid w:val="004B66BA"/>
    <w:rsid w:val="004C0FF9"/>
    <w:rsid w:val="004D01A4"/>
    <w:rsid w:val="004D033C"/>
    <w:rsid w:val="004D0BBC"/>
    <w:rsid w:val="004D5108"/>
    <w:rsid w:val="004D537D"/>
    <w:rsid w:val="004E07B3"/>
    <w:rsid w:val="004E0A95"/>
    <w:rsid w:val="004E1347"/>
    <w:rsid w:val="004E5545"/>
    <w:rsid w:val="004E5F18"/>
    <w:rsid w:val="004E6E5D"/>
    <w:rsid w:val="004E7A7C"/>
    <w:rsid w:val="004E7EF5"/>
    <w:rsid w:val="004F29DC"/>
    <w:rsid w:val="004F6B97"/>
    <w:rsid w:val="004F797A"/>
    <w:rsid w:val="004F7D54"/>
    <w:rsid w:val="00501BE4"/>
    <w:rsid w:val="00501DEE"/>
    <w:rsid w:val="00506BFA"/>
    <w:rsid w:val="0051143E"/>
    <w:rsid w:val="00512E4A"/>
    <w:rsid w:val="0051318E"/>
    <w:rsid w:val="005131AB"/>
    <w:rsid w:val="0051334C"/>
    <w:rsid w:val="00513F2E"/>
    <w:rsid w:val="00516206"/>
    <w:rsid w:val="0052085C"/>
    <w:rsid w:val="0052247A"/>
    <w:rsid w:val="005256C6"/>
    <w:rsid w:val="00525E77"/>
    <w:rsid w:val="005306EE"/>
    <w:rsid w:val="00530B72"/>
    <w:rsid w:val="00533B76"/>
    <w:rsid w:val="0053554B"/>
    <w:rsid w:val="00536918"/>
    <w:rsid w:val="00536F5D"/>
    <w:rsid w:val="00543D8D"/>
    <w:rsid w:val="00545929"/>
    <w:rsid w:val="005460F9"/>
    <w:rsid w:val="0054734D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1CC5"/>
    <w:rsid w:val="00582922"/>
    <w:rsid w:val="00587F2C"/>
    <w:rsid w:val="00591434"/>
    <w:rsid w:val="005948D3"/>
    <w:rsid w:val="00594932"/>
    <w:rsid w:val="00596FF7"/>
    <w:rsid w:val="005A1B94"/>
    <w:rsid w:val="005B0745"/>
    <w:rsid w:val="005B080D"/>
    <w:rsid w:val="005B181B"/>
    <w:rsid w:val="005B2620"/>
    <w:rsid w:val="005C136A"/>
    <w:rsid w:val="005C24F6"/>
    <w:rsid w:val="005C26AF"/>
    <w:rsid w:val="005C56C1"/>
    <w:rsid w:val="005C68C1"/>
    <w:rsid w:val="005D1C13"/>
    <w:rsid w:val="005D3569"/>
    <w:rsid w:val="005D3B6F"/>
    <w:rsid w:val="005D410F"/>
    <w:rsid w:val="005D794B"/>
    <w:rsid w:val="005D7AA1"/>
    <w:rsid w:val="005E0251"/>
    <w:rsid w:val="005E619C"/>
    <w:rsid w:val="005F0A6D"/>
    <w:rsid w:val="005F22E4"/>
    <w:rsid w:val="005F519D"/>
    <w:rsid w:val="005F52E1"/>
    <w:rsid w:val="005F772D"/>
    <w:rsid w:val="006015F6"/>
    <w:rsid w:val="00605734"/>
    <w:rsid w:val="00610220"/>
    <w:rsid w:val="00614F05"/>
    <w:rsid w:val="00617C84"/>
    <w:rsid w:val="00624F74"/>
    <w:rsid w:val="006259AD"/>
    <w:rsid w:val="00626205"/>
    <w:rsid w:val="006347EC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536D0"/>
    <w:rsid w:val="00661A9A"/>
    <w:rsid w:val="0066281B"/>
    <w:rsid w:val="00662B5B"/>
    <w:rsid w:val="00664421"/>
    <w:rsid w:val="00667BB0"/>
    <w:rsid w:val="00675072"/>
    <w:rsid w:val="0067534A"/>
    <w:rsid w:val="00681F02"/>
    <w:rsid w:val="00685B0E"/>
    <w:rsid w:val="00685B7A"/>
    <w:rsid w:val="00686C67"/>
    <w:rsid w:val="00686FC0"/>
    <w:rsid w:val="00692301"/>
    <w:rsid w:val="006967B8"/>
    <w:rsid w:val="00696B7F"/>
    <w:rsid w:val="006A253B"/>
    <w:rsid w:val="006A6103"/>
    <w:rsid w:val="006A7431"/>
    <w:rsid w:val="006B1E07"/>
    <w:rsid w:val="006B5344"/>
    <w:rsid w:val="006C7499"/>
    <w:rsid w:val="006D25D9"/>
    <w:rsid w:val="006D3390"/>
    <w:rsid w:val="006E018C"/>
    <w:rsid w:val="006E162A"/>
    <w:rsid w:val="006E5DEC"/>
    <w:rsid w:val="006E700D"/>
    <w:rsid w:val="006F0F14"/>
    <w:rsid w:val="006F3B1C"/>
    <w:rsid w:val="006F3F4C"/>
    <w:rsid w:val="006F4FA4"/>
    <w:rsid w:val="006F5451"/>
    <w:rsid w:val="00700B74"/>
    <w:rsid w:val="007016D7"/>
    <w:rsid w:val="00705357"/>
    <w:rsid w:val="00705AE4"/>
    <w:rsid w:val="0071032F"/>
    <w:rsid w:val="00711057"/>
    <w:rsid w:val="00711A37"/>
    <w:rsid w:val="00712580"/>
    <w:rsid w:val="0072314D"/>
    <w:rsid w:val="00723E53"/>
    <w:rsid w:val="00724BEB"/>
    <w:rsid w:val="0072654D"/>
    <w:rsid w:val="00726D55"/>
    <w:rsid w:val="00727114"/>
    <w:rsid w:val="007306C0"/>
    <w:rsid w:val="00734981"/>
    <w:rsid w:val="0073796D"/>
    <w:rsid w:val="00737D8D"/>
    <w:rsid w:val="00740CAE"/>
    <w:rsid w:val="0074113F"/>
    <w:rsid w:val="00750506"/>
    <w:rsid w:val="00751A89"/>
    <w:rsid w:val="00753CFE"/>
    <w:rsid w:val="007565F0"/>
    <w:rsid w:val="007575CB"/>
    <w:rsid w:val="00757F0F"/>
    <w:rsid w:val="007610A9"/>
    <w:rsid w:val="00761338"/>
    <w:rsid w:val="0076139C"/>
    <w:rsid w:val="00764711"/>
    <w:rsid w:val="00765286"/>
    <w:rsid w:val="007665AD"/>
    <w:rsid w:val="0076674D"/>
    <w:rsid w:val="007674C3"/>
    <w:rsid w:val="007723C1"/>
    <w:rsid w:val="007751B1"/>
    <w:rsid w:val="007757B3"/>
    <w:rsid w:val="0077619D"/>
    <w:rsid w:val="00776C43"/>
    <w:rsid w:val="00782287"/>
    <w:rsid w:val="00784962"/>
    <w:rsid w:val="00786812"/>
    <w:rsid w:val="00787E14"/>
    <w:rsid w:val="00790F21"/>
    <w:rsid w:val="00791C77"/>
    <w:rsid w:val="00792FE3"/>
    <w:rsid w:val="0079477A"/>
    <w:rsid w:val="00795F88"/>
    <w:rsid w:val="0079608D"/>
    <w:rsid w:val="0079709F"/>
    <w:rsid w:val="00797FBC"/>
    <w:rsid w:val="007A0104"/>
    <w:rsid w:val="007A149C"/>
    <w:rsid w:val="007A1C42"/>
    <w:rsid w:val="007A452B"/>
    <w:rsid w:val="007A605F"/>
    <w:rsid w:val="007A6CB2"/>
    <w:rsid w:val="007A7B97"/>
    <w:rsid w:val="007B19C9"/>
    <w:rsid w:val="007B2454"/>
    <w:rsid w:val="007B726E"/>
    <w:rsid w:val="007B7377"/>
    <w:rsid w:val="007C032C"/>
    <w:rsid w:val="007C3B5B"/>
    <w:rsid w:val="007D3998"/>
    <w:rsid w:val="007D4550"/>
    <w:rsid w:val="007D5598"/>
    <w:rsid w:val="007D62DE"/>
    <w:rsid w:val="007D723D"/>
    <w:rsid w:val="007E2ED3"/>
    <w:rsid w:val="007E6AC7"/>
    <w:rsid w:val="007F025F"/>
    <w:rsid w:val="007F11C5"/>
    <w:rsid w:val="007F7E1D"/>
    <w:rsid w:val="008026EF"/>
    <w:rsid w:val="00803F58"/>
    <w:rsid w:val="00807CF4"/>
    <w:rsid w:val="00811D2D"/>
    <w:rsid w:val="00812B0E"/>
    <w:rsid w:val="00814EAA"/>
    <w:rsid w:val="00816C34"/>
    <w:rsid w:val="00816EA0"/>
    <w:rsid w:val="008179DE"/>
    <w:rsid w:val="00824C43"/>
    <w:rsid w:val="00824E78"/>
    <w:rsid w:val="00825CEC"/>
    <w:rsid w:val="0082727E"/>
    <w:rsid w:val="00830DD1"/>
    <w:rsid w:val="008323EB"/>
    <w:rsid w:val="0083575B"/>
    <w:rsid w:val="00835983"/>
    <w:rsid w:val="00835C0B"/>
    <w:rsid w:val="00835E01"/>
    <w:rsid w:val="008368C8"/>
    <w:rsid w:val="00841EB1"/>
    <w:rsid w:val="00843B22"/>
    <w:rsid w:val="008440FF"/>
    <w:rsid w:val="00844A02"/>
    <w:rsid w:val="008454DC"/>
    <w:rsid w:val="008456A0"/>
    <w:rsid w:val="00846684"/>
    <w:rsid w:val="00846EE1"/>
    <w:rsid w:val="0084766C"/>
    <w:rsid w:val="00851046"/>
    <w:rsid w:val="00851CEC"/>
    <w:rsid w:val="00854D4E"/>
    <w:rsid w:val="00855393"/>
    <w:rsid w:val="008616E5"/>
    <w:rsid w:val="008619E9"/>
    <w:rsid w:val="00867A6B"/>
    <w:rsid w:val="00871C2C"/>
    <w:rsid w:val="008738EB"/>
    <w:rsid w:val="008767A8"/>
    <w:rsid w:val="00880305"/>
    <w:rsid w:val="008929A0"/>
    <w:rsid w:val="00892D3C"/>
    <w:rsid w:val="00895250"/>
    <w:rsid w:val="0089704E"/>
    <w:rsid w:val="008A17D3"/>
    <w:rsid w:val="008B083A"/>
    <w:rsid w:val="008B08C3"/>
    <w:rsid w:val="008B09F8"/>
    <w:rsid w:val="008C4891"/>
    <w:rsid w:val="008C6C14"/>
    <w:rsid w:val="008C767A"/>
    <w:rsid w:val="008D6498"/>
    <w:rsid w:val="008D6BF7"/>
    <w:rsid w:val="008D7103"/>
    <w:rsid w:val="008E0035"/>
    <w:rsid w:val="008E1743"/>
    <w:rsid w:val="008E250B"/>
    <w:rsid w:val="008E2563"/>
    <w:rsid w:val="008E408B"/>
    <w:rsid w:val="008E6EEC"/>
    <w:rsid w:val="008F06F9"/>
    <w:rsid w:val="008F4B5F"/>
    <w:rsid w:val="008F521D"/>
    <w:rsid w:val="008F527C"/>
    <w:rsid w:val="009028CC"/>
    <w:rsid w:val="00906263"/>
    <w:rsid w:val="009073CA"/>
    <w:rsid w:val="00911328"/>
    <w:rsid w:val="009117E0"/>
    <w:rsid w:val="00911EDF"/>
    <w:rsid w:val="00914E01"/>
    <w:rsid w:val="0092067B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50ED3"/>
    <w:rsid w:val="00951D37"/>
    <w:rsid w:val="00956513"/>
    <w:rsid w:val="00960613"/>
    <w:rsid w:val="00963993"/>
    <w:rsid w:val="00963E89"/>
    <w:rsid w:val="00963FC5"/>
    <w:rsid w:val="00964E33"/>
    <w:rsid w:val="009701AC"/>
    <w:rsid w:val="00974ACA"/>
    <w:rsid w:val="00983C41"/>
    <w:rsid w:val="0099425F"/>
    <w:rsid w:val="009A660E"/>
    <w:rsid w:val="009A767B"/>
    <w:rsid w:val="009B1745"/>
    <w:rsid w:val="009C07AB"/>
    <w:rsid w:val="009C2627"/>
    <w:rsid w:val="009C31D4"/>
    <w:rsid w:val="009C4E47"/>
    <w:rsid w:val="009D30C8"/>
    <w:rsid w:val="009D47D3"/>
    <w:rsid w:val="009E2ABB"/>
    <w:rsid w:val="009E5DC5"/>
    <w:rsid w:val="009F0699"/>
    <w:rsid w:val="009F0C21"/>
    <w:rsid w:val="009F555C"/>
    <w:rsid w:val="00A00AC8"/>
    <w:rsid w:val="00A00F20"/>
    <w:rsid w:val="00A01051"/>
    <w:rsid w:val="00A02686"/>
    <w:rsid w:val="00A04869"/>
    <w:rsid w:val="00A04F85"/>
    <w:rsid w:val="00A05FEB"/>
    <w:rsid w:val="00A06C41"/>
    <w:rsid w:val="00A07BB3"/>
    <w:rsid w:val="00A07FE3"/>
    <w:rsid w:val="00A1304A"/>
    <w:rsid w:val="00A147B9"/>
    <w:rsid w:val="00A1590E"/>
    <w:rsid w:val="00A161B2"/>
    <w:rsid w:val="00A2208A"/>
    <w:rsid w:val="00A27870"/>
    <w:rsid w:val="00A32041"/>
    <w:rsid w:val="00A32122"/>
    <w:rsid w:val="00A32C34"/>
    <w:rsid w:val="00A34C62"/>
    <w:rsid w:val="00A41D05"/>
    <w:rsid w:val="00A41E79"/>
    <w:rsid w:val="00A42FF1"/>
    <w:rsid w:val="00A47116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6931"/>
    <w:rsid w:val="00A678FC"/>
    <w:rsid w:val="00A709C2"/>
    <w:rsid w:val="00A72E24"/>
    <w:rsid w:val="00A73563"/>
    <w:rsid w:val="00A77C0C"/>
    <w:rsid w:val="00A82B32"/>
    <w:rsid w:val="00A83021"/>
    <w:rsid w:val="00A862D3"/>
    <w:rsid w:val="00A955F6"/>
    <w:rsid w:val="00AA0750"/>
    <w:rsid w:val="00AA0AF3"/>
    <w:rsid w:val="00AA1F9C"/>
    <w:rsid w:val="00AA2449"/>
    <w:rsid w:val="00AA2AFA"/>
    <w:rsid w:val="00AA6195"/>
    <w:rsid w:val="00AA62B5"/>
    <w:rsid w:val="00AA6944"/>
    <w:rsid w:val="00AA7BE7"/>
    <w:rsid w:val="00AB041C"/>
    <w:rsid w:val="00AB4734"/>
    <w:rsid w:val="00AC7674"/>
    <w:rsid w:val="00AD027D"/>
    <w:rsid w:val="00AD13C3"/>
    <w:rsid w:val="00AD1C72"/>
    <w:rsid w:val="00AD1ED2"/>
    <w:rsid w:val="00AD21D0"/>
    <w:rsid w:val="00AD623E"/>
    <w:rsid w:val="00AD791E"/>
    <w:rsid w:val="00AE3E32"/>
    <w:rsid w:val="00AE4B56"/>
    <w:rsid w:val="00AE5B16"/>
    <w:rsid w:val="00AE6358"/>
    <w:rsid w:val="00AF002A"/>
    <w:rsid w:val="00AF456C"/>
    <w:rsid w:val="00B00EE2"/>
    <w:rsid w:val="00B00F42"/>
    <w:rsid w:val="00B01E3A"/>
    <w:rsid w:val="00B055C4"/>
    <w:rsid w:val="00B0709F"/>
    <w:rsid w:val="00B114AE"/>
    <w:rsid w:val="00B12489"/>
    <w:rsid w:val="00B126D2"/>
    <w:rsid w:val="00B1324A"/>
    <w:rsid w:val="00B20B30"/>
    <w:rsid w:val="00B218AB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23E"/>
    <w:rsid w:val="00B41FF9"/>
    <w:rsid w:val="00B427B8"/>
    <w:rsid w:val="00B467F2"/>
    <w:rsid w:val="00B53DD7"/>
    <w:rsid w:val="00B54EF4"/>
    <w:rsid w:val="00B56F51"/>
    <w:rsid w:val="00B577E2"/>
    <w:rsid w:val="00B60530"/>
    <w:rsid w:val="00B61C4B"/>
    <w:rsid w:val="00B634FA"/>
    <w:rsid w:val="00B66771"/>
    <w:rsid w:val="00B70CFD"/>
    <w:rsid w:val="00B737CE"/>
    <w:rsid w:val="00B74344"/>
    <w:rsid w:val="00B74A3E"/>
    <w:rsid w:val="00B843D5"/>
    <w:rsid w:val="00B849BA"/>
    <w:rsid w:val="00B84D5A"/>
    <w:rsid w:val="00B85B62"/>
    <w:rsid w:val="00B953E6"/>
    <w:rsid w:val="00BA119B"/>
    <w:rsid w:val="00BA2A29"/>
    <w:rsid w:val="00BB05E4"/>
    <w:rsid w:val="00BB1695"/>
    <w:rsid w:val="00BB456F"/>
    <w:rsid w:val="00BB4735"/>
    <w:rsid w:val="00BB543D"/>
    <w:rsid w:val="00BB6FAC"/>
    <w:rsid w:val="00BB762D"/>
    <w:rsid w:val="00BC2170"/>
    <w:rsid w:val="00BC2751"/>
    <w:rsid w:val="00BC35DB"/>
    <w:rsid w:val="00BD0C69"/>
    <w:rsid w:val="00BD1B41"/>
    <w:rsid w:val="00BD4139"/>
    <w:rsid w:val="00BD5277"/>
    <w:rsid w:val="00BE1EF5"/>
    <w:rsid w:val="00BE336E"/>
    <w:rsid w:val="00BE43DC"/>
    <w:rsid w:val="00BE6AC7"/>
    <w:rsid w:val="00BE6DED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4EC0"/>
    <w:rsid w:val="00C2193A"/>
    <w:rsid w:val="00C25120"/>
    <w:rsid w:val="00C31EC7"/>
    <w:rsid w:val="00C37BC0"/>
    <w:rsid w:val="00C413DD"/>
    <w:rsid w:val="00C43751"/>
    <w:rsid w:val="00C4398E"/>
    <w:rsid w:val="00C45809"/>
    <w:rsid w:val="00C46951"/>
    <w:rsid w:val="00C506B3"/>
    <w:rsid w:val="00C507AD"/>
    <w:rsid w:val="00C51A6B"/>
    <w:rsid w:val="00C51BE4"/>
    <w:rsid w:val="00C529AB"/>
    <w:rsid w:val="00C54CF3"/>
    <w:rsid w:val="00C66483"/>
    <w:rsid w:val="00C67509"/>
    <w:rsid w:val="00C76CC2"/>
    <w:rsid w:val="00C7750B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3C19"/>
    <w:rsid w:val="00C94274"/>
    <w:rsid w:val="00C96B35"/>
    <w:rsid w:val="00CA03D2"/>
    <w:rsid w:val="00CA387B"/>
    <w:rsid w:val="00CA3B5F"/>
    <w:rsid w:val="00CB1226"/>
    <w:rsid w:val="00CB2196"/>
    <w:rsid w:val="00CB673F"/>
    <w:rsid w:val="00CB72F3"/>
    <w:rsid w:val="00CC77F0"/>
    <w:rsid w:val="00CD338A"/>
    <w:rsid w:val="00CD4FD7"/>
    <w:rsid w:val="00CD70B2"/>
    <w:rsid w:val="00CD7D00"/>
    <w:rsid w:val="00CD7EA4"/>
    <w:rsid w:val="00CF2749"/>
    <w:rsid w:val="00CF28DA"/>
    <w:rsid w:val="00CF2F07"/>
    <w:rsid w:val="00CF3F6C"/>
    <w:rsid w:val="00D06584"/>
    <w:rsid w:val="00D10355"/>
    <w:rsid w:val="00D12349"/>
    <w:rsid w:val="00D14DCD"/>
    <w:rsid w:val="00D1727F"/>
    <w:rsid w:val="00D17CC0"/>
    <w:rsid w:val="00D21B08"/>
    <w:rsid w:val="00D35B2E"/>
    <w:rsid w:val="00D4245A"/>
    <w:rsid w:val="00D47BA6"/>
    <w:rsid w:val="00D5145C"/>
    <w:rsid w:val="00D521C6"/>
    <w:rsid w:val="00D53628"/>
    <w:rsid w:val="00D53CEA"/>
    <w:rsid w:val="00D54E90"/>
    <w:rsid w:val="00D67EB7"/>
    <w:rsid w:val="00D75894"/>
    <w:rsid w:val="00D75C5A"/>
    <w:rsid w:val="00D76E93"/>
    <w:rsid w:val="00D822EE"/>
    <w:rsid w:val="00D85DA5"/>
    <w:rsid w:val="00D86395"/>
    <w:rsid w:val="00D90FD1"/>
    <w:rsid w:val="00D919CC"/>
    <w:rsid w:val="00D92625"/>
    <w:rsid w:val="00D92F05"/>
    <w:rsid w:val="00D96272"/>
    <w:rsid w:val="00D9758A"/>
    <w:rsid w:val="00DA1AD4"/>
    <w:rsid w:val="00DA581C"/>
    <w:rsid w:val="00DA7DEA"/>
    <w:rsid w:val="00DB0C59"/>
    <w:rsid w:val="00DB28DE"/>
    <w:rsid w:val="00DB2E8D"/>
    <w:rsid w:val="00DC039F"/>
    <w:rsid w:val="00DC2350"/>
    <w:rsid w:val="00DC4CDE"/>
    <w:rsid w:val="00DC60D7"/>
    <w:rsid w:val="00DD1212"/>
    <w:rsid w:val="00DD57BA"/>
    <w:rsid w:val="00DD5F0C"/>
    <w:rsid w:val="00DE01CB"/>
    <w:rsid w:val="00DE31E6"/>
    <w:rsid w:val="00DE56BE"/>
    <w:rsid w:val="00DF140D"/>
    <w:rsid w:val="00DF67AD"/>
    <w:rsid w:val="00E012B4"/>
    <w:rsid w:val="00E022BD"/>
    <w:rsid w:val="00E0515E"/>
    <w:rsid w:val="00E0758C"/>
    <w:rsid w:val="00E07631"/>
    <w:rsid w:val="00E076C1"/>
    <w:rsid w:val="00E077E2"/>
    <w:rsid w:val="00E10527"/>
    <w:rsid w:val="00E14506"/>
    <w:rsid w:val="00E14F0A"/>
    <w:rsid w:val="00E15DFE"/>
    <w:rsid w:val="00E17AE8"/>
    <w:rsid w:val="00E22D64"/>
    <w:rsid w:val="00E24481"/>
    <w:rsid w:val="00E3056F"/>
    <w:rsid w:val="00E3244B"/>
    <w:rsid w:val="00E34202"/>
    <w:rsid w:val="00E34AD9"/>
    <w:rsid w:val="00E3630C"/>
    <w:rsid w:val="00E403B6"/>
    <w:rsid w:val="00E41F88"/>
    <w:rsid w:val="00E44ED6"/>
    <w:rsid w:val="00E456FD"/>
    <w:rsid w:val="00E61159"/>
    <w:rsid w:val="00E6633C"/>
    <w:rsid w:val="00E6658B"/>
    <w:rsid w:val="00E667CD"/>
    <w:rsid w:val="00E7003F"/>
    <w:rsid w:val="00E704D4"/>
    <w:rsid w:val="00E71051"/>
    <w:rsid w:val="00E71967"/>
    <w:rsid w:val="00E71F93"/>
    <w:rsid w:val="00E7596F"/>
    <w:rsid w:val="00E75FBC"/>
    <w:rsid w:val="00E76BB7"/>
    <w:rsid w:val="00E815F0"/>
    <w:rsid w:val="00E855E8"/>
    <w:rsid w:val="00E86BD4"/>
    <w:rsid w:val="00E91C8C"/>
    <w:rsid w:val="00E9210C"/>
    <w:rsid w:val="00E96B43"/>
    <w:rsid w:val="00EA153E"/>
    <w:rsid w:val="00EA4189"/>
    <w:rsid w:val="00EA578E"/>
    <w:rsid w:val="00EB0F6A"/>
    <w:rsid w:val="00EB0FED"/>
    <w:rsid w:val="00EB5E35"/>
    <w:rsid w:val="00EC0A91"/>
    <w:rsid w:val="00EC1D0E"/>
    <w:rsid w:val="00EC2020"/>
    <w:rsid w:val="00EC3730"/>
    <w:rsid w:val="00ED4B91"/>
    <w:rsid w:val="00ED58B7"/>
    <w:rsid w:val="00ED64A0"/>
    <w:rsid w:val="00EE189C"/>
    <w:rsid w:val="00EE2D5D"/>
    <w:rsid w:val="00EF2EED"/>
    <w:rsid w:val="00EF6C83"/>
    <w:rsid w:val="00F02F68"/>
    <w:rsid w:val="00F05E24"/>
    <w:rsid w:val="00F10ADA"/>
    <w:rsid w:val="00F138ED"/>
    <w:rsid w:val="00F167F1"/>
    <w:rsid w:val="00F16823"/>
    <w:rsid w:val="00F209BF"/>
    <w:rsid w:val="00F21620"/>
    <w:rsid w:val="00F378CB"/>
    <w:rsid w:val="00F40330"/>
    <w:rsid w:val="00F4325B"/>
    <w:rsid w:val="00F43A93"/>
    <w:rsid w:val="00F44D53"/>
    <w:rsid w:val="00F453C2"/>
    <w:rsid w:val="00F5002D"/>
    <w:rsid w:val="00F515D5"/>
    <w:rsid w:val="00F51F4A"/>
    <w:rsid w:val="00F52123"/>
    <w:rsid w:val="00F56440"/>
    <w:rsid w:val="00F64B5D"/>
    <w:rsid w:val="00F70D1B"/>
    <w:rsid w:val="00F7120E"/>
    <w:rsid w:val="00F73335"/>
    <w:rsid w:val="00F73FFC"/>
    <w:rsid w:val="00F754B6"/>
    <w:rsid w:val="00F7629B"/>
    <w:rsid w:val="00F776E7"/>
    <w:rsid w:val="00F80681"/>
    <w:rsid w:val="00F80DC9"/>
    <w:rsid w:val="00F81E84"/>
    <w:rsid w:val="00F86491"/>
    <w:rsid w:val="00F86BCD"/>
    <w:rsid w:val="00F86E63"/>
    <w:rsid w:val="00F93689"/>
    <w:rsid w:val="00F94E7E"/>
    <w:rsid w:val="00F96B1A"/>
    <w:rsid w:val="00F97093"/>
    <w:rsid w:val="00FA176D"/>
    <w:rsid w:val="00FA3E8E"/>
    <w:rsid w:val="00FA7434"/>
    <w:rsid w:val="00FA7568"/>
    <w:rsid w:val="00FA7FE4"/>
    <w:rsid w:val="00FB0762"/>
    <w:rsid w:val="00FB188E"/>
    <w:rsid w:val="00FB3A74"/>
    <w:rsid w:val="00FB40B8"/>
    <w:rsid w:val="00FB47AA"/>
    <w:rsid w:val="00FB4BBD"/>
    <w:rsid w:val="00FB5B67"/>
    <w:rsid w:val="00FB71C0"/>
    <w:rsid w:val="00FC1570"/>
    <w:rsid w:val="00FC65F8"/>
    <w:rsid w:val="00FC6A68"/>
    <w:rsid w:val="00FD2D28"/>
    <w:rsid w:val="00FD59BF"/>
    <w:rsid w:val="00FD6552"/>
    <w:rsid w:val="00FE078E"/>
    <w:rsid w:val="00FE22F2"/>
    <w:rsid w:val="00FE27F5"/>
    <w:rsid w:val="00FE2CD3"/>
    <w:rsid w:val="00FE6AD8"/>
    <w:rsid w:val="00FE7F85"/>
    <w:rsid w:val="00FF087C"/>
    <w:rsid w:val="00FF12B3"/>
    <w:rsid w:val="00FF155A"/>
    <w:rsid w:val="00FF39FA"/>
    <w:rsid w:val="00FF630E"/>
    <w:rsid w:val="00F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5BC29"/>
  <w15:chartTrackingRefBased/>
  <w15:docId w15:val="{B6D47ACF-5CB9-4D68-8F82-7193181D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A01051"/>
    <w:pPr>
      <w:outlineLvl w:val="3"/>
    </w:pPr>
    <w:rPr>
      <w:b/>
      <w:color w:val="327A86" w:themeColor="text2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A1304A"/>
    <w:pPr>
      <w:spacing w:after="120"/>
      <w:outlineLvl w:val="5"/>
    </w:pPr>
    <w:rPr>
      <w:color w:val="70BCC9" w:themeColor="text2" w:themeTint="99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1051"/>
    <w:rPr>
      <w:b/>
      <w:color w:val="327A86" w:themeColor="text2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304A"/>
    <w:rPr>
      <w:rFonts w:ascii="Calibri" w:eastAsia="MS Gothic" w:hAnsi="Calibri" w:cs="Times New Roman"/>
      <w:b/>
      <w:bCs/>
      <w:color w:val="70BCC9" w:themeColor="text2" w:themeTint="99"/>
      <w:sz w:val="28"/>
      <w:szCs w:val="3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FF630E"/>
    <w:pPr>
      <w:overflowPunct w:val="0"/>
      <w:autoSpaceDE w:val="0"/>
      <w:autoSpaceDN w:val="0"/>
      <w:adjustRightInd w:val="0"/>
      <w:textAlignment w:val="baseline"/>
    </w:pPr>
    <w:rPr>
      <w:rFonts w:ascii="Calibri" w:eastAsia="Times New Roman" w:hAnsi="Calibri" w:cs="Times New Roman"/>
      <w:color w:val="000000"/>
      <w:sz w:val="16"/>
      <w:szCs w:val="16"/>
      <w:lang w:eastAsia="de-DE"/>
    </w:rPr>
  </w:style>
  <w:style w:type="paragraph" w:customStyle="1" w:styleId="Tabelle">
    <w:name w:val="Tabelle"/>
    <w:basedOn w:val="Standard"/>
    <w:link w:val="TabelleZchn"/>
    <w:qFormat/>
    <w:rsid w:val="0041157B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41157B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Zitat1">
    <w:name w:val="Zitat1"/>
    <w:basedOn w:val="Standard"/>
    <w:qFormat/>
    <w:rsid w:val="00264AF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styleId="Textkrper">
    <w:name w:val="Body Text"/>
    <w:basedOn w:val="Transcript"/>
    <w:link w:val="TextkrperZchn"/>
    <w:uiPriority w:val="99"/>
    <w:unhideWhenUsed/>
    <w:rsid w:val="00FF630E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FF630E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AF456C"/>
    <w:pPr>
      <w:overflowPunct/>
      <w:autoSpaceDE/>
      <w:autoSpaceDN/>
      <w:adjustRightInd/>
      <w:spacing w:line="280" w:lineRule="exact"/>
      <w:ind w:firstLine="360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AF456C"/>
    <w:rPr>
      <w:rFonts w:ascii="Calibri" w:eastAsia="Times New Roman" w:hAnsi="Calibri" w:cs="Times New Roman"/>
      <w:color w:val="000000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wmf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microsoft.com/office/2007/relationships/hdphoto" Target="media/hdphoto2.wdp"/><Relationship Id="rId50" Type="http://schemas.openxmlformats.org/officeDocument/2006/relationships/image" Target="media/image40.png"/><Relationship Id="rId55" Type="http://schemas.openxmlformats.org/officeDocument/2006/relationships/image" Target="media/image47.png"/><Relationship Id="rId63" Type="http://schemas.openxmlformats.org/officeDocument/2006/relationships/image" Target="media/image5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microsoft.com/office/2007/relationships/hdphoto" Target="media/hdphoto1.wdp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7.png"/><Relationship Id="rId48" Type="http://schemas.openxmlformats.org/officeDocument/2006/relationships/image" Target="media/image39.png"/><Relationship Id="rId56" Type="http://schemas.microsoft.com/office/2007/relationships/hdphoto" Target="media/hdphoto3.wdp"/><Relationship Id="rId64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5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E0314-17C8-44D1-B188-7FC45ADCC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7</Pages>
  <Words>976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Boeing</cp:lastModifiedBy>
  <cp:revision>5</cp:revision>
  <cp:lastPrinted>2023-08-28T11:29:00Z</cp:lastPrinted>
  <dcterms:created xsi:type="dcterms:W3CDTF">2023-09-06T05:34:00Z</dcterms:created>
  <dcterms:modified xsi:type="dcterms:W3CDTF">2023-09-06T10:41:00Z</dcterms:modified>
</cp:coreProperties>
</file>