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CF04B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121B4E48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96800" behindDoc="1" locked="0" layoutInCell="1" allowOverlap="1" wp14:anchorId="21D9A271" wp14:editId="3448DF34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C96DC40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028C50A8" w14:textId="77777777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920890">
        <w:rPr>
          <w:b/>
          <w:color w:val="327A86" w:themeColor="text2"/>
          <w:sz w:val="56"/>
          <w:szCs w:val="56"/>
          <w:lang w:eastAsia="de-DE"/>
        </w:rPr>
        <w:t>4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920890" w:rsidRPr="00920890">
        <w:rPr>
          <w:b/>
          <w:color w:val="327A86" w:themeColor="text2"/>
          <w:sz w:val="56"/>
          <w:szCs w:val="56"/>
          <w:lang w:eastAsia="de-DE"/>
        </w:rPr>
        <w:t>Multiplikation</w:t>
      </w:r>
      <w:r w:rsidR="00F72802">
        <w:rPr>
          <w:b/>
          <w:color w:val="327A86" w:themeColor="text2"/>
          <w:sz w:val="56"/>
          <w:szCs w:val="56"/>
          <w:lang w:eastAsia="de-DE"/>
        </w:rPr>
        <w:t xml:space="preserve"> und Division verstehen</w:t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301"/>
      </w:tblGrid>
      <w:tr w:rsidR="003760D9" w:rsidRPr="002F32D6" w14:paraId="0D864969" w14:textId="77777777" w:rsidTr="002E0FA7">
        <w:trPr>
          <w:trHeight w:val="101"/>
        </w:trPr>
        <w:tc>
          <w:tcPr>
            <w:tcW w:w="1985" w:type="dxa"/>
          </w:tcPr>
          <w:p w14:paraId="5BFEE27E" w14:textId="77777777" w:rsidR="003760D9" w:rsidRDefault="003760D9" w:rsidP="002E0FA7">
            <w:pPr>
              <w:pStyle w:val="berschrift5"/>
              <w:rPr>
                <w:noProof/>
              </w:rPr>
            </w:pPr>
          </w:p>
        </w:tc>
        <w:tc>
          <w:tcPr>
            <w:tcW w:w="7301" w:type="dxa"/>
          </w:tcPr>
          <w:p w14:paraId="5C43F515" w14:textId="77777777" w:rsidR="00456B4C" w:rsidRDefault="00456B4C" w:rsidP="003760D9">
            <w:pPr>
              <w:pStyle w:val="bershrift5"/>
            </w:pPr>
          </w:p>
          <w:p w14:paraId="361E1A65" w14:textId="77777777" w:rsidR="003760D9" w:rsidRDefault="003760D9" w:rsidP="003760D9">
            <w:pPr>
              <w:pStyle w:val="bershrift5"/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7BDDBC85" wp14:editId="2E3A8D8F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76085" w14:textId="77777777" w:rsidR="003760D9" w:rsidRDefault="003760D9" w:rsidP="003760D9">
            <w:pPr>
              <w:pStyle w:val="bershrift5"/>
            </w:pPr>
          </w:p>
          <w:p w14:paraId="366EA143" w14:textId="77777777" w:rsidR="003760D9" w:rsidRDefault="003760D9" w:rsidP="003760D9">
            <w:pPr>
              <w:pStyle w:val="bershrift5"/>
            </w:pPr>
          </w:p>
          <w:p w14:paraId="4D2D641A" w14:textId="77777777" w:rsidR="003760D9" w:rsidRDefault="003760D9" w:rsidP="003760D9">
            <w:pPr>
              <w:pStyle w:val="bershrift5"/>
            </w:pPr>
          </w:p>
          <w:p w14:paraId="61660E56" w14:textId="77777777" w:rsidR="003760D9" w:rsidRPr="003760D9" w:rsidRDefault="003760D9" w:rsidP="003760D9">
            <w:pPr>
              <w:pStyle w:val="bershrift5"/>
            </w:pPr>
          </w:p>
          <w:p w14:paraId="2340F1BB" w14:textId="77777777" w:rsidR="003760D9" w:rsidRPr="00967AB8" w:rsidRDefault="003760D9" w:rsidP="002E0FA7">
            <w:pPr>
              <w:rPr>
                <w:lang w:eastAsia="de-DE"/>
              </w:rPr>
            </w:pPr>
          </w:p>
        </w:tc>
      </w:tr>
      <w:tr w:rsidR="003760D9" w:rsidRPr="002F32D6" w14:paraId="4D98A3AB" w14:textId="77777777" w:rsidTr="002E0FA7">
        <w:trPr>
          <w:trHeight w:val="622"/>
        </w:trPr>
        <w:tc>
          <w:tcPr>
            <w:tcW w:w="1985" w:type="dxa"/>
          </w:tcPr>
          <w:p w14:paraId="73BAF6A4" w14:textId="77777777" w:rsidR="003760D9" w:rsidRPr="00420E4C" w:rsidRDefault="003760D9" w:rsidP="002E0FA7">
            <w:pPr>
              <w:pStyle w:val="berschrift5"/>
              <w:rPr>
                <w:noProof/>
              </w:rPr>
            </w:pPr>
            <w:r>
              <w:rPr>
                <w:noProof/>
              </w:rPr>
              <w:t>Inhalt</w:t>
            </w:r>
          </w:p>
        </w:tc>
        <w:tc>
          <w:tcPr>
            <w:tcW w:w="7301" w:type="dxa"/>
          </w:tcPr>
          <w:p w14:paraId="6694E5F1" w14:textId="77777777" w:rsidR="003760D9" w:rsidRPr="00967AB8" w:rsidRDefault="003760D9" w:rsidP="002E0FA7">
            <w:pPr>
              <w:pStyle w:val="berschrift5"/>
            </w:pPr>
            <w:r w:rsidRPr="00967AB8">
              <w:t>Baustein N4 A Ich kann Multiplizieren verstehen und erklären</w:t>
            </w:r>
            <w:r w:rsidR="00FC1D95">
              <w:t>.</w:t>
            </w:r>
          </w:p>
          <w:p w14:paraId="79462BD5" w14:textId="77777777" w:rsidR="003760D9" w:rsidRPr="00824378" w:rsidRDefault="003760D9" w:rsidP="002E0FA7">
            <w:pPr>
              <w:pStyle w:val="Listenabsatz"/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140C900E" w14:textId="77777777" w:rsidR="003760D9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824378">
              <w:t xml:space="preserve">Fördermaterial in </w:t>
            </w:r>
            <w:r w:rsidR="00711B95">
              <w:t xml:space="preserve">vier </w:t>
            </w:r>
            <w:r w:rsidRPr="00824378">
              <w:t>Fördereinheiten (</w:t>
            </w:r>
            <w:r w:rsidR="005B7C07">
              <w:t>9</w:t>
            </w:r>
            <w:r w:rsidRPr="00824378">
              <w:t xml:space="preserve"> Seiten</w:t>
            </w:r>
            <w:r w:rsidRPr="00967AB8">
              <w:rPr>
                <w:color w:val="000000"/>
              </w:rPr>
              <w:t>)</w:t>
            </w:r>
          </w:p>
          <w:p w14:paraId="40FF1E5C" w14:textId="77777777" w:rsidR="00824378" w:rsidRPr="00967AB8" w:rsidRDefault="00824378" w:rsidP="002E0FA7">
            <w:pPr>
              <w:pStyle w:val="Listenabsatz"/>
              <w:rPr>
                <w:color w:val="000000"/>
                <w:lang w:eastAsia="de-DE"/>
              </w:rPr>
            </w:pPr>
            <w:r>
              <w:rPr>
                <w:color w:val="000000"/>
              </w:rPr>
              <w:t>Speicherkiste (1 Seite)</w:t>
            </w:r>
          </w:p>
          <w:p w14:paraId="163C8EE2" w14:textId="77777777" w:rsidR="003760D9" w:rsidRPr="00967AB8" w:rsidRDefault="003760D9" w:rsidP="002E0FA7">
            <w:pPr>
              <w:pStyle w:val="berschrift5"/>
            </w:pPr>
            <w:r w:rsidRPr="00967AB8">
              <w:t>Baustein N4 B Ich kann Dividieren verstehen und erklären</w:t>
            </w:r>
            <w:r w:rsidR="00FC1D95">
              <w:t>.</w:t>
            </w:r>
          </w:p>
          <w:p w14:paraId="2C423750" w14:textId="77777777" w:rsidR="003760D9" w:rsidRPr="00967AB8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0350CF48" w14:textId="77777777" w:rsidR="003760D9" w:rsidRPr="00495371" w:rsidRDefault="003760D9" w:rsidP="002E0FA7">
            <w:pPr>
              <w:pStyle w:val="Listenabsatz"/>
            </w:pPr>
            <w:r w:rsidRPr="00967AB8">
              <w:rPr>
                <w:color w:val="000000"/>
              </w:rPr>
              <w:t xml:space="preserve">Fördermaterial in </w:t>
            </w:r>
            <w:r w:rsidR="00711B95">
              <w:rPr>
                <w:color w:val="000000"/>
              </w:rPr>
              <w:t>drei</w:t>
            </w:r>
            <w:r w:rsidRPr="00967AB8">
              <w:rPr>
                <w:color w:val="000000"/>
              </w:rPr>
              <w:t xml:space="preserve"> Fördereinheiten</w:t>
            </w:r>
            <w:r w:rsidRPr="00495371">
              <w:t xml:space="preserve"> (</w:t>
            </w:r>
            <w:r w:rsidR="00A456D2" w:rsidRPr="00495371">
              <w:t>8</w:t>
            </w:r>
            <w:r w:rsidRPr="00495371">
              <w:t xml:space="preserve"> Seiten)</w:t>
            </w:r>
          </w:p>
          <w:p w14:paraId="4E2CC11E" w14:textId="77777777" w:rsidR="00824378" w:rsidRDefault="00824378" w:rsidP="00824378">
            <w:pPr>
              <w:pStyle w:val="Listenabsatz"/>
            </w:pPr>
            <w:r w:rsidRPr="00495371">
              <w:t>Speicherkiste (1 Seite)</w:t>
            </w:r>
          </w:p>
          <w:p w14:paraId="25F96C13" w14:textId="77777777" w:rsidR="00495371" w:rsidRPr="00495371" w:rsidRDefault="00495371" w:rsidP="00495371"/>
          <w:p w14:paraId="6CB3ED04" w14:textId="77777777" w:rsidR="00824378" w:rsidRPr="00967AB8" w:rsidRDefault="00824378" w:rsidP="002E0FA7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808080"/>
              </w:rPr>
            </w:pPr>
          </w:p>
        </w:tc>
      </w:tr>
      <w:tr w:rsidR="003760D9" w:rsidRPr="002F32D6" w14:paraId="20DBBA39" w14:textId="77777777" w:rsidTr="002E0FA7">
        <w:trPr>
          <w:trHeight w:val="622"/>
        </w:trPr>
        <w:tc>
          <w:tcPr>
            <w:tcW w:w="1985" w:type="dxa"/>
          </w:tcPr>
          <w:p w14:paraId="73CBC2A4" w14:textId="77777777" w:rsidR="003760D9" w:rsidRPr="00296BE0" w:rsidRDefault="003760D9" w:rsidP="002E0FA7">
            <w:pPr>
              <w:spacing w:line="240" w:lineRule="atLeast"/>
              <w:rPr>
                <w:rFonts w:cs="Calibri"/>
                <w:sz w:val="18"/>
                <w:szCs w:val="23"/>
              </w:rPr>
            </w:pPr>
            <w:r w:rsidRPr="00420E4C">
              <w:rPr>
                <w:noProof/>
              </w:rPr>
              <w:drawing>
                <wp:inline distT="0" distB="0" distL="0" distR="0" wp14:anchorId="0FD76E85" wp14:editId="56B79039">
                  <wp:extent cx="813435" cy="284480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</w:tcPr>
          <w:p w14:paraId="6AF70084" w14:textId="77777777" w:rsidR="003760D9" w:rsidRPr="00495371" w:rsidRDefault="003760D9" w:rsidP="000D673C">
            <w:pPr>
              <w:pStyle w:val="Impressum"/>
              <w:spacing w:after="60" w:line="240" w:lineRule="auto"/>
            </w:pPr>
            <w:r w:rsidRPr="00495371">
              <w:t xml:space="preserve">Dieses Material wurde durch Kathrin </w:t>
            </w:r>
            <w:proofErr w:type="spellStart"/>
            <w:r w:rsidRPr="00495371">
              <w:t>Akinwunmi</w:t>
            </w:r>
            <w:proofErr w:type="spellEnd"/>
            <w:r w:rsidRPr="00495371">
              <w:t xml:space="preserve"> &amp; Christoph Selter ursprünglich konzipiert und durch Susanne Prediger, Debora Totaro und Alexandra Dohle für einen sprachbildenden Unterricht adaptiert. Es kann unter der Creative Commons Lizenz BY-NC-SA (Namensnennung –Nicht Kommerziell – Weitergabe unter gleichen Bedingungen) 4.0 International weiterverwendet werden.</w:t>
            </w:r>
          </w:p>
        </w:tc>
      </w:tr>
      <w:tr w:rsidR="003760D9" w:rsidRPr="003760D9" w14:paraId="6CBAA4EC" w14:textId="77777777" w:rsidTr="002E0FA7">
        <w:trPr>
          <w:trHeight w:val="622"/>
        </w:trPr>
        <w:tc>
          <w:tcPr>
            <w:tcW w:w="1985" w:type="dxa"/>
          </w:tcPr>
          <w:p w14:paraId="2883D056" w14:textId="77777777" w:rsidR="003760D9" w:rsidRPr="00296BE0" w:rsidRDefault="003760D9" w:rsidP="002E0FA7">
            <w:pPr>
              <w:rPr>
                <w:rFonts w:cs="Calibri"/>
                <w:b/>
                <w:sz w:val="18"/>
                <w:szCs w:val="23"/>
              </w:rPr>
            </w:pPr>
            <w:r w:rsidRPr="00296BE0">
              <w:rPr>
                <w:rFonts w:cs="Calibri"/>
                <w:b/>
                <w:sz w:val="18"/>
                <w:szCs w:val="23"/>
              </w:rPr>
              <w:t>Zitierbar als</w:t>
            </w:r>
          </w:p>
        </w:tc>
        <w:tc>
          <w:tcPr>
            <w:tcW w:w="7301" w:type="dxa"/>
          </w:tcPr>
          <w:p w14:paraId="63DC2C7C" w14:textId="77777777" w:rsidR="003760D9" w:rsidRDefault="003760D9" w:rsidP="000D673C">
            <w:pPr>
              <w:pStyle w:val="Impressum"/>
              <w:spacing w:after="60" w:line="240" w:lineRule="auto"/>
            </w:pPr>
            <w:proofErr w:type="spellStart"/>
            <w:r w:rsidRPr="00495371">
              <w:t>Akinwunmi</w:t>
            </w:r>
            <w:proofErr w:type="spellEnd"/>
            <w:r w:rsidRPr="00495371">
              <w:t>, Kathrin, Selter, Christoph, Prediger, Susanne, Totaro, Debora &amp; Dohle, Alexandra (2023). Mathe sicher können Diagnose- und Förderbaustein N4</w:t>
            </w:r>
            <w:r w:rsidR="00A456D2" w:rsidRPr="00495371">
              <w:t>A</w:t>
            </w:r>
            <w:r w:rsidRPr="00495371">
              <w:t>: Multiplikation</w:t>
            </w:r>
            <w:r w:rsidR="00F72802">
              <w:t xml:space="preserve"> verstehen</w:t>
            </w:r>
            <w:r w:rsidR="008D7351">
              <w:t xml:space="preserve"> (2. Auflage)</w:t>
            </w:r>
            <w:r w:rsidRPr="00495371">
              <w:t xml:space="preserve">. Open Educational Resources unter mathe-sicher-koennen.dzlm.de/nz#n4 </w:t>
            </w:r>
          </w:p>
          <w:p w14:paraId="10A38890" w14:textId="77777777" w:rsidR="003760D9" w:rsidRPr="00495371" w:rsidRDefault="00A456D2" w:rsidP="000D673C">
            <w:pPr>
              <w:pStyle w:val="Impressum"/>
              <w:spacing w:after="60" w:line="240" w:lineRule="auto"/>
            </w:pPr>
            <w:proofErr w:type="spellStart"/>
            <w:r w:rsidRPr="00495371">
              <w:t>Akinwunmi</w:t>
            </w:r>
            <w:proofErr w:type="spellEnd"/>
            <w:r w:rsidRPr="00495371">
              <w:t>, Kathrin, Selter, Christoph &amp; Prediger, Susanne (2023). Mathe sicher können Diagnose- und Förderbaustein N4B: Division</w:t>
            </w:r>
            <w:r w:rsidR="00F72802">
              <w:t xml:space="preserve"> verstehen</w:t>
            </w:r>
            <w:r w:rsidR="008D7351">
              <w:t xml:space="preserve"> (2. Auflage)</w:t>
            </w:r>
            <w:r w:rsidRPr="00495371">
              <w:t xml:space="preserve">. Open Educational Resources unter mathe-sicher-koennen.dzlm.de/nz#n4 </w:t>
            </w:r>
          </w:p>
        </w:tc>
      </w:tr>
      <w:tr w:rsidR="003760D9" w:rsidRPr="002F32D6" w14:paraId="7CE485FF" w14:textId="77777777" w:rsidTr="002E0FA7">
        <w:tc>
          <w:tcPr>
            <w:tcW w:w="1985" w:type="dxa"/>
          </w:tcPr>
          <w:p w14:paraId="4F55DCCE" w14:textId="77777777" w:rsidR="003760D9" w:rsidRPr="00495371" w:rsidRDefault="003760D9" w:rsidP="003760D9">
            <w:pPr>
              <w:spacing w:line="220" w:lineRule="exact"/>
              <w:jc w:val="both"/>
              <w:rPr>
                <w:b/>
                <w:color w:val="000000"/>
                <w:sz w:val="17"/>
                <w:szCs w:val="18"/>
              </w:rPr>
            </w:pPr>
            <w:r w:rsidRPr="00495371">
              <w:rPr>
                <w:b/>
                <w:color w:val="000000"/>
                <w:sz w:val="17"/>
                <w:szCs w:val="18"/>
              </w:rPr>
              <w:t xml:space="preserve">Hinweis zu </w:t>
            </w:r>
          </w:p>
          <w:p w14:paraId="2C04BA68" w14:textId="77777777" w:rsidR="003760D9" w:rsidRPr="00296BE0" w:rsidRDefault="003760D9" w:rsidP="003760D9">
            <w:pPr>
              <w:rPr>
                <w:rFonts w:cs="Calibri"/>
                <w:b/>
                <w:sz w:val="18"/>
                <w:szCs w:val="23"/>
              </w:rPr>
            </w:pPr>
            <w:r w:rsidRPr="00495371">
              <w:rPr>
                <w:b/>
                <w:color w:val="000000"/>
                <w:sz w:val="17"/>
                <w:szCs w:val="18"/>
              </w:rPr>
              <w:t>verwandtem Material</w:t>
            </w:r>
          </w:p>
        </w:tc>
        <w:tc>
          <w:tcPr>
            <w:tcW w:w="7301" w:type="dxa"/>
          </w:tcPr>
          <w:p w14:paraId="4C6FED04" w14:textId="77777777" w:rsidR="003760D9" w:rsidRPr="00495371" w:rsidRDefault="003760D9" w:rsidP="000D673C">
            <w:pPr>
              <w:pStyle w:val="Impressum"/>
              <w:spacing w:after="60" w:line="240" w:lineRule="auto"/>
            </w:pPr>
            <w:r w:rsidRPr="00495371">
              <w:t xml:space="preserve">Das Material </w:t>
            </w:r>
            <w:r w:rsidR="002F7A85">
              <w:t xml:space="preserve">der 1. Auflage </w:t>
            </w:r>
            <w:r w:rsidRPr="00495371">
              <w:t xml:space="preserve">ist in Print auch bei Cornelsen kaufbar, wurde hier </w:t>
            </w:r>
            <w:r w:rsidR="00495371" w:rsidRPr="00495371">
              <w:t xml:space="preserve">in der </w:t>
            </w:r>
            <w:r w:rsidR="002F7A85">
              <w:t xml:space="preserve">2. </w:t>
            </w:r>
            <w:r w:rsidR="00495371" w:rsidRPr="00495371">
              <w:t xml:space="preserve">Auflage </w:t>
            </w:r>
            <w:r w:rsidRPr="00495371">
              <w:t>jedoch weiterentwickelt</w:t>
            </w:r>
            <w:r w:rsidR="00495371" w:rsidRPr="00495371">
              <w:t xml:space="preserve"> und anders akzentuiert</w:t>
            </w:r>
            <w:r w:rsidRPr="00495371">
              <w:t xml:space="preserve">. Zu dem Diagnose- und Fördermaterial sind auch Handreichungen </w:t>
            </w:r>
            <w:proofErr w:type="spellStart"/>
            <w:r w:rsidRPr="00495371">
              <w:t>owie</w:t>
            </w:r>
            <w:proofErr w:type="spellEnd"/>
            <w:r w:rsidRPr="00495371">
              <w:t xml:space="preserve"> Erklärvideos und Fortbildungsangebote</w:t>
            </w:r>
            <w:r w:rsidR="00FC1D95">
              <w:t xml:space="preserve"> verfügbar</w:t>
            </w:r>
            <w:r w:rsidRPr="00495371">
              <w:t xml:space="preserve">, alles zu finden unter mathe-sicher-koennen.dzlm.de. </w:t>
            </w:r>
          </w:p>
        </w:tc>
      </w:tr>
    </w:tbl>
    <w:p w14:paraId="65F575C8" w14:textId="77777777" w:rsidR="005B5014" w:rsidRDefault="005B5014" w:rsidP="00C9163F">
      <w:pPr>
        <w:sectPr w:rsidR="005B5014" w:rsidSect="00BE1C19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11"/>
        <w:gridCol w:w="374"/>
        <w:gridCol w:w="1416"/>
        <w:gridCol w:w="428"/>
        <w:gridCol w:w="1790"/>
        <w:gridCol w:w="386"/>
        <w:gridCol w:w="230"/>
        <w:gridCol w:w="713"/>
        <w:gridCol w:w="2693"/>
        <w:gridCol w:w="426"/>
      </w:tblGrid>
      <w:tr w:rsidR="005B5014" w:rsidRPr="00E0758C" w14:paraId="157659F0" w14:textId="77777777" w:rsidTr="0000022A">
        <w:tc>
          <w:tcPr>
            <w:tcW w:w="606" w:type="dxa"/>
          </w:tcPr>
          <w:p w14:paraId="14B453F3" w14:textId="77777777" w:rsidR="005B5014" w:rsidRPr="005B5014" w:rsidRDefault="005B5014" w:rsidP="003760D9">
            <w:pPr>
              <w:pStyle w:val="berschrift1"/>
            </w:pPr>
            <w:r w:rsidRPr="005B5014">
              <w:lastRenderedPageBreak/>
              <w:t>A</w:t>
            </w:r>
          </w:p>
        </w:tc>
        <w:tc>
          <w:tcPr>
            <w:tcW w:w="8467" w:type="dxa"/>
            <w:gridSpan w:val="10"/>
          </w:tcPr>
          <w:p w14:paraId="65054008" w14:textId="77777777" w:rsidR="005B5014" w:rsidRPr="003760D9" w:rsidRDefault="005B5014" w:rsidP="003760D9">
            <w:pPr>
              <w:pStyle w:val="berschrift1"/>
            </w:pPr>
            <w:r w:rsidRPr="005B5014">
              <w:t>Kann ich Multiplikations</w:t>
            </w:r>
            <w:r w:rsidR="00FC1D95">
              <w:t>a</w:t>
            </w:r>
            <w:r w:rsidRPr="005B5014">
              <w:t xml:space="preserve">ufgaben zu Situationen finden </w:t>
            </w:r>
            <w:r w:rsidR="0052020F">
              <w:br/>
            </w:r>
            <w:r w:rsidRPr="005B5014">
              <w:t>und umgekehrt?</w:t>
            </w:r>
          </w:p>
        </w:tc>
      </w:tr>
      <w:tr w:rsidR="005B5014" w:rsidRPr="00E0758C" w14:paraId="27561718" w14:textId="77777777" w:rsidTr="0000022A">
        <w:tc>
          <w:tcPr>
            <w:tcW w:w="606" w:type="dxa"/>
          </w:tcPr>
          <w:p w14:paraId="7864F64B" w14:textId="77777777" w:rsidR="005B5014" w:rsidRPr="003760D9" w:rsidRDefault="005B5014" w:rsidP="00A456D2">
            <w:pPr>
              <w:pStyle w:val="berschrift6"/>
            </w:pPr>
            <w:r w:rsidRPr="003760D9">
              <w:t>1</w:t>
            </w:r>
          </w:p>
        </w:tc>
        <w:tc>
          <w:tcPr>
            <w:tcW w:w="8467" w:type="dxa"/>
            <w:gridSpan w:val="10"/>
          </w:tcPr>
          <w:p w14:paraId="54499E98" w14:textId="77777777" w:rsidR="005B5014" w:rsidRPr="003760D9" w:rsidRDefault="005B5014" w:rsidP="00A456D2">
            <w:pPr>
              <w:pStyle w:val="berschrift6"/>
            </w:pPr>
            <w:r w:rsidRPr="003760D9">
              <w:t>Multiplikation und Würfelbilder</w:t>
            </w:r>
          </w:p>
        </w:tc>
      </w:tr>
      <w:tr w:rsidR="005B5014" w:rsidRPr="00E0758C" w14:paraId="4DC6F02E" w14:textId="77777777" w:rsidTr="0000022A">
        <w:trPr>
          <w:trHeight w:val="427"/>
        </w:trPr>
        <w:tc>
          <w:tcPr>
            <w:tcW w:w="606" w:type="dxa"/>
            <w:vMerge w:val="restart"/>
          </w:tcPr>
          <w:p w14:paraId="2CC0C072" w14:textId="77777777" w:rsidR="005B5014" w:rsidRPr="00E0758C" w:rsidRDefault="005B5014" w:rsidP="00494C2C">
            <w:pPr>
              <w:spacing w:line="240" w:lineRule="atLeast"/>
            </w:pPr>
          </w:p>
        </w:tc>
        <w:tc>
          <w:tcPr>
            <w:tcW w:w="385" w:type="dxa"/>
            <w:gridSpan w:val="2"/>
            <w:vMerge w:val="restart"/>
          </w:tcPr>
          <w:p w14:paraId="79A3AF40" w14:textId="77777777" w:rsidR="005B5014" w:rsidRPr="00E0758C" w:rsidRDefault="005B5014" w:rsidP="00494C2C">
            <w:r w:rsidRPr="003760D9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634" w:type="dxa"/>
            <w:gridSpan w:val="3"/>
          </w:tcPr>
          <w:p w14:paraId="1787224A" w14:textId="77777777" w:rsidR="005B5014" w:rsidRPr="00E0758C" w:rsidRDefault="005B5014" w:rsidP="00494C2C">
            <w:pPr>
              <w:spacing w:line="240" w:lineRule="auto"/>
            </w:pPr>
            <w:r>
              <w:t>Schreibe zu dem Würfelbild eine passende Mal-Aufgabe.</w:t>
            </w:r>
          </w:p>
        </w:tc>
        <w:tc>
          <w:tcPr>
            <w:tcW w:w="386" w:type="dxa"/>
          </w:tcPr>
          <w:p w14:paraId="363B23E9" w14:textId="77777777" w:rsidR="005B5014" w:rsidRPr="006F05BE" w:rsidRDefault="005B5014" w:rsidP="00494C2C">
            <w:pPr>
              <w:spacing w:line="240" w:lineRule="auto"/>
              <w:rPr>
                <w:b/>
                <w:color w:val="70BCC9" w:themeColor="text2" w:themeTint="99"/>
              </w:rPr>
            </w:pPr>
            <w:r w:rsidRPr="006F05BE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3636" w:type="dxa"/>
            <w:gridSpan w:val="3"/>
            <w:tcBorders>
              <w:bottom w:val="single" w:sz="4" w:space="0" w:color="A6A6A6" w:themeColor="background1" w:themeShade="A6"/>
            </w:tcBorders>
          </w:tcPr>
          <w:p w14:paraId="15DD6FDF" w14:textId="77777777" w:rsidR="005B5014" w:rsidRPr="00E0758C" w:rsidRDefault="005B5014" w:rsidP="00494C2C">
            <w:pPr>
              <w:spacing w:line="240" w:lineRule="auto"/>
            </w:pPr>
            <w:r>
              <w:rPr>
                <w:noProof/>
              </w:rPr>
              <w:t xml:space="preserve">Zeichne ein Würfelbild, das </w:t>
            </w:r>
            <w:r w:rsidR="00A8170E">
              <w:rPr>
                <w:noProof/>
              </w:rPr>
              <w:br/>
            </w:r>
            <w:r>
              <w:rPr>
                <w:noProof/>
              </w:rPr>
              <w:t xml:space="preserve">zur Aufgabe </w:t>
            </w:r>
            <w:r w:rsidRPr="00F50DC9">
              <w:rPr>
                <w:rFonts w:ascii="Comic Sans MS" w:hAnsi="Comic Sans MS"/>
                <w:b/>
                <w:bCs/>
                <w:noProof/>
              </w:rPr>
              <w:t>2 · 6 = 12</w:t>
            </w:r>
            <w:r>
              <w:rPr>
                <w:noProof/>
              </w:rPr>
              <w:t xml:space="preserve"> passt.</w:t>
            </w:r>
          </w:p>
        </w:tc>
        <w:tc>
          <w:tcPr>
            <w:tcW w:w="426" w:type="dxa"/>
            <w:vMerge w:val="restart"/>
            <w:vAlign w:val="bottom"/>
          </w:tcPr>
          <w:p w14:paraId="6B1989C3" w14:textId="77777777" w:rsidR="005B5014" w:rsidRPr="00E0758C" w:rsidRDefault="00451718" w:rsidP="00494C2C">
            <w:pPr>
              <w:spacing w:line="240" w:lineRule="auto"/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29984" behindDoc="0" locked="0" layoutInCell="1" allowOverlap="1" wp14:anchorId="5B24C57A" wp14:editId="5639ADD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58420</wp:posOffset>
                  </wp:positionV>
                  <wp:extent cx="222885" cy="700405"/>
                  <wp:effectExtent l="0" t="0" r="5715" b="0"/>
                  <wp:wrapNone/>
                  <wp:docPr id="1103142831" name="Grafik 110314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0951D4" w:rsidRPr="00E0758C" w14:paraId="4B012418" w14:textId="77777777" w:rsidTr="0000022A">
        <w:trPr>
          <w:trHeight w:val="660"/>
        </w:trPr>
        <w:tc>
          <w:tcPr>
            <w:tcW w:w="606" w:type="dxa"/>
            <w:vMerge/>
          </w:tcPr>
          <w:p w14:paraId="63F8F597" w14:textId="77777777" w:rsidR="000951D4" w:rsidRPr="00E0758C" w:rsidRDefault="000951D4" w:rsidP="000951D4">
            <w:pPr>
              <w:spacing w:line="240" w:lineRule="atLeast"/>
            </w:pPr>
          </w:p>
        </w:tc>
        <w:tc>
          <w:tcPr>
            <w:tcW w:w="385" w:type="dxa"/>
            <w:gridSpan w:val="2"/>
            <w:vMerge/>
          </w:tcPr>
          <w:p w14:paraId="60F29CBC" w14:textId="77777777" w:rsidR="000951D4" w:rsidRPr="00AD36FA" w:rsidRDefault="000951D4" w:rsidP="000951D4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416" w:type="dxa"/>
          </w:tcPr>
          <w:p w14:paraId="5673D44D" w14:textId="77777777" w:rsidR="000951D4" w:rsidRDefault="000951D4" w:rsidP="000951D4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8F2616" wp14:editId="04EA5E91">
                      <wp:extent cx="825500" cy="361950"/>
                      <wp:effectExtent l="38100" t="57150" r="0" b="0"/>
                      <wp:docPr id="453" name="Gruppieren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361950"/>
                                <a:chOff x="0" y="0"/>
                                <a:chExt cx="825712" cy="3623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Grafik 215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6746">
                                  <a:off x="5080" y="33867"/>
                                  <a:ext cx="26479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Grafik 215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20636">
                                  <a:off x="318347" y="0"/>
                                  <a:ext cx="238760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Grafik 215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347" y="118533"/>
                                  <a:ext cx="25336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5CCAE" id="Gruppieren 453" o:spid="_x0000_s1026" style="width:65pt;height:28.5pt;mso-position-horizontal-relative:char;mso-position-vertical-relative:line" coordsize="8257,36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1580" o:spid="_x0000_s1027" type="#_x0000_t75" style="position:absolute;left:51;top:338;width:2648;height:2749;rotation:6506355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">
                        <v:imagedata r:id="rId17" o:title=""/>
                      </v:shape>
                      <v:shape id="Grafik 21579" o:spid="_x0000_s1028" type="#_x0000_t75" style="position:absolute;left:3183;width:2388;height:2482;rotation:166094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">
                        <v:imagedata r:id="rId18" o:title=""/>
                      </v:shape>
                      <v:shape id="Grafik 21578" o:spid="_x0000_s1029" type="#_x0000_t75" style="position:absolute;left:5723;top:1185;width:2534;height:2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&#13;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18" w:type="dxa"/>
            <w:gridSpan w:val="2"/>
          </w:tcPr>
          <w:p w14:paraId="34A47F6A" w14:textId="77777777" w:rsidR="000951D4" w:rsidRDefault="000951D4" w:rsidP="000951D4">
            <w:pPr>
              <w:pStyle w:val="Ausflltext"/>
            </w:pPr>
            <w:r>
              <w:t>Mal</w:t>
            </w:r>
            <w:r w:rsidRPr="007438C5">
              <w:t xml:space="preserve">-Aufgabe: </w:t>
            </w:r>
          </w:p>
          <w:p w14:paraId="25B8DF80" w14:textId="77777777" w:rsidR="000951D4" w:rsidRPr="00CF6345" w:rsidRDefault="000951D4" w:rsidP="000951D4">
            <w:pPr>
              <w:pStyle w:val="Ausflltext"/>
            </w:pPr>
            <w:r w:rsidRPr="005A2657">
              <w:rPr>
                <w:color w:val="7F7F7F" w:themeColor="text1" w:themeTint="80"/>
              </w:rPr>
              <w:t>_______________</w:t>
            </w:r>
          </w:p>
        </w:tc>
        <w:tc>
          <w:tcPr>
            <w:tcW w:w="386" w:type="dxa"/>
            <w:tcBorders>
              <w:right w:val="single" w:sz="4" w:space="0" w:color="A6A6A6" w:themeColor="background1" w:themeShade="A6"/>
            </w:tcBorders>
          </w:tcPr>
          <w:p w14:paraId="4062EABF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363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D47289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426" w:type="dxa"/>
            <w:vMerge/>
            <w:tcBorders>
              <w:left w:val="single" w:sz="4" w:space="0" w:color="A6A6A6" w:themeColor="background1" w:themeShade="A6"/>
            </w:tcBorders>
            <w:vAlign w:val="bottom"/>
          </w:tcPr>
          <w:p w14:paraId="4A3AC0BE" w14:textId="77777777" w:rsidR="000951D4" w:rsidRPr="00E0758C" w:rsidRDefault="000951D4" w:rsidP="000951D4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0951D4" w:rsidRPr="00E0758C" w14:paraId="02A6508F" w14:textId="77777777" w:rsidTr="0000022A">
        <w:tc>
          <w:tcPr>
            <w:tcW w:w="617" w:type="dxa"/>
            <w:gridSpan w:val="2"/>
          </w:tcPr>
          <w:p w14:paraId="05D29C37" w14:textId="77777777" w:rsidR="000951D4" w:rsidRPr="003760D9" w:rsidRDefault="000951D4" w:rsidP="00A456D2">
            <w:pPr>
              <w:pStyle w:val="berschrift6"/>
            </w:pPr>
            <w:r w:rsidRPr="003760D9">
              <w:t>2</w:t>
            </w:r>
          </w:p>
        </w:tc>
        <w:tc>
          <w:tcPr>
            <w:tcW w:w="8456" w:type="dxa"/>
            <w:gridSpan w:val="9"/>
          </w:tcPr>
          <w:p w14:paraId="7BBFA83E" w14:textId="77777777" w:rsidR="000951D4" w:rsidRPr="003760D9" w:rsidRDefault="000951D4" w:rsidP="00A456D2">
            <w:pPr>
              <w:pStyle w:val="berschrift6"/>
            </w:pPr>
            <w:r w:rsidRPr="003760D9">
              <w:t>Multipli</w:t>
            </w:r>
            <w:r w:rsidR="00A456D2">
              <w:t>kation</w:t>
            </w:r>
            <w:r w:rsidR="00327660">
              <w:t xml:space="preserve"> als Zählen in Gruppen</w:t>
            </w:r>
          </w:p>
        </w:tc>
      </w:tr>
      <w:tr w:rsidR="00327660" w:rsidRPr="00E0758C" w14:paraId="7E380C3F" w14:textId="77777777" w:rsidTr="0000022A">
        <w:trPr>
          <w:trHeight w:val="119"/>
        </w:trPr>
        <w:tc>
          <w:tcPr>
            <w:tcW w:w="606" w:type="dxa"/>
            <w:vMerge w:val="restart"/>
          </w:tcPr>
          <w:p w14:paraId="416D1EFE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124AD417" w14:textId="77777777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 w:rsidRPr="00327660">
              <w:rPr>
                <w:color w:val="70BCC9" w:themeColor="text2" w:themeTint="99"/>
              </w:rPr>
              <w:t>a)</w:t>
            </w:r>
          </w:p>
        </w:tc>
        <w:tc>
          <w:tcPr>
            <w:tcW w:w="7656" w:type="dxa"/>
            <w:gridSpan w:val="7"/>
          </w:tcPr>
          <w:p w14:paraId="5BB72A5B" w14:textId="77777777" w:rsidR="00327660" w:rsidRDefault="00711B95" w:rsidP="000951D4"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1F6E2A64" wp14:editId="6AA791B3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81280</wp:posOffset>
                  </wp:positionV>
                  <wp:extent cx="825980" cy="504000"/>
                  <wp:effectExtent l="0" t="0" r="0" b="4445"/>
                  <wp:wrapNone/>
                  <wp:docPr id="461" name="Bild 29" descr="Schoko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oko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t="40604" r="10062" b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8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660" w:rsidRPr="00CF6345">
              <w:t xml:space="preserve">Schreibe zu dem Schokoladen-Bild </w:t>
            </w:r>
            <w:r>
              <w:br/>
            </w:r>
            <w:r w:rsidR="00327660" w:rsidRPr="00CF6345">
              <w:t xml:space="preserve">eine passende </w:t>
            </w:r>
            <w:r w:rsidR="00327660">
              <w:t>Mal-</w:t>
            </w:r>
            <w:r w:rsidR="00327660" w:rsidRPr="00CF6345">
              <w:t>Aufgabe.</w:t>
            </w:r>
          </w:p>
          <w:p w14:paraId="1CE0C126" w14:textId="77777777" w:rsidR="00327660" w:rsidRDefault="00327660" w:rsidP="0000022A">
            <w:pPr>
              <w:spacing w:before="120"/>
            </w:pPr>
            <w:r w:rsidRPr="007438C5">
              <w:t>Aufgabe:</w:t>
            </w:r>
            <w:r w:rsidRPr="005A2657">
              <w:rPr>
                <w:color w:val="7F7F7F" w:themeColor="text1" w:themeTint="80"/>
              </w:rPr>
              <w:t xml:space="preserve"> _______________</w:t>
            </w:r>
          </w:p>
          <w:p w14:paraId="755E8B58" w14:textId="77777777" w:rsidR="0000022A" w:rsidRPr="00E0758C" w:rsidRDefault="0000022A" w:rsidP="0000022A">
            <w:pPr>
              <w:pStyle w:val="Impressum"/>
            </w:pPr>
          </w:p>
        </w:tc>
        <w:tc>
          <w:tcPr>
            <w:tcW w:w="426" w:type="dxa"/>
            <w:vMerge w:val="restart"/>
            <w:vAlign w:val="bottom"/>
          </w:tcPr>
          <w:p w14:paraId="4714A62E" w14:textId="77777777" w:rsidR="00327660" w:rsidRPr="00E0758C" w:rsidRDefault="00451718" w:rsidP="000951D4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27936" behindDoc="0" locked="0" layoutInCell="1" allowOverlap="1" wp14:anchorId="6A280CD3" wp14:editId="2FAB35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118745</wp:posOffset>
                  </wp:positionV>
                  <wp:extent cx="222885" cy="700405"/>
                  <wp:effectExtent l="0" t="0" r="5715" b="0"/>
                  <wp:wrapNone/>
                  <wp:docPr id="91286199" name="Grafik 9128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7660" w:rsidRPr="00E0758C" w14:paraId="2BBF5A30" w14:textId="77777777" w:rsidTr="0000022A">
        <w:trPr>
          <w:trHeight w:val="119"/>
        </w:trPr>
        <w:tc>
          <w:tcPr>
            <w:tcW w:w="606" w:type="dxa"/>
            <w:vMerge/>
          </w:tcPr>
          <w:p w14:paraId="473ACF69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3633D905" w14:textId="77777777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7656" w:type="dxa"/>
            <w:gridSpan w:val="7"/>
          </w:tcPr>
          <w:p w14:paraId="7E19618A" w14:textId="77777777" w:rsidR="00327660" w:rsidRPr="00711B95" w:rsidRDefault="00327660" w:rsidP="00327660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16992" behindDoc="0" locked="0" layoutInCell="1" allowOverlap="1" wp14:anchorId="73254EC7" wp14:editId="5D3A570B">
                      <wp:simplePos x="0" y="0"/>
                      <wp:positionH relativeFrom="margin">
                        <wp:posOffset>52709</wp:posOffset>
                      </wp:positionH>
                      <wp:positionV relativeFrom="paragraph">
                        <wp:posOffset>280035</wp:posOffset>
                      </wp:positionV>
                      <wp:extent cx="4494530" cy="538480"/>
                      <wp:effectExtent l="0" t="0" r="52070" b="33020"/>
                      <wp:wrapNone/>
                      <wp:docPr id="465" name="Gruppieren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4530" cy="538480"/>
                                <a:chOff x="0" y="0"/>
                                <a:chExt cx="4494989" cy="538917"/>
                              </a:xfrm>
                            </wpg:grpSpPr>
                            <wpg:grpSp>
                              <wpg:cNvPr id="22021" name="Gruppieren 22021"/>
                              <wpg:cNvGrpSpPr/>
                              <wpg:grpSpPr>
                                <a:xfrm>
                                  <a:off x="3823854" y="0"/>
                                  <a:ext cx="671135" cy="512618"/>
                                  <a:chOff x="0" y="0"/>
                                  <a:chExt cx="1038225" cy="792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39" name="Bild 32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8666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2020" name="Gruppieren 22020"/>
                                <wpg:cNvGrpSpPr/>
                                <wpg:grpSpPr>
                                  <a:xfrm>
                                    <a:off x="0" y="440267"/>
                                    <a:ext cx="1038225" cy="352425"/>
                                    <a:chOff x="0" y="0"/>
                                    <a:chExt cx="1038225" cy="3524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927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019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68580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931" name="Bild 30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9236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58" name="Gruppieren 458"/>
                              <wpg:cNvGrpSpPr/>
                              <wpg:grpSpPr>
                                <a:xfrm>
                                  <a:off x="1274618" y="304800"/>
                                  <a:ext cx="468234" cy="234117"/>
                                  <a:chOff x="0" y="0"/>
                                  <a:chExt cx="723900" cy="3625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Bild 34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3200"/>
                                    <a:ext cx="7239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0" name="Bild 35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1053"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0" y="0"/>
                                    <a:ext cx="5715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62" name="Bild 36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4A0E69" id="Gruppieren 465" o:spid="_x0000_s1026" style="position:absolute;margin-left:4.15pt;margin-top:22.05pt;width:353.9pt;height:42.4pt;z-index:252116992;mso-position-horizontal-relative:margin" coordsize="44949,538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">
                      <v:group id="Gruppieren 22021" o:spid="_x0000_s1027" style="position:absolute;left:38238;width:6711;height:5126" coordsize="10382,7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fMbygAAAOM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&#13;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d 32" o:spid="_x0000_s1028" type="#_x0000_t75" alt="3" style="position:absolute;left:3386;width:3524;height:3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">
                          <v:imagedata r:id="rId24" o:title="3"/>
                        </v:shape>
                        <v:group id="Gruppieren 22020" o:spid="_x0000_s1029" style="position:absolute;top:4402;width:10382;height:3524" coordsize="10382,3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">
                          <v:shape id="Bild 31" o:spid="_x0000_s1030" type="#_x0000_t75" alt="3" style="position:absolute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">
                            <v:imagedata r:id="rId24" o:title="3"/>
                          </v:shape>
                          <v:shape id="Bild 31" o:spid="_x0000_s1031" type="#_x0000_t75" alt="3" style="position:absolute;left:6858;width:3524;height:3524;rotation:-2879817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">
                            <v:imagedata r:id="rId24" o:title="3"/>
                          </v:shape>
                        </v:group>
                      </v:group>
                      <v:shape id="Bild 30" o:spid="_x0000_s1032" type="#_x0000_t75" alt="3" style="position:absolute;left:25492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">
                        <v:imagedata r:id="rId25" o:title="3"/>
                      </v:shape>
                      <v:group id="Gruppieren 458" o:spid="_x0000_s1033" style="position:absolute;left:12746;top:3048;width:4682;height:2341" coordsize="7239,3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">
                        <v:shape id="Bild 34" o:spid="_x0000_s1034" type="#_x0000_t75" alt="3" style="position:absolute;top:2032;width:7239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">
                          <v:imagedata r:id="rId25" o:title="3" cropbottom="45953f"/>
                        </v:shape>
                        <v:shape id="Bild 35" o:spid="_x0000_s1035" type="#_x0000_t75" alt="3" style="position:absolute;left:762;width:5715;height:1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">
                          <v:imagedata r:id="rId25" o:title="3" cropbottom="45953f" cropright="13797f"/>
                        </v:shape>
                      </v:group>
                      <v:shape id="Bild 36" o:spid="_x0000_s1036" type="#_x0000_t75" alt="3" style="position:absolute;top:1316;width:4673;height:3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">
                        <v:imagedata r:id="rId26" o:title="3"/>
                      </v:shape>
                      <w10:wrap anchorx="margin"/>
                    </v:group>
                  </w:pict>
                </mc:Fallback>
              </mc:AlternateContent>
            </w:r>
            <w:r w:rsidRPr="00B84D7E">
              <w:t xml:space="preserve">Welche Bilder passen zu der Aufgabe </w:t>
            </w:r>
            <w:r w:rsidRPr="00F50DC9">
              <w:rPr>
                <w:rFonts w:ascii="Comic Sans MS" w:hAnsi="Comic Sans MS"/>
                <w:b/>
                <w:bCs/>
              </w:rPr>
              <w:t>3 · 4 = 12</w:t>
            </w:r>
            <w:r w:rsidRPr="00B84D7E">
              <w:t>? Kreise ein.</w:t>
            </w:r>
            <w:r w:rsidR="00711B95">
              <w:br/>
            </w:r>
          </w:p>
          <w:p w14:paraId="2EBFEB56" w14:textId="77777777" w:rsidR="00327660" w:rsidRDefault="00327660" w:rsidP="000951D4"/>
          <w:p w14:paraId="13B413FE" w14:textId="77777777" w:rsidR="00327660" w:rsidRDefault="00327660" w:rsidP="000951D4"/>
          <w:p w14:paraId="7E6FB144" w14:textId="77777777" w:rsidR="00327660" w:rsidRPr="00CF6345" w:rsidRDefault="00327660" w:rsidP="000951D4"/>
        </w:tc>
        <w:tc>
          <w:tcPr>
            <w:tcW w:w="426" w:type="dxa"/>
            <w:vMerge/>
            <w:vAlign w:val="bottom"/>
          </w:tcPr>
          <w:p w14:paraId="1DF06E2C" w14:textId="77777777" w:rsidR="00327660" w:rsidRPr="00E0758C" w:rsidRDefault="00327660" w:rsidP="000951D4">
            <w:pPr>
              <w:jc w:val="right"/>
              <w:rPr>
                <w:noProof/>
              </w:rPr>
            </w:pPr>
          </w:p>
        </w:tc>
      </w:tr>
      <w:tr w:rsidR="0000022A" w:rsidRPr="00E0758C" w14:paraId="4FE4D9CD" w14:textId="77777777" w:rsidTr="002E0FA7">
        <w:trPr>
          <w:trHeight w:val="119"/>
        </w:trPr>
        <w:tc>
          <w:tcPr>
            <w:tcW w:w="606" w:type="dxa"/>
          </w:tcPr>
          <w:p w14:paraId="66F3B2DC" w14:textId="77777777" w:rsidR="0000022A" w:rsidRPr="00E0758C" w:rsidRDefault="0000022A" w:rsidP="00A456D2">
            <w:pPr>
              <w:pStyle w:val="berschrift6"/>
              <w:rPr>
                <w:noProof/>
              </w:rPr>
            </w:pPr>
            <w:r>
              <w:t>3</w:t>
            </w:r>
          </w:p>
        </w:tc>
        <w:tc>
          <w:tcPr>
            <w:tcW w:w="8041" w:type="dxa"/>
            <w:gridSpan w:val="9"/>
          </w:tcPr>
          <w:p w14:paraId="2E219071" w14:textId="77777777" w:rsidR="0000022A" w:rsidRDefault="0000022A" w:rsidP="00A456D2">
            <w:pPr>
              <w:pStyle w:val="berschrift6"/>
              <w:rPr>
                <w:noProof/>
              </w:rPr>
            </w:pPr>
            <w:r w:rsidRPr="00964EC9">
              <w:t>Multiplikation am Zahlenstrahl</w:t>
            </w:r>
          </w:p>
        </w:tc>
        <w:tc>
          <w:tcPr>
            <w:tcW w:w="426" w:type="dxa"/>
            <w:vAlign w:val="bottom"/>
          </w:tcPr>
          <w:p w14:paraId="58AF15D1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1784F5CD" w14:textId="77777777" w:rsidTr="0000022A">
        <w:trPr>
          <w:trHeight w:val="119"/>
        </w:trPr>
        <w:tc>
          <w:tcPr>
            <w:tcW w:w="606" w:type="dxa"/>
          </w:tcPr>
          <w:p w14:paraId="19847660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09BDFFBE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a)</w:t>
            </w:r>
          </w:p>
        </w:tc>
        <w:tc>
          <w:tcPr>
            <w:tcW w:w="4963" w:type="dxa"/>
            <w:gridSpan w:val="6"/>
          </w:tcPr>
          <w:p w14:paraId="5908DEB5" w14:textId="5A169BCB" w:rsidR="0000022A" w:rsidRDefault="000646A2" w:rsidP="0000022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306399D5" wp14:editId="5A0DD1F0">
                      <wp:simplePos x="0" y="0"/>
                      <wp:positionH relativeFrom="column">
                        <wp:posOffset>3149441</wp:posOffset>
                      </wp:positionH>
                      <wp:positionV relativeFrom="paragraph">
                        <wp:posOffset>26829</wp:posOffset>
                      </wp:positionV>
                      <wp:extent cx="1511300" cy="514290"/>
                      <wp:effectExtent l="0" t="0" r="0" b="0"/>
                      <wp:wrapNone/>
                      <wp:docPr id="1214243214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1300" cy="514290"/>
                                <a:chOff x="0" y="0"/>
                                <a:chExt cx="1511300" cy="514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916214" name="Bild 38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0" cy="37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76763633" name="Gruppieren 124"/>
                              <wpg:cNvGrpSpPr/>
                              <wpg:grpSpPr>
                                <a:xfrm>
                                  <a:off x="0" y="278606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73318496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AC924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44290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C1BD37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07596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BDF7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6399D5" id="Gruppieren 126" o:spid="_x0000_s1026" style="position:absolute;margin-left:248pt;margin-top:2.1pt;width:119pt;height:40.5pt;z-index:252515328" coordsize="15113,514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">
                      <v:shape id="Bild 38" o:spid="_x0000_s1027" type="#_x0000_t75" alt="5a" style="position:absolute;width:15113;height:3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">
                        <v:imagedata r:id="rId28" o:title="5a"/>
                      </v:shape>
                      <v:group id="_x0000_s1028" style="position:absolute;top:2786;width:13811;height:2356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&#13;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117" o:spid="_x0000_s1029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27BAC924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0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" fillcolor="white [3201]" stroked="f" strokeweight=".5pt">
                          <v:textbox inset="1mm,.5mm,0,1mm">
                            <w:txbxContent>
                              <w:p w14:paraId="2FC1BD37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1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CBDF7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0022A">
              <w:t xml:space="preserve">Schreibe zu dem Zahlenstrahl-Bild </w:t>
            </w:r>
            <w:r w:rsidR="0000022A">
              <w:br/>
              <w:t>eine passende Mal-Aufgabe auf.</w:t>
            </w:r>
          </w:p>
          <w:p w14:paraId="4454B8EB" w14:textId="53060903" w:rsidR="0000022A" w:rsidRDefault="0000022A" w:rsidP="0000022A">
            <w:pPr>
              <w:spacing w:before="120"/>
              <w:rPr>
                <w:noProof/>
              </w:rPr>
            </w:pPr>
            <w:r w:rsidRPr="007E21D8">
              <w:t>Mal-Aufg</w:t>
            </w:r>
            <w:r>
              <w:t xml:space="preserve">abe:       </w:t>
            </w:r>
            <w:r w:rsidRPr="0000022A">
              <w:rPr>
                <w:color w:val="7F7F7F" w:themeColor="text1" w:themeTint="80"/>
              </w:rPr>
              <w:t>____________</w:t>
            </w:r>
            <w:r w:rsidRPr="0000022A">
              <w:rPr>
                <w:color w:val="7F7F7F" w:themeColor="text1" w:themeTint="80"/>
              </w:rPr>
              <w:br/>
            </w:r>
          </w:p>
        </w:tc>
        <w:tc>
          <w:tcPr>
            <w:tcW w:w="2693" w:type="dxa"/>
          </w:tcPr>
          <w:p w14:paraId="0146F02F" w14:textId="76E0AE84" w:rsidR="0000022A" w:rsidRDefault="000646A2" w:rsidP="0000022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8400" behindDoc="0" locked="0" layoutInCell="1" allowOverlap="1" wp14:anchorId="2493FC49" wp14:editId="51E536EE">
                      <wp:simplePos x="0" y="0"/>
                      <wp:positionH relativeFrom="column">
                        <wp:posOffset>12224</wp:posOffset>
                      </wp:positionH>
                      <wp:positionV relativeFrom="paragraph">
                        <wp:posOffset>741204</wp:posOffset>
                      </wp:positionV>
                      <wp:extent cx="1514475" cy="435709"/>
                      <wp:effectExtent l="0" t="0" r="0" b="0"/>
                      <wp:wrapNone/>
                      <wp:docPr id="402514746" name="Gruppieren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4475" cy="435709"/>
                                <a:chOff x="0" y="0"/>
                                <a:chExt cx="1514475" cy="435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3055596" name="Bild 37" descr="5b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883643980" name="Gruppieren 124"/>
                              <wpg:cNvGrpSpPr/>
                              <wpg:grpSpPr>
                                <a:xfrm>
                                  <a:off x="0" y="200025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61683533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94D388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8373499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5B01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5243660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C5E53E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3FC49" id="Gruppieren 127" o:spid="_x0000_s1032" style="position:absolute;margin-left:.95pt;margin-top:58.35pt;width:119.25pt;height:34.3pt;z-index:252518400" coordsize="15144,435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">
                      <v:shape id="Bild 37" o:spid="_x0000_s1033" type="#_x0000_t75" alt="5b" style="position:absolute;width:15144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">
                        <v:imagedata r:id="rId30" o:title="5b"/>
                        <o:lock v:ext="edit" aspectratio="f"/>
                      </v:shape>
                      <v:group id="_x0000_s1034" style="position:absolute;top:2000;width:13811;height:2357" coordsize="18014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">
                        <v:shape id="Textfeld 117" o:spid="_x0000_s1035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F94D388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6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6A5B01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7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DC5E53E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26" w:type="dxa"/>
            <w:vMerge w:val="restart"/>
          </w:tcPr>
          <w:p w14:paraId="1978E244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D8CFE1B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34FD2804" w14:textId="77777777" w:rsidR="0000022A" w:rsidRDefault="00451718" w:rsidP="0000022A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25888" behindDoc="0" locked="0" layoutInCell="1" allowOverlap="1" wp14:anchorId="28179855" wp14:editId="3EA088C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82595</wp:posOffset>
                  </wp:positionV>
                  <wp:extent cx="222885" cy="700405"/>
                  <wp:effectExtent l="0" t="0" r="5715" b="0"/>
                  <wp:wrapNone/>
                  <wp:docPr id="862607344" name="Grafik 862607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F4E749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459C073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238C907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2D3BFA49" w14:textId="77777777" w:rsidTr="0000022A">
        <w:trPr>
          <w:trHeight w:val="119"/>
        </w:trPr>
        <w:tc>
          <w:tcPr>
            <w:tcW w:w="606" w:type="dxa"/>
          </w:tcPr>
          <w:p w14:paraId="62D66E4C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85" w:type="dxa"/>
            <w:gridSpan w:val="2"/>
          </w:tcPr>
          <w:p w14:paraId="5752359F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b)</w:t>
            </w:r>
          </w:p>
        </w:tc>
        <w:tc>
          <w:tcPr>
            <w:tcW w:w="4963" w:type="dxa"/>
            <w:gridSpan w:val="6"/>
          </w:tcPr>
          <w:p w14:paraId="07DFF0B4" w14:textId="73AE501A" w:rsidR="0000022A" w:rsidRDefault="0000022A" w:rsidP="0000022A">
            <w:pPr>
              <w:rPr>
                <w:noProof/>
              </w:rPr>
            </w:pPr>
            <w:r w:rsidRPr="00140B57">
              <w:t xml:space="preserve">Zeichne zu der Mal-Aufgabe </w:t>
            </w:r>
            <w:r w:rsidRPr="00F50DC9">
              <w:rPr>
                <w:rFonts w:ascii="Comic Sans MS" w:hAnsi="Comic Sans MS"/>
                <w:b/>
                <w:bCs/>
              </w:rPr>
              <w:t>3 · 5</w:t>
            </w:r>
            <w:r>
              <w:t xml:space="preserve"> </w:t>
            </w:r>
            <w:r>
              <w:br/>
            </w:r>
            <w:r w:rsidRPr="00140B57">
              <w:t xml:space="preserve">ein </w:t>
            </w:r>
            <w:r>
              <w:t>p</w:t>
            </w:r>
            <w:r w:rsidRPr="00140B57">
              <w:t>assendes Bild in den Zahlenstrahl.</w:t>
            </w:r>
            <w:r w:rsidR="000646A2">
              <w:rPr>
                <w:noProof/>
                <w:color w:val="7F7F7F" w:themeColor="text1" w:themeTint="80"/>
              </w:rPr>
              <w:t xml:space="preserve"> </w:t>
            </w:r>
          </w:p>
        </w:tc>
        <w:tc>
          <w:tcPr>
            <w:tcW w:w="2693" w:type="dxa"/>
          </w:tcPr>
          <w:p w14:paraId="3521D7FF" w14:textId="5454315E" w:rsidR="0000022A" w:rsidRDefault="0000022A" w:rsidP="0000022A">
            <w:pPr>
              <w:rPr>
                <w:noProof/>
              </w:rPr>
            </w:pPr>
          </w:p>
        </w:tc>
        <w:tc>
          <w:tcPr>
            <w:tcW w:w="426" w:type="dxa"/>
            <w:vMerge/>
          </w:tcPr>
          <w:p w14:paraId="6E682AB9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AC7674" w14:paraId="06D5799D" w14:textId="77777777" w:rsidTr="0000022A">
        <w:tc>
          <w:tcPr>
            <w:tcW w:w="617" w:type="dxa"/>
            <w:gridSpan w:val="2"/>
          </w:tcPr>
          <w:p w14:paraId="70FD9EC1" w14:textId="77777777" w:rsidR="0000022A" w:rsidRPr="00AC7674" w:rsidRDefault="0000022A" w:rsidP="00A456D2">
            <w:pPr>
              <w:pStyle w:val="berschrift6"/>
            </w:pPr>
            <w:r>
              <w:t>4</w:t>
            </w:r>
          </w:p>
        </w:tc>
        <w:tc>
          <w:tcPr>
            <w:tcW w:w="8456" w:type="dxa"/>
            <w:gridSpan w:val="9"/>
          </w:tcPr>
          <w:p w14:paraId="4CC042F4" w14:textId="59F60896" w:rsidR="0000022A" w:rsidRPr="00AC7674" w:rsidRDefault="0000022A" w:rsidP="00A456D2">
            <w:pPr>
              <w:pStyle w:val="berschrift6"/>
            </w:pPr>
            <w:r>
              <w:t>Multiplikation und Rechengeschichten</w:t>
            </w:r>
          </w:p>
        </w:tc>
      </w:tr>
      <w:tr w:rsidR="0000022A" w:rsidRPr="00E0758C" w14:paraId="48E0CEED" w14:textId="77777777" w:rsidTr="00711B95">
        <w:trPr>
          <w:trHeight w:val="1473"/>
        </w:trPr>
        <w:tc>
          <w:tcPr>
            <w:tcW w:w="606" w:type="dxa"/>
          </w:tcPr>
          <w:p w14:paraId="46A72FE3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2229" w:type="dxa"/>
            <w:gridSpan w:val="4"/>
          </w:tcPr>
          <w:p w14:paraId="16E4E59E" w14:textId="77777777" w:rsidR="0000022A" w:rsidRDefault="0000022A" w:rsidP="0000022A">
            <w:r>
              <w:t>Rechts siehst du eine Rechengeschichte.</w:t>
            </w:r>
          </w:p>
          <w:p w14:paraId="6649A32E" w14:textId="77777777" w:rsidR="0000022A" w:rsidRDefault="0000022A" w:rsidP="0000022A">
            <w:r>
              <w:t xml:space="preserve">Erfinde eine eigene Rechengeschichte </w:t>
            </w:r>
          </w:p>
          <w:p w14:paraId="3206122C" w14:textId="77777777" w:rsidR="0000022A" w:rsidRPr="00CF6345" w:rsidRDefault="0000022A" w:rsidP="0000022A">
            <w:r>
              <w:t xml:space="preserve">zur </w:t>
            </w:r>
            <w:r w:rsidRPr="00F50DC9">
              <w:t>Aufgabe</w:t>
            </w:r>
            <w:r w:rsidRPr="00224450">
              <w:rPr>
                <w:b/>
                <w:bCs/>
              </w:rPr>
              <w:t xml:space="preserve"> 6 · 5.</w:t>
            </w:r>
          </w:p>
        </w:tc>
        <w:tc>
          <w:tcPr>
            <w:tcW w:w="2406" w:type="dxa"/>
            <w:gridSpan w:val="3"/>
            <w:shd w:val="clear" w:color="auto" w:fill="F2F2F2" w:themeFill="background1" w:themeFillShade="F2"/>
            <w:tcMar>
              <w:left w:w="85" w:type="dxa"/>
            </w:tcMar>
          </w:tcPr>
          <w:p w14:paraId="2DF4027E" w14:textId="77777777" w:rsidR="0000022A" w:rsidRPr="00711B95" w:rsidRDefault="0000022A" w:rsidP="0000022A">
            <w:pPr>
              <w:rPr>
                <w:color w:val="000000"/>
              </w:rPr>
            </w:pPr>
            <w:r w:rsidRPr="00711B95">
              <w:rPr>
                <w:b/>
                <w:bCs/>
                <w:color w:val="000000"/>
              </w:rPr>
              <w:t>Beispiel</w:t>
            </w:r>
            <w:r w:rsidRPr="00711B95">
              <w:rPr>
                <w:color w:val="000000"/>
              </w:rPr>
              <w:t xml:space="preserve"> Minus-Aufgabe:</w:t>
            </w:r>
          </w:p>
          <w:p w14:paraId="051073D1" w14:textId="77777777" w:rsidR="0000022A" w:rsidRDefault="0000022A" w:rsidP="0000022A">
            <w:r>
              <w:t>Rechengeschichte:</w:t>
            </w:r>
          </w:p>
          <w:p w14:paraId="6337DCCF" w14:textId="77777777" w:rsidR="0000022A" w:rsidRDefault="0000022A" w:rsidP="0000022A"/>
          <w:p w14:paraId="711EE0C4" w14:textId="77777777" w:rsidR="0000022A" w:rsidRDefault="0000022A" w:rsidP="0000022A">
            <w:r>
              <w:t>Frage:</w:t>
            </w:r>
          </w:p>
          <w:p w14:paraId="48A1AACD" w14:textId="77777777" w:rsidR="0000022A" w:rsidRPr="00CF6345" w:rsidRDefault="0000022A" w:rsidP="0000022A">
            <w:r>
              <w:t>Antwort:</w:t>
            </w:r>
          </w:p>
        </w:tc>
        <w:tc>
          <w:tcPr>
            <w:tcW w:w="3406" w:type="dxa"/>
            <w:gridSpan w:val="2"/>
            <w:shd w:val="clear" w:color="auto" w:fill="F2F2F2" w:themeFill="background1" w:themeFillShade="F2"/>
          </w:tcPr>
          <w:p w14:paraId="7D224E04" w14:textId="77777777" w:rsidR="0000022A" w:rsidRPr="00711B95" w:rsidRDefault="0000022A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19 – 8 = 11</w:t>
            </w:r>
          </w:p>
          <w:p w14:paraId="2817DD99" w14:textId="77777777" w:rsidR="0000022A" w:rsidRPr="00711B95" w:rsidRDefault="0000022A" w:rsidP="0000022A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t xml:space="preserve">Tim hat schon 8 Sammelbilder, </w:t>
            </w:r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br/>
              <w:t xml:space="preserve">er möchte alle 19 haben. </w:t>
            </w:r>
          </w:p>
          <w:p w14:paraId="369D10DF" w14:textId="77777777" w:rsidR="0000022A" w:rsidRPr="00711B95" w:rsidRDefault="0000022A" w:rsidP="0000022A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t xml:space="preserve">Wie viel fehlen ihm noch? </w:t>
            </w:r>
          </w:p>
          <w:p w14:paraId="429D1021" w14:textId="77777777" w:rsidR="0000022A" w:rsidRPr="00CF6345" w:rsidRDefault="0000022A" w:rsidP="0000022A">
            <w:r w:rsidRPr="00711B95">
              <w:rPr>
                <w:rFonts w:ascii="Comic Sans MS" w:hAnsi="Comic Sans MS"/>
                <w:color w:val="0070C0"/>
                <w:sz w:val="21"/>
                <w:szCs w:val="21"/>
              </w:rPr>
              <w:t>Tim fehlen noch 11 Sammelbilder.</w:t>
            </w:r>
          </w:p>
        </w:tc>
        <w:tc>
          <w:tcPr>
            <w:tcW w:w="426" w:type="dxa"/>
            <w:vAlign w:val="bottom"/>
          </w:tcPr>
          <w:p w14:paraId="1E80A904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787AA1DE" w14:textId="77777777" w:rsidTr="0000022A">
        <w:trPr>
          <w:trHeight w:val="1590"/>
        </w:trPr>
        <w:tc>
          <w:tcPr>
            <w:tcW w:w="606" w:type="dxa"/>
          </w:tcPr>
          <w:p w14:paraId="736F3715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8041" w:type="dxa"/>
            <w:gridSpan w:val="9"/>
          </w:tcPr>
          <w:p w14:paraId="0CA10A6E" w14:textId="77777777" w:rsidR="0000022A" w:rsidRPr="005A2657" w:rsidRDefault="0000022A" w:rsidP="0000022A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 xml:space="preserve">Meine Rechengeschichte: </w:t>
            </w:r>
            <w:r w:rsidRPr="005A2657">
              <w:rPr>
                <w:color w:val="7F7F7F" w:themeColor="text1" w:themeTint="80"/>
              </w:rPr>
              <w:t>___________________________________________________</w:t>
            </w:r>
          </w:p>
          <w:p w14:paraId="1919E3B9" w14:textId="77777777" w:rsidR="0000022A" w:rsidRPr="005A2657" w:rsidRDefault="0000022A" w:rsidP="0000022A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_______________________________________________________________________</w:t>
            </w:r>
            <w:r w:rsidRPr="00C62C04">
              <w:rPr>
                <w:rFonts w:cs="Times New Roman (Textkörper CS)"/>
                <w:color w:val="7F7F7F" w:themeColor="text1" w:themeTint="80"/>
                <w:spacing w:val="-32"/>
              </w:rPr>
              <w:t>__</w:t>
            </w:r>
          </w:p>
          <w:p w14:paraId="1141E7CF" w14:textId="77777777" w:rsidR="0000022A" w:rsidRPr="005A2657" w:rsidRDefault="0000022A" w:rsidP="0000022A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_____________________________________________________________</w:t>
            </w:r>
          </w:p>
          <w:p w14:paraId="28669B23" w14:textId="77777777" w:rsidR="0000022A" w:rsidRPr="005A2657" w:rsidRDefault="0000022A" w:rsidP="0000022A">
            <w:pPr>
              <w:pStyle w:val="HandschriftVorlage"/>
              <w:spacing w:before="60" w:line="360" w:lineRule="auto"/>
              <w:rPr>
                <w:rStyle w:val="TextZchn"/>
                <w:color w:val="7F7F7F" w:themeColor="text1" w:themeTint="80"/>
                <w:sz w:val="21"/>
                <w:szCs w:val="21"/>
              </w:rPr>
            </w:pPr>
            <w:r w:rsidRPr="005A2657">
              <w:rPr>
                <w:rFonts w:ascii="Calibri" w:hAnsi="Calibri"/>
                <w:color w:val="000000"/>
                <w:sz w:val="21"/>
                <w:szCs w:val="28"/>
              </w:rPr>
              <w:t xml:space="preserve">Mal-Aufgabe: </w:t>
            </w:r>
            <w:r w:rsidRPr="00F50DC9">
              <w:rPr>
                <w:sz w:val="22"/>
                <w:szCs w:val="22"/>
              </w:rPr>
              <w:t>6 · 5 =</w:t>
            </w:r>
            <w:r w:rsidRPr="005A2657">
              <w:rPr>
                <w:color w:val="7F7F7F" w:themeColor="text1" w:themeTint="80"/>
                <w:sz w:val="21"/>
                <w:szCs w:val="28"/>
              </w:rPr>
              <w:t xml:space="preserve"> </w:t>
            </w:r>
            <w:r w:rsidRPr="005A2657">
              <w:rPr>
                <w:rStyle w:val="TextZchn"/>
                <w:color w:val="7F7F7F" w:themeColor="text1" w:themeTint="80"/>
                <w:sz w:val="21"/>
                <w:szCs w:val="21"/>
              </w:rPr>
              <w:t>_________</w:t>
            </w:r>
          </w:p>
          <w:p w14:paraId="035A4444" w14:textId="77777777" w:rsidR="0000022A" w:rsidRPr="007E21D8" w:rsidRDefault="0000022A" w:rsidP="0000022A">
            <w:pPr>
              <w:spacing w:before="60" w:line="360" w:lineRule="auto"/>
            </w:pPr>
            <w:r w:rsidRPr="005A2657">
              <w:t xml:space="preserve">Antwort: </w:t>
            </w:r>
            <w:r>
              <w:t xml:space="preserve">      _</w:t>
            </w:r>
            <w:r w:rsidRPr="005A2657">
              <w:rPr>
                <w:color w:val="7F7F7F" w:themeColor="text1" w:themeTint="80"/>
              </w:rPr>
              <w:t>_____________________________________________________________</w:t>
            </w:r>
          </w:p>
        </w:tc>
        <w:tc>
          <w:tcPr>
            <w:tcW w:w="426" w:type="dxa"/>
            <w:vAlign w:val="bottom"/>
          </w:tcPr>
          <w:p w14:paraId="38F9A12C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5BA8DEDD" w14:textId="77777777" w:rsidR="0000022A" w:rsidRPr="00E0758C" w:rsidRDefault="00451718" w:rsidP="0000022A">
            <w:pPr>
              <w:jc w:val="right"/>
              <w:rPr>
                <w:noProof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323840" behindDoc="0" locked="0" layoutInCell="1" allowOverlap="1" wp14:anchorId="53A88454" wp14:editId="65E5DEC8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631825</wp:posOffset>
                  </wp:positionV>
                  <wp:extent cx="222885" cy="700405"/>
                  <wp:effectExtent l="0" t="0" r="5715" b="0"/>
                  <wp:wrapNone/>
                  <wp:docPr id="44092354" name="Grafik 4409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A0BCD5" w14:textId="77777777" w:rsidR="007E6223" w:rsidRDefault="007E6223" w:rsidP="003760D9">
      <w:pPr>
        <w:pStyle w:val="berschrift2"/>
      </w:pPr>
    </w:p>
    <w:p w14:paraId="18790289" w14:textId="77777777" w:rsidR="00F37035" w:rsidRPr="00F37035" w:rsidRDefault="00F37035" w:rsidP="00F37035">
      <w:pPr>
        <w:rPr>
          <w:lang w:eastAsia="de-DE"/>
        </w:rPr>
        <w:sectPr w:rsidR="00F37035" w:rsidRPr="00F37035" w:rsidSect="00BE1C19">
          <w:headerReference w:type="default" r:id="rId31"/>
          <w:footerReference w:type="default" r:id="rId3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316"/>
        <w:gridCol w:w="1950"/>
        <w:gridCol w:w="1985"/>
        <w:gridCol w:w="459"/>
        <w:gridCol w:w="3226"/>
        <w:gridCol w:w="34"/>
        <w:gridCol w:w="533"/>
      </w:tblGrid>
      <w:tr w:rsidR="00F37035" w:rsidRPr="00053C69" w14:paraId="30B8EA07" w14:textId="77777777" w:rsidTr="00623B9A">
        <w:tc>
          <w:tcPr>
            <w:tcW w:w="782" w:type="dxa"/>
          </w:tcPr>
          <w:p w14:paraId="7562FC5C" w14:textId="77777777" w:rsidR="00F37035" w:rsidRPr="00053C69" w:rsidRDefault="00F37035" w:rsidP="00F37035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3" w:type="dxa"/>
            <w:gridSpan w:val="7"/>
          </w:tcPr>
          <w:p w14:paraId="71785745" w14:textId="77777777" w:rsidR="00F37035" w:rsidRPr="00053C69" w:rsidRDefault="00F37035" w:rsidP="00F37035">
            <w:pPr>
              <w:pStyle w:val="berschrift1"/>
            </w:pPr>
            <w:r w:rsidRPr="00053C69">
              <w:t>Kann ich Divisions</w:t>
            </w:r>
            <w:r w:rsidR="00BF6CB2">
              <w:t>a</w:t>
            </w:r>
            <w:r w:rsidRPr="00053C69">
              <w:t xml:space="preserve">ufgaben zu Situationen finden </w:t>
            </w:r>
            <w:r w:rsidR="000C2A49">
              <w:br/>
            </w:r>
            <w:r w:rsidRPr="00053C69">
              <w:t>und umgekehrt?</w:t>
            </w:r>
          </w:p>
        </w:tc>
      </w:tr>
      <w:tr w:rsidR="00F37035" w:rsidRPr="00053C69" w14:paraId="356AD289" w14:textId="77777777" w:rsidTr="00623B9A">
        <w:tc>
          <w:tcPr>
            <w:tcW w:w="782" w:type="dxa"/>
          </w:tcPr>
          <w:p w14:paraId="40F6E10A" w14:textId="77777777" w:rsidR="00F37035" w:rsidRPr="00053C69" w:rsidRDefault="00F37035" w:rsidP="00A456D2">
            <w:pPr>
              <w:pStyle w:val="berschrift6"/>
            </w:pPr>
            <w:r w:rsidRPr="00053C69">
              <w:t>1</w:t>
            </w:r>
          </w:p>
        </w:tc>
        <w:tc>
          <w:tcPr>
            <w:tcW w:w="8503" w:type="dxa"/>
            <w:gridSpan w:val="7"/>
          </w:tcPr>
          <w:p w14:paraId="5A2415F2" w14:textId="77777777" w:rsidR="00F37035" w:rsidRPr="00053C69" w:rsidRDefault="004D383A" w:rsidP="00A456D2">
            <w:pPr>
              <w:pStyle w:val="berschrift6"/>
            </w:pPr>
            <w:r>
              <w:t>G</w:t>
            </w:r>
            <w:r w:rsidR="00F37035" w:rsidRPr="00053C69">
              <w:t>erecht verteilen</w:t>
            </w:r>
          </w:p>
        </w:tc>
      </w:tr>
      <w:tr w:rsidR="00F37035" w:rsidRPr="00053C69" w14:paraId="4C801FD4" w14:textId="77777777" w:rsidTr="00623B9A">
        <w:tc>
          <w:tcPr>
            <w:tcW w:w="782" w:type="dxa"/>
          </w:tcPr>
          <w:p w14:paraId="5E1BA1A4" w14:textId="77777777" w:rsidR="00F37035" w:rsidRPr="00053C69" w:rsidRDefault="00F37035" w:rsidP="002E0FA7"/>
        </w:tc>
        <w:tc>
          <w:tcPr>
            <w:tcW w:w="4251" w:type="dxa"/>
            <w:gridSpan w:val="3"/>
            <w:tcBorders>
              <w:right w:val="single" w:sz="4" w:space="0" w:color="A6A6A6" w:themeColor="background1" w:themeShade="A6"/>
            </w:tcBorders>
          </w:tcPr>
          <w:p w14:paraId="6515028B" w14:textId="77777777" w:rsidR="00623B9A" w:rsidRDefault="00F37035" w:rsidP="00F37035">
            <w:pPr>
              <w:rPr>
                <w:color w:val="7F7F7F" w:themeColor="text1" w:themeTint="80"/>
              </w:rPr>
            </w:pPr>
            <w:r w:rsidRPr="00F37035">
              <w:t xml:space="preserve">Drei Kinder teilen sich 12 Bonbons. </w:t>
            </w:r>
            <w:r>
              <w:br/>
            </w:r>
            <w:r w:rsidRPr="00F37035">
              <w:t xml:space="preserve">Jedes Kind bekommt gleich viele. </w:t>
            </w:r>
            <w:r>
              <w:br/>
            </w:r>
            <w:r w:rsidRPr="00F37035">
              <w:t>Wie viele Bonbons bekommt jedes Kind?</w:t>
            </w:r>
            <w:r>
              <w:t xml:space="preserve"> </w:t>
            </w:r>
            <w:r w:rsidR="00623B9A" w:rsidRPr="00623B9A">
              <w:rPr>
                <w:color w:val="7F7F7F" w:themeColor="text1" w:themeTint="80"/>
              </w:rPr>
              <w:t>____</w:t>
            </w:r>
          </w:p>
          <w:p w14:paraId="720F72E6" w14:textId="77777777" w:rsidR="00F37035" w:rsidRPr="00053C69" w:rsidRDefault="00F37035" w:rsidP="00623B9A">
            <w:pPr>
              <w:spacing w:before="120"/>
            </w:pPr>
            <w:r>
              <w:t xml:space="preserve">Welche Aufgabe passt dazu?  </w:t>
            </w:r>
            <w:r w:rsidR="00623B9A"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368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B7CAAE" w14:textId="77777777" w:rsidR="00F37035" w:rsidRPr="00053C69" w:rsidRDefault="00F37035" w:rsidP="00F37035">
            <w:r w:rsidRPr="00F37035">
              <w:t>Zeichne ein Bild</w:t>
            </w:r>
            <w:r w:rsidRPr="00053C69">
              <w:t xml:space="preserve">:                                   </w:t>
            </w:r>
          </w:p>
          <w:p w14:paraId="06E7490F" w14:textId="77777777" w:rsidR="00F37035" w:rsidRPr="00053C69" w:rsidRDefault="00F37035" w:rsidP="002E0FA7">
            <w:pPr>
              <w:pStyle w:val="SOBText"/>
              <w:rPr>
                <w:noProof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6A6A6" w:themeColor="background1" w:themeShade="A6"/>
            </w:tcBorders>
          </w:tcPr>
          <w:p w14:paraId="71EA81BD" w14:textId="77777777" w:rsidR="00F37035" w:rsidRPr="00053C69" w:rsidRDefault="00F37035" w:rsidP="002E0FA7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64768" behindDoc="0" locked="0" layoutInCell="1" allowOverlap="1" wp14:anchorId="4D5478E5" wp14:editId="59D2764E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20320</wp:posOffset>
                  </wp:positionV>
                  <wp:extent cx="222885" cy="700405"/>
                  <wp:effectExtent l="0" t="0" r="5715" b="0"/>
                  <wp:wrapNone/>
                  <wp:docPr id="2207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7035" w:rsidRPr="00053C69" w14:paraId="4335945D" w14:textId="77777777" w:rsidTr="00623B9A">
        <w:tc>
          <w:tcPr>
            <w:tcW w:w="782" w:type="dxa"/>
          </w:tcPr>
          <w:p w14:paraId="6A51DEB5" w14:textId="77777777" w:rsidR="00F37035" w:rsidRPr="00053C69" w:rsidRDefault="00F37035" w:rsidP="00A456D2">
            <w:pPr>
              <w:pStyle w:val="berschrift6"/>
            </w:pPr>
            <w:r w:rsidRPr="00053C69">
              <w:t>2</w:t>
            </w:r>
          </w:p>
        </w:tc>
        <w:tc>
          <w:tcPr>
            <w:tcW w:w="8503" w:type="dxa"/>
            <w:gridSpan w:val="7"/>
          </w:tcPr>
          <w:p w14:paraId="61D9A5A9" w14:textId="77777777" w:rsidR="00200F3D" w:rsidRPr="00A456D2" w:rsidRDefault="005855D4" w:rsidP="00A456D2">
            <w:pPr>
              <w:pStyle w:val="berschrift6"/>
            </w:pPr>
            <w:r>
              <w:t>Divis</w:t>
            </w:r>
            <w:r w:rsidR="00F37035" w:rsidRPr="00A456D2">
              <w:t xml:space="preserve">ions- und </w:t>
            </w:r>
            <w:r w:rsidRPr="00A456D2">
              <w:t>Multiplikat</w:t>
            </w:r>
            <w:r w:rsidR="00F37035" w:rsidRPr="00A456D2">
              <w:t xml:space="preserve">ions-Aufgaben zu </w:t>
            </w:r>
            <w:r w:rsidR="00327660" w:rsidRPr="00A456D2">
              <w:t xml:space="preserve">Gruppen und </w:t>
            </w:r>
            <w:r w:rsidR="00BD71FF">
              <w:t>Schritte</w:t>
            </w:r>
            <w:r w:rsidR="003811BF">
              <w:t>n</w:t>
            </w:r>
          </w:p>
          <w:p w14:paraId="75B5316A" w14:textId="77777777" w:rsidR="00623B9A" w:rsidRPr="00623B9A" w:rsidRDefault="00623B9A" w:rsidP="00200F3D">
            <w:pPr>
              <w:pStyle w:val="Impressum"/>
            </w:pPr>
          </w:p>
        </w:tc>
      </w:tr>
      <w:tr w:rsidR="00327660" w:rsidRPr="00053C69" w14:paraId="62E231AD" w14:textId="77777777" w:rsidTr="00623B9A">
        <w:tc>
          <w:tcPr>
            <w:tcW w:w="782" w:type="dxa"/>
          </w:tcPr>
          <w:p w14:paraId="798979FD" w14:textId="77777777" w:rsidR="00327660" w:rsidRPr="00053C69" w:rsidRDefault="00327660" w:rsidP="002E0FA7"/>
        </w:tc>
        <w:tc>
          <w:tcPr>
            <w:tcW w:w="316" w:type="dxa"/>
          </w:tcPr>
          <w:p w14:paraId="2A19E6AF" w14:textId="77777777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 w:rsidRPr="00327660">
              <w:rPr>
                <w:noProof/>
                <w:color w:val="70BCC9" w:themeColor="text2" w:themeTint="99"/>
              </w:rPr>
              <w:t>a)</w:t>
            </w:r>
          </w:p>
        </w:tc>
        <w:tc>
          <w:tcPr>
            <w:tcW w:w="7620" w:type="dxa"/>
            <w:gridSpan w:val="4"/>
          </w:tcPr>
          <w:p w14:paraId="3EB38025" w14:textId="77777777" w:rsidR="00327660" w:rsidRPr="00053C69" w:rsidRDefault="00327660" w:rsidP="00327660">
            <w:r>
              <w:rPr>
                <w:noProof/>
              </w:rPr>
              <w:drawing>
                <wp:anchor distT="0" distB="0" distL="114300" distR="114300" simplePos="0" relativeHeight="252119040" behindDoc="0" locked="0" layoutInCell="1" allowOverlap="1" wp14:anchorId="19E1370A" wp14:editId="222A3A3B">
                  <wp:simplePos x="0" y="0"/>
                  <wp:positionH relativeFrom="column">
                    <wp:posOffset>3872605</wp:posOffset>
                  </wp:positionH>
                  <wp:positionV relativeFrom="paragraph">
                    <wp:posOffset>-37465</wp:posOffset>
                  </wp:positionV>
                  <wp:extent cx="921385" cy="452120"/>
                  <wp:effectExtent l="0" t="0" r="0" b="5080"/>
                  <wp:wrapNone/>
                  <wp:docPr id="8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Welche Aufgaben passen zu dem Bild?  </w:t>
            </w:r>
            <w:r w:rsidRPr="00053C69">
              <w:tab/>
            </w:r>
            <w:r w:rsidRPr="00053C69">
              <w:tab/>
              <w:t xml:space="preserve"> </w:t>
            </w:r>
          </w:p>
          <w:p w14:paraId="0747EA9B" w14:textId="77777777" w:rsidR="00327660" w:rsidRDefault="00327660" w:rsidP="00327660">
            <w:r w:rsidRPr="00053C69">
              <w:t>Kreise ein</w:t>
            </w:r>
            <w:r w:rsidR="00BF6CB2">
              <w:t>.</w:t>
            </w:r>
          </w:p>
          <w:p w14:paraId="6CFFE3A5" w14:textId="77777777" w:rsidR="00327660" w:rsidRPr="00053C69" w:rsidRDefault="00327660" w:rsidP="00327660">
            <w:pPr>
              <w:pStyle w:val="SOBText"/>
            </w:pPr>
          </w:p>
          <w:p w14:paraId="2FCD18A5" w14:textId="77777777" w:rsidR="00327660" w:rsidRDefault="00327660" w:rsidP="00327660">
            <w:pPr>
              <w:rPr>
                <w:noProof/>
              </w:rPr>
            </w:pPr>
            <w:r w:rsidRPr="00053C69">
              <w:t xml:space="preserve">6 : 3 = 2             18 : 3 = 6  </w:t>
            </w:r>
            <w:r>
              <w:t xml:space="preserve">    </w:t>
            </w:r>
            <w:r w:rsidRPr="00053C69">
              <w:t xml:space="preserve">  </w:t>
            </w:r>
            <w:r>
              <w:t>3 + 6 = 18</w:t>
            </w:r>
            <w:r w:rsidRPr="00053C69">
              <w:t xml:space="preserve">    </w:t>
            </w:r>
            <w:r>
              <w:t xml:space="preserve">     </w:t>
            </w:r>
            <w:r w:rsidRPr="00053C69">
              <w:t xml:space="preserve"> 3 · 6 = 18           6 · 3 = 18             18 : 6 = 3</w:t>
            </w:r>
          </w:p>
        </w:tc>
        <w:tc>
          <w:tcPr>
            <w:tcW w:w="567" w:type="dxa"/>
            <w:gridSpan w:val="2"/>
          </w:tcPr>
          <w:p w14:paraId="6A373467" w14:textId="77777777" w:rsidR="00327660" w:rsidRPr="00053C69" w:rsidRDefault="005B7C07" w:rsidP="002E0FA7">
            <w:pPr>
              <w:pStyle w:val="SOBTex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65792" behindDoc="0" locked="0" layoutInCell="1" allowOverlap="1" wp14:anchorId="2A7D0262" wp14:editId="7A11616E">
                  <wp:simplePos x="0" y="0"/>
                  <wp:positionH relativeFrom="column">
                    <wp:posOffset>68932</wp:posOffset>
                  </wp:positionH>
                  <wp:positionV relativeFrom="paragraph">
                    <wp:posOffset>14589</wp:posOffset>
                  </wp:positionV>
                  <wp:extent cx="222885" cy="700405"/>
                  <wp:effectExtent l="0" t="0" r="5715" b="0"/>
                  <wp:wrapNone/>
                  <wp:docPr id="2207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7660" w:rsidRPr="00053C69" w14:paraId="0007C6B3" w14:textId="77777777" w:rsidTr="00623B9A">
        <w:tc>
          <w:tcPr>
            <w:tcW w:w="782" w:type="dxa"/>
          </w:tcPr>
          <w:p w14:paraId="1A98A705" w14:textId="77777777" w:rsidR="00327660" w:rsidRPr="00327660" w:rsidRDefault="00327660" w:rsidP="00327660">
            <w:pPr>
              <w:pStyle w:val="Impressum"/>
            </w:pPr>
          </w:p>
        </w:tc>
        <w:tc>
          <w:tcPr>
            <w:tcW w:w="316" w:type="dxa"/>
          </w:tcPr>
          <w:p w14:paraId="6D4C373E" w14:textId="77777777" w:rsidR="00327660" w:rsidRPr="00327660" w:rsidRDefault="00327660" w:rsidP="00327660">
            <w:pPr>
              <w:pStyle w:val="Impressum"/>
            </w:pPr>
          </w:p>
        </w:tc>
        <w:tc>
          <w:tcPr>
            <w:tcW w:w="7620" w:type="dxa"/>
            <w:gridSpan w:val="4"/>
          </w:tcPr>
          <w:p w14:paraId="1FF029DB" w14:textId="77777777" w:rsidR="00623B9A" w:rsidRDefault="00623B9A" w:rsidP="00327660">
            <w:pPr>
              <w:pStyle w:val="Impressum"/>
            </w:pPr>
          </w:p>
          <w:p w14:paraId="5B82726D" w14:textId="77777777" w:rsidR="00623B9A" w:rsidRPr="00327660" w:rsidRDefault="00623B9A" w:rsidP="00327660">
            <w:pPr>
              <w:pStyle w:val="Impressum"/>
            </w:pPr>
          </w:p>
        </w:tc>
        <w:tc>
          <w:tcPr>
            <w:tcW w:w="567" w:type="dxa"/>
            <w:gridSpan w:val="2"/>
          </w:tcPr>
          <w:p w14:paraId="366C9E75" w14:textId="77777777" w:rsidR="00327660" w:rsidRPr="00327660" w:rsidRDefault="00327660" w:rsidP="00327660">
            <w:pPr>
              <w:pStyle w:val="Impressum"/>
            </w:pPr>
          </w:p>
        </w:tc>
      </w:tr>
      <w:tr w:rsidR="00327660" w:rsidRPr="00053C69" w14:paraId="798D9A57" w14:textId="77777777" w:rsidTr="00623B9A">
        <w:tc>
          <w:tcPr>
            <w:tcW w:w="782" w:type="dxa"/>
          </w:tcPr>
          <w:p w14:paraId="455E6C7C" w14:textId="77777777" w:rsidR="00327660" w:rsidRPr="00053C69" w:rsidRDefault="00327660" w:rsidP="002E0FA7"/>
        </w:tc>
        <w:tc>
          <w:tcPr>
            <w:tcW w:w="316" w:type="dxa"/>
          </w:tcPr>
          <w:p w14:paraId="5274B860" w14:textId="77777777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 w:rsidRPr="00327660">
              <w:rPr>
                <w:noProof/>
                <w:color w:val="70BCC9" w:themeColor="text2" w:themeTint="99"/>
              </w:rPr>
              <w:t>b)</w:t>
            </w:r>
          </w:p>
        </w:tc>
        <w:tc>
          <w:tcPr>
            <w:tcW w:w="7620" w:type="dxa"/>
            <w:gridSpan w:val="4"/>
          </w:tcPr>
          <w:p w14:paraId="62D20E7E" w14:textId="77777777" w:rsidR="00327660" w:rsidRDefault="00327660" w:rsidP="0032766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21088" behindDoc="0" locked="0" layoutInCell="1" allowOverlap="1" wp14:anchorId="29C854C4" wp14:editId="4908BF3A">
                      <wp:simplePos x="0" y="0"/>
                      <wp:positionH relativeFrom="column">
                        <wp:posOffset>3867150</wp:posOffset>
                      </wp:positionH>
                      <wp:positionV relativeFrom="paragraph">
                        <wp:posOffset>-124841</wp:posOffset>
                      </wp:positionV>
                      <wp:extent cx="945381" cy="843046"/>
                      <wp:effectExtent l="0" t="0" r="0" b="0"/>
                      <wp:wrapNone/>
                      <wp:docPr id="56210454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381" cy="843046"/>
                                <a:chOff x="0" y="0"/>
                                <a:chExt cx="945381" cy="843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326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821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663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53" y="0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48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326" y="28341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821" y="28341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663" y="56682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53" y="283411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8758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326" y="556127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821" y="556127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9663" y="288758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853" y="556127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Bild 230" descr="Beschreibung: Macintosh HD:Users:kakinwunmi:Desktop:Bilder Janina:Gummibärch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474"/>
                                  <a:ext cx="1860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FE98D" id="Gruppieren 1" o:spid="_x0000_s1026" style="position:absolute;margin-left:304.5pt;margin-top:-9.85pt;width:74.45pt;height:66.4pt;z-index:252121088" coordsize="9453,84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">
                      <v:shape id="Bild 230" o:spid="_x0000_s1027" type="#_x0000_t75" alt="Beschreibung: Macintosh HD:Users:kakinwunmi:Desktop:Bilder Janina:Gummibärchen.jpg" style="position:absolute;left:7593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">
                        <v:imagedata r:id="rId35" o:title="Gummibärchen" croptop="5552f"/>
                      </v:shape>
                      <v:shape id="Bild 230" o:spid="_x0000_s1028" type="#_x0000_t75" alt="Beschreibung: Macintosh HD:Users:kakinwunmi:Desktop:Bilder Janina:Gummibärchen.jpg" style="position:absolute;left:5668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">
                        <v:imagedata r:id="rId35" o:title="Gummibärchen" croptop="5552f"/>
                      </v:shape>
                      <v:shape id="Bild 230" o:spid="_x0000_s1029" type="#_x0000_t75" alt="Beschreibung: Macintosh HD:Users:kakinwunmi:Desktop:Bilder Janina:Gummibärchen.jpg" style="position:absolute;left:3796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">
                        <v:imagedata r:id="rId35" o:title="Gummibärchen" croptop="5552f"/>
                      </v:shape>
                      <v:shape id="Bild 230" o:spid="_x0000_s1030" type="#_x0000_t75" alt="Beschreibung: Macintosh HD:Users:kakinwunmi:Desktop:Bilder Janina:Gummibärchen.jpg" style="position:absolute;left:1978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">
                        <v:imagedata r:id="rId35" o:title="Gummibärchen" croptop="5552f"/>
                      </v:shape>
                      <v:shape id="Bild 230" o:spid="_x0000_s1031" type="#_x0000_t75" alt="Beschreibung: Macintosh HD:Users:kakinwunmi:Desktop:Bilder Janina:Gummibärchen.jpg" style="position:absolute;top:53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">
                        <v:imagedata r:id="rId35" o:title="Gummibärchen" croptop="5552f"/>
                      </v:shape>
                      <v:shape id="Bild 230" o:spid="_x0000_s1032" type="#_x0000_t75" alt="Beschreibung: Macintosh HD:Users:kakinwunmi:Desktop:Bilder Janina:Gummibärchen.jpg" style="position:absolute;left:7593;top:2834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">
                        <v:imagedata r:id="rId35" o:title="Gummibärchen" croptop="5552f"/>
                      </v:shape>
                      <v:shape id="Bild 230" o:spid="_x0000_s1033" type="#_x0000_t75" alt="Beschreibung: Macintosh HD:Users:kakinwunmi:Desktop:Bilder Janina:Gummibärchen.jpg" style="position:absolute;left:5668;top:2834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">
                        <v:imagedata r:id="rId35" o:title="Gummibärchen" croptop="5552f"/>
                      </v:shape>
                      <v:shape id="Bild 230" o:spid="_x0000_s1034" type="#_x0000_t75" alt="Beschreibung: Macintosh HD:Users:kakinwunmi:Desktop:Bilder Janina:Gummibärchen.jpg" style="position:absolute;left:3796;top:5668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">
                        <v:imagedata r:id="rId35" o:title="Gummibärchen" croptop="5552f"/>
                      </v:shape>
                      <v:shape id="Bild 230" o:spid="_x0000_s1035" type="#_x0000_t75" alt="Beschreibung: Macintosh HD:Users:kakinwunmi:Desktop:Bilder Janina:Gummibärchen.jpg" style="position:absolute;left:1978;top:2834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">
                        <v:imagedata r:id="rId35" o:title="Gummibärchen" croptop="5552f"/>
                      </v:shape>
                      <v:shape id="Bild 230" o:spid="_x0000_s1036" type="#_x0000_t75" alt="Beschreibung: Macintosh HD:Users:kakinwunmi:Desktop:Bilder Janina:Gummibärchen.jpg" style="position:absolute;top:2887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">
                        <v:imagedata r:id="rId35" o:title="Gummibärchen" croptop="5552f"/>
                      </v:shape>
                      <v:shape id="Bild 230" o:spid="_x0000_s1037" type="#_x0000_t75" alt="Beschreibung: Macintosh HD:Users:kakinwunmi:Desktop:Bilder Janina:Gummibärchen.jpg" style="position:absolute;left:7593;top:5561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">
                        <v:imagedata r:id="rId35" o:title="Gummibärchen" croptop="5552f"/>
                      </v:shape>
                      <v:shape id="Bild 230" o:spid="_x0000_s1038" type="#_x0000_t75" alt="Beschreibung: Macintosh HD:Users:kakinwunmi:Desktop:Bilder Janina:Gummibärchen.jpg" style="position:absolute;left:5668;top:5561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">
                        <v:imagedata r:id="rId35" o:title="Gummibärchen" croptop="5552f"/>
                      </v:shape>
                      <v:shape id="Bild 230" o:spid="_x0000_s1039" type="#_x0000_t75" alt="Beschreibung: Macintosh HD:Users:kakinwunmi:Desktop:Bilder Janina:Gummibärchen.jpg" style="position:absolute;left:3796;top:2887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">
                        <v:imagedata r:id="rId35" o:title="Gummibärchen" croptop="5552f"/>
                      </v:shape>
                      <v:shape id="Bild 230" o:spid="_x0000_s1040" type="#_x0000_t75" alt="Beschreibung: Macintosh HD:Users:kakinwunmi:Desktop:Bilder Janina:Gummibärchen.jpg" style="position:absolute;left:1978;top:5561;width:1861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">
                        <v:imagedata r:id="rId35" o:title="Gummibärchen" croptop="5552f"/>
                      </v:shape>
                      <v:shape id="Bild 230" o:spid="_x0000_s1041" type="#_x0000_t75" alt="Beschreibung: Macintosh HD:Users:kakinwunmi:Desktop:Bilder Janina:Gummibärchen.jpg" style="position:absolute;top:5614;width:1860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">
                        <v:imagedata r:id="rId35" o:title="Gummibärchen" croptop="5552f"/>
                      </v:shape>
                    </v:group>
                  </w:pict>
                </mc:Fallback>
              </mc:AlternateContent>
            </w:r>
            <w:r w:rsidR="00BF6CB2">
              <w:rPr>
                <w:noProof/>
              </w:rPr>
              <w:t>Immer</w:t>
            </w:r>
            <w:r w:rsidRPr="00F37035">
              <w:t xml:space="preserve"> 5 Gummibärchen</w:t>
            </w:r>
            <w:r w:rsidR="00BF6CB2">
              <w:t xml:space="preserve"> sollen</w:t>
            </w:r>
            <w:r w:rsidRPr="00F37035">
              <w:t xml:space="preserve"> in eine Tüte</w:t>
            </w:r>
            <w:r w:rsidR="00BF6CB2">
              <w:t xml:space="preserve"> gepackt werden</w:t>
            </w:r>
            <w:r w:rsidRPr="00F37035">
              <w:t xml:space="preserve">.                                          </w:t>
            </w:r>
          </w:p>
          <w:p w14:paraId="2F82ECE3" w14:textId="77777777" w:rsidR="00327660" w:rsidRDefault="00327660" w:rsidP="00327660">
            <w:pPr>
              <w:rPr>
                <w:noProof/>
              </w:rPr>
            </w:pPr>
            <w:r w:rsidRPr="00F37035">
              <w:t>Wie viele Tüten braucht man?</w:t>
            </w:r>
            <w:r w:rsidRPr="00053C69">
              <w:t xml:space="preserve">         </w:t>
            </w:r>
            <w:r>
              <w:br/>
              <w:t xml:space="preserve">Welche Aufgaben passen dazu?      </w:t>
            </w:r>
            <w:r w:rsidRPr="00F37035">
              <w:rPr>
                <w:color w:val="7F7F7F" w:themeColor="text1" w:themeTint="80"/>
              </w:rPr>
              <w:t>___________</w:t>
            </w:r>
            <w:r w:rsidRPr="00053C69">
              <w:t xml:space="preserve">       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567" w:type="dxa"/>
            <w:gridSpan w:val="2"/>
          </w:tcPr>
          <w:p w14:paraId="4CC696A2" w14:textId="77777777" w:rsidR="00327660" w:rsidRPr="00053C69" w:rsidRDefault="00327660" w:rsidP="002E0FA7">
            <w:pPr>
              <w:pStyle w:val="SOBText"/>
            </w:pPr>
          </w:p>
        </w:tc>
      </w:tr>
      <w:tr w:rsidR="00327660" w:rsidRPr="00053C69" w14:paraId="36D8CE93" w14:textId="77777777" w:rsidTr="00623B9A">
        <w:tc>
          <w:tcPr>
            <w:tcW w:w="782" w:type="dxa"/>
          </w:tcPr>
          <w:p w14:paraId="48670579" w14:textId="77777777" w:rsidR="00327660" w:rsidRPr="00053C69" w:rsidRDefault="00327660" w:rsidP="00327660">
            <w:pPr>
              <w:pStyle w:val="Impressum"/>
            </w:pPr>
          </w:p>
        </w:tc>
        <w:tc>
          <w:tcPr>
            <w:tcW w:w="316" w:type="dxa"/>
          </w:tcPr>
          <w:p w14:paraId="3349D530" w14:textId="77777777" w:rsidR="00327660" w:rsidRPr="00327660" w:rsidRDefault="00327660" w:rsidP="00327660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7620" w:type="dxa"/>
            <w:gridSpan w:val="4"/>
          </w:tcPr>
          <w:p w14:paraId="3284714C" w14:textId="77777777" w:rsidR="00327660" w:rsidRDefault="00327660" w:rsidP="00327660">
            <w:pPr>
              <w:pStyle w:val="Impressum"/>
              <w:rPr>
                <w:noProof/>
              </w:rPr>
            </w:pPr>
          </w:p>
          <w:p w14:paraId="1DFB48CD" w14:textId="77777777" w:rsidR="00623B9A" w:rsidRDefault="00623B9A" w:rsidP="00327660">
            <w:pPr>
              <w:pStyle w:val="Impressum"/>
              <w:rPr>
                <w:noProof/>
              </w:rPr>
            </w:pPr>
          </w:p>
        </w:tc>
        <w:tc>
          <w:tcPr>
            <w:tcW w:w="567" w:type="dxa"/>
            <w:gridSpan w:val="2"/>
          </w:tcPr>
          <w:p w14:paraId="4C24B24B" w14:textId="77777777" w:rsidR="00327660" w:rsidRPr="00053C69" w:rsidRDefault="00327660" w:rsidP="00327660">
            <w:pPr>
              <w:pStyle w:val="Impressum"/>
            </w:pPr>
          </w:p>
        </w:tc>
      </w:tr>
      <w:tr w:rsidR="00327660" w:rsidRPr="00053C69" w14:paraId="1553645F" w14:textId="77777777" w:rsidTr="00623B9A">
        <w:tc>
          <w:tcPr>
            <w:tcW w:w="782" w:type="dxa"/>
          </w:tcPr>
          <w:p w14:paraId="3679A363" w14:textId="77777777" w:rsidR="00327660" w:rsidRPr="00053C69" w:rsidRDefault="00327660" w:rsidP="00327660"/>
        </w:tc>
        <w:tc>
          <w:tcPr>
            <w:tcW w:w="316" w:type="dxa"/>
          </w:tcPr>
          <w:p w14:paraId="737DD977" w14:textId="77777777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 w:rsidRPr="00327660"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7620" w:type="dxa"/>
            <w:gridSpan w:val="4"/>
          </w:tcPr>
          <w:p w14:paraId="3E0C9587" w14:textId="3885C8F1" w:rsidR="00623B9A" w:rsidRDefault="00327660" w:rsidP="00327660">
            <w:r>
              <w:rPr>
                <w:noProof/>
              </w:rPr>
              <w:drawing>
                <wp:anchor distT="0" distB="0" distL="114300" distR="114300" simplePos="0" relativeHeight="252127232" behindDoc="0" locked="0" layoutInCell="1" allowOverlap="1" wp14:anchorId="1C62F51B" wp14:editId="6F9CED15">
                  <wp:simplePos x="0" y="0"/>
                  <wp:positionH relativeFrom="column">
                    <wp:posOffset>3243199</wp:posOffset>
                  </wp:positionH>
                  <wp:positionV relativeFrom="paragraph">
                    <wp:posOffset>64389</wp:posOffset>
                  </wp:positionV>
                  <wp:extent cx="1548130" cy="574040"/>
                  <wp:effectExtent l="0" t="0" r="1270" b="10160"/>
                  <wp:wrapNone/>
                  <wp:docPr id="80" name="Bild 80" descr="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>Schreibe zu de</w:t>
            </w:r>
            <w:r w:rsidR="00623B9A">
              <w:t xml:space="preserve">n </w:t>
            </w:r>
            <w:r w:rsidR="00BD71FF">
              <w:t>Schritte</w:t>
            </w:r>
            <w:r w:rsidR="007C3F51">
              <w:t>n</w:t>
            </w:r>
            <w:r w:rsidR="00623B9A">
              <w:t xml:space="preserve"> auf de</w:t>
            </w:r>
            <w:r w:rsidRPr="00053C69">
              <w:t xml:space="preserve">m Zahlenstrahl </w:t>
            </w:r>
            <w:r w:rsidR="00623B9A">
              <w:br/>
              <w:t xml:space="preserve">drei </w:t>
            </w:r>
            <w:r w:rsidRPr="00053C69">
              <w:t>passende Aufgabe</w:t>
            </w:r>
            <w:r>
              <w:t>n</w:t>
            </w:r>
            <w:r w:rsidRPr="00053C69">
              <w:t xml:space="preserve"> auf</w:t>
            </w:r>
            <w:r>
              <w:t>:</w:t>
            </w:r>
            <w:r w:rsidRPr="00053C69">
              <w:t xml:space="preserve">  </w:t>
            </w:r>
          </w:p>
          <w:p w14:paraId="03D13A15" w14:textId="22BB2F72" w:rsidR="00327660" w:rsidRDefault="000646A2" w:rsidP="00327660">
            <w:r>
              <w:rPr>
                <w:noProof/>
                <w:color w:val="7F7F7F" w:themeColor="text1" w:themeTint="80"/>
              </w:rPr>
              <mc:AlternateContent>
                <mc:Choice Requires="wpg">
                  <w:drawing>
                    <wp:anchor distT="0" distB="0" distL="114300" distR="114300" simplePos="0" relativeHeight="252510208" behindDoc="0" locked="0" layoutInCell="1" allowOverlap="1" wp14:anchorId="4360F222" wp14:editId="05221BA4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114141</wp:posOffset>
                      </wp:positionV>
                      <wp:extent cx="1381126" cy="235684"/>
                      <wp:effectExtent l="0" t="0" r="3175" b="5715"/>
                      <wp:wrapNone/>
                      <wp:docPr id="122854522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6" cy="235684"/>
                                <a:chOff x="0" y="0"/>
                                <a:chExt cx="1801469" cy="235684"/>
                              </a:xfrm>
                            </wpg:grpSpPr>
                            <wps:wsp>
                              <wps:cNvPr id="378607370" name="Textfeld 117"/>
                              <wps:cNvSpPr txBox="1"/>
                              <wps:spPr>
                                <a:xfrm>
                                  <a:off x="0" y="0"/>
                                  <a:ext cx="163830" cy="214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6B167C" w14:textId="77777777" w:rsidR="000646A2" w:rsidRDefault="000646A2" w:rsidP="000646A2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4209335" name="Textfeld 117"/>
                              <wps:cNvSpPr txBox="1"/>
                              <wps:spPr>
                                <a:xfrm>
                                  <a:off x="721518" y="0"/>
                                  <a:ext cx="257175" cy="235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18D902" w14:textId="77777777" w:rsidR="000646A2" w:rsidRDefault="000646A2" w:rsidP="000646A2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696762" name="Textfeld 117"/>
                              <wps:cNvSpPr txBox="1"/>
                              <wps:spPr>
                                <a:xfrm>
                                  <a:off x="1485899" y="7144"/>
                                  <a:ext cx="315570" cy="199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E27D37" w14:textId="77777777" w:rsidR="000646A2" w:rsidRDefault="000646A2" w:rsidP="000646A2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60F222" id="Gruppieren 124" o:spid="_x0000_s1038" style="position:absolute;margin-left:255.2pt;margin-top:9pt;width:108.75pt;height:18.55pt;z-index:252510208;mso-width-relative:margin" coordsize="18014,2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">
                      <v:shape id="Textfeld 117" o:spid="_x0000_s1039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" fillcolor="white [3201]" stroked="f" strokeweight=".5pt">
                        <v:textbox inset="1mm,.5mm,0,0">
                          <w:txbxContent>
                            <w:p w14:paraId="026B167C" w14:textId="77777777" w:rsidR="000646A2" w:rsidRDefault="000646A2" w:rsidP="000646A2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040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" fillcolor="white [3201]" stroked="f" strokeweight=".5pt">
                        <v:textbox inset="1mm,.5mm,0,1mm">
                          <w:txbxContent>
                            <w:p w14:paraId="7918D902" w14:textId="77777777" w:rsidR="000646A2" w:rsidRDefault="000646A2" w:rsidP="000646A2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041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" fillcolor="white [3201]" stroked="f" strokeweight=".5pt">
                        <v:textbox inset="1mm,.5mm,0,0">
                          <w:txbxContent>
                            <w:p w14:paraId="38E27D37" w14:textId="77777777" w:rsidR="000646A2" w:rsidRDefault="000646A2" w:rsidP="000646A2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27660" w:rsidRPr="00053C69">
              <w:t xml:space="preserve">                                                    </w:t>
            </w:r>
            <w:r w:rsidR="00327660">
              <w:t xml:space="preserve">   </w:t>
            </w:r>
            <w:r w:rsidR="00327660" w:rsidRPr="00053C69">
              <w:t xml:space="preserve">  </w:t>
            </w:r>
          </w:p>
          <w:p w14:paraId="0CADE989" w14:textId="7E1FBDA4" w:rsidR="00327660" w:rsidRDefault="00327660" w:rsidP="00327660">
            <w:pPr>
              <w:rPr>
                <w:noProof/>
              </w:rPr>
            </w:pPr>
            <w:r w:rsidRPr="000C2A49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06E4DF33" w14:textId="77777777" w:rsidR="00327660" w:rsidRPr="00053C69" w:rsidRDefault="00327660" w:rsidP="00327660">
            <w:pPr>
              <w:pStyle w:val="SOBText"/>
            </w:pPr>
          </w:p>
        </w:tc>
      </w:tr>
      <w:tr w:rsidR="00327660" w:rsidRPr="00053C69" w14:paraId="278E8EA7" w14:textId="77777777" w:rsidTr="00623B9A">
        <w:tc>
          <w:tcPr>
            <w:tcW w:w="782" w:type="dxa"/>
          </w:tcPr>
          <w:p w14:paraId="3B3E56DF" w14:textId="77777777" w:rsidR="00327660" w:rsidRPr="00053C69" w:rsidRDefault="00327660" w:rsidP="00327660">
            <w:pPr>
              <w:pStyle w:val="Impressum"/>
            </w:pPr>
          </w:p>
        </w:tc>
        <w:tc>
          <w:tcPr>
            <w:tcW w:w="316" w:type="dxa"/>
          </w:tcPr>
          <w:p w14:paraId="619771FD" w14:textId="77777777" w:rsidR="00327660" w:rsidRPr="00327660" w:rsidRDefault="00327660" w:rsidP="00327660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7620" w:type="dxa"/>
            <w:gridSpan w:val="4"/>
          </w:tcPr>
          <w:p w14:paraId="09FCF3F8" w14:textId="77777777" w:rsidR="00327660" w:rsidRDefault="00327660" w:rsidP="00327660">
            <w:pPr>
              <w:pStyle w:val="Impressum"/>
              <w:rPr>
                <w:noProof/>
              </w:rPr>
            </w:pPr>
          </w:p>
          <w:p w14:paraId="48282AA3" w14:textId="77777777" w:rsidR="00623B9A" w:rsidRDefault="00623B9A" w:rsidP="00327660">
            <w:pPr>
              <w:pStyle w:val="Impressum"/>
              <w:rPr>
                <w:noProof/>
              </w:rPr>
            </w:pPr>
          </w:p>
        </w:tc>
        <w:tc>
          <w:tcPr>
            <w:tcW w:w="567" w:type="dxa"/>
            <w:gridSpan w:val="2"/>
          </w:tcPr>
          <w:p w14:paraId="47F89C3C" w14:textId="77777777" w:rsidR="00327660" w:rsidRPr="00053C69" w:rsidRDefault="005B7C07" w:rsidP="00327660">
            <w:pPr>
              <w:pStyle w:val="Impressum"/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2222464" behindDoc="0" locked="0" layoutInCell="1" allowOverlap="1" wp14:anchorId="0FE104C8" wp14:editId="62D6A638">
                  <wp:simplePos x="0" y="0"/>
                  <wp:positionH relativeFrom="column">
                    <wp:posOffset>66737</wp:posOffset>
                  </wp:positionH>
                  <wp:positionV relativeFrom="paragraph">
                    <wp:posOffset>58635</wp:posOffset>
                  </wp:positionV>
                  <wp:extent cx="222885" cy="700405"/>
                  <wp:effectExtent l="0" t="0" r="5715" b="0"/>
                  <wp:wrapNone/>
                  <wp:docPr id="1571566108" name="Grafik 1571566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7660" w:rsidRPr="00053C69" w14:paraId="1379F228" w14:textId="77777777" w:rsidTr="00623B9A">
        <w:tc>
          <w:tcPr>
            <w:tcW w:w="782" w:type="dxa"/>
          </w:tcPr>
          <w:p w14:paraId="230362E1" w14:textId="77777777" w:rsidR="00327660" w:rsidRPr="00053C69" w:rsidRDefault="00327660" w:rsidP="00327660"/>
        </w:tc>
        <w:tc>
          <w:tcPr>
            <w:tcW w:w="316" w:type="dxa"/>
          </w:tcPr>
          <w:p w14:paraId="53F50CC8" w14:textId="77777777" w:rsidR="00327660" w:rsidRPr="00327660" w:rsidRDefault="00327660" w:rsidP="00327660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d)</w:t>
            </w:r>
          </w:p>
        </w:tc>
        <w:tc>
          <w:tcPr>
            <w:tcW w:w="7620" w:type="dxa"/>
            <w:gridSpan w:val="4"/>
          </w:tcPr>
          <w:p w14:paraId="7AF83396" w14:textId="1415E9E6" w:rsidR="00623B9A" w:rsidRPr="00623B9A" w:rsidRDefault="000646A2" w:rsidP="00623B9A">
            <w:pPr>
              <w:rPr>
                <w:b/>
              </w:rPr>
            </w:pPr>
            <w:r>
              <w:rPr>
                <w:noProof/>
                <w:color w:val="7F7F7F" w:themeColor="text1" w:themeTint="80"/>
              </w:rPr>
              <mc:AlternateContent>
                <mc:Choice Requires="wpg">
                  <w:drawing>
                    <wp:anchor distT="0" distB="0" distL="114300" distR="114300" simplePos="0" relativeHeight="252512256" behindDoc="0" locked="0" layoutInCell="1" allowOverlap="1" wp14:anchorId="5069B7FC" wp14:editId="088B10BD">
                      <wp:simplePos x="0" y="0"/>
                      <wp:positionH relativeFrom="column">
                        <wp:posOffset>3241357</wp:posOffset>
                      </wp:positionH>
                      <wp:positionV relativeFrom="paragraph">
                        <wp:posOffset>264637</wp:posOffset>
                      </wp:positionV>
                      <wp:extent cx="1381126" cy="235684"/>
                      <wp:effectExtent l="0" t="0" r="3175" b="5715"/>
                      <wp:wrapNone/>
                      <wp:docPr id="1561726370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6" cy="235684"/>
                                <a:chOff x="0" y="0"/>
                                <a:chExt cx="1801469" cy="235684"/>
                              </a:xfrm>
                            </wpg:grpSpPr>
                            <wps:wsp>
                              <wps:cNvPr id="2039934686" name="Textfeld 117"/>
                              <wps:cNvSpPr txBox="1"/>
                              <wps:spPr>
                                <a:xfrm>
                                  <a:off x="0" y="0"/>
                                  <a:ext cx="163830" cy="214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A3C3A6" w14:textId="77777777" w:rsidR="000646A2" w:rsidRDefault="000646A2" w:rsidP="000646A2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479751" name="Textfeld 117"/>
                              <wps:cNvSpPr txBox="1"/>
                              <wps:spPr>
                                <a:xfrm>
                                  <a:off x="721518" y="0"/>
                                  <a:ext cx="257175" cy="235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A57F4F" w14:textId="77777777" w:rsidR="000646A2" w:rsidRDefault="000646A2" w:rsidP="000646A2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144238" name="Textfeld 117"/>
                              <wps:cNvSpPr txBox="1"/>
                              <wps:spPr>
                                <a:xfrm>
                                  <a:off x="1485899" y="7144"/>
                                  <a:ext cx="315570" cy="199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A8AC70" w14:textId="77777777" w:rsidR="000646A2" w:rsidRDefault="000646A2" w:rsidP="000646A2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69B7FC" id="_x0000_s1042" style="position:absolute;margin-left:255.2pt;margin-top:20.85pt;width:108.75pt;height:18.55pt;z-index:252512256;mso-width-relative:margin" coordsize="18014,2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">
                      <v:shape id="Textfeld 117" o:spid="_x0000_s1043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" fillcolor="white [3201]" stroked="f" strokeweight=".5pt">
                        <v:textbox inset="1mm,.5mm,0,0">
                          <w:txbxContent>
                            <w:p w14:paraId="7FA3C3A6" w14:textId="77777777" w:rsidR="000646A2" w:rsidRDefault="000646A2" w:rsidP="000646A2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044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" fillcolor="white [3201]" stroked="f" strokeweight=".5pt">
                        <v:textbox inset="1mm,.5mm,0,1mm">
                          <w:txbxContent>
                            <w:p w14:paraId="30A57F4F" w14:textId="77777777" w:rsidR="000646A2" w:rsidRDefault="000646A2" w:rsidP="000646A2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045" type="#_x0000_t202" style="position:absolute;left:14858;top:71;width:315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3BA8AC70" w14:textId="77777777" w:rsidR="000646A2" w:rsidRDefault="000646A2" w:rsidP="000646A2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27660">
              <w:rPr>
                <w:noProof/>
              </w:rPr>
              <w:drawing>
                <wp:anchor distT="0" distB="0" distL="114300" distR="114300" simplePos="0" relativeHeight="252133376" behindDoc="0" locked="0" layoutInCell="1" allowOverlap="1" wp14:anchorId="6383C0F8" wp14:editId="2480D118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75565</wp:posOffset>
                  </wp:positionV>
                  <wp:extent cx="1548130" cy="350520"/>
                  <wp:effectExtent l="0" t="0" r="1270" b="5080"/>
                  <wp:wrapNone/>
                  <wp:docPr id="1224048550" name="Grafik 1224048550" descr="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7660" w:rsidRPr="00053C69">
              <w:t xml:space="preserve">Zeichne in den Zahlenstrahl </w:t>
            </w:r>
            <w:r w:rsidR="00623B9A">
              <w:t xml:space="preserve">zu der </w:t>
            </w:r>
            <w:r w:rsidR="00623B9A">
              <w:br/>
            </w:r>
            <w:r w:rsidR="00327660" w:rsidRPr="00053C69">
              <w:t>Geteilt-Aufga</w:t>
            </w:r>
            <w:r w:rsidR="00623B9A">
              <w:t>b</w:t>
            </w:r>
            <w:r w:rsidR="00327660" w:rsidRPr="00053C69">
              <w:t>e</w:t>
            </w:r>
            <w:r w:rsidR="00623B9A">
              <w:t xml:space="preserve"> </w:t>
            </w:r>
            <w:proofErr w:type="gramStart"/>
            <w:r w:rsidR="00623B9A" w:rsidRPr="00F50DC9">
              <w:rPr>
                <w:rFonts w:ascii="Comic Sans MS" w:hAnsi="Comic Sans MS"/>
                <w:b/>
                <w:bCs/>
              </w:rPr>
              <w:t>20 :</w:t>
            </w:r>
            <w:proofErr w:type="gramEnd"/>
            <w:r w:rsidR="00623B9A" w:rsidRPr="00F50DC9">
              <w:rPr>
                <w:rFonts w:ascii="Comic Sans MS" w:hAnsi="Comic Sans MS"/>
                <w:b/>
                <w:bCs/>
              </w:rPr>
              <w:t xml:space="preserve"> 5</w:t>
            </w:r>
            <w:r w:rsidR="00623B9A">
              <w:t xml:space="preserve"> ein </w:t>
            </w:r>
            <w:r w:rsidR="00327660" w:rsidRPr="00053C69">
              <w:t>passendes Bild</w:t>
            </w:r>
            <w:r w:rsidR="00623B9A">
              <w:t>.</w:t>
            </w:r>
            <w:r w:rsidR="00327660" w:rsidRPr="00053C69">
              <w:rPr>
                <w:b/>
              </w:rPr>
              <w:t xml:space="preserve"> </w:t>
            </w:r>
          </w:p>
        </w:tc>
        <w:tc>
          <w:tcPr>
            <w:tcW w:w="567" w:type="dxa"/>
            <w:gridSpan w:val="2"/>
          </w:tcPr>
          <w:p w14:paraId="1EE00704" w14:textId="77777777" w:rsidR="00327660" w:rsidRPr="00053C69" w:rsidRDefault="00327660" w:rsidP="00327660">
            <w:pPr>
              <w:pStyle w:val="SOBText"/>
            </w:pPr>
          </w:p>
        </w:tc>
      </w:tr>
      <w:tr w:rsidR="00327660" w:rsidRPr="00053C69" w14:paraId="6154CD26" w14:textId="77777777" w:rsidTr="00623B9A">
        <w:tc>
          <w:tcPr>
            <w:tcW w:w="782" w:type="dxa"/>
          </w:tcPr>
          <w:p w14:paraId="484BA9DE" w14:textId="77777777" w:rsidR="00327660" w:rsidRPr="00053C69" w:rsidRDefault="00327660" w:rsidP="00327660"/>
        </w:tc>
        <w:tc>
          <w:tcPr>
            <w:tcW w:w="7936" w:type="dxa"/>
            <w:gridSpan w:val="5"/>
          </w:tcPr>
          <w:p w14:paraId="19C0927A" w14:textId="77777777" w:rsidR="00327660" w:rsidRDefault="00327660" w:rsidP="00327660">
            <w:pPr>
              <w:rPr>
                <w:noProof/>
              </w:rPr>
            </w:pPr>
          </w:p>
        </w:tc>
        <w:tc>
          <w:tcPr>
            <w:tcW w:w="567" w:type="dxa"/>
            <w:gridSpan w:val="2"/>
          </w:tcPr>
          <w:p w14:paraId="0BC00A38" w14:textId="77777777" w:rsidR="00327660" w:rsidRPr="00053C69" w:rsidRDefault="00327660" w:rsidP="00327660">
            <w:pPr>
              <w:pStyle w:val="SOBText"/>
            </w:pPr>
          </w:p>
        </w:tc>
      </w:tr>
      <w:tr w:rsidR="00327660" w:rsidRPr="00053C69" w14:paraId="2E9C8E58" w14:textId="77777777" w:rsidTr="00623B9A">
        <w:tc>
          <w:tcPr>
            <w:tcW w:w="782" w:type="dxa"/>
          </w:tcPr>
          <w:p w14:paraId="0D4F1D99" w14:textId="77777777" w:rsidR="00327660" w:rsidRPr="00053C69" w:rsidRDefault="00623B9A" w:rsidP="00A456D2">
            <w:pPr>
              <w:pStyle w:val="berschrift6"/>
            </w:pPr>
            <w:r>
              <w:t>3</w:t>
            </w:r>
          </w:p>
        </w:tc>
        <w:tc>
          <w:tcPr>
            <w:tcW w:w="8503" w:type="dxa"/>
            <w:gridSpan w:val="7"/>
          </w:tcPr>
          <w:p w14:paraId="2F2F348D" w14:textId="77777777" w:rsidR="00327660" w:rsidRDefault="00327660" w:rsidP="00A456D2">
            <w:pPr>
              <w:pStyle w:val="berschrift6"/>
            </w:pPr>
            <w:r w:rsidRPr="00053C69">
              <w:t>Rechengeschichten</w:t>
            </w:r>
            <w:r w:rsidR="00623B9A">
              <w:t xml:space="preserve"> zu Multiplikation und Division</w:t>
            </w:r>
          </w:p>
          <w:p w14:paraId="40FFC104" w14:textId="77777777" w:rsidR="007C3F51" w:rsidRPr="00FC1D95" w:rsidRDefault="007C3F51" w:rsidP="00F50DC9"/>
        </w:tc>
      </w:tr>
      <w:tr w:rsidR="00327660" w:rsidRPr="00053C69" w14:paraId="69140C6B" w14:textId="77777777" w:rsidTr="00623B9A">
        <w:tc>
          <w:tcPr>
            <w:tcW w:w="782" w:type="dxa"/>
          </w:tcPr>
          <w:p w14:paraId="470DA248" w14:textId="77777777" w:rsidR="00327660" w:rsidRPr="00053C69" w:rsidRDefault="00327660" w:rsidP="00327660"/>
        </w:tc>
        <w:tc>
          <w:tcPr>
            <w:tcW w:w="2266" w:type="dxa"/>
            <w:gridSpan w:val="2"/>
            <w:shd w:val="clear" w:color="auto" w:fill="auto"/>
          </w:tcPr>
          <w:p w14:paraId="7117759A" w14:textId="77777777" w:rsidR="00327660" w:rsidRPr="00053C69" w:rsidRDefault="00327660" w:rsidP="00327660">
            <w:r w:rsidRPr="00053C69">
              <w:t xml:space="preserve">Rechts siehst du eine Rechengeschichte. </w:t>
            </w:r>
          </w:p>
          <w:p w14:paraId="2C077FCB" w14:textId="77777777" w:rsidR="00327660" w:rsidRPr="00053C69" w:rsidRDefault="00327660" w:rsidP="00327660">
            <w:pPr>
              <w:rPr>
                <w:rFonts w:ascii="Comic Sans MS" w:hAnsi="Comic Sans MS"/>
              </w:rPr>
            </w:pPr>
            <w:r w:rsidRPr="00053C69">
              <w:t xml:space="preserve">Erfinde eine eigene Rechengeschichte zu </w:t>
            </w:r>
            <w:r w:rsidR="00200F3D">
              <w:br/>
            </w:r>
            <w:r w:rsidRPr="00053C69">
              <w:t xml:space="preserve">der Aufgabe </w:t>
            </w:r>
            <w:r w:rsidRPr="00F50DC9">
              <w:rPr>
                <w:rFonts w:ascii="Comic Sans MS" w:hAnsi="Comic Sans MS"/>
                <w:b/>
              </w:rPr>
              <w:t>48 : 6</w:t>
            </w:r>
            <w:r w:rsidRPr="00F50DC9">
              <w:rPr>
                <w:rFonts w:ascii="Comic Sans MS" w:hAnsi="Comic Sans MS"/>
              </w:rPr>
              <w:t>.</w:t>
            </w:r>
          </w:p>
        </w:tc>
        <w:tc>
          <w:tcPr>
            <w:tcW w:w="2444" w:type="dxa"/>
            <w:gridSpan w:val="2"/>
            <w:shd w:val="clear" w:color="auto" w:fill="E6E6E6"/>
          </w:tcPr>
          <w:p w14:paraId="36BE6956" w14:textId="77777777" w:rsidR="00327660" w:rsidRPr="00200F3D" w:rsidRDefault="00327660" w:rsidP="00200F3D">
            <w:pPr>
              <w:ind w:left="85"/>
            </w:pPr>
            <w:r w:rsidRPr="00200F3D">
              <w:rPr>
                <w:b/>
                <w:bCs/>
              </w:rPr>
              <w:t>Beispiel</w:t>
            </w:r>
            <w:r w:rsidRPr="00200F3D">
              <w:t xml:space="preserve"> Minus-Aufgabe:</w:t>
            </w:r>
          </w:p>
          <w:p w14:paraId="41DBD2DF" w14:textId="77777777" w:rsidR="00327660" w:rsidRDefault="00327660" w:rsidP="00200F3D">
            <w:pPr>
              <w:ind w:left="85"/>
            </w:pPr>
            <w:r>
              <w:t>Rechengeschichte:</w:t>
            </w:r>
          </w:p>
          <w:p w14:paraId="29358B8E" w14:textId="77777777" w:rsidR="00327660" w:rsidRDefault="00327660" w:rsidP="00200F3D">
            <w:pPr>
              <w:ind w:left="85"/>
            </w:pPr>
          </w:p>
          <w:p w14:paraId="06379890" w14:textId="77777777" w:rsidR="00327660" w:rsidRDefault="00327660" w:rsidP="00200F3D">
            <w:pPr>
              <w:ind w:left="85"/>
            </w:pPr>
            <w:r>
              <w:t>Frage:</w:t>
            </w:r>
          </w:p>
          <w:p w14:paraId="1DE474DA" w14:textId="77777777" w:rsidR="00327660" w:rsidRPr="00053C69" w:rsidRDefault="00327660" w:rsidP="00200F3D">
            <w:pPr>
              <w:ind w:left="85"/>
              <w:rPr>
                <w:i/>
              </w:rPr>
            </w:pPr>
            <w:r>
              <w:t>Antwort:</w:t>
            </w:r>
          </w:p>
        </w:tc>
        <w:tc>
          <w:tcPr>
            <w:tcW w:w="3260" w:type="dxa"/>
            <w:gridSpan w:val="2"/>
            <w:shd w:val="clear" w:color="auto" w:fill="E6E6E6"/>
          </w:tcPr>
          <w:p w14:paraId="60638CEF" w14:textId="77777777" w:rsidR="00327660" w:rsidRPr="00200F3D" w:rsidRDefault="00327660" w:rsidP="00327660">
            <w:r w:rsidRPr="00200F3D">
              <w:t>19 – 8 = 11</w:t>
            </w:r>
          </w:p>
          <w:p w14:paraId="6622A070" w14:textId="77777777" w:rsidR="00327660" w:rsidRPr="00200F3D" w:rsidRDefault="00327660" w:rsidP="00327660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t xml:space="preserve">Tim hat schon 8 Sammelbilder, </w:t>
            </w: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br/>
              <w:t xml:space="preserve">er möchte alle 19 haben. </w:t>
            </w:r>
          </w:p>
          <w:p w14:paraId="5971CCF1" w14:textId="77777777" w:rsidR="00327660" w:rsidRPr="00200F3D" w:rsidRDefault="00327660" w:rsidP="00327660">
            <w:pPr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t xml:space="preserve">Wie viel fehlen ihm noch? </w:t>
            </w:r>
          </w:p>
          <w:p w14:paraId="7DD014BC" w14:textId="77777777" w:rsidR="00327660" w:rsidRDefault="00327660" w:rsidP="00327660">
            <w:pPr>
              <w:ind w:right="-108"/>
            </w:pPr>
            <w:r w:rsidRPr="00200F3D">
              <w:rPr>
                <w:rFonts w:ascii="Comic Sans MS" w:hAnsi="Comic Sans MS"/>
                <w:color w:val="0070C0"/>
                <w:sz w:val="21"/>
                <w:szCs w:val="21"/>
              </w:rPr>
              <w:t>Tim fehlen noch 11 Sammelbilder.</w:t>
            </w:r>
          </w:p>
        </w:tc>
        <w:tc>
          <w:tcPr>
            <w:tcW w:w="533" w:type="dxa"/>
            <w:shd w:val="clear" w:color="auto" w:fill="auto"/>
          </w:tcPr>
          <w:p w14:paraId="32B872AC" w14:textId="77777777" w:rsidR="00327660" w:rsidRPr="00053C69" w:rsidRDefault="00327660" w:rsidP="00327660">
            <w:pPr>
              <w:rPr>
                <w:i/>
              </w:rPr>
            </w:pPr>
          </w:p>
        </w:tc>
      </w:tr>
      <w:tr w:rsidR="00327660" w:rsidRPr="00053C69" w14:paraId="79E40483" w14:textId="77777777" w:rsidTr="00623B9A">
        <w:tc>
          <w:tcPr>
            <w:tcW w:w="782" w:type="dxa"/>
          </w:tcPr>
          <w:p w14:paraId="412D6034" w14:textId="77777777" w:rsidR="00327660" w:rsidRPr="00053C69" w:rsidRDefault="00327660" w:rsidP="00327660">
            <w:pPr>
              <w:rPr>
                <w:noProof/>
              </w:rPr>
            </w:pPr>
          </w:p>
        </w:tc>
        <w:tc>
          <w:tcPr>
            <w:tcW w:w="7936" w:type="dxa"/>
            <w:gridSpan w:val="5"/>
          </w:tcPr>
          <w:p w14:paraId="04D083FC" w14:textId="77777777" w:rsidR="00327660" w:rsidRPr="00053C69" w:rsidRDefault="00327660" w:rsidP="00623B9A">
            <w:pPr>
              <w:pStyle w:val="Impressum"/>
            </w:pPr>
          </w:p>
          <w:p w14:paraId="4E640CE6" w14:textId="77777777" w:rsidR="00327660" w:rsidRPr="005A2657" w:rsidRDefault="00327660" w:rsidP="00327660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 xml:space="preserve">Meine Rechengeschichte: </w:t>
            </w:r>
            <w:r w:rsidRPr="005A2657">
              <w:rPr>
                <w:color w:val="7F7F7F" w:themeColor="text1" w:themeTint="80"/>
              </w:rPr>
              <w:t>_________________________________________________</w:t>
            </w:r>
          </w:p>
          <w:p w14:paraId="6F4FAFCA" w14:textId="77777777" w:rsidR="00327660" w:rsidRPr="005A2657" w:rsidRDefault="00327660" w:rsidP="00327660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______________________________________</w:t>
            </w:r>
            <w:r w:rsidRPr="000C2A49">
              <w:rPr>
                <w:rFonts w:cs="Times New Roman (Textkörper CS)"/>
                <w:color w:val="7F7F7F" w:themeColor="text1" w:themeTint="80"/>
                <w:spacing w:val="-24"/>
              </w:rPr>
              <w:t>___</w:t>
            </w:r>
            <w:r w:rsidRPr="005A2657">
              <w:rPr>
                <w:color w:val="7F7F7F" w:themeColor="text1" w:themeTint="80"/>
              </w:rPr>
              <w:t>______________________________</w:t>
            </w:r>
          </w:p>
          <w:p w14:paraId="5F17C939" w14:textId="77777777" w:rsidR="00327660" w:rsidRPr="005A2657" w:rsidRDefault="00327660" w:rsidP="00327660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___________________________________________________________</w:t>
            </w:r>
          </w:p>
          <w:p w14:paraId="2E8F7EAD" w14:textId="77777777" w:rsidR="00327660" w:rsidRPr="005A2657" w:rsidRDefault="00BF6CB2" w:rsidP="00327660">
            <w:pPr>
              <w:pStyle w:val="HandschriftVorlage"/>
              <w:spacing w:before="60" w:line="360" w:lineRule="auto"/>
              <w:rPr>
                <w:rStyle w:val="TextZchn"/>
                <w:color w:val="7F7F7F" w:themeColor="text1" w:themeTint="80"/>
                <w:sz w:val="21"/>
                <w:szCs w:val="21"/>
              </w:rPr>
            </w:pPr>
            <w:r>
              <w:rPr>
                <w:rFonts w:ascii="Calibri" w:hAnsi="Calibri"/>
                <w:color w:val="000000"/>
                <w:sz w:val="21"/>
                <w:szCs w:val="28"/>
              </w:rPr>
              <w:t>Geteilt</w:t>
            </w:r>
            <w:r w:rsidR="00327660" w:rsidRPr="005A2657">
              <w:rPr>
                <w:rFonts w:ascii="Calibri" w:hAnsi="Calibri"/>
                <w:color w:val="000000"/>
                <w:sz w:val="21"/>
                <w:szCs w:val="28"/>
              </w:rPr>
              <w:t xml:space="preserve">-Aufgabe: </w:t>
            </w:r>
            <w:r w:rsidR="00A9431F">
              <w:t>48 : 6</w:t>
            </w:r>
            <w:r w:rsidR="00327660" w:rsidRPr="005A2657">
              <w:t xml:space="preserve"> =</w:t>
            </w:r>
            <w:r w:rsidR="00327660" w:rsidRPr="005A2657">
              <w:rPr>
                <w:color w:val="7F7F7F" w:themeColor="text1" w:themeTint="80"/>
                <w:sz w:val="21"/>
                <w:szCs w:val="28"/>
              </w:rPr>
              <w:t xml:space="preserve"> </w:t>
            </w:r>
            <w:r w:rsidR="00327660" w:rsidRPr="005A2657">
              <w:rPr>
                <w:rStyle w:val="TextZchn"/>
                <w:color w:val="7F7F7F" w:themeColor="text1" w:themeTint="80"/>
                <w:sz w:val="21"/>
                <w:szCs w:val="21"/>
              </w:rPr>
              <w:t>_________</w:t>
            </w:r>
          </w:p>
          <w:p w14:paraId="51FB8D10" w14:textId="77777777" w:rsidR="00327660" w:rsidRPr="000C2A49" w:rsidRDefault="00327660" w:rsidP="00327660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Antwort: </w:t>
            </w:r>
            <w:r>
              <w:t xml:space="preserve">        </w:t>
            </w:r>
            <w:r w:rsidRPr="005A2657">
              <w:rPr>
                <w:color w:val="7F7F7F" w:themeColor="text1" w:themeTint="80"/>
              </w:rPr>
              <w:t>___________________________________________________________</w:t>
            </w:r>
          </w:p>
        </w:tc>
        <w:tc>
          <w:tcPr>
            <w:tcW w:w="567" w:type="dxa"/>
            <w:gridSpan w:val="2"/>
          </w:tcPr>
          <w:p w14:paraId="3A5F6CF7" w14:textId="77777777" w:rsidR="00327660" w:rsidRPr="00053C69" w:rsidRDefault="00327660" w:rsidP="00327660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131328" behindDoc="0" locked="0" layoutInCell="1" allowOverlap="1" wp14:anchorId="12B15A76" wp14:editId="724036BC">
                  <wp:simplePos x="0" y="0"/>
                  <wp:positionH relativeFrom="column">
                    <wp:posOffset>65635</wp:posOffset>
                  </wp:positionH>
                  <wp:positionV relativeFrom="paragraph">
                    <wp:posOffset>926524</wp:posOffset>
                  </wp:positionV>
                  <wp:extent cx="222885" cy="700405"/>
                  <wp:effectExtent l="0" t="0" r="5715" b="0"/>
                  <wp:wrapNone/>
                  <wp:docPr id="2207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B8E0C0D" w14:textId="77777777" w:rsidR="00325B9F" w:rsidRDefault="00325B9F">
      <w:pPr>
        <w:sectPr w:rsidR="00325B9F" w:rsidSect="00BE1C19">
          <w:headerReference w:type="default" r:id="rId38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2838"/>
        <w:gridCol w:w="2654"/>
        <w:gridCol w:w="2728"/>
      </w:tblGrid>
      <w:tr w:rsidR="00276CE0" w:rsidRPr="00DC6897" w14:paraId="3CD0F019" w14:textId="77777777" w:rsidTr="005B7C07">
        <w:tc>
          <w:tcPr>
            <w:tcW w:w="567" w:type="dxa"/>
          </w:tcPr>
          <w:p w14:paraId="53712F4E" w14:textId="77777777" w:rsidR="00DC6897" w:rsidRPr="00DC6897" w:rsidRDefault="00DC6897" w:rsidP="00224450">
            <w:pPr>
              <w:keepNext/>
              <w:keepLines/>
              <w:spacing w:after="120" w:line="240" w:lineRule="auto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DC6897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504" w:type="dxa"/>
            <w:gridSpan w:val="4"/>
          </w:tcPr>
          <w:p w14:paraId="3830A259" w14:textId="77777777" w:rsidR="00DC6897" w:rsidRPr="00DC6897" w:rsidRDefault="00DC6897" w:rsidP="003760D9">
            <w:pPr>
              <w:pStyle w:val="berschrift1"/>
            </w:pPr>
            <w:r w:rsidRPr="00DC6897">
              <w:t xml:space="preserve">Ich </w:t>
            </w:r>
            <w:r w:rsidRPr="00224450">
              <w:t>kann</w:t>
            </w:r>
            <w:r w:rsidRPr="00DC6897">
              <w:t xml:space="preserve"> Multiplikations</w:t>
            </w:r>
            <w:r w:rsidR="00FC1D95">
              <w:t>a</w:t>
            </w:r>
            <w:r w:rsidRPr="00DC6897">
              <w:t xml:space="preserve">ufgaben zu Situationen finden </w:t>
            </w:r>
            <w:r w:rsidR="00224450">
              <w:br/>
            </w:r>
            <w:r w:rsidRPr="00DC6897">
              <w:t>und umgekehrt</w:t>
            </w:r>
          </w:p>
        </w:tc>
      </w:tr>
      <w:tr w:rsidR="00276CE0" w:rsidRPr="00DC6897" w14:paraId="4CBBC7E5" w14:textId="77777777" w:rsidTr="005B7C07">
        <w:trPr>
          <w:trHeight w:val="170"/>
        </w:trPr>
        <w:tc>
          <w:tcPr>
            <w:tcW w:w="567" w:type="dxa"/>
          </w:tcPr>
          <w:p w14:paraId="3697B8AA" w14:textId="77777777" w:rsidR="00DC6897" w:rsidRPr="00DC6897" w:rsidRDefault="00DC6897" w:rsidP="003760D9">
            <w:pPr>
              <w:pStyle w:val="berschrift2"/>
            </w:pPr>
            <w:r w:rsidRPr="00DC6897">
              <w:t>1</w:t>
            </w:r>
          </w:p>
        </w:tc>
        <w:tc>
          <w:tcPr>
            <w:tcW w:w="8504" w:type="dxa"/>
            <w:gridSpan w:val="4"/>
          </w:tcPr>
          <w:p w14:paraId="75941378" w14:textId="77777777" w:rsidR="00DC6897" w:rsidRPr="00DC6897" w:rsidRDefault="00DC6897" w:rsidP="003760D9">
            <w:pPr>
              <w:pStyle w:val="berschrift2"/>
            </w:pPr>
            <w:r w:rsidRPr="003760D9">
              <w:t>Multiplikation</w:t>
            </w:r>
            <w:r w:rsidRPr="00DC6897">
              <w:t xml:space="preserve"> und Würfelbilder</w:t>
            </w:r>
          </w:p>
        </w:tc>
      </w:tr>
      <w:tr w:rsidR="003C1F98" w:rsidRPr="00E73313" w14:paraId="7D2790CA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AF08C35" w14:textId="77777777" w:rsidR="003C1F98" w:rsidRPr="00E73313" w:rsidRDefault="00224450" w:rsidP="003760D9">
            <w:pPr>
              <w:pStyle w:val="berschrift3"/>
            </w:pPr>
            <w:r>
              <w:t>1.1</w:t>
            </w:r>
          </w:p>
        </w:tc>
        <w:tc>
          <w:tcPr>
            <w:tcW w:w="8504" w:type="dxa"/>
            <w:gridSpan w:val="4"/>
          </w:tcPr>
          <w:p w14:paraId="593FBC4C" w14:textId="77777777" w:rsidR="003C1F98" w:rsidRPr="00B82047" w:rsidRDefault="003C1F98" w:rsidP="003760D9">
            <w:pPr>
              <w:pStyle w:val="berschrift3"/>
            </w:pPr>
            <w:r w:rsidRPr="003760D9">
              <w:t>Punktegruppen</w:t>
            </w:r>
            <w:r w:rsidRPr="00A54F5D">
              <w:t xml:space="preserve"> und Mal-A</w:t>
            </w:r>
            <w:r w:rsidRPr="00E73313">
              <w:t>ufgaben</w:t>
            </w:r>
          </w:p>
        </w:tc>
      </w:tr>
      <w:tr w:rsidR="003C1F98" w:rsidRPr="00E73313" w14:paraId="38BCDA8B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1EA85C6" w14:textId="77777777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66848" behindDoc="0" locked="0" layoutInCell="1" allowOverlap="1" wp14:anchorId="3B91F7EF" wp14:editId="0A9CBE15">
                  <wp:simplePos x="0" y="0"/>
                  <wp:positionH relativeFrom="column">
                    <wp:posOffset>-54321</wp:posOffset>
                  </wp:positionH>
                  <wp:positionV relativeFrom="paragraph">
                    <wp:posOffset>353921</wp:posOffset>
                  </wp:positionV>
                  <wp:extent cx="360000" cy="272386"/>
                  <wp:effectExtent l="0" t="0" r="0" b="0"/>
                  <wp:wrapNone/>
                  <wp:docPr id="732606713" name="Grafik 732606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4D1AE874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1C5476CB" w14:textId="77777777" w:rsidR="003C1F98" w:rsidRDefault="003C1F98" w:rsidP="002E0FA7">
            <w:r w:rsidRPr="00843F97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04BB96D1" wp14:editId="254AEC81">
                  <wp:simplePos x="0" y="0"/>
                  <wp:positionH relativeFrom="column">
                    <wp:posOffset>4641807</wp:posOffset>
                  </wp:positionH>
                  <wp:positionV relativeFrom="paragraph">
                    <wp:posOffset>7215</wp:posOffset>
                  </wp:positionV>
                  <wp:extent cx="357505" cy="346710"/>
                  <wp:effectExtent l="38100" t="38100" r="36195" b="46990"/>
                  <wp:wrapNone/>
                  <wp:docPr id="665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214F1E8F" wp14:editId="30E39153">
                  <wp:simplePos x="0" y="0"/>
                  <wp:positionH relativeFrom="column">
                    <wp:posOffset>3684942</wp:posOffset>
                  </wp:positionH>
                  <wp:positionV relativeFrom="paragraph">
                    <wp:posOffset>141726</wp:posOffset>
                  </wp:positionV>
                  <wp:extent cx="357505" cy="346710"/>
                  <wp:effectExtent l="76200" t="76200" r="42545" b="72390"/>
                  <wp:wrapNone/>
                  <wp:docPr id="664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7BBE9A78" wp14:editId="01B750F5">
                  <wp:simplePos x="0" y="0"/>
                  <wp:positionH relativeFrom="column">
                    <wp:posOffset>3188335</wp:posOffset>
                  </wp:positionH>
                  <wp:positionV relativeFrom="paragraph">
                    <wp:posOffset>46355</wp:posOffset>
                  </wp:positionV>
                  <wp:extent cx="357505" cy="346710"/>
                  <wp:effectExtent l="38100" t="38100" r="36195" b="46990"/>
                  <wp:wrapNone/>
                  <wp:docPr id="663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564F2E1D" wp14:editId="7076340A">
                  <wp:simplePos x="0" y="0"/>
                  <wp:positionH relativeFrom="column">
                    <wp:posOffset>4103072</wp:posOffset>
                  </wp:positionH>
                  <wp:positionV relativeFrom="paragraph">
                    <wp:posOffset>50382</wp:posOffset>
                  </wp:positionV>
                  <wp:extent cx="357505" cy="346710"/>
                  <wp:effectExtent l="38100" t="38100" r="42545" b="34290"/>
                  <wp:wrapNone/>
                  <wp:docPr id="66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Wie viele Punkte siehst du auf den Würfeln? </w:t>
            </w:r>
          </w:p>
          <w:p w14:paraId="6F5E1C9D" w14:textId="77777777" w:rsidR="003C1F98" w:rsidRDefault="003C1F98" w:rsidP="00F50DC9">
            <w:pPr>
              <w:pStyle w:val="Listenabsatz"/>
              <w:numPr>
                <w:ilvl w:val="0"/>
                <w:numId w:val="6"/>
              </w:numPr>
              <w:spacing w:line="240" w:lineRule="auto"/>
              <w:contextualSpacing w:val="0"/>
            </w:pPr>
            <w:r>
              <w:t xml:space="preserve">Wie </w:t>
            </w:r>
            <w:r w:rsidRPr="005A52CB">
              <w:t>zählst</w:t>
            </w:r>
            <w:r>
              <w:t xml:space="preserve"> du sie am schnellsten? </w:t>
            </w:r>
          </w:p>
          <w:p w14:paraId="087CAF32" w14:textId="77777777" w:rsidR="003C1F98" w:rsidRDefault="003C1F98" w:rsidP="00F50DC9">
            <w:pPr>
              <w:pStyle w:val="Listenabsatz"/>
              <w:numPr>
                <w:ilvl w:val="0"/>
                <w:numId w:val="6"/>
              </w:numPr>
              <w:spacing w:line="240" w:lineRule="auto"/>
              <w:contextualSpacing w:val="0"/>
            </w:pPr>
            <w:r>
              <w:t>Findest du mehrere Wege zum Zählen?</w:t>
            </w:r>
          </w:p>
          <w:p w14:paraId="3259C3E4" w14:textId="77777777" w:rsidR="003C1F98" w:rsidRDefault="003C1F98" w:rsidP="00F50DC9">
            <w:pPr>
              <w:pStyle w:val="Listenabsatz"/>
              <w:numPr>
                <w:ilvl w:val="0"/>
                <w:numId w:val="6"/>
              </w:numPr>
              <w:spacing w:line="240" w:lineRule="auto"/>
              <w:contextualSpacing w:val="0"/>
            </w:pPr>
            <w:r>
              <w:t>Vergleicht eure Wege.</w:t>
            </w:r>
            <w:r w:rsidRPr="00843F97">
              <w:t xml:space="preserve"> </w:t>
            </w:r>
          </w:p>
        </w:tc>
      </w:tr>
      <w:tr w:rsidR="003C1F98" w:rsidRPr="00E73313" w14:paraId="5E58D3C4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4018E2BC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15BF10C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220" w:type="dxa"/>
            <w:gridSpan w:val="3"/>
          </w:tcPr>
          <w:p w14:paraId="5DF36AE6" w14:textId="77777777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08776198" wp14:editId="73C46920">
                  <wp:simplePos x="0" y="0"/>
                  <wp:positionH relativeFrom="column">
                    <wp:posOffset>3753373</wp:posOffset>
                  </wp:positionH>
                  <wp:positionV relativeFrom="paragraph">
                    <wp:posOffset>154940</wp:posOffset>
                  </wp:positionV>
                  <wp:extent cx="340360" cy="344170"/>
                  <wp:effectExtent l="50800" t="50800" r="40640" b="49530"/>
                  <wp:wrapNone/>
                  <wp:docPr id="15277" name="Bild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0000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63848D91" wp14:editId="4AF6412A">
                  <wp:simplePos x="0" y="0"/>
                  <wp:positionH relativeFrom="column">
                    <wp:posOffset>2857088</wp:posOffset>
                  </wp:positionH>
                  <wp:positionV relativeFrom="paragraph">
                    <wp:posOffset>151765</wp:posOffset>
                  </wp:positionV>
                  <wp:extent cx="340360" cy="344170"/>
                  <wp:effectExtent l="50800" t="50800" r="53340" b="49530"/>
                  <wp:wrapNone/>
                  <wp:docPr id="15274" name="Bild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4C0D6487" wp14:editId="40F9D1E6">
                  <wp:simplePos x="0" y="0"/>
                  <wp:positionH relativeFrom="column">
                    <wp:posOffset>2337882</wp:posOffset>
                  </wp:positionH>
                  <wp:positionV relativeFrom="paragraph">
                    <wp:posOffset>141605</wp:posOffset>
                  </wp:positionV>
                  <wp:extent cx="340360" cy="344170"/>
                  <wp:effectExtent l="12700" t="12700" r="15240" b="11430"/>
                  <wp:wrapNone/>
                  <wp:docPr id="15276" name="Bild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16206527" wp14:editId="4E08C1A6">
                  <wp:simplePos x="0" y="0"/>
                  <wp:positionH relativeFrom="column">
                    <wp:posOffset>1839518</wp:posOffset>
                  </wp:positionH>
                  <wp:positionV relativeFrom="paragraph">
                    <wp:posOffset>151765</wp:posOffset>
                  </wp:positionV>
                  <wp:extent cx="344170" cy="340360"/>
                  <wp:effectExtent l="14605" t="23495" r="13335" b="13335"/>
                  <wp:wrapNone/>
                  <wp:docPr id="15273" name="Bild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5980F536" wp14:editId="642ED594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158115</wp:posOffset>
                  </wp:positionV>
                  <wp:extent cx="340360" cy="344170"/>
                  <wp:effectExtent l="10795" t="14605" r="13335" b="13335"/>
                  <wp:wrapNone/>
                  <wp:docPr id="15275" name="Bild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37596689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10C0FAB8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565F29A0" w14:textId="77777777" w:rsidR="003C1F98" w:rsidRPr="00E73313" w:rsidRDefault="003C1F98" w:rsidP="00D644E6">
            <w:pPr>
              <w:pStyle w:val="berschrift4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BCCD597" w14:textId="77777777" w:rsidR="003C1F98" w:rsidRDefault="000D673C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32032" behindDoc="0" locked="0" layoutInCell="1" allowOverlap="1" wp14:anchorId="5602A8C2" wp14:editId="7DCFCA14">
                      <wp:simplePos x="0" y="0"/>
                      <wp:positionH relativeFrom="column">
                        <wp:posOffset>4493092</wp:posOffset>
                      </wp:positionH>
                      <wp:positionV relativeFrom="paragraph">
                        <wp:posOffset>-111904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251F6E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2A8C2" id="Gruppieren 19" o:spid="_x0000_s1046" style="position:absolute;margin-left:353.8pt;margin-top:-8.8pt;width:42.9pt;height:59.15pt;z-index:25233203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">
                      <v:shape id="Grafik 5" o:spid="_x0000_s104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43" o:title="" chromakey="white"/>
                      </v:shape>
                      <v:shape id="Textfeld 12" o:spid="_x0000_s104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251F6E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9B5CAE0" wp14:editId="70A97B14">
                      <wp:simplePos x="0" y="0"/>
                      <wp:positionH relativeFrom="column">
                        <wp:posOffset>1726216</wp:posOffset>
                      </wp:positionH>
                      <wp:positionV relativeFrom="paragraph">
                        <wp:posOffset>411000</wp:posOffset>
                      </wp:positionV>
                      <wp:extent cx="2622159" cy="285896"/>
                      <wp:effectExtent l="0" t="101600" r="184785" b="19050"/>
                      <wp:wrapNone/>
                      <wp:docPr id="657" name="Abgerundete rechteckige Legend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159" cy="285896"/>
                              </a:xfrm>
                              <a:prstGeom prst="wedgeRoundRectCallout">
                                <a:avLst>
                                  <a:gd name="adj1" fmla="val 55803"/>
                                  <a:gd name="adj2" fmla="val -803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2CD94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E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t>in 3er, zwei 3er, drei 3er, vier 3er, fünf 3er</w:t>
                                  </w:r>
                                </w:p>
                                <w:p w14:paraId="65D5A372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B5CAE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7" o:spid="_x0000_s1049" type="#_x0000_t62" style="position:absolute;margin-left:135.9pt;margin-top:32.35pt;width:206.45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" adj="22853,-6563" filled="f" strokecolor="gray [1629]" strokeweight="1pt">
                      <v:textbox inset="1mm,,1mm">
                        <w:txbxContent>
                          <w:p w14:paraId="6842CD94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 w:rsidRPr="00867675">
                              <w:rPr>
                                <w:color w:val="000000"/>
                              </w:rPr>
                              <w:t>in 3er, zwei 3er, drei 3er, vier 3er, fünf 3er</w:t>
                            </w:r>
                          </w:p>
                          <w:p w14:paraId="65D5A372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DA5">
              <w:t>W</w:t>
            </w:r>
            <w:r w:rsidR="003C1F98">
              <w:t xml:space="preserve">ie viele Punkte sind </w:t>
            </w:r>
            <w:r w:rsidR="003C1F98">
              <w:br/>
              <w:t>auf diesen fünf Würfeln?</w:t>
            </w:r>
            <w:r w:rsidR="003C1F98">
              <w:br/>
            </w:r>
          </w:p>
          <w:p w14:paraId="1C2ABC01" w14:textId="77777777" w:rsidR="003C1F98" w:rsidRDefault="003C1F98" w:rsidP="002E0FA7">
            <w:pPr>
              <w:pStyle w:val="Text"/>
            </w:pPr>
            <w:r>
              <w:t xml:space="preserve">Kenan zählt: </w:t>
            </w:r>
          </w:p>
          <w:p w14:paraId="2E7B240B" w14:textId="77777777" w:rsidR="003C1F98" w:rsidRDefault="003C1F98" w:rsidP="002E0FA7">
            <w:pPr>
              <w:pStyle w:val="Text"/>
            </w:pPr>
          </w:p>
          <w:p w14:paraId="45227DE2" w14:textId="77777777" w:rsidR="003C1F98" w:rsidRDefault="003C1F98" w:rsidP="002E0FA7">
            <w:pPr>
              <w:pStyle w:val="HandschriftVorlage"/>
            </w:pPr>
            <w:r w:rsidRPr="00046F58">
              <w:rPr>
                <w:rFonts w:ascii="Calibri" w:hAnsi="Calibri"/>
                <w:color w:val="000000"/>
                <w:sz w:val="22"/>
              </w:rPr>
              <w:t xml:space="preserve">Kenan schreibt die </w:t>
            </w:r>
            <w:r w:rsidR="00A9431F">
              <w:rPr>
                <w:rFonts w:ascii="Calibri" w:hAnsi="Calibri"/>
                <w:color w:val="000000"/>
                <w:sz w:val="22"/>
              </w:rPr>
              <w:t>3er-</w:t>
            </w:r>
            <w:r w:rsidRPr="00046F58">
              <w:rPr>
                <w:rFonts w:ascii="Calibri" w:hAnsi="Calibri"/>
                <w:color w:val="000000"/>
                <w:sz w:val="22"/>
              </w:rPr>
              <w:t xml:space="preserve">Gruppen auf:    </w:t>
            </w:r>
            <w:r w:rsidR="00904D35">
              <w:rPr>
                <w:sz w:val="21"/>
              </w:rPr>
              <w:t>F</w:t>
            </w:r>
            <w:r w:rsidRPr="00FD5602">
              <w:rPr>
                <w:sz w:val="21"/>
              </w:rPr>
              <w:t>ünf 3er</w:t>
            </w:r>
            <w:r>
              <w:rPr>
                <w:sz w:val="21"/>
              </w:rPr>
              <w:t xml:space="preserve">, </w:t>
            </w:r>
            <w:r>
              <w:t>dazu passt die Mal-Aufgabe 5 · 3 = 15</w:t>
            </w:r>
            <w:r w:rsidRPr="00FD5602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  <w:p w14:paraId="5744104E" w14:textId="77777777" w:rsidR="003C1F98" w:rsidRDefault="003C1F98" w:rsidP="002E0FA7">
            <w:pPr>
              <w:pStyle w:val="Text"/>
            </w:pPr>
          </w:p>
          <w:p w14:paraId="69326BEE" w14:textId="77777777" w:rsidR="003C1F98" w:rsidRDefault="003C1F98" w:rsidP="00F50DC9">
            <w:pPr>
              <w:pStyle w:val="Listenabsatz"/>
              <w:numPr>
                <w:ilvl w:val="0"/>
                <w:numId w:val="7"/>
              </w:numPr>
              <w:spacing w:line="240" w:lineRule="auto"/>
              <w:contextualSpacing w:val="0"/>
            </w:pPr>
            <w:r>
              <w:t xml:space="preserve">Wieso zählt Kenan nicht die einzelnen Punkte, </w:t>
            </w:r>
            <w:r>
              <w:br/>
            </w:r>
            <w:r w:rsidRPr="00BA13E1">
              <w:t>sondern</w:t>
            </w:r>
            <w:r>
              <w:t xml:space="preserve"> immer 3 Punkte in einer Gruppe?</w:t>
            </w:r>
          </w:p>
          <w:p w14:paraId="4E63835E" w14:textId="77777777" w:rsidR="003C1F98" w:rsidRDefault="003C1F98" w:rsidP="00F50DC9">
            <w:pPr>
              <w:pStyle w:val="Listenabsatz"/>
              <w:numPr>
                <w:ilvl w:val="0"/>
                <w:numId w:val="7"/>
              </w:numPr>
              <w:spacing w:line="240" w:lineRule="auto"/>
              <w:contextualSpacing w:val="0"/>
            </w:pPr>
            <w:r>
              <w:t xml:space="preserve">Wieso passt diese Mal-Aufgabe dazu? </w:t>
            </w:r>
          </w:p>
          <w:p w14:paraId="5AB39B4B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DEB6CD1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BBF6AE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79746D7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0" w:type="dxa"/>
            <w:gridSpan w:val="3"/>
          </w:tcPr>
          <w:p w14:paraId="02994B53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31FA3995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BBA7A93" w14:textId="77777777" w:rsidR="003C1F98" w:rsidRPr="00E73313" w:rsidRDefault="003C1F98" w:rsidP="002E0FA7"/>
        </w:tc>
        <w:tc>
          <w:tcPr>
            <w:tcW w:w="284" w:type="dxa"/>
          </w:tcPr>
          <w:p w14:paraId="1BFD326B" w14:textId="77777777" w:rsidR="003C1F98" w:rsidRPr="00291284" w:rsidRDefault="003C1F98" w:rsidP="00D644E6">
            <w:pPr>
              <w:pStyle w:val="berschrift4"/>
              <w:rPr>
                <w:lang w:val="x-none"/>
              </w:rPr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5B84049E" w14:textId="77777777" w:rsidR="003C1F98" w:rsidRDefault="003C1F98" w:rsidP="002E0FA7">
            <w:pPr>
              <w:pStyle w:val="Text"/>
            </w:pPr>
            <w:r>
              <w:t xml:space="preserve">Zähle </w:t>
            </w:r>
            <w:r w:rsidR="00902DA5">
              <w:t>wie Kenan</w:t>
            </w:r>
            <w:r>
              <w:t xml:space="preserve"> in Gruppen und schreibe die Malaufgabe dazu</w:t>
            </w:r>
            <w:r w:rsidRPr="00E73313">
              <w:t>.</w:t>
            </w:r>
          </w:p>
          <w:p w14:paraId="72B201C1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5AB8093E" w14:textId="77777777" w:rsidTr="0000022A">
        <w:tblPrEx>
          <w:tblLook w:val="01E0" w:firstRow="1" w:lastRow="1" w:firstColumn="1" w:lastColumn="1" w:noHBand="0" w:noVBand="0"/>
        </w:tblPrEx>
        <w:trPr>
          <w:trHeight w:val="917"/>
        </w:trPr>
        <w:tc>
          <w:tcPr>
            <w:tcW w:w="567" w:type="dxa"/>
          </w:tcPr>
          <w:p w14:paraId="677FD554" w14:textId="77777777" w:rsidR="003C1F98" w:rsidRPr="00E73313" w:rsidRDefault="003C1F98" w:rsidP="002E0FA7"/>
        </w:tc>
        <w:tc>
          <w:tcPr>
            <w:tcW w:w="284" w:type="dxa"/>
          </w:tcPr>
          <w:p w14:paraId="2E27ED4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CC7917E" w14:textId="77777777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71904" behindDoc="0" locked="0" layoutInCell="1" allowOverlap="1" wp14:anchorId="65EEBF7C" wp14:editId="363A1080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65405</wp:posOffset>
                  </wp:positionV>
                  <wp:extent cx="338455" cy="349885"/>
                  <wp:effectExtent l="76200" t="76200" r="17145" b="56515"/>
                  <wp:wrapNone/>
                  <wp:docPr id="1527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57809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</w:rPr>
              <w:t>(1)</w:t>
            </w:r>
          </w:p>
          <w:p w14:paraId="1F25658B" w14:textId="77777777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72928" behindDoc="0" locked="0" layoutInCell="1" allowOverlap="1" wp14:anchorId="6F785FB3" wp14:editId="6C97C48E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12065</wp:posOffset>
                  </wp:positionV>
                  <wp:extent cx="349885" cy="338455"/>
                  <wp:effectExtent l="0" t="0" r="5715" b="0"/>
                  <wp:wrapNone/>
                  <wp:docPr id="15279" name="Bild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73952" behindDoc="0" locked="0" layoutInCell="1" allowOverlap="1" wp14:anchorId="23F584AB" wp14:editId="155C756C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338455" cy="349885"/>
                  <wp:effectExtent l="57150" t="57150" r="42545" b="69215"/>
                  <wp:wrapNone/>
                  <wp:docPr id="15280" name="Bild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495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54602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5D4BA3A0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39D1165B" w14:textId="77777777" w:rsidR="003C1F98" w:rsidRPr="003760D9" w:rsidRDefault="003C1F98" w:rsidP="002E0FA7">
            <w:pPr>
              <w:rPr>
                <w:b/>
                <w:bCs/>
              </w:rPr>
            </w:pPr>
          </w:p>
        </w:tc>
        <w:tc>
          <w:tcPr>
            <w:tcW w:w="2654" w:type="dxa"/>
          </w:tcPr>
          <w:p w14:paraId="255363BF" w14:textId="77777777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77024" behindDoc="0" locked="0" layoutInCell="1" allowOverlap="1" wp14:anchorId="266BDE49" wp14:editId="68D8D54F">
                  <wp:simplePos x="0" y="0"/>
                  <wp:positionH relativeFrom="column">
                    <wp:posOffset>885556</wp:posOffset>
                  </wp:positionH>
                  <wp:positionV relativeFrom="paragraph">
                    <wp:posOffset>180140</wp:posOffset>
                  </wp:positionV>
                  <wp:extent cx="344170" cy="340360"/>
                  <wp:effectExtent l="78105" t="74295" r="38735" b="89535"/>
                  <wp:wrapNone/>
                  <wp:docPr id="15284" name="Bild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72447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78048" behindDoc="0" locked="0" layoutInCell="1" allowOverlap="1" wp14:anchorId="673EAE87" wp14:editId="617C223F">
                  <wp:simplePos x="0" y="0"/>
                  <wp:positionH relativeFrom="column">
                    <wp:posOffset>474323</wp:posOffset>
                  </wp:positionH>
                  <wp:positionV relativeFrom="paragraph">
                    <wp:posOffset>472550</wp:posOffset>
                  </wp:positionV>
                  <wp:extent cx="340360" cy="344170"/>
                  <wp:effectExtent l="0" t="0" r="0" b="11430"/>
                  <wp:wrapNone/>
                  <wp:docPr id="15282" name="Bild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74976" behindDoc="0" locked="0" layoutInCell="1" allowOverlap="1" wp14:anchorId="0A4475D8" wp14:editId="1711710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221615</wp:posOffset>
                  </wp:positionV>
                  <wp:extent cx="344170" cy="340360"/>
                  <wp:effectExtent l="78105" t="74295" r="13335" b="64135"/>
                  <wp:wrapNone/>
                  <wp:docPr id="1528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16296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76000" behindDoc="0" locked="0" layoutInCell="1" allowOverlap="1" wp14:anchorId="0EFAEDD1" wp14:editId="132AB7C6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64135</wp:posOffset>
                  </wp:positionV>
                  <wp:extent cx="340360" cy="344170"/>
                  <wp:effectExtent l="76200" t="76200" r="15240" b="87630"/>
                  <wp:wrapNone/>
                  <wp:docPr id="15283" name="Bild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08431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(2)</w:t>
            </w:r>
          </w:p>
        </w:tc>
        <w:tc>
          <w:tcPr>
            <w:tcW w:w="2728" w:type="dxa"/>
          </w:tcPr>
          <w:p w14:paraId="0B266331" w14:textId="77777777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1120" behindDoc="0" locked="0" layoutInCell="1" allowOverlap="1" wp14:anchorId="58B5B405" wp14:editId="77854082">
                  <wp:simplePos x="0" y="0"/>
                  <wp:positionH relativeFrom="column">
                    <wp:posOffset>416345</wp:posOffset>
                  </wp:positionH>
                  <wp:positionV relativeFrom="paragraph">
                    <wp:posOffset>75667</wp:posOffset>
                  </wp:positionV>
                  <wp:extent cx="368935" cy="376555"/>
                  <wp:effectExtent l="101600" t="76200" r="37465" b="80645"/>
                  <wp:wrapNone/>
                  <wp:docPr id="15286" name="Bild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79101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79072" behindDoc="0" locked="0" layoutInCell="1" allowOverlap="1" wp14:anchorId="108DF757" wp14:editId="723AAFF6">
                  <wp:simplePos x="0" y="0"/>
                  <wp:positionH relativeFrom="column">
                    <wp:posOffset>693226</wp:posOffset>
                  </wp:positionH>
                  <wp:positionV relativeFrom="paragraph">
                    <wp:posOffset>406240</wp:posOffset>
                  </wp:positionV>
                  <wp:extent cx="368935" cy="376555"/>
                  <wp:effectExtent l="50800" t="50800" r="37465" b="55245"/>
                  <wp:wrapNone/>
                  <wp:docPr id="1528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9673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780096" behindDoc="0" locked="0" layoutInCell="1" allowOverlap="1" wp14:anchorId="5C359BB7" wp14:editId="507D71D8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37465</wp:posOffset>
                  </wp:positionV>
                  <wp:extent cx="369570" cy="377190"/>
                  <wp:effectExtent l="76200" t="50800" r="36830" b="54610"/>
                  <wp:wrapNone/>
                  <wp:docPr id="15287" name="Bild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843">
                            <a:off x="0" y="0"/>
                            <a:ext cx="36957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(3)</w:t>
            </w:r>
          </w:p>
        </w:tc>
      </w:tr>
      <w:tr w:rsidR="003C1F98" w:rsidRPr="00E73313" w14:paraId="3FC69598" w14:textId="77777777" w:rsidTr="0000022A">
        <w:tblPrEx>
          <w:tblLook w:val="01E0" w:firstRow="1" w:lastRow="1" w:firstColumn="1" w:lastColumn="1" w:noHBand="0" w:noVBand="0"/>
        </w:tblPrEx>
        <w:trPr>
          <w:trHeight w:val="2446"/>
        </w:trPr>
        <w:tc>
          <w:tcPr>
            <w:tcW w:w="567" w:type="dxa"/>
          </w:tcPr>
          <w:p w14:paraId="61478370" w14:textId="77777777" w:rsidR="003C1F98" w:rsidRPr="00E73313" w:rsidRDefault="003C1F98" w:rsidP="002E0FA7"/>
        </w:tc>
        <w:tc>
          <w:tcPr>
            <w:tcW w:w="284" w:type="dxa"/>
          </w:tcPr>
          <w:p w14:paraId="0F8A3974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4CAE1D8" w14:textId="77777777" w:rsidR="003C1F98" w:rsidRDefault="003C1F98" w:rsidP="002E0FA7">
            <w:pPr>
              <w:pStyle w:val="Text"/>
            </w:pPr>
            <w:r>
              <w:t>So beschreibst du Gruppen:</w:t>
            </w:r>
            <w:r w:rsidRPr="00FD5602">
              <w:t xml:space="preserve">    </w:t>
            </w:r>
          </w:p>
          <w:p w14:paraId="3646F8FB" w14:textId="77777777" w:rsidR="003C1F98" w:rsidRDefault="003C1F98" w:rsidP="002E0FA7">
            <w:pPr>
              <w:pStyle w:val="HandschriftVorlage"/>
            </w:pPr>
          </w:p>
          <w:p w14:paraId="5BCA8308" w14:textId="77777777" w:rsidR="003C1F98" w:rsidRPr="00891D9B" w:rsidRDefault="003C1F98" w:rsidP="002E0FA7">
            <w:pPr>
              <w:pStyle w:val="HandschriftVorlage"/>
            </w:pPr>
            <w:r w:rsidRPr="00891D9B">
              <w:t>I</w:t>
            </w:r>
            <w:r w:rsidRPr="00C86224">
              <w:t>ch sehe drei Wü</w:t>
            </w:r>
            <w:r w:rsidRPr="00891D9B">
              <w:t xml:space="preserve">rfel, </w:t>
            </w:r>
            <w:r>
              <w:br/>
            </w:r>
            <w:r w:rsidR="00BF6CB2">
              <w:t>jeder hat</w:t>
            </w:r>
            <w:r>
              <w:t xml:space="preserve"> </w:t>
            </w:r>
            <w:r w:rsidRPr="00891D9B">
              <w:t xml:space="preserve">6 Punkte. </w:t>
            </w:r>
          </w:p>
          <w:p w14:paraId="0311BF8C" w14:textId="77777777" w:rsidR="003C1F98" w:rsidRPr="00FD5602" w:rsidRDefault="003C1F98" w:rsidP="002E0FA7">
            <w:pPr>
              <w:pStyle w:val="HandschriftVorlage"/>
            </w:pPr>
            <w:r w:rsidRPr="00E512B6">
              <w:t>Das sind d</w:t>
            </w:r>
            <w:r w:rsidRPr="00E512B6">
              <w:rPr>
                <w:sz w:val="22"/>
              </w:rPr>
              <w:t>rei 6e</w:t>
            </w:r>
            <w:r w:rsidRPr="00FD5602">
              <w:t>r</w:t>
            </w:r>
            <w:r>
              <w:t>-Würfel</w:t>
            </w:r>
          </w:p>
          <w:p w14:paraId="5AEE1814" w14:textId="77777777" w:rsidR="003C1F98" w:rsidRDefault="003C1F98" w:rsidP="002E0FA7"/>
          <w:p w14:paraId="7B1E9646" w14:textId="77777777" w:rsidR="003675F9" w:rsidRDefault="003675F9" w:rsidP="002E0FA7"/>
          <w:p w14:paraId="5F77F88F" w14:textId="77777777" w:rsidR="003C1F98" w:rsidRDefault="003C1F98" w:rsidP="002E0FA7">
            <w:pPr>
              <w:pStyle w:val="Text"/>
              <w:spacing w:before="240" w:line="240" w:lineRule="atLeast"/>
            </w:pPr>
            <w:r w:rsidRPr="00E73313">
              <w:t>Mal-Aufgabe:</w:t>
            </w:r>
            <w:r>
              <w:br/>
            </w:r>
          </w:p>
          <w:p w14:paraId="18876CD4" w14:textId="77777777" w:rsidR="003C1F98" w:rsidRPr="0048299A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</w:tc>
        <w:tc>
          <w:tcPr>
            <w:tcW w:w="2654" w:type="dxa"/>
          </w:tcPr>
          <w:p w14:paraId="1E66C38E" w14:textId="77777777" w:rsidR="003C1F98" w:rsidRPr="00902DA5" w:rsidRDefault="00902DA5" w:rsidP="002E0FA7">
            <w:pPr>
              <w:rPr>
                <w:rFonts w:ascii="Comic Sans MS" w:hAnsi="Comic Sans MS"/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 w:rsidRPr="00902DA5">
              <w:rPr>
                <w:rFonts w:ascii="Comic Sans MS" w:hAnsi="Comic Sans MS"/>
              </w:rPr>
              <w:br/>
            </w:r>
          </w:p>
          <w:p w14:paraId="6768DD73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3D046DD4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DF62AD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17D574BC" w14:textId="77777777" w:rsidR="003C1F98" w:rsidRDefault="003C1F98" w:rsidP="002E0FA7">
            <w:pPr>
              <w:pStyle w:val="Text"/>
              <w:spacing w:line="240" w:lineRule="atLeast"/>
            </w:pPr>
            <w:r w:rsidRPr="00E73313">
              <w:t>Mal-Aufgabe:</w:t>
            </w:r>
            <w:r>
              <w:br/>
            </w:r>
          </w:p>
          <w:p w14:paraId="72EC1DD8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741E798" w14:textId="77777777" w:rsidR="003C1F98" w:rsidRPr="00E73313" w:rsidRDefault="003C1F98" w:rsidP="002E0FA7"/>
        </w:tc>
        <w:tc>
          <w:tcPr>
            <w:tcW w:w="2728" w:type="dxa"/>
          </w:tcPr>
          <w:p w14:paraId="665EA349" w14:textId="77777777" w:rsidR="003C1F98" w:rsidRPr="0069129F" w:rsidRDefault="00902DA5" w:rsidP="002E0FA7">
            <w:pPr>
              <w:rPr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>
              <w:br/>
            </w:r>
          </w:p>
          <w:p w14:paraId="57AB0507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ECD1C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37CEC0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36037C55" w14:textId="77777777" w:rsidR="003C1F98" w:rsidRPr="0069129F" w:rsidRDefault="003C1F98" w:rsidP="002E0FA7">
            <w:pPr>
              <w:pStyle w:val="Text"/>
              <w:spacing w:line="240" w:lineRule="atLeast"/>
              <w:rPr>
                <w:color w:val="7F7F7F" w:themeColor="text1" w:themeTint="80"/>
              </w:rPr>
            </w:pPr>
            <w:r w:rsidRPr="00E73313">
              <w:t>Mal-Aufgabe:</w:t>
            </w:r>
            <w:r>
              <w:br/>
            </w:r>
          </w:p>
          <w:p w14:paraId="3EC5A7E3" w14:textId="77777777" w:rsidR="003C1F98" w:rsidRPr="00E7402C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</w:tc>
      </w:tr>
      <w:tr w:rsidR="003C1F98" w:rsidRPr="00E73313" w14:paraId="378536DF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4065B1CC" w14:textId="77777777" w:rsidR="003C1F98" w:rsidRPr="00E73313" w:rsidRDefault="00902DA5" w:rsidP="002E0FA7">
            <w:r>
              <w:rPr>
                <w:noProof/>
              </w:rPr>
              <w:drawing>
                <wp:anchor distT="0" distB="0" distL="114300" distR="114300" simplePos="0" relativeHeight="252364800" behindDoc="0" locked="0" layoutInCell="1" allowOverlap="1" wp14:anchorId="135EE88C" wp14:editId="3A027058">
                  <wp:simplePos x="0" y="0"/>
                  <wp:positionH relativeFrom="column">
                    <wp:posOffset>-54321</wp:posOffset>
                  </wp:positionH>
                  <wp:positionV relativeFrom="paragraph">
                    <wp:posOffset>29210</wp:posOffset>
                  </wp:positionV>
                  <wp:extent cx="360000" cy="272386"/>
                  <wp:effectExtent l="0" t="0" r="0" b="0"/>
                  <wp:wrapNone/>
                  <wp:docPr id="1383967721" name="Grafik 138396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1862C730" w14:textId="77777777" w:rsidR="003C1F98" w:rsidRPr="00E73313" w:rsidRDefault="003C1F98" w:rsidP="00D644E6">
            <w:pPr>
              <w:pStyle w:val="berschrift4"/>
            </w:pPr>
            <w:r>
              <w:t>d)</w:t>
            </w:r>
          </w:p>
        </w:tc>
        <w:tc>
          <w:tcPr>
            <w:tcW w:w="8220" w:type="dxa"/>
            <w:gridSpan w:val="3"/>
          </w:tcPr>
          <w:p w14:paraId="20803B61" w14:textId="77777777" w:rsidR="00902DA5" w:rsidRDefault="00902DA5" w:rsidP="00902DA5">
            <w:pPr>
              <w:pStyle w:val="Text"/>
            </w:pPr>
            <w:r>
              <w:t>Zeichne neue Würfelbilder und schreibe die Mal-Aufgabe dazu</w:t>
            </w:r>
            <w:r w:rsidR="003675F9">
              <w:t xml:space="preserve"> ins Heft</w:t>
            </w:r>
            <w:r>
              <w:t>.</w:t>
            </w:r>
          </w:p>
          <w:p w14:paraId="7272C1E4" w14:textId="77777777" w:rsidR="003C1F98" w:rsidRPr="00E73313" w:rsidRDefault="00902DA5" w:rsidP="00902DA5">
            <w:pPr>
              <w:pStyle w:val="Text"/>
            </w:pPr>
            <w:r w:rsidRPr="00E73313">
              <w:t>Begründe, warum diese Aufgaben zu den Bildern passen.</w:t>
            </w:r>
          </w:p>
        </w:tc>
      </w:tr>
    </w:tbl>
    <w:p w14:paraId="0C96EA32" w14:textId="77777777" w:rsidR="00902DA5" w:rsidRDefault="00902DA5" w:rsidP="003C1F98"/>
    <w:p w14:paraId="14A34A32" w14:textId="77777777" w:rsidR="00902DA5" w:rsidRDefault="00902DA5">
      <w:pPr>
        <w:spacing w:after="200" w:line="276" w:lineRule="auto"/>
      </w:pPr>
      <w:r>
        <w:br w:type="page"/>
      </w:r>
    </w:p>
    <w:p w14:paraId="57622552" w14:textId="77777777" w:rsidR="003C1F98" w:rsidRDefault="003C1F98" w:rsidP="00F50DC9">
      <w:pPr>
        <w:spacing w:line="20" w:lineRule="exact"/>
      </w:pP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6"/>
        <w:gridCol w:w="709"/>
        <w:gridCol w:w="1701"/>
        <w:gridCol w:w="709"/>
        <w:gridCol w:w="425"/>
        <w:gridCol w:w="213"/>
        <w:gridCol w:w="567"/>
        <w:gridCol w:w="921"/>
        <w:gridCol w:w="992"/>
        <w:gridCol w:w="851"/>
        <w:gridCol w:w="1063"/>
      </w:tblGrid>
      <w:tr w:rsidR="003C1F98" w:rsidRPr="00E73313" w14:paraId="14F5ADBC" w14:textId="77777777" w:rsidTr="00F50DC9">
        <w:tc>
          <w:tcPr>
            <w:tcW w:w="780" w:type="dxa"/>
          </w:tcPr>
          <w:p w14:paraId="6B3EADBA" w14:textId="77777777" w:rsidR="003C1F98" w:rsidRPr="00E73313" w:rsidRDefault="003760D9" w:rsidP="0000022A">
            <w:pPr>
              <w:pStyle w:val="berschrift3"/>
            </w:pPr>
            <w:r>
              <w:t>1.2</w:t>
            </w:r>
            <w:r w:rsidR="003C1F98">
              <w:t xml:space="preserve"> </w:t>
            </w:r>
          </w:p>
        </w:tc>
        <w:tc>
          <w:tcPr>
            <w:tcW w:w="8505" w:type="dxa"/>
            <w:gridSpan w:val="12"/>
          </w:tcPr>
          <w:p w14:paraId="5E9BAAD6" w14:textId="77777777" w:rsidR="003C1F98" w:rsidRPr="000809F3" w:rsidRDefault="003C1F98" w:rsidP="0000022A">
            <w:pPr>
              <w:pStyle w:val="berschrift3"/>
            </w:pPr>
            <w:r>
              <w:t>Gruppen beim Würfelspiel</w:t>
            </w:r>
          </w:p>
        </w:tc>
      </w:tr>
      <w:tr w:rsidR="00840FC2" w:rsidRPr="00E73313" w14:paraId="181FA715" w14:textId="77777777" w:rsidTr="000A661D">
        <w:trPr>
          <w:trHeight w:val="406"/>
        </w:trPr>
        <w:tc>
          <w:tcPr>
            <w:tcW w:w="780" w:type="dxa"/>
            <w:vMerge w:val="restart"/>
          </w:tcPr>
          <w:p w14:paraId="3016BE8B" w14:textId="77777777" w:rsidR="00840FC2" w:rsidRPr="00E73313" w:rsidRDefault="00840FC2" w:rsidP="002E0FA7">
            <w:r>
              <w:rPr>
                <w:noProof/>
              </w:rPr>
              <w:drawing>
                <wp:anchor distT="0" distB="0" distL="114300" distR="114300" simplePos="0" relativeHeight="252433408" behindDoc="1" locked="0" layoutInCell="1" allowOverlap="1" wp14:anchorId="5785756D" wp14:editId="29F4E653">
                  <wp:simplePos x="0" y="0"/>
                  <wp:positionH relativeFrom="column">
                    <wp:posOffset>46840</wp:posOffset>
                  </wp:positionH>
                  <wp:positionV relativeFrom="paragraph">
                    <wp:posOffset>81915</wp:posOffset>
                  </wp:positionV>
                  <wp:extent cx="313200" cy="273600"/>
                  <wp:effectExtent l="0" t="0" r="4445" b="6350"/>
                  <wp:wrapTight wrapText="bothSides">
                    <wp:wrapPolygon edited="0">
                      <wp:start x="2629" y="0"/>
                      <wp:lineTo x="0" y="11051"/>
                      <wp:lineTo x="0" y="18084"/>
                      <wp:lineTo x="7010" y="21098"/>
                      <wp:lineTo x="21030" y="21098"/>
                      <wp:lineTo x="21030" y="8037"/>
                      <wp:lineTo x="17525" y="3014"/>
                      <wp:lineTo x="9639" y="0"/>
                      <wp:lineTo x="2629" y="0"/>
                    </wp:wrapPolygon>
                  </wp:wrapTight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  <w:gridSpan w:val="2"/>
          </w:tcPr>
          <w:p w14:paraId="7398ABA4" w14:textId="77777777" w:rsidR="00840FC2" w:rsidRPr="006C3A53" w:rsidRDefault="00840FC2" w:rsidP="00D644E6">
            <w:pPr>
              <w:pStyle w:val="berschrift4"/>
            </w:pPr>
            <w:r w:rsidRPr="006C3A53">
              <w:t>a)</w:t>
            </w:r>
          </w:p>
        </w:tc>
        <w:tc>
          <w:tcPr>
            <w:tcW w:w="8151" w:type="dxa"/>
            <w:gridSpan w:val="10"/>
            <w:tcBorders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2FDA7EA" w14:textId="77777777" w:rsidR="00840FC2" w:rsidRPr="00E73313" w:rsidRDefault="00840FC2" w:rsidP="005E4463">
            <w:pPr>
              <w:pStyle w:val="Text"/>
            </w:pPr>
            <w:r>
              <w:t>Spielt zu dritt, s</w:t>
            </w:r>
            <w:r w:rsidRPr="00CF53D7">
              <w:t>chreibt eu</w:t>
            </w:r>
            <w:r>
              <w:t xml:space="preserve">re Spiele </w:t>
            </w:r>
            <w:r w:rsidRPr="00CF53D7">
              <w:t>in die</w:t>
            </w:r>
            <w:r>
              <w:t xml:space="preserve"> Tabelle. </w:t>
            </w:r>
          </w:p>
        </w:tc>
      </w:tr>
      <w:tr w:rsidR="00840FC2" w:rsidRPr="00E73313" w14:paraId="0CCEB342" w14:textId="77777777" w:rsidTr="000A661D">
        <w:tc>
          <w:tcPr>
            <w:tcW w:w="780" w:type="dxa"/>
            <w:vMerge/>
          </w:tcPr>
          <w:p w14:paraId="115999C3" w14:textId="77777777" w:rsidR="00840FC2" w:rsidRPr="00E73313" w:rsidRDefault="00840FC2" w:rsidP="002E0FA7"/>
        </w:tc>
        <w:tc>
          <w:tcPr>
            <w:tcW w:w="354" w:type="dxa"/>
            <w:gridSpan w:val="2"/>
            <w:tcBorders>
              <w:right w:val="single" w:sz="4" w:space="0" w:color="BFBFBF" w:themeColor="accent6" w:themeShade="BF"/>
            </w:tcBorders>
          </w:tcPr>
          <w:p w14:paraId="356C8C1B" w14:textId="77777777" w:rsidR="00840FC2" w:rsidRPr="00E73313" w:rsidRDefault="00840FC2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047BF7A" w14:textId="77777777" w:rsidR="00840FC2" w:rsidRPr="00E73313" w:rsidRDefault="00840FC2" w:rsidP="002E0FA7">
            <w:pPr>
              <w:pStyle w:val="Text"/>
            </w:pPr>
            <w:r>
              <w:t>Name der 3 Kinder</w:t>
            </w: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B8972B9" w14:textId="77777777" w:rsidR="00840FC2" w:rsidRPr="00BB186C" w:rsidRDefault="00840FC2" w:rsidP="002E0FA7">
            <w:pPr>
              <w:pStyle w:val="Text"/>
              <w:ind w:left="57"/>
              <w:rPr>
                <w:highlight w:val="yellow"/>
              </w:rPr>
            </w:pPr>
            <w:r w:rsidRPr="00FD5602">
              <w:t xml:space="preserve">Wie viele Würfel mit </w:t>
            </w:r>
            <w:r>
              <w:t>der gleichen Anzahl an Punkten</w:t>
            </w:r>
            <w:r w:rsidRPr="00FD5602">
              <w:t xml:space="preserve">? </w:t>
            </w: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032761" w14:textId="77777777" w:rsidR="00840FC2" w:rsidRPr="00E73313" w:rsidRDefault="00840FC2" w:rsidP="002E0FA7">
            <w:pPr>
              <w:pStyle w:val="Text"/>
              <w:ind w:left="57"/>
            </w:pPr>
            <w:r>
              <w:t>Ein Würfel zeigt einen …</w:t>
            </w: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B0A9DF7" w14:textId="77777777" w:rsidR="00840FC2" w:rsidRPr="00213578" w:rsidRDefault="00840FC2" w:rsidP="002E0FA7">
            <w:pPr>
              <w:pStyle w:val="Text"/>
              <w:ind w:left="57"/>
            </w:pPr>
            <w:r>
              <w:t>Alle Würfel</w:t>
            </w:r>
            <w:r>
              <w:br/>
              <w:t>zusammen zeigen…</w:t>
            </w: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15ACB86" w14:textId="77777777" w:rsidR="00840FC2" w:rsidRDefault="00840FC2" w:rsidP="002E0FA7">
            <w:pPr>
              <w:pStyle w:val="Text"/>
              <w:ind w:left="57"/>
            </w:pPr>
            <w:r>
              <w:t>Aufgabe</w:t>
            </w: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33E8F67" w14:textId="77777777" w:rsidR="00840FC2" w:rsidRPr="00E73313" w:rsidRDefault="00840FC2" w:rsidP="002E0FA7">
            <w:pPr>
              <w:pStyle w:val="Text"/>
              <w:ind w:left="57"/>
            </w:pPr>
            <w:r w:rsidRPr="00E73313">
              <w:t>Punkte</w:t>
            </w:r>
          </w:p>
        </w:tc>
        <w:tc>
          <w:tcPr>
            <w:tcW w:w="1063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2100CFB" w14:textId="77777777" w:rsidR="00840FC2" w:rsidRPr="00E73313" w:rsidRDefault="00840FC2" w:rsidP="002E0FA7">
            <w:pPr>
              <w:pStyle w:val="Text"/>
              <w:ind w:left="57"/>
            </w:pPr>
            <w:r>
              <w:t xml:space="preserve">Wer gewinnt? </w:t>
            </w:r>
          </w:p>
        </w:tc>
      </w:tr>
      <w:tr w:rsidR="00840FC2" w:rsidRPr="00E73313" w14:paraId="18E155A6" w14:textId="77777777" w:rsidTr="000A661D">
        <w:tc>
          <w:tcPr>
            <w:tcW w:w="780" w:type="dxa"/>
            <w:tcBorders>
              <w:bottom w:val="single" w:sz="4" w:space="0" w:color="BFBFBF" w:themeColor="accent6" w:themeShade="BF"/>
            </w:tcBorders>
          </w:tcPr>
          <w:p w14:paraId="70BFACB0" w14:textId="77777777" w:rsidR="003C1F98" w:rsidRPr="00E73313" w:rsidRDefault="00902DA5" w:rsidP="002E0FA7">
            <w:r>
              <w:t>Beispiel</w:t>
            </w:r>
          </w:p>
        </w:tc>
        <w:tc>
          <w:tcPr>
            <w:tcW w:w="354" w:type="dxa"/>
            <w:gridSpan w:val="2"/>
            <w:tcBorders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450C13F" w14:textId="77777777" w:rsidR="003C1F98" w:rsidRPr="00E73313" w:rsidRDefault="003C1F98" w:rsidP="00902DA5">
            <w:pPr>
              <w:pStyle w:val="HandschriftVorlage"/>
              <w:spacing w:before="60" w:after="60" w:line="240" w:lineRule="auto"/>
            </w:pPr>
          </w:p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912312E" w14:textId="77777777" w:rsidR="003C1F98" w:rsidRPr="00E73313" w:rsidRDefault="00902DA5" w:rsidP="00902DA5">
            <w:pPr>
              <w:pStyle w:val="HandschriftVorlage"/>
              <w:spacing w:before="60" w:after="60" w:line="240" w:lineRule="auto"/>
            </w:pPr>
            <w:r>
              <w:t xml:space="preserve"> Lisa</w:t>
            </w: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9F57A64" w14:textId="77777777" w:rsidR="003C1F98" w:rsidRPr="00C453AF" w:rsidRDefault="003C1F98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</w:t>
            </w: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9652F83" w14:textId="77777777" w:rsidR="003C1F98" w:rsidRPr="00C453AF" w:rsidRDefault="003C1F98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4er</w:t>
            </w: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9DC7E9E" w14:textId="77777777" w:rsidR="003C1F98" w:rsidRPr="00C453AF" w:rsidRDefault="003C1F98" w:rsidP="002E0FA7">
            <w:pPr>
              <w:pStyle w:val="HandschriftVorlage"/>
              <w:spacing w:before="60" w:after="60" w:line="240" w:lineRule="auto"/>
            </w:pPr>
            <w:r w:rsidRPr="00C453AF">
              <w:t xml:space="preserve">drei 4er </w:t>
            </w: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AF25EEB" w14:textId="77777777" w:rsidR="003C1F98" w:rsidRPr="00C453AF" w:rsidRDefault="003C1F98" w:rsidP="002E0FA7">
            <w:pPr>
              <w:pStyle w:val="HandschriftVorlage"/>
              <w:spacing w:before="60" w:after="60" w:line="240" w:lineRule="auto"/>
            </w:pPr>
            <w:r w:rsidRPr="00C453AF">
              <w:t>3 · 4</w:t>
            </w: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F305050" w14:textId="77777777" w:rsidR="003C1F98" w:rsidRPr="00E73313" w:rsidRDefault="00902DA5" w:rsidP="002E0FA7">
            <w:pPr>
              <w:pStyle w:val="HandschriftVorlage"/>
              <w:spacing w:before="60" w:after="60" w:line="240" w:lineRule="auto"/>
            </w:pPr>
            <w:r>
              <w:t>12</w:t>
            </w:r>
          </w:p>
        </w:tc>
        <w:tc>
          <w:tcPr>
            <w:tcW w:w="1063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B85D8F7" w14:textId="77777777" w:rsidR="003C1F98" w:rsidRPr="00E73313" w:rsidRDefault="003C1F98" w:rsidP="002E0FA7">
            <w:pPr>
              <w:pStyle w:val="HandschriftVorlage"/>
              <w:spacing w:before="60" w:after="60" w:line="240" w:lineRule="auto"/>
            </w:pPr>
            <w:r>
              <w:t>Jonas</w:t>
            </w:r>
          </w:p>
        </w:tc>
      </w:tr>
      <w:tr w:rsidR="00902DA5" w:rsidRPr="00E73313" w14:paraId="3772BC9E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179F7396" w14:textId="77777777" w:rsidR="00902DA5" w:rsidRPr="00E73313" w:rsidRDefault="00902DA5" w:rsidP="002E0FA7">
            <w:r>
              <w:t>Spiel 1</w:t>
            </w:r>
          </w:p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B21F065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01047A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B99C0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471A81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49C3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E3ED4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A13AB1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63" w:type="dxa"/>
            <w:vMerge w:val="restart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F98795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7852434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47BAC8F9" w14:textId="77777777" w:rsidR="00902DA5" w:rsidRPr="00E73313" w:rsidRDefault="00902DA5" w:rsidP="002E0FA7"/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BCCE8C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D4CC5B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54B180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E50CF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A2E824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549640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B8FC9F2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6431B8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1DB29DCA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19CA9DE8" w14:textId="77777777" w:rsidR="00902DA5" w:rsidRPr="00E73313" w:rsidRDefault="00902DA5" w:rsidP="002E0FA7"/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D189DE8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46E91D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0DDC6A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1B2E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8CABD9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4D94B3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F273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E805E6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4940CB63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685C1856" w14:textId="77777777" w:rsidR="00902DA5" w:rsidRDefault="00902DA5" w:rsidP="002E0FA7">
            <w:r>
              <w:t>Spiel 2</w:t>
            </w:r>
          </w:p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01E7FCC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D1985C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2F21B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62DBA0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345A5B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1F204F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CB44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63" w:type="dxa"/>
            <w:vMerge w:val="restart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B1F425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CCA8A1E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55C76F41" w14:textId="77777777" w:rsidR="00902DA5" w:rsidRPr="00E73313" w:rsidRDefault="00902DA5" w:rsidP="002E0FA7"/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F03E5BB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3911DF6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13736D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E3FB31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C663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1D6BB4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5DBE3D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FC0A6C4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2CA5609A" w14:textId="77777777" w:rsidTr="000A661D">
        <w:tc>
          <w:tcPr>
            <w:tcW w:w="78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</w:tcBorders>
          </w:tcPr>
          <w:p w14:paraId="51215D5D" w14:textId="77777777" w:rsidR="00902DA5" w:rsidRPr="00E73313" w:rsidRDefault="00902DA5" w:rsidP="002E0FA7"/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807A908" w14:textId="77777777" w:rsidR="00902DA5" w:rsidRPr="00E73313" w:rsidRDefault="00902DA5" w:rsidP="003760D9"/>
        </w:tc>
        <w:tc>
          <w:tcPr>
            <w:tcW w:w="709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8EC4F21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70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A479D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134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CE1C55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701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C5CEE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92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43C58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51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A0EC80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63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41D8C8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3C1F98" w:rsidRPr="00E73313" w14:paraId="47EE4061" w14:textId="77777777" w:rsidTr="000A661D">
        <w:tc>
          <w:tcPr>
            <w:tcW w:w="780" w:type="dxa"/>
            <w:tcBorders>
              <w:top w:val="single" w:sz="4" w:space="0" w:color="BFBFBF" w:themeColor="accent6" w:themeShade="BF"/>
            </w:tcBorders>
          </w:tcPr>
          <w:p w14:paraId="5F77BEF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BFBFBF" w:themeColor="accent6" w:themeShade="BF"/>
            </w:tcBorders>
          </w:tcPr>
          <w:p w14:paraId="0FE5434D" w14:textId="77777777" w:rsidR="003C1F98" w:rsidRPr="00E73313" w:rsidRDefault="003C1F98" w:rsidP="003760D9"/>
        </w:tc>
        <w:tc>
          <w:tcPr>
            <w:tcW w:w="8151" w:type="dxa"/>
            <w:gridSpan w:val="10"/>
            <w:tcBorders>
              <w:top w:val="single" w:sz="4" w:space="0" w:color="BFBFBF" w:themeColor="accent6" w:themeShade="BF"/>
            </w:tcBorders>
          </w:tcPr>
          <w:p w14:paraId="69539E56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A5571F" w14:textId="77777777" w:rsidTr="00F50DC9">
        <w:tc>
          <w:tcPr>
            <w:tcW w:w="780" w:type="dxa"/>
          </w:tcPr>
          <w:p w14:paraId="1A289BBD" w14:textId="77777777" w:rsidR="003C1F98" w:rsidRPr="00E73313" w:rsidRDefault="003C1F98" w:rsidP="002E0FA7"/>
        </w:tc>
        <w:tc>
          <w:tcPr>
            <w:tcW w:w="354" w:type="dxa"/>
            <w:gridSpan w:val="2"/>
          </w:tcPr>
          <w:p w14:paraId="22EB549D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  <w:gridSpan w:val="10"/>
          </w:tcPr>
          <w:p w14:paraId="3919D24B" w14:textId="77777777" w:rsidR="003C1F98" w:rsidRPr="00E73313" w:rsidRDefault="003C1F98" w:rsidP="002E0FA7">
            <w:pPr>
              <w:pStyle w:val="Text"/>
            </w:pPr>
            <w:r w:rsidRPr="00E73313">
              <w:t xml:space="preserve">Jonas holt sich 10 Würfel aus der Würfelkiste. Damit legt er lauter </w:t>
            </w:r>
            <w:r>
              <w:t>3</w:t>
            </w:r>
            <w:r w:rsidRPr="00E73313">
              <w:t>e</w:t>
            </w:r>
            <w:r>
              <w:t>r</w:t>
            </w:r>
            <w:r w:rsidRPr="00E73313">
              <w:t>.</w:t>
            </w:r>
            <w:r w:rsidRPr="00E73313">
              <w:br/>
              <w:t>Wie viele Punkte sind das</w:t>
            </w:r>
            <w:r>
              <w:t xml:space="preserve"> zusammen</w:t>
            </w:r>
            <w:r w:rsidRPr="00E73313">
              <w:t>?</w:t>
            </w:r>
            <w:r w:rsidR="00902DA5">
              <w:t xml:space="preserve"> </w:t>
            </w:r>
          </w:p>
        </w:tc>
      </w:tr>
      <w:tr w:rsidR="003C1F98" w:rsidRPr="00457D59" w14:paraId="1F818EDA" w14:textId="77777777" w:rsidTr="00F50DC9">
        <w:tc>
          <w:tcPr>
            <w:tcW w:w="780" w:type="dxa"/>
          </w:tcPr>
          <w:p w14:paraId="180C0BDE" w14:textId="77777777" w:rsidR="003C1F98" w:rsidRPr="00E73313" w:rsidRDefault="003C1F98" w:rsidP="002E0FA7"/>
        </w:tc>
        <w:tc>
          <w:tcPr>
            <w:tcW w:w="354" w:type="dxa"/>
            <w:gridSpan w:val="2"/>
          </w:tcPr>
          <w:p w14:paraId="213001B1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51" w:type="dxa"/>
            <w:gridSpan w:val="10"/>
          </w:tcPr>
          <w:p w14:paraId="49BDA610" w14:textId="77777777" w:rsidR="003C1F98" w:rsidRPr="00E73313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56B5A982" wp14:editId="72F625C0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17145" t="20955" r="19685" b="19685"/>
                  <wp:wrapNone/>
                  <wp:docPr id="15288" name="Bild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0FDDC14B" wp14:editId="601A7B39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15289" name="Bild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2DE5EEEE" wp14:editId="512A5562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9050" t="19050" r="21590" b="17780"/>
                  <wp:wrapNone/>
                  <wp:docPr id="15290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092CC911" wp14:editId="7E6DB0F3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20955" t="17145" r="19685" b="19685"/>
                  <wp:wrapNone/>
                  <wp:docPr id="320" name="Bild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6D39DC1D" wp14:editId="43C2C54D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0" t="0" r="0" b="2540"/>
                  <wp:wrapNone/>
                  <wp:docPr id="321" name="Bild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21E9D234" wp14:editId="2217FE7B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7145" t="1905" r="19685" b="19685"/>
                  <wp:wrapNone/>
                  <wp:docPr id="322" name="Bild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19648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6AF4AEEA" wp14:editId="0D8A708E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323" name="Bild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0A3FC6DC" wp14:editId="130CB016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38100" t="38100" r="21590" b="36830"/>
                  <wp:wrapNone/>
                  <wp:docPr id="324" name="Bild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587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1D475060" wp14:editId="68CBEDD1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25" name="Bild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4F485994" wp14:editId="6813341A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32" name="Bild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8796" w14:textId="77777777" w:rsidR="003C1F98" w:rsidRPr="00E73313" w:rsidRDefault="003C1F98" w:rsidP="002E0FA7">
            <w:pPr>
              <w:pStyle w:val="Text"/>
            </w:pPr>
          </w:p>
          <w:p w14:paraId="75963B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B02C10A" w14:textId="77777777" w:rsidTr="00F50DC9">
        <w:tc>
          <w:tcPr>
            <w:tcW w:w="780" w:type="dxa"/>
          </w:tcPr>
          <w:p w14:paraId="48521770" w14:textId="77777777" w:rsidR="003C1F98" w:rsidRPr="00E73313" w:rsidRDefault="003C1F98" w:rsidP="002E0FA7"/>
        </w:tc>
        <w:tc>
          <w:tcPr>
            <w:tcW w:w="354" w:type="dxa"/>
            <w:gridSpan w:val="2"/>
          </w:tcPr>
          <w:p w14:paraId="105A002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51" w:type="dxa"/>
            <w:gridSpan w:val="10"/>
          </w:tcPr>
          <w:p w14:paraId="67C4913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1F7F96FE" w14:textId="77777777" w:rsidTr="00F50DC9">
        <w:tc>
          <w:tcPr>
            <w:tcW w:w="780" w:type="dxa"/>
          </w:tcPr>
          <w:p w14:paraId="33B49E56" w14:textId="77777777" w:rsidR="003C1F98" w:rsidRPr="00E73313" w:rsidRDefault="003C1F98" w:rsidP="002E0FA7"/>
        </w:tc>
        <w:tc>
          <w:tcPr>
            <w:tcW w:w="354" w:type="dxa"/>
            <w:gridSpan w:val="2"/>
          </w:tcPr>
          <w:p w14:paraId="332B0CE7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51" w:type="dxa"/>
            <w:gridSpan w:val="10"/>
          </w:tcPr>
          <w:p w14:paraId="159AD496" w14:textId="77777777" w:rsidR="003C1F98" w:rsidRPr="00E73313" w:rsidRDefault="003C1F98" w:rsidP="002E0FA7">
            <w:pPr>
              <w:pStyle w:val="Text"/>
            </w:pPr>
            <w:r>
              <w:t xml:space="preserve">Kenan, Jonas und </w:t>
            </w:r>
            <w:r w:rsidRPr="00E73313">
              <w:t>Emily haben die Punkte so bestimmt:</w:t>
            </w:r>
          </w:p>
          <w:p w14:paraId="6FDA29B9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0D6E11A" w14:textId="77777777" w:rsidTr="00F50DC9">
        <w:trPr>
          <w:trHeight w:val="1562"/>
        </w:trPr>
        <w:tc>
          <w:tcPr>
            <w:tcW w:w="780" w:type="dxa"/>
          </w:tcPr>
          <w:p w14:paraId="7CD0609E" w14:textId="77777777" w:rsidR="003C1F98" w:rsidRPr="00E73313" w:rsidRDefault="003C1F98" w:rsidP="002E0FA7"/>
        </w:tc>
        <w:tc>
          <w:tcPr>
            <w:tcW w:w="354" w:type="dxa"/>
            <w:gridSpan w:val="2"/>
          </w:tcPr>
          <w:p w14:paraId="61177F2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119" w:type="dxa"/>
            <w:gridSpan w:val="3"/>
          </w:tcPr>
          <w:p w14:paraId="5D755793" w14:textId="77777777" w:rsidR="003C1F98" w:rsidRDefault="003C1F98" w:rsidP="002E0FA7">
            <w:pPr>
              <w:pStyle w:val="Text"/>
            </w:pPr>
            <w:r>
              <w:t xml:space="preserve"> </w:t>
            </w:r>
            <w:r w:rsidRPr="00E73313">
              <w:t>Kenan:</w:t>
            </w:r>
          </w:p>
          <w:p w14:paraId="79AD97E3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13A8D87A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858148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BD9380" w14:textId="77777777" w:rsidR="003C1F98" w:rsidRPr="00FD5602" w:rsidRDefault="003C1F98" w:rsidP="003760D9">
            <w:pPr>
              <w:pStyle w:val="berschrift9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AF191E7" wp14:editId="6077226F">
                  <wp:extent cx="1917291" cy="834218"/>
                  <wp:effectExtent l="0" t="0" r="0" b="0"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48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l="-1" r="-2979" b="75885"/>
                          <a:stretch/>
                        </pic:blipFill>
                        <pic:spPr bwMode="auto">
                          <a:xfrm>
                            <a:off x="0" y="0"/>
                            <a:ext cx="1917291" cy="834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  <w:gridSpan w:val="7"/>
            <w:vMerge w:val="restart"/>
          </w:tcPr>
          <w:p w14:paraId="36D0885E" w14:textId="77777777" w:rsidR="003760D9" w:rsidRDefault="003C1F98" w:rsidP="002E0FA7">
            <w:r>
              <w:t>Emily:</w:t>
            </w:r>
          </w:p>
          <w:p w14:paraId="790C4314" w14:textId="77777777" w:rsidR="003760D9" w:rsidRDefault="003760D9" w:rsidP="002E0FA7"/>
          <w:p w14:paraId="66765AA9" w14:textId="77777777" w:rsidR="003760D9" w:rsidRDefault="003760D9" w:rsidP="002E0FA7"/>
          <w:p w14:paraId="65810419" w14:textId="77777777" w:rsidR="003760D9" w:rsidRDefault="003760D9" w:rsidP="002E0FA7"/>
          <w:p w14:paraId="218712D8" w14:textId="77777777" w:rsidR="003760D9" w:rsidRDefault="003760D9" w:rsidP="002E0FA7"/>
          <w:p w14:paraId="55EAA130" w14:textId="77777777" w:rsidR="003C1F98" w:rsidRDefault="003C1F98" w:rsidP="002E0FA7">
            <w:r>
              <w:t xml:space="preserve"> </w:t>
            </w:r>
          </w:p>
          <w:p w14:paraId="25369B89" w14:textId="77777777" w:rsidR="003C1F98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end"/>
            </w: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inline distT="0" distB="0" distL="0" distR="0" wp14:anchorId="5570DC28" wp14:editId="65BAD095">
                  <wp:extent cx="2903220" cy="1002323"/>
                  <wp:effectExtent l="0" t="0" r="5080" b="127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benanntes Notizbuch (3)-2.jpg"/>
                          <pic:cNvPicPr/>
                        </pic:nvPicPr>
                        <pic:blipFill rotWithShape="1">
                          <a:blip r:embed="rId49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t="32210" b="36703"/>
                          <a:stretch/>
                        </pic:blipFill>
                        <pic:spPr bwMode="auto">
                          <a:xfrm>
                            <a:off x="0" y="0"/>
                            <a:ext cx="2926265" cy="1010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F99C3B" w14:textId="77777777" w:rsidR="003760D9" w:rsidRDefault="003760D9" w:rsidP="002E0FA7"/>
          <w:p w14:paraId="14EB4586" w14:textId="77777777" w:rsidR="003C1F98" w:rsidRPr="005553DB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E0CD1A" wp14:editId="2D294AA5">
                      <wp:extent cx="304800" cy="304800"/>
                      <wp:effectExtent l="0" t="0" r="0" b="0"/>
                      <wp:docPr id="300" name="Rechteck 300" descr="Unbenanntes Notizbuch (3)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983D88" id="Rechteck 300" o:spid="_x0000_s1026" alt="Unbenanntes Notizbuch (3)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  <w:tr w:rsidR="003C1F98" w:rsidRPr="00E73313" w14:paraId="1CEA9DBB" w14:textId="77777777" w:rsidTr="00F50DC9">
        <w:trPr>
          <w:trHeight w:val="1562"/>
        </w:trPr>
        <w:tc>
          <w:tcPr>
            <w:tcW w:w="780" w:type="dxa"/>
          </w:tcPr>
          <w:p w14:paraId="6E86577E" w14:textId="77777777" w:rsidR="003C1F98" w:rsidRPr="00E73313" w:rsidRDefault="003C1F98" w:rsidP="002E0FA7"/>
        </w:tc>
        <w:tc>
          <w:tcPr>
            <w:tcW w:w="354" w:type="dxa"/>
            <w:gridSpan w:val="2"/>
          </w:tcPr>
          <w:p w14:paraId="32D76DB1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119" w:type="dxa"/>
            <w:gridSpan w:val="3"/>
          </w:tcPr>
          <w:p w14:paraId="0D97EEF4" w14:textId="77777777" w:rsidR="003C1F98" w:rsidRDefault="003C1F98" w:rsidP="002E0FA7">
            <w:pPr>
              <w:pStyle w:val="Text"/>
            </w:pPr>
          </w:p>
          <w:p w14:paraId="18B6BD57" w14:textId="77777777" w:rsidR="003C1F98" w:rsidRDefault="003C1F98" w:rsidP="002E0FA7">
            <w:pPr>
              <w:pStyle w:val="Text"/>
            </w:pPr>
            <w:r>
              <w:rPr>
                <w:rFonts w:ascii="Times New Roman" w:eastAsia="Times New Roman" w:hAnsi="Times New Roman"/>
                <w:noProof/>
                <w:color w:val="auto"/>
                <w:sz w:val="24"/>
              </w:rPr>
              <w:drawing>
                <wp:anchor distT="0" distB="0" distL="114300" distR="114300" simplePos="0" relativeHeight="251770880" behindDoc="0" locked="0" layoutInCell="1" allowOverlap="1" wp14:anchorId="24215A82" wp14:editId="726F631C">
                  <wp:simplePos x="0" y="0"/>
                  <wp:positionH relativeFrom="column">
                    <wp:posOffset>-86044</wp:posOffset>
                  </wp:positionH>
                  <wp:positionV relativeFrom="paragraph">
                    <wp:posOffset>166370</wp:posOffset>
                  </wp:positionV>
                  <wp:extent cx="2619879" cy="452387"/>
                  <wp:effectExtent l="0" t="0" r="0" b="0"/>
                  <wp:wrapNone/>
                  <wp:docPr id="386" name="Grafi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48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</a:blip>
                          <a:srcRect l="2" t="29129" r="-23" b="57497"/>
                          <a:stretch/>
                        </pic:blipFill>
                        <pic:spPr bwMode="auto">
                          <a:xfrm>
                            <a:off x="0" y="0"/>
                            <a:ext cx="2619879" cy="45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Jonas:</w:t>
            </w:r>
            <w:r>
              <w:rPr>
                <w:rFonts w:ascii="Times New Roman" w:eastAsia="Times New Roman" w:hAnsi="Times New Roman"/>
                <w:noProof/>
                <w:color w:val="auto"/>
                <w:sz w:val="24"/>
              </w:rPr>
              <w:t xml:space="preserve"> </w:t>
            </w:r>
          </w:p>
        </w:tc>
        <w:tc>
          <w:tcPr>
            <w:tcW w:w="5032" w:type="dxa"/>
            <w:gridSpan w:val="7"/>
            <w:vMerge/>
          </w:tcPr>
          <w:p w14:paraId="358A7D03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52F5DBD1" w14:textId="77777777" w:rsidTr="00F50DC9">
        <w:trPr>
          <w:trHeight w:val="279"/>
        </w:trPr>
        <w:tc>
          <w:tcPr>
            <w:tcW w:w="780" w:type="dxa"/>
          </w:tcPr>
          <w:p w14:paraId="6FB1C6E7" w14:textId="77777777" w:rsidR="003C1F98" w:rsidRPr="00E73313" w:rsidRDefault="00CD3FFB" w:rsidP="002E0FA7">
            <w:pPr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362752" behindDoc="0" locked="0" layoutInCell="1" allowOverlap="1" wp14:anchorId="64281EB4" wp14:editId="0B89A1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634528918" name="Grafik 63452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  <w:gridSpan w:val="2"/>
          </w:tcPr>
          <w:p w14:paraId="1228800F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51" w:type="dxa"/>
            <w:gridSpan w:val="10"/>
          </w:tcPr>
          <w:p w14:paraId="36C587C2" w14:textId="77777777" w:rsidR="003C1F98" w:rsidRPr="005E4463" w:rsidRDefault="003C1F98" w:rsidP="002E0FA7">
            <w:pPr>
              <w:pStyle w:val="Text"/>
              <w:rPr>
                <w:szCs w:val="22"/>
              </w:rPr>
            </w:pPr>
            <w:r w:rsidRPr="005E4463">
              <w:rPr>
                <w:szCs w:val="22"/>
              </w:rPr>
              <w:t>Beschreibe, wie die Kinder rechnen.</w:t>
            </w:r>
            <w:r w:rsidRPr="005E4463">
              <w:rPr>
                <w:szCs w:val="22"/>
              </w:rPr>
              <w:br/>
            </w:r>
            <w:r w:rsidR="00902DA5" w:rsidRPr="00F50DC9">
              <w:rPr>
                <w:color w:val="000000"/>
                <w:szCs w:val="22"/>
              </w:rPr>
              <w:t>Was hat Kenan anders gemacht als Emily oder Jonas?</w:t>
            </w:r>
          </w:p>
        </w:tc>
      </w:tr>
      <w:tr w:rsidR="003C1F98" w:rsidRPr="00E73313" w14:paraId="7BB00E67" w14:textId="77777777" w:rsidTr="00F50DC9">
        <w:trPr>
          <w:trHeight w:val="279"/>
        </w:trPr>
        <w:tc>
          <w:tcPr>
            <w:tcW w:w="780" w:type="dxa"/>
          </w:tcPr>
          <w:p w14:paraId="3CFEBF90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54" w:type="dxa"/>
            <w:gridSpan w:val="2"/>
          </w:tcPr>
          <w:p w14:paraId="1407BA9A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51" w:type="dxa"/>
            <w:gridSpan w:val="10"/>
          </w:tcPr>
          <w:p w14:paraId="078E5DC5" w14:textId="77777777" w:rsidR="003C1F98" w:rsidRPr="00E73313" w:rsidRDefault="00902DA5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34080" behindDoc="0" locked="0" layoutInCell="1" allowOverlap="1" wp14:anchorId="0656B4AB" wp14:editId="27885675">
                      <wp:simplePos x="0" y="0"/>
                      <wp:positionH relativeFrom="column">
                        <wp:posOffset>4184825</wp:posOffset>
                      </wp:positionH>
                      <wp:positionV relativeFrom="paragraph">
                        <wp:posOffset>228665</wp:posOffset>
                      </wp:positionV>
                      <wp:extent cx="607695" cy="775335"/>
                      <wp:effectExtent l="0" t="0" r="0" b="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695" cy="775335"/>
                                <a:chOff x="61703" y="-53889"/>
                                <a:chExt cx="607988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03" y="-53889"/>
                                  <a:ext cx="60798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F44CBC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6B4AB" id="Gruppieren 20" o:spid="_x0000_s1050" style="position:absolute;margin-left:329.5pt;margin-top:18pt;width:47.85pt;height:61.05pt;z-index:252334080;mso-width-relative:margin;mso-height-relative:margin" coordorigin="617,-538" coordsize="607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">
                      <v:shape id="Grafik 4" o:spid="_x0000_s1051" type="#_x0000_t75" style="position:absolute;left:617;top:-538;width:6079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">
                        <v:imagedata r:id="rId51" o:title="" chromakey="white"/>
                      </v:shape>
                      <v:shape id="Textfeld 12" o:spid="_x0000_s105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F44CBC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0B549042" w14:textId="77777777" w:rsidTr="00F50DC9">
        <w:trPr>
          <w:trHeight w:val="2001"/>
        </w:trPr>
        <w:tc>
          <w:tcPr>
            <w:tcW w:w="780" w:type="dxa"/>
          </w:tcPr>
          <w:p w14:paraId="2C257C55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54" w:type="dxa"/>
            <w:gridSpan w:val="2"/>
          </w:tcPr>
          <w:p w14:paraId="351F868C" w14:textId="77777777" w:rsidR="003C1F98" w:rsidRPr="00E73313" w:rsidRDefault="003C1F98" w:rsidP="00D644E6">
            <w:pPr>
              <w:pStyle w:val="berschrift4"/>
            </w:pPr>
            <w:r w:rsidRPr="00E73313">
              <w:t>d)</w:t>
            </w:r>
          </w:p>
        </w:tc>
        <w:tc>
          <w:tcPr>
            <w:tcW w:w="8151" w:type="dxa"/>
            <w:gridSpan w:val="10"/>
          </w:tcPr>
          <w:p w14:paraId="15796F25" w14:textId="77777777" w:rsidR="003C1F98" w:rsidRPr="00E73313" w:rsidRDefault="003C1F98" w:rsidP="002E0FA7">
            <w:r w:rsidRPr="00E73313">
              <w:t>Jonas überlegt:</w:t>
            </w:r>
          </w:p>
          <w:p w14:paraId="6EA9A073" w14:textId="77777777" w:rsidR="003C1F98" w:rsidRPr="00E73313" w:rsidRDefault="00902DA5" w:rsidP="002E0FA7">
            <w:r w:rsidRPr="00902D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7233B06C" wp14:editId="6B8D6F69">
                      <wp:simplePos x="0" y="0"/>
                      <wp:positionH relativeFrom="column">
                        <wp:posOffset>823135</wp:posOffset>
                      </wp:positionH>
                      <wp:positionV relativeFrom="paragraph">
                        <wp:posOffset>74777</wp:posOffset>
                      </wp:positionV>
                      <wp:extent cx="3024505" cy="516255"/>
                      <wp:effectExtent l="0" t="0" r="328295" b="17145"/>
                      <wp:wrapNone/>
                      <wp:docPr id="241914490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4505" cy="516255"/>
                              </a:xfrm>
                              <a:prstGeom prst="wedgeRoundRectCallout">
                                <a:avLst>
                                  <a:gd name="adj1" fmla="val 59671"/>
                                  <a:gd name="adj2" fmla="val 14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7DCD4" w14:textId="77777777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 xml:space="preserve">Wenn ich zehn Würfel mit jeweils 5 Punkten lege,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br/>
                                    <w:t>wie viele Punkte wären das dann insgesamt?</w:t>
                                  </w:r>
                                </w:p>
                                <w:p w14:paraId="348F5FFF" w14:textId="77777777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3B06C" id="Abgerundete rechteckige Legende 3" o:spid="_x0000_s1053" type="#_x0000_t62" style="position:absolute;margin-left:64.8pt;margin-top:5.9pt;width:238.15pt;height:40.6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" adj="23689,11118" filled="f" strokecolor="#bfbfbf [2412]" strokeweight="1pt">
                      <v:textbox inset="1mm,,1mm">
                        <w:txbxContent>
                          <w:p w14:paraId="1D67DCD4" w14:textId="77777777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 xml:space="preserve">Wenn ich zehn Würfel mit jeweils 5 Punkten lege,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br/>
                              <w:t>wie viele Punkte wären das dann insgesamt?</w:t>
                            </w:r>
                          </w:p>
                          <w:p w14:paraId="348F5FFF" w14:textId="77777777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7D5CF3" w14:textId="77777777" w:rsidR="003C1F98" w:rsidRPr="00E73313" w:rsidRDefault="003C1F98" w:rsidP="002E0FA7"/>
          <w:p w14:paraId="7063DC2C" w14:textId="77777777" w:rsidR="003C1F98" w:rsidRPr="00E73313" w:rsidRDefault="003C1F98" w:rsidP="002E0FA7"/>
          <w:p w14:paraId="4202749A" w14:textId="77777777" w:rsidR="003C1F98" w:rsidRPr="00E73313" w:rsidRDefault="003C1F98" w:rsidP="002E0FA7"/>
          <w:p w14:paraId="73401215" w14:textId="77777777" w:rsidR="003C1F98" w:rsidRDefault="003C1F98" w:rsidP="00902DA5">
            <w:pPr>
              <w:pStyle w:val="Listenabsatz"/>
            </w:pPr>
            <w:r w:rsidRPr="00E73313">
              <w:t>Wie rechnest du diese Aufgabe? Schreibe deinen Rechenweg auf.</w:t>
            </w:r>
          </w:p>
          <w:p w14:paraId="7C029D2C" w14:textId="77777777" w:rsidR="00902DA5" w:rsidRPr="00E73313" w:rsidRDefault="00902DA5" w:rsidP="00902DA5">
            <w:pPr>
              <w:pStyle w:val="Listenabsatz"/>
            </w:pPr>
            <w:r>
              <w:t>Wie würde Emily es vielleicht rechnen? Und wie Jonas?</w:t>
            </w:r>
          </w:p>
        </w:tc>
      </w:tr>
      <w:tr w:rsidR="003C1F98" w:rsidRPr="00E73313" w14:paraId="4C397D9A" w14:textId="77777777" w:rsidTr="00F50DC9">
        <w:tc>
          <w:tcPr>
            <w:tcW w:w="780" w:type="dxa"/>
          </w:tcPr>
          <w:p w14:paraId="462EDD69" w14:textId="77777777" w:rsidR="003C1F98" w:rsidRPr="00E73313" w:rsidRDefault="00D644E6" w:rsidP="0000022A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505" w:type="dxa"/>
            <w:gridSpan w:val="12"/>
          </w:tcPr>
          <w:p w14:paraId="0EF0F025" w14:textId="77777777" w:rsidR="0000022A" w:rsidRPr="0000022A" w:rsidRDefault="003C1F98" w:rsidP="0000022A">
            <w:pPr>
              <w:pStyle w:val="berschrift3"/>
            </w:pPr>
            <w:r w:rsidRPr="00843F97">
              <w:t>Multiplikations-Aufgaben zu Würfelbildern finden und umgekehrt</w:t>
            </w:r>
          </w:p>
        </w:tc>
      </w:tr>
      <w:tr w:rsidR="003C1F98" w:rsidRPr="00E73313" w14:paraId="1901723A" w14:textId="77777777" w:rsidTr="00F50DC9">
        <w:trPr>
          <w:trHeight w:val="354"/>
        </w:trPr>
        <w:tc>
          <w:tcPr>
            <w:tcW w:w="780" w:type="dxa"/>
          </w:tcPr>
          <w:p w14:paraId="549465B2" w14:textId="77777777" w:rsidR="003C1F98" w:rsidRPr="00E73313" w:rsidRDefault="000D673C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35104" behindDoc="0" locked="0" layoutInCell="1" allowOverlap="1" wp14:anchorId="6C342912" wp14:editId="34697D47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36770</wp:posOffset>
                  </wp:positionV>
                  <wp:extent cx="313144" cy="272386"/>
                  <wp:effectExtent l="0" t="0" r="4445" b="0"/>
                  <wp:wrapNone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5C0E34F4" w14:textId="77777777" w:rsidR="003C1F98" w:rsidRPr="00D644E6" w:rsidRDefault="003C1F98" w:rsidP="00D644E6">
            <w:pPr>
              <w:pStyle w:val="berschrift4"/>
            </w:pPr>
            <w:r w:rsidRPr="00D644E6">
              <w:t>a)</w:t>
            </w:r>
          </w:p>
        </w:tc>
        <w:tc>
          <w:tcPr>
            <w:tcW w:w="8187" w:type="dxa"/>
            <w:gridSpan w:val="11"/>
          </w:tcPr>
          <w:p w14:paraId="281265EF" w14:textId="77777777" w:rsidR="003C1F98" w:rsidRDefault="003C1F98" w:rsidP="002E0FA7">
            <w:r w:rsidRPr="00E73313">
              <w:t>Nehmt fünf Würfel und stellt euch gegenseitig Aufgaben.</w:t>
            </w:r>
          </w:p>
          <w:p w14:paraId="64DD4DE0" w14:textId="77777777" w:rsidR="003C1F98" w:rsidRPr="00E73313" w:rsidRDefault="003C1F98" w:rsidP="002E0FA7">
            <w:pPr>
              <w:rPr>
                <w:noProof/>
              </w:rPr>
            </w:pPr>
          </w:p>
        </w:tc>
      </w:tr>
      <w:tr w:rsidR="003C1F98" w:rsidRPr="00E73313" w14:paraId="58A841D8" w14:textId="77777777" w:rsidTr="00F50DC9">
        <w:trPr>
          <w:trHeight w:val="1873"/>
        </w:trPr>
        <w:tc>
          <w:tcPr>
            <w:tcW w:w="780" w:type="dxa"/>
          </w:tcPr>
          <w:p w14:paraId="6787EB77" w14:textId="77777777" w:rsidR="003C1F98" w:rsidRPr="00E73313" w:rsidRDefault="003C1F98" w:rsidP="002E0FA7"/>
        </w:tc>
        <w:tc>
          <w:tcPr>
            <w:tcW w:w="318" w:type="dxa"/>
          </w:tcPr>
          <w:p w14:paraId="6461309C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4360" w:type="dxa"/>
            <w:gridSpan w:val="7"/>
          </w:tcPr>
          <w:p w14:paraId="7F92BE97" w14:textId="77777777" w:rsidR="003C1F98" w:rsidRDefault="00430B07" w:rsidP="002E0FA7">
            <w:pPr>
              <w:pStyle w:val="Text"/>
            </w:pPr>
            <w:r>
              <w:t>Ein Kind</w:t>
            </w:r>
            <w:r w:rsidR="003C1F98" w:rsidRPr="00E73313">
              <w:t xml:space="preserve"> legt mehrere Würfel </w:t>
            </w:r>
            <w:r w:rsidR="003C1F98">
              <w:br/>
            </w:r>
            <w:r w:rsidR="003C1F98" w:rsidRPr="00E73313">
              <w:t>mit der gleichen Augenzahl.</w:t>
            </w:r>
          </w:p>
          <w:p w14:paraId="3BA6929A" w14:textId="77777777" w:rsidR="003C1F98" w:rsidRPr="00E73313" w:rsidRDefault="003C1F98" w:rsidP="002E0FA7">
            <w:pPr>
              <w:pStyle w:val="Text"/>
            </w:pPr>
          </w:p>
          <w:p w14:paraId="0052FF6E" w14:textId="77777777" w:rsidR="003C1F98" w:rsidRPr="00E73313" w:rsidRDefault="00CD3FFB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0944" behindDoc="0" locked="0" layoutInCell="1" allowOverlap="1" wp14:anchorId="5193906E" wp14:editId="1A2ED72C">
                      <wp:simplePos x="0" y="0"/>
                      <wp:positionH relativeFrom="column">
                        <wp:posOffset>87534</wp:posOffset>
                      </wp:positionH>
                      <wp:positionV relativeFrom="paragraph">
                        <wp:posOffset>29725</wp:posOffset>
                      </wp:positionV>
                      <wp:extent cx="629920" cy="747063"/>
                      <wp:effectExtent l="0" t="0" r="0" b="2540"/>
                      <wp:wrapNone/>
                      <wp:docPr id="994571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980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523074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1CA85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93906E" id="Gruppieren 21" o:spid="_x0000_s1054" style="position:absolute;margin-left:6.9pt;margin-top:2.35pt;width:49.6pt;height:58.8pt;z-index:25237094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P8A/wD/oL2nkwAAAAlwSFlzAAAsSwAALEsBpT2W&#13;&#10;qQAAAAd0SU1FB+UEDxMIJM0E5fcAACAASURBVHja7Z25sfVGtqUvOkoorWSqrbYfFVFO0IBnQhlA&#13;&#10;E9qAcoIR9OOpT6VcWmlopQ+JP28Oaw8JJIBvRdzgzzPgYMjcK9fOPXx9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">
                      <v:shape id="Grafik 3" o:spid="_x0000_s105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">
                        <v:imagedata r:id="rId53" o:title="" chromakey="white"/>
                      </v:shape>
                      <v:shape id="Textfeld 12" o:spid="_x0000_s105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1CA85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D10A17B" wp14:editId="465FD20D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29098</wp:posOffset>
                      </wp:positionV>
                      <wp:extent cx="2170395" cy="516255"/>
                      <wp:effectExtent l="0" t="0" r="281305" b="17145"/>
                      <wp:wrapNone/>
                      <wp:docPr id="670" name="Abgerundete rechteckige Legende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0395" cy="516255"/>
                              </a:xfrm>
                              <a:prstGeom prst="wedgeRoundRectCallout">
                                <a:avLst>
                                  <a:gd name="adj1" fmla="val 61052"/>
                                  <a:gd name="adj2" fmla="val 1374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E471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Hier liegen zwei Würfel mit jeweils 4 Punkten, also 2 mal 4 gleich 8.</w:t>
                                  </w:r>
                                </w:p>
                                <w:p w14:paraId="15DB4129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0A17B" id="Abgerundete rechteckige Legende 670" o:spid="_x0000_s1057" type="#_x0000_t62" style="position:absolute;margin-left:152.75pt;margin-top:2.3pt;width:170.9pt;height:40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" adj="23987,13769" filled="f" strokecolor="#bfbfbf [2412]" strokeweight="1pt">
                      <v:textbox inset="1mm,,1mm">
                        <w:txbxContent>
                          <w:p w14:paraId="4BE471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Hier liegen zwei Würfel mit jeweils 4 Punkten, also 2 mal 4 gleich 8.</w:t>
                            </w:r>
                          </w:p>
                          <w:p w14:paraId="15DB4129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E73313"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738C46AA" wp14:editId="122CFB82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93980</wp:posOffset>
                  </wp:positionV>
                  <wp:extent cx="361315" cy="368935"/>
                  <wp:effectExtent l="76200" t="76200" r="76835" b="69215"/>
                  <wp:wrapNone/>
                  <wp:docPr id="15293" name="Bild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11385"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DDE81" w14:textId="77777777" w:rsidR="003C1F98" w:rsidRPr="00E73313" w:rsidRDefault="003C1F98" w:rsidP="002E0FA7"/>
          <w:p w14:paraId="13EDAF8B" w14:textId="77777777" w:rsidR="003C1F98" w:rsidRPr="00E73313" w:rsidRDefault="003C1F98" w:rsidP="002E0FA7">
            <w:r w:rsidRPr="00E73313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31B33160" wp14:editId="398D68A1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31115</wp:posOffset>
                  </wp:positionV>
                  <wp:extent cx="361315" cy="368935"/>
                  <wp:effectExtent l="0" t="0" r="635" b="0"/>
                  <wp:wrapNone/>
                  <wp:docPr id="15294" name="Bild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741D96" w14:textId="77777777" w:rsidR="003C1F98" w:rsidRPr="00E73313" w:rsidRDefault="003C1F98" w:rsidP="002E0FA7"/>
          <w:p w14:paraId="219FD3A1" w14:textId="77777777" w:rsidR="003C1F98" w:rsidRPr="00E73313" w:rsidRDefault="003C1F98" w:rsidP="002E0FA7"/>
        </w:tc>
        <w:tc>
          <w:tcPr>
            <w:tcW w:w="3827" w:type="dxa"/>
            <w:gridSpan w:val="4"/>
          </w:tcPr>
          <w:p w14:paraId="0B86984D" w14:textId="77777777" w:rsidR="003C1F98" w:rsidRDefault="00430B07" w:rsidP="002E0FA7">
            <w:pPr>
              <w:pStyle w:val="Text"/>
            </w:pPr>
            <w:r>
              <w:t>Das andere Kind</w:t>
            </w:r>
            <w:r w:rsidR="003C1F98" w:rsidRPr="00E73313">
              <w:t xml:space="preserve"> nennt die passende </w:t>
            </w:r>
            <w:r w:rsidR="003C1F98" w:rsidRPr="00E73313">
              <w:br/>
              <w:t>Mal-Aufgabe und das Ergebnis.</w:t>
            </w:r>
          </w:p>
          <w:p w14:paraId="458D84C5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2992" behindDoc="0" locked="0" layoutInCell="1" allowOverlap="1" wp14:anchorId="5D9FF0FD" wp14:editId="12017034">
                      <wp:simplePos x="0" y="0"/>
                      <wp:positionH relativeFrom="column">
                        <wp:posOffset>1486008</wp:posOffset>
                      </wp:positionH>
                      <wp:positionV relativeFrom="paragraph">
                        <wp:posOffset>148986</wp:posOffset>
                      </wp:positionV>
                      <wp:extent cx="544830" cy="751091"/>
                      <wp:effectExtent l="0" t="0" r="1270" b="0"/>
                      <wp:wrapNone/>
                      <wp:docPr id="122988406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511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140735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AA9DB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FF0FD" id="_x0000_s1058" style="position:absolute;margin-left:117pt;margin-top:11.75pt;width:42.9pt;height:59.15pt;z-index:252372992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">
                      <v:shape id="Grafik 5" o:spid="_x0000_s105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">
                        <v:imagedata r:id="rId43" o:title="" chromakey="white"/>
                      </v:shape>
                      <v:shape id="Textfeld 12" o:spid="_x0000_s106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vyo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WHaVHMzNnxyQx+xfIB9PIHAAD//wMAUEsBAi0AFAAGAAgAAAAhANvh9svuAAAAhQEA&#13;&#10;ABMAAAAAAAAAAAAAAAAAAAAAAFtDb250ZW50X1R5cGVzXS54bWxQSwECLQAUAAYACAAAACEAWvQs&#13;&#10;W78AAAAVAQAACwAAAAAAAAAAAAAAAAAfAQAAX3JlbHMvLnJlbHNQSwECLQAUAAYACAAAACEA3xr8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5AA9DB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B640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34821111" w14:textId="77777777" w:rsidTr="00F50DC9">
        <w:tc>
          <w:tcPr>
            <w:tcW w:w="780" w:type="dxa"/>
          </w:tcPr>
          <w:p w14:paraId="49F2E03F" w14:textId="77777777" w:rsidR="003C1F98" w:rsidRPr="00E73313" w:rsidRDefault="003C1F98" w:rsidP="002E0FA7"/>
        </w:tc>
        <w:tc>
          <w:tcPr>
            <w:tcW w:w="318" w:type="dxa"/>
          </w:tcPr>
          <w:p w14:paraId="0591B67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187" w:type="dxa"/>
            <w:gridSpan w:val="11"/>
          </w:tcPr>
          <w:p w14:paraId="4212BEF0" w14:textId="77777777" w:rsidR="003C1F98" w:rsidRDefault="003C1F98" w:rsidP="002E0FA7">
            <w:pPr>
              <w:pStyle w:val="Text"/>
            </w:pPr>
          </w:p>
          <w:p w14:paraId="6433DBBF" w14:textId="77777777" w:rsidR="003C1F98" w:rsidRPr="00E73313" w:rsidRDefault="003C1F98" w:rsidP="002E0FA7">
            <w:pPr>
              <w:pStyle w:val="Text"/>
            </w:pPr>
            <w:r w:rsidRPr="00E73313">
              <w:t>Wechselt euch ab.</w:t>
            </w:r>
          </w:p>
        </w:tc>
      </w:tr>
      <w:tr w:rsidR="003C1F98" w:rsidRPr="00E73313" w14:paraId="3033D86A" w14:textId="77777777" w:rsidTr="00F50DC9">
        <w:tc>
          <w:tcPr>
            <w:tcW w:w="780" w:type="dxa"/>
          </w:tcPr>
          <w:p w14:paraId="7CD59B7A" w14:textId="77777777" w:rsidR="003C1F98" w:rsidRPr="00E73313" w:rsidRDefault="003C1F98" w:rsidP="002E0FA7"/>
        </w:tc>
        <w:tc>
          <w:tcPr>
            <w:tcW w:w="318" w:type="dxa"/>
          </w:tcPr>
          <w:p w14:paraId="29BAA38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187" w:type="dxa"/>
            <w:gridSpan w:val="11"/>
          </w:tcPr>
          <w:p w14:paraId="781FACBB" w14:textId="77777777" w:rsidR="003C1F98" w:rsidRDefault="003C1F98" w:rsidP="002E0FA7"/>
          <w:p w14:paraId="72328175" w14:textId="77777777" w:rsidR="0069129F" w:rsidRDefault="0069129F" w:rsidP="002E0FA7"/>
          <w:p w14:paraId="169D6B8E" w14:textId="77777777" w:rsidR="0069129F" w:rsidRPr="00E73313" w:rsidRDefault="0069129F" w:rsidP="002E0FA7"/>
        </w:tc>
      </w:tr>
      <w:tr w:rsidR="003C1F98" w:rsidRPr="00E73313" w14:paraId="3A88DEA7" w14:textId="77777777" w:rsidTr="00F50DC9">
        <w:trPr>
          <w:trHeight w:val="2594"/>
        </w:trPr>
        <w:tc>
          <w:tcPr>
            <w:tcW w:w="780" w:type="dxa"/>
          </w:tcPr>
          <w:p w14:paraId="50022C54" w14:textId="77777777" w:rsidR="003C1F98" w:rsidRPr="00E73313" w:rsidRDefault="000D673C" w:rsidP="002E0FA7">
            <w:r>
              <w:rPr>
                <w:noProof/>
              </w:rPr>
              <w:drawing>
                <wp:anchor distT="0" distB="0" distL="114300" distR="114300" simplePos="0" relativeHeight="252336128" behindDoc="0" locked="0" layoutInCell="1" allowOverlap="1" wp14:anchorId="2F15DE7B" wp14:editId="4DF7DE2A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-2049</wp:posOffset>
                  </wp:positionV>
                  <wp:extent cx="313144" cy="272386"/>
                  <wp:effectExtent l="0" t="0" r="4445" b="0"/>
                  <wp:wrapNone/>
                  <wp:docPr id="1945724733" name="Grafik 194572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E6B79D7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3793" w:type="dxa"/>
            <w:gridSpan w:val="6"/>
          </w:tcPr>
          <w:p w14:paraId="7C2E1973" w14:textId="77777777" w:rsidR="003C1F98" w:rsidRPr="00E73313" w:rsidRDefault="00430B07" w:rsidP="002E0FA7">
            <w:pPr>
              <w:pStyle w:val="Text"/>
            </w:pPr>
            <w:r>
              <w:t>Ein Kind</w:t>
            </w:r>
            <w:r w:rsidR="003C1F98" w:rsidRPr="00E73313">
              <w:t xml:space="preserve"> nennt eine </w:t>
            </w:r>
            <w:r w:rsidR="003C1F98" w:rsidRPr="00E73313">
              <w:br/>
              <w:t>Mal-Aufgabe.</w:t>
            </w:r>
            <w:r w:rsidR="003C1F98">
              <w:rPr>
                <w:noProof/>
              </w:rPr>
              <w:t xml:space="preserve"> </w:t>
            </w:r>
          </w:p>
          <w:p w14:paraId="0F9343A5" w14:textId="77777777" w:rsidR="003C1F98" w:rsidRPr="00E73313" w:rsidRDefault="00CD3FFB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68896" behindDoc="0" locked="0" layoutInCell="1" allowOverlap="1" wp14:anchorId="561D606F" wp14:editId="3A34E48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105781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809D4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1D606F" id="_x0000_s1061" style="position:absolute;margin-left:.1pt;margin-top:8.35pt;width:49.6pt;height:58.8pt;z-index:252368896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Bm72K74QAAAAsBAAAPAAAAZHJzL2Rv&#13;&#10;d25yZXYueG1sTE9Nb8IwDL1P2n+IPGm3kZYyNkpThNjHCU0aTJp2M41pK5qkakJb/v3MabtYen72&#13;&#10;+8hWo2lET52vnVUQTyIQZAuna1sq+Nq/PTyD8AGtxsZZUnAhD6v89ibDVLvBflK/C6VgEetTVFCF&#13;&#10;0KZS+qIig37iWrLMHV1nMDDsSqk7HFjcNHIaRXNpsLbsUGFLm4qK0+5sFLwPOKyT+LXfno6by8/+&#13;&#10;8eN7G5NS93fjy5LHegki0Bj+PuDagfNDzsEO7my1F42CKd/xdv4EgtnFYgbiwDiZJSDzTP7vkP8C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">
                      <v:shape id="Grafik 3" o:spid="_x0000_s106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53" o:title="" chromakey="white"/>
                      </v:shape>
                      <v:shape id="Textfeld 12" o:spid="_x0000_s106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4809D4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1E80B84" wp14:editId="2BBC4102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168387</wp:posOffset>
                      </wp:positionV>
                      <wp:extent cx="632460" cy="331470"/>
                      <wp:effectExtent l="292100" t="0" r="15240" b="11430"/>
                      <wp:wrapNone/>
                      <wp:docPr id="684" name="Abgerundete rechteckige Legend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31470"/>
                              </a:xfrm>
                              <a:prstGeom prst="wedgeRoundRectCallout">
                                <a:avLst>
                                  <a:gd name="adj1" fmla="val -89405"/>
                                  <a:gd name="adj2" fmla="val 2099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6CAA53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4 mal 5</w:t>
                                  </w:r>
                                </w:p>
                                <w:p w14:paraId="19CF0361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80B84" id="Abgerundete rechteckige Legende 684" o:spid="_x0000_s1064" type="#_x0000_t62" style="position:absolute;margin-left:61.35pt;margin-top:13.25pt;width:49.8pt;height:26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" adj="-8511,15334" filled="f" strokecolor="#bfbfbf [2412]" strokeweight="1pt">
                      <v:textbox inset="1mm,,1mm">
                        <w:txbxContent>
                          <w:p w14:paraId="2E6CAA53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4 mal 5</w:t>
                            </w:r>
                          </w:p>
                          <w:p w14:paraId="19CF0361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96D5F4" w14:textId="77777777" w:rsidR="003C1F98" w:rsidRPr="00E73313" w:rsidRDefault="003C1F98" w:rsidP="002E0FA7"/>
          <w:p w14:paraId="789AB047" w14:textId="77777777" w:rsidR="003C1F98" w:rsidRPr="00E73313" w:rsidRDefault="003C1F98" w:rsidP="002E0FA7"/>
          <w:p w14:paraId="61698E4D" w14:textId="77777777" w:rsidR="003C1F98" w:rsidRPr="00E73313" w:rsidRDefault="003C1F98" w:rsidP="002E0FA7"/>
          <w:p w14:paraId="2984F937" w14:textId="77777777" w:rsidR="003C1F98" w:rsidRDefault="003C1F98" w:rsidP="002E0FA7"/>
          <w:p w14:paraId="6D597344" w14:textId="77777777" w:rsidR="003C1F98" w:rsidRDefault="003C1F98" w:rsidP="002E0FA7"/>
          <w:p w14:paraId="1BA7F210" w14:textId="77777777" w:rsidR="003C1F98" w:rsidRDefault="003C1F98" w:rsidP="002E0FA7"/>
          <w:p w14:paraId="14FE1B1E" w14:textId="77777777" w:rsidR="003C1F98" w:rsidRDefault="003C1F98" w:rsidP="002E0FA7"/>
          <w:p w14:paraId="7363166D" w14:textId="77777777" w:rsidR="003C1F98" w:rsidRPr="005E2B6F" w:rsidRDefault="003C1F98" w:rsidP="002E0FA7"/>
        </w:tc>
        <w:tc>
          <w:tcPr>
            <w:tcW w:w="4394" w:type="dxa"/>
            <w:gridSpan w:val="5"/>
          </w:tcPr>
          <w:p w14:paraId="3B604D35" w14:textId="1373C7FD" w:rsidR="003C1F98" w:rsidRDefault="00430B07" w:rsidP="002E0FA7">
            <w:pPr>
              <w:pStyle w:val="Text"/>
            </w:pPr>
            <w:r>
              <w:t>Das andere Kind</w:t>
            </w:r>
            <w:r w:rsidR="003C1F98" w:rsidRPr="00E73313">
              <w:t xml:space="preserve"> legt das passende Würfelbild </w:t>
            </w:r>
            <w:r w:rsidR="00867675">
              <w:br/>
            </w:r>
            <w:r w:rsidR="003C1F98" w:rsidRPr="00E73313">
              <w:t xml:space="preserve">und </w:t>
            </w:r>
            <w:r w:rsidR="000833C4">
              <w:t>beschreibt die Gruppen.</w:t>
            </w:r>
          </w:p>
          <w:p w14:paraId="787EBC99" w14:textId="77777777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1304945E" wp14:editId="1068C623">
                  <wp:simplePos x="0" y="0"/>
                  <wp:positionH relativeFrom="column">
                    <wp:posOffset>1696354</wp:posOffset>
                  </wp:positionH>
                  <wp:positionV relativeFrom="paragraph">
                    <wp:posOffset>103546</wp:posOffset>
                  </wp:positionV>
                  <wp:extent cx="357505" cy="346710"/>
                  <wp:effectExtent l="19050" t="19050" r="23495" b="34290"/>
                  <wp:wrapNone/>
                  <wp:docPr id="1318034736" name="Grafik 131803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8365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2C43E5C3" wp14:editId="00F3B1D9">
                  <wp:simplePos x="0" y="0"/>
                  <wp:positionH relativeFrom="column">
                    <wp:posOffset>110094</wp:posOffset>
                  </wp:positionH>
                  <wp:positionV relativeFrom="paragraph">
                    <wp:posOffset>101817</wp:posOffset>
                  </wp:positionV>
                  <wp:extent cx="357505" cy="346710"/>
                  <wp:effectExtent l="38100" t="38100" r="42545" b="34290"/>
                  <wp:wrapNone/>
                  <wp:docPr id="47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6FEC3063" wp14:editId="1FFA7EA4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69850</wp:posOffset>
                  </wp:positionV>
                  <wp:extent cx="357505" cy="346710"/>
                  <wp:effectExtent l="0" t="0" r="4445" b="0"/>
                  <wp:wrapNone/>
                  <wp:docPr id="480" name="Bild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238B4BC1" wp14:editId="67D924E1">
                  <wp:simplePos x="0" y="0"/>
                  <wp:positionH relativeFrom="column">
                    <wp:posOffset>1172150</wp:posOffset>
                  </wp:positionH>
                  <wp:positionV relativeFrom="paragraph">
                    <wp:posOffset>89595</wp:posOffset>
                  </wp:positionV>
                  <wp:extent cx="357505" cy="346710"/>
                  <wp:effectExtent l="76200" t="76200" r="42545" b="72390"/>
                  <wp:wrapNone/>
                  <wp:docPr id="482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62B53" w14:textId="77777777" w:rsidR="003C1F98" w:rsidRPr="00E73313" w:rsidRDefault="00CD3FFB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B14B2F7" wp14:editId="650A179C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592455</wp:posOffset>
                      </wp:positionV>
                      <wp:extent cx="2443348" cy="604017"/>
                      <wp:effectExtent l="0" t="101600" r="20955" b="18415"/>
                      <wp:wrapNone/>
                      <wp:docPr id="671" name="Abgerundete rechteckige Legend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3348" cy="604017"/>
                              </a:xfrm>
                              <a:prstGeom prst="wedgeRoundRectCallout">
                                <a:avLst>
                                  <a:gd name="adj1" fmla="val 48384"/>
                                  <a:gd name="adj2" fmla="val -6577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1FEBE0" w14:textId="03133650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4 mal 5, ich muss also vier Würfel legen. Und auf jedem Würfel müssen 5 Punkte sein. </w:t>
                                  </w:r>
                                  <w:r w:rsidR="000833C4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Vier 5er, das sind </w:t>
                                  </w: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4 mal 5.</w:t>
                                  </w:r>
                                </w:p>
                                <w:p w14:paraId="67A8E03E" w14:textId="77777777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4B2F7" id="Abgerundete rechteckige Legende 671" o:spid="_x0000_s1065" type="#_x0000_t62" style="position:absolute;margin-left:-9.75pt;margin-top:46.65pt;width:192.4pt;height:47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" adj="21251,-3407" filled="f" strokecolor="#bfbfbf [2412]" strokeweight="1pt">
                      <v:textbox inset="1mm,,1mm">
                        <w:txbxContent>
                          <w:p w14:paraId="541FEBE0" w14:textId="03133650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4 mal 5, ich muss also vier Würfel legen. Und auf jedem Würfel müssen 5 Punkte sein. </w:t>
                            </w:r>
                            <w:r w:rsidR="000833C4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Vier 5er, das sind </w:t>
                            </w: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>4 mal 5.</w:t>
                            </w:r>
                          </w:p>
                          <w:p w14:paraId="67A8E03E" w14:textId="77777777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2700" behindDoc="0" locked="0" layoutInCell="1" allowOverlap="1" wp14:anchorId="7DD70544" wp14:editId="42E44C93">
                      <wp:simplePos x="0" y="0"/>
                      <wp:positionH relativeFrom="column">
                        <wp:posOffset>2221302</wp:posOffset>
                      </wp:positionH>
                      <wp:positionV relativeFrom="paragraph">
                        <wp:posOffset>165807</wp:posOffset>
                      </wp:positionV>
                      <wp:extent cx="544830" cy="751091"/>
                      <wp:effectExtent l="0" t="0" r="1270" b="0"/>
                      <wp:wrapNone/>
                      <wp:docPr id="204189609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20840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607504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8C88E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D70544" id="_x0000_s1066" style="position:absolute;margin-left:174.9pt;margin-top:13.05pt;width:42.9pt;height:59.15pt;z-index:25159270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">
                      <v:shape id="Grafik 5" o:spid="_x0000_s106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">
                        <v:imagedata r:id="rId43" o:title="" chromakey="white"/>
                      </v:shape>
                      <v:shape id="Textfeld 12" o:spid="_x0000_s106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8C88E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5BE49F24" w14:textId="77777777" w:rsidTr="00F50DC9">
        <w:tc>
          <w:tcPr>
            <w:tcW w:w="780" w:type="dxa"/>
          </w:tcPr>
          <w:p w14:paraId="2FD27BCB" w14:textId="77777777" w:rsidR="003C1F98" w:rsidRPr="00E73313" w:rsidRDefault="003C1F98" w:rsidP="002E0FA7"/>
        </w:tc>
        <w:tc>
          <w:tcPr>
            <w:tcW w:w="318" w:type="dxa"/>
          </w:tcPr>
          <w:p w14:paraId="38E3ED65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auto"/>
              </w:rPr>
            </w:pPr>
          </w:p>
        </w:tc>
        <w:tc>
          <w:tcPr>
            <w:tcW w:w="8187" w:type="dxa"/>
            <w:gridSpan w:val="11"/>
          </w:tcPr>
          <w:p w14:paraId="1B16FC95" w14:textId="77777777" w:rsidR="003C1F98" w:rsidRPr="00E73313" w:rsidRDefault="003C1F98" w:rsidP="002E0FA7">
            <w:pPr>
              <w:pStyle w:val="Text"/>
              <w:rPr>
                <w:noProof/>
              </w:rPr>
            </w:pPr>
            <w:r w:rsidRPr="00E73313">
              <w:t>Wechselt euch ab.</w:t>
            </w:r>
          </w:p>
        </w:tc>
      </w:tr>
      <w:tr w:rsidR="003C1F98" w:rsidRPr="00E73313" w14:paraId="62F89BEF" w14:textId="77777777" w:rsidTr="00F50DC9">
        <w:tc>
          <w:tcPr>
            <w:tcW w:w="780" w:type="dxa"/>
          </w:tcPr>
          <w:p w14:paraId="6CBA1F10" w14:textId="77777777" w:rsidR="003C1F98" w:rsidRPr="00E73313" w:rsidRDefault="003C1F98" w:rsidP="002E0FA7"/>
        </w:tc>
        <w:tc>
          <w:tcPr>
            <w:tcW w:w="318" w:type="dxa"/>
          </w:tcPr>
          <w:p w14:paraId="3B4693B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87" w:type="dxa"/>
            <w:gridSpan w:val="11"/>
          </w:tcPr>
          <w:p w14:paraId="1D9E74E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09530BA" w14:textId="77777777" w:rsidTr="00F50DC9">
        <w:tc>
          <w:tcPr>
            <w:tcW w:w="780" w:type="dxa"/>
          </w:tcPr>
          <w:p w14:paraId="768318FB" w14:textId="77777777" w:rsidR="003C1F98" w:rsidRPr="00E73313" w:rsidRDefault="003C1F98" w:rsidP="002E0FA7"/>
        </w:tc>
        <w:tc>
          <w:tcPr>
            <w:tcW w:w="318" w:type="dxa"/>
          </w:tcPr>
          <w:p w14:paraId="1E624A60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87" w:type="dxa"/>
            <w:gridSpan w:val="11"/>
          </w:tcPr>
          <w:p w14:paraId="3BCBFBA6" w14:textId="77777777" w:rsidR="003C1F98" w:rsidRDefault="003C1F98" w:rsidP="002E0FA7">
            <w:pPr>
              <w:pStyle w:val="Text"/>
            </w:pPr>
            <w:r w:rsidRPr="00E73313">
              <w:t>Wie viele verschiedene Mal-Aufgaben kannst du mit maximal fünf Würfeln legen?</w:t>
            </w:r>
          </w:p>
          <w:p w14:paraId="1B81E0AE" w14:textId="77777777" w:rsidR="002E0FA7" w:rsidRPr="00E73313" w:rsidRDefault="002E0FA7" w:rsidP="002E0FA7">
            <w:pPr>
              <w:pStyle w:val="Text"/>
            </w:pPr>
          </w:p>
        </w:tc>
      </w:tr>
      <w:tr w:rsidR="005B7986" w:rsidRPr="00E73313" w14:paraId="22DA6FD5" w14:textId="77777777" w:rsidTr="00F50DC9">
        <w:tc>
          <w:tcPr>
            <w:tcW w:w="780" w:type="dxa"/>
          </w:tcPr>
          <w:p w14:paraId="567B2E47" w14:textId="77777777" w:rsidR="005B7986" w:rsidRPr="00E73313" w:rsidRDefault="005B7986" w:rsidP="00261A05">
            <w:pPr>
              <w:pStyle w:val="berschrift3"/>
            </w:pPr>
            <w:r>
              <w:t>1.4</w:t>
            </w:r>
          </w:p>
        </w:tc>
        <w:tc>
          <w:tcPr>
            <w:tcW w:w="318" w:type="dxa"/>
          </w:tcPr>
          <w:p w14:paraId="4EAB4A69" w14:textId="77777777" w:rsidR="005B7986" w:rsidRDefault="005B7986" w:rsidP="003760D9">
            <w:pPr>
              <w:pStyle w:val="berschriftTeilaufgaben"/>
            </w:pPr>
          </w:p>
        </w:tc>
        <w:tc>
          <w:tcPr>
            <w:tcW w:w="8187" w:type="dxa"/>
            <w:gridSpan w:val="11"/>
          </w:tcPr>
          <w:p w14:paraId="21030A69" w14:textId="4C6C901F" w:rsidR="005B7986" w:rsidRDefault="00FF7A65" w:rsidP="00261A05">
            <w:pPr>
              <w:pStyle w:val="berschrift3"/>
            </w:pPr>
            <w:r>
              <w:t>Multiplikation erklären</w:t>
            </w:r>
          </w:p>
          <w:p w14:paraId="1C527836" w14:textId="77220308" w:rsidR="00261A05" w:rsidRPr="00261A05" w:rsidRDefault="00261A05" w:rsidP="00261A05">
            <w:pPr>
              <w:rPr>
                <w:lang w:eastAsia="de-DE"/>
              </w:rPr>
            </w:pPr>
          </w:p>
        </w:tc>
      </w:tr>
      <w:tr w:rsidR="005B7986" w:rsidRPr="00E73313" w14:paraId="084CE206" w14:textId="77777777" w:rsidTr="00F50DC9">
        <w:tc>
          <w:tcPr>
            <w:tcW w:w="780" w:type="dxa"/>
          </w:tcPr>
          <w:p w14:paraId="31010B68" w14:textId="77777777" w:rsidR="005B7986" w:rsidRPr="00E73313" w:rsidRDefault="005B7986" w:rsidP="002E0FA7"/>
        </w:tc>
        <w:tc>
          <w:tcPr>
            <w:tcW w:w="318" w:type="dxa"/>
          </w:tcPr>
          <w:p w14:paraId="101F6422" w14:textId="77777777" w:rsidR="005B7986" w:rsidRPr="00261A05" w:rsidRDefault="005B7986" w:rsidP="003760D9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a)</w:t>
            </w:r>
          </w:p>
        </w:tc>
        <w:tc>
          <w:tcPr>
            <w:tcW w:w="8187" w:type="dxa"/>
            <w:gridSpan w:val="11"/>
          </w:tcPr>
          <w:p w14:paraId="1F512D8B" w14:textId="6EDB538C" w:rsidR="005B7986" w:rsidRDefault="00261A05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57984" behindDoc="0" locked="0" layoutInCell="1" allowOverlap="1" wp14:anchorId="4A0BF71B" wp14:editId="3E35E38C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4445</wp:posOffset>
                      </wp:positionV>
                      <wp:extent cx="1779905" cy="361950"/>
                      <wp:effectExtent l="12700" t="12700" r="0" b="19050"/>
                      <wp:wrapNone/>
                      <wp:docPr id="576754459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905" cy="361950"/>
                                <a:chOff x="0" y="0"/>
                                <a:chExt cx="1780457" cy="362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0498922" name="Bild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653201">
                                  <a:off x="-1905" y="9939"/>
                                  <a:ext cx="344170" cy="340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449153" name="Bild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33553">
                                  <a:off x="355904" y="0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870767" name="Bild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0762">
                                  <a:off x="733591" y="9939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5183782" name="Bild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205614">
                                  <a:off x="1071521" y="1987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487897" name="Bild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097" y="82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1D508B" id="Gruppieren 118" o:spid="_x0000_s1026" style="position:absolute;margin-left:260.1pt;margin-top:.35pt;width:140.15pt;height:28.5pt;z-index:252457984" coordsize="17804,3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">
                      <v:shape id="Bild 291" o:spid="_x0000_s1027" type="#_x0000_t75" style="position:absolute;left:-19;top:99;width:3442;height:3403;rotation:-617480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">
                        <v:imagedata r:id="rId54" o:title=""/>
                      </v:shape>
                      <v:shape id="Bild 292" o:spid="_x0000_s1028" type="#_x0000_t75" style="position:absolute;left:3559;width:3403;height:3441;rotation:-25510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">
                        <v:imagedata r:id="rId54" o:title=""/>
                      </v:shape>
                      <v:shape id="Bild 293" o:spid="_x0000_s1029" type="#_x0000_t75" style="position:absolute;left:7335;top:99;width:3404;height:3442;rotation:18651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">
                        <v:imagedata r:id="rId54" o:title=""/>
                      </v:shape>
                      <v:shape id="Bild 294" o:spid="_x0000_s1030" type="#_x0000_t75" style="position:absolute;left:10715;top:198;width:3404;height:3441;rotation:-568591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">
                        <v:imagedata r:id="rId54" o:title=""/>
                      </v:shape>
                      <v:shape id="Bild 295" o:spid="_x0000_s1031" type="#_x0000_t75" style="position:absolute;left:14400;top:8;width:3404;height:3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">
                        <v:imagedata r:id="rId54" o:title=""/>
                      </v:shape>
                    </v:group>
                  </w:pict>
                </mc:Fallback>
              </mc:AlternateContent>
            </w:r>
            <w:r w:rsidR="005B7986">
              <w:t>Welche Multiplikationsaufgabe passen zu diese</w:t>
            </w:r>
            <w:r w:rsidR="00FF7A65">
              <w:t xml:space="preserve">m Bild? </w:t>
            </w:r>
            <w:r w:rsidR="00FF7A65">
              <w:br/>
            </w:r>
            <w:r w:rsidR="005B7986">
              <w:t xml:space="preserve">Warum passen sie? Beschreibe, </w:t>
            </w:r>
            <w:r>
              <w:br/>
            </w:r>
            <w:r w:rsidR="005B7986">
              <w:t>welche gleich großen Gruppen du siehst.</w:t>
            </w:r>
          </w:p>
        </w:tc>
      </w:tr>
      <w:tr w:rsidR="005B7986" w:rsidRPr="00E73313" w14:paraId="2607F027" w14:textId="77777777" w:rsidTr="00F50DC9">
        <w:tc>
          <w:tcPr>
            <w:tcW w:w="780" w:type="dxa"/>
          </w:tcPr>
          <w:p w14:paraId="0887C052" w14:textId="77777777" w:rsidR="005B7986" w:rsidRPr="00E73313" w:rsidRDefault="005B7986" w:rsidP="002E0FA7"/>
        </w:tc>
        <w:tc>
          <w:tcPr>
            <w:tcW w:w="318" w:type="dxa"/>
          </w:tcPr>
          <w:p w14:paraId="5AE9CFD8" w14:textId="77777777" w:rsidR="005B7986" w:rsidRPr="00261A05" w:rsidRDefault="005B7986" w:rsidP="003760D9">
            <w:pPr>
              <w:pStyle w:val="berschriftTeilaufgaben"/>
              <w:rPr>
                <w:color w:val="327A86" w:themeColor="text2"/>
              </w:rPr>
            </w:pPr>
          </w:p>
        </w:tc>
        <w:tc>
          <w:tcPr>
            <w:tcW w:w="8187" w:type="dxa"/>
            <w:gridSpan w:val="11"/>
          </w:tcPr>
          <w:p w14:paraId="56D78B4D" w14:textId="77777777" w:rsidR="005B7986" w:rsidRDefault="005B7986" w:rsidP="002E0FA7">
            <w:pPr>
              <w:pStyle w:val="Text"/>
            </w:pPr>
          </w:p>
        </w:tc>
      </w:tr>
      <w:tr w:rsidR="005B7986" w:rsidRPr="00E73313" w14:paraId="2DB434EA" w14:textId="77777777" w:rsidTr="00F50DC9">
        <w:tc>
          <w:tcPr>
            <w:tcW w:w="780" w:type="dxa"/>
          </w:tcPr>
          <w:p w14:paraId="1994C038" w14:textId="77777777" w:rsidR="007E5913" w:rsidRDefault="007E5913" w:rsidP="007E591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5456" behindDoc="0" locked="0" layoutInCell="1" allowOverlap="1" wp14:anchorId="297127C7" wp14:editId="3334C616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706130917" name="Gruppieren 806">
                        <a:hlinkClick xmlns:a="http://schemas.openxmlformats.org/drawingml/2006/main" r:id="rId5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830024915" name="Gruppieren 3">
                                <a:hlinkClick r:id="rId56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133331614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78302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380091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6D0212" id="Gruppieren 806" o:spid="_x0000_s1026" href="https://mathe-sicher-koennen.dzlm.de/erklaervideos?nid=713" style="position:absolute;margin-left:0;margin-top:.65pt;width:22.65pt;height:14.45pt;z-index:252435456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" filled="f" stroked="f" strokeweight="1pt">
                          <v:stroke joinstyle="miter"/>
                          <o:lock v:ext="edit" aspectratio="t"/>
                        </v:roundrect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  <w:p w14:paraId="7A9ED2B9" w14:textId="77777777" w:rsidR="005B7986" w:rsidRPr="00E73313" w:rsidRDefault="005B7986" w:rsidP="002E0FA7"/>
        </w:tc>
        <w:tc>
          <w:tcPr>
            <w:tcW w:w="318" w:type="dxa"/>
          </w:tcPr>
          <w:p w14:paraId="3A06EDC1" w14:textId="77777777" w:rsidR="005B7986" w:rsidRPr="00261A05" w:rsidRDefault="00FF7A65" w:rsidP="003760D9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b)</w:t>
            </w:r>
          </w:p>
        </w:tc>
        <w:tc>
          <w:tcPr>
            <w:tcW w:w="8187" w:type="dxa"/>
            <w:gridSpan w:val="11"/>
          </w:tcPr>
          <w:p w14:paraId="36DBEA31" w14:textId="529BB198" w:rsidR="005B7986" w:rsidRDefault="00FF7A65" w:rsidP="00FF7A65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436480" behindDoc="0" locked="0" layoutInCell="1" allowOverlap="1" wp14:anchorId="779E147C" wp14:editId="0A9FFBDC">
                  <wp:simplePos x="0" y="0"/>
                  <wp:positionH relativeFrom="column">
                    <wp:posOffset>4256239</wp:posOffset>
                  </wp:positionH>
                  <wp:positionV relativeFrom="paragraph">
                    <wp:posOffset>48813</wp:posOffset>
                  </wp:positionV>
                  <wp:extent cx="807720" cy="807720"/>
                  <wp:effectExtent l="0" t="0" r="5080" b="5080"/>
                  <wp:wrapSquare wrapText="bothSides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QRCode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Zeig</w:t>
            </w:r>
            <w:r w:rsidR="00261A05">
              <w:t>e</w:t>
            </w:r>
            <w:r>
              <w:t xml:space="preserve"> das Erklärvideo e</w:t>
            </w:r>
            <w:r w:rsidR="00645505">
              <w:t>iner anderen Person</w:t>
            </w:r>
            <w:r w:rsidR="00261A05">
              <w:t xml:space="preserve"> (z.B. euren Eltern)</w:t>
            </w:r>
            <w:r>
              <w:t xml:space="preserve"> </w:t>
            </w:r>
            <w:r>
              <w:br/>
              <w:t>Spielt dann das Würfelspiel aus 1.2</w:t>
            </w:r>
            <w:r w:rsidR="009F57A1">
              <w:t>.</w:t>
            </w:r>
            <w:r>
              <w:t xml:space="preserve"> </w:t>
            </w:r>
            <w:r w:rsidR="009F57A1">
              <w:br/>
              <w:t xml:space="preserve">Achtet dabei </w:t>
            </w:r>
            <w:r>
              <w:t xml:space="preserve">darauf, dass </w:t>
            </w:r>
            <w:r w:rsidR="00261A05">
              <w:t>alle</w:t>
            </w:r>
            <w:r>
              <w:t xml:space="preserve"> immer dazu sagen, in welchen Gruppen sie zählen, und welche Multiplikation</w:t>
            </w:r>
            <w:r w:rsidR="00F777C7">
              <w:t>saufgabe</w:t>
            </w:r>
            <w:r>
              <w:t xml:space="preserve"> dazu gehört. </w:t>
            </w:r>
          </w:p>
        </w:tc>
      </w:tr>
    </w:tbl>
    <w:p w14:paraId="0F5EA53F" w14:textId="77777777" w:rsidR="003C1F98" w:rsidRDefault="003C1F98" w:rsidP="003C1F98"/>
    <w:p w14:paraId="47B2818D" w14:textId="02809472" w:rsidR="003C1F98" w:rsidRDefault="003C1F98" w:rsidP="003C1F98"/>
    <w:p w14:paraId="2620E121" w14:textId="77777777" w:rsidR="00FF7A65" w:rsidRDefault="00FF7A65">
      <w:r>
        <w:rPr>
          <w:b/>
          <w:bCs/>
        </w:rPr>
        <w:br w:type="page"/>
      </w: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01"/>
        <w:gridCol w:w="2551"/>
        <w:gridCol w:w="2835"/>
      </w:tblGrid>
      <w:tr w:rsidR="0000022A" w:rsidRPr="00E73313" w14:paraId="21DFDC73" w14:textId="77777777" w:rsidTr="002E0FA7">
        <w:trPr>
          <w:trHeight w:val="368"/>
        </w:trPr>
        <w:tc>
          <w:tcPr>
            <w:tcW w:w="780" w:type="dxa"/>
          </w:tcPr>
          <w:p w14:paraId="56697FD6" w14:textId="77777777" w:rsidR="0000022A" w:rsidRDefault="0000022A" w:rsidP="000002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505" w:type="dxa"/>
            <w:gridSpan w:val="4"/>
          </w:tcPr>
          <w:p w14:paraId="285A0E35" w14:textId="77777777" w:rsidR="0000022A" w:rsidRPr="0000022A" w:rsidRDefault="0000022A" w:rsidP="0000022A">
            <w:pPr>
              <w:pStyle w:val="berschrift2"/>
            </w:pPr>
            <w:r w:rsidRPr="0000022A">
              <w:t>Multipli</w:t>
            </w:r>
            <w:r w:rsidR="00A456D2">
              <w:t>kation</w:t>
            </w:r>
            <w:r w:rsidRPr="0000022A">
              <w:t xml:space="preserve"> als Zählen in Gruppen</w:t>
            </w:r>
          </w:p>
        </w:tc>
      </w:tr>
      <w:tr w:rsidR="0000022A" w:rsidRPr="00E73313" w14:paraId="41B3F47F" w14:textId="77777777" w:rsidTr="002E0FA7">
        <w:tc>
          <w:tcPr>
            <w:tcW w:w="780" w:type="dxa"/>
          </w:tcPr>
          <w:p w14:paraId="2418EF69" w14:textId="77777777" w:rsidR="0000022A" w:rsidRPr="00E73313" w:rsidRDefault="0000022A" w:rsidP="0000022A">
            <w:pPr>
              <w:pStyle w:val="berschrift3"/>
            </w:pPr>
            <w:r>
              <w:t>2.1</w:t>
            </w:r>
          </w:p>
        </w:tc>
        <w:tc>
          <w:tcPr>
            <w:tcW w:w="8505" w:type="dxa"/>
            <w:gridSpan w:val="4"/>
          </w:tcPr>
          <w:p w14:paraId="6BA55B7E" w14:textId="77777777" w:rsidR="0000022A" w:rsidRPr="00E73313" w:rsidRDefault="00200F3D" w:rsidP="0000022A">
            <w:pPr>
              <w:pStyle w:val="berschrift3"/>
            </w:pPr>
            <w:r>
              <w:t>Gruppen zählen in der Umwelt</w:t>
            </w:r>
          </w:p>
        </w:tc>
      </w:tr>
      <w:tr w:rsidR="0000022A" w:rsidRPr="00E73313" w14:paraId="19378661" w14:textId="77777777" w:rsidTr="002E0FA7">
        <w:tc>
          <w:tcPr>
            <w:tcW w:w="780" w:type="dxa"/>
          </w:tcPr>
          <w:p w14:paraId="2FB7926A" w14:textId="77777777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3078C406" w14:textId="77777777" w:rsidR="0000022A" w:rsidRPr="00E73313" w:rsidRDefault="0000022A" w:rsidP="0000022A">
            <w:pPr>
              <w:pStyle w:val="berschrift4"/>
            </w:pPr>
            <w:r w:rsidRPr="00E73313">
              <w:t xml:space="preserve">a) </w:t>
            </w:r>
          </w:p>
        </w:tc>
        <w:tc>
          <w:tcPr>
            <w:tcW w:w="8187" w:type="dxa"/>
            <w:gridSpan w:val="3"/>
          </w:tcPr>
          <w:p w14:paraId="2404FA04" w14:textId="77777777" w:rsidR="0000022A" w:rsidRPr="00E73313" w:rsidRDefault="00CD3FFB" w:rsidP="0000022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5040" behindDoc="0" locked="0" layoutInCell="1" allowOverlap="1" wp14:anchorId="2E30E4CC" wp14:editId="5C3A3DBA">
                      <wp:simplePos x="0" y="0"/>
                      <wp:positionH relativeFrom="column">
                        <wp:posOffset>4059998</wp:posOffset>
                      </wp:positionH>
                      <wp:positionV relativeFrom="paragraph">
                        <wp:posOffset>104200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94DD1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30E4CC" id="Gruppieren 13" o:spid="_x0000_s1069" style="position:absolute;margin-left:319.7pt;margin-top:8.2pt;width:43.1pt;height:54.7pt;z-index:25237504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tu7BmgMAAIA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">
                      <v:shape id="Grafik 10" o:spid="_x0000_s107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59" o:title="" chromakey="white"/>
                      </v:shape>
                      <v:shape id="Textfeld 12" o:spid="_x0000_s107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194DD1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022A" w:rsidRPr="00E73313">
              <w:t xml:space="preserve">Wie viele Eier sind im Karton? </w:t>
            </w:r>
            <w:r w:rsidR="0000022A">
              <w:t>Zeichne im Bild ein, wo Tara zwei 5er-Gruppen sieht.</w:t>
            </w:r>
          </w:p>
          <w:p w14:paraId="6DF82B24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6117E6E9" wp14:editId="607E180E">
                      <wp:simplePos x="0" y="0"/>
                      <wp:positionH relativeFrom="column">
                        <wp:posOffset>2218202</wp:posOffset>
                      </wp:positionH>
                      <wp:positionV relativeFrom="paragraph">
                        <wp:posOffset>119039</wp:posOffset>
                      </wp:positionV>
                      <wp:extent cx="1721485" cy="509954"/>
                      <wp:effectExtent l="0" t="0" r="310515" b="10795"/>
                      <wp:wrapNone/>
                      <wp:docPr id="672" name="Abgerundete rechteckige Legend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485" cy="509954"/>
                              </a:xfrm>
                              <a:prstGeom prst="wedgeRoundRectCallout">
                                <a:avLst>
                                  <a:gd name="adj1" fmla="val 65603"/>
                                  <a:gd name="adj2" fmla="val -271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032507" w14:textId="77777777" w:rsidR="002E0FA7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 xml:space="preserve">Ich sehe zwei 5er-Gruppen, </w:t>
                                  </w:r>
                                </w:p>
                                <w:p w14:paraId="0FB05450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>also 2 mal 5 Eier im Karton.</w:t>
                                  </w:r>
                                </w:p>
                                <w:p w14:paraId="7A9F4193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4AA38D4D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7E6E9" id="Abgerundete rechteckige Legende 672" o:spid="_x0000_s1072" type="#_x0000_t62" style="position:absolute;margin-left:174.65pt;margin-top:9.35pt;width:135.55pt;height:40.1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" adj="24970,4940" filled="f" strokecolor="#bfbfbf [2412]" strokeweight="1pt">
                      <v:textbox inset="1mm,,1mm">
                        <w:txbxContent>
                          <w:p w14:paraId="2C032507" w14:textId="77777777" w:rsidR="002E0FA7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 xml:space="preserve">Ich sehe zwei 5er-Gruppen, </w:t>
                            </w:r>
                          </w:p>
                          <w:p w14:paraId="0FB05450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>also 2 mal 5 Eier im Karton.</w:t>
                            </w:r>
                          </w:p>
                          <w:p w14:paraId="7A9F4193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AA38D4D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42592" behindDoc="0" locked="0" layoutInCell="1" allowOverlap="1" wp14:anchorId="0E2E84B2" wp14:editId="122B51A0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90693</wp:posOffset>
                  </wp:positionV>
                  <wp:extent cx="1245235" cy="873760"/>
                  <wp:effectExtent l="0" t="0" r="0" b="2540"/>
                  <wp:wrapNone/>
                  <wp:docPr id="529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BED0D" w14:textId="77777777" w:rsidR="0000022A" w:rsidRPr="00E73313" w:rsidRDefault="0000022A" w:rsidP="0000022A">
            <w:pPr>
              <w:pStyle w:val="Text"/>
            </w:pPr>
          </w:p>
          <w:p w14:paraId="4CE1F7FE" w14:textId="77777777" w:rsidR="0000022A" w:rsidRPr="00E73313" w:rsidRDefault="0000022A" w:rsidP="0000022A">
            <w:pPr>
              <w:pStyle w:val="Text"/>
            </w:pPr>
          </w:p>
          <w:p w14:paraId="13F3B72C" w14:textId="77777777" w:rsidR="0000022A" w:rsidRDefault="0000022A" w:rsidP="0000022A">
            <w:pPr>
              <w:pStyle w:val="Text"/>
            </w:pPr>
          </w:p>
          <w:p w14:paraId="07C6DC0B" w14:textId="77777777" w:rsidR="0000022A" w:rsidRDefault="0000022A" w:rsidP="0000022A">
            <w:pPr>
              <w:pStyle w:val="Text"/>
            </w:pPr>
          </w:p>
          <w:p w14:paraId="72F4494A" w14:textId="77777777" w:rsidR="0000022A" w:rsidRDefault="0000022A" w:rsidP="0000022A">
            <w:pPr>
              <w:pStyle w:val="Text"/>
            </w:pPr>
          </w:p>
          <w:p w14:paraId="20AC9E09" w14:textId="77777777" w:rsidR="00902DA5" w:rsidRPr="00E73313" w:rsidRDefault="00902DA5" w:rsidP="0000022A">
            <w:pPr>
              <w:pStyle w:val="Text"/>
            </w:pPr>
          </w:p>
        </w:tc>
      </w:tr>
      <w:tr w:rsidR="0000022A" w:rsidRPr="00E73313" w14:paraId="06E2659E" w14:textId="77777777" w:rsidTr="002E0FA7">
        <w:tc>
          <w:tcPr>
            <w:tcW w:w="780" w:type="dxa"/>
          </w:tcPr>
          <w:p w14:paraId="022AF92E" w14:textId="77777777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2360704" behindDoc="0" locked="0" layoutInCell="1" allowOverlap="1" wp14:anchorId="4699BAC0" wp14:editId="3C0449A2">
                  <wp:simplePos x="0" y="0"/>
                  <wp:positionH relativeFrom="column">
                    <wp:posOffset>-19665</wp:posOffset>
                  </wp:positionH>
                  <wp:positionV relativeFrom="paragraph">
                    <wp:posOffset>17073</wp:posOffset>
                  </wp:positionV>
                  <wp:extent cx="360000" cy="272386"/>
                  <wp:effectExtent l="0" t="0" r="0" b="0"/>
                  <wp:wrapNone/>
                  <wp:docPr id="461427531" name="Grafik 461427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45A60731" w14:textId="77777777" w:rsidR="0000022A" w:rsidRPr="00E73313" w:rsidRDefault="0000022A" w:rsidP="0000022A">
            <w:pPr>
              <w:pStyle w:val="berschrift4"/>
            </w:pPr>
            <w:r w:rsidRPr="00E73313">
              <w:t>b)</w:t>
            </w:r>
          </w:p>
        </w:tc>
        <w:tc>
          <w:tcPr>
            <w:tcW w:w="8187" w:type="dxa"/>
            <w:gridSpan w:val="3"/>
          </w:tcPr>
          <w:p w14:paraId="0D6EC676" w14:textId="77777777" w:rsidR="0000022A" w:rsidRPr="00E73313" w:rsidRDefault="0000022A" w:rsidP="0000022A">
            <w:pPr>
              <w:pStyle w:val="Text"/>
            </w:pPr>
            <w:r w:rsidRPr="00E73313">
              <w:t xml:space="preserve">Finde passende Mal-Aufgaben zu den Bildern. </w:t>
            </w:r>
            <w:r w:rsidR="00F92C75">
              <w:t xml:space="preserve">Beschreibe, wie du in Gruppen zählst. </w:t>
            </w:r>
          </w:p>
          <w:p w14:paraId="6DC0574F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07767FC9" w14:textId="77777777" w:rsidTr="002E0FA7">
        <w:tc>
          <w:tcPr>
            <w:tcW w:w="780" w:type="dxa"/>
          </w:tcPr>
          <w:p w14:paraId="366111E0" w14:textId="77777777" w:rsidR="0000022A" w:rsidRPr="00E73313" w:rsidRDefault="0000022A" w:rsidP="0000022A"/>
        </w:tc>
        <w:tc>
          <w:tcPr>
            <w:tcW w:w="318" w:type="dxa"/>
          </w:tcPr>
          <w:p w14:paraId="44F790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685DF5BF" w14:textId="77777777" w:rsidR="0000022A" w:rsidRPr="00E73313" w:rsidRDefault="0000022A" w:rsidP="0000022A">
            <w:pPr>
              <w:pStyle w:val="Text"/>
            </w:pPr>
            <w:r w:rsidRPr="00E73313">
              <w:t>(1) Wie viele Stücke</w:t>
            </w:r>
            <w:r>
              <w:t xml:space="preserve"> </w:t>
            </w:r>
            <w:r>
              <w:br/>
              <w:t xml:space="preserve">       hat die Schokolade</w:t>
            </w:r>
            <w:r w:rsidRPr="00E73313">
              <w:t>?</w:t>
            </w:r>
          </w:p>
          <w:p w14:paraId="77A994F9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41568" behindDoc="0" locked="0" layoutInCell="1" allowOverlap="1" wp14:anchorId="59D0004D" wp14:editId="7CE256DD">
                  <wp:simplePos x="0" y="0"/>
                  <wp:positionH relativeFrom="column">
                    <wp:posOffset>205670</wp:posOffset>
                  </wp:positionH>
                  <wp:positionV relativeFrom="paragraph">
                    <wp:posOffset>51627</wp:posOffset>
                  </wp:positionV>
                  <wp:extent cx="990165" cy="947420"/>
                  <wp:effectExtent l="0" t="0" r="635" b="5080"/>
                  <wp:wrapNone/>
                  <wp:docPr id="530" name="Bild 30" descr="Macintosh HD:Users:kakinwunmi:Desktop:Bilder Janina:Schoko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Schoko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6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50693" w14:textId="77777777" w:rsidR="0000022A" w:rsidRPr="00E73313" w:rsidRDefault="0000022A" w:rsidP="0000022A">
            <w:pPr>
              <w:pStyle w:val="Text"/>
            </w:pPr>
          </w:p>
          <w:p w14:paraId="049A0175" w14:textId="77777777" w:rsidR="0000022A" w:rsidRPr="00E73313" w:rsidRDefault="0000022A" w:rsidP="0000022A">
            <w:pPr>
              <w:pStyle w:val="Text"/>
            </w:pPr>
          </w:p>
          <w:p w14:paraId="2336A6FE" w14:textId="77777777" w:rsidR="0000022A" w:rsidRPr="00E73313" w:rsidRDefault="0000022A" w:rsidP="0000022A">
            <w:pPr>
              <w:pStyle w:val="Text"/>
            </w:pPr>
          </w:p>
          <w:p w14:paraId="02B12EAD" w14:textId="77777777" w:rsidR="0000022A" w:rsidRPr="00E73313" w:rsidRDefault="0000022A" w:rsidP="0000022A">
            <w:pPr>
              <w:pStyle w:val="Text"/>
            </w:pPr>
            <w:r>
              <w:t xml:space="preserve">      </w:t>
            </w:r>
          </w:p>
          <w:p w14:paraId="62585280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7161E66B" w14:textId="77777777" w:rsidR="0000022A" w:rsidRPr="00E73313" w:rsidRDefault="0000022A" w:rsidP="0000022A">
            <w:pPr>
              <w:pStyle w:val="Text"/>
            </w:pPr>
            <w:r w:rsidRPr="00E73313">
              <w:t xml:space="preserve">(2) Wie viele </w:t>
            </w:r>
            <w:r>
              <w:t xml:space="preserve">  </w:t>
            </w:r>
            <w:r>
              <w:br/>
              <w:t xml:space="preserve">      </w:t>
            </w:r>
            <w:r w:rsidRPr="00E73313">
              <w:t>Gummibärchen</w:t>
            </w:r>
            <w:r w:rsidR="003675F9">
              <w:t xml:space="preserve"> </w:t>
            </w:r>
            <w:r w:rsidR="00904D35">
              <w:t>sind es</w:t>
            </w:r>
            <w:r w:rsidRPr="00E73313">
              <w:t>?</w:t>
            </w:r>
          </w:p>
          <w:p w14:paraId="53D1999F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44640" behindDoc="0" locked="0" layoutInCell="1" allowOverlap="1" wp14:anchorId="29AD4A56" wp14:editId="198979E0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1" name="Bild 21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3616" behindDoc="0" locked="0" layoutInCell="1" allowOverlap="1" wp14:anchorId="1F77305C" wp14:editId="22E72BD6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2" name="Bild 209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6688" behindDoc="0" locked="0" layoutInCell="1" allowOverlap="1" wp14:anchorId="6A59CA40" wp14:editId="2CF71F3F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3" name="Bild 21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5664" behindDoc="0" locked="0" layoutInCell="1" allowOverlap="1" wp14:anchorId="4D64688E" wp14:editId="4A1544A4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4" name="Bild 211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F4141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47712" behindDoc="0" locked="0" layoutInCell="1" allowOverlap="1" wp14:anchorId="02B95B46" wp14:editId="1F767B4C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5" name="Bild 22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8736" behindDoc="0" locked="0" layoutInCell="1" allowOverlap="1" wp14:anchorId="47089B36" wp14:editId="1F64CA0F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6" name="Bild 22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9760" behindDoc="0" locked="0" layoutInCell="1" allowOverlap="1" wp14:anchorId="52014210" wp14:editId="78A864C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7" name="Bild 224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0784" behindDoc="0" locked="0" layoutInCell="1" allowOverlap="1" wp14:anchorId="44DCC984" wp14:editId="6F303E5A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9" name="Bild 225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3856" behindDoc="0" locked="0" layoutInCell="1" allowOverlap="1" wp14:anchorId="58009C07" wp14:editId="25423949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0" name="Bild 23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70205DB1" wp14:editId="789C7278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1" name="Bild 23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2832" behindDoc="0" locked="0" layoutInCell="1" allowOverlap="1" wp14:anchorId="25C58CCE" wp14:editId="0A59774B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398145</wp:posOffset>
                  </wp:positionV>
                  <wp:extent cx="206375" cy="306070"/>
                  <wp:effectExtent l="0" t="0" r="0" b="0"/>
                  <wp:wrapNone/>
                  <wp:docPr id="542" name="Bild 227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1808" behindDoc="0" locked="0" layoutInCell="1" allowOverlap="1" wp14:anchorId="6BC6E2E8" wp14:editId="28D4E4C7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398942</wp:posOffset>
                  </wp:positionV>
                  <wp:extent cx="206375" cy="306070"/>
                  <wp:effectExtent l="0" t="0" r="0" b="0"/>
                  <wp:wrapNone/>
                  <wp:docPr id="551" name="Bild 226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D7721F3" w14:textId="77777777" w:rsidR="0000022A" w:rsidRPr="00E73313" w:rsidRDefault="0000022A" w:rsidP="0000022A">
            <w:pPr>
              <w:pStyle w:val="Text"/>
            </w:pPr>
            <w:r w:rsidRPr="00E73313">
              <w:t xml:space="preserve">(3) </w:t>
            </w:r>
            <w:r>
              <w:t>Wie viele Törtchen</w:t>
            </w:r>
            <w:r w:rsidR="00904D35">
              <w:t xml:space="preserve"> sind es</w:t>
            </w:r>
            <w:r w:rsidRPr="00E73313">
              <w:t>?</w:t>
            </w:r>
          </w:p>
          <w:p w14:paraId="7E5E17C1" w14:textId="77777777" w:rsidR="0000022A" w:rsidRPr="00E73313" w:rsidRDefault="0000022A" w:rsidP="0000022A">
            <w:pPr>
              <w:pStyle w:val="Text"/>
            </w:pPr>
          </w:p>
          <w:p w14:paraId="7AC234F4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55904" behindDoc="0" locked="0" layoutInCell="1" allowOverlap="1" wp14:anchorId="209C5A5F" wp14:editId="24E05457">
                  <wp:simplePos x="0" y="0"/>
                  <wp:positionH relativeFrom="column">
                    <wp:posOffset>85246</wp:posOffset>
                  </wp:positionH>
                  <wp:positionV relativeFrom="paragraph">
                    <wp:posOffset>12664</wp:posOffset>
                  </wp:positionV>
                  <wp:extent cx="1559548" cy="1027194"/>
                  <wp:effectExtent l="0" t="0" r="3175" b="1905"/>
                  <wp:wrapNone/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s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48" cy="102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22A" w:rsidRPr="00E73313" w14:paraId="620E34AF" w14:textId="77777777" w:rsidTr="002E0FA7">
        <w:tc>
          <w:tcPr>
            <w:tcW w:w="780" w:type="dxa"/>
          </w:tcPr>
          <w:p w14:paraId="68110155" w14:textId="77777777" w:rsidR="0000022A" w:rsidRPr="00E73313" w:rsidRDefault="0000022A" w:rsidP="0000022A"/>
        </w:tc>
        <w:tc>
          <w:tcPr>
            <w:tcW w:w="318" w:type="dxa"/>
          </w:tcPr>
          <w:p w14:paraId="6F6D065F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449A6B50" w14:textId="77777777" w:rsidR="0000022A" w:rsidRPr="00632F39" w:rsidRDefault="0000022A" w:rsidP="0000022A">
            <w:pPr>
              <w:pStyle w:val="Text"/>
              <w:rPr>
                <w:noProof/>
                <w:color w:val="F8B44F" w:themeColor="accent2"/>
              </w:rPr>
            </w:pPr>
          </w:p>
        </w:tc>
        <w:tc>
          <w:tcPr>
            <w:tcW w:w="2551" w:type="dxa"/>
          </w:tcPr>
          <w:p w14:paraId="7313BF31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  <w:tc>
          <w:tcPr>
            <w:tcW w:w="2835" w:type="dxa"/>
          </w:tcPr>
          <w:p w14:paraId="579AA08D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</w:tr>
      <w:tr w:rsidR="0000022A" w:rsidRPr="00E73313" w14:paraId="0BAFF5B9" w14:textId="77777777" w:rsidTr="002E0FA7">
        <w:tc>
          <w:tcPr>
            <w:tcW w:w="780" w:type="dxa"/>
          </w:tcPr>
          <w:p w14:paraId="56081A41" w14:textId="77777777" w:rsidR="0000022A" w:rsidRPr="00E73313" w:rsidRDefault="0000022A" w:rsidP="0000022A"/>
        </w:tc>
        <w:tc>
          <w:tcPr>
            <w:tcW w:w="318" w:type="dxa"/>
          </w:tcPr>
          <w:p w14:paraId="0FE413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3BBB6842" w14:textId="77777777" w:rsidR="0000022A" w:rsidRDefault="0000022A" w:rsidP="0000022A">
            <w:pPr>
              <w:pStyle w:val="HandschriftVorlage"/>
            </w:pPr>
            <w:r w:rsidRPr="00B7023C">
              <w:t xml:space="preserve">Fünf </w:t>
            </w:r>
            <w:r>
              <w:t>Reihen mit jeweils 5 Stücken.</w:t>
            </w:r>
          </w:p>
          <w:p w14:paraId="1F9B8EF6" w14:textId="77777777" w:rsidR="0000022A" w:rsidRDefault="0000022A" w:rsidP="0000022A">
            <w:pPr>
              <w:pStyle w:val="HandschriftVorlage"/>
            </w:pPr>
            <w:r>
              <w:t xml:space="preserve"> </w:t>
            </w:r>
          </w:p>
          <w:p w14:paraId="2DC824D2" w14:textId="77777777" w:rsidR="0000022A" w:rsidRDefault="0000022A" w:rsidP="0000022A">
            <w:pPr>
              <w:pStyle w:val="HandschriftVorlage"/>
            </w:pPr>
          </w:p>
          <w:p w14:paraId="723961A1" w14:textId="77777777" w:rsidR="0000022A" w:rsidRDefault="0000022A" w:rsidP="0000022A">
            <w:pPr>
              <w:pStyle w:val="Text"/>
            </w:pPr>
            <w:r w:rsidRPr="00E73313">
              <w:t>Mal-Aufgabe:</w:t>
            </w:r>
            <w:r>
              <w:t xml:space="preserve"> </w:t>
            </w:r>
            <w:r w:rsidRPr="0069129F">
              <w:rPr>
                <w:color w:val="7F7F7F" w:themeColor="text1" w:themeTint="80"/>
              </w:rPr>
              <w:t>____________</w:t>
            </w:r>
          </w:p>
          <w:p w14:paraId="1E63596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646A4858" w14:textId="77777777" w:rsidR="0000022A" w:rsidRDefault="0000022A" w:rsidP="0000022A">
            <w:pPr>
              <w:pStyle w:val="HandschriftVorlage"/>
            </w:pPr>
          </w:p>
          <w:p w14:paraId="5C663614" w14:textId="77777777" w:rsidR="0000022A" w:rsidRDefault="0000022A" w:rsidP="0000022A">
            <w:pPr>
              <w:pStyle w:val="HandschriftVorlage"/>
            </w:pPr>
          </w:p>
          <w:p w14:paraId="58357C80" w14:textId="77777777" w:rsidR="0000022A" w:rsidRDefault="0000022A" w:rsidP="0000022A">
            <w:pPr>
              <w:pStyle w:val="HandschriftVorlage"/>
            </w:pPr>
          </w:p>
          <w:p w14:paraId="16F60F2C" w14:textId="77777777" w:rsidR="0000022A" w:rsidRDefault="0000022A" w:rsidP="0000022A">
            <w:pPr>
              <w:pStyle w:val="HandschriftVorlage"/>
            </w:pPr>
          </w:p>
          <w:p w14:paraId="78B0C833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  <w:r>
              <w:t xml:space="preserve"> </w:t>
            </w:r>
            <w:r w:rsidRPr="0069129F">
              <w:rPr>
                <w:color w:val="7F7F7F" w:themeColor="text1" w:themeTint="80"/>
              </w:rPr>
              <w:t>__________</w:t>
            </w:r>
          </w:p>
        </w:tc>
        <w:tc>
          <w:tcPr>
            <w:tcW w:w="2835" w:type="dxa"/>
          </w:tcPr>
          <w:p w14:paraId="30FD35BA" w14:textId="77777777" w:rsidR="0000022A" w:rsidRDefault="0000022A" w:rsidP="0000022A">
            <w:pPr>
              <w:pStyle w:val="HandschriftVorlage"/>
            </w:pPr>
          </w:p>
          <w:p w14:paraId="7D02FB4E" w14:textId="77777777" w:rsidR="0000022A" w:rsidRDefault="0000022A" w:rsidP="0000022A">
            <w:pPr>
              <w:pStyle w:val="HandschriftVorlage"/>
            </w:pPr>
          </w:p>
          <w:p w14:paraId="766FDE43" w14:textId="77777777" w:rsidR="0000022A" w:rsidRDefault="0000022A" w:rsidP="0000022A">
            <w:pPr>
              <w:pStyle w:val="HandschriftVorlage"/>
            </w:pPr>
          </w:p>
          <w:p w14:paraId="3CAEA501" w14:textId="77777777" w:rsidR="0000022A" w:rsidRDefault="0000022A" w:rsidP="0000022A">
            <w:pPr>
              <w:pStyle w:val="HandschriftVorlage"/>
            </w:pPr>
          </w:p>
          <w:p w14:paraId="12FCEA2A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  <w:r>
              <w:t xml:space="preserve"> </w:t>
            </w:r>
            <w:r w:rsidRPr="0069129F">
              <w:rPr>
                <w:color w:val="7F7F7F" w:themeColor="text1" w:themeTint="80"/>
              </w:rPr>
              <w:t>___________</w:t>
            </w:r>
          </w:p>
        </w:tc>
      </w:tr>
      <w:tr w:rsidR="0000022A" w:rsidRPr="00E73313" w14:paraId="555D83E6" w14:textId="77777777" w:rsidTr="002E0FA7">
        <w:tc>
          <w:tcPr>
            <w:tcW w:w="780" w:type="dxa"/>
          </w:tcPr>
          <w:p w14:paraId="787270FA" w14:textId="77777777" w:rsidR="0000022A" w:rsidRPr="00E73313" w:rsidRDefault="0000022A" w:rsidP="0000022A"/>
        </w:tc>
        <w:tc>
          <w:tcPr>
            <w:tcW w:w="318" w:type="dxa"/>
          </w:tcPr>
          <w:p w14:paraId="59651E8E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17521178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4274E0F1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35" w:type="dxa"/>
          </w:tcPr>
          <w:p w14:paraId="18E647CF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3DCF18F6" w14:textId="77777777" w:rsidTr="002E0FA7">
        <w:tc>
          <w:tcPr>
            <w:tcW w:w="780" w:type="dxa"/>
          </w:tcPr>
          <w:p w14:paraId="7F99F521" w14:textId="77777777" w:rsidR="0000022A" w:rsidRPr="00E73313" w:rsidRDefault="0000022A" w:rsidP="0000022A"/>
        </w:tc>
        <w:tc>
          <w:tcPr>
            <w:tcW w:w="318" w:type="dxa"/>
          </w:tcPr>
          <w:p w14:paraId="505DE661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3D5BE696" w14:textId="77777777" w:rsidR="0000022A" w:rsidRPr="00E73313" w:rsidRDefault="0000022A" w:rsidP="0000022A">
            <w:pPr>
              <w:pStyle w:val="Text"/>
            </w:pPr>
            <w:r w:rsidRPr="00E73313">
              <w:t xml:space="preserve"> (4) Wie viele Teile hat </w:t>
            </w:r>
            <w:r>
              <w:br/>
              <w:t xml:space="preserve">       </w:t>
            </w:r>
            <w:r w:rsidRPr="00E73313">
              <w:t xml:space="preserve">das </w:t>
            </w:r>
            <w:r w:rsidRPr="00867675">
              <w:rPr>
                <w:i/>
                <w:iCs/>
              </w:rPr>
              <w:t>fertige</w:t>
            </w:r>
            <w:r w:rsidRPr="00E73313">
              <w:t xml:space="preserve"> Puzzle?</w:t>
            </w:r>
          </w:p>
          <w:p w14:paraId="09A9F00C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27E2DC72" wp14:editId="0649B586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160655</wp:posOffset>
                  </wp:positionV>
                  <wp:extent cx="1483360" cy="752475"/>
                  <wp:effectExtent l="0" t="0" r="2540" b="9525"/>
                  <wp:wrapNone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AB0E2" w14:textId="77777777" w:rsidR="0000022A" w:rsidRPr="00E73313" w:rsidRDefault="0000022A" w:rsidP="0000022A">
            <w:pPr>
              <w:pStyle w:val="Text"/>
            </w:pPr>
          </w:p>
          <w:p w14:paraId="3310B49B" w14:textId="77777777" w:rsidR="0000022A" w:rsidRPr="00E73313" w:rsidRDefault="0000022A" w:rsidP="0000022A">
            <w:pPr>
              <w:pStyle w:val="Text"/>
            </w:pPr>
          </w:p>
          <w:p w14:paraId="22ED645E" w14:textId="77777777" w:rsidR="0000022A" w:rsidRPr="00E73313" w:rsidRDefault="0000022A" w:rsidP="0000022A">
            <w:pPr>
              <w:pStyle w:val="Text"/>
            </w:pPr>
          </w:p>
          <w:p w14:paraId="08303D9F" w14:textId="77777777" w:rsidR="0000022A" w:rsidRPr="00E73313" w:rsidRDefault="0000022A" w:rsidP="0000022A">
            <w:pPr>
              <w:pStyle w:val="Text"/>
            </w:pPr>
          </w:p>
          <w:p w14:paraId="3DB8BD93" w14:textId="77777777" w:rsidR="0000022A" w:rsidRPr="00E73313" w:rsidRDefault="0000022A" w:rsidP="0000022A">
            <w:pPr>
              <w:pStyle w:val="Text"/>
            </w:pPr>
          </w:p>
          <w:p w14:paraId="734D8ECF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5386" w:type="dxa"/>
            <w:gridSpan w:val="2"/>
          </w:tcPr>
          <w:p w14:paraId="016C9650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5831BBD4" wp14:editId="4D1052EA">
                  <wp:simplePos x="0" y="0"/>
                  <wp:positionH relativeFrom="column">
                    <wp:posOffset>40305</wp:posOffset>
                  </wp:positionH>
                  <wp:positionV relativeFrom="paragraph">
                    <wp:posOffset>198120</wp:posOffset>
                  </wp:positionV>
                  <wp:extent cx="2762250" cy="1278434"/>
                  <wp:effectExtent l="0" t="0" r="0" b="0"/>
                  <wp:wrapNone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m_vor_Fenster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8" r="2527"/>
                          <a:stretch/>
                        </pic:blipFill>
                        <pic:spPr bwMode="auto">
                          <a:xfrm>
                            <a:off x="0" y="0"/>
                            <a:ext cx="2762250" cy="127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(5) Wie viele Fensterscheiben</w:t>
            </w:r>
            <w:r>
              <w:t xml:space="preserve"> sind im Bild</w:t>
            </w:r>
            <w:r w:rsidRPr="00E73313">
              <w:t>?</w:t>
            </w:r>
          </w:p>
        </w:tc>
      </w:tr>
      <w:tr w:rsidR="0000022A" w:rsidRPr="00E73313" w14:paraId="78030877" w14:textId="77777777" w:rsidTr="002E0FA7">
        <w:tc>
          <w:tcPr>
            <w:tcW w:w="780" w:type="dxa"/>
          </w:tcPr>
          <w:p w14:paraId="4CFD5B0D" w14:textId="77777777" w:rsidR="0000022A" w:rsidRPr="00E73313" w:rsidRDefault="0000022A" w:rsidP="0000022A"/>
        </w:tc>
        <w:tc>
          <w:tcPr>
            <w:tcW w:w="318" w:type="dxa"/>
          </w:tcPr>
          <w:p w14:paraId="2E9AE42E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0730861E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</w:p>
          <w:p w14:paraId="6B95D25C" w14:textId="77777777" w:rsidR="0000022A" w:rsidRPr="00E73313" w:rsidRDefault="0000022A" w:rsidP="0000022A">
            <w:pPr>
              <w:pStyle w:val="Text"/>
            </w:pPr>
          </w:p>
          <w:p w14:paraId="6DB40CBA" w14:textId="77777777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</w:t>
            </w:r>
          </w:p>
        </w:tc>
        <w:tc>
          <w:tcPr>
            <w:tcW w:w="5386" w:type="dxa"/>
            <w:gridSpan w:val="2"/>
          </w:tcPr>
          <w:p w14:paraId="2F593EC5" w14:textId="77777777" w:rsidR="0000022A" w:rsidRPr="00E73313" w:rsidRDefault="0000022A" w:rsidP="0000022A">
            <w:pPr>
              <w:pStyle w:val="Text"/>
            </w:pPr>
            <w:r w:rsidRPr="00E73313">
              <w:t>Mal-Aufgabe:</w:t>
            </w:r>
          </w:p>
          <w:p w14:paraId="0DC9E782" w14:textId="77777777" w:rsidR="0000022A" w:rsidRPr="0069129F" w:rsidRDefault="0000022A" w:rsidP="0000022A">
            <w:pPr>
              <w:pStyle w:val="Text"/>
              <w:rPr>
                <w:color w:val="7F7F7F" w:themeColor="text1" w:themeTint="80"/>
              </w:rPr>
            </w:pPr>
          </w:p>
          <w:p w14:paraId="15C314D6" w14:textId="77777777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______________________</w:t>
            </w:r>
          </w:p>
        </w:tc>
      </w:tr>
      <w:tr w:rsidR="0000022A" w:rsidRPr="00E73313" w14:paraId="143BF3BB" w14:textId="77777777" w:rsidTr="002E0FA7">
        <w:tc>
          <w:tcPr>
            <w:tcW w:w="780" w:type="dxa"/>
          </w:tcPr>
          <w:p w14:paraId="2768BC50" w14:textId="77777777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780CFEEF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8187" w:type="dxa"/>
            <w:gridSpan w:val="3"/>
          </w:tcPr>
          <w:p w14:paraId="259D07AB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180F44AB" w14:textId="77777777" w:rsidTr="002E0FA7">
        <w:tc>
          <w:tcPr>
            <w:tcW w:w="780" w:type="dxa"/>
          </w:tcPr>
          <w:p w14:paraId="5B0200C8" w14:textId="77777777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2358656" behindDoc="0" locked="0" layoutInCell="1" allowOverlap="1" wp14:anchorId="14A43FBA" wp14:editId="5F402CD1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50800</wp:posOffset>
                  </wp:positionV>
                  <wp:extent cx="360000" cy="272386"/>
                  <wp:effectExtent l="0" t="0" r="0" b="0"/>
                  <wp:wrapNone/>
                  <wp:docPr id="1175317400" name="Grafik 117531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6E4ED2B" w14:textId="77777777" w:rsidR="0000022A" w:rsidRPr="00E73313" w:rsidRDefault="0000022A" w:rsidP="0000022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3"/>
          </w:tcPr>
          <w:p w14:paraId="476B75C5" w14:textId="77777777" w:rsidR="0000022A" w:rsidRDefault="0000022A" w:rsidP="0000022A">
            <w:pPr>
              <w:pStyle w:val="Text"/>
            </w:pPr>
            <w:r w:rsidRPr="00E73313">
              <w:t>Begründe, warum die Aufgaben zu den Bildern passen.</w:t>
            </w:r>
            <w:r>
              <w:t xml:space="preserve"> Nutze die Gruppensprache. </w:t>
            </w:r>
          </w:p>
          <w:p w14:paraId="0091D6AB" w14:textId="77777777" w:rsidR="0000022A" w:rsidRDefault="0000022A" w:rsidP="0000022A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7672A366" wp14:editId="3B987945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131347</wp:posOffset>
                      </wp:positionV>
                      <wp:extent cx="1250315" cy="327660"/>
                      <wp:effectExtent l="63500" t="76200" r="19685" b="27940"/>
                      <wp:wrapNone/>
                      <wp:docPr id="410" name="Textfeld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315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FF19594" w14:textId="77777777" w:rsidR="002E0FA7" w:rsidRPr="0022722E" w:rsidRDefault="002E0FA7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Darum passt… </w:t>
                                  </w:r>
                                </w:p>
                                <w:p w14:paraId="12041B92" w14:textId="77777777" w:rsidR="002E0FA7" w:rsidRPr="0022722E" w:rsidRDefault="002E0FA7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2A366" id="Textfeld 410" o:spid="_x0000_s1073" type="#_x0000_t202" style="position:absolute;margin-left:230.6pt;margin-top:10.35pt;width:98.45pt;height:25.8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1FF19594" w14:textId="77777777" w:rsidR="002E0FA7" w:rsidRPr="0022722E" w:rsidRDefault="002E0FA7" w:rsidP="003C1F98">
                            <w:pPr>
                              <w:pStyle w:val="HandschriftVorlage"/>
                            </w:pPr>
                            <w:r w:rsidRPr="0022722E">
                              <w:t xml:space="preserve">Darum passt… </w:t>
                            </w:r>
                          </w:p>
                          <w:p w14:paraId="12041B92" w14:textId="77777777" w:rsidR="002E0FA7" w:rsidRPr="0022722E" w:rsidRDefault="002E0FA7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E51843" w14:textId="77777777" w:rsidR="0000022A" w:rsidRDefault="0000022A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6732EE38" wp14:editId="058BD52F">
                      <wp:simplePos x="0" y="0"/>
                      <wp:positionH relativeFrom="column">
                        <wp:posOffset>3911893</wp:posOffset>
                      </wp:positionH>
                      <wp:positionV relativeFrom="paragraph">
                        <wp:posOffset>137600</wp:posOffset>
                      </wp:positionV>
                      <wp:extent cx="1150815" cy="310515"/>
                      <wp:effectExtent l="63500" t="76200" r="30480" b="19685"/>
                      <wp:wrapNone/>
                      <wp:docPr id="418" name="Textfel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0815" cy="310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BDBE498" w14:textId="77777777" w:rsidR="002E0FA7" w:rsidRPr="0022722E" w:rsidRDefault="002E0FA7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Jedes Fenster…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2EE38" id="Textfeld 418" o:spid="_x0000_s1074" type="#_x0000_t202" style="position:absolute;margin-left:308pt;margin-top:10.85pt;width:90.6pt;height:24.4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" fillcolor="white [3201]" strokecolor="#bfbfbf [2412]" strokeweight=".5pt">
                      <v:shadow on="t" color="#a5a5a5 [2092]" opacity="26214f" origin=".5,.5" offset="-.74836mm,-.74836mm"/>
                      <v:textbox inset=",,1mm">
                        <w:txbxContent>
                          <w:p w14:paraId="6BDBE498" w14:textId="77777777" w:rsidR="002E0FA7" w:rsidRPr="0022722E" w:rsidRDefault="002E0FA7" w:rsidP="003C1F98">
                            <w:pPr>
                              <w:pStyle w:val="HandschriftVorlage"/>
                            </w:pPr>
                            <w:r w:rsidRPr="0022722E">
                              <w:t xml:space="preserve">Jedes Fenster…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5118E28A" wp14:editId="63711DA9">
                      <wp:simplePos x="0" y="0"/>
                      <wp:positionH relativeFrom="column">
                        <wp:posOffset>1498209</wp:posOffset>
                      </wp:positionH>
                      <wp:positionV relativeFrom="paragraph">
                        <wp:posOffset>254977</wp:posOffset>
                      </wp:positionV>
                      <wp:extent cx="1625600" cy="310551"/>
                      <wp:effectExtent l="63500" t="76200" r="25400" b="19685"/>
                      <wp:wrapNone/>
                      <wp:docPr id="416" name="Textfeld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5600" cy="310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99D7009" w14:textId="77777777" w:rsidR="002E0FA7" w:rsidRPr="0022722E" w:rsidRDefault="002E0FA7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Immer … in jeder Reihe </w:t>
                                  </w:r>
                                </w:p>
                                <w:p w14:paraId="57DFE6DB" w14:textId="77777777" w:rsidR="002E0FA7" w:rsidRPr="0022722E" w:rsidRDefault="002E0FA7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8E28A" id="Textfeld 416" o:spid="_x0000_s1075" type="#_x0000_t202" style="position:absolute;margin-left:117.95pt;margin-top:20.1pt;width:128pt;height:24.4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699D7009" w14:textId="77777777" w:rsidR="002E0FA7" w:rsidRPr="0022722E" w:rsidRDefault="002E0FA7" w:rsidP="003C1F98">
                            <w:pPr>
                              <w:pStyle w:val="HandschriftVorlage"/>
                            </w:pPr>
                            <w:r w:rsidRPr="0022722E">
                              <w:t xml:space="preserve">Immer … in jeder Reihe </w:t>
                            </w:r>
                          </w:p>
                          <w:p w14:paraId="57DFE6DB" w14:textId="77777777" w:rsidR="002E0FA7" w:rsidRPr="0022722E" w:rsidRDefault="002E0FA7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Du kannst folgende Satzbausteine nutzen:</w:t>
            </w:r>
            <w:r>
              <w:br/>
            </w:r>
            <w:r w:rsidRPr="00B7023C">
              <w:rPr>
                <w:color w:val="FF00FF"/>
              </w:rPr>
              <w:t xml:space="preserve"> </w:t>
            </w:r>
          </w:p>
          <w:p w14:paraId="70E0C0BE" w14:textId="77777777" w:rsidR="0000022A" w:rsidRDefault="0000022A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BA22A0D" wp14:editId="54C59957">
                      <wp:simplePos x="0" y="0"/>
                      <wp:positionH relativeFrom="column">
                        <wp:posOffset>586447</wp:posOffset>
                      </wp:positionH>
                      <wp:positionV relativeFrom="paragraph">
                        <wp:posOffset>80645</wp:posOffset>
                      </wp:positionV>
                      <wp:extent cx="1015658" cy="327660"/>
                      <wp:effectExtent l="63500" t="76200" r="26035" b="27940"/>
                      <wp:wrapNone/>
                      <wp:docPr id="50" name="Textfeld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5658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6EE3865" w14:textId="77777777" w:rsidR="002E0FA7" w:rsidRDefault="002E0FA7" w:rsidP="003C1F98">
                                  <w:pPr>
                                    <w:pStyle w:val="HandschriftVorlage"/>
                                    <w:rPr>
                                      <w:color w:val="FF00FF"/>
                                    </w:rPr>
                                  </w:pPr>
                                  <w:r w:rsidRPr="00B7023C">
                                    <w:t xml:space="preserve">das passt zu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1BF6354A" w14:textId="77777777" w:rsidR="002E0FA7" w:rsidRPr="0022722E" w:rsidRDefault="002E0FA7" w:rsidP="003C1F98">
                                  <w:pPr>
                                    <w:pStyle w:val="HandschriftVorlage"/>
                                  </w:pPr>
                                  <w:r w:rsidRPr="0022722E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22A0D" id="Textfeld 50" o:spid="_x0000_s1076" type="#_x0000_t202" style="position:absolute;margin-left:46.2pt;margin-top:6.35pt;width:79.95pt;height:25.8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26EE3865" w14:textId="77777777" w:rsidR="002E0FA7" w:rsidRDefault="002E0FA7" w:rsidP="003C1F98">
                            <w:pPr>
                              <w:pStyle w:val="HandschriftVorlage"/>
                              <w:rPr>
                                <w:color w:val="FF00FF"/>
                              </w:rPr>
                            </w:pPr>
                            <w:r w:rsidRPr="00B7023C">
                              <w:t xml:space="preserve">das passt zu </w:t>
                            </w:r>
                            <w:r>
                              <w:t xml:space="preserve"> </w:t>
                            </w:r>
                          </w:p>
                          <w:p w14:paraId="1BF6354A" w14:textId="77777777" w:rsidR="002E0FA7" w:rsidRPr="0022722E" w:rsidRDefault="002E0FA7" w:rsidP="003C1F98">
                            <w:pPr>
                              <w:pStyle w:val="HandschriftVorlage"/>
                            </w:pPr>
                            <w:r w:rsidRPr="0022722E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01FFE83" wp14:editId="606DC2D3">
                      <wp:simplePos x="0" y="0"/>
                      <wp:positionH relativeFrom="column">
                        <wp:posOffset>3260579</wp:posOffset>
                      </wp:positionH>
                      <wp:positionV relativeFrom="paragraph">
                        <wp:posOffset>111126</wp:posOffset>
                      </wp:positionV>
                      <wp:extent cx="681487" cy="310551"/>
                      <wp:effectExtent l="63500" t="76200" r="29845" b="19685"/>
                      <wp:wrapNone/>
                      <wp:docPr id="415" name="Textfeld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1487" cy="310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F6AD740" w14:textId="77777777" w:rsidR="002E0FA7" w:rsidRPr="0022722E" w:rsidRDefault="002E0FA7" w:rsidP="003C1F98">
                                  <w:pPr>
                                    <w:pStyle w:val="HandschriftVorlage"/>
                                  </w:pPr>
                                  <w:r>
                                    <w:t>Gruppen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FFE83" id="Textfeld 415" o:spid="_x0000_s1077" type="#_x0000_t202" style="position:absolute;margin-left:256.75pt;margin-top:8.75pt;width:53.65pt;height:24.4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&#13;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3F6AD740" w14:textId="77777777" w:rsidR="002E0FA7" w:rsidRPr="0022722E" w:rsidRDefault="002E0FA7" w:rsidP="003C1F98">
                            <w:pPr>
                              <w:pStyle w:val="HandschriftVorlage"/>
                            </w:pPr>
                            <w:r>
                              <w:t>Gruppen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4F2EBC" w14:textId="77777777" w:rsidR="0000022A" w:rsidRDefault="0000022A" w:rsidP="0000022A">
            <w:pPr>
              <w:pStyle w:val="Text"/>
              <w:rPr>
                <w:color w:val="FF00FF"/>
              </w:rPr>
            </w:pPr>
          </w:p>
          <w:p w14:paraId="6DC0C9EC" w14:textId="77777777" w:rsidR="0000022A" w:rsidRPr="00E73313" w:rsidRDefault="0000022A" w:rsidP="0000022A">
            <w:pPr>
              <w:pStyle w:val="Text"/>
            </w:pPr>
          </w:p>
        </w:tc>
      </w:tr>
    </w:tbl>
    <w:p w14:paraId="1CCA172F" w14:textId="77777777" w:rsidR="003C1F98" w:rsidRDefault="003C1F98" w:rsidP="00F50DC9">
      <w:pPr>
        <w:spacing w:line="20" w:lineRule="exact"/>
      </w:pPr>
    </w:p>
    <w:tbl>
      <w:tblPr>
        <w:tblW w:w="9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89"/>
        <w:gridCol w:w="36"/>
        <w:gridCol w:w="69"/>
        <w:gridCol w:w="8082"/>
        <w:gridCol w:w="105"/>
      </w:tblGrid>
      <w:tr w:rsidR="003C1F98" w:rsidRPr="00E73313" w14:paraId="592B13C3" w14:textId="77777777" w:rsidTr="00A35658">
        <w:trPr>
          <w:gridAfter w:val="1"/>
          <w:wAfter w:w="105" w:type="dxa"/>
        </w:trPr>
        <w:tc>
          <w:tcPr>
            <w:tcW w:w="709" w:type="dxa"/>
          </w:tcPr>
          <w:p w14:paraId="0FE82F5B" w14:textId="77777777" w:rsidR="003C1F98" w:rsidRPr="00E73313" w:rsidRDefault="00D644E6" w:rsidP="00D644E6">
            <w:pPr>
              <w:pStyle w:val="berschrift3"/>
            </w:pPr>
            <w:r>
              <w:lastRenderedPageBreak/>
              <w:t>2.2</w:t>
            </w:r>
          </w:p>
        </w:tc>
        <w:tc>
          <w:tcPr>
            <w:tcW w:w="8576" w:type="dxa"/>
            <w:gridSpan w:val="4"/>
          </w:tcPr>
          <w:p w14:paraId="596D8242" w14:textId="77777777" w:rsidR="003C1F98" w:rsidRPr="00D732D1" w:rsidRDefault="003C1F98" w:rsidP="00F92C75">
            <w:pPr>
              <w:pStyle w:val="berschrift3"/>
            </w:pPr>
            <w:r>
              <w:t>Bilder für Multiplikation</w:t>
            </w:r>
            <w:r w:rsidR="00840FC2">
              <w:t>saufgaben</w:t>
            </w:r>
          </w:p>
        </w:tc>
      </w:tr>
      <w:tr w:rsidR="003C1F98" w:rsidRPr="00E73313" w14:paraId="6B3010BB" w14:textId="77777777" w:rsidTr="00A35658">
        <w:trPr>
          <w:gridAfter w:val="1"/>
          <w:wAfter w:w="105" w:type="dxa"/>
          <w:trHeight w:val="713"/>
        </w:trPr>
        <w:tc>
          <w:tcPr>
            <w:tcW w:w="709" w:type="dxa"/>
          </w:tcPr>
          <w:p w14:paraId="64A20E5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380DB631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3"/>
          </w:tcPr>
          <w:p w14:paraId="01133651" w14:textId="77777777" w:rsidR="003C1F98" w:rsidRPr="005E2B6F" w:rsidRDefault="003C1F98" w:rsidP="002E0FA7">
            <w:pPr>
              <w:pStyle w:val="Text"/>
              <w:rPr>
                <w:color w:val="auto"/>
              </w:rPr>
            </w:pPr>
            <w:r w:rsidRPr="005E2B6F">
              <w:rPr>
                <w:color w:val="auto"/>
              </w:rPr>
              <w:t xml:space="preserve">Kenan, Emily, Jonas und Tara sollten zur Aufgabe </w:t>
            </w:r>
            <w:r w:rsidRPr="00F50DC9">
              <w:rPr>
                <w:rFonts w:ascii="Comic Sans MS" w:hAnsi="Comic Sans MS"/>
                <w:b/>
                <w:bCs/>
                <w:color w:val="auto"/>
              </w:rPr>
              <w:t xml:space="preserve">3 </w:t>
            </w:r>
            <w:r w:rsidR="00200F3D" w:rsidRPr="00F50DC9">
              <w:rPr>
                <w:rFonts w:ascii="Comic Sans MS" w:hAnsi="Comic Sans MS"/>
                <w:b/>
                <w:bCs/>
                <w:color w:val="auto"/>
              </w:rPr>
              <w:t>·</w:t>
            </w:r>
            <w:r w:rsidRPr="00F50DC9">
              <w:rPr>
                <w:rFonts w:ascii="Comic Sans MS" w:hAnsi="Comic Sans MS"/>
                <w:b/>
                <w:bCs/>
                <w:color w:val="auto"/>
              </w:rPr>
              <w:t xml:space="preserve"> 2</w:t>
            </w:r>
            <w:r w:rsidRPr="005E2B6F">
              <w:rPr>
                <w:color w:val="auto"/>
              </w:rPr>
              <w:t xml:space="preserve"> ein Bild malen.</w:t>
            </w:r>
          </w:p>
          <w:p w14:paraId="591783F6" w14:textId="77777777" w:rsidR="003C1F98" w:rsidRDefault="003C1F98" w:rsidP="00867675">
            <w:pPr>
              <w:pStyle w:val="Listenabsatz"/>
            </w:pPr>
            <w:r w:rsidRPr="00F0367C">
              <w:t>Welche</w:t>
            </w:r>
            <w:r w:rsidRPr="005E2B6F">
              <w:t xml:space="preserve"> Bilder passen zu der Aufgabe? Welche </w:t>
            </w:r>
            <w:r w:rsidR="00902DA5">
              <w:t xml:space="preserve">passen </w:t>
            </w:r>
            <w:r w:rsidRPr="005E2B6F">
              <w:t xml:space="preserve">nicht? </w:t>
            </w:r>
          </w:p>
          <w:p w14:paraId="762E5998" w14:textId="49A3F83E" w:rsidR="003C1F98" w:rsidRPr="00F0367C" w:rsidRDefault="00902DA5" w:rsidP="00867675">
            <w:pPr>
              <w:pStyle w:val="Listenabsatz"/>
            </w:pPr>
            <w:r>
              <w:t xml:space="preserve">Warum nicht? </w:t>
            </w:r>
            <w:r w:rsidR="00200F3D">
              <w:t>Be</w:t>
            </w:r>
            <w:r>
              <w:t xml:space="preserve">gründe, indem du Gruppen einzeichnest und zählst. </w:t>
            </w:r>
            <w:r w:rsidR="00251C4C">
              <w:br/>
            </w:r>
          </w:p>
        </w:tc>
      </w:tr>
      <w:tr w:rsidR="00F92C75" w:rsidRPr="00E73313" w14:paraId="1600AE1E" w14:textId="77777777" w:rsidTr="00251C4C">
        <w:trPr>
          <w:gridAfter w:val="1"/>
          <w:wAfter w:w="105" w:type="dxa"/>
          <w:trHeight w:val="2128"/>
        </w:trPr>
        <w:tc>
          <w:tcPr>
            <w:tcW w:w="709" w:type="dxa"/>
          </w:tcPr>
          <w:p w14:paraId="2DFEC128" w14:textId="77777777" w:rsidR="00F92C75" w:rsidRPr="00E73313" w:rsidRDefault="00F92C75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2144F2AD" w14:textId="77777777" w:rsidR="00F92C75" w:rsidRDefault="00F92C75" w:rsidP="00D644E6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6D1E93D6" w14:textId="03402FE8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595775" behindDoc="0" locked="0" layoutInCell="1" allowOverlap="1" wp14:anchorId="005A74C1" wp14:editId="6B804E4D">
                  <wp:simplePos x="0" y="0"/>
                  <wp:positionH relativeFrom="column">
                    <wp:posOffset>397722</wp:posOffset>
                  </wp:positionH>
                  <wp:positionV relativeFrom="paragraph">
                    <wp:posOffset>30991</wp:posOffset>
                  </wp:positionV>
                  <wp:extent cx="798830" cy="468630"/>
                  <wp:effectExtent l="0" t="0" r="1270" b="1270"/>
                  <wp:wrapSquare wrapText="bothSides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50816" behindDoc="0" locked="0" layoutInCell="1" allowOverlap="1" wp14:anchorId="65AA5E46" wp14:editId="6960B613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40640</wp:posOffset>
                      </wp:positionV>
                      <wp:extent cx="578485" cy="722893"/>
                      <wp:effectExtent l="0" t="0" r="0" b="1270"/>
                      <wp:wrapNone/>
                      <wp:docPr id="2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7338DB" w14:textId="77777777" w:rsidR="00A81340" w:rsidRPr="008D5126" w:rsidRDefault="00A81340" w:rsidP="00A81340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A5E46" id="_x0000_s1078" style="position:absolute;margin-left:131.2pt;margin-top:3.2pt;width:45.55pt;height:56.9pt;z-index:25245081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">
                      <v:shape id="Grafik 4" o:spid="_x0000_s107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">
                        <v:imagedata r:id="rId51" o:title="" chromakey="white"/>
                      </v:shape>
                      <v:shape id="Textfeld 12" o:spid="_x0000_s108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4h2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4Hn4PpTOg5z8AAAD//wMAUEsBAi0AFAAGAAgAAAAhANvh9svuAAAAhQEAABMAAAAA&#13;&#10;AAAAAAAAAAAAAAAAAFtDb250ZW50X1R5cGVzXS54bWxQSwECLQAUAAYACAAAACEAWvQsW78AAAAV&#13;&#10;AQAACwAAAAAAAAAAAAAAAAAfAQAAX3JlbHMvLnJlbHNQSwECLQAUAAYACAAAACEAEEeId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97338DB" w14:textId="77777777" w:rsidR="00A81340" w:rsidRPr="008D5126" w:rsidRDefault="00A81340" w:rsidP="00A81340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420FED01" wp14:editId="19910629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39582</wp:posOffset>
                  </wp:positionV>
                  <wp:extent cx="1057275" cy="772160"/>
                  <wp:effectExtent l="0" t="0" r="9525" b="8890"/>
                  <wp:wrapSquare wrapText="bothSides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4120AE0E" wp14:editId="3395EC25">
                  <wp:simplePos x="0" y="0"/>
                  <wp:positionH relativeFrom="column">
                    <wp:posOffset>2651125</wp:posOffset>
                  </wp:positionH>
                  <wp:positionV relativeFrom="paragraph">
                    <wp:posOffset>42757</wp:posOffset>
                  </wp:positionV>
                  <wp:extent cx="603885" cy="693420"/>
                  <wp:effectExtent l="0" t="0" r="5715" b="5080"/>
                  <wp:wrapSquare wrapText="bothSides"/>
                  <wp:docPr id="430" name="Grafik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91A7366" w14:textId="4BCDAFB9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3232" behindDoc="0" locked="0" layoutInCell="1" allowOverlap="1" wp14:anchorId="19DD19E0" wp14:editId="5B1FCD00">
                      <wp:simplePos x="0" y="0"/>
                      <wp:positionH relativeFrom="column">
                        <wp:posOffset>142452</wp:posOffset>
                      </wp:positionH>
                      <wp:positionV relativeFrom="paragraph">
                        <wp:posOffset>74806</wp:posOffset>
                      </wp:positionV>
                      <wp:extent cx="487698" cy="793616"/>
                      <wp:effectExtent l="0" t="0" r="0" b="6985"/>
                      <wp:wrapNone/>
                      <wp:docPr id="19957200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31819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15974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807A3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DD19E0" id="_x0000_s1081" style="position:absolute;margin-left:11.2pt;margin-top:5.9pt;width:38.4pt;height:62.5pt;z-index:252383232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">
                      <v:shape id="Grafik 5" o:spid="_x0000_s1082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">
                        <v:imagedata r:id="rId43" o:title="" chromakey="white"/>
                      </v:shape>
                      <v:shape id="Textfeld 12" o:spid="_x0000_s108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8807A3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9136" behindDoc="0" locked="0" layoutInCell="1" allowOverlap="1" wp14:anchorId="3D5DF59F" wp14:editId="70432643">
                      <wp:simplePos x="0" y="0"/>
                      <wp:positionH relativeFrom="column">
                        <wp:posOffset>2197312</wp:posOffset>
                      </wp:positionH>
                      <wp:positionV relativeFrom="paragraph">
                        <wp:posOffset>51224</wp:posOffset>
                      </wp:positionV>
                      <wp:extent cx="629920" cy="747063"/>
                      <wp:effectExtent l="0" t="0" r="0" b="2540"/>
                      <wp:wrapNone/>
                      <wp:docPr id="173667260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64334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228814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53A588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5DF59F" id="_x0000_s1084" style="position:absolute;margin-left:173pt;margin-top:4.05pt;width:49.6pt;height:58.8pt;z-index:252379136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P8A/wD/oL2nkwAAAAlwSFlzAAAsSwAALEsBpT2W&#13;&#10;qQAAAAd0SU1FB+UEDxMIJM0E5fcAACAASURBVHja7Z25sfVGtqUvOkoorWSqrbYfFVFO0IBnQhlA&#13;&#10;E9qAcoIR9OOpT6VcWmlopQ+JP28Oaw8JJIBvRdzgzzPgYMjcK9fOPXx9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">
                      <v:shape id="Grafik 3" o:spid="_x0000_s108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">
                        <v:imagedata r:id="rId53" o:title="" chromakey="white"/>
                      </v:shape>
                      <v:shape id="Textfeld 12" o:spid="_x0000_s108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53A588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7088" behindDoc="0" locked="0" layoutInCell="1" allowOverlap="1" wp14:anchorId="4F6A5B85" wp14:editId="415EE34F">
                      <wp:simplePos x="0" y="0"/>
                      <wp:positionH relativeFrom="column">
                        <wp:posOffset>4350597</wp:posOffset>
                      </wp:positionH>
                      <wp:positionV relativeFrom="paragraph">
                        <wp:posOffset>102024</wp:posOffset>
                      </wp:positionV>
                      <wp:extent cx="547370" cy="694698"/>
                      <wp:effectExtent l="0" t="0" r="0" b="3810"/>
                      <wp:wrapNone/>
                      <wp:docPr id="184760493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73928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625298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28AA7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6A5B85" id="_x0000_s1087" style="position:absolute;margin-left:342.55pt;margin-top:8.05pt;width:43.1pt;height:54.7pt;z-index:25237708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AW656i5AAAAA8BAAAPAAAAZHJzL2Rvd25y&#13;&#10;ZXYueG1sTE9Na8MwDL0P9h+MBrutTlqSljROKd3HqQzWDsZuaqwmobEdYjdJ//2003aRkN7T03v5&#13;&#10;ZjKtGKj3jbMK4lkEgmzpdGMrBZ/H16cVCB/QamydJQU38rAp7u9yzLQb7QcNh1AJFrE+QwV1CF0m&#13;&#10;pS9rMuhnriPL2Nn1BgOPfSV1jyOLm1bOoyiVBhvLH2rsaFdTeTlcjYK3EcftIn4Z9pfz7vZ9TN6/&#13;&#10;9jEp9fgwPa+5bNcgAk3h7wJ+M7B/KNjYyV2t9qJVkK6SmKkMpNyZsFzGCxAnXsyTBGSRy/85ih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">
                      <v:shape id="Grafik 10" o:spid="_x0000_s108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">
                        <v:imagedata r:id="rId59" o:title="" chromakey="white"/>
                      </v:shape>
                      <v:shape id="Textfeld 12" o:spid="_x0000_s108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28AA7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C9F73C" w14:textId="1E1C64C8" w:rsidR="00DF5007" w:rsidRDefault="00DF5007" w:rsidP="002E0FA7">
            <w:pPr>
              <w:pStyle w:val="Text"/>
              <w:rPr>
                <w:color w:val="auto"/>
              </w:rPr>
            </w:pPr>
          </w:p>
          <w:p w14:paraId="5D1E70D7" w14:textId="0E9AD93F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2444672" behindDoc="0" locked="0" layoutInCell="1" allowOverlap="1" wp14:anchorId="0D8BAA8E" wp14:editId="52111B22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38100</wp:posOffset>
                  </wp:positionV>
                  <wp:extent cx="1024255" cy="417195"/>
                  <wp:effectExtent l="0" t="0" r="4445" b="1905"/>
                  <wp:wrapSquare wrapText="bothSides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DBE336" w14:textId="77777777" w:rsidR="00DF5007" w:rsidRDefault="00DF5007" w:rsidP="002E0FA7">
            <w:pPr>
              <w:pStyle w:val="Text"/>
              <w:rPr>
                <w:color w:val="auto"/>
              </w:rPr>
            </w:pPr>
          </w:p>
          <w:p w14:paraId="1C94DD76" w14:textId="77777777" w:rsidR="00DF5007" w:rsidRPr="005E2B6F" w:rsidRDefault="00DF5007" w:rsidP="002E0FA7">
            <w:pPr>
              <w:pStyle w:val="Text"/>
              <w:rPr>
                <w:color w:val="auto"/>
              </w:rPr>
            </w:pPr>
          </w:p>
        </w:tc>
      </w:tr>
      <w:tr w:rsidR="003C1F98" w:rsidRPr="00E73313" w14:paraId="280FBA32" w14:textId="77777777" w:rsidTr="00902DA5">
        <w:trPr>
          <w:gridAfter w:val="1"/>
          <w:wAfter w:w="105" w:type="dxa"/>
          <w:trHeight w:val="287"/>
        </w:trPr>
        <w:tc>
          <w:tcPr>
            <w:tcW w:w="709" w:type="dxa"/>
          </w:tcPr>
          <w:p w14:paraId="33247BD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19B05AED" w14:textId="77777777" w:rsidR="003C1F98" w:rsidRPr="00E73313" w:rsidRDefault="003C1F98" w:rsidP="00D644E6">
            <w:pPr>
              <w:pStyle w:val="berschrift4"/>
            </w:pPr>
            <w:r>
              <w:t>b</w:t>
            </w:r>
            <w:r w:rsidRPr="00E73313">
              <w:t>)</w:t>
            </w:r>
          </w:p>
        </w:tc>
        <w:tc>
          <w:tcPr>
            <w:tcW w:w="8187" w:type="dxa"/>
            <w:gridSpan w:val="3"/>
          </w:tcPr>
          <w:p w14:paraId="1D9CEBD3" w14:textId="77777777" w:rsidR="003C1F98" w:rsidRPr="00FD2B40" w:rsidRDefault="003C1F98" w:rsidP="002E0FA7">
            <w:pPr>
              <w:pStyle w:val="Text"/>
              <w:rPr>
                <w:noProof/>
                <w:color w:val="auto"/>
              </w:rPr>
            </w:pPr>
            <w:r w:rsidRPr="00FD2B40">
              <w:rPr>
                <w:noProof/>
                <w:color w:val="auto"/>
              </w:rPr>
              <w:t xml:space="preserve">Zeichne </w:t>
            </w:r>
            <w:r>
              <w:rPr>
                <w:noProof/>
                <w:color w:val="auto"/>
              </w:rPr>
              <w:t xml:space="preserve">für diese Aufgaben </w:t>
            </w:r>
            <w:r w:rsidRPr="00FD2B40">
              <w:rPr>
                <w:noProof/>
                <w:color w:val="auto"/>
              </w:rPr>
              <w:t>passende Bilder</w:t>
            </w:r>
            <w:r w:rsidR="00623B9A">
              <w:rPr>
                <w:noProof/>
                <w:color w:val="auto"/>
              </w:rPr>
              <w:t>:</w:t>
            </w:r>
            <w:r w:rsidR="00A35658">
              <w:rPr>
                <w:noProof/>
                <w:color w:val="auto"/>
              </w:rPr>
              <w:t xml:space="preserve"> (1) Drei 8er Gruppen.     (2) 6 · 2</w:t>
            </w:r>
          </w:p>
        </w:tc>
      </w:tr>
      <w:tr w:rsidR="003C1F98" w:rsidRPr="00E73313" w14:paraId="7A2261C7" w14:textId="77777777" w:rsidTr="00711B95">
        <w:tc>
          <w:tcPr>
            <w:tcW w:w="709" w:type="dxa"/>
          </w:tcPr>
          <w:p w14:paraId="7E66E102" w14:textId="77777777" w:rsidR="003C1F98" w:rsidRPr="00E73313" w:rsidRDefault="0000022A" w:rsidP="00D644E6">
            <w:pPr>
              <w:pStyle w:val="berschrift3"/>
            </w:pPr>
            <w:r>
              <w:t>2.3</w:t>
            </w:r>
          </w:p>
        </w:tc>
        <w:tc>
          <w:tcPr>
            <w:tcW w:w="8681" w:type="dxa"/>
            <w:gridSpan w:val="5"/>
          </w:tcPr>
          <w:p w14:paraId="4BD3098E" w14:textId="77777777" w:rsidR="003C1F98" w:rsidRPr="00E73313" w:rsidRDefault="003C1F98" w:rsidP="00D644E6">
            <w:pPr>
              <w:pStyle w:val="berschrift3"/>
            </w:pPr>
            <w:r w:rsidRPr="00E73313">
              <w:t>Multiplikations-Aufgaben zu Punktebildern finden</w:t>
            </w:r>
          </w:p>
        </w:tc>
      </w:tr>
      <w:tr w:rsidR="003C1F98" w:rsidRPr="00E73313" w14:paraId="3C688DCE" w14:textId="77777777" w:rsidTr="00711B95">
        <w:tc>
          <w:tcPr>
            <w:tcW w:w="709" w:type="dxa"/>
          </w:tcPr>
          <w:p w14:paraId="140DFD4A" w14:textId="77777777" w:rsidR="003C1F98" w:rsidRPr="00E73313" w:rsidRDefault="003C1F98" w:rsidP="002E0FA7"/>
        </w:tc>
        <w:tc>
          <w:tcPr>
            <w:tcW w:w="8681" w:type="dxa"/>
            <w:gridSpan w:val="5"/>
          </w:tcPr>
          <w:p w14:paraId="77BACC3B" w14:textId="77777777" w:rsidR="003C1F98" w:rsidRPr="00E73313" w:rsidRDefault="003C1F98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944AF62" wp14:editId="62B96C89">
                  <wp:simplePos x="0" y="0"/>
                  <wp:positionH relativeFrom="column">
                    <wp:posOffset>3284682</wp:posOffset>
                  </wp:positionH>
                  <wp:positionV relativeFrom="paragraph">
                    <wp:posOffset>53975</wp:posOffset>
                  </wp:positionV>
                  <wp:extent cx="962025" cy="352425"/>
                  <wp:effectExtent l="0" t="0" r="9525" b="9525"/>
                  <wp:wrapNone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3.1_1.eps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73313">
              <w:t xml:space="preserve">Das ist ein Punktebild. </w:t>
            </w:r>
            <w:r w:rsidRPr="00E73313">
              <w:br/>
              <w:t>Hier kannst du mehrere Mal-Aufgaben finden</w:t>
            </w:r>
            <w:r w:rsidR="00765D9E">
              <w:t>,</w:t>
            </w:r>
            <w:r w:rsidRPr="00E73313">
              <w:t xml:space="preserve"> </w:t>
            </w:r>
            <w:r w:rsidRPr="00E73313">
              <w:br/>
            </w:r>
            <w:r w:rsidR="00765D9E">
              <w:t>d</w:t>
            </w:r>
            <w:r w:rsidR="00F92C75">
              <w:t>enn du kannst Gruppen unterschiedlich bilden</w:t>
            </w:r>
            <w:r w:rsidRPr="00E73313">
              <w:t>.</w:t>
            </w:r>
          </w:p>
          <w:p w14:paraId="5439F728" w14:textId="77777777" w:rsidR="003C1F98" w:rsidRPr="00E73313" w:rsidRDefault="003C1F98" w:rsidP="002E0FA7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7BD2AE9" wp14:editId="5F46ADA8">
                  <wp:simplePos x="0" y="0"/>
                  <wp:positionH relativeFrom="column">
                    <wp:posOffset>2840631</wp:posOffset>
                  </wp:positionH>
                  <wp:positionV relativeFrom="paragraph">
                    <wp:posOffset>123717</wp:posOffset>
                  </wp:positionV>
                  <wp:extent cx="981075" cy="381000"/>
                  <wp:effectExtent l="0" t="0" r="9525" b="0"/>
                  <wp:wrapNone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3.1_3.eps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6E274A5" wp14:editId="7E85BA74">
                  <wp:simplePos x="0" y="0"/>
                  <wp:positionH relativeFrom="column">
                    <wp:posOffset>983363</wp:posOffset>
                  </wp:positionH>
                  <wp:positionV relativeFrom="paragraph">
                    <wp:posOffset>122651</wp:posOffset>
                  </wp:positionV>
                  <wp:extent cx="1000125" cy="381000"/>
                  <wp:effectExtent l="0" t="0" r="9525" b="0"/>
                  <wp:wrapNone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3.1_2.eps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CB9FCF" w14:textId="77777777" w:rsidR="003C1F98" w:rsidRPr="00E73313" w:rsidRDefault="00CD3FFB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7328" behindDoc="0" locked="0" layoutInCell="1" allowOverlap="1" wp14:anchorId="2113EE63" wp14:editId="55105DB8">
                      <wp:simplePos x="0" y="0"/>
                      <wp:positionH relativeFrom="column">
                        <wp:posOffset>119297</wp:posOffset>
                      </wp:positionH>
                      <wp:positionV relativeFrom="paragraph">
                        <wp:posOffset>59750</wp:posOffset>
                      </wp:positionV>
                      <wp:extent cx="547370" cy="694698"/>
                      <wp:effectExtent l="0" t="0" r="0" b="3810"/>
                      <wp:wrapNone/>
                      <wp:docPr id="13184999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06264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344036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ED1C4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13EE63" id="_x0000_s1090" style="position:absolute;margin-left:9.4pt;margin-top:4.7pt;width:43.1pt;height:54.7pt;z-index:25238732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">
                      <v:shape id="Grafik 10" o:spid="_x0000_s109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">
                        <v:imagedata r:id="rId59" o:title="" chromakey="white"/>
                      </v:shape>
                      <v:shape id="Textfeld 12" o:spid="_x0000_s109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CED1C4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5280" behindDoc="0" locked="0" layoutInCell="1" allowOverlap="1" wp14:anchorId="4C18407D" wp14:editId="6E087228">
                      <wp:simplePos x="0" y="0"/>
                      <wp:positionH relativeFrom="column">
                        <wp:posOffset>4600287</wp:posOffset>
                      </wp:positionH>
                      <wp:positionV relativeFrom="paragraph">
                        <wp:posOffset>88888</wp:posOffset>
                      </wp:positionV>
                      <wp:extent cx="544830" cy="751091"/>
                      <wp:effectExtent l="0" t="0" r="1270" b="0"/>
                      <wp:wrapNone/>
                      <wp:docPr id="117879028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92320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13186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4DA2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18407D" id="_x0000_s1093" style="position:absolute;margin-left:362.25pt;margin-top:7pt;width:42.9pt;height:59.15pt;z-index:252385280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">
                      <v:shape id="Grafik 5" o:spid="_x0000_s109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">
                        <v:imagedata r:id="rId43" o:title="" chromakey="white"/>
                      </v:shape>
                      <v:shape id="Textfeld 12" o:spid="_x0000_s109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04DA2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E9FB6" w14:textId="77777777" w:rsidR="003C1F98" w:rsidRPr="00E73313" w:rsidRDefault="003C1F98" w:rsidP="002E0FA7"/>
          <w:p w14:paraId="50020F50" w14:textId="77777777" w:rsidR="003C1F98" w:rsidRPr="00E73313" w:rsidRDefault="00A81340" w:rsidP="002E0FA7">
            <w:pPr>
              <w:rPr>
                <w:b/>
                <w:color w:val="4F62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DB555E1" wp14:editId="4F38A22C">
                      <wp:simplePos x="0" y="0"/>
                      <wp:positionH relativeFrom="column">
                        <wp:posOffset>664839</wp:posOffset>
                      </wp:positionH>
                      <wp:positionV relativeFrom="paragraph">
                        <wp:posOffset>49789</wp:posOffset>
                      </wp:positionV>
                      <wp:extent cx="2632075" cy="539750"/>
                      <wp:effectExtent l="203200" t="165100" r="9525" b="19050"/>
                      <wp:wrapNone/>
                      <wp:docPr id="673" name="Abgerundete rechteckige Legend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075" cy="539750"/>
                              </a:xfrm>
                              <a:prstGeom prst="wedgeRoundRectCallout">
                                <a:avLst>
                                  <a:gd name="adj1" fmla="val -56576"/>
                                  <a:gd name="adj2" fmla="val -7773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C58452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zwei Reihen mit jeweils 5 Punkten.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 xml:space="preserve">Das sind zwei 5er-Reihen, also 2 mal 5 </w:t>
                                  </w:r>
                                </w:p>
                                <w:p w14:paraId="2A723B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B598FA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55E1" id="Abgerundete rechteckige Legende 673" o:spid="_x0000_s1096" type="#_x0000_t62" style="position:absolute;margin-left:52.35pt;margin-top:3.9pt;width:207.25pt;height:4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" adj="-1420,-5991" filled="f" strokecolor="#bfbfbf [2412]" strokeweight="1pt">
                      <v:textbox inset="1mm,,1mm">
                        <w:txbxContent>
                          <w:p w14:paraId="6EC58452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zwei Reihen mit jeweils 5 Punkten.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 xml:space="preserve">Das sind zwei 5er-Reihen, also 2 mal 5 </w:t>
                            </w:r>
                          </w:p>
                          <w:p w14:paraId="2A723B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B598FA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EE5F547" wp14:editId="4AB25E68">
                      <wp:simplePos x="0" y="0"/>
                      <wp:positionH relativeFrom="column">
                        <wp:posOffset>3362667</wp:posOffset>
                      </wp:positionH>
                      <wp:positionV relativeFrom="paragraph">
                        <wp:posOffset>126693</wp:posOffset>
                      </wp:positionV>
                      <wp:extent cx="1372766" cy="492369"/>
                      <wp:effectExtent l="0" t="152400" r="12065" b="15875"/>
                      <wp:wrapNone/>
                      <wp:docPr id="674" name="Abgerundete rechteckige Legend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766" cy="492369"/>
                              </a:xfrm>
                              <a:prstGeom prst="wedgeRoundRectCallout">
                                <a:avLst>
                                  <a:gd name="adj1" fmla="val 40570"/>
                                  <a:gd name="adj2" fmla="val -7805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BC0426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5 mal 2, denn es sind fünf 2er.</w:t>
                                  </w:r>
                                </w:p>
                                <w:p w14:paraId="61F823FB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07894FE5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5F547" id="Abgerundete rechteckige Legende 674" o:spid="_x0000_s1097" type="#_x0000_t62" style="position:absolute;margin-left:264.8pt;margin-top:10pt;width:108.1pt;height:3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" adj="19563,-6059" filled="f" strokecolor="#bfbfbf [2412]" strokeweight="1pt">
                      <v:textbox inset="1mm,,1mm">
                        <w:txbxContent>
                          <w:p w14:paraId="62BC0426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5 mal 2, denn es sind fünf 2er.</w:t>
                            </w:r>
                          </w:p>
                          <w:p w14:paraId="61F823FB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7894FE5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125630" w14:textId="77777777" w:rsidR="003C1F98" w:rsidRPr="00E73313" w:rsidRDefault="003C1F98" w:rsidP="002E0FA7">
            <w:pPr>
              <w:rPr>
                <w:b/>
                <w:color w:val="4F6228"/>
              </w:rPr>
            </w:pPr>
          </w:p>
          <w:p w14:paraId="2C815F62" w14:textId="77777777" w:rsidR="003C1F98" w:rsidRPr="00E73313" w:rsidRDefault="003C1F98" w:rsidP="002E0FA7"/>
          <w:p w14:paraId="7A34F44F" w14:textId="77777777" w:rsidR="003C1F98" w:rsidRDefault="003C1F98" w:rsidP="002E0FA7"/>
          <w:p w14:paraId="5C8D865D" w14:textId="77777777" w:rsidR="003C1F98" w:rsidRPr="00E73313" w:rsidRDefault="003C1F98" w:rsidP="002E0FA7"/>
        </w:tc>
      </w:tr>
      <w:tr w:rsidR="00EC5E23" w:rsidRPr="00E73313" w14:paraId="67B85D8B" w14:textId="77777777" w:rsidTr="00711B95">
        <w:tc>
          <w:tcPr>
            <w:tcW w:w="709" w:type="dxa"/>
          </w:tcPr>
          <w:p w14:paraId="1214E085" w14:textId="77777777" w:rsidR="00EC5E23" w:rsidRPr="00E73313" w:rsidRDefault="00EC5E23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45F60923" w14:textId="77777777" w:rsidR="00EC5E23" w:rsidRPr="00E73313" w:rsidRDefault="00EC5E23" w:rsidP="00EC5E23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2"/>
          </w:tcPr>
          <w:p w14:paraId="0AC94DBF" w14:textId="77777777" w:rsidR="00EC5E23" w:rsidRPr="00EC5E23" w:rsidRDefault="00EC5E23" w:rsidP="00EC5E23">
            <w:pPr>
              <w:pStyle w:val="Text"/>
            </w:pPr>
            <w:r w:rsidRPr="00E73313">
              <w:t xml:space="preserve">Finde zu dem Punktebild verschiedene Mal-Aufgaben. </w:t>
            </w:r>
            <w:r w:rsidRPr="00E73313">
              <w:br/>
              <w:t>Kreise so ein, dass man deine Aufgabe gut sehen kann.</w:t>
            </w:r>
          </w:p>
        </w:tc>
      </w:tr>
      <w:tr w:rsidR="003C1F98" w:rsidRPr="00E73313" w14:paraId="1433632A" w14:textId="77777777" w:rsidTr="00711B95">
        <w:tc>
          <w:tcPr>
            <w:tcW w:w="709" w:type="dxa"/>
          </w:tcPr>
          <w:p w14:paraId="26E99070" w14:textId="77777777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6608" behindDoc="0" locked="0" layoutInCell="1" allowOverlap="1" wp14:anchorId="14FCEF4B" wp14:editId="1E6336F6">
                  <wp:simplePos x="0" y="0"/>
                  <wp:positionH relativeFrom="column">
                    <wp:posOffset>46007</wp:posOffset>
                  </wp:positionH>
                  <wp:positionV relativeFrom="paragraph">
                    <wp:posOffset>239240</wp:posOffset>
                  </wp:positionV>
                  <wp:extent cx="360000" cy="272386"/>
                  <wp:effectExtent l="0" t="0" r="0" b="0"/>
                  <wp:wrapNone/>
                  <wp:docPr id="582907354" name="Grafik 58290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6956E496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7" w:type="dxa"/>
            <w:gridSpan w:val="2"/>
          </w:tcPr>
          <w:p w14:paraId="458C4EC5" w14:textId="77777777" w:rsidR="003C1F98" w:rsidRPr="00E73313" w:rsidRDefault="003C1F98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CAFD1E7" wp14:editId="52D702E2">
                      <wp:simplePos x="0" y="0"/>
                      <wp:positionH relativeFrom="column">
                        <wp:posOffset>1171527</wp:posOffset>
                      </wp:positionH>
                      <wp:positionV relativeFrom="paragraph">
                        <wp:posOffset>77003</wp:posOffset>
                      </wp:positionV>
                      <wp:extent cx="210185" cy="643255"/>
                      <wp:effectExtent l="12700" t="12700" r="18415" b="17145"/>
                      <wp:wrapNone/>
                      <wp:docPr id="1523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71E8A49" id="Ellipse 15236" o:spid="_x0000_s1026" style="position:absolute;margin-left:92.25pt;margin-top:6.05pt;width:16.55pt;height:50.6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470D171" wp14:editId="5101F313">
                      <wp:simplePos x="0" y="0"/>
                      <wp:positionH relativeFrom="column">
                        <wp:posOffset>964493</wp:posOffset>
                      </wp:positionH>
                      <wp:positionV relativeFrom="paragraph">
                        <wp:posOffset>99863</wp:posOffset>
                      </wp:positionV>
                      <wp:extent cx="210185" cy="643255"/>
                      <wp:effectExtent l="12700" t="12700" r="18415" b="17145"/>
                      <wp:wrapNone/>
                      <wp:docPr id="137" name="Ellips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DE4213C" id="Ellipse 271" o:spid="_x0000_s1026" style="position:absolute;margin-left:75.95pt;margin-top:7.85pt;width:16.55pt;height:50.6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Bnq3dT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421F990" wp14:editId="711D3B16">
                      <wp:simplePos x="0" y="0"/>
                      <wp:positionH relativeFrom="column">
                        <wp:posOffset>756309</wp:posOffset>
                      </wp:positionH>
                      <wp:positionV relativeFrom="paragraph">
                        <wp:posOffset>102559</wp:posOffset>
                      </wp:positionV>
                      <wp:extent cx="210185" cy="643255"/>
                      <wp:effectExtent l="12700" t="12700" r="18415" b="17145"/>
                      <wp:wrapNone/>
                      <wp:docPr id="138" name="Ellips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4DAE1EC" id="Ellipse 270" o:spid="_x0000_s1026" style="position:absolute;margin-left:59.55pt;margin-top:8.1pt;width:16.55pt;height:50.6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F21ED0D" wp14:editId="3580EDE2">
                  <wp:simplePos x="0" y="0"/>
                  <wp:positionH relativeFrom="column">
                    <wp:posOffset>168623</wp:posOffset>
                  </wp:positionH>
                  <wp:positionV relativeFrom="paragraph">
                    <wp:posOffset>128270</wp:posOffset>
                  </wp:positionV>
                  <wp:extent cx="1171575" cy="561975"/>
                  <wp:effectExtent l="0" t="0" r="9525" b="9525"/>
                  <wp:wrapNone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941263" wp14:editId="168B17D0">
                      <wp:simplePos x="0" y="0"/>
                      <wp:positionH relativeFrom="column">
                        <wp:posOffset>554021</wp:posOffset>
                      </wp:positionH>
                      <wp:positionV relativeFrom="paragraph">
                        <wp:posOffset>84455</wp:posOffset>
                      </wp:positionV>
                      <wp:extent cx="210185" cy="643255"/>
                      <wp:effectExtent l="12700" t="12700" r="18415" b="17145"/>
                      <wp:wrapNone/>
                      <wp:docPr id="146" name="Ellips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01D83BA" id="Ellipse 269" o:spid="_x0000_s1026" style="position:absolute;margin-left:43.6pt;margin-top:6.65pt;width:16.55pt;height:50.6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E61E0CB" wp14:editId="6F6F292A">
                      <wp:simplePos x="0" y="0"/>
                      <wp:positionH relativeFrom="column">
                        <wp:posOffset>354698</wp:posOffset>
                      </wp:positionH>
                      <wp:positionV relativeFrom="paragraph">
                        <wp:posOffset>92142</wp:posOffset>
                      </wp:positionV>
                      <wp:extent cx="210185" cy="643255"/>
                      <wp:effectExtent l="12700" t="12700" r="18415" b="17145"/>
                      <wp:wrapNone/>
                      <wp:docPr id="148" name="Ellip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EFEA24E" id="Ellipse 266" o:spid="_x0000_s1026" style="position:absolute;margin-left:27.95pt;margin-top:7.25pt;width:16.55pt;height:50.6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71531D6" wp14:editId="5D5A6204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94916</wp:posOffset>
                      </wp:positionV>
                      <wp:extent cx="210552" cy="643690"/>
                      <wp:effectExtent l="12700" t="12700" r="18415" b="17145"/>
                      <wp:wrapNone/>
                      <wp:docPr id="161" name="Ellips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52" cy="6436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49F6B17" id="Ellipse 265" o:spid="_x0000_s1026" style="position:absolute;margin-left:11.1pt;margin-top:7.45pt;width:16.6pt;height:50.7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&#13;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EE99B74" wp14:editId="6D1C4F84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132548</wp:posOffset>
                  </wp:positionV>
                  <wp:extent cx="1171575" cy="561975"/>
                  <wp:effectExtent l="0" t="0" r="9525" b="9525"/>
                  <wp:wrapNone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8DA0D89" wp14:editId="2E32C780">
                  <wp:simplePos x="0" y="0"/>
                  <wp:positionH relativeFrom="column">
                    <wp:posOffset>1653205</wp:posOffset>
                  </wp:positionH>
                  <wp:positionV relativeFrom="paragraph">
                    <wp:posOffset>133350</wp:posOffset>
                  </wp:positionV>
                  <wp:extent cx="1171575" cy="561975"/>
                  <wp:effectExtent l="0" t="0" r="9525" b="9525"/>
                  <wp:wrapNone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B6B435" w14:textId="77777777" w:rsidR="003C1F98" w:rsidRPr="00E73313" w:rsidRDefault="003C1F98" w:rsidP="002E0FA7">
            <w:pPr>
              <w:pStyle w:val="Text"/>
            </w:pPr>
          </w:p>
          <w:p w14:paraId="262C2A86" w14:textId="77777777" w:rsidR="003C1F98" w:rsidRPr="00E73313" w:rsidRDefault="003C1F98" w:rsidP="002E0FA7">
            <w:pPr>
              <w:pStyle w:val="Text"/>
            </w:pPr>
          </w:p>
          <w:p w14:paraId="07682549" w14:textId="77777777" w:rsidR="003C1F98" w:rsidRPr="00E73313" w:rsidRDefault="003C1F98" w:rsidP="002E0FA7">
            <w:pPr>
              <w:pStyle w:val="Text"/>
            </w:pPr>
          </w:p>
          <w:p w14:paraId="416B0363" w14:textId="77777777" w:rsidR="003C1F98" w:rsidRDefault="003C1F98" w:rsidP="002E0FA7">
            <w:pPr>
              <w:pStyle w:val="Text"/>
            </w:pP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 wp14:anchorId="18785263" wp14:editId="2F505FB7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93285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1142A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785263" id="Textfeld 2" o:spid="_x0000_s1098" type="#_x0000_t202" style="position:absolute;margin-left:248.9pt;margin-top:7.35pt;width:107.3pt;height:110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" stroked="f">
                      <v:textbox style="mso-fit-shape-to-text:t">
                        <w:txbxContent>
                          <w:p w14:paraId="3051142A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44CA26D4" wp14:editId="1D966FEC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92015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38E63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CA26D4" id="_x0000_s1099" type="#_x0000_t202" style="position:absolute;margin-left:125.95pt;margin-top:7.25pt;width:107.3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" stroked="f">
                      <v:textbox style="mso-fit-shape-to-text:t">
                        <w:txbxContent>
                          <w:p w14:paraId="00938E63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16DCAB3" w14:textId="77777777" w:rsidR="003C1F98" w:rsidRDefault="003C1F98" w:rsidP="002E0FA7">
            <w:pPr>
              <w:pStyle w:val="HandschriftVorlage"/>
            </w:pPr>
            <w:r>
              <w:t xml:space="preserve">Sechs </w:t>
            </w:r>
            <w:r w:rsidR="0000022A">
              <w:t xml:space="preserve">Gruppen </w:t>
            </w:r>
            <w:r>
              <w:t xml:space="preserve">mit        </w:t>
            </w:r>
          </w:p>
          <w:p w14:paraId="2C0617C9" w14:textId="77777777" w:rsidR="003C1F98" w:rsidRDefault="003C1F98" w:rsidP="002E0FA7">
            <w:pPr>
              <w:pStyle w:val="HandschriftVorlage"/>
            </w:pPr>
            <w:r>
              <w:t>je 3 Punkten</w:t>
            </w:r>
          </w:p>
          <w:p w14:paraId="00CB3CEF" w14:textId="77777777" w:rsidR="003C1F98" w:rsidRDefault="003C1F98" w:rsidP="002E0FA7">
            <w:pPr>
              <w:pStyle w:val="HandschriftVorlage"/>
              <w:rPr>
                <w:color w:val="F8B44F" w:themeColor="accent2"/>
              </w:rPr>
            </w:pPr>
            <w:r>
              <w:t xml:space="preserve"> </w:t>
            </w:r>
          </w:p>
          <w:p w14:paraId="0FED582C" w14:textId="77777777" w:rsidR="003C1F98" w:rsidRDefault="003C1F98" w:rsidP="002E0FA7">
            <w:pPr>
              <w:pStyle w:val="HandschriftVorlage"/>
            </w:pPr>
            <w:r>
              <w:t xml:space="preserve">Sechs 3er Reihen </w:t>
            </w:r>
          </w:p>
          <w:p w14:paraId="1F5C3E12" w14:textId="77777777" w:rsidR="003C1F98" w:rsidRDefault="003C1F98" w:rsidP="002E0FA7">
            <w:pPr>
              <w:pStyle w:val="HandschriftVorlage"/>
            </w:pPr>
          </w:p>
          <w:p w14:paraId="30C5EC5A" w14:textId="77777777" w:rsidR="003C1F98" w:rsidRDefault="003C1F98" w:rsidP="002E0FA7">
            <w:pPr>
              <w:pStyle w:val="HandschriftVorlage"/>
            </w:pPr>
          </w:p>
          <w:p w14:paraId="3409168B" w14:textId="77777777" w:rsidR="003C1F98" w:rsidRPr="00E73313" w:rsidRDefault="003C1F98" w:rsidP="002E0FA7">
            <w:pPr>
              <w:pStyle w:val="Text"/>
            </w:pPr>
            <w:r w:rsidRPr="00E73313">
              <w:t xml:space="preserve">Mal-Aufgabe:                            Mal-Aufgabe                           </w:t>
            </w:r>
            <w:proofErr w:type="spellStart"/>
            <w:r w:rsidRPr="00E73313">
              <w:t>Mal-Aufgabe</w:t>
            </w:r>
            <w:proofErr w:type="spellEnd"/>
          </w:p>
          <w:p w14:paraId="5BB2AC85" w14:textId="77777777" w:rsidR="003C1F98" w:rsidRPr="00E73313" w:rsidRDefault="003C1F98" w:rsidP="002E0FA7">
            <w:pPr>
              <w:pStyle w:val="Text"/>
            </w:pPr>
          </w:p>
          <w:p w14:paraId="70916097" w14:textId="77777777" w:rsidR="003C1F98" w:rsidRPr="00A35658" w:rsidRDefault="003C1F98" w:rsidP="002E0FA7">
            <w:pPr>
              <w:pStyle w:val="Text"/>
              <w:rPr>
                <w:color w:val="7F7F7F" w:themeColor="text1" w:themeTint="80"/>
              </w:rPr>
            </w:pP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36DEA53D" wp14:editId="6B4EE98D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2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798B1E" id="Gerade Verbindung 21692" o:spid="_x0000_s1026" style="position:absolute;z-index:251668480;visibility:visible;mso-wrap-style:square;mso-width-percent:0;mso-height-percent:0;mso-wrap-distance-left:9pt;mso-wrap-distance-top:.•mm;mso-wrap-distance-right:9pt;mso-wrap-distance-bottom:.•mm;mso-position-horizontal:absolute;mso-position-horizontal-relative:text;mso-position-vertical:absolute;mso-position-vertical-relative:text;mso-width-percent:0;mso-height-percent:0;mso-width-relative:page;mso-height-relative:page" from="130pt,.05pt" to="223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A09a+t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48" behindDoc="0" locked="0" layoutInCell="1" allowOverlap="1" wp14:anchorId="41E66CA2" wp14:editId="1E85E84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3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C6D682" id="Gerade Verbindung 21692" o:spid="_x0000_s1026" style="position:absolute;z-index:251650048;visibility:visible;mso-wrap-style:square;mso-width-percent:0;mso-height-percent:0;mso-wrap-distance-left:9pt;mso-wrap-distance-top:.•mm;mso-wrap-distance-right:9pt;mso-wrap-distance-bottom:.•mm;mso-position-horizontal:absolute;mso-position-horizontal-relative:text;mso-position-vertical:absolute;mso-position-vertical-relative:text;mso-width-percent:0;mso-height-percent:0;mso-width-relative:page;mso-height-relative:page" from="1pt,.05pt" to="94.85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&#13;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6B1617F1" wp14:editId="4D62B857">
                      <wp:simplePos x="0" y="0"/>
                      <wp:positionH relativeFrom="column">
                        <wp:posOffset>3237865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4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7C213B" id="Gerade Verbindung 21692" o:spid="_x0000_s1026" style="position:absolute;z-index:251669504;visibility:visible;mso-wrap-style:square;mso-width-percent:0;mso-height-percent:0;mso-wrap-distance-left:9pt;mso-wrap-distance-top:.•mm;mso-wrap-distance-right:9pt;mso-wrap-distance-bottom:.•mm;mso-position-horizontal:absolute;mso-position-horizontal-relative:text;mso-position-vertical:absolute;mso-position-vertical-relative:text;mso-width-percent:0;mso-height-percent:0;mso-width-relative:page;mso-height-relative:page" from="254.95pt,.05pt" to="348.8pt,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&#13;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  <w:tr w:rsidR="00EC5E23" w:rsidRPr="00E73313" w14:paraId="1770BEFA" w14:textId="77777777" w:rsidTr="00711B95">
        <w:tc>
          <w:tcPr>
            <w:tcW w:w="709" w:type="dxa"/>
          </w:tcPr>
          <w:p w14:paraId="127001BA" w14:textId="77777777" w:rsidR="00EC5E23" w:rsidRDefault="00EC5E23" w:rsidP="002E0FA7">
            <w:pPr>
              <w:rPr>
                <w:noProof/>
              </w:rPr>
            </w:pPr>
          </w:p>
          <w:p w14:paraId="7671AA2E" w14:textId="77777777" w:rsidR="00EC5E23" w:rsidRDefault="00EC5E23" w:rsidP="002E0FA7">
            <w:pPr>
              <w:rPr>
                <w:noProof/>
              </w:rPr>
            </w:pPr>
          </w:p>
          <w:p w14:paraId="6DFEEA46" w14:textId="77777777" w:rsidR="00D86547" w:rsidRPr="00E73313" w:rsidRDefault="00D86547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676E77FD" w14:textId="77777777" w:rsidR="00EC5E23" w:rsidRPr="00E73313" w:rsidRDefault="00EC5E23" w:rsidP="00EC5E23">
            <w:pPr>
              <w:pStyle w:val="berschrift4"/>
            </w:pPr>
            <w:r>
              <w:t>*b)</w:t>
            </w:r>
          </w:p>
        </w:tc>
        <w:tc>
          <w:tcPr>
            <w:tcW w:w="8187" w:type="dxa"/>
            <w:gridSpan w:val="2"/>
          </w:tcPr>
          <w:p w14:paraId="13FE08CB" w14:textId="77777777" w:rsidR="00EC5E23" w:rsidRDefault="00EC5E23" w:rsidP="00EC5E23">
            <w:pPr>
              <w:rPr>
                <w:noProof/>
              </w:rPr>
            </w:pPr>
            <w:r>
              <w:rPr>
                <w:noProof/>
              </w:rPr>
              <w:t xml:space="preserve">Findest du im gleichen Bild noch weitere Multiplikationen? </w:t>
            </w:r>
            <w:r>
              <w:rPr>
                <w:noProof/>
              </w:rPr>
              <w:br/>
              <w:t>Wie müssen dann die gleich großen Gruppen aussehen?</w:t>
            </w:r>
          </w:p>
          <w:p w14:paraId="13A40C18" w14:textId="77777777" w:rsidR="00A81340" w:rsidRDefault="00A81340" w:rsidP="00EC5E23">
            <w:pPr>
              <w:rPr>
                <w:noProof/>
              </w:rPr>
            </w:pPr>
          </w:p>
        </w:tc>
      </w:tr>
      <w:tr w:rsidR="00A81340" w:rsidRPr="00E73313" w14:paraId="4997D6DA" w14:textId="77777777" w:rsidTr="00711B95">
        <w:tc>
          <w:tcPr>
            <w:tcW w:w="709" w:type="dxa"/>
          </w:tcPr>
          <w:p w14:paraId="5B5B3085" w14:textId="77777777" w:rsidR="00A81340" w:rsidRDefault="00A81340" w:rsidP="00A813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1600" behindDoc="0" locked="0" layoutInCell="1" allowOverlap="1" wp14:anchorId="529F75EA" wp14:editId="4FF6C5E0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9" name="Gruppieren 806">
                        <a:hlinkClick xmlns:a="http://schemas.openxmlformats.org/drawingml/2006/main" r:id="rId8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20" name="Gruppieren 3">
                                <a:hlinkClick r:id="rId56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21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CF7CB3" id="Gruppieren 806" o:spid="_x0000_s1026" href="https://mathe-sicher-koennen.dzlm.de/erklaervideos?nid=686" style="position:absolute;margin-left:0;margin-top:.65pt;width:22.65pt;height:14.45pt;z-index:252441600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&#13;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" fillcolor="white [3212]" stroked="f" strokeweight="1pt"/>
                    </v:group>
                  </w:pict>
                </mc:Fallback>
              </mc:AlternateContent>
            </w:r>
          </w:p>
          <w:p w14:paraId="546144E4" w14:textId="77777777" w:rsidR="00A81340" w:rsidRDefault="00A81340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329CD238" w14:textId="34F37206" w:rsidR="00A81340" w:rsidRDefault="00D86547" w:rsidP="00EC5E23">
            <w:pPr>
              <w:pStyle w:val="berschrift4"/>
            </w:pPr>
            <w:r>
              <w:t xml:space="preserve"> </w:t>
            </w:r>
            <w:r w:rsidR="00A81340">
              <w:t>c)</w:t>
            </w:r>
          </w:p>
        </w:tc>
        <w:tc>
          <w:tcPr>
            <w:tcW w:w="8187" w:type="dxa"/>
            <w:gridSpan w:val="2"/>
          </w:tcPr>
          <w:p w14:paraId="45397DB1" w14:textId="7698BFF3" w:rsidR="00543A9A" w:rsidRDefault="00A81340" w:rsidP="00EC5E2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2624" behindDoc="0" locked="0" layoutInCell="1" allowOverlap="1" wp14:anchorId="7C720F2A" wp14:editId="4911FC83">
                  <wp:simplePos x="0" y="0"/>
                  <wp:positionH relativeFrom="column">
                    <wp:posOffset>4427855</wp:posOffset>
                  </wp:positionH>
                  <wp:positionV relativeFrom="paragraph">
                    <wp:posOffset>-318770</wp:posOffset>
                  </wp:positionV>
                  <wp:extent cx="656590" cy="656590"/>
                  <wp:effectExtent l="0" t="0" r="3810" b="381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RCode (2)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Schaut das Erklärvideo und erklärt euch gegenseitig: </w:t>
            </w:r>
            <w:r>
              <w:rPr>
                <w:noProof/>
              </w:rPr>
              <w:br/>
              <w:t>Wie wurden im Video mehrere Aufgaben zu einem Punktebild gefunden?</w:t>
            </w:r>
          </w:p>
        </w:tc>
      </w:tr>
      <w:tr w:rsidR="00A35658" w:rsidRPr="00E73313" w14:paraId="1AA6F59E" w14:textId="77777777" w:rsidTr="002E0FA7">
        <w:tc>
          <w:tcPr>
            <w:tcW w:w="709" w:type="dxa"/>
          </w:tcPr>
          <w:p w14:paraId="47B2C021" w14:textId="77777777" w:rsidR="00A35658" w:rsidRPr="00E73313" w:rsidRDefault="00A35658" w:rsidP="00A35658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2.4</w:t>
            </w:r>
          </w:p>
        </w:tc>
        <w:tc>
          <w:tcPr>
            <w:tcW w:w="8681" w:type="dxa"/>
            <w:gridSpan w:val="5"/>
          </w:tcPr>
          <w:p w14:paraId="2F819E69" w14:textId="77777777" w:rsidR="00A35658" w:rsidRPr="00E73313" w:rsidRDefault="00A35658" w:rsidP="00A35658">
            <w:pPr>
              <w:pStyle w:val="berschrift3"/>
              <w:rPr>
                <w:noProof/>
              </w:rPr>
            </w:pPr>
            <w:r>
              <w:rPr>
                <w:noProof/>
              </w:rPr>
              <w:t>Bilder zur Multiplikation</w:t>
            </w:r>
            <w:r w:rsidR="008159EA">
              <w:rPr>
                <w:noProof/>
              </w:rPr>
              <w:t>saufgaben</w:t>
            </w:r>
          </w:p>
        </w:tc>
      </w:tr>
      <w:tr w:rsidR="00C672EA" w:rsidRPr="00E73313" w14:paraId="62541641" w14:textId="77777777" w:rsidTr="00A35658">
        <w:tc>
          <w:tcPr>
            <w:tcW w:w="709" w:type="dxa"/>
          </w:tcPr>
          <w:p w14:paraId="12296F37" w14:textId="77777777" w:rsidR="00C672EA" w:rsidRDefault="00C672EA" w:rsidP="00C672EA">
            <w:pPr>
              <w:pStyle w:val="Impressum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A9C490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a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3"/>
          </w:tcPr>
          <w:p w14:paraId="38AA664A" w14:textId="77777777" w:rsidR="00C672EA" w:rsidRDefault="00C672EA" w:rsidP="00C672EA">
            <w:pPr>
              <w:pStyle w:val="Text"/>
            </w:pPr>
            <w:r w:rsidRPr="00E73313">
              <w:t>Welche Aufgaben passen zu dem Punktebild? Kreise die passenden Aufgaben ein.</w:t>
            </w:r>
          </w:p>
          <w:p w14:paraId="7C22E910" w14:textId="77777777" w:rsidR="00C672EA" w:rsidRDefault="00C672EA" w:rsidP="00C672EA">
            <w:pPr>
              <w:pStyle w:val="Text"/>
              <w:rPr>
                <w:noProof/>
              </w:rPr>
            </w:pPr>
            <w:r>
              <w:t>Begründe, warum sie passen oder nicht passen.</w:t>
            </w:r>
          </w:p>
        </w:tc>
      </w:tr>
      <w:tr w:rsidR="00C672EA" w:rsidRPr="00E73313" w14:paraId="1B6B0DB9" w14:textId="77777777" w:rsidTr="00A35658">
        <w:tc>
          <w:tcPr>
            <w:tcW w:w="709" w:type="dxa"/>
          </w:tcPr>
          <w:p w14:paraId="4EE696CD" w14:textId="77777777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4560" behindDoc="0" locked="0" layoutInCell="1" allowOverlap="1" wp14:anchorId="684E38C6" wp14:editId="14D730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60000" cy="272386"/>
                  <wp:effectExtent l="0" t="0" r="0" b="0"/>
                  <wp:wrapNone/>
                  <wp:docPr id="826319867" name="Grafik 82631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gridSpan w:val="2"/>
          </w:tcPr>
          <w:p w14:paraId="7F34127B" w14:textId="77777777" w:rsidR="00C672EA" w:rsidRDefault="00C672EA" w:rsidP="00C672EA">
            <w:pPr>
              <w:pStyle w:val="berschrift4"/>
              <w:rPr>
                <w:noProof/>
              </w:rPr>
            </w:pPr>
          </w:p>
        </w:tc>
        <w:tc>
          <w:tcPr>
            <w:tcW w:w="8256" w:type="dxa"/>
            <w:gridSpan w:val="3"/>
          </w:tcPr>
          <w:p w14:paraId="0BB5FAFD" w14:textId="77777777" w:rsidR="00C672EA" w:rsidRPr="00E73313" w:rsidRDefault="00C672EA" w:rsidP="00C672EA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217344" behindDoc="0" locked="0" layoutInCell="1" allowOverlap="1" wp14:anchorId="36E2F751" wp14:editId="373762D0">
                  <wp:simplePos x="0" y="0"/>
                  <wp:positionH relativeFrom="column">
                    <wp:posOffset>101748</wp:posOffset>
                  </wp:positionH>
                  <wp:positionV relativeFrom="paragraph">
                    <wp:posOffset>106692</wp:posOffset>
                  </wp:positionV>
                  <wp:extent cx="953147" cy="619933"/>
                  <wp:effectExtent l="0" t="0" r="0" b="2540"/>
                  <wp:wrapNone/>
                  <wp:docPr id="586" name="Grafik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3.2a.eps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45" cy="6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6A6A97" w14:textId="77777777" w:rsidR="00C672EA" w:rsidRPr="00E73313" w:rsidRDefault="00C672EA" w:rsidP="00C672EA">
            <w:r w:rsidRPr="00E73313">
              <w:t xml:space="preserve">           </w:t>
            </w:r>
            <w:r>
              <w:t xml:space="preserve">                                           </w:t>
            </w:r>
            <w:r w:rsidRPr="00E73313">
              <w:t xml:space="preserve">4 + 6                  4 + 4 + 4 + 4 + 4 + 4                         6 · 4 </w:t>
            </w:r>
          </w:p>
          <w:p w14:paraId="108802EB" w14:textId="77777777" w:rsidR="00C672EA" w:rsidRPr="00E73313" w:rsidRDefault="00C672EA" w:rsidP="00C672EA"/>
          <w:p w14:paraId="4CE49F9A" w14:textId="77777777" w:rsidR="00C672EA" w:rsidRPr="00E73313" w:rsidRDefault="00C672EA" w:rsidP="00C672EA">
            <w:r w:rsidRPr="00E73313">
              <w:t xml:space="preserve">      </w:t>
            </w:r>
            <w:r>
              <w:t xml:space="preserve">                                                        </w:t>
            </w:r>
            <w:r w:rsidRPr="00E73313">
              <w:t xml:space="preserve"> 6 + 4                                  4 · 6                   6 + 6 +</w:t>
            </w:r>
            <w:r>
              <w:t xml:space="preserve"> </w:t>
            </w:r>
            <w:r w:rsidRPr="00E73313">
              <w:t xml:space="preserve">6 + 6 </w:t>
            </w:r>
          </w:p>
          <w:p w14:paraId="16B43BE9" w14:textId="77777777" w:rsidR="00C672EA" w:rsidRDefault="00C672EA" w:rsidP="00C672EA">
            <w:pPr>
              <w:pStyle w:val="Text"/>
              <w:rPr>
                <w:noProof/>
              </w:rPr>
            </w:pPr>
          </w:p>
        </w:tc>
      </w:tr>
      <w:tr w:rsidR="00C672EA" w:rsidRPr="00E73313" w14:paraId="09B648C6" w14:textId="77777777" w:rsidTr="00A35658">
        <w:tc>
          <w:tcPr>
            <w:tcW w:w="709" w:type="dxa"/>
          </w:tcPr>
          <w:p w14:paraId="74FA2EE5" w14:textId="77777777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2512" behindDoc="0" locked="0" layoutInCell="1" allowOverlap="1" wp14:anchorId="17D81671" wp14:editId="1B227B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1314667015" name="Grafik 131466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gridSpan w:val="2"/>
          </w:tcPr>
          <w:p w14:paraId="3CE60C5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b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3"/>
          </w:tcPr>
          <w:p w14:paraId="607436E7" w14:textId="77777777" w:rsidR="00C672EA" w:rsidRDefault="00A81340" w:rsidP="00C672EA">
            <w:r>
              <w:rPr>
                <w:noProof/>
              </w:rPr>
              <w:drawing>
                <wp:anchor distT="0" distB="0" distL="114300" distR="114300" simplePos="0" relativeHeight="252215296" behindDoc="0" locked="0" layoutInCell="1" allowOverlap="1" wp14:anchorId="078FF8EF" wp14:editId="43914601">
                  <wp:simplePos x="0" y="0"/>
                  <wp:positionH relativeFrom="column">
                    <wp:posOffset>3762628</wp:posOffset>
                  </wp:positionH>
                  <wp:positionV relativeFrom="paragraph">
                    <wp:posOffset>280127</wp:posOffset>
                  </wp:positionV>
                  <wp:extent cx="784225" cy="718185"/>
                  <wp:effectExtent l="0" t="0" r="3175" b="5715"/>
                  <wp:wrapNone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3.2b4.eps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2EA" w:rsidRPr="00E73313">
              <w:t xml:space="preserve">Bei welchen Bildern kannst du </w:t>
            </w:r>
            <w:r w:rsidR="00902DA5">
              <w:t xml:space="preserve">mit </w:t>
            </w:r>
            <w:r w:rsidR="00C672EA" w:rsidRPr="00F50DC9">
              <w:rPr>
                <w:rFonts w:ascii="Comic Sans MS" w:hAnsi="Comic Sans MS"/>
                <w:b/>
              </w:rPr>
              <w:t xml:space="preserve">3 · </w:t>
            </w:r>
            <w:r w:rsidR="000A661D" w:rsidRPr="00F50DC9">
              <w:rPr>
                <w:rFonts w:ascii="Comic Sans MS" w:hAnsi="Comic Sans MS"/>
                <w:b/>
              </w:rPr>
              <w:t xml:space="preserve">5 </w:t>
            </w:r>
            <w:r w:rsidR="000A661D" w:rsidRPr="00E73313">
              <w:t>herauszufinden</w:t>
            </w:r>
            <w:r w:rsidR="00C672EA" w:rsidRPr="00E73313">
              <w:t>, wie viele Punkte das Bild hat? Kreise ein</w:t>
            </w:r>
            <w:r w:rsidR="00C672EA">
              <w:t xml:space="preserve"> und begründe, warum sie passen</w:t>
            </w:r>
            <w:r w:rsidR="005B7C07">
              <w:t xml:space="preserve"> oder nicht</w:t>
            </w:r>
            <w:r w:rsidR="00765D9E">
              <w:t xml:space="preserve"> passen</w:t>
            </w:r>
            <w:r w:rsidR="00C672EA">
              <w:t>.</w:t>
            </w:r>
          </w:p>
          <w:p w14:paraId="656B18D4" w14:textId="77777777" w:rsidR="00C672EA" w:rsidRDefault="00A81340" w:rsidP="00C672EA">
            <w:r>
              <w:rPr>
                <w:noProof/>
              </w:rPr>
              <w:drawing>
                <wp:anchor distT="0" distB="0" distL="114300" distR="114300" simplePos="0" relativeHeight="252214272" behindDoc="0" locked="0" layoutInCell="1" allowOverlap="1" wp14:anchorId="6EDFC542" wp14:editId="5EFA4E0E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174625</wp:posOffset>
                  </wp:positionV>
                  <wp:extent cx="962025" cy="352425"/>
                  <wp:effectExtent l="0" t="0" r="9525" b="9525"/>
                  <wp:wrapNone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3.2b3.eps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A45FD8" w14:textId="77777777" w:rsidR="00C672EA" w:rsidRDefault="00A81340" w:rsidP="00C672EA">
            <w:r>
              <w:rPr>
                <w:noProof/>
              </w:rPr>
              <w:drawing>
                <wp:anchor distT="0" distB="0" distL="114300" distR="114300" simplePos="0" relativeHeight="252212224" behindDoc="0" locked="0" layoutInCell="1" allowOverlap="1" wp14:anchorId="1300B2AC" wp14:editId="0EB6D052">
                  <wp:simplePos x="0" y="0"/>
                  <wp:positionH relativeFrom="column">
                    <wp:posOffset>92870</wp:posOffset>
                  </wp:positionH>
                  <wp:positionV relativeFrom="paragraph">
                    <wp:posOffset>41318</wp:posOffset>
                  </wp:positionV>
                  <wp:extent cx="790113" cy="461551"/>
                  <wp:effectExtent l="0" t="0" r="0" b="0"/>
                  <wp:wrapNone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3.2b1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2" cy="46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2213248" behindDoc="0" locked="0" layoutInCell="1" allowOverlap="1" wp14:anchorId="6EDA5AB6" wp14:editId="166294FC">
                  <wp:simplePos x="0" y="0"/>
                  <wp:positionH relativeFrom="column">
                    <wp:posOffset>1255845</wp:posOffset>
                  </wp:positionH>
                  <wp:positionV relativeFrom="paragraph">
                    <wp:posOffset>41318</wp:posOffset>
                  </wp:positionV>
                  <wp:extent cx="818075" cy="477885"/>
                  <wp:effectExtent l="0" t="0" r="0" b="5080"/>
                  <wp:wrapNone/>
                  <wp:docPr id="588" name="Grafik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3.2b2.eps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80" cy="47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DD1B6" w14:textId="77777777" w:rsidR="00C672EA" w:rsidRDefault="00C672EA" w:rsidP="00C672EA"/>
          <w:p w14:paraId="5B849E35" w14:textId="77777777" w:rsidR="00C672EA" w:rsidRDefault="00C672EA" w:rsidP="00C672EA">
            <w:pPr>
              <w:rPr>
                <w:noProof/>
              </w:rPr>
            </w:pPr>
          </w:p>
        </w:tc>
      </w:tr>
      <w:tr w:rsidR="00C672EA" w:rsidRPr="00E73313" w14:paraId="0611F126" w14:textId="77777777" w:rsidTr="002E0FA7">
        <w:trPr>
          <w:trHeight w:val="661"/>
        </w:trPr>
        <w:tc>
          <w:tcPr>
            <w:tcW w:w="709" w:type="dxa"/>
          </w:tcPr>
          <w:p w14:paraId="31128E86" w14:textId="77777777" w:rsidR="00C672EA" w:rsidRPr="00E73313" w:rsidRDefault="00C672EA" w:rsidP="00C672EA">
            <w:pPr>
              <w:pStyle w:val="berschrift3"/>
              <w:rPr>
                <w:noProof/>
              </w:rPr>
            </w:pPr>
            <w:r>
              <w:rPr>
                <w:noProof/>
              </w:rPr>
              <w:t>2.5</w:t>
            </w:r>
          </w:p>
        </w:tc>
        <w:tc>
          <w:tcPr>
            <w:tcW w:w="8681" w:type="dxa"/>
            <w:gridSpan w:val="5"/>
          </w:tcPr>
          <w:p w14:paraId="2FF2862B" w14:textId="77777777" w:rsidR="00C672EA" w:rsidRPr="00E73313" w:rsidRDefault="00C672EA" w:rsidP="00C672EA">
            <w:pPr>
              <w:pStyle w:val="berschrift3"/>
            </w:pPr>
            <w:r w:rsidRPr="00E73313">
              <w:t>Multiplikations-Aufgaben zu Punktebildern finden</w:t>
            </w:r>
          </w:p>
        </w:tc>
      </w:tr>
      <w:tr w:rsidR="00C672EA" w:rsidRPr="00E73313" w14:paraId="23ADCD81" w14:textId="77777777" w:rsidTr="00261A05">
        <w:trPr>
          <w:trHeight w:val="2284"/>
        </w:trPr>
        <w:tc>
          <w:tcPr>
            <w:tcW w:w="709" w:type="dxa"/>
          </w:tcPr>
          <w:p w14:paraId="795CE3E4" w14:textId="77777777" w:rsidR="00C672EA" w:rsidRPr="00E73313" w:rsidRDefault="000D673C" w:rsidP="00C672E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37152" behindDoc="0" locked="0" layoutInCell="1" allowOverlap="1" wp14:anchorId="57041355" wp14:editId="3912D523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27509</wp:posOffset>
                  </wp:positionV>
                  <wp:extent cx="313144" cy="272386"/>
                  <wp:effectExtent l="0" t="0" r="4445" b="0"/>
                  <wp:wrapNone/>
                  <wp:docPr id="1796208496" name="Grafik 179620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7B9F9EA8" w14:textId="77777777" w:rsidR="00C672EA" w:rsidRPr="00E73313" w:rsidRDefault="00C672EA" w:rsidP="00C672EA">
            <w:pPr>
              <w:pStyle w:val="berschrift4"/>
            </w:pPr>
            <w:r>
              <w:t>a</w:t>
            </w:r>
            <w:r w:rsidRPr="00E73313">
              <w:t>)</w:t>
            </w:r>
          </w:p>
        </w:tc>
        <w:tc>
          <w:tcPr>
            <w:tcW w:w="8187" w:type="dxa"/>
            <w:gridSpan w:val="2"/>
          </w:tcPr>
          <w:p w14:paraId="35968466" w14:textId="77777777" w:rsidR="00C672EA" w:rsidRPr="00E73313" w:rsidRDefault="00C672EA" w:rsidP="00C672EA">
            <w:pPr>
              <w:pStyle w:val="Text"/>
            </w:pPr>
            <w:r w:rsidRPr="00E73313">
              <w:t>Legt zuerst ein Punktebild mit dem Malwinkel und dem Hunderterpunktefeld.</w:t>
            </w:r>
            <w:r w:rsidRPr="00E7331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E73313">
              <w:rPr>
                <w:noProof/>
              </w:rPr>
              <w:t>Sucht dan</w:t>
            </w:r>
            <w:r w:rsidR="00902DA5">
              <w:rPr>
                <w:noProof/>
              </w:rPr>
              <w:t>ach</w:t>
            </w:r>
            <w:r w:rsidRPr="00E73313">
              <w:rPr>
                <w:noProof/>
              </w:rPr>
              <w:t xml:space="preserve"> gemeinsam möglichst viele passende Aufgaben.</w:t>
            </w:r>
            <w:r>
              <w:rPr>
                <w:noProof/>
              </w:rPr>
              <w:t xml:space="preserve"> </w:t>
            </w:r>
            <w:r w:rsidR="005B7C07" w:rsidRPr="00E73313">
              <w:rPr>
                <w:noProof/>
              </w:rPr>
              <w:t>Wechselt euch ab.</w:t>
            </w:r>
          </w:p>
          <w:p w14:paraId="6A621026" w14:textId="77777777" w:rsidR="00C672EA" w:rsidRPr="00E73313" w:rsidRDefault="00CD3FFB" w:rsidP="00C672EA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1424" behindDoc="0" locked="0" layoutInCell="1" allowOverlap="1" wp14:anchorId="40427568" wp14:editId="3ADEC68E">
                      <wp:simplePos x="0" y="0"/>
                      <wp:positionH relativeFrom="column">
                        <wp:posOffset>1871297</wp:posOffset>
                      </wp:positionH>
                      <wp:positionV relativeFrom="paragraph">
                        <wp:posOffset>109567</wp:posOffset>
                      </wp:positionV>
                      <wp:extent cx="629920" cy="747063"/>
                      <wp:effectExtent l="0" t="0" r="0" b="2540"/>
                      <wp:wrapNone/>
                      <wp:docPr id="176453525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53128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855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5EAC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427568" id="_x0000_s1100" style="position:absolute;margin-left:147.35pt;margin-top:8.65pt;width:49.6pt;height:58.8pt;z-index:25239142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lRARkwMAAH0IAAAOAAAAZHJzL2Uyb0RvYy54bWycVm1PIzcQ/l6p/8Ha&#13;&#10;78dmExKSFeGUQoNOQndR4XSfHcebtfDa7th5ob++j7270MBd2wOJZWyP5+WZZ8Zcfjw2mu0leWXN&#13;&#10;PCvOBhmTRtiNMtt59vVh+WGa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">
                      <v:shape id="Grafik 3" o:spid="_x0000_s110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">
                        <v:imagedata r:id="rId53" o:title="" chromakey="white"/>
                      </v:shape>
                      <v:shape id="Textfeld 12" o:spid="_x0000_s110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F5EAC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672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9DE53D2" wp14:editId="3DEC9D92">
                      <wp:simplePos x="0" y="0"/>
                      <wp:positionH relativeFrom="column">
                        <wp:posOffset>2677188</wp:posOffset>
                      </wp:positionH>
                      <wp:positionV relativeFrom="paragraph">
                        <wp:posOffset>136323</wp:posOffset>
                      </wp:positionV>
                      <wp:extent cx="1958975" cy="516255"/>
                      <wp:effectExtent l="152400" t="0" r="9525" b="17145"/>
                      <wp:wrapNone/>
                      <wp:docPr id="675" name="Abgerundete rechteckige Legend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516255"/>
                              </a:xfrm>
                              <a:prstGeom prst="wedgeRoundRectCallout">
                                <a:avLst>
                                  <a:gd name="adj1" fmla="val -68710"/>
                                  <a:gd name="adj2" fmla="val 98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F94F08" w14:textId="77777777" w:rsidR="002E0FA7" w:rsidRPr="007B06C3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7B06C3">
                                    <w:rPr>
                                      <w:color w:val="000000"/>
                                    </w:rPr>
                                    <w:t xml:space="preserve">Ich sehe die Aufgabe 3 mal 5. Drei Reihen mit je 5 Punkten. </w:t>
                                  </w:r>
                                </w:p>
                                <w:p w14:paraId="5C59ADC3" w14:textId="77777777" w:rsidR="002E0FA7" w:rsidRPr="007B06C3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76BF318" w14:textId="77777777" w:rsidR="002E0FA7" w:rsidRPr="007B06C3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E53D2" id="Abgerundete rechteckige Legende 675" o:spid="_x0000_s1103" type="#_x0000_t62" style="position:absolute;margin-left:210.8pt;margin-top:10.75pt;width:154.25pt;height:40.6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" adj="-4041,12928" filled="f" strokecolor="#bfbfbf [2412]" strokeweight="1pt">
                      <v:textbox inset="1mm,,1mm">
                        <w:txbxContent>
                          <w:p w14:paraId="29F94F08" w14:textId="77777777" w:rsidR="002E0FA7" w:rsidRPr="007B06C3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7B06C3">
                              <w:rPr>
                                <w:color w:val="000000"/>
                              </w:rPr>
                              <w:t xml:space="preserve">Ich sehe die Aufgabe 3 mal 5. Drei Reihen mit je 5 Punkten. </w:t>
                            </w:r>
                          </w:p>
                          <w:p w14:paraId="5C59ADC3" w14:textId="77777777" w:rsidR="002E0FA7" w:rsidRPr="007B06C3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76BF318" w14:textId="77777777" w:rsidR="002E0FA7" w:rsidRPr="007B06C3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2EA">
              <w:rPr>
                <w:noProof/>
              </w:rPr>
              <w:drawing>
                <wp:anchor distT="0" distB="0" distL="114300" distR="114300" simplePos="0" relativeHeight="252208128" behindDoc="0" locked="0" layoutInCell="1" allowOverlap="1" wp14:anchorId="5543870E" wp14:editId="482E93E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68580</wp:posOffset>
                  </wp:positionV>
                  <wp:extent cx="1647825" cy="809625"/>
                  <wp:effectExtent l="0" t="0" r="9525" b="9525"/>
                  <wp:wrapNone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3.1c.eps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26C81" w14:textId="77777777" w:rsidR="00C672EA" w:rsidRPr="00E73313" w:rsidRDefault="00CD3FFB" w:rsidP="00C672EA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89376" behindDoc="0" locked="0" layoutInCell="1" allowOverlap="1" wp14:anchorId="2E681131" wp14:editId="6FE838FA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139724</wp:posOffset>
                      </wp:positionV>
                      <wp:extent cx="578485" cy="722893"/>
                      <wp:effectExtent l="0" t="0" r="0" b="1270"/>
                      <wp:wrapNone/>
                      <wp:docPr id="211001003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85231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500422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9D01B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81131" id="_x0000_s1104" style="position:absolute;margin-left:365.25pt;margin-top:11pt;width:45.55pt;height:56.9pt;z-index:25238937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">
                      <v:shape id="Grafik 4" o:spid="_x0000_s110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">
                        <v:imagedata r:id="rId51" o:title="" chromakey="white"/>
                      </v:shape>
                      <v:shape id="Textfeld 12" o:spid="_x0000_s110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89D01B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D95D85" w14:textId="77777777" w:rsidR="00C672EA" w:rsidRPr="00E73313" w:rsidRDefault="00C672EA" w:rsidP="00C672EA">
            <w:pPr>
              <w:rPr>
                <w:noProof/>
              </w:rPr>
            </w:pPr>
          </w:p>
          <w:p w14:paraId="7DE563D2" w14:textId="77777777" w:rsidR="00C672EA" w:rsidRPr="00E73313" w:rsidRDefault="00C672EA" w:rsidP="00C672E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2573E85" wp14:editId="3965BAAA">
                      <wp:simplePos x="0" y="0"/>
                      <wp:positionH relativeFrom="column">
                        <wp:posOffset>3130302</wp:posOffset>
                      </wp:positionH>
                      <wp:positionV relativeFrom="paragraph">
                        <wp:posOffset>64190</wp:posOffset>
                      </wp:positionV>
                      <wp:extent cx="1363980" cy="318052"/>
                      <wp:effectExtent l="0" t="0" r="439420" b="12700"/>
                      <wp:wrapNone/>
                      <wp:docPr id="676" name="Abgerundete rechteckige Legend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318052"/>
                              </a:xfrm>
                              <a:prstGeom prst="wedgeRoundRectCallout">
                                <a:avLst>
                                  <a:gd name="adj1" fmla="val 81165"/>
                                  <a:gd name="adj2" fmla="val -1350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7C6D2D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Also drei 5er-Reihen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73E85" id="Abgerundete rechteckige Legende 676" o:spid="_x0000_s1107" type="#_x0000_t62" style="position:absolute;margin-left:246.5pt;margin-top:5.05pt;width:107.4pt;height:25.0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" adj="28332,7883" fillcolor="white [3212]" strokecolor="#bfbfbf [2412]" strokeweight="1pt">
                      <v:textbox inset="1mm,,1mm">
                        <w:txbxContent>
                          <w:p w14:paraId="267C6D2D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Also drei 5er-Reihen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336B72" w14:textId="77777777" w:rsidR="00C672EA" w:rsidRPr="00E73313" w:rsidRDefault="00C672EA" w:rsidP="005B7C07">
            <w:pPr>
              <w:rPr>
                <w:noProof/>
              </w:rPr>
            </w:pPr>
          </w:p>
        </w:tc>
      </w:tr>
      <w:tr w:rsidR="00C672EA" w:rsidRPr="00E73313" w14:paraId="6D8D6F13" w14:textId="77777777" w:rsidTr="002E0FA7">
        <w:tc>
          <w:tcPr>
            <w:tcW w:w="709" w:type="dxa"/>
          </w:tcPr>
          <w:p w14:paraId="5DB1A694" w14:textId="77777777" w:rsidR="00C672EA" w:rsidRPr="00E73313" w:rsidRDefault="00C672EA" w:rsidP="00C672EA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03505802" w14:textId="77777777" w:rsidR="00C672EA" w:rsidRPr="00E73313" w:rsidRDefault="005B7C07" w:rsidP="00C672EA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2"/>
          </w:tcPr>
          <w:p w14:paraId="3C4CE8D8" w14:textId="77777777" w:rsidR="00C672EA" w:rsidRPr="00E73313" w:rsidRDefault="00902DA5" w:rsidP="00902DA5">
            <w:pPr>
              <w:pStyle w:val="Text"/>
            </w:pPr>
            <w:r w:rsidRPr="00E73313">
              <w:t xml:space="preserve">Ein Punktebild hat 20 Punkte. </w:t>
            </w:r>
            <w:r>
              <w:t>Legt mit dem Malwinkel Malaufgaben und schreibt sie auf</w:t>
            </w:r>
            <w:r w:rsidRPr="00E73313">
              <w:t xml:space="preserve">. Wie viele </w:t>
            </w:r>
            <w:r>
              <w:t xml:space="preserve">verschiedene </w:t>
            </w:r>
            <w:r w:rsidRPr="00E73313">
              <w:t>Aufgaben finde</w:t>
            </w:r>
            <w:r>
              <w:t>t</w:t>
            </w:r>
            <w:r w:rsidRPr="00E73313">
              <w:t xml:space="preserve"> </w:t>
            </w:r>
            <w:r>
              <w:t>ihr</w:t>
            </w:r>
            <w:r w:rsidRPr="00E73313">
              <w:t>?</w:t>
            </w:r>
            <w:r>
              <w:t xml:space="preserve"> Vergleicht und diskutiert.</w:t>
            </w:r>
          </w:p>
        </w:tc>
      </w:tr>
    </w:tbl>
    <w:p w14:paraId="65EB1D1E" w14:textId="77777777" w:rsidR="007B06C3" w:rsidRDefault="007B06C3">
      <w:pPr>
        <w:rPr>
          <w:b/>
          <w:bCs/>
        </w:rPr>
      </w:pPr>
    </w:p>
    <w:tbl>
      <w:tblPr>
        <w:tblW w:w="9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89"/>
        <w:gridCol w:w="4716"/>
        <w:gridCol w:w="3474"/>
      </w:tblGrid>
      <w:tr w:rsidR="007B06C3" w:rsidRPr="00E73313" w14:paraId="0722F178" w14:textId="77777777" w:rsidTr="007E6223">
        <w:tc>
          <w:tcPr>
            <w:tcW w:w="709" w:type="dxa"/>
          </w:tcPr>
          <w:p w14:paraId="07C8F36D" w14:textId="77777777" w:rsidR="007B06C3" w:rsidRPr="00E73313" w:rsidRDefault="0000022A" w:rsidP="007B06C3">
            <w:pPr>
              <w:pStyle w:val="berschrift3"/>
            </w:pPr>
            <w:r>
              <w:t>2.</w:t>
            </w:r>
            <w:r w:rsidR="00C672EA">
              <w:t>6</w:t>
            </w:r>
          </w:p>
        </w:tc>
        <w:tc>
          <w:tcPr>
            <w:tcW w:w="8579" w:type="dxa"/>
            <w:gridSpan w:val="3"/>
          </w:tcPr>
          <w:p w14:paraId="432F42D0" w14:textId="77777777" w:rsidR="0023730D" w:rsidRPr="0023730D" w:rsidRDefault="007B06C3" w:rsidP="0023730D">
            <w:pPr>
              <w:pStyle w:val="berschrift3"/>
            </w:pPr>
            <w:r w:rsidRPr="00E73313">
              <w:t>Punktebilder verändern</w:t>
            </w:r>
          </w:p>
        </w:tc>
      </w:tr>
      <w:tr w:rsidR="007B06C3" w:rsidRPr="00E73313" w14:paraId="002CC829" w14:textId="77777777" w:rsidTr="007E6223">
        <w:tc>
          <w:tcPr>
            <w:tcW w:w="709" w:type="dxa"/>
          </w:tcPr>
          <w:p w14:paraId="62963C25" w14:textId="77777777" w:rsidR="007B06C3" w:rsidRPr="00E73313" w:rsidRDefault="000D673C" w:rsidP="007B06C3">
            <w:r>
              <w:rPr>
                <w:noProof/>
              </w:rPr>
              <w:drawing>
                <wp:anchor distT="0" distB="0" distL="114300" distR="114300" simplePos="0" relativeHeight="252339200" behindDoc="0" locked="0" layoutInCell="1" allowOverlap="1" wp14:anchorId="34E88698" wp14:editId="22877E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290301999" name="Grafik 29030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388E3015" w14:textId="77777777" w:rsidR="007B06C3" w:rsidRPr="00E73313" w:rsidRDefault="00FF7A65" w:rsidP="007B06C3">
            <w:pPr>
              <w:pStyle w:val="berschrift4"/>
            </w:pPr>
            <w:r>
              <w:t>a)</w:t>
            </w:r>
          </w:p>
        </w:tc>
        <w:tc>
          <w:tcPr>
            <w:tcW w:w="8190" w:type="dxa"/>
            <w:gridSpan w:val="2"/>
          </w:tcPr>
          <w:p w14:paraId="41D76AE6" w14:textId="77777777" w:rsidR="007B06C3" w:rsidRPr="00E73313" w:rsidRDefault="007B06C3" w:rsidP="007B06C3">
            <w:pPr>
              <w:pStyle w:val="Text"/>
            </w:pPr>
            <w:r w:rsidRPr="00E73313">
              <w:t>Stellt euch gegenseitig Aufgaben</w:t>
            </w:r>
            <w:r>
              <w:t>:</w:t>
            </w:r>
          </w:p>
        </w:tc>
      </w:tr>
      <w:tr w:rsidR="007B06C3" w:rsidRPr="00E73313" w14:paraId="0EA40C8E" w14:textId="77777777" w:rsidTr="007E6223">
        <w:tc>
          <w:tcPr>
            <w:tcW w:w="709" w:type="dxa"/>
          </w:tcPr>
          <w:p w14:paraId="51076EC3" w14:textId="77777777" w:rsidR="007B06C3" w:rsidRPr="00E73313" w:rsidRDefault="007B06C3" w:rsidP="007B06C3"/>
        </w:tc>
        <w:tc>
          <w:tcPr>
            <w:tcW w:w="389" w:type="dxa"/>
          </w:tcPr>
          <w:p w14:paraId="25310C94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4716" w:type="dxa"/>
          </w:tcPr>
          <w:p w14:paraId="65BC548B" w14:textId="77777777" w:rsidR="007B06C3" w:rsidRPr="00E73313" w:rsidRDefault="00430B07" w:rsidP="007B06C3">
            <w:pPr>
              <w:pStyle w:val="Text"/>
            </w:pPr>
            <w:r>
              <w:t>Ein Kind</w:t>
            </w:r>
            <w:r w:rsidR="007B06C3" w:rsidRPr="00E73313">
              <w:t xml:space="preserve"> legt ein Punktebild mit dem </w:t>
            </w:r>
            <w:r w:rsidR="007B06C3" w:rsidRPr="00E73313">
              <w:br/>
              <w:t xml:space="preserve">Malwinkel und dem Hunderterpunktefeld. </w:t>
            </w:r>
          </w:p>
        </w:tc>
        <w:tc>
          <w:tcPr>
            <w:tcW w:w="3474" w:type="dxa"/>
          </w:tcPr>
          <w:p w14:paraId="05043CFB" w14:textId="77777777" w:rsidR="007B06C3" w:rsidRPr="00E73313" w:rsidRDefault="00430B07" w:rsidP="007B06C3">
            <w:pPr>
              <w:pStyle w:val="Text"/>
            </w:pPr>
            <w:r>
              <w:t>Das andere Kind</w:t>
            </w:r>
            <w:r w:rsidR="007B06C3" w:rsidRPr="00E73313">
              <w:t xml:space="preserve"> nennt die Mal-Aufgabe und das Ergebnis.</w:t>
            </w:r>
          </w:p>
        </w:tc>
      </w:tr>
      <w:tr w:rsidR="007B06C3" w:rsidRPr="00E73313" w14:paraId="02AEF0FC" w14:textId="77777777" w:rsidTr="007E6223">
        <w:tc>
          <w:tcPr>
            <w:tcW w:w="709" w:type="dxa"/>
          </w:tcPr>
          <w:p w14:paraId="46824CDF" w14:textId="77777777" w:rsidR="007B06C3" w:rsidRPr="00E73313" w:rsidRDefault="007B06C3" w:rsidP="007B06C3"/>
        </w:tc>
        <w:tc>
          <w:tcPr>
            <w:tcW w:w="389" w:type="dxa"/>
          </w:tcPr>
          <w:p w14:paraId="0FCBE413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8190" w:type="dxa"/>
            <w:gridSpan w:val="2"/>
          </w:tcPr>
          <w:p w14:paraId="1BF9774F" w14:textId="77777777" w:rsidR="007B06C3" w:rsidRPr="00E73313" w:rsidRDefault="00CD3FFB" w:rsidP="007B06C3">
            <w:pPr>
              <w:rPr>
                <w:color w:val="FF000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3472" behindDoc="0" locked="0" layoutInCell="1" allowOverlap="1" wp14:anchorId="6C6F11C5" wp14:editId="0F741978">
                      <wp:simplePos x="0" y="0"/>
                      <wp:positionH relativeFrom="column">
                        <wp:posOffset>1346991</wp:posOffset>
                      </wp:positionH>
                      <wp:positionV relativeFrom="paragraph">
                        <wp:posOffset>121501</wp:posOffset>
                      </wp:positionV>
                      <wp:extent cx="629920" cy="747063"/>
                      <wp:effectExtent l="0" t="0" r="0" b="2540"/>
                      <wp:wrapNone/>
                      <wp:docPr id="21429843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1167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054391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E792E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F11C5" id="_x0000_s1108" style="position:absolute;margin-left:106.05pt;margin-top:9.55pt;width:49.6pt;height:58.8pt;z-index:25239347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">
                      <v:shape id="Grafik 3" o:spid="_x0000_s110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">
                        <v:imagedata r:id="rId53" o:title="" chromakey="white"/>
                      </v:shape>
                      <v:shape id="Textfeld 12" o:spid="_x0000_s111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DE792E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B7C07"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1A94E752" wp14:editId="081BF0E4">
                  <wp:simplePos x="0" y="0"/>
                  <wp:positionH relativeFrom="column">
                    <wp:posOffset>1893570</wp:posOffset>
                  </wp:positionH>
                  <wp:positionV relativeFrom="paragraph">
                    <wp:posOffset>113031</wp:posOffset>
                  </wp:positionV>
                  <wp:extent cx="950401" cy="756000"/>
                  <wp:effectExtent l="0" t="0" r="2540" b="0"/>
                  <wp:wrapNone/>
                  <wp:docPr id="398639592" name="Grafik 39863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3.3_1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01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62D356" w14:textId="77777777" w:rsidR="007B06C3" w:rsidRPr="00E73313" w:rsidRDefault="007B06C3" w:rsidP="007B06C3">
            <w:pPr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F66C7CA" wp14:editId="32F51A12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64770</wp:posOffset>
                      </wp:positionV>
                      <wp:extent cx="1175385" cy="516255"/>
                      <wp:effectExtent l="0" t="0" r="374015" b="17145"/>
                      <wp:wrapNone/>
                      <wp:docPr id="1597765079" name="Abgerundete rechteckige Legende 1597765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5385" cy="516255"/>
                              </a:xfrm>
                              <a:prstGeom prst="wedgeRoundRectCallout">
                                <a:avLst>
                                  <a:gd name="adj1" fmla="val 77819"/>
                                  <a:gd name="adj2" fmla="val -76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46AFF" w14:textId="77777777" w:rsidR="002E0FA7" w:rsidRPr="007B06C3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7B06C3">
                                    <w:rPr>
                                      <w:color w:val="000000"/>
                                    </w:rPr>
                                    <w:t xml:space="preserve">Drei 4er, also </w:t>
                                  </w:r>
                                  <w:r w:rsidRPr="007B06C3">
                                    <w:rPr>
                                      <w:color w:val="000000"/>
                                    </w:rPr>
                                    <w:br/>
                                    <w:t>3 mal 4 gleich 12.</w:t>
                                  </w:r>
                                </w:p>
                                <w:p w14:paraId="5BC978B3" w14:textId="77777777" w:rsidR="002E0FA7" w:rsidRPr="007B06C3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6C7CA" id="Abgerundete rechteckige Legende 1597765079" o:spid="_x0000_s1111" type="#_x0000_t62" style="position:absolute;margin-left:238.65pt;margin-top:5.1pt;width:92.55pt;height:40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" adj="27609,9144" filled="f" strokecolor="#bfbfbf [2412]" strokeweight="1pt">
                      <v:textbox inset="1mm,,1mm">
                        <w:txbxContent>
                          <w:p w14:paraId="00446AFF" w14:textId="77777777" w:rsidR="002E0FA7" w:rsidRPr="007B06C3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7B06C3">
                              <w:rPr>
                                <w:color w:val="000000"/>
                              </w:rPr>
                              <w:t xml:space="preserve">Drei 4er, also </w:t>
                            </w:r>
                            <w:r w:rsidRPr="007B06C3">
                              <w:rPr>
                                <w:color w:val="000000"/>
                              </w:rPr>
                              <w:br/>
                              <w:t>3 mal 4 gleich 12.</w:t>
                            </w:r>
                          </w:p>
                          <w:p w14:paraId="5BC978B3" w14:textId="77777777" w:rsidR="002E0FA7" w:rsidRPr="007B06C3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526895" w14:textId="77777777" w:rsidR="007B06C3" w:rsidRPr="00E73313" w:rsidRDefault="00CD3FFB" w:rsidP="007B06C3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5520" behindDoc="0" locked="0" layoutInCell="1" allowOverlap="1" wp14:anchorId="110B28FD" wp14:editId="7401C8F0">
                      <wp:simplePos x="0" y="0"/>
                      <wp:positionH relativeFrom="column">
                        <wp:posOffset>4353296</wp:posOffset>
                      </wp:positionH>
                      <wp:positionV relativeFrom="paragraph">
                        <wp:posOffset>34171</wp:posOffset>
                      </wp:positionV>
                      <wp:extent cx="578485" cy="722893"/>
                      <wp:effectExtent l="0" t="0" r="0" b="1270"/>
                      <wp:wrapNone/>
                      <wp:docPr id="189335791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70781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874565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464A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0B28FD" id="_x0000_s1112" style="position:absolute;margin-left:342.8pt;margin-top:2.7pt;width:45.55pt;height:56.9pt;z-index:25239552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">
                      <v:shape id="Grafik 4" o:spid="_x0000_s111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">
                        <v:imagedata r:id="rId51" o:title="" chromakey="white"/>
                      </v:shape>
                      <v:shape id="Textfeld 12" o:spid="_x0000_s111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4A464A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282C38B" w14:textId="77777777" w:rsidR="007B06C3" w:rsidRPr="00E73313" w:rsidRDefault="007B06C3" w:rsidP="007B06C3">
            <w:pPr>
              <w:rPr>
                <w:color w:val="FF0000"/>
              </w:rPr>
            </w:pPr>
          </w:p>
          <w:p w14:paraId="0D9473CE" w14:textId="1001DD5A" w:rsidR="007B06C3" w:rsidRPr="00E73313" w:rsidRDefault="007B06C3" w:rsidP="007B06C3">
            <w:r>
              <w:t xml:space="preserve">   </w:t>
            </w:r>
          </w:p>
          <w:p w14:paraId="132B642E" w14:textId="77777777" w:rsidR="007B06C3" w:rsidRPr="00E73313" w:rsidRDefault="00237759" w:rsidP="007B06C3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74EC2615" wp14:editId="7FF5E3B3">
                  <wp:simplePos x="0" y="0"/>
                  <wp:positionH relativeFrom="column">
                    <wp:posOffset>1937385</wp:posOffset>
                  </wp:positionH>
                  <wp:positionV relativeFrom="paragraph">
                    <wp:posOffset>62242</wp:posOffset>
                  </wp:positionV>
                  <wp:extent cx="934720" cy="742950"/>
                  <wp:effectExtent l="0" t="0" r="5080" b="6350"/>
                  <wp:wrapNone/>
                  <wp:docPr id="957871805" name="Grafik 95787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3.3_2.eps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7C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5EBB985" wp14:editId="172D4EF4">
                      <wp:simplePos x="0" y="0"/>
                      <wp:positionH relativeFrom="column">
                        <wp:posOffset>3058160</wp:posOffset>
                      </wp:positionH>
                      <wp:positionV relativeFrom="paragraph">
                        <wp:posOffset>156845</wp:posOffset>
                      </wp:positionV>
                      <wp:extent cx="984250" cy="518160"/>
                      <wp:effectExtent l="0" t="63500" r="463550" b="15240"/>
                      <wp:wrapNone/>
                      <wp:docPr id="809717737" name="Abgerundete rechteckige Legende 809717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518160"/>
                              </a:xfrm>
                              <a:prstGeom prst="wedgeRoundRectCallout">
                                <a:avLst>
                                  <a:gd name="adj1" fmla="val 89970"/>
                                  <a:gd name="adj2" fmla="val -580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1FE5F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 xml:space="preserve">Unten kommt 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>ein 4er dazu.</w:t>
                                  </w:r>
                                </w:p>
                                <w:p w14:paraId="17486711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4FA6C7DF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BB985" id="Abgerundete rechteckige Legende 809717737" o:spid="_x0000_s1115" type="#_x0000_t62" style="position:absolute;margin-left:240.8pt;margin-top:12.35pt;width:77.5pt;height:40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" adj="30234,-1729" filled="f" strokecolor="#bfbfbf [2412]" strokeweight="1pt">
                      <v:textbox inset="1mm,,1mm">
                        <w:txbxContent>
                          <w:p w14:paraId="72C1FE5F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 xml:space="preserve">Unten kommt 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>ein 4er dazu.</w:t>
                            </w:r>
                          </w:p>
                          <w:p w14:paraId="17486711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FA6C7DF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B06C3" w:rsidRPr="00E73313" w14:paraId="43AF5F69" w14:textId="77777777" w:rsidTr="007E6223">
        <w:tc>
          <w:tcPr>
            <w:tcW w:w="709" w:type="dxa"/>
          </w:tcPr>
          <w:p w14:paraId="0C5FB6D6" w14:textId="77777777" w:rsidR="007B06C3" w:rsidRPr="00E73313" w:rsidRDefault="007B06C3" w:rsidP="007B06C3"/>
        </w:tc>
        <w:tc>
          <w:tcPr>
            <w:tcW w:w="389" w:type="dxa"/>
          </w:tcPr>
          <w:p w14:paraId="4EF5E791" w14:textId="77777777" w:rsidR="007B06C3" w:rsidRPr="00E73313" w:rsidRDefault="007B06C3" w:rsidP="00867675">
            <w:pPr>
              <w:pStyle w:val="berschrift4"/>
            </w:pPr>
          </w:p>
        </w:tc>
        <w:tc>
          <w:tcPr>
            <w:tcW w:w="8190" w:type="dxa"/>
            <w:gridSpan w:val="2"/>
          </w:tcPr>
          <w:p w14:paraId="4AC17C82" w14:textId="2A900795" w:rsidR="007B06C3" w:rsidRPr="00E73313" w:rsidRDefault="007B06C3" w:rsidP="007B06C3">
            <w:pPr>
              <w:pStyle w:val="Text"/>
            </w:pPr>
            <w:r w:rsidRPr="00E73313">
              <w:t xml:space="preserve">Verschiebt den Malwinkel unten </w:t>
            </w:r>
            <w:r w:rsidR="00237759">
              <w:br/>
            </w:r>
            <w:r w:rsidRPr="00E73313">
              <w:t xml:space="preserve">oder an der Seite um </w:t>
            </w:r>
            <w:r w:rsidRPr="00E73313">
              <w:rPr>
                <w:b/>
              </w:rPr>
              <w:t>eine Reihe.</w:t>
            </w:r>
            <w:r>
              <w:rPr>
                <w:noProof/>
              </w:rPr>
              <w:t xml:space="preserve"> </w:t>
            </w:r>
          </w:p>
          <w:p w14:paraId="7BD265C8" w14:textId="77777777" w:rsidR="007B06C3" w:rsidRDefault="005B7C07" w:rsidP="005B7C07">
            <w:pPr>
              <w:pStyle w:val="Listenabsatz"/>
            </w:pPr>
            <w:r>
              <w:t>Wie lautet die Aufgabe dann?</w:t>
            </w:r>
          </w:p>
          <w:p w14:paraId="5197B2B3" w14:textId="77777777" w:rsidR="00237759" w:rsidRPr="00E73313" w:rsidRDefault="005B7C07" w:rsidP="00A81340">
            <w:pPr>
              <w:pStyle w:val="Listenabsatz"/>
            </w:pPr>
            <w:r>
              <w:t>Warum so?</w:t>
            </w:r>
          </w:p>
        </w:tc>
      </w:tr>
      <w:tr w:rsidR="00A81340" w:rsidRPr="00E73313" w14:paraId="7CCD7401" w14:textId="77777777" w:rsidTr="007E6223">
        <w:tc>
          <w:tcPr>
            <w:tcW w:w="709" w:type="dxa"/>
          </w:tcPr>
          <w:p w14:paraId="39EC0594" w14:textId="77777777" w:rsidR="00A81340" w:rsidRPr="00E73313" w:rsidRDefault="00A81340" w:rsidP="007B06C3"/>
        </w:tc>
        <w:tc>
          <w:tcPr>
            <w:tcW w:w="389" w:type="dxa"/>
          </w:tcPr>
          <w:p w14:paraId="2E9ECEB7" w14:textId="77777777" w:rsidR="00A81340" w:rsidRPr="00E73313" w:rsidRDefault="00A81340" w:rsidP="00867675">
            <w:pPr>
              <w:pStyle w:val="berschrift4"/>
            </w:pPr>
          </w:p>
        </w:tc>
        <w:tc>
          <w:tcPr>
            <w:tcW w:w="8190" w:type="dxa"/>
            <w:gridSpan w:val="2"/>
          </w:tcPr>
          <w:p w14:paraId="1D6D150E" w14:textId="77777777" w:rsidR="00A81340" w:rsidRPr="00E73313" w:rsidRDefault="001D4814" w:rsidP="007B06C3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439552" behindDoc="0" locked="0" layoutInCell="1" allowOverlap="1" wp14:anchorId="5A688147" wp14:editId="790F0319">
                  <wp:simplePos x="0" y="0"/>
                  <wp:positionH relativeFrom="column">
                    <wp:posOffset>4340921</wp:posOffset>
                  </wp:positionH>
                  <wp:positionV relativeFrom="paragraph">
                    <wp:posOffset>-197010</wp:posOffset>
                  </wp:positionV>
                  <wp:extent cx="815975" cy="815975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qrcode (1)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7A65" w:rsidRPr="00E73313" w14:paraId="5F2AEADD" w14:textId="77777777" w:rsidTr="007E6223">
        <w:tc>
          <w:tcPr>
            <w:tcW w:w="709" w:type="dxa"/>
          </w:tcPr>
          <w:p w14:paraId="70E833DC" w14:textId="77777777" w:rsidR="00FF7A65" w:rsidRPr="00E73313" w:rsidRDefault="00FF7A65" w:rsidP="00FF7A6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8528" behindDoc="0" locked="0" layoutInCell="1" allowOverlap="1" wp14:anchorId="522F62E4" wp14:editId="368DCD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75475" cy="197485"/>
                      <wp:effectExtent l="0" t="0" r="4445" b="5715"/>
                      <wp:wrapNone/>
                      <wp:docPr id="315810504" name="Gruppieren 425">
                        <a:hlinkClick xmlns:a="http://schemas.openxmlformats.org/drawingml/2006/main" r:id="rId9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9904884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1229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96DAC541-7B7A-43D3-8B79-37D633B846F1}">
                                      <asvg:svgBlip xmlns:asvg="http://schemas.microsoft.com/office/drawing/2016/SVG/main" r:embed="rId9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A01E03" id="Gruppieren 425" o:spid="_x0000_s1026" href="https://vam.dzlm.de/vams/apps/Distributivfeld-L.html" style="position:absolute;margin-left:0;margin-top:.65pt;width:21.7pt;height:15.55pt;z-index:25243852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DqIhuPAwcAAAMH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">
                        <v:imagedata r:id="rId9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389" w:type="dxa"/>
          </w:tcPr>
          <w:p w14:paraId="171A7589" w14:textId="77777777" w:rsidR="00FF7A65" w:rsidRPr="00E73313" w:rsidRDefault="00237759" w:rsidP="00FF7A65">
            <w:pPr>
              <w:pStyle w:val="berschrift4"/>
            </w:pPr>
            <w:r>
              <w:t>b</w:t>
            </w:r>
            <w:r w:rsidR="00FF7A65">
              <w:t>)</w:t>
            </w:r>
          </w:p>
        </w:tc>
        <w:tc>
          <w:tcPr>
            <w:tcW w:w="8190" w:type="dxa"/>
            <w:gridSpan w:val="2"/>
          </w:tcPr>
          <w:p w14:paraId="1F051949" w14:textId="43C6B88D" w:rsidR="009F57A1" w:rsidRDefault="00FF7A65" w:rsidP="00983C89">
            <w:pPr>
              <w:pStyle w:val="Text"/>
              <w:rPr>
                <w:noProof/>
              </w:rPr>
            </w:pPr>
            <w:r>
              <w:rPr>
                <w:noProof/>
              </w:rPr>
              <w:t>Nutzt d</w:t>
            </w:r>
            <w:r w:rsidR="009F57A1">
              <w:rPr>
                <w:noProof/>
              </w:rPr>
              <w:t>ie</w:t>
            </w:r>
            <w:r>
              <w:rPr>
                <w:noProof/>
              </w:rPr>
              <w:t xml:space="preserve"> digitale</w:t>
            </w:r>
            <w:r w:rsidR="009F57A1">
              <w:rPr>
                <w:noProof/>
              </w:rPr>
              <w:t>n</w:t>
            </w:r>
            <w:r w:rsidR="00237759">
              <w:rPr>
                <w:noProof/>
              </w:rPr>
              <w:t xml:space="preserve"> Rechteck</w:t>
            </w:r>
            <w:r>
              <w:rPr>
                <w:noProof/>
              </w:rPr>
              <w:t>feld</w:t>
            </w:r>
            <w:r w:rsidR="009F57A1">
              <w:rPr>
                <w:noProof/>
              </w:rPr>
              <w:t>er</w:t>
            </w:r>
            <w:r>
              <w:rPr>
                <w:noProof/>
              </w:rPr>
              <w:t xml:space="preserve"> und stellt </w:t>
            </w:r>
            <w:r w:rsidR="00983C89">
              <w:rPr>
                <w:noProof/>
              </w:rPr>
              <w:t xml:space="preserve">euch </w:t>
            </w:r>
            <w:r>
              <w:rPr>
                <w:noProof/>
              </w:rPr>
              <w:t>gegenseitig Aufgaben</w:t>
            </w:r>
            <w:r w:rsidR="00237759">
              <w:rPr>
                <w:noProof/>
              </w:rPr>
              <w:t xml:space="preserve">. </w:t>
            </w:r>
            <w:r w:rsidR="00237759">
              <w:rPr>
                <w:noProof/>
              </w:rPr>
              <w:br/>
              <w:t>Verändert d</w:t>
            </w:r>
            <w:r w:rsidR="009F57A1">
              <w:rPr>
                <w:noProof/>
              </w:rPr>
              <w:t xml:space="preserve">ie </w:t>
            </w:r>
            <w:r w:rsidR="00237759">
              <w:rPr>
                <w:noProof/>
              </w:rPr>
              <w:t>Rechteckfeld</w:t>
            </w:r>
            <w:r w:rsidR="003F40BD">
              <w:rPr>
                <w:noProof/>
              </w:rPr>
              <w:t>er</w:t>
            </w:r>
            <w:r w:rsidR="00237759">
              <w:rPr>
                <w:noProof/>
              </w:rPr>
              <w:t xml:space="preserve"> und erklärt</w:t>
            </w:r>
            <w:r w:rsidR="00983C89">
              <w:rPr>
                <w:noProof/>
              </w:rPr>
              <w:t>, wie sich die Aufgaben verändern</w:t>
            </w:r>
            <w:r w:rsidR="0004612D">
              <w:rPr>
                <w:noProof/>
              </w:rPr>
              <w:t>.</w:t>
            </w:r>
          </w:p>
          <w:p w14:paraId="6D1BD0EC" w14:textId="39F8F613" w:rsidR="00237759" w:rsidRDefault="00237759" w:rsidP="00983C89">
            <w:pPr>
              <w:pStyle w:val="Tex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0C81072A" w14:textId="77777777" w:rsidR="00A35658" w:rsidRDefault="00A35658"/>
    <w:tbl>
      <w:tblPr>
        <w:tblW w:w="9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348"/>
        <w:gridCol w:w="8157"/>
      </w:tblGrid>
      <w:tr w:rsidR="003C1F98" w:rsidRPr="00E73313" w14:paraId="3E59A182" w14:textId="77777777" w:rsidTr="007E6223">
        <w:tc>
          <w:tcPr>
            <w:tcW w:w="783" w:type="dxa"/>
          </w:tcPr>
          <w:p w14:paraId="4CFC98CB" w14:textId="77777777" w:rsidR="003C1F98" w:rsidRPr="00E73313" w:rsidRDefault="0000022A" w:rsidP="00505C12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117E88FA" w14:textId="6AF122D4" w:rsidR="003C1F98" w:rsidRPr="00B57C58" w:rsidRDefault="003C1F98" w:rsidP="00505C12">
            <w:pPr>
              <w:pStyle w:val="berschrift2"/>
            </w:pPr>
            <w:r w:rsidRPr="00E73313">
              <w:t>Multiplikation am Zahlenstrahl</w:t>
            </w:r>
          </w:p>
        </w:tc>
      </w:tr>
      <w:tr w:rsidR="003C1F98" w:rsidRPr="00E73313" w14:paraId="4A60103F" w14:textId="77777777" w:rsidTr="007E6223">
        <w:tc>
          <w:tcPr>
            <w:tcW w:w="783" w:type="dxa"/>
          </w:tcPr>
          <w:p w14:paraId="0F95C508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7FB47E59" w14:textId="29F9D0CC" w:rsidR="003C1F98" w:rsidRPr="00E73313" w:rsidRDefault="003C1F98" w:rsidP="00505C12">
            <w:pPr>
              <w:pStyle w:val="berschrift3"/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1A20EC9A" wp14:editId="1FCE3DE4">
                      <wp:simplePos x="0" y="0"/>
                      <wp:positionH relativeFrom="column">
                        <wp:posOffset>4218800</wp:posOffset>
                      </wp:positionH>
                      <wp:positionV relativeFrom="paragraph">
                        <wp:posOffset>65476</wp:posOffset>
                      </wp:positionV>
                      <wp:extent cx="312420" cy="322580"/>
                      <wp:effectExtent l="57150" t="57150" r="68580" b="58420"/>
                      <wp:wrapNone/>
                      <wp:docPr id="284" name="Gruppierung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9061336">
                                <a:off x="0" y="0"/>
                                <a:ext cx="312420" cy="32258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Abgerundetes Rechteck 292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4A4544" id="Gruppierung 259" o:spid="_x0000_s1026" style="position:absolute;margin-left:332.2pt;margin-top:5.15pt;width:24.6pt;height:25.4pt;rotation:-2772898fd;z-index:251814912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">
                        <v:imagedata r:id="rId97" o:title=""/>
                      </v:shape>
                      <v:roundrect id="Abgerundetes Rechteck 292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2D5C90AA" wp14:editId="3273CEB8">
                      <wp:simplePos x="0" y="0"/>
                      <wp:positionH relativeFrom="column">
                        <wp:posOffset>3391200</wp:posOffset>
                      </wp:positionH>
                      <wp:positionV relativeFrom="paragraph">
                        <wp:posOffset>150940</wp:posOffset>
                      </wp:positionV>
                      <wp:extent cx="312420" cy="287020"/>
                      <wp:effectExtent l="38100" t="38100" r="30480" b="36830"/>
                      <wp:wrapNone/>
                      <wp:docPr id="408" name="Gruppierung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8487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239" name="Abgerundetes Rechteck 1523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520A68" id="Gruppierung 256" o:spid="_x0000_s1026" style="position:absolute;margin-left:267pt;margin-top:11.9pt;width:24.6pt;height:22.6pt;rotation:927083fd;z-index:251813888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">
                        <v:imagedata r:id="rId99" o:title=""/>
                      </v:shape>
                      <v:roundrect id="Abgerundetes Rechteck 1523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&#13;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0C36B811" wp14:editId="46290D86">
                      <wp:simplePos x="0" y="0"/>
                      <wp:positionH relativeFrom="column">
                        <wp:posOffset>3755411</wp:posOffset>
                      </wp:positionH>
                      <wp:positionV relativeFrom="paragraph">
                        <wp:posOffset>16817</wp:posOffset>
                      </wp:positionV>
                      <wp:extent cx="312420" cy="287020"/>
                      <wp:effectExtent l="38100" t="38100" r="30480" b="36830"/>
                      <wp:wrapNone/>
                      <wp:docPr id="293" name="Gruppierung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09215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9" name="Abgerundetes Rechteck 29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590A83" id="Gruppierung 262" o:spid="_x0000_s1026" style="position:absolute;margin-left:295.7pt;margin-top:1.3pt;width:24.6pt;height:22.6pt;rotation:-741026fd;z-index:251815936;mso-width-relative:margin;mso-height-relative:margin" coordorigin="-16870,-8164" coordsize="410573,4085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&#13;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">
                        <v:imagedata r:id="rId99" o:title=""/>
                      </v:shape>
                      <v:roundrect id="Abgerundetes Rechteck 299" o:spid="_x0000_s1028" style="position:absolute;left:-16870;top:-8164;width:410573;height:40857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" filled="f"/>
                    </v:group>
                  </w:pict>
                </mc:Fallback>
              </mc:AlternateContent>
            </w:r>
            <w:r w:rsidRPr="00E73313">
              <w:t>Bilder vergleichen</w:t>
            </w:r>
          </w:p>
        </w:tc>
      </w:tr>
      <w:tr w:rsidR="003C1F98" w:rsidRPr="00E73313" w14:paraId="22A6DAEA" w14:textId="77777777" w:rsidTr="007E6223">
        <w:tc>
          <w:tcPr>
            <w:tcW w:w="783" w:type="dxa"/>
          </w:tcPr>
          <w:p w14:paraId="625C1AB9" w14:textId="77777777" w:rsidR="003C1F98" w:rsidRPr="00E73313" w:rsidRDefault="003C1F98" w:rsidP="002E0FA7"/>
        </w:tc>
        <w:tc>
          <w:tcPr>
            <w:tcW w:w="8505" w:type="dxa"/>
            <w:gridSpan w:val="2"/>
          </w:tcPr>
          <w:p w14:paraId="027A233F" w14:textId="5AFE195A" w:rsidR="003C1F98" w:rsidRPr="00E73313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5152" behindDoc="0" locked="0" layoutInCell="1" allowOverlap="1" wp14:anchorId="611F68C3" wp14:editId="34675A3C">
                      <wp:simplePos x="0" y="0"/>
                      <wp:positionH relativeFrom="column">
                        <wp:posOffset>3324384</wp:posOffset>
                      </wp:positionH>
                      <wp:positionV relativeFrom="paragraph">
                        <wp:posOffset>166211</wp:posOffset>
                      </wp:positionV>
                      <wp:extent cx="1966595" cy="635793"/>
                      <wp:effectExtent l="0" t="0" r="1905" b="0"/>
                      <wp:wrapNone/>
                      <wp:docPr id="886587268" name="Gruppieren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595" cy="635793"/>
                                <a:chOff x="0" y="0"/>
                                <a:chExt cx="1966595" cy="635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3955891" name="Grafik 6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6595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695188" name="Gruppieren 118"/>
                              <wpg:cNvGrpSpPr/>
                              <wpg:grpSpPr>
                                <a:xfrm>
                                  <a:off x="0" y="400050"/>
                                  <a:ext cx="1714500" cy="235743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45731134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026919" w14:textId="24742BD9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30410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2DBA5E" w14:textId="6696A361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</w:t>
                                      </w: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2354825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D1B63C" w14:textId="37E1BE9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</w:t>
                                      </w: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1F68C3" id="Gruppieren 119" o:spid="_x0000_s1116" style="position:absolute;margin-left:261.75pt;margin-top:13.1pt;width:154.85pt;height:50.05pt;z-index:252465152" coordsize="19665,635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">
                      <v:shape id="Grafik 600" o:spid="_x0000_s1117" type="#_x0000_t75" style="position:absolute;width:19665;height:5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">
                        <v:imagedata r:id="rId101" o:title=""/>
                      </v:shape>
                      <v:group id="_x0000_s1118" style="position:absolute;top:4000;width:17145;height:2357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">
                        <v:shape id="Textfeld 117" o:spid="_x0000_s1119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0026919" w14:textId="24742BD9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20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" fillcolor="white [3201]" stroked="f" strokeweight=".5pt">
                          <v:textbox inset="1mm,.5mm,0,1mm">
                            <w:txbxContent>
                              <w:p w14:paraId="602DBA5E" w14:textId="6696A361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</w:t>
                                </w: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21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" fillcolor="white [3201]" stroked="f" strokeweight=".5pt">
                          <v:textbox inset="1mm,.5mm,0,0">
                            <w:txbxContent>
                              <w:p w14:paraId="07D1B63C" w14:textId="37E1BE9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</w:t>
                                </w: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C1F98" w:rsidRPr="00E73313">
              <w:t xml:space="preserve">Erkläre, warum beide Bilder die Aufgabe </w:t>
            </w:r>
            <w:r w:rsidR="003C1F98" w:rsidRPr="00F50DC9">
              <w:rPr>
                <w:rFonts w:ascii="Comic Sans MS" w:hAnsi="Comic Sans MS"/>
                <w:b/>
              </w:rPr>
              <w:t>3 · 4</w:t>
            </w:r>
            <w:r w:rsidR="003C1F98" w:rsidRPr="00E73313">
              <w:t xml:space="preserve"> zeigen.</w:t>
            </w:r>
          </w:p>
        </w:tc>
      </w:tr>
      <w:tr w:rsidR="003C1F98" w:rsidRPr="00E73313" w14:paraId="759BC0D7" w14:textId="77777777" w:rsidTr="007E6223">
        <w:tc>
          <w:tcPr>
            <w:tcW w:w="783" w:type="dxa"/>
          </w:tcPr>
          <w:p w14:paraId="7629113B" w14:textId="77777777" w:rsidR="003C1F98" w:rsidRPr="00E73313" w:rsidRDefault="007E6223" w:rsidP="002E0FA7"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7AAC92BF" wp14:editId="403AA2F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-135900</wp:posOffset>
                  </wp:positionV>
                  <wp:extent cx="288000" cy="338264"/>
                  <wp:effectExtent l="0" t="0" r="4445" b="5080"/>
                  <wp:wrapNone/>
                  <wp:docPr id="2060353391" name="Grafik 2060353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3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20870D8E" w14:textId="0884D779" w:rsidR="003C1F98" w:rsidRPr="002E7DEE" w:rsidRDefault="003C1F98" w:rsidP="002E0FA7">
            <w:pPr>
              <w:rPr>
                <w:color w:val="000000"/>
              </w:rPr>
            </w:pPr>
            <w:r w:rsidRPr="002E7DEE">
              <w:rPr>
                <w:color w:val="000000"/>
              </w:rPr>
              <w:t xml:space="preserve">Fülle nun die Speicherkiste hinten aus. </w:t>
            </w:r>
          </w:p>
          <w:p w14:paraId="781FC37E" w14:textId="6F7526CB" w:rsidR="003C1F98" w:rsidRPr="00E73313" w:rsidRDefault="003C1F98" w:rsidP="002E0FA7"/>
        </w:tc>
      </w:tr>
      <w:tr w:rsidR="003C1F98" w:rsidRPr="00E73313" w14:paraId="5318EDB8" w14:textId="77777777" w:rsidTr="007E6223">
        <w:tc>
          <w:tcPr>
            <w:tcW w:w="783" w:type="dxa"/>
          </w:tcPr>
          <w:p w14:paraId="7341F2E9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.2</w:t>
            </w:r>
          </w:p>
        </w:tc>
        <w:tc>
          <w:tcPr>
            <w:tcW w:w="8505" w:type="dxa"/>
            <w:gridSpan w:val="2"/>
          </w:tcPr>
          <w:p w14:paraId="4410C9C2" w14:textId="66ED0059" w:rsidR="003C1F98" w:rsidRPr="00E73313" w:rsidRDefault="003C1F98" w:rsidP="00505C12">
            <w:pPr>
              <w:pStyle w:val="berschrift3"/>
            </w:pPr>
            <w:r w:rsidRPr="00E73313">
              <w:t>Multiplikations-Aufgaben am Zahlenstrahl finden</w:t>
            </w:r>
          </w:p>
        </w:tc>
      </w:tr>
      <w:tr w:rsidR="003C1F98" w:rsidRPr="00E73313" w14:paraId="56181BD6" w14:textId="77777777" w:rsidTr="007E6223">
        <w:tc>
          <w:tcPr>
            <w:tcW w:w="783" w:type="dxa"/>
          </w:tcPr>
          <w:p w14:paraId="7E64884D" w14:textId="77777777" w:rsidR="003C1F98" w:rsidRPr="00E73313" w:rsidRDefault="003C1F98" w:rsidP="002E0FA7"/>
        </w:tc>
        <w:tc>
          <w:tcPr>
            <w:tcW w:w="348" w:type="dxa"/>
          </w:tcPr>
          <w:p w14:paraId="71CDF7B8" w14:textId="77777777" w:rsidR="003C1F98" w:rsidRPr="00E73313" w:rsidRDefault="003C1F98" w:rsidP="00867675">
            <w:pPr>
              <w:pStyle w:val="berschrift4"/>
            </w:pPr>
            <w:r w:rsidRPr="00E73313">
              <w:t>a)</w:t>
            </w:r>
          </w:p>
        </w:tc>
        <w:tc>
          <w:tcPr>
            <w:tcW w:w="8157" w:type="dxa"/>
          </w:tcPr>
          <w:p w14:paraId="05A53087" w14:textId="5DB505B5" w:rsidR="00BD71FF" w:rsidRDefault="009F57A1" w:rsidP="00BD71FF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68224" behindDoc="0" locked="0" layoutInCell="1" allowOverlap="1" wp14:anchorId="41718B2F" wp14:editId="7BFD8A9B">
                      <wp:simplePos x="0" y="0"/>
                      <wp:positionH relativeFrom="column">
                        <wp:posOffset>3096260</wp:posOffset>
                      </wp:positionH>
                      <wp:positionV relativeFrom="paragraph">
                        <wp:posOffset>101124</wp:posOffset>
                      </wp:positionV>
                      <wp:extent cx="2075974" cy="585629"/>
                      <wp:effectExtent l="0" t="0" r="0" b="0"/>
                      <wp:wrapNone/>
                      <wp:docPr id="1005236883" name="Gruppieren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5974" cy="585629"/>
                                <a:chOff x="0" y="0"/>
                                <a:chExt cx="2075974" cy="585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5857827" name="Grafik 6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19" y="0"/>
                                  <a:ext cx="2040255" cy="512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43494225" name="Gruppieren 118"/>
                              <wpg:cNvGrpSpPr/>
                              <wpg:grpSpPr>
                                <a:xfrm>
                                  <a:off x="0" y="350044"/>
                                  <a:ext cx="1714500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838091375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DA1F09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0513297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2108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741436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F4655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718B2F" id="Gruppieren 120" o:spid="_x0000_s1122" style="position:absolute;margin-left:243.8pt;margin-top:7.95pt;width:163.45pt;height:46.1pt;z-index:252468224" coordsize="20759,585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">
                      <v:shape id="Grafik 601" o:spid="_x0000_s1123" type="#_x0000_t75" style="position:absolute;left:357;width:20402;height:5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">
                        <v:imagedata r:id="rId104" o:title=""/>
                      </v:shape>
                      <v:group id="_x0000_s1124" style="position:absolute;top:3500;width:17145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">
                        <v:shape id="Textfeld 117" o:spid="_x0000_s1125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44DA1F09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26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572108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7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77F4655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D71FF">
              <w:t xml:space="preserve">Welche Mal-Aufgabe passt zu den Schritten auf </w:t>
            </w:r>
            <w:r w:rsidR="00255F39">
              <w:br/>
            </w:r>
            <w:r w:rsidR="00BD71FF">
              <w:t>dem Zahlenstrahl?</w:t>
            </w:r>
            <w:r w:rsidR="00BD71FF" w:rsidRPr="00F50DC9">
              <w:rPr>
                <w:color w:val="000000" w:themeColor="text1"/>
              </w:rPr>
              <w:t xml:space="preserve"> _______</w:t>
            </w:r>
            <w:r w:rsidR="00765D9E">
              <w:rPr>
                <w:color w:val="000000" w:themeColor="text1"/>
              </w:rPr>
              <w:t>____</w:t>
            </w:r>
            <w:r w:rsidR="00255F39">
              <w:rPr>
                <w:color w:val="000000" w:themeColor="text1"/>
              </w:rPr>
              <w:br/>
            </w:r>
            <w:r w:rsidR="00BD71FF">
              <w:t xml:space="preserve">So kannst du das begründen:  </w:t>
            </w:r>
            <w:r w:rsidR="00BD71FF">
              <w:br/>
            </w:r>
          </w:p>
          <w:p w14:paraId="2D436710" w14:textId="7521D8DC" w:rsidR="00BD71FF" w:rsidRDefault="003C1F98" w:rsidP="00BD71FF"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acht </w:t>
            </w:r>
            <w:r w:rsidR="00BD71FF"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>hat die Größe 3.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BD71FF"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Das sind ______</w:t>
            </w:r>
            <w:r w:rsidR="00765D9E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3er</w:t>
            </w:r>
            <w:r w:rsidR="00BD71FF">
              <w:rPr>
                <w:rFonts w:ascii="Comic Sans MS" w:hAnsi="Comic Sans MS"/>
                <w:color w:val="0070C0"/>
                <w:sz w:val="20"/>
                <w:szCs w:val="20"/>
              </w:rPr>
              <w:t>-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Schritte, darum passt die Aufgabe ________________.</w:t>
            </w:r>
            <w:r w:rsidRPr="00BD71FF">
              <w:rPr>
                <w:color w:val="0070C0"/>
                <w:sz w:val="20"/>
                <w:szCs w:val="20"/>
              </w:rPr>
              <w:t xml:space="preserve">     </w:t>
            </w:r>
          </w:p>
          <w:p w14:paraId="0DD59740" w14:textId="72DD858E" w:rsidR="003C1F98" w:rsidRPr="00BD71FF" w:rsidRDefault="003C1F98" w:rsidP="00BD71FF">
            <w:pPr>
              <w:rPr>
                <w:color w:val="7F7F7F" w:themeColor="text1" w:themeTint="80"/>
              </w:rPr>
            </w:pPr>
            <w:r>
              <w:t xml:space="preserve">                                                                     </w:t>
            </w:r>
          </w:p>
        </w:tc>
      </w:tr>
      <w:tr w:rsidR="003C1F98" w:rsidRPr="00E73313" w14:paraId="608C81E5" w14:textId="77777777" w:rsidTr="007E6223">
        <w:tc>
          <w:tcPr>
            <w:tcW w:w="783" w:type="dxa"/>
          </w:tcPr>
          <w:p w14:paraId="75F0B34F" w14:textId="77777777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0464" behindDoc="0" locked="0" layoutInCell="1" allowOverlap="1" wp14:anchorId="150DB719" wp14:editId="6089A241">
                  <wp:simplePos x="0" y="0"/>
                  <wp:positionH relativeFrom="column">
                    <wp:posOffset>11562</wp:posOffset>
                  </wp:positionH>
                  <wp:positionV relativeFrom="paragraph">
                    <wp:posOffset>688340</wp:posOffset>
                  </wp:positionV>
                  <wp:extent cx="360000" cy="272386"/>
                  <wp:effectExtent l="0" t="0" r="0" b="0"/>
                  <wp:wrapNone/>
                  <wp:docPr id="1755197538" name="Grafik 175519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</w:tcPr>
          <w:p w14:paraId="2E1BE459" w14:textId="77777777" w:rsidR="003C1F98" w:rsidRPr="00E73313" w:rsidRDefault="003C1F98" w:rsidP="00867675">
            <w:pPr>
              <w:pStyle w:val="berschrift4"/>
            </w:pPr>
            <w:r w:rsidRPr="00E73313">
              <w:t>b)</w:t>
            </w:r>
          </w:p>
        </w:tc>
        <w:tc>
          <w:tcPr>
            <w:tcW w:w="8157" w:type="dxa"/>
          </w:tcPr>
          <w:p w14:paraId="7F13ED8A" w14:textId="38BB1876" w:rsidR="00BD71FF" w:rsidRDefault="00BD71FF" w:rsidP="002E0FA7">
            <w:r>
              <w:t xml:space="preserve">Welche Aufgaben passen zu den Schritten auf dem Zahlenstrahl? </w:t>
            </w:r>
          </w:p>
          <w:p w14:paraId="3A8CC4B7" w14:textId="3D16C135" w:rsidR="00172744" w:rsidRDefault="00172744" w:rsidP="002E0FA7"/>
          <w:p w14:paraId="45636471" w14:textId="65542E21" w:rsidR="003C1F98" w:rsidRPr="00E73313" w:rsidRDefault="009F57A1" w:rsidP="002E0F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1296" behindDoc="0" locked="0" layoutInCell="1" allowOverlap="1" wp14:anchorId="697A8DD0" wp14:editId="48BB6235">
                      <wp:simplePos x="0" y="0"/>
                      <wp:positionH relativeFrom="column">
                        <wp:posOffset>2653348</wp:posOffset>
                      </wp:positionH>
                      <wp:positionV relativeFrom="paragraph">
                        <wp:posOffset>93186</wp:posOffset>
                      </wp:positionV>
                      <wp:extent cx="2247900" cy="521335"/>
                      <wp:effectExtent l="0" t="0" r="0" b="0"/>
                      <wp:wrapNone/>
                      <wp:docPr id="1140177877" name="Gruppieren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900" cy="521335"/>
                                <a:chOff x="0" y="0"/>
                                <a:chExt cx="2247900" cy="521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78726" name="Grafik 6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471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667781335" name="Gruppieren 118"/>
                              <wpg:cNvGrpSpPr/>
                              <wpg:grpSpPr>
                                <a:xfrm>
                                  <a:off x="14287" y="285750"/>
                                  <a:ext cx="1750220" cy="235585"/>
                                  <a:chOff x="0" y="0"/>
                                  <a:chExt cx="1750220" cy="235743"/>
                                </a:xfrm>
                              </wpg:grpSpPr>
                              <wps:wsp>
                                <wps:cNvPr id="3064512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156607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18770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485CC" w14:textId="031104F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 xml:space="preserve"> </w:t>
                                      </w: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97562" name="Textfeld 117"/>
                                <wps:cNvSpPr txBox="1"/>
                                <wps:spPr>
                                  <a:xfrm>
                                    <a:off x="152162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BD4CC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7A8DD0" id="Gruppieren 121" o:spid="_x0000_s1128" style="position:absolute;margin-left:208.95pt;margin-top:7.35pt;width:177pt;height:41.05pt;z-index:252471296" coordsize="22479,5213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">
                      <v:shape id="Grafik 603" o:spid="_x0000_s1129" type="#_x0000_t75" style="position:absolute;width:22479;height:4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">
                        <v:imagedata r:id="rId106" o:title=""/>
                      </v:shape>
                      <v:group id="_x0000_s1130" style="position:absolute;left:142;top:2857;width:17503;height:2356" coordsize="17502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">
                        <v:shape id="Textfeld 117" o:spid="_x0000_s1131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" fillcolor="white [3201]" stroked="f" strokeweight=".5pt">
                          <v:textbox inset="1mm,.5mm,0,0">
                            <w:txbxContent>
                              <w:p w14:paraId="7B156607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32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0C2485CC" w14:textId="031104F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 xml:space="preserve"> </w:t>
                                </w: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33" type="#_x0000_t202" style="position:absolute;left:15216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1FBD4CC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C1F98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599B253C" wp14:editId="2FF8A246">
                  <wp:simplePos x="0" y="0"/>
                  <wp:positionH relativeFrom="column">
                    <wp:posOffset>160139</wp:posOffset>
                  </wp:positionH>
                  <wp:positionV relativeFrom="paragraph">
                    <wp:posOffset>93178</wp:posOffset>
                  </wp:positionV>
                  <wp:extent cx="2246575" cy="472272"/>
                  <wp:effectExtent l="0" t="0" r="1905" b="0"/>
                  <wp:wrapNone/>
                  <wp:docPr id="602" name="Grafi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5.2b.eps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575" cy="47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C1F98">
              <w:t xml:space="preserve">(1)                                                                     </w:t>
            </w:r>
            <w:proofErr w:type="gramStart"/>
            <w:r w:rsidR="003C1F98">
              <w:t xml:space="preserve">   (</w:t>
            </w:r>
            <w:proofErr w:type="gramEnd"/>
            <w:r w:rsidR="003C1F98">
              <w:t>2)</w:t>
            </w:r>
          </w:p>
          <w:p w14:paraId="1111133A" w14:textId="4D7CD61B" w:rsidR="003C1F98" w:rsidRPr="00E73313" w:rsidRDefault="003C1F98" w:rsidP="002E0FA7"/>
          <w:p w14:paraId="571B592F" w14:textId="1A224D70" w:rsidR="003C1F98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3344" behindDoc="0" locked="0" layoutInCell="1" allowOverlap="1" wp14:anchorId="69532B30" wp14:editId="57B35582">
                      <wp:simplePos x="0" y="0"/>
                      <wp:positionH relativeFrom="column">
                        <wp:posOffset>160179</wp:posOffset>
                      </wp:positionH>
                      <wp:positionV relativeFrom="paragraph">
                        <wp:posOffset>87630</wp:posOffset>
                      </wp:positionV>
                      <wp:extent cx="1764508" cy="235743"/>
                      <wp:effectExtent l="0" t="0" r="1270" b="5715"/>
                      <wp:wrapNone/>
                      <wp:docPr id="1534427793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768507491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DB24C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854223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20E3C2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468945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9FB94A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532B30" id="Gruppieren 118" o:spid="_x0000_s1134" style="position:absolute;margin-left:12.6pt;margin-top:6.9pt;width:138.95pt;height:18.55pt;z-index:252473344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">
                      <v:shape id="Textfeld 117" o:spid="_x0000_s1135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53BDB24C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36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2820E3C2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37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579FB94A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t xml:space="preserve">                                                                           </w:t>
            </w:r>
          </w:p>
          <w:p w14:paraId="4F3933F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B5BC508" w14:textId="77777777" w:rsidTr="007E6223">
        <w:tc>
          <w:tcPr>
            <w:tcW w:w="783" w:type="dxa"/>
          </w:tcPr>
          <w:p w14:paraId="09601A3E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8" w:type="dxa"/>
          </w:tcPr>
          <w:p w14:paraId="46DB6D27" w14:textId="77777777" w:rsidR="003C1F98" w:rsidRPr="00E73313" w:rsidRDefault="003C1F98" w:rsidP="00867675">
            <w:pPr>
              <w:pStyle w:val="berschrift4"/>
            </w:pPr>
            <w:r>
              <w:t>c</w:t>
            </w:r>
            <w:r w:rsidRPr="00E73313">
              <w:t>)</w:t>
            </w:r>
          </w:p>
        </w:tc>
        <w:tc>
          <w:tcPr>
            <w:tcW w:w="8157" w:type="dxa"/>
          </w:tcPr>
          <w:p w14:paraId="6AF74695" w14:textId="5D191297" w:rsidR="003C1F98" w:rsidRPr="00E73313" w:rsidRDefault="003C1F98" w:rsidP="002E0FA7">
            <w:pPr>
              <w:pStyle w:val="Text"/>
            </w:pPr>
            <w:r w:rsidRPr="00E73313">
              <w:t>Begründe, warum die Aufgaben zu den Bildern passen.</w:t>
            </w:r>
          </w:p>
        </w:tc>
      </w:tr>
      <w:tr w:rsidR="0069129F" w:rsidRPr="00E73313" w14:paraId="5078C294" w14:textId="77777777" w:rsidTr="007E6223">
        <w:tc>
          <w:tcPr>
            <w:tcW w:w="783" w:type="dxa"/>
          </w:tcPr>
          <w:p w14:paraId="7AA283F7" w14:textId="77777777" w:rsidR="0069129F" w:rsidRPr="00E73313" w:rsidRDefault="0069129F" w:rsidP="002E0FA7">
            <w:pPr>
              <w:rPr>
                <w:noProof/>
              </w:rPr>
            </w:pPr>
          </w:p>
        </w:tc>
        <w:tc>
          <w:tcPr>
            <w:tcW w:w="348" w:type="dxa"/>
          </w:tcPr>
          <w:p w14:paraId="47ADA68C" w14:textId="77777777" w:rsidR="0069129F" w:rsidRDefault="0069129F" w:rsidP="00867675">
            <w:pPr>
              <w:pStyle w:val="berschrift4"/>
            </w:pPr>
          </w:p>
        </w:tc>
        <w:tc>
          <w:tcPr>
            <w:tcW w:w="8157" w:type="dxa"/>
          </w:tcPr>
          <w:p w14:paraId="6BDB2073" w14:textId="7CAF54B4" w:rsidR="0069129F" w:rsidRPr="00E73313" w:rsidRDefault="0069129F" w:rsidP="002E0FA7">
            <w:pPr>
              <w:pStyle w:val="Text"/>
            </w:pPr>
          </w:p>
        </w:tc>
      </w:tr>
      <w:tr w:rsidR="0069129F" w:rsidRPr="00E73313" w14:paraId="0A386AC5" w14:textId="77777777" w:rsidTr="002E0FA7">
        <w:tc>
          <w:tcPr>
            <w:tcW w:w="783" w:type="dxa"/>
          </w:tcPr>
          <w:p w14:paraId="43CD89B2" w14:textId="77777777" w:rsidR="0069129F" w:rsidRPr="00E73313" w:rsidRDefault="0000022A" w:rsidP="0069129F">
            <w:pPr>
              <w:pStyle w:val="berschrift3"/>
              <w:rPr>
                <w:noProof/>
              </w:rPr>
            </w:pPr>
            <w:r>
              <w:rPr>
                <w:noProof/>
              </w:rPr>
              <w:t>3</w:t>
            </w:r>
            <w:r w:rsidR="0069129F">
              <w:rPr>
                <w:noProof/>
              </w:rPr>
              <w:t>.3</w:t>
            </w:r>
          </w:p>
        </w:tc>
        <w:tc>
          <w:tcPr>
            <w:tcW w:w="8505" w:type="dxa"/>
            <w:gridSpan w:val="2"/>
          </w:tcPr>
          <w:p w14:paraId="3F285B03" w14:textId="0D5ADA8F" w:rsidR="0069129F" w:rsidRPr="00E73313" w:rsidRDefault="0069129F" w:rsidP="0069129F">
            <w:pPr>
              <w:pStyle w:val="berschrift3"/>
            </w:pPr>
            <w:r w:rsidRPr="00E73313">
              <w:t>Multiplikations-Aufgaben am Zahlenstrahl darstellen</w:t>
            </w:r>
          </w:p>
        </w:tc>
      </w:tr>
      <w:tr w:rsidR="0069129F" w:rsidRPr="00E73313" w14:paraId="12B80113" w14:textId="77777777" w:rsidTr="007E6223">
        <w:tc>
          <w:tcPr>
            <w:tcW w:w="783" w:type="dxa"/>
          </w:tcPr>
          <w:p w14:paraId="3164B187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7EFB5717" w14:textId="77777777" w:rsidR="0069129F" w:rsidRDefault="0069129F" w:rsidP="0069129F">
            <w:pPr>
              <w:pStyle w:val="berschrift4"/>
            </w:pPr>
            <w:r w:rsidRPr="00E73313">
              <w:t>a)</w:t>
            </w:r>
          </w:p>
        </w:tc>
        <w:tc>
          <w:tcPr>
            <w:tcW w:w="8157" w:type="dxa"/>
          </w:tcPr>
          <w:p w14:paraId="0B48FF66" w14:textId="22E4CD5D" w:rsidR="0069129F" w:rsidRDefault="0069129F" w:rsidP="0069129F">
            <w:pPr>
              <w:pStyle w:val="Text"/>
            </w:pPr>
            <w:r w:rsidRPr="00E73313">
              <w:t xml:space="preserve">Zeichne in diesen Zahlenstrahl passende </w:t>
            </w:r>
            <w:r w:rsidR="00BD71FF">
              <w:t>Schritte</w:t>
            </w:r>
            <w:r w:rsidRPr="00E73313">
              <w:t xml:space="preserve"> zur Aufgabe </w:t>
            </w:r>
            <w:r w:rsidRPr="00095165">
              <w:rPr>
                <w:rFonts w:ascii="Comic Sans MS" w:hAnsi="Comic Sans MS"/>
                <w:b/>
              </w:rPr>
              <w:t>4 · 10</w:t>
            </w:r>
            <w:r w:rsidRPr="00E73313">
              <w:t>.</w:t>
            </w:r>
            <w:r>
              <w:t xml:space="preserve"> </w:t>
            </w:r>
          </w:p>
          <w:p w14:paraId="0A7AB111" w14:textId="1A4BE1D9" w:rsidR="00BD71FF" w:rsidRPr="00F65EAE" w:rsidRDefault="00BD71FF" w:rsidP="00BD71FF"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Begründe wie in 3.2.</w:t>
            </w:r>
          </w:p>
          <w:p w14:paraId="1FE797D1" w14:textId="34CCFC2D" w:rsidR="0069129F" w:rsidRPr="00E73313" w:rsidRDefault="0069129F" w:rsidP="0069129F">
            <w:pPr>
              <w:pStyle w:val="Text"/>
            </w:pPr>
          </w:p>
        </w:tc>
      </w:tr>
      <w:tr w:rsidR="0069129F" w:rsidRPr="00E73313" w14:paraId="540C2D0E" w14:textId="77777777" w:rsidTr="007E6223">
        <w:tc>
          <w:tcPr>
            <w:tcW w:w="783" w:type="dxa"/>
          </w:tcPr>
          <w:p w14:paraId="380DE8B4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08A52114" w14:textId="1A488EE6" w:rsidR="0069129F" w:rsidRDefault="009F57A1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78464" behindDoc="0" locked="0" layoutInCell="1" allowOverlap="1" wp14:anchorId="6C9ECAC5" wp14:editId="15E4364B">
                      <wp:simplePos x="0" y="0"/>
                      <wp:positionH relativeFrom="column">
                        <wp:posOffset>152559</wp:posOffset>
                      </wp:positionH>
                      <wp:positionV relativeFrom="paragraph">
                        <wp:posOffset>267018</wp:posOffset>
                      </wp:positionV>
                      <wp:extent cx="4686300" cy="471486"/>
                      <wp:effectExtent l="0" t="0" r="0" b="0"/>
                      <wp:wrapNone/>
                      <wp:docPr id="205841442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35696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5497738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89446780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A8A2C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371752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7A6118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8175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ABC53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1580465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36846002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009C22" w14:textId="561C3F84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</w:t>
                                      </w: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396812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B193F" w14:textId="1AE026F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</w:t>
                                      </w: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462727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1A6911" w14:textId="3F10F18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</w:t>
                                      </w: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9ECAC5" id="Gruppieren 123" o:spid="_x0000_s1138" style="position:absolute;margin-left:12pt;margin-top:21.05pt;width:369pt;height:37.1pt;z-index:252478464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">
                      <v:shape id="Grafik 605" o:spid="_x0000_s1139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">
                        <v:imagedata r:id="rId109" o:title=""/>
                      </v:shape>
                      <v:group id="_x0000_s1140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">
                        <v:shape id="Textfeld 117" o:spid="_x0000_s1141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067A8A2C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42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47A6118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43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71ABC53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44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">
                        <v:shape id="Textfeld 117" o:spid="_x0000_s1145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A009C22" w14:textId="561C3F84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</w:t>
                                </w: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46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488B193F" w14:textId="1AE026F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</w:t>
                                </w: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47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0D1A6911" w14:textId="3F10F18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</w:t>
                                </w: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7" w:type="dxa"/>
          </w:tcPr>
          <w:p w14:paraId="41F2AE05" w14:textId="13512A1A" w:rsidR="0069129F" w:rsidRPr="00E73313" w:rsidRDefault="0069129F" w:rsidP="0069129F"/>
          <w:p w14:paraId="160AC0AC" w14:textId="65B2D3D8" w:rsidR="0069129F" w:rsidRPr="00E73313" w:rsidRDefault="0069129F" w:rsidP="0069129F">
            <w:pPr>
              <w:rPr>
                <w:color w:val="FF0000"/>
              </w:rPr>
            </w:pPr>
          </w:p>
          <w:p w14:paraId="358E4B92" w14:textId="10E9A753" w:rsidR="0069129F" w:rsidRPr="00E73313" w:rsidRDefault="0069129F" w:rsidP="0069129F"/>
          <w:p w14:paraId="2EF5E5A6" w14:textId="01C3CDBD" w:rsidR="0069129F" w:rsidRPr="00E73313" w:rsidRDefault="0069129F" w:rsidP="0069129F"/>
          <w:p w14:paraId="2A77E154" w14:textId="09EED1C1" w:rsidR="0069129F" w:rsidRPr="00E73313" w:rsidRDefault="0069129F" w:rsidP="00BD71FF"/>
        </w:tc>
      </w:tr>
      <w:tr w:rsidR="0069129F" w:rsidRPr="00E73313" w14:paraId="59782484" w14:textId="77777777" w:rsidTr="007E6223">
        <w:tc>
          <w:tcPr>
            <w:tcW w:w="783" w:type="dxa"/>
          </w:tcPr>
          <w:p w14:paraId="72294E3F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35ABB0C3" w14:textId="77777777" w:rsidR="0069129F" w:rsidRDefault="0069129F" w:rsidP="0069129F">
            <w:pPr>
              <w:pStyle w:val="berschrift4"/>
            </w:pPr>
            <w:r w:rsidRPr="00E73313">
              <w:t>b)</w:t>
            </w:r>
          </w:p>
        </w:tc>
        <w:tc>
          <w:tcPr>
            <w:tcW w:w="8157" w:type="dxa"/>
          </w:tcPr>
          <w:p w14:paraId="16A8F5A5" w14:textId="38252816" w:rsidR="0069129F" w:rsidRDefault="0069129F" w:rsidP="0069129F">
            <w:pPr>
              <w:pStyle w:val="Text"/>
            </w:pPr>
            <w:r w:rsidRPr="00E73313">
              <w:t xml:space="preserve">Zeichne in diesen Zahlenstrahl passende </w:t>
            </w:r>
            <w:r w:rsidR="00BD71FF">
              <w:t>Schritte</w:t>
            </w:r>
            <w:r w:rsidRPr="00E73313">
              <w:t xml:space="preserve"> zur Aufgabe </w:t>
            </w:r>
            <w:r w:rsidRPr="00095165">
              <w:rPr>
                <w:rFonts w:ascii="Comic Sans MS" w:hAnsi="Comic Sans MS"/>
                <w:b/>
              </w:rPr>
              <w:t>5 · 8</w:t>
            </w:r>
            <w:r w:rsidRPr="00E73313">
              <w:t>.</w:t>
            </w:r>
          </w:p>
          <w:p w14:paraId="6AE47562" w14:textId="77777777" w:rsidR="0069129F" w:rsidRPr="00E73313" w:rsidRDefault="00BD71FF" w:rsidP="00BD71FF"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Begründe</w:t>
            </w:r>
            <w:r w:rsidR="00982CBF">
              <w:t xml:space="preserve"> wie in </w:t>
            </w:r>
            <w:r w:rsidR="00416A45">
              <w:t xml:space="preserve">Aufgabe </w:t>
            </w:r>
            <w:r w:rsidR="00982CBF">
              <w:t>3.2.</w:t>
            </w:r>
          </w:p>
        </w:tc>
      </w:tr>
      <w:tr w:rsidR="0069129F" w:rsidRPr="00E73313" w14:paraId="34F9BC10" w14:textId="77777777" w:rsidTr="007E6223">
        <w:tc>
          <w:tcPr>
            <w:tcW w:w="783" w:type="dxa"/>
          </w:tcPr>
          <w:p w14:paraId="711DB5CA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48" w:type="dxa"/>
          </w:tcPr>
          <w:p w14:paraId="1BD3FE6C" w14:textId="3630BCFA" w:rsidR="0069129F" w:rsidRDefault="009F57A1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2560" behindDoc="0" locked="0" layoutInCell="1" allowOverlap="1" wp14:anchorId="06CEA25C" wp14:editId="6F039B75">
                      <wp:simplePos x="0" y="0"/>
                      <wp:positionH relativeFrom="column">
                        <wp:posOffset>152559</wp:posOffset>
                      </wp:positionH>
                      <wp:positionV relativeFrom="paragraph">
                        <wp:posOffset>284004</wp:posOffset>
                      </wp:positionV>
                      <wp:extent cx="4693444" cy="485616"/>
                      <wp:effectExtent l="0" t="0" r="5715" b="0"/>
                      <wp:wrapNone/>
                      <wp:docPr id="2022889444" name="Gruppieren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3444" cy="485616"/>
                                <a:chOff x="0" y="-7144"/>
                                <a:chExt cx="4693444" cy="485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9741948" name="Grafik 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4" y="-7144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1615413" name="Gruppieren 118"/>
                              <wpg:cNvGrpSpPr/>
                              <wpg:grpSpPr>
                                <a:xfrm>
                                  <a:off x="0" y="242887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43914648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89E725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05477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5FBC5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93736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765D2F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295617" name="Gruppieren 118"/>
                              <wpg:cNvGrpSpPr/>
                              <wpg:grpSpPr>
                                <a:xfrm>
                                  <a:off x="2471737" y="221455"/>
                                  <a:ext cx="1947545" cy="235585"/>
                                  <a:chOff x="-32036" y="-21447"/>
                                  <a:chExt cx="1746536" cy="235743"/>
                                </a:xfrm>
                              </wpg:grpSpPr>
                              <wps:wsp>
                                <wps:cNvPr id="1562858044" name="Textfeld 117"/>
                                <wps:cNvSpPr txBox="1"/>
                                <wps:spPr>
                                  <a:xfrm>
                                    <a:off x="-32036" y="-21447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AC14C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319984" name="Textfeld 117"/>
                                <wps:cNvSpPr txBox="1"/>
                                <wps:spPr>
                                  <a:xfrm>
                                    <a:off x="721519" y="-21447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DA9D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907330" name="Textfeld 117"/>
                                <wps:cNvSpPr txBox="1"/>
                                <wps:spPr>
                                  <a:xfrm>
                                    <a:off x="1485900" y="-21447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8F1AC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CEA25C" id="Gruppieren 122" o:spid="_x0000_s1148" style="position:absolute;margin-left:12pt;margin-top:22.35pt;width:369.55pt;height:38.25pt;z-index:252482560;mso-height-relative:margin" coordorigin=",-71" coordsize="46934,485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">
                      <v:shape id="Grafik 606" o:spid="_x0000_s1149" type="#_x0000_t75" style="position:absolute;left:71;top:-71;width:46863;height:38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">
                        <v:imagedata r:id="rId109" o:title=""/>
                      </v:shape>
                      <v:group id="_x0000_s1150" style="position:absolute;top:2428;width:18930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">
                        <v:shape id="Textfeld 117" o:spid="_x0000_s1151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089E725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52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3C5FBC5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53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0765D2F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54" style="position:absolute;left:24717;top:2214;width:19475;height:2356" coordorigin="-320,-214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">
                        <v:shape id="Textfeld 117" o:spid="_x0000_s1155" type="#_x0000_t202" style="position:absolute;left:-320;top:-214;width:2370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15AC14C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56" type="#_x0000_t202" style="position:absolute;left:7215;top:-214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3D7DA9D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57" type="#_x0000_t202" style="position:absolute;left:14859;top:-214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468F1AC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7" w:type="dxa"/>
          </w:tcPr>
          <w:p w14:paraId="2ED42843" w14:textId="77777777" w:rsidR="0069129F" w:rsidRPr="00E73313" w:rsidRDefault="0069129F" w:rsidP="0069129F"/>
          <w:p w14:paraId="1C196091" w14:textId="164CE4B5" w:rsidR="0069129F" w:rsidRPr="00E73313" w:rsidRDefault="0069129F" w:rsidP="0069129F">
            <w:pPr>
              <w:rPr>
                <w:color w:val="FF0000"/>
              </w:rPr>
            </w:pPr>
          </w:p>
          <w:p w14:paraId="149A666E" w14:textId="22B2671E" w:rsidR="0069129F" w:rsidRPr="00E73313" w:rsidRDefault="0069129F" w:rsidP="0069129F"/>
          <w:p w14:paraId="025855F1" w14:textId="569F8C9E" w:rsidR="0069129F" w:rsidRPr="00E73313" w:rsidRDefault="0069129F" w:rsidP="0069129F"/>
          <w:p w14:paraId="11E5B913" w14:textId="560730BB" w:rsidR="0069129F" w:rsidRPr="00E73313" w:rsidRDefault="0069129F" w:rsidP="0069129F">
            <w:pPr>
              <w:pStyle w:val="Text"/>
            </w:pPr>
            <w:r w:rsidRPr="00A51E65"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5FC3D880" wp14:editId="248A7350">
                  <wp:simplePos x="0" y="0"/>
                  <wp:positionH relativeFrom="column">
                    <wp:posOffset>2898140</wp:posOffset>
                  </wp:positionH>
                  <wp:positionV relativeFrom="paragraph">
                    <wp:posOffset>207645</wp:posOffset>
                  </wp:positionV>
                  <wp:extent cx="1381125" cy="775970"/>
                  <wp:effectExtent l="0" t="0" r="9525" b="5080"/>
                  <wp:wrapNone/>
                  <wp:docPr id="60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129F" w:rsidRPr="00E73313" w14:paraId="2A2E6620" w14:textId="77777777" w:rsidTr="007E6223">
        <w:tc>
          <w:tcPr>
            <w:tcW w:w="783" w:type="dxa"/>
          </w:tcPr>
          <w:p w14:paraId="6BB07818" w14:textId="77777777" w:rsidR="0069129F" w:rsidRPr="00E73313" w:rsidRDefault="000D673C" w:rsidP="006912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1248" behindDoc="0" locked="0" layoutInCell="1" allowOverlap="1" wp14:anchorId="2676F7CA" wp14:editId="4309E5DA">
                  <wp:simplePos x="0" y="0"/>
                  <wp:positionH relativeFrom="column">
                    <wp:posOffset>27087</wp:posOffset>
                  </wp:positionH>
                  <wp:positionV relativeFrom="paragraph">
                    <wp:posOffset>37297</wp:posOffset>
                  </wp:positionV>
                  <wp:extent cx="313144" cy="272386"/>
                  <wp:effectExtent l="0" t="0" r="4445" b="0"/>
                  <wp:wrapNone/>
                  <wp:docPr id="1672327006" name="Grafik 167232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" w:type="dxa"/>
          </w:tcPr>
          <w:p w14:paraId="6BFC1917" w14:textId="77777777" w:rsidR="0069129F" w:rsidRDefault="0069129F" w:rsidP="0069129F">
            <w:pPr>
              <w:pStyle w:val="berschrift4"/>
            </w:pPr>
            <w:r w:rsidRPr="00E73313">
              <w:t>c)</w:t>
            </w:r>
          </w:p>
        </w:tc>
        <w:tc>
          <w:tcPr>
            <w:tcW w:w="8157" w:type="dxa"/>
          </w:tcPr>
          <w:p w14:paraId="415B889B" w14:textId="77777777" w:rsidR="0069129F" w:rsidRDefault="0069129F" w:rsidP="0069129F">
            <w:pPr>
              <w:ind w:left="284" w:hanging="284"/>
            </w:pPr>
            <w:r w:rsidRPr="00E73313">
              <w:t xml:space="preserve">Nehmt euch die Zahlenstrahl-Karten. </w:t>
            </w:r>
          </w:p>
          <w:p w14:paraId="6F9488E2" w14:textId="77777777" w:rsidR="0069129F" w:rsidRDefault="00430B07" w:rsidP="0069129F">
            <w:pPr>
              <w:pStyle w:val="Listenabsatz"/>
            </w:pPr>
            <w:r>
              <w:t>Ein Kind</w:t>
            </w:r>
            <w:r w:rsidR="0069129F" w:rsidRPr="00E73313">
              <w:t xml:space="preserve"> nennt eine Mal-Aufgabe. </w:t>
            </w:r>
          </w:p>
          <w:p w14:paraId="3054397E" w14:textId="77777777" w:rsidR="0069129F" w:rsidRPr="00E73313" w:rsidRDefault="00430B07" w:rsidP="0069129F">
            <w:pPr>
              <w:pStyle w:val="Listenabsatz"/>
            </w:pPr>
            <w:r>
              <w:t>Das andere Kind</w:t>
            </w:r>
            <w:r w:rsidR="0069129F" w:rsidRPr="00E73313">
              <w:t xml:space="preserve"> zeichnet passende </w:t>
            </w:r>
            <w:r w:rsidR="00BD71FF">
              <w:t>Schritte</w:t>
            </w:r>
            <w:r w:rsidR="0069129F" w:rsidRPr="00E73313">
              <w:t xml:space="preserve"> </w:t>
            </w:r>
            <w:r w:rsidR="0069129F" w:rsidRPr="00E73313">
              <w:br/>
              <w:t>in den Zahlenstrahl. Wechselt euch ab.</w:t>
            </w:r>
            <w:r w:rsidR="0069129F">
              <w:t xml:space="preserve"> </w:t>
            </w:r>
          </w:p>
        </w:tc>
      </w:tr>
    </w:tbl>
    <w:p w14:paraId="51109AD0" w14:textId="404DAFD9" w:rsidR="003C1F98" w:rsidRDefault="003C1F98" w:rsidP="003C1F98"/>
    <w:p w14:paraId="3C5F4ACB" w14:textId="77777777" w:rsidR="009F57A1" w:rsidRDefault="009F57A1">
      <w:r>
        <w:rPr>
          <w:b/>
          <w:bCs/>
        </w:rPr>
        <w:br w:type="page"/>
      </w:r>
    </w:p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354"/>
        <w:gridCol w:w="8150"/>
      </w:tblGrid>
      <w:tr w:rsidR="003C1F98" w:rsidRPr="00E73313" w14:paraId="39B7A237" w14:textId="77777777" w:rsidTr="0069129F">
        <w:tc>
          <w:tcPr>
            <w:tcW w:w="782" w:type="dxa"/>
          </w:tcPr>
          <w:p w14:paraId="050FF874" w14:textId="087645C5" w:rsidR="003C1F98" w:rsidRDefault="0000022A" w:rsidP="00505C12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504" w:type="dxa"/>
            <w:gridSpan w:val="2"/>
          </w:tcPr>
          <w:p w14:paraId="50BB3A47" w14:textId="77777777" w:rsidR="003C1F98" w:rsidRDefault="003C1F98" w:rsidP="00505C12">
            <w:pPr>
              <w:pStyle w:val="berschrift2"/>
            </w:pPr>
            <w:r w:rsidRPr="00E73313">
              <w:t>Multiplikation</w:t>
            </w:r>
            <w:r>
              <w:t xml:space="preserve"> und Rech</w:t>
            </w:r>
            <w:r w:rsidRPr="00E73313">
              <w:t>engeschichten</w:t>
            </w:r>
          </w:p>
        </w:tc>
      </w:tr>
      <w:tr w:rsidR="003C1F98" w:rsidRPr="00E73313" w14:paraId="7B0B6377" w14:textId="77777777" w:rsidTr="0069129F">
        <w:tc>
          <w:tcPr>
            <w:tcW w:w="782" w:type="dxa"/>
          </w:tcPr>
          <w:p w14:paraId="54D6EB73" w14:textId="77777777" w:rsidR="003C1F98" w:rsidRPr="00E73313" w:rsidRDefault="0000022A" w:rsidP="00505C12">
            <w:pPr>
              <w:pStyle w:val="berschrift3"/>
            </w:pPr>
            <w:r>
              <w:t>4</w:t>
            </w:r>
            <w:r w:rsidR="00505C12">
              <w:t>.1</w:t>
            </w:r>
          </w:p>
        </w:tc>
        <w:tc>
          <w:tcPr>
            <w:tcW w:w="8504" w:type="dxa"/>
            <w:gridSpan w:val="2"/>
          </w:tcPr>
          <w:p w14:paraId="541381F4" w14:textId="77777777" w:rsidR="003C1F98" w:rsidRDefault="003C1F98" w:rsidP="00095165">
            <w:pPr>
              <w:pStyle w:val="berschrift3"/>
            </w:pPr>
            <w:r>
              <w:t>Gruppen unterschiedlich beschreiben</w:t>
            </w:r>
          </w:p>
          <w:p w14:paraId="0B6D4C0E" w14:textId="77777777" w:rsidR="003C1F98" w:rsidRPr="00174278" w:rsidRDefault="003C1F98" w:rsidP="00095165"/>
        </w:tc>
      </w:tr>
      <w:tr w:rsidR="003C1F98" w:rsidRPr="00E73313" w14:paraId="4300470A" w14:textId="77777777" w:rsidTr="0069129F">
        <w:tc>
          <w:tcPr>
            <w:tcW w:w="782" w:type="dxa"/>
          </w:tcPr>
          <w:p w14:paraId="7EF3B6C6" w14:textId="77777777" w:rsidR="003C1F98" w:rsidRPr="00E73313" w:rsidRDefault="003C1F98" w:rsidP="002E0FA7"/>
        </w:tc>
        <w:tc>
          <w:tcPr>
            <w:tcW w:w="354" w:type="dxa"/>
          </w:tcPr>
          <w:p w14:paraId="66B7D55F" w14:textId="77777777" w:rsidR="003C1F98" w:rsidRPr="008D102E" w:rsidRDefault="003811BF" w:rsidP="003811BF">
            <w:pPr>
              <w:pStyle w:val="berschrift4"/>
            </w:pPr>
            <w:r>
              <w:t>a)</w:t>
            </w:r>
          </w:p>
        </w:tc>
        <w:tc>
          <w:tcPr>
            <w:tcW w:w="8150" w:type="dxa"/>
          </w:tcPr>
          <w:p w14:paraId="358178B3" w14:textId="77777777" w:rsidR="003C1F98" w:rsidRPr="008D102E" w:rsidRDefault="003811BF" w:rsidP="002E0FA7">
            <w:pPr>
              <w:pStyle w:val="Text"/>
              <w:rPr>
                <w:color w:val="auto"/>
              </w:rPr>
            </w:pPr>
            <w:r>
              <w:rPr>
                <w:color w:val="auto"/>
              </w:rPr>
              <w:t>Die vier</w:t>
            </w:r>
            <w:r w:rsidR="003C1F98" w:rsidRPr="008D102E">
              <w:rPr>
                <w:color w:val="auto"/>
              </w:rPr>
              <w:t xml:space="preserve"> beschreiben das Bild.</w:t>
            </w:r>
            <w:r>
              <w:rPr>
                <w:color w:val="auto"/>
              </w:rPr>
              <w:t xml:space="preserve"> Welche Beschreibung</w:t>
            </w:r>
            <w:r w:rsidR="008D2771">
              <w:rPr>
                <w:color w:val="auto"/>
              </w:rPr>
              <w:t xml:space="preserve">en passen? </w:t>
            </w:r>
            <w:r>
              <w:rPr>
                <w:color w:val="auto"/>
              </w:rPr>
              <w:t xml:space="preserve"> </w:t>
            </w:r>
          </w:p>
        </w:tc>
      </w:tr>
      <w:tr w:rsidR="003C1F98" w:rsidRPr="00E73313" w14:paraId="0F7DE668" w14:textId="77777777" w:rsidTr="0069129F">
        <w:tc>
          <w:tcPr>
            <w:tcW w:w="782" w:type="dxa"/>
          </w:tcPr>
          <w:p w14:paraId="7CB22691" w14:textId="77777777" w:rsidR="003C1F98" w:rsidRPr="00E73313" w:rsidRDefault="003C1F98" w:rsidP="002E0FA7"/>
        </w:tc>
        <w:tc>
          <w:tcPr>
            <w:tcW w:w="354" w:type="dxa"/>
          </w:tcPr>
          <w:p w14:paraId="597E8402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0" w:type="dxa"/>
          </w:tcPr>
          <w:p w14:paraId="659B19D0" w14:textId="77777777" w:rsidR="003C1F98" w:rsidRDefault="003C1F98" w:rsidP="002E0FA7">
            <w:pPr>
              <w:pStyle w:val="Text"/>
            </w:pPr>
          </w:p>
          <w:p w14:paraId="0A3A3FA5" w14:textId="77777777" w:rsidR="003C1F98" w:rsidRDefault="003C1F98" w:rsidP="002E0FA7">
            <w:pPr>
              <w:pStyle w:val="Text"/>
            </w:pPr>
            <w:r w:rsidRPr="00932EF6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2BE10AA5" wp14:editId="6BA8947D">
                  <wp:simplePos x="0" y="0"/>
                  <wp:positionH relativeFrom="column">
                    <wp:posOffset>2830900</wp:posOffset>
                  </wp:positionH>
                  <wp:positionV relativeFrom="paragraph">
                    <wp:posOffset>11835</wp:posOffset>
                  </wp:positionV>
                  <wp:extent cx="1166495" cy="322468"/>
                  <wp:effectExtent l="0" t="0" r="1905" b="0"/>
                  <wp:wrapNone/>
                  <wp:docPr id="609" name="Grafik 6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8390" cy="32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19FB083A" wp14:editId="4FB847D5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11430</wp:posOffset>
                  </wp:positionV>
                  <wp:extent cx="1166495" cy="312420"/>
                  <wp:effectExtent l="0" t="0" r="0" b="0"/>
                  <wp:wrapNone/>
                  <wp:docPr id="608" name="Grafik 60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541C0D5F" wp14:editId="3974C50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19050</wp:posOffset>
                  </wp:positionV>
                  <wp:extent cx="1166495" cy="312420"/>
                  <wp:effectExtent l="0" t="0" r="0" b="0"/>
                  <wp:wrapNone/>
                  <wp:docPr id="610" name="Grafik 6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852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F198894" w14:textId="77777777" w:rsidTr="0069129F">
        <w:tc>
          <w:tcPr>
            <w:tcW w:w="782" w:type="dxa"/>
          </w:tcPr>
          <w:p w14:paraId="6BFCEC62" w14:textId="77777777" w:rsidR="003C1F98" w:rsidRPr="00E73313" w:rsidRDefault="003C1F98" w:rsidP="002E0FA7"/>
        </w:tc>
        <w:tc>
          <w:tcPr>
            <w:tcW w:w="354" w:type="dxa"/>
          </w:tcPr>
          <w:p w14:paraId="61056C2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0" w:type="dxa"/>
          </w:tcPr>
          <w:p w14:paraId="2813EEDD" w14:textId="77777777" w:rsidR="003C1F98" w:rsidRDefault="00095165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7568" behindDoc="0" locked="0" layoutInCell="1" allowOverlap="1" wp14:anchorId="6E4CE4EA" wp14:editId="03868FCF">
                      <wp:simplePos x="0" y="0"/>
                      <wp:positionH relativeFrom="column">
                        <wp:posOffset>4550999</wp:posOffset>
                      </wp:positionH>
                      <wp:positionV relativeFrom="paragraph">
                        <wp:posOffset>327</wp:posOffset>
                      </wp:positionV>
                      <wp:extent cx="578485" cy="722893"/>
                      <wp:effectExtent l="0" t="0" r="5715" b="1270"/>
                      <wp:wrapNone/>
                      <wp:docPr id="109490702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30089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376420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8C265C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4CE4EA" id="_x0000_s1158" style="position:absolute;margin-left:358.35pt;margin-top:.05pt;width:45.55pt;height:56.9pt;z-index:252397568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">
                      <v:shape id="Grafik 4" o:spid="_x0000_s115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">
                        <v:imagedata r:id="rId51" o:title="" chromakey="white"/>
                      </v:shape>
                      <v:shape id="Textfeld 12" o:spid="_x0000_s116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08C265C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50F850B" wp14:editId="37DC8F41">
                      <wp:simplePos x="0" y="0"/>
                      <wp:positionH relativeFrom="column">
                        <wp:posOffset>902886</wp:posOffset>
                      </wp:positionH>
                      <wp:positionV relativeFrom="paragraph">
                        <wp:posOffset>106540</wp:posOffset>
                      </wp:positionV>
                      <wp:extent cx="2200275" cy="516255"/>
                      <wp:effectExtent l="127000" t="0" r="9525" b="17145"/>
                      <wp:wrapNone/>
                      <wp:docPr id="680" name="Abgerundete rechteckige Legend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516255"/>
                              </a:xfrm>
                              <a:prstGeom prst="wedgeRoundRectCallout">
                                <a:avLst>
                                  <a:gd name="adj1" fmla="val -67151"/>
                                  <a:gd name="adj2" fmla="val 4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6EBF3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In jeder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Gruppe sind 5 Kinder. Also drei 5er. </w:t>
                                  </w:r>
                                </w:p>
                                <w:p w14:paraId="30468EA0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F850B" id="Abgerundete rechteckige Legende 680" o:spid="_x0000_s1161" type="#_x0000_t62" style="position:absolute;margin-left:71.1pt;margin-top:8.4pt;width:173.25pt;height:40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" adj="-3705,11667" filled="f" strokecolor="#bfbfbf [2412]" strokeweight="1pt">
                      <v:textbox inset="1mm,,1mm">
                        <w:txbxContent>
                          <w:p w14:paraId="1F76EBF3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In jeder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Gruppe sind 5 Kinder. Also drei 5er. </w:t>
                            </w:r>
                          </w:p>
                          <w:p w14:paraId="30468EA0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99616" behindDoc="0" locked="0" layoutInCell="1" allowOverlap="1" wp14:anchorId="4D7AECA2" wp14:editId="5C47AB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29920" cy="747063"/>
                      <wp:effectExtent l="0" t="0" r="0" b="2540"/>
                      <wp:wrapNone/>
                      <wp:docPr id="64279178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03393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875996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DFA45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7AECA2" id="_x0000_s1162" style="position:absolute;margin-left:0;margin-top:0;width:49.6pt;height:58.8pt;z-index:252399616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xLAAAs&#13;&#10;SwGlPZapAAAAB3RJTUUH5QQPEwgkzQTl9wAAIABJREFUeNrtnbmx9Ua2pS86SiitZKqtth8VUU7Q&#13;&#10;gGdCGUAT2oByghH046lPpVxaaWilD4k/bw5rDwkkgG9F3ODPM+BgyNwr1849fH0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">
                      <v:shape id="Grafik 3" o:spid="_x0000_s1163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">
                        <v:imagedata r:id="rId53" o:title="" chromakey="white"/>
                      </v:shape>
                      <v:shape id="Textfeld 12" o:spid="_x0000_s116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CDFA45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FBF5912" w14:textId="77777777" w:rsidR="003C1F98" w:rsidRDefault="003C1F98" w:rsidP="002E0FA7">
            <w:pPr>
              <w:pStyle w:val="Text"/>
            </w:pPr>
          </w:p>
          <w:p w14:paraId="0AC8D7A4" w14:textId="77777777" w:rsidR="003C1F98" w:rsidRDefault="003C1F98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3C4683E" wp14:editId="2370716E">
                      <wp:simplePos x="0" y="0"/>
                      <wp:positionH relativeFrom="column">
                        <wp:posOffset>2650809</wp:posOffset>
                      </wp:positionH>
                      <wp:positionV relativeFrom="paragraph">
                        <wp:posOffset>56515</wp:posOffset>
                      </wp:positionV>
                      <wp:extent cx="1902460" cy="516255"/>
                      <wp:effectExtent l="0" t="101600" r="167640" b="17145"/>
                      <wp:wrapNone/>
                      <wp:docPr id="682" name="Abgerundete rechteckige Legend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2460" cy="516255"/>
                              </a:xfrm>
                              <a:prstGeom prst="wedgeRoundRectCallout">
                                <a:avLst>
                                  <a:gd name="adj1" fmla="val 56788"/>
                                  <a:gd name="adj2" fmla="val -6800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A74CF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jeweils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Kindern, also 3 mal 5.</w:t>
                                  </w:r>
                                </w:p>
                                <w:p w14:paraId="11AFF4CE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4683E" id="Abgerundete rechteckige Legende 682" o:spid="_x0000_s1165" type="#_x0000_t62" style="position:absolute;margin-left:208.75pt;margin-top:4.45pt;width:149.8pt;height:40.6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" adj="23066,-3889" fillcolor="white [3212]" strokecolor="#bfbfbf [2412]" strokeweight="1pt">
                      <v:textbox inset="1mm,,1mm">
                        <w:txbxContent>
                          <w:p w14:paraId="238A74CF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jeweils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Kindern, also 3 mal 5.</w:t>
                            </w:r>
                          </w:p>
                          <w:p w14:paraId="11AFF4CE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568B9" w14:textId="77777777" w:rsidR="003C1F98" w:rsidRDefault="003C1F98" w:rsidP="002E0FA7">
            <w:pPr>
              <w:pStyle w:val="Text"/>
            </w:pPr>
          </w:p>
          <w:p w14:paraId="288F5940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3712" behindDoc="0" locked="0" layoutInCell="1" allowOverlap="1" wp14:anchorId="66CF5C3C" wp14:editId="6405B844">
                      <wp:simplePos x="0" y="0"/>
                      <wp:positionH relativeFrom="column">
                        <wp:posOffset>4483331</wp:posOffset>
                      </wp:positionH>
                      <wp:positionV relativeFrom="paragraph">
                        <wp:posOffset>175317</wp:posOffset>
                      </wp:positionV>
                      <wp:extent cx="547370" cy="694698"/>
                      <wp:effectExtent l="0" t="0" r="0" b="3810"/>
                      <wp:wrapNone/>
                      <wp:docPr id="74731137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95409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638054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8BA80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F5C3C" id="_x0000_s1166" style="position:absolute;margin-left:353pt;margin-top:13.8pt;width:43.1pt;height:54.7pt;z-index:25240371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t+b/VeYAAAAPAQAADwAAAGRycy9kb3ducmV2&#13;&#10;LnhtbEyPzWrDMBCE74W+g9hCb41kh9qNYzmE9OcUAk0KoTfF2tgmlmQsxXbevttTe1lYdmZ2vnw1&#13;&#10;mZYN2PvGWQnRTABDWzrd2ErC1+H96QWYD8pq1TqLEm7oYVXc3+Uq0260nzjsQ8UoxPpMSahD6DLO&#13;&#10;fVmjUX7mOrR0O7veqEBrX3Hdq5HCTctjIRJuVGPpQ6063NRYXvZXI+FjVON6Hr0N28t5c/s+PO+O&#13;&#10;2wilfHyYXpc01ktgAafw54BfBuoPBRU7uavVnrUSUpEQUJAQpwkwEqSLOAZ2IuU8FcCLnP/nKH4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">
                      <v:shape id="Grafik 10" o:spid="_x0000_s116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">
                        <v:imagedata r:id="rId59" o:title="" chromakey="white"/>
                      </v:shape>
                      <v:shape id="Textfeld 12" o:spid="_x0000_s116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78BA80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01664" behindDoc="0" locked="0" layoutInCell="1" allowOverlap="1" wp14:anchorId="26E9F129" wp14:editId="449D5D01">
                      <wp:simplePos x="0" y="0"/>
                      <wp:positionH relativeFrom="column">
                        <wp:posOffset>124342</wp:posOffset>
                      </wp:positionH>
                      <wp:positionV relativeFrom="paragraph">
                        <wp:posOffset>41125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1FF7C1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9F129" id="_x0000_s1169" style="position:absolute;margin-left:9.8pt;margin-top:3.25pt;width:38.4pt;height:62.5pt;z-index:252401664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">
                      <v:shape id="Grafik 5" o:spid="_x0000_s1170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">
                        <v:imagedata r:id="rId43" o:title="" chromakey="white"/>
                      </v:shape>
                      <v:shape id="Textfeld 12" o:spid="_x0000_s117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1FF7C1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361DF5E" wp14:editId="7016BE78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84567</wp:posOffset>
                      </wp:positionV>
                      <wp:extent cx="1963420" cy="516255"/>
                      <wp:effectExtent l="203200" t="0" r="17780" b="17145"/>
                      <wp:wrapNone/>
                      <wp:docPr id="686" name="Abgerundete rechteckige Legend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3420" cy="516255"/>
                              </a:xfrm>
                              <a:prstGeom prst="wedgeRoundRectCallout">
                                <a:avLst>
                                  <a:gd name="adj1" fmla="val -59395"/>
                                  <a:gd name="adj2" fmla="val 1179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6D6E1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 xml:space="preserve">Pro 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Gruppe sind es 5 Kinder. Also 3 mal 5.</w:t>
                                  </w:r>
                                </w:p>
                                <w:p w14:paraId="07AE2BD7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1DF5E" id="Abgerundete rechteckige Legende 686" o:spid="_x0000_s1172" type="#_x0000_t62" style="position:absolute;margin-left:54.45pt;margin-top:6.65pt;width:154.6pt;height:40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" adj="-2029,13348" fillcolor="white [3212]" strokecolor="#bfbfbf [2412]" strokeweight="1pt">
                      <v:textbox inset="1mm,,1mm">
                        <w:txbxContent>
                          <w:p w14:paraId="1B46D6E1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 xml:space="preserve">Pro </w:t>
                            </w:r>
                            <w:r w:rsidRPr="00505C12">
                              <w:rPr>
                                <w:color w:val="000000"/>
                              </w:rPr>
                              <w:t>Gruppe sind es 5 Kinder. Also 3 mal 5.</w:t>
                            </w:r>
                          </w:p>
                          <w:p w14:paraId="07AE2BD7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5FB023" w14:textId="77777777" w:rsidR="003C1F98" w:rsidRDefault="003C1F98" w:rsidP="002E0FA7">
            <w:pPr>
              <w:pStyle w:val="Text"/>
            </w:pPr>
          </w:p>
          <w:p w14:paraId="57F4F7EB" w14:textId="77777777" w:rsidR="003C1F98" w:rsidRDefault="003811BF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112C8057" wp14:editId="418A594A">
                      <wp:simplePos x="0" y="0"/>
                      <wp:positionH relativeFrom="column">
                        <wp:posOffset>2583994</wp:posOffset>
                      </wp:positionH>
                      <wp:positionV relativeFrom="paragraph">
                        <wp:posOffset>13335</wp:posOffset>
                      </wp:positionV>
                      <wp:extent cx="1828800" cy="516255"/>
                      <wp:effectExtent l="0" t="0" r="152400" b="17145"/>
                      <wp:wrapNone/>
                      <wp:docPr id="683" name="Abgerundete rechteckige Legend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16255"/>
                              </a:xfrm>
                              <a:prstGeom prst="wedgeRoundRectCallout">
                                <a:avLst>
                                  <a:gd name="adj1" fmla="val 56779"/>
                                  <a:gd name="adj2" fmla="val -193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A9FE3B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Kindern. Drei 5er sind 3 mal 5.</w:t>
                                  </w:r>
                                </w:p>
                                <w:p w14:paraId="0C8AF8C6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C8057" id="Abgerundete rechteckige Legende 683" o:spid="_x0000_s1173" type="#_x0000_t62" style="position:absolute;margin-left:203.45pt;margin-top:1.05pt;width:2in;height:40.6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" adj="23064,6622" fillcolor="white [3212]" strokecolor="#bfbfbf [2412]" strokeweight="1pt">
                      <v:textbox inset="1mm,,0">
                        <w:txbxContent>
                          <w:p w14:paraId="58A9FE3B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Kindern. Drei 5er sind 3 mal 5.</w:t>
                            </w:r>
                          </w:p>
                          <w:p w14:paraId="0C8AF8C6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7DDF7" w14:textId="77777777" w:rsidR="003C1F98" w:rsidRDefault="003C1F98" w:rsidP="002E0FA7">
            <w:pPr>
              <w:pStyle w:val="Text"/>
            </w:pPr>
          </w:p>
          <w:p w14:paraId="536B46A3" w14:textId="77777777" w:rsidR="003C1F98" w:rsidRDefault="003C1F98" w:rsidP="002E0FA7">
            <w:pPr>
              <w:pStyle w:val="Text"/>
            </w:pPr>
          </w:p>
          <w:p w14:paraId="5581C96F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2B9755E" w14:textId="77777777" w:rsidTr="0069129F">
        <w:tc>
          <w:tcPr>
            <w:tcW w:w="782" w:type="dxa"/>
          </w:tcPr>
          <w:p w14:paraId="41998D20" w14:textId="77777777" w:rsidR="003C1F98" w:rsidRPr="00E73313" w:rsidRDefault="003C1F98" w:rsidP="003760D9">
            <w:pPr>
              <w:pStyle w:val="berschrift2"/>
            </w:pPr>
          </w:p>
        </w:tc>
        <w:tc>
          <w:tcPr>
            <w:tcW w:w="8504" w:type="dxa"/>
            <w:gridSpan w:val="2"/>
          </w:tcPr>
          <w:p w14:paraId="3AC7EC1A" w14:textId="77777777" w:rsidR="003C1F98" w:rsidRDefault="00CD3FFB" w:rsidP="003760D9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1C32DCF1" wp14:editId="0F1CB4B0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158750</wp:posOffset>
                  </wp:positionV>
                  <wp:extent cx="788035" cy="552450"/>
                  <wp:effectExtent l="0" t="0" r="0" b="6350"/>
                  <wp:wrapNone/>
                  <wp:docPr id="616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1049FA49" wp14:editId="3D555EA5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121285</wp:posOffset>
                  </wp:positionV>
                  <wp:extent cx="788035" cy="552450"/>
                  <wp:effectExtent l="0" t="0" r="0" b="6350"/>
                  <wp:wrapNone/>
                  <wp:docPr id="615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640CB903" wp14:editId="5B4C881F">
                  <wp:simplePos x="0" y="0"/>
                  <wp:positionH relativeFrom="column">
                    <wp:posOffset>4518025</wp:posOffset>
                  </wp:positionH>
                  <wp:positionV relativeFrom="paragraph">
                    <wp:posOffset>762635</wp:posOffset>
                  </wp:positionV>
                  <wp:extent cx="788035" cy="552450"/>
                  <wp:effectExtent l="0" t="0" r="0" b="6350"/>
                  <wp:wrapNone/>
                  <wp:docPr id="617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647A4697" wp14:editId="220EF258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767080</wp:posOffset>
                  </wp:positionV>
                  <wp:extent cx="788035" cy="552450"/>
                  <wp:effectExtent l="0" t="0" r="0" b="6350"/>
                  <wp:wrapNone/>
                  <wp:docPr id="618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7459DE24" w14:textId="77777777" w:rsidTr="0069129F">
        <w:tc>
          <w:tcPr>
            <w:tcW w:w="782" w:type="dxa"/>
          </w:tcPr>
          <w:p w14:paraId="3FD85B69" w14:textId="77777777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3C3AD90" wp14:editId="17FFB177">
                  <wp:extent cx="360000" cy="272386"/>
                  <wp:effectExtent l="0" t="0" r="2540" b="0"/>
                  <wp:docPr id="1226296909" name="Grafik 122629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A3790D3" w14:textId="77777777" w:rsidR="003C1F98" w:rsidRPr="00E73313" w:rsidRDefault="003811BF" w:rsidP="003811BF">
            <w:pPr>
              <w:pStyle w:val="berschrift4"/>
            </w:pPr>
            <w:r>
              <w:t>b)</w:t>
            </w:r>
          </w:p>
        </w:tc>
        <w:tc>
          <w:tcPr>
            <w:tcW w:w="8150" w:type="dxa"/>
          </w:tcPr>
          <w:p w14:paraId="70BBEC01" w14:textId="77777777" w:rsidR="003C1F98" w:rsidRPr="00A77CEF" w:rsidRDefault="003C1F98" w:rsidP="003811BF">
            <w:r w:rsidRPr="00A77CEF">
              <w:t xml:space="preserve">Wie würden Emily, Jonas, Tara und Kenan </w:t>
            </w:r>
            <w:r>
              <w:br/>
            </w:r>
            <w:r w:rsidRPr="00A77CEF">
              <w:t>dieses Bild beschreiben?</w:t>
            </w:r>
          </w:p>
        </w:tc>
      </w:tr>
      <w:tr w:rsidR="003C1F98" w:rsidRPr="00E73313" w14:paraId="61B36532" w14:textId="77777777" w:rsidTr="0069129F">
        <w:tc>
          <w:tcPr>
            <w:tcW w:w="782" w:type="dxa"/>
          </w:tcPr>
          <w:p w14:paraId="36AC0DFB" w14:textId="77777777" w:rsidR="003C1F98" w:rsidRPr="00E73313" w:rsidRDefault="003C1F98" w:rsidP="002E0FA7"/>
        </w:tc>
        <w:tc>
          <w:tcPr>
            <w:tcW w:w="354" w:type="dxa"/>
          </w:tcPr>
          <w:p w14:paraId="01A11640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0" w:type="dxa"/>
          </w:tcPr>
          <w:p w14:paraId="1BDF5458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1436AFC5" w14:textId="77777777" w:rsidTr="0069129F">
        <w:tc>
          <w:tcPr>
            <w:tcW w:w="782" w:type="dxa"/>
          </w:tcPr>
          <w:p w14:paraId="3A3E2178" w14:textId="77777777" w:rsidR="003C1F98" w:rsidRPr="00E73313" w:rsidRDefault="003C1F98" w:rsidP="002E0FA7"/>
        </w:tc>
        <w:tc>
          <w:tcPr>
            <w:tcW w:w="354" w:type="dxa"/>
          </w:tcPr>
          <w:p w14:paraId="7C96C2D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0" w:type="dxa"/>
          </w:tcPr>
          <w:p w14:paraId="3EBDD8E5" w14:textId="77777777" w:rsidR="003C1F98" w:rsidRDefault="003C1F98" w:rsidP="002E0FA7">
            <w:pPr>
              <w:pStyle w:val="Text"/>
            </w:pPr>
          </w:p>
        </w:tc>
      </w:tr>
    </w:tbl>
    <w:p w14:paraId="1101E599" w14:textId="77777777" w:rsidR="003C1F98" w:rsidRDefault="003C1F98" w:rsidP="003C1F98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8152"/>
      </w:tblGrid>
      <w:tr w:rsidR="003C1F98" w:rsidRPr="00E73313" w14:paraId="2856A4F6" w14:textId="77777777" w:rsidTr="002E0FA7">
        <w:tc>
          <w:tcPr>
            <w:tcW w:w="780" w:type="dxa"/>
          </w:tcPr>
          <w:p w14:paraId="10D1C792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.2</w:t>
            </w:r>
          </w:p>
        </w:tc>
        <w:tc>
          <w:tcPr>
            <w:tcW w:w="8506" w:type="dxa"/>
            <w:gridSpan w:val="2"/>
          </w:tcPr>
          <w:p w14:paraId="5AE1ED3A" w14:textId="77777777" w:rsidR="003C1F98" w:rsidRPr="00E73313" w:rsidRDefault="003C1F98" w:rsidP="00505C12">
            <w:pPr>
              <w:pStyle w:val="berschrift3"/>
            </w:pPr>
            <w:r w:rsidRPr="00E73313">
              <w:t>Multiplikations-Aufgaben und Bilder zu Rechengeschichten finden</w:t>
            </w:r>
          </w:p>
        </w:tc>
      </w:tr>
      <w:tr w:rsidR="003C1F98" w:rsidRPr="00E73313" w14:paraId="116EA617" w14:textId="77777777" w:rsidTr="002E0FA7">
        <w:tc>
          <w:tcPr>
            <w:tcW w:w="780" w:type="dxa"/>
          </w:tcPr>
          <w:p w14:paraId="1F033182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88F0E49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0323D9FE" w14:textId="77777777" w:rsidR="003C1F98" w:rsidRPr="00E73313" w:rsidRDefault="003C1F98" w:rsidP="00095165">
            <w:pPr>
              <w:pStyle w:val="Text"/>
            </w:pPr>
            <w:r w:rsidRPr="00E73313">
              <w:t xml:space="preserve">Zeichne zu jeder Rechengeschichte ein passendes Bild ins Heft. </w:t>
            </w:r>
            <w:r w:rsidRPr="00E73313">
              <w:br/>
              <w:t>Schreibe dann die passende Mal-Aufgabe dazu</w:t>
            </w:r>
            <w:r w:rsidR="00982CBF">
              <w:t xml:space="preserve"> auf</w:t>
            </w:r>
            <w:r w:rsidRPr="00E73313">
              <w:t>.</w:t>
            </w:r>
          </w:p>
        </w:tc>
      </w:tr>
      <w:tr w:rsidR="003C1F98" w:rsidRPr="00E73313" w14:paraId="2D5AFF90" w14:textId="77777777" w:rsidTr="002E0FA7">
        <w:tc>
          <w:tcPr>
            <w:tcW w:w="780" w:type="dxa"/>
          </w:tcPr>
          <w:p w14:paraId="5CE6786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0A5F32B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496E73BD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B17671" w14:textId="77777777" w:rsidTr="002E0FA7">
        <w:tc>
          <w:tcPr>
            <w:tcW w:w="780" w:type="dxa"/>
          </w:tcPr>
          <w:p w14:paraId="170B125A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ECBD4C6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CAE6DC0" w14:textId="77777777" w:rsidR="003C1F98" w:rsidRPr="00E73313" w:rsidRDefault="003C1F98" w:rsidP="002E0FA7">
            <w:pPr>
              <w:pStyle w:val="Text"/>
            </w:pPr>
            <w:r w:rsidRPr="00E73313">
              <w:t xml:space="preserve">Eine Schokoladentafel hat 6 </w:t>
            </w:r>
            <w:r>
              <w:t xml:space="preserve">Reihen. </w:t>
            </w:r>
            <w:r w:rsidRPr="00F84CF4">
              <w:t>I</w:t>
            </w:r>
            <w:r w:rsidRPr="00E73313">
              <w:t>n jede</w:t>
            </w:r>
            <w:r w:rsidR="00536213">
              <w:t xml:space="preserve">r Reihe </w:t>
            </w:r>
            <w:r w:rsidRPr="00E73313">
              <w:t>sind 4 Stücke.</w:t>
            </w:r>
            <w:r w:rsidRPr="00E73313">
              <w:br/>
              <w:t>Wie viele Stücke sind es insgesamt?</w:t>
            </w:r>
          </w:p>
          <w:p w14:paraId="1AB50C9C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7D6D2B7" w14:textId="77777777" w:rsidTr="002E0FA7">
        <w:tc>
          <w:tcPr>
            <w:tcW w:w="780" w:type="dxa"/>
          </w:tcPr>
          <w:p w14:paraId="6919A89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8666787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2B9E6D60" w14:textId="77777777" w:rsidR="003C1F98" w:rsidRPr="00E73313" w:rsidRDefault="003C1F98" w:rsidP="002E0FA7">
            <w:pPr>
              <w:pStyle w:val="Text"/>
            </w:pPr>
            <w:r>
              <w:t>Maurice</w:t>
            </w:r>
            <w:r w:rsidRPr="00E73313">
              <w:t xml:space="preserve"> packt 4 Bonbontüten. In jede Tüte packt er 10 Bonbons.</w:t>
            </w:r>
            <w:r w:rsidRPr="00E73313">
              <w:br/>
              <w:t>Wie viele Bonbons verpackt er insgesamt?</w:t>
            </w:r>
          </w:p>
        </w:tc>
      </w:tr>
      <w:tr w:rsidR="003C1F98" w:rsidRPr="00E73313" w14:paraId="17F3C358" w14:textId="77777777" w:rsidTr="002E0FA7">
        <w:tc>
          <w:tcPr>
            <w:tcW w:w="780" w:type="dxa"/>
          </w:tcPr>
          <w:p w14:paraId="075EA45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4D2E8E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A3ED810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6A902991" w14:textId="77777777" w:rsidTr="002E0FA7">
        <w:tc>
          <w:tcPr>
            <w:tcW w:w="780" w:type="dxa"/>
          </w:tcPr>
          <w:p w14:paraId="7D99BF29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.3</w:t>
            </w:r>
          </w:p>
        </w:tc>
        <w:tc>
          <w:tcPr>
            <w:tcW w:w="8506" w:type="dxa"/>
            <w:gridSpan w:val="2"/>
          </w:tcPr>
          <w:p w14:paraId="0E4790F1" w14:textId="77777777" w:rsidR="003C1F98" w:rsidRDefault="003C1F98" w:rsidP="00505C12">
            <w:pPr>
              <w:pStyle w:val="berschrift3"/>
            </w:pPr>
            <w:r w:rsidRPr="00E73313">
              <w:t>Rechengeschichten und Multiplikations</w:t>
            </w:r>
            <w:r w:rsidR="00536213">
              <w:t>a</w:t>
            </w:r>
            <w:r w:rsidRPr="00E73313">
              <w:t>ufgaben zu Bildern finden</w:t>
            </w:r>
          </w:p>
        </w:tc>
      </w:tr>
      <w:tr w:rsidR="003C1F98" w:rsidRPr="00E73313" w14:paraId="3A9C838A" w14:textId="77777777" w:rsidTr="002E0FA7">
        <w:tc>
          <w:tcPr>
            <w:tcW w:w="780" w:type="dxa"/>
          </w:tcPr>
          <w:p w14:paraId="37978C7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BF4CDE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98C0FDB" w14:textId="77777777" w:rsidR="003C1F98" w:rsidRPr="00E73313" w:rsidRDefault="003C1F98" w:rsidP="002E0FA7">
            <w:pPr>
              <w:pStyle w:val="Text"/>
            </w:pPr>
            <w:r w:rsidRPr="00E73313">
              <w:t xml:space="preserve">Schreibe zu jedem Bild eine passende Rechengeschichte in dein Heft. </w:t>
            </w:r>
          </w:p>
          <w:p w14:paraId="5D48FE7A" w14:textId="77777777" w:rsidR="003C1F98" w:rsidRPr="00E73313" w:rsidRDefault="003C1F98" w:rsidP="002E0FA7">
            <w:pPr>
              <w:pStyle w:val="Text"/>
            </w:pPr>
            <w:r w:rsidRPr="00E73313">
              <w:t>Schreibe auch eine Frage und eine passende Mal-Aufgabe auf.</w:t>
            </w:r>
          </w:p>
          <w:p w14:paraId="545777D2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67C8E69" w14:textId="77777777" w:rsidTr="002E0FA7">
        <w:tc>
          <w:tcPr>
            <w:tcW w:w="780" w:type="dxa"/>
          </w:tcPr>
          <w:p w14:paraId="216F0D3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C5AC6C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88AB4B" w14:textId="77777777" w:rsidR="003C1F98" w:rsidRPr="00E73313" w:rsidRDefault="003C1F98" w:rsidP="002E0FA7"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 wp14:anchorId="304A6018" wp14:editId="3B1CDD16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27305</wp:posOffset>
                      </wp:positionV>
                      <wp:extent cx="1381125" cy="504825"/>
                      <wp:effectExtent l="0" t="0" r="28575" b="28575"/>
                      <wp:wrapNone/>
                      <wp:docPr id="15256" name="Abgerundetes Rechteck 15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F623CC" id="Abgerundetes Rechteck 15256" o:spid="_x0000_s1026" style="position:absolute;margin-left:249.4pt;margin-top:2.15pt;width:108.75pt;height:39.7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CqsgPc4QAAAA0BAAAPAAAAZHJzL2Rv&#13;&#10;d25yZXYueG1sTI9BT8MwDIXvSPyHyEjcWLoNjdA1nRCIcaiQoCBxdZvQViRO1WRb+feYE1ysZz35&#13;&#10;+XvFbvZOHO0Uh0AalosMhKU2mIE6De9vj1cKRExIBl0gq+HbRtiV52cF5iac6NUe69QJDqGYo4Y+&#13;&#10;pTGXMra99RgXYbTE3meYPCZep06aCU8c7p1cZdlGehyIP/Q42vvetl/1wWtIsUFcPVduX+9VVlWu&#13;&#10;e/rwL1pfXswPWx53WxDJzunvAn47MD+UDNaEA5konIbrW8X8icUaBPs3yw2LRoNaK5BlIf+3KH8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qrID3OEAAAAN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5078D5B8" wp14:editId="4557246A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19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4B8DBB40" wp14:editId="7F38E932">
                  <wp:simplePos x="0" y="0"/>
                  <wp:positionH relativeFrom="column">
                    <wp:posOffset>4100830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40F5484C" wp14:editId="206FE1DF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808BD5B" wp14:editId="14B28A49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7B6A2E62" wp14:editId="3D021A2A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A12DDD5" wp14:editId="2608DC8F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75C38C37" wp14:editId="78E937A6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17780</wp:posOffset>
                      </wp:positionV>
                      <wp:extent cx="1381125" cy="504825"/>
                      <wp:effectExtent l="0" t="0" r="28575" b="28575"/>
                      <wp:wrapNone/>
                      <wp:docPr id="15257" name="Abgerundetes Rechteck 15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EAC722" id="Abgerundetes Rechteck 15257" o:spid="_x0000_s1026" style="position:absolute;margin-left:131.65pt;margin-top:1.4pt;width:108.75pt;height:39.7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60604034" wp14:editId="59D91AE2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FA42B24" wp14:editId="45228F1D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2C8E6E26" wp14:editId="46B5BD0E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435A3A4" wp14:editId="18F694C3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CE11150" wp14:editId="134D565B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C52D796" wp14:editId="0BB0A8ED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6A513ACF" wp14:editId="41A901A3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18415</wp:posOffset>
                      </wp:positionV>
                      <wp:extent cx="1381125" cy="504825"/>
                      <wp:effectExtent l="0" t="0" r="28575" b="28575"/>
                      <wp:wrapNone/>
                      <wp:docPr id="15258" name="Abgerundetes Rechteck 15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CEC063" id="Abgerundetes Rechteck 15258" o:spid="_x0000_s1026" style="position:absolute;margin-left:16.15pt;margin-top:1.45pt;width:108.75pt;height:39.7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DNYJ1C4QAAAAwBAAAPAAAAZHJzL2Rv&#13;&#10;d25yZXYueG1sTI9PS8NAEMXvgt9hGcGb3bgtkqaZFFGshyDUKHidJNskdP+E7LaN397xpJeB4b15&#13;&#10;8375drZGnPUUBu8Q7hcJCO0a3w6uQ/j8eLlLQYRIriXjnUb41gG2xfVVTlnrL+5dn6vYCQ5xISOE&#13;&#10;PsYxkzI0vbYUFn7UjrWDnyxFXqdOthNdONwaqZLkQVoaHH/oadRPvW6O1ckixFATqbfS7KpdmpSl&#13;&#10;6V6/7B7x9mZ+3vB43ICIeo5/F/DLwP2h4GK1P7k2CIOwVEt2Iqg1CJbVas04NUKqViCLXP6HKH4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zWCdQuEAAAAM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6012F2D" wp14:editId="7C4BBB82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E0D6885" wp14:editId="4CAE1B59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95C0750" wp14:editId="006563B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40" name="Grafik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B8D113B" wp14:editId="4E5BF8F4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1EB96A2F" wp14:editId="396A85C7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7B3531EA" wp14:editId="469AF4AA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3" name="Grafik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(1)</w:t>
            </w:r>
          </w:p>
          <w:p w14:paraId="73201E68" w14:textId="77777777" w:rsidR="003C1F98" w:rsidRDefault="003C1F98" w:rsidP="002E0FA7">
            <w:r>
              <w:t xml:space="preserve">                                                                                         </w:t>
            </w:r>
          </w:p>
          <w:p w14:paraId="323B6489" w14:textId="77777777" w:rsidR="003C1F98" w:rsidRDefault="003C1F98" w:rsidP="002E0FA7">
            <w:r>
              <w:t xml:space="preserve">                                                                                          </w:t>
            </w:r>
          </w:p>
          <w:p w14:paraId="2B8C983D" w14:textId="77777777" w:rsidR="00095165" w:rsidRDefault="00095165" w:rsidP="002E0FA7"/>
          <w:p w14:paraId="4BB9260A" w14:textId="77777777" w:rsidR="003C1F98" w:rsidRDefault="003C1F98" w:rsidP="002E0FA7">
            <w:r w:rsidRPr="00E73313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CAE8A10" wp14:editId="355AB9E8">
                  <wp:simplePos x="0" y="0"/>
                  <wp:positionH relativeFrom="column">
                    <wp:posOffset>1247676</wp:posOffset>
                  </wp:positionH>
                  <wp:positionV relativeFrom="paragraph">
                    <wp:posOffset>120724</wp:posOffset>
                  </wp:positionV>
                  <wp:extent cx="357505" cy="346710"/>
                  <wp:effectExtent l="0" t="0" r="4445" b="0"/>
                  <wp:wrapNone/>
                  <wp:docPr id="646" name="Bild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1580E8AF" wp14:editId="6F1E6669">
                  <wp:simplePos x="0" y="0"/>
                  <wp:positionH relativeFrom="column">
                    <wp:posOffset>764464</wp:posOffset>
                  </wp:positionH>
                  <wp:positionV relativeFrom="paragraph">
                    <wp:posOffset>123984</wp:posOffset>
                  </wp:positionV>
                  <wp:extent cx="357505" cy="346710"/>
                  <wp:effectExtent l="76200" t="76200" r="42545" b="72390"/>
                  <wp:wrapNone/>
                  <wp:docPr id="645" name="Bild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8853B5D" wp14:editId="749ABBAA">
                  <wp:simplePos x="0" y="0"/>
                  <wp:positionH relativeFrom="column">
                    <wp:posOffset>298550</wp:posOffset>
                  </wp:positionH>
                  <wp:positionV relativeFrom="paragraph">
                    <wp:posOffset>127602</wp:posOffset>
                  </wp:positionV>
                  <wp:extent cx="357505" cy="346710"/>
                  <wp:effectExtent l="50800" t="50800" r="36195" b="46990"/>
                  <wp:wrapNone/>
                  <wp:docPr id="644" name="Bild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2283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(2)</w:t>
            </w:r>
          </w:p>
          <w:p w14:paraId="18F52B39" w14:textId="77777777" w:rsidR="003C1F98" w:rsidRDefault="003C1F98" w:rsidP="002E0FA7">
            <w:pPr>
              <w:pStyle w:val="Text"/>
            </w:pPr>
          </w:p>
          <w:p w14:paraId="1087D82A" w14:textId="77777777" w:rsidR="003811BF" w:rsidRDefault="003811BF" w:rsidP="002E0FA7">
            <w:pPr>
              <w:pStyle w:val="Text"/>
            </w:pPr>
          </w:p>
        </w:tc>
      </w:tr>
      <w:tr w:rsidR="003C1F98" w:rsidRPr="00E73313" w14:paraId="43C0BAC9" w14:textId="77777777" w:rsidTr="002E0FA7">
        <w:tc>
          <w:tcPr>
            <w:tcW w:w="780" w:type="dxa"/>
          </w:tcPr>
          <w:p w14:paraId="3370331A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lastRenderedPageBreak/>
              <w:t>4</w:t>
            </w:r>
            <w:r w:rsidR="00505C12">
              <w:t>.4</w:t>
            </w:r>
          </w:p>
        </w:tc>
        <w:tc>
          <w:tcPr>
            <w:tcW w:w="8506" w:type="dxa"/>
            <w:gridSpan w:val="2"/>
          </w:tcPr>
          <w:p w14:paraId="726547EE" w14:textId="77777777" w:rsidR="003C1F98" w:rsidRDefault="003C1F98" w:rsidP="00505C12">
            <w:pPr>
              <w:pStyle w:val="berschrift3"/>
            </w:pPr>
            <w:r w:rsidRPr="00E73313">
              <w:t>Rechengeschichten und Bilder zu Multiplikations-Aufgaben finden</w:t>
            </w:r>
          </w:p>
          <w:p w14:paraId="32856D59" w14:textId="77777777" w:rsidR="003C1F98" w:rsidRPr="00C054C2" w:rsidRDefault="003C1F98" w:rsidP="002E0FA7"/>
        </w:tc>
      </w:tr>
      <w:tr w:rsidR="003C1F98" w:rsidRPr="00E73313" w14:paraId="6487B8C5" w14:textId="77777777" w:rsidTr="002E0FA7">
        <w:tc>
          <w:tcPr>
            <w:tcW w:w="780" w:type="dxa"/>
          </w:tcPr>
          <w:p w14:paraId="53CA877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BBC916A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2C236288" w14:textId="77777777" w:rsidR="003C1F98" w:rsidRDefault="003C1F98" w:rsidP="002E0FA7">
            <w:pPr>
              <w:pStyle w:val="Text"/>
            </w:pPr>
            <w:r w:rsidRPr="00E73313">
              <w:t xml:space="preserve">Schreibe zu der Aufgabe </w:t>
            </w:r>
            <w:r w:rsidRPr="00B678A7">
              <w:rPr>
                <w:rFonts w:ascii="Comic Sans MS" w:hAnsi="Comic Sans MS"/>
                <w:b/>
              </w:rPr>
              <w:t>3 · 7</w:t>
            </w:r>
            <w:r w:rsidRPr="00E73313">
              <w:t xml:space="preserve"> eine passende Rechengeschichte in dein Heft. </w:t>
            </w:r>
            <w:r w:rsidRPr="00E73313">
              <w:br/>
              <w:t>Schreibe auch eine Frage auf und zeichne ein passendes Bild.</w:t>
            </w:r>
          </w:p>
        </w:tc>
      </w:tr>
      <w:tr w:rsidR="003C1F98" w:rsidRPr="00E73313" w14:paraId="32A60FEA" w14:textId="77777777" w:rsidTr="002E0FA7">
        <w:tc>
          <w:tcPr>
            <w:tcW w:w="780" w:type="dxa"/>
          </w:tcPr>
          <w:p w14:paraId="45C854B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1664FE3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D1390C8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5D66EDDE" w14:textId="77777777" w:rsidTr="002E0FA7">
        <w:tc>
          <w:tcPr>
            <w:tcW w:w="780" w:type="dxa"/>
          </w:tcPr>
          <w:p w14:paraId="27BD53E2" w14:textId="77777777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0503EC0" wp14:editId="30286035">
                  <wp:extent cx="360000" cy="272386"/>
                  <wp:effectExtent l="0" t="0" r="2540" b="0"/>
                  <wp:docPr id="876987674" name="Grafik 876987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2547D0B5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4F1E6DCB" w14:textId="77777777" w:rsidR="003C1F98" w:rsidRDefault="003C1F98" w:rsidP="002E0FA7">
            <w:pPr>
              <w:pStyle w:val="Text"/>
            </w:pPr>
            <w:r w:rsidRPr="00E73313">
              <w:t>Tauscht eure Rechengeschichten gegenseitig aus</w:t>
            </w:r>
            <w:r w:rsidR="00BD71FF">
              <w:t xml:space="preserve"> und vergleicht: </w:t>
            </w:r>
            <w:r w:rsidR="00BD71FF">
              <w:br/>
            </w:r>
            <w:r w:rsidRPr="00E73313">
              <w:t>Welche Rechengeschichten passen gut zu der Aufgabe</w:t>
            </w:r>
            <w:r w:rsidR="00BD71FF">
              <w:t xml:space="preserve"> </w:t>
            </w:r>
            <w:r w:rsidR="00BD71FF" w:rsidRPr="00B678A7">
              <w:rPr>
                <w:rFonts w:ascii="Comic Sans MS" w:hAnsi="Comic Sans MS"/>
                <w:b/>
              </w:rPr>
              <w:t>3 · 7</w:t>
            </w:r>
            <w:r w:rsidRPr="00E73313">
              <w:t>?</w:t>
            </w:r>
          </w:p>
        </w:tc>
      </w:tr>
      <w:tr w:rsidR="003C1F98" w:rsidRPr="00E73313" w14:paraId="3ACA006F" w14:textId="77777777" w:rsidTr="002E0FA7">
        <w:tc>
          <w:tcPr>
            <w:tcW w:w="780" w:type="dxa"/>
          </w:tcPr>
          <w:p w14:paraId="50C057C8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7DF47057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586ADE5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437444FE" w14:textId="77777777" w:rsidTr="002E0FA7">
        <w:tc>
          <w:tcPr>
            <w:tcW w:w="780" w:type="dxa"/>
          </w:tcPr>
          <w:p w14:paraId="727F7EC8" w14:textId="77777777" w:rsidR="003C1F98" w:rsidRDefault="003C1F98" w:rsidP="00CD3FFB">
            <w:pPr>
              <w:spacing w:line="240" w:lineRule="atLeast"/>
            </w:pPr>
          </w:p>
          <w:p w14:paraId="202FC468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638E8619" w14:textId="77777777" w:rsidR="003C1F98" w:rsidRPr="00E73313" w:rsidRDefault="003C1F98" w:rsidP="00505C12">
            <w:pPr>
              <w:pStyle w:val="berschrift4"/>
            </w:pPr>
            <w:r>
              <w:t xml:space="preserve">c) </w:t>
            </w:r>
          </w:p>
        </w:tc>
        <w:tc>
          <w:tcPr>
            <w:tcW w:w="8152" w:type="dxa"/>
          </w:tcPr>
          <w:p w14:paraId="6DBB4F63" w14:textId="77777777" w:rsidR="003C1F98" w:rsidRDefault="00BD71FF" w:rsidP="002E0FA7">
            <w:pPr>
              <w:pStyle w:val="Text"/>
              <w:rPr>
                <w:b/>
              </w:rPr>
            </w:pPr>
            <w:r>
              <w:t xml:space="preserve">Zeichne </w:t>
            </w:r>
            <w:r w:rsidR="003C1F98">
              <w:t xml:space="preserve">zu der Aufgabe </w:t>
            </w:r>
            <w:r w:rsidR="003C1F98" w:rsidRPr="00B678A7">
              <w:rPr>
                <w:rFonts w:ascii="Comic Sans MS" w:hAnsi="Comic Sans MS"/>
                <w:b/>
                <w:bCs/>
              </w:rPr>
              <w:t>4 · 6</w:t>
            </w:r>
            <w:r w:rsidR="003C1F98" w:rsidRPr="0022722E">
              <w:t xml:space="preserve"> ein passendes Bild. </w:t>
            </w:r>
            <w:r>
              <w:br/>
            </w:r>
            <w:r w:rsidR="003C1F98" w:rsidRPr="0022722E">
              <w:t>Begründe</w:t>
            </w:r>
            <w:r>
              <w:t xml:space="preserve"> mit Gruppen oder Schritten</w:t>
            </w:r>
            <w:r w:rsidR="003C1F98" w:rsidRPr="0022722E">
              <w:t xml:space="preserve">: Warum passt dein Bild zur Aufgabe? </w:t>
            </w:r>
          </w:p>
          <w:p w14:paraId="45E16ECB" w14:textId="77777777" w:rsidR="003C1F98" w:rsidRDefault="003C1F98" w:rsidP="002E0FA7">
            <w:pPr>
              <w:pStyle w:val="Text"/>
            </w:pPr>
          </w:p>
          <w:p w14:paraId="746435E3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518169FB" w14:textId="77777777" w:rsidTr="002E0FA7">
        <w:tc>
          <w:tcPr>
            <w:tcW w:w="780" w:type="dxa"/>
          </w:tcPr>
          <w:p w14:paraId="5E87A3F5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.5</w:t>
            </w:r>
          </w:p>
        </w:tc>
        <w:tc>
          <w:tcPr>
            <w:tcW w:w="8506" w:type="dxa"/>
            <w:gridSpan w:val="2"/>
          </w:tcPr>
          <w:p w14:paraId="14A9C61F" w14:textId="77777777" w:rsidR="003C1F98" w:rsidRDefault="003C1F98" w:rsidP="00505C12">
            <w:pPr>
              <w:pStyle w:val="berschrift3"/>
            </w:pPr>
            <w:r w:rsidRPr="00E73313">
              <w:t>Passt die Rechengeschichte?</w:t>
            </w:r>
          </w:p>
          <w:p w14:paraId="50225E1D" w14:textId="77777777" w:rsidR="003C1F98" w:rsidRPr="00C054C2" w:rsidRDefault="003C1F98" w:rsidP="002E0FA7"/>
        </w:tc>
      </w:tr>
      <w:tr w:rsidR="003C1F98" w:rsidRPr="00E73313" w14:paraId="3620B0E5" w14:textId="77777777" w:rsidTr="002E0FA7">
        <w:tc>
          <w:tcPr>
            <w:tcW w:w="780" w:type="dxa"/>
          </w:tcPr>
          <w:p w14:paraId="6CCBAE2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CE5048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58EC9520" w14:textId="77777777" w:rsidR="003C1F98" w:rsidRPr="00E73313" w:rsidRDefault="003C1F98" w:rsidP="002E0FA7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A3A8EA2" wp14:editId="722368DF">
                  <wp:simplePos x="0" y="0"/>
                  <wp:positionH relativeFrom="column">
                    <wp:posOffset>2293515</wp:posOffset>
                  </wp:positionH>
                  <wp:positionV relativeFrom="paragraph">
                    <wp:posOffset>-196102</wp:posOffset>
                  </wp:positionV>
                  <wp:extent cx="1544060" cy="496305"/>
                  <wp:effectExtent l="38100" t="152400" r="43815" b="151765"/>
                  <wp:wrapNone/>
                  <wp:docPr id="647" name="Grafik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1.jpg"/>
                          <pic:cNvPicPr/>
                        </pic:nvPicPr>
                        <pic:blipFill>
                          <a:blip r:embed="rId11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2309">
                            <a:off x="0" y="0"/>
                            <a:ext cx="1544060" cy="49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F811DF1" wp14:editId="537B1ED5">
                  <wp:simplePos x="0" y="0"/>
                  <wp:positionH relativeFrom="column">
                    <wp:posOffset>3570857</wp:posOffset>
                  </wp:positionH>
                  <wp:positionV relativeFrom="paragraph">
                    <wp:posOffset>72547</wp:posOffset>
                  </wp:positionV>
                  <wp:extent cx="1443664" cy="493312"/>
                  <wp:effectExtent l="25400" t="63500" r="17145" b="66040"/>
                  <wp:wrapNone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2.jpg"/>
                          <pic:cNvPicPr/>
                        </pic:nvPicPr>
                        <pic:blipFill>
                          <a:blip r:embed="rId11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478">
                            <a:off x="0" y="0"/>
                            <a:ext cx="1443664" cy="49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 xml:space="preserve">Zu der Aufgabe </w:t>
            </w:r>
            <w:r w:rsidRPr="00B678A7">
              <w:rPr>
                <w:rFonts w:ascii="Comic Sans MS" w:hAnsi="Comic Sans MS"/>
                <w:b/>
              </w:rPr>
              <w:t>6 · 5</w:t>
            </w:r>
            <w:r w:rsidRPr="00E73313">
              <w:t xml:space="preserve"> </w:t>
            </w:r>
            <w:r>
              <w:t>hat Rico</w:t>
            </w:r>
            <w:r w:rsidRPr="00E73313">
              <w:t xml:space="preserve"> </w:t>
            </w:r>
            <w:r w:rsidRPr="00E73313">
              <w:br/>
              <w:t>Rechengeschichten erfunden.</w:t>
            </w:r>
            <w:r w:rsidRPr="00E73313">
              <w:rPr>
                <w:noProof/>
              </w:rPr>
              <w:t xml:space="preserve"> </w:t>
            </w:r>
          </w:p>
          <w:p w14:paraId="0721C8CA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26B65EA8" w14:textId="77777777" w:rsidTr="002E0FA7">
        <w:tc>
          <w:tcPr>
            <w:tcW w:w="780" w:type="dxa"/>
          </w:tcPr>
          <w:p w14:paraId="1F2F0DEC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765D3E1" wp14:editId="2EBD5310">
                  <wp:extent cx="360000" cy="272386"/>
                  <wp:effectExtent l="0" t="0" r="2540" b="0"/>
                  <wp:docPr id="528386162" name="Grafik 52838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B35CA35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99B4B4B" w14:textId="77777777" w:rsidR="003C1F98" w:rsidRPr="00E73313" w:rsidRDefault="003C1F98" w:rsidP="002E0FA7">
            <w:pPr>
              <w:pStyle w:val="Text"/>
            </w:pPr>
            <w:r w:rsidRPr="00E73313">
              <w:rPr>
                <w:noProof/>
              </w:rPr>
              <w:t>Passen</w:t>
            </w:r>
            <w:r>
              <w:rPr>
                <w:noProof/>
              </w:rPr>
              <w:t xml:space="preserve"> Ricos</w:t>
            </w:r>
            <w:r w:rsidRPr="00E73313">
              <w:rPr>
                <w:noProof/>
              </w:rPr>
              <w:t xml:space="preserve"> Rechengeschichten</w:t>
            </w:r>
            <w:r w:rsidRPr="00E73313">
              <w:t xml:space="preserve"> zu der Aufgabe </w:t>
            </w:r>
            <w:r w:rsidRPr="00B678A7">
              <w:rPr>
                <w:rFonts w:ascii="Comic Sans MS" w:hAnsi="Comic Sans MS"/>
                <w:b/>
              </w:rPr>
              <w:t>6 · 5</w:t>
            </w:r>
            <w:r w:rsidRPr="00E73313">
              <w:t xml:space="preserve">? </w:t>
            </w:r>
          </w:p>
          <w:p w14:paraId="25A42F46" w14:textId="77777777" w:rsidR="003C1F98" w:rsidRDefault="003C1F98" w:rsidP="002E0FA7">
            <w:pPr>
              <w:pStyle w:val="Text"/>
            </w:pPr>
            <w:r w:rsidRPr="00E73313">
              <w:t>Begründe deine Entscheidung.</w:t>
            </w:r>
          </w:p>
        </w:tc>
      </w:tr>
      <w:tr w:rsidR="003C1F98" w:rsidRPr="00E73313" w14:paraId="7FC06DD5" w14:textId="77777777" w:rsidTr="002E0FA7">
        <w:tc>
          <w:tcPr>
            <w:tcW w:w="780" w:type="dxa"/>
          </w:tcPr>
          <w:p w14:paraId="3D5A1EC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55BD0F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6E6DA784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2B72190C" w14:textId="77777777" w:rsidTr="002E0FA7">
        <w:tc>
          <w:tcPr>
            <w:tcW w:w="780" w:type="dxa"/>
          </w:tcPr>
          <w:p w14:paraId="14428063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644211E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0EB75CDC" w14:textId="77777777" w:rsidR="003C1F98" w:rsidRDefault="003C1F98" w:rsidP="002E0FA7">
            <w:pPr>
              <w:pStyle w:val="Text"/>
            </w:pPr>
            <w:r w:rsidRPr="00E73313">
              <w:rPr>
                <w:noProof/>
              </w:rPr>
              <w:t>Erfinde eine eigene Rechengeschichte, die zu der Mal-Aufgabe passt</w:t>
            </w:r>
            <w:r w:rsidR="00536213">
              <w:rPr>
                <w:noProof/>
              </w:rPr>
              <w:t xml:space="preserve"> und schreibe sie auf</w:t>
            </w:r>
            <w:r w:rsidRPr="00E73313">
              <w:rPr>
                <w:noProof/>
              </w:rPr>
              <w:t>.</w:t>
            </w:r>
          </w:p>
        </w:tc>
      </w:tr>
      <w:tr w:rsidR="003C1F98" w:rsidRPr="00E73313" w14:paraId="4175F517" w14:textId="77777777" w:rsidTr="002E0FA7">
        <w:tc>
          <w:tcPr>
            <w:tcW w:w="780" w:type="dxa"/>
          </w:tcPr>
          <w:p w14:paraId="5337B2E1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AD6538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B50450E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18FB4B21" w14:textId="77777777" w:rsidTr="002E0FA7">
        <w:tc>
          <w:tcPr>
            <w:tcW w:w="780" w:type="dxa"/>
          </w:tcPr>
          <w:p w14:paraId="6548466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0C0B49B" w14:textId="77777777" w:rsidR="003C1F98" w:rsidRPr="00E73313" w:rsidRDefault="003C1F98" w:rsidP="00505C12">
            <w:pPr>
              <w:pStyle w:val="berschrift4"/>
            </w:pPr>
            <w:r w:rsidRPr="00E73313">
              <w:t>c)</w:t>
            </w:r>
          </w:p>
        </w:tc>
        <w:tc>
          <w:tcPr>
            <w:tcW w:w="8152" w:type="dxa"/>
          </w:tcPr>
          <w:p w14:paraId="1BDD6F15" w14:textId="77777777" w:rsidR="003C1F98" w:rsidRDefault="003C1F98" w:rsidP="002E0FA7">
            <w:pPr>
              <w:pStyle w:val="Text"/>
            </w:pPr>
            <w:r w:rsidRPr="00E73313">
              <w:rPr>
                <w:noProof/>
              </w:rPr>
              <w:t xml:space="preserve">Erfinde eine eigene Rechengeschichte mit den Zahlen 6 und 5, </w:t>
            </w:r>
            <w:r w:rsidRPr="00E73313">
              <w:rPr>
                <w:noProof/>
              </w:rPr>
              <w:br/>
              <w:t xml:space="preserve">die </w:t>
            </w:r>
            <w:r w:rsidRPr="00E73313">
              <w:rPr>
                <w:b/>
                <w:noProof/>
              </w:rPr>
              <w:t>nicht</w:t>
            </w:r>
            <w:r w:rsidRPr="00E73313">
              <w:rPr>
                <w:noProof/>
              </w:rPr>
              <w:t xml:space="preserve"> zu der Aufgabe </w:t>
            </w:r>
            <w:r w:rsidRPr="00B678A7">
              <w:rPr>
                <w:rFonts w:ascii="Comic Sans MS" w:hAnsi="Comic Sans MS"/>
                <w:b/>
                <w:noProof/>
              </w:rPr>
              <w:t>6 · 5</w:t>
            </w:r>
            <w:r w:rsidRPr="00E73313">
              <w:rPr>
                <w:noProof/>
              </w:rPr>
              <w:t xml:space="preserve"> passt. </w:t>
            </w:r>
          </w:p>
        </w:tc>
      </w:tr>
      <w:tr w:rsidR="003C1F98" w:rsidRPr="00E73313" w14:paraId="65215860" w14:textId="77777777" w:rsidTr="002E0FA7">
        <w:tc>
          <w:tcPr>
            <w:tcW w:w="780" w:type="dxa"/>
          </w:tcPr>
          <w:p w14:paraId="7B7DE3F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79E5BC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34E427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05DE682A" w14:textId="77777777" w:rsidTr="002E0FA7">
        <w:tc>
          <w:tcPr>
            <w:tcW w:w="780" w:type="dxa"/>
          </w:tcPr>
          <w:p w14:paraId="4B483B29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C5342B1" wp14:editId="5F67DE05">
                  <wp:extent cx="360000" cy="272386"/>
                  <wp:effectExtent l="0" t="0" r="2540" b="0"/>
                  <wp:docPr id="1931920314" name="Grafik 193192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2D12627F" w14:textId="77777777" w:rsidR="003C1F98" w:rsidRPr="00E73313" w:rsidRDefault="003C1F98" w:rsidP="00505C12">
            <w:pPr>
              <w:pStyle w:val="berschrift4"/>
            </w:pPr>
            <w:r w:rsidRPr="00E73313">
              <w:t>d)</w:t>
            </w:r>
          </w:p>
        </w:tc>
        <w:tc>
          <w:tcPr>
            <w:tcW w:w="8152" w:type="dxa"/>
          </w:tcPr>
          <w:p w14:paraId="35596A5E" w14:textId="77777777" w:rsidR="003C1F98" w:rsidRDefault="003C1F98" w:rsidP="002E0FA7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t xml:space="preserve">Tauscht eure Geschichten aus </w:t>
            </w:r>
            <w:r w:rsidRPr="00F50DC9">
              <w:rPr>
                <w:b/>
                <w:noProof/>
                <w:color w:val="327A86"/>
              </w:rPr>
              <w:t>b)</w:t>
            </w:r>
            <w:r w:rsidRPr="00E73313">
              <w:rPr>
                <w:noProof/>
                <w:color w:val="auto"/>
              </w:rPr>
              <w:t xml:space="preserve"> und </w:t>
            </w:r>
            <w:r w:rsidRPr="00F50DC9">
              <w:rPr>
                <w:b/>
                <w:noProof/>
                <w:color w:val="327A86"/>
              </w:rPr>
              <w:t>c)</w:t>
            </w:r>
            <w:r w:rsidRPr="00E73313">
              <w:rPr>
                <w:noProof/>
              </w:rPr>
              <w:t xml:space="preserve"> miteinander. </w:t>
            </w:r>
            <w:r w:rsidRPr="00E73313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 xml:space="preserve">ihr gegenseitig, welche </w:t>
            </w:r>
            <w:r w:rsidRPr="00E73313">
              <w:rPr>
                <w:noProof/>
              </w:rPr>
              <w:t>Geschichten pass</w:t>
            </w:r>
            <w:r>
              <w:rPr>
                <w:noProof/>
              </w:rPr>
              <w:t>en</w:t>
            </w:r>
            <w:r w:rsidRPr="00E73313">
              <w:rPr>
                <w:noProof/>
              </w:rPr>
              <w:t xml:space="preserve"> und welche nicht?</w:t>
            </w:r>
          </w:p>
          <w:p w14:paraId="425275E2" w14:textId="77777777" w:rsidR="003C1F98" w:rsidRDefault="00735D3C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Begründet</w:t>
            </w:r>
            <w:r w:rsidR="003C1F98">
              <w:rPr>
                <w:noProof/>
              </w:rPr>
              <w:t xml:space="preserve">, warum sie passen oder warum sie </w:t>
            </w:r>
            <w:r w:rsidR="00A55D00">
              <w:rPr>
                <w:noProof/>
              </w:rPr>
              <w:t xml:space="preserve">nicht </w:t>
            </w:r>
            <w:r w:rsidR="003C1F98">
              <w:rPr>
                <w:noProof/>
              </w:rPr>
              <w:t>passsen.</w:t>
            </w:r>
          </w:p>
          <w:p w14:paraId="708141DB" w14:textId="77777777" w:rsidR="003C1F98" w:rsidRDefault="003C1F98" w:rsidP="002E0FA7">
            <w:pPr>
              <w:pStyle w:val="Text"/>
            </w:pPr>
          </w:p>
          <w:p w14:paraId="29C857D6" w14:textId="77777777" w:rsidR="00505C12" w:rsidRDefault="00505C12" w:rsidP="002E0FA7">
            <w:pPr>
              <w:pStyle w:val="Text"/>
            </w:pPr>
          </w:p>
        </w:tc>
      </w:tr>
      <w:tr w:rsidR="003C1F98" w:rsidRPr="00E73313" w14:paraId="7A72122F" w14:textId="77777777" w:rsidTr="002E0FA7">
        <w:tc>
          <w:tcPr>
            <w:tcW w:w="780" w:type="dxa"/>
          </w:tcPr>
          <w:p w14:paraId="404EC84F" w14:textId="77777777" w:rsidR="003C1F98" w:rsidRPr="00E73313" w:rsidRDefault="00711B95" w:rsidP="00CD3FFB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4</w:t>
            </w:r>
            <w:r w:rsidR="00505C12">
              <w:rPr>
                <w:noProof/>
              </w:rPr>
              <w:t>.6</w:t>
            </w:r>
          </w:p>
        </w:tc>
        <w:tc>
          <w:tcPr>
            <w:tcW w:w="8506" w:type="dxa"/>
            <w:gridSpan w:val="2"/>
          </w:tcPr>
          <w:p w14:paraId="29674941" w14:textId="77777777" w:rsidR="003C1F98" w:rsidRPr="00E73313" w:rsidRDefault="003C1F98" w:rsidP="00505C12">
            <w:pPr>
              <w:pStyle w:val="berschrift3"/>
            </w:pPr>
            <w:r>
              <w:t>Mal oder kein Mal?</w:t>
            </w:r>
          </w:p>
        </w:tc>
      </w:tr>
      <w:tr w:rsidR="003C1F98" w:rsidRPr="00E73313" w14:paraId="38E01D49" w14:textId="77777777" w:rsidTr="002E0FA7">
        <w:tc>
          <w:tcPr>
            <w:tcW w:w="780" w:type="dxa"/>
          </w:tcPr>
          <w:p w14:paraId="05309189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34BDD02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06A5DF6" w14:textId="77777777" w:rsidR="003C1F98" w:rsidRDefault="003C1F98" w:rsidP="002E0FA7">
            <w:proofErr w:type="spellStart"/>
            <w:r w:rsidRPr="009E31E5">
              <w:t>Lies</w:t>
            </w:r>
            <w:proofErr w:type="spellEnd"/>
            <w:r w:rsidRPr="009E31E5">
              <w:t xml:space="preserve"> die Rechengeschicht</w:t>
            </w:r>
            <w:r>
              <w:t>en zur Multiplikation. Streiche die falschen Geschichten durch.</w:t>
            </w:r>
          </w:p>
          <w:p w14:paraId="0BA35DBE" w14:textId="77777777" w:rsidR="003C1F98" w:rsidRDefault="00735D3C" w:rsidP="002E0FA7">
            <w:r>
              <w:t>Begründe</w:t>
            </w:r>
            <w:r w:rsidR="003C1F98">
              <w:t xml:space="preserve">, warum die </w:t>
            </w:r>
            <w:r w:rsidR="00982CBF">
              <w:t>f</w:t>
            </w:r>
            <w:r w:rsidR="003C1F98">
              <w:t>alschen nicht zu Mal-Aufgaben passen.</w:t>
            </w:r>
          </w:p>
          <w:p w14:paraId="154FFE6B" w14:textId="77777777" w:rsidR="003C1F98" w:rsidRPr="00E73313" w:rsidRDefault="003C1F98" w:rsidP="002E0FA7"/>
        </w:tc>
      </w:tr>
      <w:tr w:rsidR="003C1F98" w:rsidRPr="00E73313" w14:paraId="37C6EFDB" w14:textId="77777777" w:rsidTr="002E0FA7">
        <w:tc>
          <w:tcPr>
            <w:tcW w:w="780" w:type="dxa"/>
          </w:tcPr>
          <w:p w14:paraId="08D04384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8BACD7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7169E02A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FE4B4DA" wp14:editId="40F04B32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-494</wp:posOffset>
                      </wp:positionV>
                      <wp:extent cx="2433955" cy="985520"/>
                      <wp:effectExtent l="63500" t="76200" r="29845" b="30480"/>
                      <wp:wrapNone/>
                      <wp:docPr id="152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985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039A6A6" w14:textId="77777777" w:rsidR="002E0FA7" w:rsidRPr="009734B3" w:rsidRDefault="002E0FA7" w:rsidP="003C1F98">
                                  <w:pPr>
                                    <w:pStyle w:val="HandschriftVorlage"/>
                                  </w:pPr>
                                  <w:r w:rsidRPr="009734B3">
                                    <w:t xml:space="preserve">3 Päckchen Gummibärchen liegen auf dem Tisch und 5 Päckchen Gummibärchen liegen in dem Regal.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B4DA" id="_x0000_s1174" type="#_x0000_t202" style="position:absolute;margin-left:205.5pt;margin-top:-.05pt;width:191.65pt;height:77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4039A6A6" w14:textId="77777777" w:rsidR="002E0FA7" w:rsidRPr="009734B3" w:rsidRDefault="002E0FA7" w:rsidP="003C1F98">
                            <w:pPr>
                              <w:pStyle w:val="HandschriftVorlage"/>
                            </w:pPr>
                            <w:r w:rsidRPr="009734B3">
                              <w:t xml:space="preserve">3 Päckchen Gummibärchen liegen auf dem Tisch und 5 Päckchen Gummibärchen liegen in dem Regal.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99D2907" wp14:editId="5D8190A2">
                      <wp:simplePos x="0" y="0"/>
                      <wp:positionH relativeFrom="column">
                        <wp:posOffset>-4561</wp:posOffset>
                      </wp:positionH>
                      <wp:positionV relativeFrom="paragraph">
                        <wp:posOffset>-11430</wp:posOffset>
                      </wp:positionV>
                      <wp:extent cx="2433955" cy="997527"/>
                      <wp:effectExtent l="63500" t="76200" r="29845" b="31750"/>
                      <wp:wrapNone/>
                      <wp:docPr id="152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9975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7962C39" w14:textId="77777777" w:rsidR="002E0FA7" w:rsidRPr="009734B3" w:rsidRDefault="002E0FA7" w:rsidP="003C1F98">
                                  <w:pPr>
                                    <w:pStyle w:val="HandschriftVorlage"/>
                                  </w:pPr>
                                  <w:r>
                                    <w:t>Da sind 3 Gummibärchen in einem Päckchen und 5 Gummibärchen in einem anderen Päckchen.</w:t>
                                  </w:r>
                                  <w:r w:rsidRPr="00EF151F">
                                    <w:t xml:space="preserve"> </w:t>
                                  </w:r>
                                  <w:r w:rsidRPr="009734B3">
                                    <w:t xml:space="preserve">Es sind also drei 5er, deswegen passt die Aufgabe 3 mal 5. </w:t>
                                  </w:r>
                                </w:p>
                                <w:p w14:paraId="072B8304" w14:textId="77777777" w:rsidR="002E0FA7" w:rsidRPr="009734B3" w:rsidRDefault="002E0FA7" w:rsidP="003C1F98">
                                  <w:pPr>
                                    <w:pStyle w:val="HandschriftVorlage"/>
                                  </w:pPr>
                                </w:p>
                                <w:p w14:paraId="2B4DF10B" w14:textId="77777777" w:rsidR="002E0FA7" w:rsidRPr="009734B3" w:rsidRDefault="002E0FA7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D2907" id="_x0000_s1175" type="#_x0000_t202" style="position:absolute;margin-left:-.35pt;margin-top:-.9pt;width:191.65pt;height:78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7962C39" w14:textId="77777777" w:rsidR="002E0FA7" w:rsidRPr="009734B3" w:rsidRDefault="002E0FA7" w:rsidP="003C1F98">
                            <w:pPr>
                              <w:pStyle w:val="HandschriftVorlage"/>
                            </w:pPr>
                            <w:r>
                              <w:t>Da sind 3 Gummibärchen in einem Päckchen und 5 Gummibärchen in einem anderen Päckchen.</w:t>
                            </w:r>
                            <w:r w:rsidRPr="00EF151F">
                              <w:t xml:space="preserve"> </w:t>
                            </w:r>
                            <w:r w:rsidRPr="009734B3">
                              <w:t xml:space="preserve">Es sind also drei 5er, deswegen passt die Aufgabe 3 mal 5. </w:t>
                            </w:r>
                          </w:p>
                          <w:p w14:paraId="072B8304" w14:textId="77777777" w:rsidR="002E0FA7" w:rsidRPr="009734B3" w:rsidRDefault="002E0FA7" w:rsidP="003C1F98">
                            <w:pPr>
                              <w:pStyle w:val="HandschriftVorlage"/>
                            </w:pPr>
                          </w:p>
                          <w:p w14:paraId="2B4DF10B" w14:textId="77777777" w:rsidR="002E0FA7" w:rsidRPr="009734B3" w:rsidRDefault="002E0FA7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C9AE76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5369A71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3ACFB60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D86B6E8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423BAFF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C9A4E0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24F79CAF" w14:textId="77777777" w:rsidTr="002E0FA7">
        <w:tc>
          <w:tcPr>
            <w:tcW w:w="780" w:type="dxa"/>
          </w:tcPr>
          <w:p w14:paraId="65EC6D2A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A24BE79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EABF61C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EB90984" wp14:editId="4E967E07">
                      <wp:simplePos x="0" y="0"/>
                      <wp:positionH relativeFrom="column">
                        <wp:posOffset>2609215</wp:posOffset>
                      </wp:positionH>
                      <wp:positionV relativeFrom="paragraph">
                        <wp:posOffset>14252</wp:posOffset>
                      </wp:positionV>
                      <wp:extent cx="2433955" cy="807085"/>
                      <wp:effectExtent l="63500" t="76200" r="29845" b="31115"/>
                      <wp:wrapNone/>
                      <wp:docPr id="152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807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DF79B9B" w14:textId="77777777" w:rsidR="002E0FA7" w:rsidRPr="009734B3" w:rsidRDefault="002E0FA7" w:rsidP="003C1F98">
                                  <w:pPr>
                                    <w:pStyle w:val="HandschriftVorlage"/>
                                  </w:pPr>
                                  <w:r w:rsidRPr="00EF151F">
                                    <w:t>In einem Päckchen sind 5 Gummi</w:t>
                                  </w:r>
                                  <w:r>
                                    <w:t>-</w:t>
                                  </w:r>
                                  <w:r w:rsidRPr="00EF151F">
                                    <w:t xml:space="preserve">bärchen. Es sind insgesamt 3 Päckchen. </w:t>
                                  </w:r>
                                  <w:r w:rsidRPr="009734B3">
                                    <w:t>Es sind also drei 5er, deswegen passt die Aufgabe 3 mal 5.</w:t>
                                  </w:r>
                                </w:p>
                                <w:p w14:paraId="4F1972BB" w14:textId="77777777" w:rsidR="002E0FA7" w:rsidRPr="00EF151F" w:rsidRDefault="002E0FA7" w:rsidP="003C1F98">
                                  <w:pPr>
                                    <w:pStyle w:val="HandschriftVorlage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90984" id="_x0000_s1176" type="#_x0000_t202" style="position:absolute;margin-left:205.45pt;margin-top:1.1pt;width:191.65pt;height:63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DF79B9B" w14:textId="77777777" w:rsidR="002E0FA7" w:rsidRPr="009734B3" w:rsidRDefault="002E0FA7" w:rsidP="003C1F98">
                            <w:pPr>
                              <w:pStyle w:val="HandschriftVorlage"/>
                            </w:pPr>
                            <w:r w:rsidRPr="00EF151F">
                              <w:t>In einem Päckchen sind 5 Gummi</w:t>
                            </w:r>
                            <w:r>
                              <w:t>-</w:t>
                            </w:r>
                            <w:r w:rsidRPr="00EF151F">
                              <w:t xml:space="preserve">bärchen. Es sind insgesamt 3 Päckchen. </w:t>
                            </w:r>
                            <w:r w:rsidRPr="009734B3">
                              <w:t>Es sind also drei 5er, deswegen passt die Aufgabe 3 mal 5.</w:t>
                            </w:r>
                          </w:p>
                          <w:p w14:paraId="4F1972BB" w14:textId="77777777" w:rsidR="002E0FA7" w:rsidRPr="00EF151F" w:rsidRDefault="002E0FA7" w:rsidP="003C1F98">
                            <w:pPr>
                              <w:pStyle w:val="HandschriftVorlag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DAE0461" wp14:editId="0970A17F">
                      <wp:simplePos x="0" y="0"/>
                      <wp:positionH relativeFrom="column">
                        <wp:posOffset>-3794</wp:posOffset>
                      </wp:positionH>
                      <wp:positionV relativeFrom="paragraph">
                        <wp:posOffset>10045</wp:posOffset>
                      </wp:positionV>
                      <wp:extent cx="2433955" cy="807522"/>
                      <wp:effectExtent l="63500" t="76200" r="29845" b="31115"/>
                      <wp:wrapNone/>
                      <wp:docPr id="152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8075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F895CD6" w14:textId="77777777" w:rsidR="002E0FA7" w:rsidRPr="009734B3" w:rsidRDefault="002E0FA7" w:rsidP="003C1F98">
                                  <w:pPr>
                                    <w:pStyle w:val="HandschriftVorlage"/>
                                  </w:pPr>
                                  <w:r w:rsidRPr="009734B3">
                                    <w:t xml:space="preserve">Ich sehe 3 Päckchen Gummibärchen. </w:t>
                                  </w:r>
                                  <w:r>
                                    <w:br/>
                                  </w:r>
                                  <w:r w:rsidRPr="009734B3">
                                    <w:t>In jedem Päckchen sind 5 Gummi</w:t>
                                  </w:r>
                                  <w:r>
                                    <w:t>-</w:t>
                                  </w:r>
                                  <w:r w:rsidRPr="009734B3">
                                    <w:t xml:space="preserve">bärchen.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0461" id="_x0000_s1177" type="#_x0000_t202" style="position:absolute;margin-left:-.3pt;margin-top:.8pt;width:191.65pt;height:6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&#13;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7F895CD6" w14:textId="77777777" w:rsidR="002E0FA7" w:rsidRPr="009734B3" w:rsidRDefault="002E0FA7" w:rsidP="003C1F98">
                            <w:pPr>
                              <w:pStyle w:val="HandschriftVorlage"/>
                            </w:pPr>
                            <w:r w:rsidRPr="009734B3">
                              <w:t xml:space="preserve">Ich sehe 3 Päckchen Gummibärchen. </w:t>
                            </w:r>
                            <w:r>
                              <w:br/>
                            </w:r>
                            <w:r w:rsidRPr="009734B3">
                              <w:t>In jedem Päckchen sind 5 Gummi</w:t>
                            </w:r>
                            <w:r>
                              <w:t>-</w:t>
                            </w:r>
                            <w:r w:rsidRPr="009734B3">
                              <w:t xml:space="preserve">bärchen.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0D54F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18810B1B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93C4F4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</w:tbl>
    <w:p w14:paraId="4A42A975" w14:textId="77777777" w:rsidR="003C1F98" w:rsidRDefault="003C1F98" w:rsidP="003C1F98"/>
    <w:tbl>
      <w:tblPr>
        <w:tblStyle w:val="Tabellenraster"/>
        <w:tblW w:w="5253" w:type="pct"/>
        <w:tblInd w:w="-1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4916"/>
        <w:gridCol w:w="3446"/>
      </w:tblGrid>
      <w:tr w:rsidR="0069129F" w14:paraId="508AACA2" w14:textId="77777777" w:rsidTr="0069129F">
        <w:trPr>
          <w:trHeight w:val="810"/>
        </w:trPr>
        <w:tc>
          <w:tcPr>
            <w:tcW w:w="1135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</w:tcBorders>
          </w:tcPr>
          <w:p w14:paraId="7A6BDD12" w14:textId="77777777" w:rsidR="003C1F98" w:rsidRDefault="003C1F98" w:rsidP="003760D9">
            <w:pPr>
              <w:pStyle w:val="berschrift2"/>
            </w:pPr>
            <w:r>
              <w:br w:type="page"/>
            </w:r>
            <w:r w:rsidR="0069129F">
              <w:t xml:space="preserve"> </w:t>
            </w:r>
            <w:r>
              <w:rPr>
                <w:noProof/>
              </w:rPr>
              <w:drawing>
                <wp:inline distT="0" distB="0" distL="0" distR="0" wp14:anchorId="65AEDE6E" wp14:editId="00980937">
                  <wp:extent cx="432000" cy="507396"/>
                  <wp:effectExtent l="0" t="0" r="0" b="635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50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CE724" w14:textId="77777777" w:rsidR="003C1F98" w:rsidRPr="00432D20" w:rsidRDefault="003C1F98" w:rsidP="002E0FA7"/>
        </w:tc>
        <w:tc>
          <w:tcPr>
            <w:tcW w:w="8362" w:type="dxa"/>
            <w:gridSpan w:val="2"/>
            <w:tcBorders>
              <w:top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650BFD42" w14:textId="77777777" w:rsidR="003C1F98" w:rsidRPr="00505C12" w:rsidRDefault="003C1F98" w:rsidP="00505C12">
            <w:pPr>
              <w:pStyle w:val="berschrift1"/>
              <w:rPr>
                <w:sz w:val="6"/>
                <w:szCs w:val="6"/>
              </w:rPr>
            </w:pPr>
            <w:r w:rsidRPr="00AA3219">
              <w:t>Speicherkiste: Multiplizieren verstehen und erklären</w:t>
            </w:r>
          </w:p>
          <w:p w14:paraId="17FFBB20" w14:textId="77777777" w:rsidR="003C1F98" w:rsidRDefault="003C1F98" w:rsidP="003760D9">
            <w:pPr>
              <w:pStyle w:val="berschrift2"/>
            </w:pPr>
            <w:r>
              <w:t>So erklären wir, was Multiplikation bedeutet</w:t>
            </w:r>
            <w:r w:rsidR="00982CBF">
              <w:t>.</w:t>
            </w:r>
          </w:p>
          <w:p w14:paraId="48BA6E8D" w14:textId="77777777" w:rsidR="003C1F98" w:rsidRPr="004A1039" w:rsidRDefault="003C1F98" w:rsidP="002E0FA7">
            <w:r>
              <w:t>Multiplikation ist ein anderes Wort für Mal-Aufgabe. Es bedeutet, in Gruppen zu zählen, z.</w:t>
            </w:r>
            <w:r w:rsidR="00982CBF">
              <w:t xml:space="preserve"> </w:t>
            </w:r>
            <w:r>
              <w:t>B.:</w:t>
            </w:r>
          </w:p>
          <w:p w14:paraId="332FEC58" w14:textId="77777777" w:rsidR="003C1F98" w:rsidRPr="00AA3219" w:rsidRDefault="003C1F98" w:rsidP="002E0FA7"/>
        </w:tc>
      </w:tr>
      <w:tr w:rsidR="003C1F98" w14:paraId="4866AF63" w14:textId="77777777" w:rsidTr="0069129F">
        <w:trPr>
          <w:trHeight w:val="1273"/>
        </w:trPr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730D9352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 w:rsidRPr="00644456">
              <w:rPr>
                <w:color w:val="7F7F7F" w:themeColor="text1" w:themeTint="80"/>
              </w:rPr>
              <w:t>Tipp</w:t>
            </w:r>
            <w:r w:rsidR="0023730D" w:rsidRPr="00644456">
              <w:rPr>
                <w:color w:val="7F7F7F" w:themeColor="text1" w:themeTint="80"/>
              </w:rPr>
              <w:t>s</w:t>
            </w:r>
            <w:r w:rsidRPr="00644456">
              <w:rPr>
                <w:color w:val="7F7F7F" w:themeColor="text1" w:themeTint="80"/>
              </w:rPr>
              <w:t>:</w:t>
            </w:r>
            <w:r w:rsidR="0023730D" w:rsidRPr="00644456">
              <w:rPr>
                <w:color w:val="7F7F7F" w:themeColor="text1" w:themeTint="80"/>
              </w:rPr>
              <w:t xml:space="preserve"> </w:t>
            </w:r>
            <w:r w:rsidR="0023730D" w:rsidRPr="00644456">
              <w:rPr>
                <w:color w:val="7F7F7F" w:themeColor="text1" w:themeTint="80"/>
              </w:rPr>
              <w:br/>
              <w:t>Auf</w:t>
            </w:r>
            <w:r w:rsidRPr="00644456">
              <w:rPr>
                <w:color w:val="7F7F7F" w:themeColor="text1" w:themeTint="80"/>
              </w:rPr>
              <w:t xml:space="preserve">gabe </w:t>
            </w:r>
            <w:r w:rsidR="0023730D" w:rsidRPr="00644456">
              <w:rPr>
                <w:color w:val="7F7F7F" w:themeColor="text1" w:themeTint="80"/>
              </w:rPr>
              <w:br/>
              <w:t>1.</w:t>
            </w:r>
            <w:r w:rsidRPr="00644456">
              <w:rPr>
                <w:color w:val="7F7F7F" w:themeColor="text1" w:themeTint="80"/>
              </w:rPr>
              <w:t>1 hilft</w:t>
            </w:r>
          </w:p>
          <w:p w14:paraId="6AD9B423" w14:textId="77777777" w:rsidR="003C1F98" w:rsidRPr="00644456" w:rsidRDefault="003C1F98" w:rsidP="00505C12">
            <w:pPr>
              <w:spacing w:line="240" w:lineRule="auto"/>
              <w:ind w:left="57"/>
              <w:jc w:val="both"/>
              <w:rPr>
                <w:color w:val="7F7F7F" w:themeColor="text1" w:themeTint="80"/>
                <w:sz w:val="14"/>
                <w:szCs w:val="14"/>
              </w:rPr>
            </w:pPr>
          </w:p>
          <w:p w14:paraId="3CE08C97" w14:textId="77777777" w:rsidR="003C1F98" w:rsidRPr="00644456" w:rsidRDefault="003C1F98" w:rsidP="00505C12">
            <w:pPr>
              <w:pStyle w:val="berschrift5"/>
              <w:spacing w:line="240" w:lineRule="auto"/>
              <w:ind w:left="57"/>
              <w:jc w:val="both"/>
              <w:rPr>
                <w:color w:val="7F7F7F" w:themeColor="text1" w:themeTint="80"/>
              </w:rPr>
            </w:pPr>
          </w:p>
        </w:tc>
        <w:tc>
          <w:tcPr>
            <w:tcW w:w="4916" w:type="dxa"/>
          </w:tcPr>
          <w:p w14:paraId="0D7E49A9" w14:textId="77777777" w:rsidR="003C1F98" w:rsidRDefault="003C1F98" w:rsidP="002E0FA7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3 Würfel, immer ______________________auf jedem Würfel. </w:t>
            </w:r>
          </w:p>
          <w:p w14:paraId="40DC92D7" w14:textId="77777777" w:rsidR="003C1F98" w:rsidRPr="00CD6267" w:rsidRDefault="003C1F98" w:rsidP="002E0FA7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>Das sind drei 5er-Würfel.</w:t>
            </w:r>
          </w:p>
        </w:tc>
        <w:tc>
          <w:tcPr>
            <w:tcW w:w="3446" w:type="dxa"/>
            <w:tcBorders>
              <w:right w:val="dashSmallGap" w:sz="12" w:space="0" w:color="A6A6A6" w:themeColor="background1" w:themeShade="A6"/>
            </w:tcBorders>
          </w:tcPr>
          <w:p w14:paraId="68FA0FA7" w14:textId="77777777" w:rsidR="0023730D" w:rsidRDefault="0023730D" w:rsidP="0023730D">
            <w:pPr>
              <w:pStyle w:val="berschrift9"/>
            </w:pPr>
          </w:p>
          <w:p w14:paraId="5C3779CB" w14:textId="77777777" w:rsidR="0023730D" w:rsidRDefault="0023730D" w:rsidP="0023730D">
            <w:pPr>
              <w:pStyle w:val="berschrift9"/>
            </w:pPr>
          </w:p>
          <w:p w14:paraId="574851D0" w14:textId="77777777" w:rsidR="0023730D" w:rsidRDefault="0023730D" w:rsidP="0023730D">
            <w:pPr>
              <w:pStyle w:val="berschrift9"/>
            </w:pPr>
            <w:r>
              <w:rPr>
                <w:noProof/>
              </w:rPr>
              <w:drawing>
                <wp:inline distT="0" distB="0" distL="0" distR="0" wp14:anchorId="63A641FE" wp14:editId="7C3EA442">
                  <wp:extent cx="437515" cy="424815"/>
                  <wp:effectExtent l="57150" t="57150" r="57785" b="70485"/>
                  <wp:docPr id="1877803357" name="Grafik 1877803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d 10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6137">
                            <a:off x="0" y="0"/>
                            <a:ext cx="43751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306E5E" wp14:editId="7F06BF52">
                  <wp:extent cx="437515" cy="424815"/>
                  <wp:effectExtent l="0" t="0" r="635" b="0"/>
                  <wp:docPr id="211510342" name="Grafik 211510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d 10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E6AF50" wp14:editId="6CE079EF">
                  <wp:extent cx="439200" cy="424800"/>
                  <wp:effectExtent l="95250" t="95250" r="94615" b="90170"/>
                  <wp:docPr id="1131898412" name="Grafik 1131898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Bild 10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6432">
                            <a:off x="0" y="0"/>
                            <a:ext cx="439200" cy="42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777614" w14:textId="77777777" w:rsidR="003C1F98" w:rsidRDefault="003C1F98" w:rsidP="002E0FA7"/>
          <w:p w14:paraId="5DF984C0" w14:textId="77777777" w:rsidR="00711B95" w:rsidRDefault="00711B95" w:rsidP="002E0FA7"/>
        </w:tc>
      </w:tr>
      <w:tr w:rsidR="0069129F" w14:paraId="4D8D5E37" w14:textId="77777777" w:rsidTr="0069129F">
        <w:trPr>
          <w:trHeight w:val="1046"/>
        </w:trPr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2663498D" w14:textId="77777777" w:rsidR="003C1F98" w:rsidRPr="00644456" w:rsidRDefault="00711B95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2.4</w:t>
            </w:r>
            <w:r w:rsidR="0023730D" w:rsidRPr="00644456">
              <w:rPr>
                <w:color w:val="7F7F7F" w:themeColor="text1" w:themeTint="80"/>
              </w:rPr>
              <w:t xml:space="preserve"> </w:t>
            </w:r>
            <w:r w:rsidR="003C1F98" w:rsidRPr="00644456">
              <w:rPr>
                <w:color w:val="7F7F7F" w:themeColor="text1" w:themeTint="80"/>
              </w:rPr>
              <w:t>hilf</w:t>
            </w:r>
            <w:r w:rsidR="00644456" w:rsidRPr="00644456">
              <w:rPr>
                <w:color w:val="7F7F7F" w:themeColor="text1" w:themeTint="80"/>
              </w:rPr>
              <w:t>t</w:t>
            </w:r>
          </w:p>
        </w:tc>
        <w:tc>
          <w:tcPr>
            <w:tcW w:w="4916" w:type="dxa"/>
          </w:tcPr>
          <w:p w14:paraId="4A095EDE" w14:textId="77777777" w:rsidR="003C1F98" w:rsidRDefault="003C1F98" w:rsidP="002E0FA7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_____ Reihen, mit jeweils 5 Punkten. </w:t>
            </w:r>
          </w:p>
          <w:p w14:paraId="648950C6" w14:textId="77777777" w:rsidR="003C1F98" w:rsidRDefault="003C1F98" w:rsidP="0069129F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Das sind _______________-Reihen. </w:t>
            </w:r>
          </w:p>
        </w:tc>
        <w:tc>
          <w:tcPr>
            <w:tcW w:w="3446" w:type="dxa"/>
            <w:tcBorders>
              <w:right w:val="dashSmallGap" w:sz="12" w:space="0" w:color="A6A6A6" w:themeColor="background1" w:themeShade="A6"/>
            </w:tcBorders>
          </w:tcPr>
          <w:p w14:paraId="02ECABE0" w14:textId="77777777" w:rsidR="0069129F" w:rsidRDefault="0069129F" w:rsidP="0069129F">
            <w:pPr>
              <w:pStyle w:val="berschrift9"/>
              <w:rPr>
                <w:noProof/>
              </w:rPr>
            </w:pPr>
          </w:p>
          <w:p w14:paraId="4C8A7216" w14:textId="77777777" w:rsidR="0069129F" w:rsidRDefault="0069129F" w:rsidP="0069129F">
            <w:pPr>
              <w:pStyle w:val="berschrift9"/>
              <w:rPr>
                <w:noProof/>
              </w:rPr>
            </w:pPr>
          </w:p>
          <w:p w14:paraId="76479B4B" w14:textId="77777777" w:rsidR="003C1F98" w:rsidRDefault="0069129F" w:rsidP="0069129F">
            <w:pPr>
              <w:pStyle w:val="berschrift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B2B8E9" wp14:editId="5E7C2B67">
                  <wp:extent cx="994728" cy="521758"/>
                  <wp:effectExtent l="0" t="0" r="0" b="0"/>
                  <wp:docPr id="395608136" name="Grafik 395608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06" cy="52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D9345" w14:textId="77777777" w:rsidR="00711B95" w:rsidRDefault="00711B95" w:rsidP="00711B95"/>
          <w:p w14:paraId="6DA77DAE" w14:textId="77777777" w:rsidR="00711B95" w:rsidRPr="00711B95" w:rsidRDefault="00711B95" w:rsidP="00711B95"/>
        </w:tc>
      </w:tr>
      <w:tr w:rsidR="003C1F98" w14:paraId="688F304B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4364544C" w14:textId="77777777" w:rsidR="003C1F98" w:rsidRPr="00644456" w:rsidRDefault="00711B95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3</w:t>
            </w:r>
            <w:r w:rsidR="0023730D" w:rsidRPr="00644456">
              <w:rPr>
                <w:color w:val="7F7F7F" w:themeColor="text1" w:themeTint="80"/>
              </w:rPr>
              <w:t>.2 hilft</w:t>
            </w:r>
          </w:p>
        </w:tc>
        <w:tc>
          <w:tcPr>
            <w:tcW w:w="4916" w:type="dxa"/>
          </w:tcPr>
          <w:p w14:paraId="7B02CC29" w14:textId="77777777" w:rsidR="003C1F98" w:rsidRDefault="003C1F98" w:rsidP="002E0FA7">
            <w:pPr>
              <w:pStyle w:val="HandschriftVorlage"/>
              <w:spacing w:line="360" w:lineRule="auto"/>
              <w:rPr>
                <w:noProof/>
              </w:rPr>
            </w:pPr>
            <w:r>
              <w:t xml:space="preserve">Ich sehe </w:t>
            </w:r>
            <w:r>
              <w:rPr>
                <w:noProof/>
              </w:rPr>
              <w:t xml:space="preserve">____ Schritte,  </w:t>
            </w:r>
          </w:p>
          <w:p w14:paraId="355F37F5" w14:textId="77777777" w:rsidR="003C1F98" w:rsidRDefault="003C1F98" w:rsidP="002E0FA7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jeder Schritt </w:t>
            </w:r>
            <w:r w:rsidR="00536213">
              <w:rPr>
                <w:noProof/>
              </w:rPr>
              <w:t xml:space="preserve">entspricht der Größe </w:t>
            </w:r>
            <w:r>
              <w:rPr>
                <w:noProof/>
              </w:rPr>
              <w:t xml:space="preserve">____. </w:t>
            </w:r>
          </w:p>
          <w:p w14:paraId="20F27D9C" w14:textId="77777777" w:rsidR="003C1F98" w:rsidRDefault="003C1F98" w:rsidP="002E0FA7">
            <w:pPr>
              <w:pStyle w:val="HandschriftVorlage"/>
              <w:spacing w:line="360" w:lineRule="auto"/>
              <w:rPr>
                <w:noProof/>
              </w:rPr>
            </w:pPr>
            <w:r>
              <w:rPr>
                <w:noProof/>
              </w:rPr>
              <w:t>Das sind _____________________________.</w:t>
            </w:r>
          </w:p>
          <w:p w14:paraId="11C987B7" w14:textId="77777777" w:rsidR="003C1F98" w:rsidRDefault="003C1F98" w:rsidP="002E0FA7"/>
        </w:tc>
        <w:tc>
          <w:tcPr>
            <w:tcW w:w="3446" w:type="dxa"/>
            <w:tcBorders>
              <w:right w:val="dashSmallGap" w:sz="12" w:space="0" w:color="A6A6A6" w:themeColor="background1" w:themeShade="A6"/>
            </w:tcBorders>
          </w:tcPr>
          <w:p w14:paraId="7B683A3D" w14:textId="67B0103E" w:rsidR="003C1F98" w:rsidRPr="00B020AA" w:rsidRDefault="0032245A" w:rsidP="002E0FA7">
            <w:pPr>
              <w:rPr>
                <w:noProof/>
                <w:color w:val="FF00FF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6656" behindDoc="0" locked="0" layoutInCell="1" allowOverlap="1" wp14:anchorId="422EE269" wp14:editId="73C7828A">
                      <wp:simplePos x="0" y="0"/>
                      <wp:positionH relativeFrom="column">
                        <wp:posOffset>69374</wp:posOffset>
                      </wp:positionH>
                      <wp:positionV relativeFrom="paragraph">
                        <wp:posOffset>575628</wp:posOffset>
                      </wp:positionV>
                      <wp:extent cx="1542573" cy="235585"/>
                      <wp:effectExtent l="0" t="0" r="0" b="5715"/>
                      <wp:wrapNone/>
                      <wp:docPr id="585550508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2573" cy="235585"/>
                                <a:chOff x="0" y="-2699"/>
                                <a:chExt cx="1542989" cy="235743"/>
                              </a:xfrm>
                            </wpg:grpSpPr>
                            <wps:wsp>
                              <wps:cNvPr id="50438708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167166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459652" name="Textfeld 117"/>
                              <wps:cNvSpPr txBox="1"/>
                              <wps:spPr>
                                <a:xfrm>
                                  <a:off x="628650" y="-2699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082AAB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549716" name="Textfeld 117"/>
                              <wps:cNvSpPr txBox="1"/>
                              <wps:spPr>
                                <a:xfrm>
                                  <a:off x="1314389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49D2F9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22EE269" id="_x0000_s1178" style="position:absolute;margin-left:5.45pt;margin-top:45.35pt;width:121.45pt;height:18.55pt;z-index:252486656;mso-width-relative:margin" coordorigin=",-26" coordsize="15429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">
                      <v:shape id="Textfeld 117" o:spid="_x0000_s1179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" fillcolor="white [3201]" stroked="f" strokeweight=".5pt">
                        <v:textbox inset="1mm,.5mm,0,0">
                          <w:txbxContent>
                            <w:p w14:paraId="73167166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80" type="#_x0000_t202" style="position:absolute;left:6286;top:-26;width:2572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65082AAB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81" type="#_x0000_t202" style="position:absolute;left:13143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6249D2F9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B020AA">
              <w:rPr>
                <w:noProof/>
                <w:color w:val="FF00FF"/>
              </w:rPr>
              <mc:AlternateContent>
                <mc:Choice Requires="wps">
                  <w:drawing>
                    <wp:anchor distT="45720" distB="45720" distL="114300" distR="114300" simplePos="0" relativeHeight="251868160" behindDoc="0" locked="0" layoutInCell="1" allowOverlap="1" wp14:anchorId="287BD095" wp14:editId="6BA607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078355" cy="1404620"/>
                      <wp:effectExtent l="0" t="0" r="4445" b="1270"/>
                      <wp:wrapSquare wrapText="bothSides"/>
                      <wp:docPr id="6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83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DD7C0" w14:textId="77777777" w:rsidR="002E0FA7" w:rsidRDefault="002E0FA7" w:rsidP="003C1F98"/>
                                <w:p w14:paraId="203ABAF7" w14:textId="77777777" w:rsidR="002E0FA7" w:rsidRDefault="002E0FA7" w:rsidP="003C1F98"/>
                                <w:p w14:paraId="082363E2" w14:textId="77777777" w:rsidR="002E0FA7" w:rsidRDefault="002E0FA7" w:rsidP="003C1F98"/>
                                <w:p w14:paraId="50BB99E3" w14:textId="77777777" w:rsidR="002E0FA7" w:rsidRDefault="002E0FA7" w:rsidP="003C1F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A9D781" wp14:editId="17018083">
                                        <wp:extent cx="1978342" cy="498673"/>
                                        <wp:effectExtent l="0" t="0" r="3175" b="0"/>
                                        <wp:docPr id="1254766057" name="Grafik 125476605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8" name="Grafik 508"/>
                                                <pic:cNvPicPr/>
                                              </pic:nvPicPr>
                                              <pic:blipFill>
                                                <a:blip r:embed="rId1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4555" cy="5178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7BD095" id="_x0000_s1182" type="#_x0000_t202" style="position:absolute;margin-left:0;margin-top:0;width:163.65pt;height:110.6pt;z-index:251868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" stroked="f">
                      <v:textbox style="mso-fit-shape-to-text:t">
                        <w:txbxContent>
                          <w:p w14:paraId="58ADD7C0" w14:textId="77777777" w:rsidR="002E0FA7" w:rsidRDefault="002E0FA7" w:rsidP="003C1F98"/>
                          <w:p w14:paraId="203ABAF7" w14:textId="77777777" w:rsidR="002E0FA7" w:rsidRDefault="002E0FA7" w:rsidP="003C1F98"/>
                          <w:p w14:paraId="082363E2" w14:textId="77777777" w:rsidR="002E0FA7" w:rsidRDefault="002E0FA7" w:rsidP="003C1F98"/>
                          <w:p w14:paraId="50BB99E3" w14:textId="77777777" w:rsidR="002E0FA7" w:rsidRDefault="002E0FA7" w:rsidP="003C1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9D781" wp14:editId="17018083">
                                  <wp:extent cx="1978342" cy="498673"/>
                                  <wp:effectExtent l="0" t="0" r="3175" b="0"/>
                                  <wp:docPr id="1254766057" name="Grafik 125476605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" name="Grafik 508"/>
                                          <pic:cNvPicPr/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555" cy="517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C1F98" w14:paraId="5E45977A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583C89EE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</w:tc>
        <w:tc>
          <w:tcPr>
            <w:tcW w:w="4916" w:type="dxa"/>
            <w:tcBorders>
              <w:right w:val="single" w:sz="4" w:space="0" w:color="BFBFBF" w:themeColor="background1" w:themeShade="BF"/>
            </w:tcBorders>
          </w:tcPr>
          <w:p w14:paraId="258463C0" w14:textId="77777777" w:rsidR="003C1F98" w:rsidRDefault="003C1F98" w:rsidP="002E0FA7">
            <w:pPr>
              <w:pStyle w:val="HandschriftVorlage"/>
              <w:spacing w:line="360" w:lineRule="auto"/>
            </w:pPr>
            <w:r>
              <w:t xml:space="preserve">Ich sehe _____________________________ . </w:t>
            </w:r>
            <w:r>
              <w:br/>
              <w:t>____________________________________</w:t>
            </w:r>
          </w:p>
          <w:p w14:paraId="62F392FE" w14:textId="77777777" w:rsidR="003C1F98" w:rsidRDefault="003C1F98" w:rsidP="002E0FA7">
            <w:pPr>
              <w:pStyle w:val="HandschriftVorlage"/>
            </w:pPr>
            <w:r>
              <w:t xml:space="preserve">Das sind drei 5er-Gruppen. </w:t>
            </w:r>
            <w:r>
              <w:br/>
            </w:r>
          </w:p>
          <w:p w14:paraId="355AF6BC" w14:textId="77777777" w:rsidR="003C1F98" w:rsidRDefault="003C1F98" w:rsidP="002E0FA7">
            <w:pPr>
              <w:rPr>
                <w:noProof/>
              </w:rPr>
            </w:pPr>
            <w:r>
              <w:rPr>
                <w:noProof/>
              </w:rPr>
              <w:t xml:space="preserve">Auf allen Bildern sehe ich </w:t>
            </w:r>
            <w:r w:rsidRPr="007E6223">
              <w:rPr>
                <w:noProof/>
                <w:color w:val="7F7F7F" w:themeColor="text1" w:themeTint="80"/>
              </w:rPr>
              <w:t>___________</w:t>
            </w:r>
            <w:r>
              <w:rPr>
                <w:noProof/>
              </w:rPr>
              <w:t xml:space="preserve">-Gruppen. </w:t>
            </w:r>
          </w:p>
        </w:tc>
        <w:tc>
          <w:tcPr>
            <w:tcW w:w="344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dashSmallGap" w:sz="12" w:space="0" w:color="A6A6A6" w:themeColor="background1" w:themeShade="A6"/>
            </w:tcBorders>
          </w:tcPr>
          <w:p w14:paraId="7DB869AD" w14:textId="55B5FF11" w:rsidR="003C1F98" w:rsidRDefault="003C1F98" w:rsidP="002E0FA7">
            <w:pPr>
              <w:rPr>
                <w:noProof/>
              </w:rPr>
            </w:pPr>
            <w:r>
              <w:rPr>
                <w:noProof/>
              </w:rPr>
              <w:t>E</w:t>
            </w:r>
            <w:r w:rsidRPr="00435539">
              <w:rPr>
                <w:noProof/>
              </w:rPr>
              <w:t xml:space="preserve">igenes Bild zur Aufgabe </w:t>
            </w:r>
            <w:r w:rsidRPr="00B678A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t xml:space="preserve">3 </w:t>
            </w:r>
            <w:r w:rsidRPr="00B678A7">
              <w:rPr>
                <w:rFonts w:ascii="Comic Sans MS" w:hAnsi="Comic Sans MS" w:cs="Calibri"/>
                <w:b/>
                <w:bCs/>
                <w:noProof/>
                <w:sz w:val="24"/>
                <w:szCs w:val="24"/>
              </w:rPr>
              <w:t>∙</w:t>
            </w:r>
            <w:r w:rsidRPr="00B678A7">
              <w:rPr>
                <w:rFonts w:ascii="Comic Sans MS" w:hAnsi="Comic Sans MS"/>
                <w:b/>
                <w:bCs/>
                <w:noProof/>
                <w:sz w:val="24"/>
                <w:szCs w:val="24"/>
              </w:rPr>
              <w:t xml:space="preserve"> 5</w:t>
            </w:r>
            <w:r>
              <w:rPr>
                <w:noProof/>
              </w:rPr>
              <w:t>:</w:t>
            </w:r>
          </w:p>
          <w:p w14:paraId="26BB1AD2" w14:textId="126B6704" w:rsidR="003C1F98" w:rsidRDefault="003C1F98" w:rsidP="002E0FA7">
            <w:pPr>
              <w:rPr>
                <w:noProof/>
              </w:rPr>
            </w:pPr>
          </w:p>
          <w:p w14:paraId="73009F43" w14:textId="77777777" w:rsidR="003C1F98" w:rsidRDefault="003C1F98" w:rsidP="002E0FA7">
            <w:pPr>
              <w:rPr>
                <w:noProof/>
              </w:rPr>
            </w:pPr>
          </w:p>
          <w:p w14:paraId="79EAB749" w14:textId="77777777" w:rsidR="003C1F98" w:rsidRDefault="003C1F98" w:rsidP="002E0FA7">
            <w:pPr>
              <w:rPr>
                <w:noProof/>
              </w:rPr>
            </w:pPr>
          </w:p>
          <w:p w14:paraId="3C866594" w14:textId="77777777" w:rsidR="003C1F98" w:rsidRDefault="003C1F98" w:rsidP="002E0FA7">
            <w:pPr>
              <w:rPr>
                <w:noProof/>
              </w:rPr>
            </w:pPr>
          </w:p>
          <w:p w14:paraId="0AF3B490" w14:textId="77777777" w:rsidR="003C1F98" w:rsidRDefault="003C1F98" w:rsidP="002E0FA7">
            <w:pPr>
              <w:rPr>
                <w:noProof/>
              </w:rPr>
            </w:pPr>
          </w:p>
          <w:p w14:paraId="4262AAF7" w14:textId="77777777" w:rsidR="003C1F98" w:rsidRPr="00435539" w:rsidRDefault="003C1F98" w:rsidP="002E0FA7">
            <w:pPr>
              <w:rPr>
                <w:noProof/>
              </w:rPr>
            </w:pPr>
            <w:r w:rsidRPr="00435539">
              <w:rPr>
                <w:noProof/>
              </w:rPr>
              <w:t xml:space="preserve"> </w:t>
            </w:r>
          </w:p>
        </w:tc>
      </w:tr>
      <w:tr w:rsidR="003C1F98" w14:paraId="0B57938E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2ED103AE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</w:tc>
        <w:tc>
          <w:tcPr>
            <w:tcW w:w="8362" w:type="dxa"/>
            <w:gridSpan w:val="2"/>
            <w:tcBorders>
              <w:right w:val="dashSmallGap" w:sz="12" w:space="0" w:color="A6A6A6" w:themeColor="background1" w:themeShade="A6"/>
            </w:tcBorders>
          </w:tcPr>
          <w:p w14:paraId="2386F451" w14:textId="77777777" w:rsidR="003C1F98" w:rsidRPr="00D63B64" w:rsidRDefault="003C1F98" w:rsidP="002E0FA7">
            <w:pPr>
              <w:rPr>
                <w:noProof/>
              </w:rPr>
            </w:pPr>
            <w:r>
              <w:rPr>
                <w:noProof/>
              </w:rPr>
              <w:t>Dazu passt immer die Aufgabe</w:t>
            </w:r>
            <w:r w:rsidRPr="007E6223">
              <w:rPr>
                <w:noProof/>
                <w:color w:val="7F7F7F" w:themeColor="text1" w:themeTint="80"/>
              </w:rPr>
              <w:t xml:space="preserve"> _______________</w:t>
            </w:r>
          </w:p>
        </w:tc>
      </w:tr>
      <w:tr w:rsidR="003C1F98" w14:paraId="445F2CD2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</w:tcBorders>
          </w:tcPr>
          <w:p w14:paraId="39C4770B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</w:tc>
        <w:tc>
          <w:tcPr>
            <w:tcW w:w="8362" w:type="dxa"/>
            <w:gridSpan w:val="2"/>
            <w:tcBorders>
              <w:right w:val="dashSmallGap" w:sz="12" w:space="0" w:color="A6A6A6" w:themeColor="background1" w:themeShade="A6"/>
            </w:tcBorders>
          </w:tcPr>
          <w:p w14:paraId="4117AD46" w14:textId="77777777" w:rsidR="003C1F98" w:rsidRPr="007C7978" w:rsidRDefault="003C1F98" w:rsidP="002E0FA7"/>
        </w:tc>
      </w:tr>
      <w:tr w:rsidR="0069129F" w14:paraId="1865565D" w14:textId="77777777" w:rsidTr="0069129F">
        <w:tc>
          <w:tcPr>
            <w:tcW w:w="1135" w:type="dxa"/>
            <w:tcBorders>
              <w:left w:val="dashSmallGap" w:sz="12" w:space="0" w:color="A6A6A6" w:themeColor="background1" w:themeShade="A6"/>
              <w:bottom w:val="dashSmallGap" w:sz="12" w:space="0" w:color="A6A6A6" w:themeColor="background1" w:themeShade="A6"/>
            </w:tcBorders>
          </w:tcPr>
          <w:p w14:paraId="12475EB1" w14:textId="77777777" w:rsidR="003C1F98" w:rsidRPr="00644456" w:rsidRDefault="00711B95" w:rsidP="0023730D">
            <w:pPr>
              <w:pStyle w:val="bershrift5"/>
              <w:spacing w:before="120" w:line="240" w:lineRule="auto"/>
              <w:ind w:left="57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4</w:t>
            </w:r>
            <w:r w:rsidR="0023730D" w:rsidRPr="00644456">
              <w:rPr>
                <w:color w:val="7F7F7F" w:themeColor="text1" w:themeTint="80"/>
              </w:rPr>
              <w:t>.1 hilft</w:t>
            </w:r>
          </w:p>
          <w:p w14:paraId="57085D14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</w:p>
          <w:p w14:paraId="76E7AB9E" w14:textId="77777777" w:rsidR="003C1F98" w:rsidRPr="00644456" w:rsidRDefault="003C1F98" w:rsidP="00505C12">
            <w:pPr>
              <w:pStyle w:val="bershrift5"/>
              <w:spacing w:line="240" w:lineRule="auto"/>
              <w:ind w:left="57"/>
              <w:rPr>
                <w:color w:val="7F7F7F" w:themeColor="text1" w:themeTint="80"/>
              </w:rPr>
            </w:pPr>
            <w:r w:rsidRPr="00644456">
              <w:rPr>
                <w:color w:val="7F7F7F" w:themeColor="text1" w:themeTint="80"/>
              </w:rPr>
              <w:t xml:space="preserve">Streiche </w:t>
            </w:r>
            <w:r w:rsidR="0023730D" w:rsidRPr="00644456">
              <w:rPr>
                <w:color w:val="7F7F7F" w:themeColor="text1" w:themeTint="80"/>
              </w:rPr>
              <w:t xml:space="preserve">durch, was nicht </w:t>
            </w:r>
            <w:r w:rsidRPr="00644456">
              <w:rPr>
                <w:color w:val="7F7F7F" w:themeColor="text1" w:themeTint="80"/>
              </w:rPr>
              <w:t>pass</w:t>
            </w:r>
            <w:r w:rsidR="0023730D" w:rsidRPr="00644456">
              <w:rPr>
                <w:color w:val="7F7F7F" w:themeColor="text1" w:themeTint="80"/>
              </w:rPr>
              <w:t>t</w:t>
            </w:r>
            <w:r w:rsidRPr="00644456">
              <w:rPr>
                <w:color w:val="7F7F7F" w:themeColor="text1" w:themeTint="80"/>
              </w:rPr>
              <w:t>!</w:t>
            </w:r>
          </w:p>
        </w:tc>
        <w:tc>
          <w:tcPr>
            <w:tcW w:w="8362" w:type="dxa"/>
            <w:gridSpan w:val="2"/>
            <w:tcBorders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</w:tcPr>
          <w:p w14:paraId="30AFC70F" w14:textId="77777777" w:rsidR="003C1F98" w:rsidRDefault="003C1F98" w:rsidP="00505C12">
            <w:pPr>
              <w:pStyle w:val="berschrift2"/>
              <w:rPr>
                <w:noProof/>
              </w:rPr>
            </w:pPr>
            <w:r>
              <w:rPr>
                <w:noProof/>
              </w:rPr>
              <w:t>So können wir über Multiplikationen sprechen und so nicht</w:t>
            </w:r>
          </w:p>
          <w:p w14:paraId="62744B43" w14:textId="77777777" w:rsidR="003C1F98" w:rsidRDefault="003C1F98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CA7FBBC" wp14:editId="1576C2CD">
                      <wp:simplePos x="0" y="0"/>
                      <wp:positionH relativeFrom="column">
                        <wp:posOffset>3542881</wp:posOffset>
                      </wp:positionH>
                      <wp:positionV relativeFrom="paragraph">
                        <wp:posOffset>133985</wp:posOffset>
                      </wp:positionV>
                      <wp:extent cx="1138686" cy="321310"/>
                      <wp:effectExtent l="38100" t="38100" r="99695" b="95885"/>
                      <wp:wrapNone/>
                      <wp:docPr id="695" name="Textfeld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8686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D99D1" w14:textId="77777777" w:rsidR="002E0FA7" w:rsidRPr="00EF3BC3" w:rsidRDefault="002E0FA7" w:rsidP="003C1F98">
                                  <w:pPr>
                                    <w:pStyle w:val="Zettel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t>6 Gruppen und 3 pro Gruppe sind 18.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7FBBC" id="Textfeld 695" o:spid="_x0000_s1183" type="#_x0000_t202" style="position:absolute;margin-left:278.95pt;margin-top:10.55pt;width:89.65pt;height:25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&#13;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14:paraId="78DD99D1" w14:textId="77777777" w:rsidR="002E0FA7" w:rsidRPr="00EF3BC3" w:rsidRDefault="002E0FA7" w:rsidP="003C1F98">
                            <w:pPr>
                              <w:pStyle w:val="Zettel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t>6 Gruppen und 3 pro Gruppe sind 18.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1428B45" wp14:editId="11C4726C">
                      <wp:simplePos x="0" y="0"/>
                      <wp:positionH relativeFrom="column">
                        <wp:posOffset>2541330</wp:posOffset>
                      </wp:positionH>
                      <wp:positionV relativeFrom="paragraph">
                        <wp:posOffset>142756</wp:posOffset>
                      </wp:positionV>
                      <wp:extent cx="871268" cy="767596"/>
                      <wp:effectExtent l="38100" t="38100" r="100330" b="90170"/>
                      <wp:wrapNone/>
                      <wp:docPr id="696" name="Textfeld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1268" cy="7675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04B1D7" w14:textId="77777777" w:rsidR="002E0FA7" w:rsidRDefault="002E0FA7" w:rsidP="003C1F98">
                                  <w:pPr>
                                    <w:pStyle w:val="Zettel"/>
                                  </w:pPr>
                                  <w:r>
                                    <w:t xml:space="preserve">6 Gruppen und immer 3 in jeder Gruppe sind 18 </w:t>
                                  </w:r>
                                </w:p>
                                <w:p w14:paraId="10275548" w14:textId="77777777" w:rsidR="002E0FA7" w:rsidRPr="00F34B8B" w:rsidRDefault="002E0FA7" w:rsidP="003C1F9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28B45" id="Textfeld 696" o:spid="_x0000_s1184" type="#_x0000_t202" style="position:absolute;margin-left:200.1pt;margin-top:11.25pt;width:68.6pt;height:60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3504B1D7" w14:textId="77777777" w:rsidR="002E0FA7" w:rsidRDefault="002E0FA7" w:rsidP="003C1F98">
                            <w:pPr>
                              <w:pStyle w:val="Zettel"/>
                            </w:pPr>
                            <w:r>
                              <w:t xml:space="preserve">6 Gruppen und immer 3 in jeder Gruppe sind 18 </w:t>
                            </w:r>
                          </w:p>
                          <w:p w14:paraId="10275548" w14:textId="77777777" w:rsidR="002E0FA7" w:rsidRPr="00F34B8B" w:rsidRDefault="002E0FA7" w:rsidP="003C1F9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491E05C" wp14:editId="5C71B8AE">
                      <wp:simplePos x="0" y="0"/>
                      <wp:positionH relativeFrom="column">
                        <wp:posOffset>1270179</wp:posOffset>
                      </wp:positionH>
                      <wp:positionV relativeFrom="paragraph">
                        <wp:posOffset>109268</wp:posOffset>
                      </wp:positionV>
                      <wp:extent cx="1000125" cy="266700"/>
                      <wp:effectExtent l="38100" t="38100" r="104775" b="95250"/>
                      <wp:wrapNone/>
                      <wp:docPr id="202" name="Textfeld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E966FD" w14:textId="77777777" w:rsidR="002E0FA7" w:rsidRPr="00EF3BC3" w:rsidRDefault="002E0FA7" w:rsidP="003C1F98">
                                  <w:pPr>
                                    <w:pStyle w:val="Zettel"/>
                                  </w:pPr>
                                  <w:r>
                                    <w:t>6 3er, das sind 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1E05C" id="Textfeld 202" o:spid="_x0000_s1185" type="#_x0000_t202" style="position:absolute;margin-left:100pt;margin-top:8.6pt;width:78.75pt;height:2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14E966FD" w14:textId="77777777" w:rsidR="002E0FA7" w:rsidRPr="00EF3BC3" w:rsidRDefault="002E0FA7" w:rsidP="003C1F98">
                            <w:pPr>
                              <w:pStyle w:val="Zettel"/>
                            </w:pPr>
                            <w:r>
                              <w:t>6 3er, das sind 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35A366E" wp14:editId="5B8019FC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114935</wp:posOffset>
                      </wp:positionV>
                      <wp:extent cx="952500" cy="240030"/>
                      <wp:effectExtent l="38100" t="38100" r="95250" b="102870"/>
                      <wp:wrapNone/>
                      <wp:docPr id="697" name="Textfeld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2400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DFA9AB" w14:textId="77777777" w:rsidR="002E0FA7" w:rsidRPr="00EF3BC3" w:rsidRDefault="002E0FA7" w:rsidP="003C1F98">
                                  <w:pPr>
                                    <w:pStyle w:val="Zettel"/>
                                  </w:pPr>
                                  <w:r w:rsidRPr="00EF3BC3">
                                    <w:t>6 mal 3 sind 18</w:t>
                                  </w:r>
                                </w:p>
                                <w:p w14:paraId="3A7CDC1D" w14:textId="77777777" w:rsidR="002E0FA7" w:rsidRPr="00EF3BC3" w:rsidRDefault="002E0FA7" w:rsidP="003C1F98">
                                  <w:pPr>
                                    <w:rPr>
                                      <w:rFonts w:ascii="Comic Sans MS" w:hAnsi="Comic Sans MS"/>
                                      <w:sz w:val="12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A366E" id="Textfeld 697" o:spid="_x0000_s1186" type="#_x0000_t202" style="position:absolute;margin-left:6.25pt;margin-top:9.05pt;width:75pt;height:18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57DFA9AB" w14:textId="77777777" w:rsidR="002E0FA7" w:rsidRPr="00EF3BC3" w:rsidRDefault="002E0FA7" w:rsidP="003C1F98">
                            <w:pPr>
                              <w:pStyle w:val="Zettel"/>
                            </w:pPr>
                            <w:r w:rsidRPr="00EF3BC3">
                              <w:t>6 mal 3 sind 18</w:t>
                            </w:r>
                          </w:p>
                          <w:p w14:paraId="3A7CDC1D" w14:textId="77777777" w:rsidR="002E0FA7" w:rsidRPr="00EF3BC3" w:rsidRDefault="002E0FA7" w:rsidP="003C1F98">
                            <w:pPr>
                              <w:rPr>
                                <w:rFonts w:ascii="Comic Sans MS" w:hAnsi="Comic Sans MS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7827C0" w14:textId="77777777" w:rsidR="003C1F98" w:rsidRDefault="003C1F98" w:rsidP="003760D9">
            <w:pPr>
              <w:pStyle w:val="berschrift2"/>
            </w:pPr>
          </w:p>
          <w:p w14:paraId="7699C57E" w14:textId="77777777" w:rsidR="003C1F98" w:rsidRDefault="007E6223" w:rsidP="003760D9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690E0B9" wp14:editId="4A937184">
                      <wp:simplePos x="0" y="0"/>
                      <wp:positionH relativeFrom="column">
                        <wp:posOffset>3583696</wp:posOffset>
                      </wp:positionH>
                      <wp:positionV relativeFrom="paragraph">
                        <wp:posOffset>156552</wp:posOffset>
                      </wp:positionV>
                      <wp:extent cx="1243546" cy="405022"/>
                      <wp:effectExtent l="38100" t="38100" r="90170" b="90805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3546" cy="405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91822D" w14:textId="77777777" w:rsidR="002E0FA7" w:rsidRDefault="002E0FA7" w:rsidP="003C1F98">
                                  <w:pPr>
                                    <w:pStyle w:val="Zettel"/>
                                  </w:pPr>
                                  <w:r>
                                    <w:t>Hier sind die sechs und hier sind die drei</w:t>
                                  </w:r>
                                </w:p>
                                <w:p w14:paraId="583BDEB3" w14:textId="77777777" w:rsidR="002E0FA7" w:rsidRPr="00F34B8B" w:rsidRDefault="002E0FA7" w:rsidP="003C1F98">
                                  <w:pPr>
                                    <w:pStyle w:val="Zettel"/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0E0B9" id="Textfeld 206" o:spid="_x0000_s1187" type="#_x0000_t202" style="position:absolute;margin-left:282.2pt;margin-top:12.35pt;width:97.9pt;height:31.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3B91822D" w14:textId="77777777" w:rsidR="002E0FA7" w:rsidRDefault="002E0FA7" w:rsidP="003C1F98">
                            <w:pPr>
                              <w:pStyle w:val="Zettel"/>
                            </w:pPr>
                            <w:r>
                              <w:t>Hier sind die sechs und hier sind die drei</w:t>
                            </w:r>
                          </w:p>
                          <w:p w14:paraId="583BDEB3" w14:textId="77777777" w:rsidR="002E0FA7" w:rsidRPr="00F34B8B" w:rsidRDefault="002E0FA7" w:rsidP="003C1F98">
                            <w:pPr>
                              <w:pStyle w:val="Zettel"/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7FDD03A" wp14:editId="11C6C6C7">
                      <wp:simplePos x="0" y="0"/>
                      <wp:positionH relativeFrom="column">
                        <wp:posOffset>1338652</wp:posOffset>
                      </wp:positionH>
                      <wp:positionV relativeFrom="paragraph">
                        <wp:posOffset>129659</wp:posOffset>
                      </wp:positionV>
                      <wp:extent cx="751840" cy="431321"/>
                      <wp:effectExtent l="38100" t="38100" r="86360" b="102235"/>
                      <wp:wrapNone/>
                      <wp:docPr id="15243" name="Textfeld 15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1840" cy="4313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B9184D" w14:textId="77777777" w:rsidR="002E0FA7" w:rsidRPr="00F34B8B" w:rsidRDefault="002E0FA7" w:rsidP="003C1F98">
                                  <w:pPr>
                                    <w:pStyle w:val="Zettel"/>
                                  </w:pPr>
                                  <w:r>
                                    <w:t xml:space="preserve">6 und immer 3 sind 18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DD03A" id="Textfeld 15243" o:spid="_x0000_s1188" type="#_x0000_t202" style="position:absolute;margin-left:105.4pt;margin-top:10.2pt;width:59.2pt;height:33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78B9184D" w14:textId="77777777" w:rsidR="002E0FA7" w:rsidRPr="00F34B8B" w:rsidRDefault="002E0FA7" w:rsidP="003C1F98">
                            <w:pPr>
                              <w:pStyle w:val="Zettel"/>
                            </w:pPr>
                            <w:r>
                              <w:t xml:space="preserve">6 und immer 3 sind 18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C93B71C" wp14:editId="38666091">
                      <wp:simplePos x="0" y="0"/>
                      <wp:positionH relativeFrom="column">
                        <wp:posOffset>74571</wp:posOffset>
                      </wp:positionH>
                      <wp:positionV relativeFrom="paragraph">
                        <wp:posOffset>114180</wp:posOffset>
                      </wp:positionV>
                      <wp:extent cx="1078302" cy="422694"/>
                      <wp:effectExtent l="38100" t="38100" r="102870" b="92075"/>
                      <wp:wrapNone/>
                      <wp:docPr id="698" name="Textfeld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8302" cy="422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A8B695" w14:textId="77777777" w:rsidR="002E0FA7" w:rsidRDefault="002E0FA7" w:rsidP="003C1F98">
                                  <w:pPr>
                                    <w:pStyle w:val="Zettel"/>
                                  </w:pPr>
                                  <w:r>
                                    <w:t xml:space="preserve">6 Gruppen und  3 Gruppen sind 18 </w:t>
                                  </w:r>
                                </w:p>
                                <w:p w14:paraId="427150C3" w14:textId="77777777" w:rsidR="002E0FA7" w:rsidRPr="00F34B8B" w:rsidRDefault="002E0FA7" w:rsidP="003C1F98">
                                  <w:pPr>
                                    <w:pStyle w:val="Zettel"/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3B71C" id="Textfeld 698" o:spid="_x0000_s1189" type="#_x0000_t202" style="position:absolute;margin-left:5.85pt;margin-top:9pt;width:84.9pt;height:33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" fillcolor="#d8d8d8 [2732]" stroked="f" strokeweight=".5pt">
                      <v:shadow on="t" color="black" opacity="26214f" origin="-.5,-.5" offset=".74836mm,.74836mm"/>
                      <v:textbox inset="1mm,1mm,0,0">
                        <w:txbxContent>
                          <w:p w14:paraId="6BA8B695" w14:textId="77777777" w:rsidR="002E0FA7" w:rsidRDefault="002E0FA7" w:rsidP="003C1F98">
                            <w:pPr>
                              <w:pStyle w:val="Zettel"/>
                            </w:pPr>
                            <w:r>
                              <w:t xml:space="preserve">6 Gruppen und  3 Gruppen sind 18 </w:t>
                            </w:r>
                          </w:p>
                          <w:p w14:paraId="427150C3" w14:textId="77777777" w:rsidR="002E0FA7" w:rsidRPr="00F34B8B" w:rsidRDefault="002E0FA7" w:rsidP="003C1F98">
                            <w:pPr>
                              <w:pStyle w:val="Zettel"/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3A5D53" w14:textId="77777777" w:rsidR="003C1F98" w:rsidRDefault="003C1F98" w:rsidP="002E0FA7"/>
          <w:p w14:paraId="4E1AF7DE" w14:textId="77777777" w:rsidR="003C1F98" w:rsidRDefault="003C1F98" w:rsidP="002E0FA7"/>
          <w:p w14:paraId="7BA3DAC2" w14:textId="77777777" w:rsidR="003C1F98" w:rsidRPr="00505C12" w:rsidRDefault="003C1F98" w:rsidP="002E0FA7">
            <w:pPr>
              <w:rPr>
                <w:sz w:val="15"/>
                <w:szCs w:val="15"/>
              </w:rPr>
            </w:pPr>
          </w:p>
          <w:p w14:paraId="580C3FE2" w14:textId="77777777" w:rsidR="003C1F98" w:rsidRDefault="003C1F98" w:rsidP="007E6223">
            <w:pPr>
              <w:spacing w:line="360" w:lineRule="auto"/>
            </w:pPr>
            <w:r>
              <w:t>Ich sage es auch so:</w:t>
            </w:r>
            <w:r>
              <w:rPr>
                <w:noProof/>
              </w:rPr>
              <w:t xml:space="preserve"> </w:t>
            </w:r>
          </w:p>
          <w:p w14:paraId="68FBA13B" w14:textId="77777777" w:rsidR="007E6223" w:rsidRPr="00505C12" w:rsidRDefault="007E6223" w:rsidP="00644456">
            <w:pPr>
              <w:spacing w:line="360" w:lineRule="auto"/>
              <w:rPr>
                <w:color w:val="808080"/>
              </w:rPr>
            </w:pPr>
            <w:r>
              <w:rPr>
                <w:color w:val="808080"/>
              </w:rPr>
              <w:t>________________________________________________________________________</w:t>
            </w:r>
          </w:p>
        </w:tc>
      </w:tr>
    </w:tbl>
    <w:p w14:paraId="02AEDFEB" w14:textId="77777777" w:rsidR="007E6223" w:rsidRDefault="007E6223" w:rsidP="003C1F98">
      <w:pPr>
        <w:sectPr w:rsidR="007E6223" w:rsidSect="00BE1C19">
          <w:headerReference w:type="default" r:id="rId121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D0DB58" w14:textId="77777777" w:rsidR="007E6223" w:rsidRDefault="007E6223" w:rsidP="003C1F98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935"/>
        <w:gridCol w:w="850"/>
        <w:gridCol w:w="3402"/>
      </w:tblGrid>
      <w:tr w:rsidR="00AD4928" w:rsidRPr="00E14948" w14:paraId="4BBF2314" w14:textId="77777777" w:rsidTr="004D383A">
        <w:tc>
          <w:tcPr>
            <w:tcW w:w="780" w:type="dxa"/>
          </w:tcPr>
          <w:p w14:paraId="2C7B6F74" w14:textId="77777777" w:rsidR="00AD4928" w:rsidRDefault="00AD4928" w:rsidP="00AD4928">
            <w:pPr>
              <w:pStyle w:val="berschrift1"/>
            </w:pPr>
            <w:r>
              <w:t>B</w:t>
            </w:r>
          </w:p>
        </w:tc>
        <w:tc>
          <w:tcPr>
            <w:tcW w:w="8505" w:type="dxa"/>
            <w:gridSpan w:val="4"/>
          </w:tcPr>
          <w:p w14:paraId="166F6D41" w14:textId="77777777" w:rsidR="00AD4928" w:rsidRDefault="00AD4928" w:rsidP="00AD4928">
            <w:pPr>
              <w:pStyle w:val="berschrift1"/>
            </w:pPr>
            <w:r w:rsidRPr="000067E8">
              <w:t>Ich kann Divisions-Aufgaben zu Situationen finden und umgekehrt</w:t>
            </w:r>
          </w:p>
        </w:tc>
      </w:tr>
      <w:tr w:rsidR="00AD4928" w:rsidRPr="00E14948" w14:paraId="01AB51B0" w14:textId="77777777" w:rsidTr="004D383A">
        <w:tc>
          <w:tcPr>
            <w:tcW w:w="780" w:type="dxa"/>
          </w:tcPr>
          <w:p w14:paraId="7EB18AE5" w14:textId="77777777" w:rsidR="00AD4928" w:rsidRPr="00967AB8" w:rsidRDefault="00AD4928" w:rsidP="00AD4928">
            <w:pPr>
              <w:pStyle w:val="berschrift2"/>
            </w:pPr>
            <w:r>
              <w:t>1</w:t>
            </w:r>
          </w:p>
        </w:tc>
        <w:tc>
          <w:tcPr>
            <w:tcW w:w="8505" w:type="dxa"/>
            <w:gridSpan w:val="4"/>
          </w:tcPr>
          <w:p w14:paraId="7C2A6681" w14:textId="77777777" w:rsidR="00AD4928" w:rsidRPr="00967AB8" w:rsidRDefault="00AD4928" w:rsidP="00AD4928">
            <w:pPr>
              <w:pStyle w:val="berschrift2"/>
            </w:pPr>
            <w:r>
              <w:t>G</w:t>
            </w:r>
            <w:r w:rsidRPr="00967AB8">
              <w:t>erecht verteilen</w:t>
            </w:r>
          </w:p>
        </w:tc>
      </w:tr>
      <w:tr w:rsidR="00AD4928" w:rsidRPr="00E14948" w14:paraId="280C44C9" w14:textId="77777777" w:rsidTr="004D383A">
        <w:tc>
          <w:tcPr>
            <w:tcW w:w="780" w:type="dxa"/>
          </w:tcPr>
          <w:p w14:paraId="246972EE" w14:textId="77777777" w:rsidR="00AD4928" w:rsidRPr="00E14948" w:rsidRDefault="00AD4928" w:rsidP="00AD4928">
            <w:pPr>
              <w:pStyle w:val="berschrift3"/>
            </w:pPr>
            <w:r w:rsidRPr="00E14948">
              <w:t>1.1</w:t>
            </w:r>
          </w:p>
        </w:tc>
        <w:tc>
          <w:tcPr>
            <w:tcW w:w="8505" w:type="dxa"/>
            <w:gridSpan w:val="4"/>
          </w:tcPr>
          <w:p w14:paraId="7C6ACB75" w14:textId="1D9F8A65" w:rsidR="00AD4928" w:rsidRPr="00967AB8" w:rsidRDefault="00AD4928" w:rsidP="00AD4928">
            <w:pPr>
              <w:pStyle w:val="berschrift3"/>
            </w:pPr>
            <w:r w:rsidRPr="00967AB8">
              <w:rPr>
                <w:noProof/>
              </w:rPr>
              <w:drawing>
                <wp:anchor distT="0" distB="0" distL="114300" distR="114300" simplePos="0" relativeHeight="252114944" behindDoc="0" locked="0" layoutInCell="1" allowOverlap="1" wp14:anchorId="20CB7C5D" wp14:editId="07D3A3AA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285750</wp:posOffset>
                  </wp:positionV>
                  <wp:extent cx="1141730" cy="1010285"/>
                  <wp:effectExtent l="0" t="0" r="1270" b="0"/>
                  <wp:wrapNone/>
                  <wp:docPr id="442" name="Grafik 442" descr="screen-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screen-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7AB8">
              <w:t>Bonbons gerecht teilen</w:t>
            </w:r>
          </w:p>
        </w:tc>
      </w:tr>
      <w:tr w:rsidR="00AD4928" w:rsidRPr="00E14948" w14:paraId="1FD51239" w14:textId="77777777" w:rsidTr="004D383A">
        <w:tc>
          <w:tcPr>
            <w:tcW w:w="780" w:type="dxa"/>
          </w:tcPr>
          <w:p w14:paraId="79B7A177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4BA5941" w14:textId="77777777" w:rsidR="00AD4928" w:rsidRPr="00E14948" w:rsidRDefault="00AD4928" w:rsidP="00AD4928">
            <w:pPr>
              <w:pStyle w:val="berschrift4"/>
            </w:pPr>
            <w:r w:rsidRPr="00E14948">
              <w:t xml:space="preserve">a) </w:t>
            </w:r>
          </w:p>
        </w:tc>
        <w:tc>
          <w:tcPr>
            <w:tcW w:w="8187" w:type="dxa"/>
            <w:gridSpan w:val="3"/>
          </w:tcPr>
          <w:p w14:paraId="4BFED23A" w14:textId="77777777" w:rsidR="00AD4928" w:rsidRPr="00E14948" w:rsidRDefault="00AD4928" w:rsidP="00AD4928">
            <w:pPr>
              <w:pStyle w:val="Text"/>
            </w:pPr>
            <w:r w:rsidRPr="00E14948">
              <w:t xml:space="preserve">Drei Kinder teilen sich 24 Bonbons. </w:t>
            </w:r>
            <w:r w:rsidRPr="00E14948">
              <w:br/>
              <w:t>Jedes Kind bekommt gleich viele.</w:t>
            </w:r>
          </w:p>
          <w:p w14:paraId="09D3DD15" w14:textId="77777777" w:rsidR="00AD4928" w:rsidRPr="00735D3C" w:rsidRDefault="00AD4928" w:rsidP="00AD4928">
            <w:pPr>
              <w:pStyle w:val="Text"/>
              <w:rPr>
                <w:rFonts w:ascii="Times New Roman" w:hAnsi="Times New Roman"/>
                <w:sz w:val="24"/>
              </w:rPr>
            </w:pPr>
            <w:r w:rsidRPr="00E14948">
              <w:t>Verteile die Bonbons gerecht</w:t>
            </w:r>
            <w:r w:rsidR="00735D3C">
              <w:t xml:space="preserve"> mit den Plättchen</w:t>
            </w:r>
            <w:r w:rsidRPr="00E14948">
              <w:t>.</w:t>
            </w:r>
            <w:r w:rsidRPr="00E14948">
              <w:rPr>
                <w:rFonts w:ascii="Times New Roman" w:hAnsi="Times New Roman"/>
                <w:sz w:val="24"/>
              </w:rPr>
              <w:t xml:space="preserve"> </w:t>
            </w:r>
            <w:r w:rsidRPr="00E14948">
              <w:rPr>
                <w:rFonts w:ascii="Times New Roman" w:hAnsi="Times New Roman"/>
                <w:sz w:val="24"/>
              </w:rPr>
              <w:br/>
            </w:r>
            <w:r w:rsidRPr="00E14948">
              <w:rPr>
                <w:szCs w:val="22"/>
              </w:rPr>
              <w:t>Wie viele Bonbons bekommt jedes Kind?</w:t>
            </w:r>
          </w:p>
        </w:tc>
      </w:tr>
      <w:tr w:rsidR="00AD4928" w:rsidRPr="00E14948" w14:paraId="39BBA984" w14:textId="77777777" w:rsidTr="004D383A">
        <w:tc>
          <w:tcPr>
            <w:tcW w:w="780" w:type="dxa"/>
          </w:tcPr>
          <w:p w14:paraId="4C28D2E6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52F9240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1D0A9325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101A18F7" w14:textId="77777777" w:rsidTr="004D383A">
        <w:tc>
          <w:tcPr>
            <w:tcW w:w="780" w:type="dxa"/>
          </w:tcPr>
          <w:p w14:paraId="6F62F3D5" w14:textId="77777777" w:rsidR="00AD4928" w:rsidRPr="00E14948" w:rsidRDefault="00CD3FFB" w:rsidP="00AD4928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B4E3512" wp14:editId="206F0D8F">
                  <wp:extent cx="360000" cy="272386"/>
                  <wp:effectExtent l="0" t="0" r="2540" b="0"/>
                  <wp:docPr id="2064328743" name="Grafik 206432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2312C23" w14:textId="77777777" w:rsidR="00AD4928" w:rsidRPr="00E14948" w:rsidRDefault="00AD4928" w:rsidP="00AD492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73771AFF" w14:textId="77777777" w:rsidR="00AD4928" w:rsidRDefault="00AD4928" w:rsidP="00AD4928">
            <w:pPr>
              <w:pStyle w:val="Text"/>
            </w:pPr>
            <w:r>
              <w:t>Vergleicht eure Lösungen zu</w:t>
            </w:r>
            <w:r w:rsidRPr="00E14948">
              <w:t xml:space="preserve">r Aufgabe </w:t>
            </w:r>
            <w:r w:rsidRPr="0074179A">
              <w:rPr>
                <w:b/>
                <w:color w:val="327A86" w:themeColor="text2"/>
              </w:rPr>
              <w:t>a).</w:t>
            </w:r>
            <w:r w:rsidRPr="0074179A">
              <w:rPr>
                <w:color w:val="327A86" w:themeColor="text2"/>
              </w:rPr>
              <w:t xml:space="preserve"> </w:t>
            </w:r>
          </w:p>
          <w:p w14:paraId="3B539223" w14:textId="77777777" w:rsidR="00AD4928" w:rsidRPr="00E14948" w:rsidRDefault="00AD4928" w:rsidP="00AD4928">
            <w:pPr>
              <w:pStyle w:val="Text"/>
            </w:pPr>
            <w:r>
              <w:t>Schreibt eine passende</w:t>
            </w:r>
            <w:r w:rsidRPr="00E14948">
              <w:t xml:space="preserve"> Geteilt-Aufgabe</w:t>
            </w:r>
            <w:r>
              <w:t xml:space="preserve"> auf.</w:t>
            </w:r>
            <w:r w:rsidRPr="00E14948">
              <w:t xml:space="preserve"> </w:t>
            </w:r>
          </w:p>
        </w:tc>
      </w:tr>
      <w:tr w:rsidR="00AD4928" w:rsidRPr="00E14948" w14:paraId="61E5F765" w14:textId="77777777" w:rsidTr="004D383A">
        <w:tc>
          <w:tcPr>
            <w:tcW w:w="780" w:type="dxa"/>
          </w:tcPr>
          <w:p w14:paraId="543C83D0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99925D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0E90BE6C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228D699C" w14:textId="77777777" w:rsidTr="004D383A">
        <w:tc>
          <w:tcPr>
            <w:tcW w:w="780" w:type="dxa"/>
          </w:tcPr>
          <w:p w14:paraId="4E50C67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BD9B459" w14:textId="77777777" w:rsidR="00AD4928" w:rsidRPr="00E14948" w:rsidRDefault="00AD4928" w:rsidP="00AD4928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  <w:gridSpan w:val="3"/>
          </w:tcPr>
          <w:p w14:paraId="39E85EE6" w14:textId="77777777" w:rsidR="00AD4928" w:rsidRPr="00E14948" w:rsidRDefault="00AD4928" w:rsidP="00AD4928">
            <w:pPr>
              <w:pStyle w:val="Text"/>
            </w:pPr>
            <w:r w:rsidRPr="00E14948">
              <w:t>Schreibe die passende Geteilt-Aufgabe auf und rechne sie aus.</w:t>
            </w:r>
            <w:r w:rsidRPr="00E14948">
              <w:br/>
            </w:r>
          </w:p>
        </w:tc>
      </w:tr>
      <w:tr w:rsidR="00AD4928" w:rsidRPr="00E14948" w14:paraId="002792BA" w14:textId="77777777" w:rsidTr="004D383A">
        <w:tc>
          <w:tcPr>
            <w:tcW w:w="780" w:type="dxa"/>
          </w:tcPr>
          <w:p w14:paraId="26194729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2CBC04B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D9CD343" w14:textId="77777777" w:rsidR="00AD4928" w:rsidRPr="00E14948" w:rsidRDefault="00AD4928" w:rsidP="00AD4928">
            <w:pPr>
              <w:pStyle w:val="Text"/>
            </w:pPr>
            <w:r w:rsidRPr="00E14948">
              <w:t>(1) 25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14619F43" w14:textId="77777777" w:rsidR="00AD4928" w:rsidRPr="00E14948" w:rsidRDefault="00CD3FFB" w:rsidP="00AD4928">
            <w:pPr>
              <w:pStyle w:val="Text"/>
            </w:pPr>
            <w:r w:rsidRPr="00E14948">
              <w:t xml:space="preserve">Geteilt-Aufgabe: </w:t>
            </w:r>
            <w:r w:rsidRPr="009452F9">
              <w:rPr>
                <w:color w:val="7F7F7F" w:themeColor="text1" w:themeTint="80"/>
              </w:rPr>
              <w:t>________________</w:t>
            </w:r>
          </w:p>
        </w:tc>
      </w:tr>
      <w:tr w:rsidR="00AD4928" w:rsidRPr="00E14948" w14:paraId="6213B2F3" w14:textId="77777777" w:rsidTr="004D383A">
        <w:tc>
          <w:tcPr>
            <w:tcW w:w="780" w:type="dxa"/>
          </w:tcPr>
          <w:p w14:paraId="0934A4B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39ED9D7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017F685" w14:textId="77777777" w:rsidR="00AD4928" w:rsidRPr="00E14948" w:rsidRDefault="00CD3FFB" w:rsidP="00AD4928">
            <w:pPr>
              <w:pStyle w:val="Text"/>
            </w:pPr>
            <w:r w:rsidRPr="00E14948">
              <w:t>(2) 30 Bonbons für 5 Kinder.</w:t>
            </w:r>
          </w:p>
        </w:tc>
        <w:tc>
          <w:tcPr>
            <w:tcW w:w="4252" w:type="dxa"/>
            <w:gridSpan w:val="2"/>
          </w:tcPr>
          <w:p w14:paraId="72592CAC" w14:textId="77777777" w:rsidR="00AD4928" w:rsidRPr="00E14948" w:rsidRDefault="00AD4928" w:rsidP="00AD4928">
            <w:pPr>
              <w:pStyle w:val="Text"/>
            </w:pPr>
            <w:r w:rsidRPr="00E14948">
              <w:t>Geteilt-Aufgabe:</w:t>
            </w:r>
            <w:r w:rsidRPr="009452F9">
              <w:rPr>
                <w:color w:val="7F7F7F" w:themeColor="text1" w:themeTint="80"/>
              </w:rPr>
              <w:t xml:space="preserve"> ________________</w:t>
            </w:r>
          </w:p>
        </w:tc>
      </w:tr>
      <w:tr w:rsidR="00AD4928" w:rsidRPr="00E14948" w14:paraId="52FE66F5" w14:textId="77777777" w:rsidTr="004D383A">
        <w:tc>
          <w:tcPr>
            <w:tcW w:w="780" w:type="dxa"/>
          </w:tcPr>
          <w:p w14:paraId="28C506D8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9A45BE5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1662859" w14:textId="77777777" w:rsidR="00AD4928" w:rsidRPr="00E14948" w:rsidRDefault="00AD4928" w:rsidP="00AD4928">
            <w:pPr>
              <w:pStyle w:val="Text"/>
            </w:pPr>
          </w:p>
        </w:tc>
        <w:tc>
          <w:tcPr>
            <w:tcW w:w="4252" w:type="dxa"/>
            <w:gridSpan w:val="2"/>
          </w:tcPr>
          <w:p w14:paraId="6726B519" w14:textId="77777777" w:rsidR="00AD4928" w:rsidRPr="00E14948" w:rsidRDefault="00AD4928" w:rsidP="00AD4928">
            <w:pPr>
              <w:pStyle w:val="Text"/>
            </w:pPr>
          </w:p>
        </w:tc>
      </w:tr>
      <w:tr w:rsidR="00CD3FFB" w:rsidRPr="00E14948" w14:paraId="3CC7FE36" w14:textId="77777777" w:rsidTr="002E0FA7">
        <w:tc>
          <w:tcPr>
            <w:tcW w:w="780" w:type="dxa"/>
          </w:tcPr>
          <w:p w14:paraId="04C0ADE8" w14:textId="77777777" w:rsidR="00CD3FFB" w:rsidRPr="00E14948" w:rsidRDefault="00CD3FFB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DC5C25" w14:textId="77777777" w:rsidR="00CD3FFB" w:rsidRPr="00E14948" w:rsidRDefault="00CD3FFB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16C7E07E" w14:textId="77777777" w:rsidR="00CD3FFB" w:rsidRPr="00E14948" w:rsidRDefault="00CD3FFB" w:rsidP="00AD4928">
            <w:pPr>
              <w:pStyle w:val="Text"/>
            </w:pPr>
            <w:r w:rsidRPr="00E14948">
              <w:t>(3) 60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0CFC0E94" w14:textId="77777777" w:rsidR="00CD3FFB" w:rsidRPr="00E14948" w:rsidRDefault="00CD3FFB" w:rsidP="00AD4928">
            <w:pPr>
              <w:pStyle w:val="Text"/>
            </w:pPr>
            <w:r w:rsidRPr="00E14948">
              <w:t xml:space="preserve">Geteilt-Aufgabe: </w:t>
            </w:r>
            <w:r w:rsidRPr="009452F9">
              <w:rPr>
                <w:color w:val="7F7F7F" w:themeColor="text1" w:themeTint="80"/>
              </w:rPr>
              <w:t>________________</w:t>
            </w:r>
          </w:p>
        </w:tc>
      </w:tr>
      <w:tr w:rsidR="00CD3FFB" w:rsidRPr="00E14948" w14:paraId="1442C58F" w14:textId="77777777" w:rsidTr="004D383A">
        <w:tc>
          <w:tcPr>
            <w:tcW w:w="780" w:type="dxa"/>
          </w:tcPr>
          <w:p w14:paraId="5F702B2B" w14:textId="77777777" w:rsidR="00CD3FFB" w:rsidRPr="00E14948" w:rsidRDefault="00CD3FFB" w:rsidP="00CD3FFB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C085AD3" wp14:editId="47303BB3">
                  <wp:extent cx="360000" cy="272386"/>
                  <wp:effectExtent l="0" t="0" r="2540" b="0"/>
                  <wp:docPr id="668785807" name="Grafik 66878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D34EA62" w14:textId="77777777" w:rsidR="00CD3FFB" w:rsidRPr="00E14948" w:rsidRDefault="00CD3FFB" w:rsidP="00CD3FFB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210A2AC" w14:textId="77777777" w:rsidR="00CD3FFB" w:rsidRPr="00E14948" w:rsidRDefault="00CD3FFB" w:rsidP="00CD3FFB">
            <w:pPr>
              <w:pStyle w:val="Text"/>
            </w:pPr>
            <w:r w:rsidRPr="00E14948">
              <w:t>Erkläre dein Vorgehen</w:t>
            </w:r>
            <w:r>
              <w:t xml:space="preserve"> </w:t>
            </w:r>
            <w:r w:rsidRPr="00E14948">
              <w:t>bei den Aufgaben.</w:t>
            </w:r>
          </w:p>
        </w:tc>
        <w:tc>
          <w:tcPr>
            <w:tcW w:w="850" w:type="dxa"/>
          </w:tcPr>
          <w:p w14:paraId="733D57B4" w14:textId="77777777" w:rsidR="00CD3FFB" w:rsidRPr="00E14948" w:rsidRDefault="00CD3FFB" w:rsidP="00CD3FFB">
            <w:pPr>
              <w:pStyle w:val="Text"/>
            </w:pPr>
          </w:p>
        </w:tc>
        <w:tc>
          <w:tcPr>
            <w:tcW w:w="3402" w:type="dxa"/>
          </w:tcPr>
          <w:p w14:paraId="135A8F93" w14:textId="77777777" w:rsidR="00CD3FFB" w:rsidRPr="00E14948" w:rsidRDefault="00CD3FFB" w:rsidP="00CD3FFB">
            <w:pPr>
              <w:pStyle w:val="Text"/>
            </w:pPr>
          </w:p>
        </w:tc>
      </w:tr>
    </w:tbl>
    <w:p w14:paraId="60A1B98B" w14:textId="77777777" w:rsidR="00F37035" w:rsidRPr="00E14948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1E3A2FD" w14:textId="77777777" w:rsidTr="004D383A">
        <w:tc>
          <w:tcPr>
            <w:tcW w:w="780" w:type="dxa"/>
          </w:tcPr>
          <w:p w14:paraId="3757E4FC" w14:textId="77777777" w:rsidR="00F37035" w:rsidRPr="00E14948" w:rsidRDefault="00F37035" w:rsidP="004D383A">
            <w:pPr>
              <w:pStyle w:val="berschrift3"/>
            </w:pPr>
            <w:r w:rsidRPr="00E14948">
              <w:t>1.2</w:t>
            </w:r>
          </w:p>
        </w:tc>
        <w:tc>
          <w:tcPr>
            <w:tcW w:w="8505" w:type="dxa"/>
            <w:gridSpan w:val="2"/>
          </w:tcPr>
          <w:p w14:paraId="41F86912" w14:textId="77777777" w:rsidR="00F37035" w:rsidRPr="0074179A" w:rsidRDefault="00F37035" w:rsidP="004D383A">
            <w:pPr>
              <w:pStyle w:val="berschrift3"/>
            </w:pPr>
            <w:r w:rsidRPr="00E14948">
              <w:t>Bonbons verteilen mit Rest</w:t>
            </w:r>
          </w:p>
        </w:tc>
      </w:tr>
      <w:tr w:rsidR="00F37035" w:rsidRPr="00E14948" w14:paraId="67A639C4" w14:textId="77777777" w:rsidTr="004D383A">
        <w:tc>
          <w:tcPr>
            <w:tcW w:w="780" w:type="dxa"/>
          </w:tcPr>
          <w:p w14:paraId="44F0C0BE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F0406" w14:textId="77777777" w:rsidR="00F37035" w:rsidRPr="0074179A" w:rsidRDefault="00F37035" w:rsidP="004D383A">
            <w:pPr>
              <w:pStyle w:val="berschrift4"/>
            </w:pPr>
            <w:r w:rsidRPr="0074179A">
              <w:t xml:space="preserve">a) </w:t>
            </w:r>
          </w:p>
        </w:tc>
        <w:tc>
          <w:tcPr>
            <w:tcW w:w="8187" w:type="dxa"/>
          </w:tcPr>
          <w:p w14:paraId="37EA5390" w14:textId="77777777" w:rsidR="00F37035" w:rsidRPr="00E14948" w:rsidRDefault="00F37035" w:rsidP="002E0FA7">
            <w:pPr>
              <w:pStyle w:val="Text"/>
            </w:pPr>
            <w:r w:rsidRPr="00E14948">
              <w:t>Können sich</w:t>
            </w:r>
            <w:r>
              <w:t xml:space="preserve"> drei Freunde</w:t>
            </w:r>
            <w:r w:rsidRPr="00E14948">
              <w:t xml:space="preserve"> 25 Bonbons gerecht teilen? </w:t>
            </w:r>
            <w:r w:rsidRPr="00E14948">
              <w:br/>
              <w:t>Wie viele Bonbons bekommt jedes Kind?</w:t>
            </w:r>
          </w:p>
          <w:p w14:paraId="33949F0B" w14:textId="77777777" w:rsidR="00F37035" w:rsidRPr="00E14948" w:rsidRDefault="00735D3C" w:rsidP="002E0FA7">
            <w:pPr>
              <w:pStyle w:val="Text"/>
            </w:pPr>
            <w:r>
              <w:t>Du kannst die Plättchen nutzen, um es zu zeigen</w:t>
            </w:r>
            <w:r w:rsidR="00F37035" w:rsidRPr="00E14948">
              <w:t>.</w:t>
            </w:r>
          </w:p>
        </w:tc>
      </w:tr>
      <w:tr w:rsidR="00F37035" w:rsidRPr="00E14948" w14:paraId="57AF2DC2" w14:textId="77777777" w:rsidTr="004D383A">
        <w:tc>
          <w:tcPr>
            <w:tcW w:w="780" w:type="dxa"/>
          </w:tcPr>
          <w:p w14:paraId="6F030D0F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8F820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FF3D13F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087CBF8D" w14:textId="77777777" w:rsidTr="004D383A">
        <w:tc>
          <w:tcPr>
            <w:tcW w:w="780" w:type="dxa"/>
          </w:tcPr>
          <w:p w14:paraId="767B5D71" w14:textId="77777777" w:rsidR="00F3703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54EEA03" wp14:editId="5C4466FF">
                  <wp:extent cx="360000" cy="272386"/>
                  <wp:effectExtent l="0" t="0" r="2540" b="0"/>
                  <wp:docPr id="1578530789" name="Grafik 1578530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5BC9C74" w14:textId="77777777" w:rsidR="00F37035" w:rsidRPr="0074179A" w:rsidRDefault="00F37035" w:rsidP="004D383A">
            <w:pPr>
              <w:pStyle w:val="berschrift4"/>
            </w:pPr>
            <w:r w:rsidRPr="0074179A">
              <w:t>b)</w:t>
            </w:r>
          </w:p>
        </w:tc>
        <w:tc>
          <w:tcPr>
            <w:tcW w:w="8187" w:type="dxa"/>
          </w:tcPr>
          <w:p w14:paraId="5FCAF743" w14:textId="77777777" w:rsidR="00F37035" w:rsidRPr="00E14948" w:rsidRDefault="00F37035" w:rsidP="002E0FA7">
            <w:pPr>
              <w:pStyle w:val="Text"/>
            </w:pPr>
            <w:r w:rsidRPr="00E14948">
              <w:t xml:space="preserve">Zu der Aufgabe </w:t>
            </w:r>
            <w:r w:rsidRPr="004D383A">
              <w:rPr>
                <w:rStyle w:val="berschrift4Zchn"/>
              </w:rPr>
              <w:t>a)</w:t>
            </w:r>
            <w:r w:rsidRPr="0074179A">
              <w:rPr>
                <w:color w:val="0070C0"/>
              </w:rPr>
              <w:t xml:space="preserve"> </w:t>
            </w:r>
            <w:r w:rsidRPr="00E14948">
              <w:t xml:space="preserve">passt die Geteilt-Aufgabe </w:t>
            </w:r>
            <w:r w:rsidRPr="00B678A7">
              <w:rPr>
                <w:rFonts w:ascii="Comic Sans MS" w:hAnsi="Comic Sans MS"/>
                <w:b/>
              </w:rPr>
              <w:t>25 : 3</w:t>
            </w:r>
            <w:r w:rsidRPr="00E14948">
              <w:t xml:space="preserve">. Warum passt diese Aufgabe? </w:t>
            </w:r>
            <w:r w:rsidRPr="00E14948">
              <w:br/>
              <w:t>Wie kann man das Ergebnis aufschreiben?</w:t>
            </w:r>
          </w:p>
        </w:tc>
      </w:tr>
      <w:tr w:rsidR="00F37035" w:rsidRPr="00E14948" w14:paraId="2E4934A9" w14:textId="77777777" w:rsidTr="004D383A">
        <w:tc>
          <w:tcPr>
            <w:tcW w:w="780" w:type="dxa"/>
          </w:tcPr>
          <w:p w14:paraId="34CD418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1572EC2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8A99F18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4BDE6B83" w14:textId="77777777" w:rsidTr="004D383A">
        <w:tc>
          <w:tcPr>
            <w:tcW w:w="780" w:type="dxa"/>
          </w:tcPr>
          <w:p w14:paraId="4976022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F3E3676" w14:textId="77777777" w:rsidR="00F37035" w:rsidRPr="0074179A" w:rsidRDefault="00F37035" w:rsidP="004D383A">
            <w:pPr>
              <w:pStyle w:val="berschrift4"/>
            </w:pPr>
            <w:r w:rsidRPr="0074179A">
              <w:t>c)</w:t>
            </w:r>
          </w:p>
        </w:tc>
        <w:tc>
          <w:tcPr>
            <w:tcW w:w="8187" w:type="dxa"/>
          </w:tcPr>
          <w:p w14:paraId="20BC3CF6" w14:textId="77777777" w:rsidR="00F37035" w:rsidRPr="00E14948" w:rsidRDefault="00F37035" w:rsidP="002E0FA7">
            <w:pPr>
              <w:pStyle w:val="Text"/>
            </w:pPr>
            <w:r w:rsidRPr="00E14948">
              <w:t>Erfinde selbst eine Geschichte, in der Bonbons verteilt werden</w:t>
            </w:r>
            <w:r w:rsidR="00735D3C">
              <w:t xml:space="preserve"> und ein Rest </w:t>
            </w:r>
            <w:proofErr w:type="gramStart"/>
            <w:r w:rsidR="00735D3C">
              <w:t>übrig</w:t>
            </w:r>
            <w:r w:rsidR="00536213">
              <w:t xml:space="preserve"> bleibt</w:t>
            </w:r>
            <w:proofErr w:type="gramEnd"/>
            <w:r w:rsidR="00735D3C">
              <w:t>.</w:t>
            </w:r>
          </w:p>
          <w:p w14:paraId="707B7903" w14:textId="77777777" w:rsidR="00F37035" w:rsidRPr="00E14948" w:rsidRDefault="00F37035" w:rsidP="002E0FA7">
            <w:pPr>
              <w:pStyle w:val="Text"/>
            </w:pPr>
            <w:r w:rsidRPr="00E14948">
              <w:t>Finde da</w:t>
            </w:r>
            <w:r w:rsidR="0013679C">
              <w:t>zu</w:t>
            </w:r>
            <w:r w:rsidRPr="00E14948">
              <w:t xml:space="preserve"> eine passende Geteilt-Aufgabe und rechne sie aus.</w:t>
            </w:r>
          </w:p>
        </w:tc>
      </w:tr>
      <w:tr w:rsidR="00F37035" w:rsidRPr="00E14948" w14:paraId="60C1CDCB" w14:textId="77777777" w:rsidTr="004D383A">
        <w:tc>
          <w:tcPr>
            <w:tcW w:w="780" w:type="dxa"/>
          </w:tcPr>
          <w:p w14:paraId="2ECF715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73C980F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1AA255C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340821BE" w14:textId="77777777" w:rsidTr="004D383A">
        <w:tc>
          <w:tcPr>
            <w:tcW w:w="780" w:type="dxa"/>
          </w:tcPr>
          <w:p w14:paraId="0600D36B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8BB6E36" w14:textId="77777777" w:rsidR="00F37035" w:rsidRPr="0074179A" w:rsidRDefault="00F37035" w:rsidP="004D383A">
            <w:pPr>
              <w:pStyle w:val="berschrift4"/>
            </w:pPr>
            <w:r w:rsidRPr="0074179A">
              <w:t>d)</w:t>
            </w:r>
          </w:p>
        </w:tc>
        <w:tc>
          <w:tcPr>
            <w:tcW w:w="8187" w:type="dxa"/>
          </w:tcPr>
          <w:p w14:paraId="797FEC40" w14:textId="77777777" w:rsidR="00F37035" w:rsidRDefault="00F37035" w:rsidP="002E0FA7">
            <w:pPr>
              <w:pStyle w:val="Text"/>
            </w:pPr>
            <w:r w:rsidRPr="00E14948">
              <w:t>Finde Geteilt-Aufgaben, bei denen genau ein Bonbon übrigbleibt.</w:t>
            </w:r>
          </w:p>
          <w:p w14:paraId="3B973CE6" w14:textId="77777777" w:rsidR="00F37035" w:rsidRPr="00E14948" w:rsidRDefault="00F37035" w:rsidP="002E0FA7">
            <w:pPr>
              <w:pStyle w:val="Text"/>
            </w:pPr>
          </w:p>
        </w:tc>
      </w:tr>
    </w:tbl>
    <w:p w14:paraId="370335DD" w14:textId="77777777" w:rsidR="00F37035" w:rsidRPr="00E14948" w:rsidRDefault="00F37035" w:rsidP="00F37035">
      <w:pPr>
        <w:spacing w:line="240" w:lineRule="auto"/>
      </w:pPr>
    </w:p>
    <w:p w14:paraId="11362FD6" w14:textId="77777777" w:rsidR="00F37035" w:rsidRPr="00E14948" w:rsidRDefault="00F37035" w:rsidP="00F37035">
      <w:pPr>
        <w:spacing w:line="240" w:lineRule="auto"/>
      </w:pPr>
    </w:p>
    <w:p w14:paraId="66D5E255" w14:textId="77777777" w:rsidR="00F37035" w:rsidRDefault="00F37035" w:rsidP="00F37035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409"/>
        <w:gridCol w:w="567"/>
        <w:gridCol w:w="1242"/>
        <w:gridCol w:w="601"/>
        <w:gridCol w:w="425"/>
        <w:gridCol w:w="297"/>
        <w:gridCol w:w="2646"/>
      </w:tblGrid>
      <w:tr w:rsidR="00F37035" w:rsidRPr="00E14948" w14:paraId="7CAC8010" w14:textId="77777777" w:rsidTr="004D383A">
        <w:tc>
          <w:tcPr>
            <w:tcW w:w="780" w:type="dxa"/>
          </w:tcPr>
          <w:p w14:paraId="3658BC8F" w14:textId="77777777" w:rsidR="00F37035" w:rsidRPr="0074179A" w:rsidRDefault="00F37035" w:rsidP="004D383A">
            <w:pPr>
              <w:pStyle w:val="berschrift2"/>
            </w:pPr>
            <w:r w:rsidRPr="00E14948">
              <w:lastRenderedPageBreak/>
              <w:t>2</w:t>
            </w:r>
          </w:p>
        </w:tc>
        <w:tc>
          <w:tcPr>
            <w:tcW w:w="8505" w:type="dxa"/>
            <w:gridSpan w:val="8"/>
          </w:tcPr>
          <w:p w14:paraId="05468016" w14:textId="77777777" w:rsidR="00F37035" w:rsidRPr="00E14948" w:rsidRDefault="005855D4" w:rsidP="004D383A">
            <w:pPr>
              <w:pStyle w:val="berschrift2"/>
            </w:pPr>
            <w:r w:rsidRPr="005855D4">
              <w:t>Divisions- und Multiplikations-Aufgaben zu Gruppen und Schritten</w:t>
            </w:r>
          </w:p>
        </w:tc>
      </w:tr>
      <w:tr w:rsidR="00F37035" w:rsidRPr="00E14948" w14:paraId="536BFA91" w14:textId="77777777" w:rsidTr="004D383A">
        <w:tc>
          <w:tcPr>
            <w:tcW w:w="780" w:type="dxa"/>
          </w:tcPr>
          <w:p w14:paraId="00B9EF3C" w14:textId="77777777" w:rsidR="00F37035" w:rsidRPr="00E14948" w:rsidRDefault="00F37035" w:rsidP="004D383A">
            <w:pPr>
              <w:pStyle w:val="berschrift3"/>
            </w:pPr>
            <w:r w:rsidRPr="00E14948">
              <w:t>2.1</w:t>
            </w:r>
          </w:p>
        </w:tc>
        <w:tc>
          <w:tcPr>
            <w:tcW w:w="8505" w:type="dxa"/>
            <w:gridSpan w:val="8"/>
          </w:tcPr>
          <w:p w14:paraId="781B8937" w14:textId="77777777" w:rsidR="00F37035" w:rsidRPr="0074179A" w:rsidRDefault="003811BF" w:rsidP="004D383A">
            <w:pPr>
              <w:pStyle w:val="berschrift3"/>
            </w:pPr>
            <w:r w:rsidRPr="00E14948">
              <w:t>Divisions</w:t>
            </w:r>
            <w:r w:rsidR="00536213">
              <w:t>a</w:t>
            </w:r>
            <w:r w:rsidRPr="00E14948">
              <w:t xml:space="preserve">ufgaben mit Punktebildern </w:t>
            </w:r>
            <w:r>
              <w:t>darstellen</w:t>
            </w:r>
          </w:p>
        </w:tc>
      </w:tr>
      <w:tr w:rsidR="00F37035" w:rsidRPr="00E14948" w14:paraId="729275A9" w14:textId="77777777" w:rsidTr="004D383A">
        <w:tc>
          <w:tcPr>
            <w:tcW w:w="780" w:type="dxa"/>
          </w:tcPr>
          <w:p w14:paraId="70786E2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726DA6F" w14:textId="77777777" w:rsidR="00F37035" w:rsidRPr="00E14948" w:rsidRDefault="00F37035" w:rsidP="004D383A">
            <w:pPr>
              <w:pStyle w:val="berschrift4"/>
            </w:pPr>
            <w:r>
              <w:t>a</w:t>
            </w:r>
            <w:r w:rsidRPr="00E14948">
              <w:t>)</w:t>
            </w:r>
          </w:p>
        </w:tc>
        <w:tc>
          <w:tcPr>
            <w:tcW w:w="8187" w:type="dxa"/>
            <w:gridSpan w:val="7"/>
          </w:tcPr>
          <w:p w14:paraId="0896AF5E" w14:textId="77777777" w:rsidR="003811BF" w:rsidRPr="00E14948" w:rsidRDefault="00F37035" w:rsidP="003811BF">
            <w:pPr>
              <w:pStyle w:val="Text"/>
              <w:rPr>
                <w:noProof/>
              </w:rPr>
            </w:pPr>
            <w:r w:rsidRPr="00E14948">
              <w:t xml:space="preserve"> </w:t>
            </w:r>
            <w:r w:rsidR="003811BF" w:rsidRPr="00E14948">
              <w:rPr>
                <w:noProof/>
              </w:rPr>
              <w:t>Emily, Maurice und Jonas teilen sich 12 Bonbons.</w:t>
            </w:r>
          </w:p>
          <w:p w14:paraId="17D250DD" w14:textId="77777777" w:rsidR="003811BF" w:rsidRDefault="003811BF" w:rsidP="003811BF">
            <w:pPr>
              <w:pStyle w:val="Listenabsatz"/>
              <w:rPr>
                <w:noProof/>
              </w:rPr>
            </w:pPr>
            <w:r w:rsidRPr="00E14948">
              <w:rPr>
                <w:noProof/>
              </w:rPr>
              <w:t>Wie viele Bonbons bekommt jedes Kind?</w:t>
            </w:r>
            <w:r>
              <w:rPr>
                <w:noProof/>
              </w:rPr>
              <w:t xml:space="preserve"> Zeichne auf.</w:t>
            </w:r>
            <w:r w:rsidRPr="00E14948">
              <w:rPr>
                <w:noProof/>
              </w:rPr>
              <w:t xml:space="preserve"> </w:t>
            </w:r>
          </w:p>
          <w:p w14:paraId="7A74EC19" w14:textId="2FCA042D" w:rsidR="00F37035" w:rsidRPr="00E14948" w:rsidRDefault="0032245A" w:rsidP="005855D4">
            <w:pPr>
              <w:pStyle w:val="Listenabsatz"/>
              <w:spacing w:after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 wp14:anchorId="76AC8FB0" wp14:editId="53A0A61D">
                      <wp:simplePos x="0" y="0"/>
                      <wp:positionH relativeFrom="column">
                        <wp:posOffset>3790950</wp:posOffset>
                      </wp:positionH>
                      <wp:positionV relativeFrom="paragraph">
                        <wp:posOffset>181610</wp:posOffset>
                      </wp:positionV>
                      <wp:extent cx="1257935" cy="664210"/>
                      <wp:effectExtent l="0" t="0" r="0" b="0"/>
                      <wp:wrapNone/>
                      <wp:docPr id="424" name="Gruppier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664210"/>
                                <a:chOff x="6376" y="2463"/>
                                <a:chExt cx="1981" cy="1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Bild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3" y="2463"/>
                                  <a:ext cx="1374" cy="1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Bild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7" y="2463"/>
                                  <a:ext cx="297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Bild 4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6396" y="2778"/>
                                  <a:ext cx="32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Grafi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6" y="3132"/>
                                  <a:ext cx="348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EAFD22" id="Gruppieren 424" o:spid="_x0000_s1026" style="position:absolute;margin-left:298.5pt;margin-top:14.3pt;width:99.05pt;height:52.3pt;z-index:251940864" coordorigin="6376,2463" coordsize="1981,10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">
                      <v:shape id="Bild 29" o:spid="_x0000_s1027" type="#_x0000_t75" style="position:absolute;left:6983;top:2463;width:1374;height:1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">
                        <v:imagedata r:id="rId127" o:title="" cropright="21567f"/>
                        <v:path arrowok="t"/>
                      </v:shape>
                      <v:shape id="Bild 112" o:spid="_x0000_s1028" type="#_x0000_t75" style="position:absolute;left:6427;top:2463;width:297;height: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">
                        <v:imagedata r:id="rId128" o:title=""/>
                      </v:shape>
                      <v:shape id="Bild 4731" o:spid="_x0000_s1029" type="#_x0000_t75" style="position:absolute;left:6396;top:2778;width:328;height:35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">
                        <v:imagedata r:id="rId129" o:title=""/>
                      </v:shape>
                      <v:shape id="Grafik 1" o:spid="_x0000_s1030" type="#_x0000_t75" style="position:absolute;left:6376;top:3132;width:348;height: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">
                        <v:imagedata r:id="rId130" o:title=""/>
                      </v:shape>
                    </v:group>
                  </w:pict>
                </mc:Fallback>
              </mc:AlternateContent>
            </w:r>
            <w:r w:rsidR="003811BF">
              <w:rPr>
                <w:noProof/>
              </w:rPr>
              <w:t>Welche Aufgabe passt dazu?</w:t>
            </w:r>
          </w:p>
        </w:tc>
      </w:tr>
      <w:tr w:rsidR="003811BF" w:rsidRPr="00E14948" w14:paraId="7C4F8561" w14:textId="77777777" w:rsidTr="004D383A">
        <w:tc>
          <w:tcPr>
            <w:tcW w:w="780" w:type="dxa"/>
          </w:tcPr>
          <w:p w14:paraId="77B8DAE3" w14:textId="77777777" w:rsidR="003811BF" w:rsidRPr="00E14948" w:rsidRDefault="003811BF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9B23878" w14:textId="77777777" w:rsidR="003811BF" w:rsidRDefault="003811BF" w:rsidP="004D383A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7"/>
          </w:tcPr>
          <w:p w14:paraId="152D0CC4" w14:textId="0E7168B1" w:rsidR="003811BF" w:rsidRDefault="003811BF" w:rsidP="005855D4">
            <w:pPr>
              <w:pStyle w:val="Text"/>
              <w:spacing w:after="120"/>
            </w:pPr>
            <w:r w:rsidRPr="00E14948">
              <w:t xml:space="preserve">Emily löst die </w:t>
            </w:r>
            <w:r>
              <w:t xml:space="preserve">Aufgabe </w:t>
            </w:r>
            <w:r>
              <w:rPr>
                <w:b/>
                <w:bCs/>
                <w:color w:val="327A86" w:themeColor="text2"/>
              </w:rPr>
              <w:t xml:space="preserve">a) </w:t>
            </w:r>
            <w:r w:rsidRPr="00E14948">
              <w:t>mit einem Punktebild.</w:t>
            </w:r>
            <w:r>
              <w:br/>
              <w:t>E</w:t>
            </w:r>
            <w:r w:rsidRPr="00E14948">
              <w:t>rkläre Emilys Lösung.</w:t>
            </w:r>
          </w:p>
        </w:tc>
      </w:tr>
      <w:tr w:rsidR="00F37035" w:rsidRPr="00E14948" w14:paraId="561AFF73" w14:textId="77777777" w:rsidTr="004D383A">
        <w:tc>
          <w:tcPr>
            <w:tcW w:w="780" w:type="dxa"/>
          </w:tcPr>
          <w:p w14:paraId="11BCD3B3" w14:textId="77777777" w:rsidR="00F37035" w:rsidRPr="00E14948" w:rsidRDefault="00CD3FFB" w:rsidP="002E0FA7">
            <w:pPr>
              <w:spacing w:line="240" w:lineRule="auto"/>
              <w:rPr>
                <w:noProof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56195CF" wp14:editId="71EE411A">
                  <wp:extent cx="360000" cy="272386"/>
                  <wp:effectExtent l="0" t="0" r="2540" b="0"/>
                  <wp:docPr id="1077975928" name="Grafik 107797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4123E71" w14:textId="77777777" w:rsidR="00F37035" w:rsidRPr="00E14948" w:rsidRDefault="003811BF" w:rsidP="004D383A">
            <w:pPr>
              <w:pStyle w:val="berschrift4"/>
            </w:pPr>
            <w:r>
              <w:t>c</w:t>
            </w:r>
            <w:r w:rsidR="00F37035" w:rsidRPr="00E14948">
              <w:t>)</w:t>
            </w:r>
          </w:p>
        </w:tc>
        <w:tc>
          <w:tcPr>
            <w:tcW w:w="8187" w:type="dxa"/>
            <w:gridSpan w:val="7"/>
          </w:tcPr>
          <w:p w14:paraId="1AF2224F" w14:textId="77777777" w:rsidR="00F37035" w:rsidRPr="00E14948" w:rsidRDefault="00F37035" w:rsidP="002E0FA7">
            <w:pPr>
              <w:pStyle w:val="Text"/>
            </w:pPr>
            <w:r>
              <w:t>Welche Geteilt-Aufgabe passt zu Emilys Punktebild?</w:t>
            </w:r>
          </w:p>
        </w:tc>
      </w:tr>
      <w:tr w:rsidR="00F37035" w:rsidRPr="00E14948" w14:paraId="3C58A81B" w14:textId="77777777" w:rsidTr="004D383A">
        <w:tc>
          <w:tcPr>
            <w:tcW w:w="780" w:type="dxa"/>
          </w:tcPr>
          <w:p w14:paraId="64C6B4F1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36187D68" w14:textId="77777777" w:rsidR="00F37035" w:rsidRDefault="003811BF" w:rsidP="004D383A">
            <w:pPr>
              <w:pStyle w:val="berschrift4"/>
            </w:pPr>
            <w:r>
              <w:t>d</w:t>
            </w:r>
            <w:r w:rsidR="00F37035">
              <w:t>)</w:t>
            </w:r>
          </w:p>
        </w:tc>
        <w:tc>
          <w:tcPr>
            <w:tcW w:w="8187" w:type="dxa"/>
            <w:gridSpan w:val="7"/>
          </w:tcPr>
          <w:p w14:paraId="648FE249" w14:textId="77777777" w:rsidR="00F37035" w:rsidRDefault="00F37035" w:rsidP="002E0FA7">
            <w:pPr>
              <w:pStyle w:val="Text"/>
            </w:pPr>
            <w:r>
              <w:t xml:space="preserve">Wie sieht man im Punktebild gut, dass auch die Aufgabe </w:t>
            </w:r>
            <w:r w:rsidRPr="00B678A7">
              <w:rPr>
                <w:rFonts w:ascii="Comic Sans MS" w:hAnsi="Comic Sans MS"/>
                <w:b/>
                <w:bCs/>
              </w:rPr>
              <w:t>3 · 4 = 12</w:t>
            </w:r>
            <w:r>
              <w:t xml:space="preserve"> dazu passt?</w:t>
            </w:r>
          </w:p>
          <w:p w14:paraId="7EE8ECBF" w14:textId="77777777" w:rsidR="0013679C" w:rsidRDefault="0013679C" w:rsidP="0013679C">
            <w:pPr>
              <w:pStyle w:val="Listenabsatz"/>
            </w:pPr>
            <w:r>
              <w:t xml:space="preserve">Was ist gleich, was ist anders? </w:t>
            </w:r>
          </w:p>
          <w:p w14:paraId="48CF609C" w14:textId="77777777" w:rsidR="00F37035" w:rsidRDefault="00F37035" w:rsidP="002E0FA7">
            <w:pPr>
              <w:pStyle w:val="Listenabsatz"/>
            </w:pPr>
            <w:r>
              <w:t xml:space="preserve">Wieso gehören Mal- und Geteilt-Aufgabe zum gleichen Bild? </w:t>
            </w:r>
          </w:p>
          <w:p w14:paraId="56BA18DD" w14:textId="77777777" w:rsidR="00F37035" w:rsidRPr="00E14948" w:rsidRDefault="0013679C" w:rsidP="005855D4">
            <w:pPr>
              <w:pStyle w:val="Listenabsatz"/>
            </w:pPr>
            <w:r>
              <w:t>Was bedeutet die Mal-Aufgabe für die Bonbons aus Aufgabe</w:t>
            </w:r>
            <w:r w:rsidR="00536213">
              <w:t xml:space="preserve">nteil </w:t>
            </w:r>
            <w:r w:rsidR="00A55D00" w:rsidRPr="00F50DC9">
              <w:rPr>
                <w:b/>
                <w:bCs/>
                <w:color w:val="327A86"/>
              </w:rPr>
              <w:t>a)</w:t>
            </w:r>
            <w:r>
              <w:t>?</w:t>
            </w:r>
          </w:p>
        </w:tc>
      </w:tr>
      <w:tr w:rsidR="003811BF" w:rsidRPr="00E14948" w14:paraId="16FC2688" w14:textId="77777777" w:rsidTr="002E0FA7">
        <w:tc>
          <w:tcPr>
            <w:tcW w:w="780" w:type="dxa"/>
          </w:tcPr>
          <w:p w14:paraId="3035FB23" w14:textId="77777777" w:rsidR="003811BF" w:rsidRPr="00E14948" w:rsidRDefault="003811BF" w:rsidP="003811BF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8505" w:type="dxa"/>
            <w:gridSpan w:val="8"/>
          </w:tcPr>
          <w:p w14:paraId="21F033B3" w14:textId="77777777" w:rsidR="003811BF" w:rsidRDefault="005855D4" w:rsidP="005855D4">
            <w:pPr>
              <w:pStyle w:val="berschrift3"/>
            </w:pPr>
            <w:r>
              <w:t>Mal und geteilt im Punktebild</w:t>
            </w:r>
          </w:p>
        </w:tc>
      </w:tr>
      <w:tr w:rsidR="00F37035" w:rsidRPr="00E14948" w14:paraId="38D6E1F7" w14:textId="77777777" w:rsidTr="004D383A">
        <w:trPr>
          <w:trHeight w:val="1881"/>
        </w:trPr>
        <w:tc>
          <w:tcPr>
            <w:tcW w:w="780" w:type="dxa"/>
          </w:tcPr>
          <w:p w14:paraId="625EF45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6FD08BA3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  <w:gridSpan w:val="7"/>
          </w:tcPr>
          <w:p w14:paraId="2E89EAD8" w14:textId="77777777" w:rsidR="00F37035" w:rsidRPr="00F50DC9" w:rsidRDefault="00F3703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F50DC9">
              <w:rPr>
                <w:rFonts w:asciiTheme="minorHAnsi" w:hAnsiTheme="minorHAnsi" w:cstheme="minorHAnsi"/>
              </w:rPr>
              <w:t>Wie sieht das Punktebild aus, wenn sich drei Freunde 18 Bonbons teilen?</w:t>
            </w:r>
          </w:p>
          <w:p w14:paraId="7C033941" w14:textId="77777777" w:rsidR="00F37035" w:rsidRPr="00E14948" w:rsidRDefault="00F37035" w:rsidP="002E0FA7">
            <w:pPr>
              <w:pStyle w:val="Text"/>
            </w:pPr>
            <w:r w:rsidRPr="00F50DC9">
              <w:rPr>
                <w:rFonts w:asciiTheme="minorHAnsi" w:hAnsiTheme="minorHAnsi" w:cstheme="minorHAnsi"/>
              </w:rPr>
              <w:t>Zeichne oder lege mit Plättchen</w:t>
            </w:r>
            <w:r w:rsidRPr="00E14948">
              <w:t>.</w:t>
            </w:r>
          </w:p>
          <w:p w14:paraId="22B87C2F" w14:textId="77777777" w:rsidR="00F37035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79E5D1C3" wp14:editId="551178B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109591</wp:posOffset>
                  </wp:positionV>
                  <wp:extent cx="188595" cy="187325"/>
                  <wp:effectExtent l="0" t="0" r="1905" b="3175"/>
                  <wp:wrapNone/>
                  <wp:docPr id="422" name="Grafik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rPr>
                <w:noProof/>
              </w:rPr>
              <w:t xml:space="preserve">                                                                                </w:t>
            </w:r>
            <w:r>
              <w:rPr>
                <w:noProof/>
              </w:rPr>
              <w:t xml:space="preserve">               </w:t>
            </w:r>
            <w:r w:rsidRPr="00E14948">
              <w:t xml:space="preserve">Geteilt-Aufgabe: </w:t>
            </w:r>
            <w:r w:rsidR="009452F9">
              <w:t xml:space="preserve">      </w:t>
            </w:r>
            <w:r w:rsidR="009452F9" w:rsidRPr="009452F9">
              <w:rPr>
                <w:color w:val="7F7F7F" w:themeColor="text1" w:themeTint="80"/>
              </w:rPr>
              <w:t>____________</w:t>
            </w:r>
          </w:p>
          <w:p w14:paraId="1A80DD6F" w14:textId="77777777" w:rsidR="00F37035" w:rsidRPr="00E14948" w:rsidRDefault="00F37035" w:rsidP="002E0FA7">
            <w:pPr>
              <w:pStyle w:val="Text"/>
            </w:pPr>
          </w:p>
          <w:p w14:paraId="5CBBB44E" w14:textId="77777777" w:rsidR="00F37035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0D5168E8" wp14:editId="1A5181BE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14976</wp:posOffset>
                  </wp:positionV>
                  <wp:extent cx="208280" cy="224790"/>
                  <wp:effectExtent l="0" t="0" r="1270" b="3810"/>
                  <wp:wrapNone/>
                  <wp:docPr id="421" name="Grafik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6C67CC" w14:textId="4B3A135A" w:rsidR="005855D4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2BE4C840" wp14:editId="43EB0767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120386</wp:posOffset>
                  </wp:positionV>
                  <wp:extent cx="220980" cy="239395"/>
                  <wp:effectExtent l="0" t="0" r="7620" b="8255"/>
                  <wp:wrapNone/>
                  <wp:docPr id="419" name="Grafik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                                                                            </w:t>
            </w:r>
            <w:r>
              <w:t xml:space="preserve">                   </w:t>
            </w:r>
            <w:r w:rsidRPr="00E14948">
              <w:t xml:space="preserve">Finde eine </w:t>
            </w:r>
            <w:r w:rsidRPr="00E14948">
              <w:br/>
              <w:t xml:space="preserve">                                                                            </w:t>
            </w:r>
            <w:r>
              <w:t xml:space="preserve">                   </w:t>
            </w:r>
            <w:r w:rsidRPr="00E14948">
              <w:t>Mal-Aufgabe</w:t>
            </w:r>
            <w:r w:rsidR="009452F9">
              <w:t xml:space="preserve"> dazu</w:t>
            </w:r>
            <w:r w:rsidRPr="00E14948">
              <w:t>:</w:t>
            </w:r>
            <w:r w:rsidR="009452F9">
              <w:t xml:space="preserve">   </w:t>
            </w:r>
            <w:r w:rsidR="009452F9" w:rsidRPr="009452F9">
              <w:rPr>
                <w:color w:val="7F7F7F" w:themeColor="text1" w:themeTint="80"/>
              </w:rPr>
              <w:t>____________</w:t>
            </w:r>
            <w:r w:rsidR="009452F9">
              <w:t xml:space="preserve">   </w:t>
            </w:r>
          </w:p>
        </w:tc>
      </w:tr>
      <w:tr w:rsidR="00F37035" w:rsidRPr="00E14948" w14:paraId="3D685427" w14:textId="77777777" w:rsidTr="004D383A">
        <w:tc>
          <w:tcPr>
            <w:tcW w:w="780" w:type="dxa"/>
          </w:tcPr>
          <w:p w14:paraId="26A786F1" w14:textId="77777777" w:rsidR="00F37035" w:rsidRPr="00E14948" w:rsidRDefault="00F37035" w:rsidP="004D383A">
            <w:pPr>
              <w:pStyle w:val="berschrift3"/>
              <w:rPr>
                <w:noProof/>
              </w:rPr>
            </w:pPr>
            <w:r w:rsidRPr="00E14948">
              <w:rPr>
                <w:noProof/>
              </w:rPr>
              <w:t>2</w:t>
            </w:r>
            <w:r>
              <w:rPr>
                <w:noProof/>
              </w:rPr>
              <w:t>.3</w:t>
            </w:r>
          </w:p>
        </w:tc>
        <w:tc>
          <w:tcPr>
            <w:tcW w:w="8505" w:type="dxa"/>
            <w:gridSpan w:val="8"/>
          </w:tcPr>
          <w:p w14:paraId="03F08699" w14:textId="77777777" w:rsidR="00F37035" w:rsidRPr="00EC3862" w:rsidRDefault="00F37035" w:rsidP="004D383A">
            <w:pPr>
              <w:pStyle w:val="berschrift3"/>
            </w:pPr>
            <w:r w:rsidRPr="00E14948">
              <w:t>Divisions-Aufgaben und Punktebilder</w:t>
            </w:r>
          </w:p>
        </w:tc>
      </w:tr>
      <w:tr w:rsidR="00F37035" w:rsidRPr="00E14948" w14:paraId="1757EF88" w14:textId="77777777" w:rsidTr="004D383A">
        <w:tc>
          <w:tcPr>
            <w:tcW w:w="780" w:type="dxa"/>
          </w:tcPr>
          <w:p w14:paraId="66713B53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0FDD338" w14:textId="77777777" w:rsidR="00F37035" w:rsidRPr="00EC3862" w:rsidRDefault="00F37035" w:rsidP="004D383A">
            <w:pPr>
              <w:pStyle w:val="berschrift4"/>
            </w:pPr>
            <w:r w:rsidRPr="00EC3862">
              <w:t>a)</w:t>
            </w:r>
          </w:p>
        </w:tc>
        <w:tc>
          <w:tcPr>
            <w:tcW w:w="8187" w:type="dxa"/>
            <w:gridSpan w:val="7"/>
          </w:tcPr>
          <w:p w14:paraId="449CCCAE" w14:textId="77777777" w:rsidR="00F37035" w:rsidRPr="00E14948" w:rsidRDefault="00F37035" w:rsidP="002E0FA7">
            <w:pPr>
              <w:pStyle w:val="Text"/>
            </w:pPr>
            <w:r w:rsidRPr="00E14948">
              <w:t xml:space="preserve">Wie sieht das passende Punktebild zu der Aufgabe </w:t>
            </w:r>
            <w:r w:rsidRPr="00B678A7">
              <w:rPr>
                <w:rFonts w:ascii="Comic Sans MS" w:hAnsi="Comic Sans MS"/>
                <w:b/>
              </w:rPr>
              <w:t>20 : 4</w:t>
            </w:r>
            <w:r w:rsidRPr="00B678A7">
              <w:rPr>
                <w:rFonts w:ascii="Comic Sans MS" w:hAnsi="Comic Sans MS"/>
              </w:rPr>
              <w:t xml:space="preserve"> </w:t>
            </w:r>
            <w:r w:rsidRPr="00B678A7">
              <w:rPr>
                <w:rFonts w:ascii="Comic Sans MS" w:hAnsi="Comic Sans MS"/>
                <w:b/>
              </w:rPr>
              <w:t>= 5</w:t>
            </w:r>
            <w:r w:rsidRPr="00E14948">
              <w:t xml:space="preserve"> aus?</w:t>
            </w:r>
          </w:p>
          <w:p w14:paraId="4E651809" w14:textId="77777777" w:rsidR="00F37035" w:rsidRPr="00E14948" w:rsidRDefault="00F37035" w:rsidP="002E0FA7">
            <w:pPr>
              <w:pStyle w:val="Text"/>
            </w:pPr>
            <w:r w:rsidRPr="00E14948">
              <w:t>Zeichne oder lege mit Plättchen.</w:t>
            </w:r>
          </w:p>
        </w:tc>
      </w:tr>
      <w:tr w:rsidR="00F37035" w:rsidRPr="00E14948" w14:paraId="27452768" w14:textId="77777777" w:rsidTr="004D383A">
        <w:tc>
          <w:tcPr>
            <w:tcW w:w="780" w:type="dxa"/>
          </w:tcPr>
          <w:p w14:paraId="238CFB37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728E3968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7"/>
          </w:tcPr>
          <w:p w14:paraId="553D2F1C" w14:textId="77777777" w:rsidR="00F37035" w:rsidRPr="00E14948" w:rsidRDefault="00F37035" w:rsidP="00AD4928">
            <w:pPr>
              <w:pStyle w:val="Impressum"/>
            </w:pPr>
          </w:p>
        </w:tc>
      </w:tr>
      <w:tr w:rsidR="00F37035" w:rsidRPr="00E14948" w14:paraId="046890D7" w14:textId="77777777" w:rsidTr="004D383A">
        <w:tc>
          <w:tcPr>
            <w:tcW w:w="780" w:type="dxa"/>
          </w:tcPr>
          <w:p w14:paraId="2305794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40A70FC" w14:textId="77777777" w:rsidR="00F37035" w:rsidRPr="00EC3862" w:rsidRDefault="00F37035" w:rsidP="004D383A">
            <w:pPr>
              <w:pStyle w:val="berschrift4"/>
            </w:pPr>
            <w:r w:rsidRPr="00EC3862">
              <w:t>b)</w:t>
            </w:r>
          </w:p>
        </w:tc>
        <w:tc>
          <w:tcPr>
            <w:tcW w:w="8187" w:type="dxa"/>
            <w:gridSpan w:val="7"/>
          </w:tcPr>
          <w:p w14:paraId="3F9D455E" w14:textId="77777777" w:rsidR="00F37035" w:rsidRPr="00E14948" w:rsidRDefault="00F37035" w:rsidP="002E0FA7">
            <w:pPr>
              <w:pStyle w:val="Text"/>
            </w:pPr>
            <w:r w:rsidRPr="00E14948">
              <w:t>Denke dir eine Geteilt-Aufgabe aus und schreibe sie ins Heft.</w:t>
            </w:r>
          </w:p>
          <w:p w14:paraId="0F7B0E7A" w14:textId="77777777" w:rsidR="00F37035" w:rsidRPr="00E14948" w:rsidRDefault="00F37035" w:rsidP="002E0FA7">
            <w:pPr>
              <w:pStyle w:val="Text"/>
            </w:pPr>
            <w:r w:rsidRPr="00E14948">
              <w:t>Zeichne ein passendes Punktebild dazu</w:t>
            </w:r>
            <w:r>
              <w:t xml:space="preserve"> und zeichne die Gruppen ein</w:t>
            </w:r>
            <w:r w:rsidRPr="00E14948">
              <w:t>.</w:t>
            </w:r>
          </w:p>
          <w:p w14:paraId="7EE7244D" w14:textId="77777777" w:rsidR="00F37035" w:rsidRPr="00E14948" w:rsidRDefault="00F37035" w:rsidP="002E0FA7">
            <w:pPr>
              <w:pStyle w:val="Text"/>
            </w:pPr>
            <w:r w:rsidRPr="00E14948">
              <w:t>Schreibe eine passende Geschichte ins Heft, in der Emily Bonbons verteilt.</w:t>
            </w:r>
          </w:p>
        </w:tc>
      </w:tr>
      <w:tr w:rsidR="00F37035" w:rsidRPr="00E14948" w14:paraId="4CF81CF5" w14:textId="77777777" w:rsidTr="004D383A">
        <w:tc>
          <w:tcPr>
            <w:tcW w:w="780" w:type="dxa"/>
          </w:tcPr>
          <w:p w14:paraId="3A894D1D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4060368A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7"/>
          </w:tcPr>
          <w:p w14:paraId="46192047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</w:tr>
      <w:tr w:rsidR="00F37035" w:rsidRPr="00E14948" w14:paraId="44691BA2" w14:textId="77777777" w:rsidTr="004D383A">
        <w:tc>
          <w:tcPr>
            <w:tcW w:w="780" w:type="dxa"/>
          </w:tcPr>
          <w:p w14:paraId="657BC2AF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57E8B20D" w14:textId="77777777" w:rsidR="00F37035" w:rsidRPr="00EC3862" w:rsidRDefault="00F37035" w:rsidP="004D383A">
            <w:pPr>
              <w:pStyle w:val="berschrift4"/>
            </w:pPr>
            <w:r w:rsidRPr="00EC3862">
              <w:t>c)</w:t>
            </w:r>
          </w:p>
        </w:tc>
        <w:tc>
          <w:tcPr>
            <w:tcW w:w="8187" w:type="dxa"/>
            <w:gridSpan w:val="7"/>
          </w:tcPr>
          <w:p w14:paraId="15038DF1" w14:textId="7F9ADFBD" w:rsidR="00F37035" w:rsidRPr="00E14948" w:rsidRDefault="00F3703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Finde zu jedem Punktebild </w:t>
            </w:r>
            <w:r w:rsidR="00AA13CF">
              <w:rPr>
                <w:noProof/>
              </w:rPr>
              <w:t>zwei</w:t>
            </w:r>
            <w:r w:rsidR="00AA13CF" w:rsidRPr="00E14948">
              <w:rPr>
                <w:noProof/>
              </w:rPr>
              <w:t xml:space="preserve"> </w:t>
            </w:r>
            <w:r w:rsidRPr="00E14948">
              <w:rPr>
                <w:noProof/>
              </w:rPr>
              <w:t>Geteilt-</w:t>
            </w:r>
            <w:r w:rsidR="00AA13CF">
              <w:rPr>
                <w:noProof/>
              </w:rPr>
              <w:t>Aufgaben</w:t>
            </w:r>
            <w:r w:rsidRPr="00E14948">
              <w:rPr>
                <w:noProof/>
              </w:rPr>
              <w:t xml:space="preserve"> und eine Mal-Aufgabe. </w:t>
            </w:r>
          </w:p>
        </w:tc>
      </w:tr>
      <w:tr w:rsidR="00F37035" w:rsidRPr="00E14948" w14:paraId="7E3C1A05" w14:textId="77777777" w:rsidTr="00647741">
        <w:trPr>
          <w:trHeight w:val="2552"/>
        </w:trPr>
        <w:tc>
          <w:tcPr>
            <w:tcW w:w="780" w:type="dxa"/>
          </w:tcPr>
          <w:p w14:paraId="0F5601D4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7190CBAC" w14:textId="77777777" w:rsidR="00F37035" w:rsidRPr="00E14948" w:rsidRDefault="00F3703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5AE28563" w14:textId="77777777" w:rsidR="00F37035" w:rsidRPr="00E14948" w:rsidRDefault="00F3703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(1)</w:t>
            </w:r>
          </w:p>
          <w:p w14:paraId="3F240334" w14:textId="77777777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594E36BE" wp14:editId="2A87C8CB">
                  <wp:simplePos x="0" y="0"/>
                  <wp:positionH relativeFrom="column">
                    <wp:posOffset>161116</wp:posOffset>
                  </wp:positionH>
                  <wp:positionV relativeFrom="paragraph">
                    <wp:posOffset>3810</wp:posOffset>
                  </wp:positionV>
                  <wp:extent cx="962025" cy="352425"/>
                  <wp:effectExtent l="0" t="0" r="9525" b="9525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B2.3c1.eps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9BAC5E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6630811D" w14:textId="77777777" w:rsidR="00F37035" w:rsidRPr="00EA4560" w:rsidRDefault="00F37035" w:rsidP="00EA4560">
            <w:pPr>
              <w:pStyle w:val="Impressum"/>
              <w:rPr>
                <w:sz w:val="22"/>
                <w:szCs w:val="24"/>
              </w:rPr>
            </w:pPr>
            <w:r w:rsidRPr="00E14948">
              <w:t xml:space="preserve">    </w:t>
            </w:r>
            <w:r w:rsidR="00EA4560">
              <w:t xml:space="preserve"> </w:t>
            </w:r>
          </w:p>
          <w:p w14:paraId="6DD6361C" w14:textId="5A44F16A" w:rsidR="00F37035" w:rsidRDefault="00F37035" w:rsidP="002E0FA7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9F57A1">
              <w:t xml:space="preserve">2 </w:t>
            </w:r>
            <w:r w:rsidRPr="00E14948">
              <w:t>Geteilt-Aufgabe</w:t>
            </w:r>
            <w:r w:rsidR="001D4814">
              <w:t>n</w:t>
            </w:r>
            <w:r w:rsidRPr="00E14948">
              <w:t>:</w:t>
            </w:r>
          </w:p>
          <w:p w14:paraId="4DE6C4AF" w14:textId="09D9D5EF" w:rsidR="00F37035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Pr="009452F9">
              <w:rPr>
                <w:color w:val="7F7F7F" w:themeColor="text1" w:themeTint="80"/>
              </w:rPr>
              <w:t>_______</w:t>
            </w:r>
            <w:r w:rsidR="00ED7647">
              <w:rPr>
                <w:color w:val="7F7F7F" w:themeColor="text1" w:themeTint="80"/>
              </w:rPr>
              <w:t>_</w:t>
            </w:r>
            <w:r w:rsidR="00AA13CF" w:rsidRPr="009452F9">
              <w:rPr>
                <w:color w:val="7F7F7F" w:themeColor="text1" w:themeTint="80"/>
              </w:rPr>
              <w:t>__</w:t>
            </w:r>
            <w:r w:rsidR="00AA13CF">
              <w:rPr>
                <w:color w:val="7F7F7F" w:themeColor="text1" w:themeTint="80"/>
              </w:rPr>
              <w:t xml:space="preserve">  </w:t>
            </w:r>
            <w:r w:rsidRPr="009452F9">
              <w:rPr>
                <w:color w:val="7F7F7F" w:themeColor="text1" w:themeTint="80"/>
              </w:rPr>
              <w:t>_____</w:t>
            </w:r>
            <w:r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</w:p>
          <w:p w14:paraId="291458CC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0C9F612E" w14:textId="5212985E" w:rsidR="00F37035" w:rsidRDefault="00F37035" w:rsidP="002E0FA7">
            <w:pPr>
              <w:pStyle w:val="Text"/>
            </w:pPr>
            <w:r w:rsidRPr="00E14948">
              <w:t xml:space="preserve">     </w:t>
            </w:r>
            <w:proofErr w:type="gramStart"/>
            <w:r w:rsidR="009F57A1">
              <w:t xml:space="preserve">1 </w:t>
            </w:r>
            <w:r w:rsidRPr="00E14948">
              <w:t>Mal</w:t>
            </w:r>
            <w:proofErr w:type="gramEnd"/>
            <w:r w:rsidRPr="00E14948">
              <w:t xml:space="preserve">-Aufgabe: </w:t>
            </w:r>
          </w:p>
          <w:p w14:paraId="595FD7BC" w14:textId="77777777" w:rsidR="00EA4560" w:rsidRPr="00E14948" w:rsidRDefault="00EA4560" w:rsidP="00EA4560">
            <w:pPr>
              <w:pStyle w:val="Text"/>
              <w:spacing w:before="120"/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835" w:type="dxa"/>
            <w:gridSpan w:val="4"/>
          </w:tcPr>
          <w:p w14:paraId="4CE41FB6" w14:textId="77777777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444B0856" wp14:editId="362EED70">
                  <wp:simplePos x="0" y="0"/>
                  <wp:positionH relativeFrom="column">
                    <wp:posOffset>150899</wp:posOffset>
                  </wp:positionH>
                  <wp:positionV relativeFrom="paragraph">
                    <wp:posOffset>165215</wp:posOffset>
                  </wp:positionV>
                  <wp:extent cx="1571625" cy="352425"/>
                  <wp:effectExtent l="0" t="0" r="9525" b="9525"/>
                  <wp:wrapNone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B2.3c2.eps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(2)</w:t>
            </w:r>
          </w:p>
          <w:p w14:paraId="66A16FD8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5A4C8C6E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45B4456E" w14:textId="77777777" w:rsidR="00F37035" w:rsidRPr="00AA13CF" w:rsidRDefault="00F37035" w:rsidP="002E0FA7">
            <w:pPr>
              <w:pStyle w:val="Text"/>
              <w:rPr>
                <w:noProof/>
                <w:sz w:val="17"/>
                <w:szCs w:val="17"/>
              </w:rPr>
            </w:pPr>
          </w:p>
          <w:p w14:paraId="2FD87543" w14:textId="07D0B4DE" w:rsidR="00EA4560" w:rsidRDefault="00EA4560" w:rsidP="00EA4560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9F57A1">
              <w:t xml:space="preserve">2 </w:t>
            </w:r>
            <w:r w:rsidRPr="00E14948">
              <w:t>Geteilt-Aufgabe</w:t>
            </w:r>
            <w:r w:rsidR="001D4814">
              <w:t>n</w:t>
            </w:r>
            <w:r w:rsidRPr="00E14948">
              <w:t>:</w:t>
            </w:r>
          </w:p>
          <w:p w14:paraId="1E175F30" w14:textId="1B8AE4B6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Pr="009452F9">
              <w:rPr>
                <w:color w:val="7F7F7F" w:themeColor="text1" w:themeTint="80"/>
              </w:rPr>
              <w:t>__</w:t>
            </w:r>
            <w:r w:rsidR="00ED7647">
              <w:rPr>
                <w:color w:val="7F7F7F" w:themeColor="text1" w:themeTint="80"/>
              </w:rPr>
              <w:t>_</w:t>
            </w:r>
            <w:r w:rsidRPr="009452F9">
              <w:rPr>
                <w:color w:val="7F7F7F" w:themeColor="text1" w:themeTint="80"/>
              </w:rPr>
              <w:t>_____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13CF">
              <w:rPr>
                <w:color w:val="7F7F7F" w:themeColor="text1" w:themeTint="80"/>
              </w:rPr>
              <w:t xml:space="preserve">   </w:t>
            </w:r>
            <w:r w:rsidRPr="009452F9">
              <w:rPr>
                <w:color w:val="7F7F7F" w:themeColor="text1" w:themeTint="80"/>
              </w:rPr>
              <w:t>___</w:t>
            </w:r>
            <w:r w:rsidR="00ED7647">
              <w:rPr>
                <w:color w:val="7F7F7F" w:themeColor="text1" w:themeTint="80"/>
              </w:rPr>
              <w:t>_</w:t>
            </w:r>
            <w:r w:rsidRPr="009452F9">
              <w:rPr>
                <w:color w:val="7F7F7F" w:themeColor="text1" w:themeTint="80"/>
              </w:rPr>
              <w:t>__</w:t>
            </w:r>
            <w:r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</w:p>
          <w:p w14:paraId="01AB71BC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2936DCBD" w14:textId="52E59752" w:rsidR="00EA4560" w:rsidRDefault="00EA4560" w:rsidP="00EA4560">
            <w:pPr>
              <w:pStyle w:val="Text"/>
            </w:pPr>
            <w:r w:rsidRPr="00E14948">
              <w:t xml:space="preserve">     </w:t>
            </w:r>
            <w:proofErr w:type="gramStart"/>
            <w:r w:rsidR="009F57A1">
              <w:t xml:space="preserve">1 </w:t>
            </w:r>
            <w:r w:rsidRPr="00E14948">
              <w:t>Mal</w:t>
            </w:r>
            <w:proofErr w:type="gramEnd"/>
            <w:r w:rsidRPr="00E14948">
              <w:t xml:space="preserve">-Aufgabe: </w:t>
            </w:r>
          </w:p>
          <w:p w14:paraId="38BF1548" w14:textId="77777777" w:rsidR="00EA4560" w:rsidRPr="00E14948" w:rsidRDefault="00EA4560" w:rsidP="00EA4560">
            <w:pPr>
              <w:pStyle w:val="Text"/>
              <w:spacing w:before="120"/>
              <w:rPr>
                <w:noProof/>
              </w:rPr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943" w:type="dxa"/>
            <w:gridSpan w:val="2"/>
          </w:tcPr>
          <w:p w14:paraId="15A034BD" w14:textId="77777777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42C1775C" wp14:editId="4157A56C">
                  <wp:simplePos x="0" y="0"/>
                  <wp:positionH relativeFrom="column">
                    <wp:posOffset>257100</wp:posOffset>
                  </wp:positionH>
                  <wp:positionV relativeFrom="paragraph">
                    <wp:posOffset>35742</wp:posOffset>
                  </wp:positionV>
                  <wp:extent cx="1571625" cy="561975"/>
                  <wp:effectExtent l="0" t="0" r="9525" b="9525"/>
                  <wp:wrapNone/>
                  <wp:docPr id="487" name="Grafi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B2.3c3.eps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(3)</w:t>
            </w:r>
          </w:p>
          <w:p w14:paraId="3E13F85F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1F2C39D1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EB2D094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2CF8ACD0" w14:textId="6E8D7447" w:rsidR="00EA4560" w:rsidRDefault="00F37035" w:rsidP="00EA4560">
            <w:pPr>
              <w:pStyle w:val="Text"/>
            </w:pPr>
            <w:r>
              <w:t xml:space="preserve">      </w:t>
            </w:r>
            <w:r w:rsidR="00EA4560">
              <w:t xml:space="preserve">  </w:t>
            </w:r>
            <w:r w:rsidR="00EA4560" w:rsidRPr="00E14948">
              <w:t xml:space="preserve"> </w:t>
            </w:r>
            <w:r w:rsidR="009F57A1">
              <w:t xml:space="preserve">2 </w:t>
            </w:r>
            <w:r w:rsidR="00EA4560" w:rsidRPr="00E14948">
              <w:t>Geteilt-Aufgabe</w:t>
            </w:r>
            <w:r w:rsidR="001D4814">
              <w:t>n</w:t>
            </w:r>
            <w:r w:rsidR="00EA4560" w:rsidRPr="00E14948">
              <w:t>:</w:t>
            </w:r>
          </w:p>
          <w:p w14:paraId="5B0A6261" w14:textId="4048E5A4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     </w:t>
            </w:r>
            <w:r w:rsidRPr="009452F9">
              <w:rPr>
                <w:color w:val="7F7F7F" w:themeColor="text1" w:themeTint="80"/>
              </w:rPr>
              <w:t>_____</w:t>
            </w:r>
            <w:r w:rsidR="00ED7647">
              <w:rPr>
                <w:color w:val="7F7F7F" w:themeColor="text1" w:themeTint="80"/>
              </w:rPr>
              <w:t>_</w:t>
            </w:r>
            <w:r w:rsidRPr="009452F9"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13CF">
              <w:rPr>
                <w:color w:val="7F7F7F" w:themeColor="text1" w:themeTint="80"/>
              </w:rPr>
              <w:t xml:space="preserve">   </w:t>
            </w:r>
            <w:r w:rsidRPr="009452F9">
              <w:rPr>
                <w:color w:val="7F7F7F" w:themeColor="text1" w:themeTint="80"/>
              </w:rPr>
              <w:t>_____</w:t>
            </w:r>
            <w:r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  <w:r>
              <w:rPr>
                <w:color w:val="7F7F7F" w:themeColor="text1" w:themeTint="80"/>
              </w:rPr>
              <w:t>_</w:t>
            </w:r>
            <w:r w:rsidR="00AA13CF" w:rsidRPr="009452F9">
              <w:rPr>
                <w:color w:val="7F7F7F" w:themeColor="text1" w:themeTint="80"/>
              </w:rPr>
              <w:t>_</w:t>
            </w:r>
          </w:p>
          <w:p w14:paraId="386D13A2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4B96F303" w14:textId="3B5662E7" w:rsidR="00EA4560" w:rsidRDefault="00EA4560" w:rsidP="00EA4560">
            <w:pPr>
              <w:pStyle w:val="Text"/>
            </w:pPr>
            <w:r w:rsidRPr="00E14948">
              <w:t xml:space="preserve">     </w:t>
            </w:r>
            <w:r>
              <w:t xml:space="preserve">    </w:t>
            </w:r>
            <w:proofErr w:type="gramStart"/>
            <w:r w:rsidR="009F57A1">
              <w:t xml:space="preserve">1 </w:t>
            </w:r>
            <w:r w:rsidRPr="00E14948">
              <w:t>Mal</w:t>
            </w:r>
            <w:proofErr w:type="gramEnd"/>
            <w:r w:rsidRPr="00E14948">
              <w:t xml:space="preserve">-Aufgabe: </w:t>
            </w:r>
          </w:p>
          <w:p w14:paraId="78F586AA" w14:textId="77777777" w:rsidR="00F37035" w:rsidRPr="00E14948" w:rsidRDefault="00EA4560" w:rsidP="00EA4560">
            <w:pPr>
              <w:pStyle w:val="Text"/>
              <w:spacing w:before="120"/>
            </w:pPr>
            <w:r>
              <w:t xml:space="preserve">   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</w:tr>
      <w:tr w:rsidR="00EA4560" w:rsidRPr="00E14948" w14:paraId="0CEC4CD2" w14:textId="77777777" w:rsidTr="00647741">
        <w:trPr>
          <w:trHeight w:val="66"/>
        </w:trPr>
        <w:tc>
          <w:tcPr>
            <w:tcW w:w="780" w:type="dxa"/>
          </w:tcPr>
          <w:p w14:paraId="62BF322B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5BF47B4E" w14:textId="77777777" w:rsidR="00EA4560" w:rsidRPr="00E14948" w:rsidRDefault="00EA4560" w:rsidP="00EA4560">
            <w:pPr>
              <w:pStyle w:val="Impressum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4D2B3773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835" w:type="dxa"/>
            <w:gridSpan w:val="4"/>
          </w:tcPr>
          <w:p w14:paraId="0DFB27FF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943" w:type="dxa"/>
            <w:gridSpan w:val="2"/>
          </w:tcPr>
          <w:p w14:paraId="773A26B8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</w:tr>
      <w:tr w:rsidR="00F37035" w:rsidRPr="00E14948" w14:paraId="1864E3BF" w14:textId="77777777" w:rsidTr="004D383A">
        <w:tc>
          <w:tcPr>
            <w:tcW w:w="780" w:type="dxa"/>
          </w:tcPr>
          <w:p w14:paraId="604BBE06" w14:textId="77777777" w:rsidR="00F37035" w:rsidRPr="00E14948" w:rsidRDefault="00CD3FFB" w:rsidP="002E0FA7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BE792" wp14:editId="5408D55D">
                  <wp:extent cx="360000" cy="272386"/>
                  <wp:effectExtent l="0" t="0" r="2540" b="0"/>
                  <wp:docPr id="971631881" name="Grafik 97163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54C5CCB0" w14:textId="77777777" w:rsidR="00F37035" w:rsidRPr="00E14948" w:rsidRDefault="003811BF" w:rsidP="003811BF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7"/>
          </w:tcPr>
          <w:p w14:paraId="434A53FA" w14:textId="77777777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Vergleiche die Aufgaben: Was ist in der Mal-Aufgabe bekannt, und was wird gesucht?</w:t>
            </w:r>
          </w:p>
          <w:p w14:paraId="15848812" w14:textId="048CF73B" w:rsidR="00F37035" w:rsidRPr="00EC3862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Was ist</w:t>
            </w:r>
            <w:r w:rsidR="00ED7647">
              <w:rPr>
                <w:noProof/>
              </w:rPr>
              <w:t xml:space="preserve"> </w:t>
            </w:r>
            <w:r>
              <w:rPr>
                <w:noProof/>
              </w:rPr>
              <w:t>in de</w:t>
            </w:r>
            <w:r w:rsidR="009F57A1">
              <w:rPr>
                <w:noProof/>
              </w:rPr>
              <w:t>r</w:t>
            </w:r>
            <w:r>
              <w:rPr>
                <w:noProof/>
              </w:rPr>
              <w:t xml:space="preserve"> </w:t>
            </w:r>
            <w:r w:rsidR="009F57A1">
              <w:rPr>
                <w:noProof/>
              </w:rPr>
              <w:t xml:space="preserve">1. </w:t>
            </w:r>
            <w:r>
              <w:rPr>
                <w:noProof/>
              </w:rPr>
              <w:t>Geteilt-Aufgabe</w:t>
            </w:r>
            <w:r w:rsidR="003C7E45">
              <w:rPr>
                <w:noProof/>
              </w:rPr>
              <w:t>n</w:t>
            </w:r>
            <w:r>
              <w:rPr>
                <w:noProof/>
              </w:rPr>
              <w:t xml:space="preserve"> bekannt und wonach wird mit der Rechnung gefragt?</w:t>
            </w:r>
            <w:r w:rsidR="009F57A1">
              <w:rPr>
                <w:noProof/>
              </w:rPr>
              <w:br/>
              <w:t>Was in der 2 Geteilt-Aufgabe?</w:t>
            </w:r>
          </w:p>
        </w:tc>
      </w:tr>
      <w:tr w:rsidR="00F37035" w:rsidRPr="00E14948" w14:paraId="4AD73C8E" w14:textId="77777777" w:rsidTr="004D383A">
        <w:tc>
          <w:tcPr>
            <w:tcW w:w="780" w:type="dxa"/>
          </w:tcPr>
          <w:p w14:paraId="7181DB9E" w14:textId="77777777" w:rsidR="00F37035" w:rsidRPr="00E14948" w:rsidRDefault="00F37035" w:rsidP="004D383A">
            <w:pPr>
              <w:pStyle w:val="berschrift3"/>
            </w:pPr>
            <w:r w:rsidRPr="00E14948">
              <w:lastRenderedPageBreak/>
              <w:t>2</w:t>
            </w:r>
            <w:r>
              <w:t>.4</w:t>
            </w:r>
          </w:p>
        </w:tc>
        <w:tc>
          <w:tcPr>
            <w:tcW w:w="8505" w:type="dxa"/>
            <w:gridSpan w:val="8"/>
          </w:tcPr>
          <w:p w14:paraId="1DD3364F" w14:textId="77777777" w:rsidR="00F37035" w:rsidRPr="00EC3862" w:rsidRDefault="00F37035" w:rsidP="004D383A">
            <w:pPr>
              <w:pStyle w:val="berschrift3"/>
            </w:pPr>
            <w:r w:rsidRPr="00E14948">
              <w:t>Multiplikation und Division</w:t>
            </w:r>
          </w:p>
        </w:tc>
      </w:tr>
      <w:tr w:rsidR="001C79EB" w:rsidRPr="00E14948" w14:paraId="569A29BC" w14:textId="77777777" w:rsidTr="004D383A">
        <w:tc>
          <w:tcPr>
            <w:tcW w:w="780" w:type="dxa"/>
          </w:tcPr>
          <w:p w14:paraId="3E3AF4D8" w14:textId="77777777" w:rsidR="001C79EB" w:rsidRPr="00E14948" w:rsidRDefault="00EF231F" w:rsidP="004D383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2343296" behindDoc="0" locked="0" layoutInCell="1" allowOverlap="1" wp14:anchorId="0A797232" wp14:editId="6DC3B642">
                  <wp:simplePos x="0" y="0"/>
                  <wp:positionH relativeFrom="column">
                    <wp:posOffset>46810</wp:posOffset>
                  </wp:positionH>
                  <wp:positionV relativeFrom="paragraph">
                    <wp:posOffset>32933</wp:posOffset>
                  </wp:positionV>
                  <wp:extent cx="313144" cy="272386"/>
                  <wp:effectExtent l="0" t="0" r="4445" b="0"/>
                  <wp:wrapNone/>
                  <wp:docPr id="2143889598" name="Grafik 214388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8"/>
          </w:tcPr>
          <w:p w14:paraId="76CFD377" w14:textId="77777777" w:rsidR="001C79EB" w:rsidRDefault="00EF231F" w:rsidP="00EF231F">
            <w:r>
              <w:t>Stellt euch gegenseitig Aufgaben:</w:t>
            </w:r>
          </w:p>
          <w:p w14:paraId="1DF063A2" w14:textId="77777777" w:rsidR="00EF231F" w:rsidRDefault="00EF231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Die</w:t>
            </w:r>
            <w:r w:rsidRPr="00E14948">
              <w:rPr>
                <w:noProof/>
              </w:rPr>
              <w:t xml:space="preserve"> eine legt mit dem Hunderter-Punktefeld und dem Malwinkel ein Punktebild.</w:t>
            </w:r>
          </w:p>
          <w:p w14:paraId="2A2B0ACE" w14:textId="77777777" w:rsidR="00EF231F" w:rsidRDefault="00EF231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Der andere nennt passende Mal-Aufgabe</w:t>
            </w:r>
            <w:r w:rsidR="004A7418">
              <w:rPr>
                <w:noProof/>
              </w:rPr>
              <w:t>n</w:t>
            </w:r>
            <w:r>
              <w:rPr>
                <w:noProof/>
              </w:rPr>
              <w:t xml:space="preserve"> und Geteilt-Aufgaben.</w:t>
            </w:r>
          </w:p>
          <w:p w14:paraId="504A4937" w14:textId="77777777" w:rsidR="00EF231F" w:rsidRDefault="00851EA8" w:rsidP="00EF231F">
            <w:pPr>
              <w:pStyle w:val="Listenabsatz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29312" behindDoc="0" locked="0" layoutInCell="1" allowOverlap="1" wp14:anchorId="5EDBB00E" wp14:editId="6C99EF9F">
                      <wp:simplePos x="0" y="0"/>
                      <wp:positionH relativeFrom="column">
                        <wp:posOffset>-133224</wp:posOffset>
                      </wp:positionH>
                      <wp:positionV relativeFrom="paragraph">
                        <wp:posOffset>208091</wp:posOffset>
                      </wp:positionV>
                      <wp:extent cx="629920" cy="747063"/>
                      <wp:effectExtent l="0" t="0" r="0" b="2540"/>
                      <wp:wrapNone/>
                      <wp:docPr id="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84A377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DBB00E" id="_x0000_s1190" style="position:absolute;left:0;text-align:left;margin-left:-10.5pt;margin-top:16.4pt;width:49.6pt;height:58.8pt;z-index:252429312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">
                      <v:shape id="Grafik 3" o:spid="_x0000_s1191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">
                        <v:imagedata r:id="rId53" o:title="" chromakey="white"/>
                      </v:shape>
                      <v:shape id="Textfeld 12" o:spid="_x0000_s119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" filled="f" stroked="f" strokeweight=".5pt">
                        <v:textbox inset="0,0,0,0">
                          <w:txbxContent>
                            <w:p w14:paraId="3D84A377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231F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2375EA15" wp14:editId="5A7201DD">
                  <wp:simplePos x="0" y="0"/>
                  <wp:positionH relativeFrom="column">
                    <wp:posOffset>2215975</wp:posOffset>
                  </wp:positionH>
                  <wp:positionV relativeFrom="paragraph">
                    <wp:posOffset>320675</wp:posOffset>
                  </wp:positionV>
                  <wp:extent cx="1228725" cy="809625"/>
                  <wp:effectExtent l="0" t="0" r="9525" b="9525"/>
                  <wp:wrapNone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B2.4.eps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231F">
              <w:rPr>
                <w:noProof/>
              </w:rPr>
              <w:t>Dann erklären beide, wonach in der Aufgabe gefragt ist</w:t>
            </w:r>
            <w:r w:rsidR="00EF231F" w:rsidRPr="00E14948">
              <w:rPr>
                <w:noProof/>
              </w:rPr>
              <w:t>.</w:t>
            </w:r>
            <w:r w:rsidR="00EF231F">
              <w:rPr>
                <w:noProof/>
              </w:rPr>
              <w:t xml:space="preserve"> Erklärt so wie Emily und Jonas.</w:t>
            </w:r>
            <w:r w:rsidR="00EF231F">
              <w:rPr>
                <w:noProof/>
              </w:rPr>
              <w:br/>
            </w:r>
          </w:p>
          <w:p w14:paraId="4CE7AEA7" w14:textId="77777777" w:rsidR="00EF231F" w:rsidRDefault="00EF231F" w:rsidP="00EF231F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  <w:p w14:paraId="6F24172E" w14:textId="77777777" w:rsidR="00EF231F" w:rsidRPr="00E14948" w:rsidRDefault="00EF231F" w:rsidP="00EF231F"/>
        </w:tc>
      </w:tr>
      <w:tr w:rsidR="00F37035" w:rsidRPr="00E14948" w14:paraId="2ED59FCF" w14:textId="77777777" w:rsidTr="004D383A">
        <w:tc>
          <w:tcPr>
            <w:tcW w:w="780" w:type="dxa"/>
            <w:vMerge w:val="restart"/>
          </w:tcPr>
          <w:p w14:paraId="733FEC0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5"/>
            <w:vMerge w:val="restart"/>
          </w:tcPr>
          <w:p w14:paraId="764EEDD5" w14:textId="77777777" w:rsidR="00EF5545" w:rsidRPr="00E14948" w:rsidRDefault="00EF5545" w:rsidP="002E0FA7">
            <w:pPr>
              <w:pStyle w:val="Text"/>
              <w:rPr>
                <w:noProof/>
              </w:rPr>
            </w:pPr>
          </w:p>
          <w:p w14:paraId="4D06F90B" w14:textId="77777777" w:rsidR="00F37035" w:rsidRPr="00E14948" w:rsidRDefault="00851EA8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6E09B27" wp14:editId="6E768386">
                      <wp:simplePos x="0" y="0"/>
                      <wp:positionH relativeFrom="column">
                        <wp:posOffset>133777</wp:posOffset>
                      </wp:positionH>
                      <wp:positionV relativeFrom="paragraph">
                        <wp:posOffset>73405</wp:posOffset>
                      </wp:positionV>
                      <wp:extent cx="2055145" cy="784860"/>
                      <wp:effectExtent l="0" t="228600" r="15240" b="15240"/>
                      <wp:wrapNone/>
                      <wp:docPr id="103" name="Abgerundete rechteckige Legend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5145" cy="784860"/>
                              </a:xfrm>
                              <a:prstGeom prst="wedgeRoundRectCallout">
                                <a:avLst>
                                  <a:gd name="adj1" fmla="val -36013"/>
                                  <a:gd name="adj2" fmla="val -7804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E643FC" w14:textId="77777777" w:rsidR="002E0FA7" w:rsidRPr="000D673C" w:rsidRDefault="002E0FA7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15 : 5, das heißt, ich habe 15 Punkte und verteile sie auf 3 Reihen. </w:t>
                                  </w:r>
                                  <w:r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Ich suche: Wie groß sind die Reihen? </w:t>
                                  </w:r>
                                  <w:r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0D673C">
                                    <w:rPr>
                                      <w:rFonts w:cstheme="minorHAns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Es sind 5er Reihen.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09B27" id="Abgerundete rechteckige Legende 103" o:spid="_x0000_s1193" type="#_x0000_t62" style="position:absolute;margin-left:10.55pt;margin-top:5.8pt;width:161.8pt;height:61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" adj="3021,-6058" fillcolor="white [3212]" strokecolor="#bfbfbf [2412]" strokeweight="1pt">
                      <v:textbox inset="1mm,,1mm">
                        <w:txbxContent>
                          <w:p w14:paraId="5AE643FC" w14:textId="77777777" w:rsidR="002E0FA7" w:rsidRPr="000D673C" w:rsidRDefault="002E0FA7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15 : 5, das heißt, ich habe 15 Punkte und verteile sie auf 3 Reihen.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Ich suche: Wie groß sind die Reihen? 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0D673C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Es sind 5er Reihen.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EDCB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C8B5391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0811E52E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3191C0CC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3F9E1698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</w:tr>
      <w:tr w:rsidR="00F37035" w:rsidRPr="00E14948" w14:paraId="63629CA2" w14:textId="77777777" w:rsidTr="004D383A">
        <w:tc>
          <w:tcPr>
            <w:tcW w:w="780" w:type="dxa"/>
            <w:vMerge/>
          </w:tcPr>
          <w:p w14:paraId="546092D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5"/>
            <w:vMerge/>
          </w:tcPr>
          <w:p w14:paraId="17EDA590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12F530ED" w14:textId="77777777" w:rsidR="00F37035" w:rsidRPr="00E14948" w:rsidRDefault="00851EA8" w:rsidP="002E0FA7">
            <w:pPr>
              <w:spacing w:line="240" w:lineRule="auto"/>
              <w:ind w:left="34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31360" behindDoc="0" locked="0" layoutInCell="1" allowOverlap="1" wp14:anchorId="52B6964C" wp14:editId="688AA550">
                      <wp:simplePos x="0" y="0"/>
                      <wp:positionH relativeFrom="column">
                        <wp:posOffset>1332230</wp:posOffset>
                      </wp:positionH>
                      <wp:positionV relativeFrom="paragraph">
                        <wp:posOffset>-483235</wp:posOffset>
                      </wp:positionV>
                      <wp:extent cx="578485" cy="722630"/>
                      <wp:effectExtent l="0" t="0" r="5715" b="1270"/>
                      <wp:wrapNone/>
                      <wp:docPr id="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B4041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B6964C" id="_x0000_s1194" style="position:absolute;left:0;text-align:left;margin-left:104.9pt;margin-top:-38.05pt;width:45.55pt;height:56.9pt;z-index:25243136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">
                      <v:shape id="Grafik 4" o:spid="_x0000_s119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">
                        <v:imagedata r:id="rId51" o:title="" chromakey="white"/>
                      </v:shape>
                      <v:shape id="Textfeld 12" o:spid="_x0000_s119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C0B4041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F23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5FCA677" wp14:editId="3EB9F16C">
                      <wp:simplePos x="0" y="0"/>
                      <wp:positionH relativeFrom="column">
                        <wp:posOffset>-223451</wp:posOffset>
                      </wp:positionH>
                      <wp:positionV relativeFrom="paragraph">
                        <wp:posOffset>325755</wp:posOffset>
                      </wp:positionV>
                      <wp:extent cx="1900809" cy="614153"/>
                      <wp:effectExtent l="0" t="279400" r="17145" b="8255"/>
                      <wp:wrapNone/>
                      <wp:docPr id="102" name="Abgerundete rechteckige Legend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0809" cy="614153"/>
                              </a:xfrm>
                              <a:prstGeom prst="wedgeRoundRectCallout">
                                <a:avLst>
                                  <a:gd name="adj1" fmla="val 45650"/>
                                  <a:gd name="adj2" fmla="val -9419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E5EB61" w14:textId="77777777" w:rsidR="002E0FA7" w:rsidRPr="000D673C" w:rsidRDefault="002E0FA7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0D673C">
                                    <w:rPr>
                                      <w:rFonts w:asciiTheme="minorHAnsi" w:hAnsiTheme="minorHAnsi" w:cstheme="minorHAnsi"/>
                                    </w:rPr>
                                    <w:t>3 · 5, das sind drei Fünfer-Reihen,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 w:rsidRPr="000D673C">
                                    <w:rPr>
                                      <w:rFonts w:asciiTheme="minorHAnsi" w:hAnsiTheme="minorHAnsi" w:cstheme="minorHAnsi"/>
                                    </w:rPr>
                                    <w:t xml:space="preserve">und ich suche: Wie viele Punkte sind es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i</w:t>
                                  </w:r>
                                  <w:r w:rsidRPr="000D673C">
                                    <w:rPr>
                                      <w:rFonts w:asciiTheme="minorHAnsi" w:hAnsiTheme="minorHAnsi" w:cstheme="minorHAnsi"/>
                                    </w:rPr>
                                    <w:t xml:space="preserve">nsgesamt? 15 </w:t>
                                  </w:r>
                                </w:p>
                                <w:p w14:paraId="6983B0FE" w14:textId="77777777" w:rsidR="002E0FA7" w:rsidRPr="000D673C" w:rsidRDefault="002E0FA7" w:rsidP="00F37035">
                                  <w:pPr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CA677" id="Abgerundete rechteckige Legende 102" o:spid="_x0000_s1197" type="#_x0000_t62" style="position:absolute;left:0;text-align:left;margin-left:-17.6pt;margin-top:25.65pt;width:149.65pt;height:48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" adj="20660,-9545" fillcolor="white [3212]" strokecolor="#bfbfbf [2412]" strokeweight="1pt">
                      <v:textbox>
                        <w:txbxContent>
                          <w:p w14:paraId="22E5EB61" w14:textId="77777777" w:rsidR="002E0FA7" w:rsidRPr="000D673C" w:rsidRDefault="002E0FA7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673C">
                              <w:rPr>
                                <w:rFonts w:asciiTheme="minorHAnsi" w:hAnsiTheme="minorHAnsi" w:cstheme="minorHAnsi"/>
                              </w:rPr>
                              <w:t>3 · 5, das sind drei Fünfer-Reihen,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0D673C">
                              <w:rPr>
                                <w:rFonts w:asciiTheme="minorHAnsi" w:hAnsiTheme="minorHAnsi" w:cstheme="minorHAnsi"/>
                              </w:rPr>
                              <w:t xml:space="preserve">und ich suche: Wie viele Punkte sind es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i</w:t>
                            </w:r>
                            <w:r w:rsidRPr="000D673C">
                              <w:rPr>
                                <w:rFonts w:asciiTheme="minorHAnsi" w:hAnsiTheme="minorHAnsi" w:cstheme="minorHAnsi"/>
                              </w:rPr>
                              <w:t xml:space="preserve">nsgesamt? 15 </w:t>
                            </w:r>
                          </w:p>
                          <w:p w14:paraId="6983B0FE" w14:textId="77777777" w:rsidR="002E0FA7" w:rsidRPr="000D673C" w:rsidRDefault="002E0FA7" w:rsidP="00F37035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7035" w:rsidRPr="00E14948" w14:paraId="7AA89BDD" w14:textId="77777777" w:rsidTr="004D383A">
        <w:tc>
          <w:tcPr>
            <w:tcW w:w="780" w:type="dxa"/>
          </w:tcPr>
          <w:p w14:paraId="591FD6F4" w14:textId="77777777" w:rsidR="00F37035" w:rsidRPr="00E14948" w:rsidRDefault="00F37035" w:rsidP="004D383A">
            <w:pPr>
              <w:pStyle w:val="berschrift3"/>
            </w:pPr>
            <w:r>
              <w:t>2.5</w:t>
            </w:r>
          </w:p>
        </w:tc>
        <w:tc>
          <w:tcPr>
            <w:tcW w:w="8505" w:type="dxa"/>
            <w:gridSpan w:val="8"/>
          </w:tcPr>
          <w:p w14:paraId="35864242" w14:textId="77777777" w:rsidR="00F37035" w:rsidRPr="00E14948" w:rsidRDefault="00F37035" w:rsidP="004D383A">
            <w:pPr>
              <w:pStyle w:val="berschrift3"/>
            </w:pPr>
            <w:r>
              <w:t>Warum passt das Bild nicht?</w:t>
            </w:r>
          </w:p>
        </w:tc>
      </w:tr>
      <w:tr w:rsidR="00EF231F" w:rsidRPr="00E14948" w14:paraId="78A0A969" w14:textId="77777777" w:rsidTr="002E0FA7">
        <w:tc>
          <w:tcPr>
            <w:tcW w:w="780" w:type="dxa"/>
          </w:tcPr>
          <w:p w14:paraId="31706ED6" w14:textId="77777777" w:rsidR="00EF231F" w:rsidRPr="00E14948" w:rsidRDefault="00EF231F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158E3D4" w14:textId="77777777" w:rsidR="00EF231F" w:rsidRPr="00E14948" w:rsidRDefault="00EF231F" w:rsidP="002E0FA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7"/>
          </w:tcPr>
          <w:p w14:paraId="0A291EED" w14:textId="77777777" w:rsidR="00EF231F" w:rsidRDefault="005855D4" w:rsidP="00EF231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4588FF51" wp14:editId="2BF7FBCB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16485</wp:posOffset>
                      </wp:positionV>
                      <wp:extent cx="1828800" cy="1828800"/>
                      <wp:effectExtent l="0" t="0" r="0" b="0"/>
                      <wp:wrapNone/>
                      <wp:docPr id="7497423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C66381" w14:textId="77777777" w:rsidR="002E0FA7" w:rsidRPr="005855D4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5855D4"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Jonas</w:t>
                                  </w:r>
                                </w:p>
                                <w:p w14:paraId="4BE437D6" w14:textId="77777777" w:rsidR="002E0FA7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  <w:p w14:paraId="0D3EDCD8" w14:textId="77777777" w:rsidR="002E0FA7" w:rsidRPr="002F7A85" w:rsidRDefault="002E0FA7" w:rsidP="002F7A85">
                                  <w:pPr>
                                    <w:rPr>
                                      <w:lang w:eastAsia="de-DE"/>
                                    </w:rPr>
                                  </w:pPr>
                                </w:p>
                                <w:p w14:paraId="3FAB049D" w14:textId="77777777" w:rsidR="002E0FA7" w:rsidRPr="005855D4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 w:rsidRPr="005855D4"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8FF51" id="Textfeld 1" o:spid="_x0000_s1198" type="#_x0000_t202" style="position:absolute;margin-left:210.65pt;margin-top:1.3pt;width:2in;height:2in;z-index:25241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" filled="f" stroked="f" strokeweight=".5pt">
                      <v:textbox style="mso-fit-shape-to-text:t">
                        <w:txbxContent>
                          <w:p w14:paraId="6EC66381" w14:textId="77777777" w:rsidR="002E0FA7" w:rsidRPr="005855D4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5855D4"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Jonas</w:t>
                            </w:r>
                          </w:p>
                          <w:p w14:paraId="4BE437D6" w14:textId="77777777" w:rsidR="002E0FA7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  <w:p w14:paraId="0D3EDCD8" w14:textId="77777777" w:rsidR="002E0FA7" w:rsidRPr="002F7A85" w:rsidRDefault="002E0FA7" w:rsidP="002F7A85">
                            <w:pPr>
                              <w:rPr>
                                <w:lang w:eastAsia="de-DE"/>
                              </w:rPr>
                            </w:pPr>
                          </w:p>
                          <w:p w14:paraId="3FAB049D" w14:textId="77777777" w:rsidR="002E0FA7" w:rsidRPr="005855D4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 w:rsidRPr="005855D4"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Emily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231F">
              <w:rPr>
                <w:i/>
                <w:iCs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993088" behindDoc="0" locked="0" layoutInCell="1" allowOverlap="1" wp14:anchorId="26B46091" wp14:editId="7E6F8B0E">
                  <wp:simplePos x="0" y="0"/>
                  <wp:positionH relativeFrom="column">
                    <wp:posOffset>3074942</wp:posOffset>
                  </wp:positionH>
                  <wp:positionV relativeFrom="paragraph">
                    <wp:posOffset>-1270</wp:posOffset>
                  </wp:positionV>
                  <wp:extent cx="2124000" cy="485487"/>
                  <wp:effectExtent l="0" t="0" r="0" b="0"/>
                  <wp:wrapNone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27AC0-8238-45DE-94B0-5E62881C5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14927AC0-8238-45DE-94B0-5E62881C5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9" t="21517" r="23248" b="57530"/>
                          <a:stretch/>
                        </pic:blipFill>
                        <pic:spPr>
                          <a:xfrm>
                            <a:off x="0" y="0"/>
                            <a:ext cx="2124000" cy="48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31F">
              <w:t xml:space="preserve">Jonas und Emily hatten zuerst diese Bilder </w:t>
            </w:r>
            <w:r w:rsidR="00EF231F">
              <w:br/>
            </w:r>
            <w:r w:rsidR="004A7418">
              <w:t xml:space="preserve">zu </w:t>
            </w:r>
            <w:r w:rsidR="004A7418" w:rsidRPr="00B678A7">
              <w:rPr>
                <w:rFonts w:ascii="Comic Sans MS" w:hAnsi="Comic Sans MS"/>
                <w:b/>
                <w:bCs/>
              </w:rPr>
              <w:t>8 : 4 = 2</w:t>
            </w:r>
            <w:r w:rsidR="004A7418">
              <w:rPr>
                <w:rFonts w:ascii="Comic Sans MS" w:hAnsi="Comic Sans MS"/>
                <w:b/>
                <w:bCs/>
              </w:rPr>
              <w:t xml:space="preserve"> </w:t>
            </w:r>
            <w:r w:rsidR="00EF231F">
              <w:t xml:space="preserve">gezeichnet. </w:t>
            </w:r>
            <w:r w:rsidR="00EF231F">
              <w:br/>
              <w:t>Warum passen sie nicht?</w:t>
            </w:r>
          </w:p>
          <w:p w14:paraId="66941494" w14:textId="77777777" w:rsidR="005855D4" w:rsidRDefault="001B6520" w:rsidP="002E0FA7">
            <w:pPr>
              <w:pStyle w:val="Text"/>
            </w:pPr>
            <w:r w:rsidRPr="009F59DD">
              <w:rPr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2417024" behindDoc="0" locked="0" layoutInCell="1" allowOverlap="1" wp14:anchorId="4430DFC4" wp14:editId="63835CC2">
                  <wp:simplePos x="0" y="0"/>
                  <wp:positionH relativeFrom="column">
                    <wp:posOffset>3664012</wp:posOffset>
                  </wp:positionH>
                  <wp:positionV relativeFrom="paragraph">
                    <wp:posOffset>24318</wp:posOffset>
                  </wp:positionV>
                  <wp:extent cx="924448" cy="467995"/>
                  <wp:effectExtent l="0" t="0" r="3175" b="1905"/>
                  <wp:wrapNone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4971" cy="46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E67198" w14:textId="77777777" w:rsidR="00EF231F" w:rsidRPr="00E14948" w:rsidRDefault="00EF231F" w:rsidP="002E0FA7">
            <w:pPr>
              <w:pStyle w:val="Text"/>
            </w:pPr>
          </w:p>
        </w:tc>
      </w:tr>
      <w:tr w:rsidR="00EF231F" w:rsidRPr="00E14948" w14:paraId="1E5DE8B2" w14:textId="77777777" w:rsidTr="002E0FA7">
        <w:tc>
          <w:tcPr>
            <w:tcW w:w="780" w:type="dxa"/>
          </w:tcPr>
          <w:p w14:paraId="46900F24" w14:textId="77777777" w:rsidR="00EF231F" w:rsidRPr="00E14948" w:rsidRDefault="00EF231F" w:rsidP="002E0FA7">
            <w:pPr>
              <w:spacing w:line="240" w:lineRule="auto"/>
            </w:pPr>
          </w:p>
        </w:tc>
        <w:tc>
          <w:tcPr>
            <w:tcW w:w="318" w:type="dxa"/>
          </w:tcPr>
          <w:p w14:paraId="1FA1A46F" w14:textId="77777777" w:rsidR="00EF231F" w:rsidRPr="00E14948" w:rsidRDefault="00EF231F" w:rsidP="002E0FA7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7"/>
          </w:tcPr>
          <w:p w14:paraId="172DED53" w14:textId="77777777" w:rsidR="00EF231F" w:rsidRDefault="00EF231F" w:rsidP="00EF231F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>
              <w:t xml:space="preserve">Schreibe </w:t>
            </w:r>
            <w:r w:rsidR="005855D4">
              <w:t>Jonas und Emily n</w:t>
            </w:r>
            <w:r>
              <w:t>ochmal, w</w:t>
            </w:r>
            <w:r w:rsidR="005855D4">
              <w:t>orauf sie achten müssen.</w:t>
            </w:r>
            <w:r>
              <w:t xml:space="preserve"> </w:t>
            </w:r>
            <w:r w:rsidR="005855D4">
              <w:br/>
            </w:r>
            <w:r w:rsidRPr="009F57A1">
              <w:rPr>
                <w:sz w:val="15"/>
                <w:szCs w:val="15"/>
              </w:rPr>
              <w:br/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>Lieber Jonas, man soll in einem Bild nicht nur die Zahlen sehen, sondern …</w:t>
            </w:r>
          </w:p>
          <w:p w14:paraId="0203241B" w14:textId="77777777" w:rsidR="00EF231F" w:rsidRDefault="00EF231F" w:rsidP="00EF231F">
            <w:pPr>
              <w:pStyle w:val="Text"/>
              <w:rPr>
                <w:rFonts w:ascii="Comic Sans MS" w:hAnsi="Comic Sans MS"/>
                <w:color w:val="0070C0"/>
                <w:sz w:val="18"/>
                <w:szCs w:val="18"/>
              </w:rPr>
            </w:pPr>
            <w:r>
              <w:rPr>
                <w:rFonts w:ascii="Comic Sans MS" w:hAnsi="Comic Sans MS"/>
                <w:color w:val="0070C0"/>
                <w:sz w:val="18"/>
                <w:szCs w:val="18"/>
              </w:rPr>
              <w:t>Liebe Emily, du hattest vielleicht eine gute Idee, aber</w:t>
            </w:r>
            <w:r w:rsidR="00851EA8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51EA8" w:rsidRPr="00851EA8">
              <w:rPr>
                <w:rFonts w:ascii="Comic Sans MS" w:hAnsi="Comic Sans MS"/>
                <w:color w:val="0070C0"/>
                <w:sz w:val="18"/>
                <w:szCs w:val="18"/>
              </w:rPr>
              <w:t>…</w:t>
            </w:r>
          </w:p>
          <w:p w14:paraId="57F64911" w14:textId="77777777" w:rsidR="009F57A1" w:rsidRDefault="009F57A1" w:rsidP="00EF231F">
            <w:pPr>
              <w:pStyle w:val="Text"/>
            </w:pPr>
          </w:p>
        </w:tc>
      </w:tr>
      <w:tr w:rsidR="00EF231F" w:rsidRPr="004D383A" w14:paraId="4BAC3C64" w14:textId="77777777" w:rsidTr="002E0FA7">
        <w:tc>
          <w:tcPr>
            <w:tcW w:w="780" w:type="dxa"/>
          </w:tcPr>
          <w:p w14:paraId="13B4AE23" w14:textId="77777777" w:rsidR="00EF231F" w:rsidRPr="00E14948" w:rsidRDefault="00EF231F" w:rsidP="002E0FA7">
            <w:pPr>
              <w:pStyle w:val="berschrift3"/>
            </w:pPr>
            <w:r>
              <w:t>2.6</w:t>
            </w:r>
          </w:p>
        </w:tc>
        <w:tc>
          <w:tcPr>
            <w:tcW w:w="8505" w:type="dxa"/>
            <w:gridSpan w:val="8"/>
          </w:tcPr>
          <w:p w14:paraId="15893468" w14:textId="4E5A1DA0" w:rsidR="00EF231F" w:rsidRPr="004D383A" w:rsidRDefault="00EF231F" w:rsidP="002E0FA7">
            <w:pPr>
              <w:pStyle w:val="berschrift3"/>
            </w:pPr>
            <w:r w:rsidRPr="00E14948">
              <w:t>Gleich</w:t>
            </w:r>
            <w:r w:rsidR="009A1831">
              <w:t xml:space="preserve"> große Gruppen bilden</w:t>
            </w:r>
          </w:p>
        </w:tc>
      </w:tr>
      <w:tr w:rsidR="00EF231F" w:rsidRPr="00E14948" w14:paraId="6244C01E" w14:textId="77777777" w:rsidTr="002E0FA7">
        <w:tc>
          <w:tcPr>
            <w:tcW w:w="780" w:type="dxa"/>
          </w:tcPr>
          <w:p w14:paraId="2995B487" w14:textId="77777777" w:rsidR="00EF231F" w:rsidRPr="00E14948" w:rsidRDefault="00EF231F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F3B5D9B" w14:textId="77777777" w:rsidR="00EF231F" w:rsidRPr="00E14948" w:rsidRDefault="00EF231F" w:rsidP="002E0FA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7"/>
          </w:tcPr>
          <w:p w14:paraId="5382F6D9" w14:textId="77777777" w:rsidR="00EF231F" w:rsidRPr="00E14948" w:rsidRDefault="00EF231F" w:rsidP="002E0FA7">
            <w:pPr>
              <w:pStyle w:val="Text"/>
            </w:pPr>
            <w:r>
              <w:t xml:space="preserve">Zeichne in das Bild die Gruppen ein. </w:t>
            </w:r>
            <w:r w:rsidRPr="00E14948">
              <w:t>Finde eine passende Geteilt-Aufgabe.</w:t>
            </w:r>
          </w:p>
        </w:tc>
      </w:tr>
      <w:tr w:rsidR="00F37035" w:rsidRPr="00E14948" w14:paraId="6CD77811" w14:textId="77777777" w:rsidTr="004D383A">
        <w:tc>
          <w:tcPr>
            <w:tcW w:w="780" w:type="dxa"/>
          </w:tcPr>
          <w:p w14:paraId="028B1E36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E12B2E5" w14:textId="77777777" w:rsidR="00F37035" w:rsidRPr="00E14948" w:rsidRDefault="00F37035" w:rsidP="002E0FA7">
            <w:pPr>
              <w:pStyle w:val="berschriftTeilaufgaben"/>
            </w:pPr>
          </w:p>
        </w:tc>
        <w:tc>
          <w:tcPr>
            <w:tcW w:w="4218" w:type="dxa"/>
            <w:gridSpan w:val="3"/>
          </w:tcPr>
          <w:p w14:paraId="1E65B44B" w14:textId="77777777" w:rsidR="00F37035" w:rsidRDefault="00F37035" w:rsidP="00851EA8">
            <w:pPr>
              <w:pStyle w:val="Text"/>
            </w:pPr>
            <w:r w:rsidRPr="00E14948">
              <w:t xml:space="preserve">(1) In jeder Gruppe sollen 2 Kinder sein. </w:t>
            </w:r>
            <w:r w:rsidR="00624820">
              <w:br/>
            </w:r>
            <w:r w:rsidRPr="00E14948">
              <w:t>Wie viele Gruppen kann man bilden?</w:t>
            </w:r>
          </w:p>
          <w:p w14:paraId="3EC25519" w14:textId="77777777" w:rsidR="00E80775" w:rsidRPr="00E14948" w:rsidRDefault="00E80775" w:rsidP="002E0FA7">
            <w:pPr>
              <w:pStyle w:val="Text"/>
            </w:pPr>
          </w:p>
          <w:p w14:paraId="40476E3C" w14:textId="77777777" w:rsidR="00F37035" w:rsidRDefault="00E80775" w:rsidP="00E80775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DCECA6" wp14:editId="196F710D">
                  <wp:extent cx="1075055" cy="337185"/>
                  <wp:effectExtent l="0" t="0" r="4445" b="5715"/>
                  <wp:docPr id="400" name="Grafik 40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7035">
              <w:rPr>
                <w:noProof/>
              </w:rPr>
              <w:drawing>
                <wp:inline distT="0" distB="0" distL="0" distR="0" wp14:anchorId="6350C3E8" wp14:editId="2C78805C">
                  <wp:extent cx="1075055" cy="337185"/>
                  <wp:effectExtent l="0" t="0" r="4445" b="5715"/>
                  <wp:docPr id="399" name="Grafik 39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7035" w:rsidRPr="00E14948">
              <w:t xml:space="preserve">  </w:t>
            </w:r>
          </w:p>
          <w:p w14:paraId="0F5CB896" w14:textId="77777777" w:rsidR="00F37035" w:rsidRPr="00EF231F" w:rsidRDefault="00F37035" w:rsidP="00EF231F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5E12489" wp14:editId="494370D0">
                  <wp:extent cx="1075055" cy="337185"/>
                  <wp:effectExtent l="0" t="0" r="4445" b="5715"/>
                  <wp:docPr id="398" name="Grafik 39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4BBB9F" wp14:editId="6369975B">
                  <wp:extent cx="1075055" cy="279400"/>
                  <wp:effectExtent l="0" t="0" r="4445" b="0"/>
                  <wp:docPr id="397" name="Grafik 39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</w:tcPr>
          <w:p w14:paraId="7321FC39" w14:textId="77777777" w:rsidR="00F37035" w:rsidRPr="00E14948" w:rsidRDefault="00F37035" w:rsidP="002E0FA7">
            <w:pPr>
              <w:pStyle w:val="Text"/>
            </w:pPr>
            <w:r w:rsidRPr="00E14948">
              <w:t xml:space="preserve">(2) In jeder Gruppe sollen 4 Kinder sein. </w:t>
            </w:r>
            <w:r w:rsidR="00624820">
              <w:br/>
            </w:r>
            <w:r w:rsidRPr="00E14948">
              <w:t>Wie viele Gruppen kann man bilden?</w:t>
            </w:r>
            <w:r w:rsidR="00EF231F">
              <w:br/>
            </w:r>
          </w:p>
          <w:p w14:paraId="79D61D93" w14:textId="77777777" w:rsidR="00F37035" w:rsidRPr="00E14948" w:rsidRDefault="00EF231F" w:rsidP="002E0FA7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64E05AAB" wp14:editId="0E033F72">
                  <wp:extent cx="1703742" cy="331076"/>
                  <wp:effectExtent l="0" t="0" r="0" b="0"/>
                  <wp:docPr id="1691922837" name="Grafik 169192283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98ECF" w14:textId="77777777" w:rsidR="00E80775" w:rsidRDefault="00E80775" w:rsidP="002E0FA7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2DA5AC6A" wp14:editId="47D43A98">
                  <wp:extent cx="1703742" cy="331076"/>
                  <wp:effectExtent l="0" t="0" r="0" b="0"/>
                  <wp:docPr id="395" name="Grafik 395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85F2A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55B1B953" w14:textId="77777777" w:rsidTr="004D383A">
        <w:tc>
          <w:tcPr>
            <w:tcW w:w="780" w:type="dxa"/>
          </w:tcPr>
          <w:p w14:paraId="21260BA7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B99D9AA" w14:textId="77777777" w:rsidR="00F37035" w:rsidRPr="00E14948" w:rsidRDefault="00F37035" w:rsidP="002E0FA7">
            <w:pPr>
              <w:pStyle w:val="berschriftTeilaufgaben"/>
            </w:pPr>
          </w:p>
        </w:tc>
        <w:tc>
          <w:tcPr>
            <w:tcW w:w="4218" w:type="dxa"/>
            <w:gridSpan w:val="3"/>
          </w:tcPr>
          <w:p w14:paraId="684019FC" w14:textId="77777777" w:rsidR="00F37035" w:rsidRPr="00E14948" w:rsidRDefault="00F37035" w:rsidP="00EA4560">
            <w:pPr>
              <w:pStyle w:val="Text"/>
              <w:spacing w:before="120"/>
            </w:pPr>
            <w:r w:rsidRPr="00E14948">
              <w:t>Geteilt-Aufgabe</w:t>
            </w:r>
            <w:r>
              <w:t xml:space="preserve">: </w:t>
            </w:r>
            <w:r w:rsidR="00EA4560" w:rsidRPr="009452F9">
              <w:rPr>
                <w:color w:val="7F7F7F" w:themeColor="text1" w:themeTint="80"/>
              </w:rPr>
              <w:t>____________</w:t>
            </w:r>
          </w:p>
        </w:tc>
        <w:tc>
          <w:tcPr>
            <w:tcW w:w="3969" w:type="dxa"/>
            <w:gridSpan w:val="4"/>
          </w:tcPr>
          <w:p w14:paraId="7E31C078" w14:textId="77777777" w:rsidR="00F37035" w:rsidRPr="00E14948" w:rsidRDefault="00F37035" w:rsidP="00EA4560">
            <w:pPr>
              <w:pStyle w:val="Text"/>
              <w:spacing w:before="120"/>
            </w:pPr>
            <w:r w:rsidRPr="00E14948">
              <w:t>Geteilt-Aufgabe</w:t>
            </w:r>
            <w:r>
              <w:t xml:space="preserve">: </w:t>
            </w:r>
            <w:r w:rsidR="00EA4560" w:rsidRPr="009452F9">
              <w:rPr>
                <w:color w:val="7F7F7F" w:themeColor="text1" w:themeTint="80"/>
              </w:rPr>
              <w:t>____________</w:t>
            </w:r>
          </w:p>
        </w:tc>
      </w:tr>
      <w:tr w:rsidR="00F37035" w:rsidRPr="00E14948" w14:paraId="3DC1F111" w14:textId="77777777" w:rsidTr="004D383A">
        <w:tc>
          <w:tcPr>
            <w:tcW w:w="780" w:type="dxa"/>
          </w:tcPr>
          <w:p w14:paraId="1E1F770D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3826F5A8" w14:textId="77777777" w:rsidR="00F37035" w:rsidRPr="00E14948" w:rsidRDefault="00F37035" w:rsidP="002E0FA7">
            <w:pPr>
              <w:pStyle w:val="berschriftTeilaufgaben"/>
            </w:pPr>
          </w:p>
        </w:tc>
        <w:tc>
          <w:tcPr>
            <w:tcW w:w="8187" w:type="dxa"/>
            <w:gridSpan w:val="7"/>
          </w:tcPr>
          <w:p w14:paraId="49AAEFE5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5AA6A05D" w14:textId="77777777" w:rsidTr="004D383A">
        <w:tc>
          <w:tcPr>
            <w:tcW w:w="780" w:type="dxa"/>
          </w:tcPr>
          <w:p w14:paraId="544A00F3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36135A12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7"/>
          </w:tcPr>
          <w:p w14:paraId="1F733EAE" w14:textId="77777777" w:rsidR="005855D4" w:rsidRDefault="00624820" w:rsidP="005855D4">
            <w:pPr>
              <w:pStyle w:val="Text"/>
            </w:pPr>
            <w:r>
              <w:t xml:space="preserve">Welche der folgenden Aufgaben passen zu den Bildern mit den Gruppen aus </w:t>
            </w:r>
            <w:r w:rsidRPr="00624820">
              <w:rPr>
                <w:rStyle w:val="berschrift4Zchn"/>
              </w:rPr>
              <w:t>a)</w:t>
            </w:r>
            <w:r>
              <w:t>?</w:t>
            </w:r>
            <w:r w:rsidR="005855D4">
              <w:t xml:space="preserve"> Kreise ein. </w:t>
            </w:r>
          </w:p>
          <w:p w14:paraId="23386065" w14:textId="77777777" w:rsidR="00624820" w:rsidRDefault="00B678A7" w:rsidP="002E0FA7">
            <w:pPr>
              <w:pStyle w:val="Text"/>
            </w:pPr>
            <w:r>
              <w:t>Warum passen die anderen nicht?</w:t>
            </w:r>
          </w:p>
          <w:p w14:paraId="44D6CB99" w14:textId="77777777" w:rsidR="00624820" w:rsidRPr="00B678A7" w:rsidRDefault="00624820" w:rsidP="002E0FA7">
            <w:pPr>
              <w:pStyle w:val="Text"/>
              <w:rPr>
                <w:rFonts w:ascii="Comic Sans MS" w:hAnsi="Comic Sans MS"/>
                <w:color w:val="0070C0"/>
              </w:rPr>
            </w:pPr>
            <w:r w:rsidRPr="00B678A7">
              <w:rPr>
                <w:rFonts w:ascii="Comic Sans MS" w:hAnsi="Comic Sans MS"/>
                <w:color w:val="0070C0"/>
              </w:rPr>
              <w:t xml:space="preserve">20 : </w:t>
            </w:r>
            <w:r w:rsidR="00EE55AD">
              <w:rPr>
                <w:rFonts w:ascii="Comic Sans MS" w:hAnsi="Comic Sans MS"/>
                <w:color w:val="0070C0"/>
              </w:rPr>
              <w:t>4</w:t>
            </w:r>
            <w:r w:rsidRPr="00B678A7">
              <w:rPr>
                <w:rFonts w:ascii="Comic Sans MS" w:hAnsi="Comic Sans MS"/>
                <w:color w:val="0070C0"/>
              </w:rPr>
              <w:t xml:space="preserve">   </w:t>
            </w:r>
            <w:r w:rsidR="00B678A7">
              <w:rPr>
                <w:rFonts w:ascii="Comic Sans MS" w:hAnsi="Comic Sans MS"/>
                <w:color w:val="0070C0"/>
              </w:rPr>
              <w:t xml:space="preserve">  </w:t>
            </w:r>
            <w:r w:rsidRPr="00B678A7">
              <w:rPr>
                <w:rFonts w:ascii="Comic Sans MS" w:hAnsi="Comic Sans MS"/>
                <w:color w:val="0070C0"/>
              </w:rPr>
              <w:t>2</w:t>
            </w:r>
            <w:r w:rsidR="00EE55AD">
              <w:rPr>
                <w:rFonts w:ascii="Comic Sans MS" w:hAnsi="Comic Sans MS"/>
                <w:color w:val="0070C0"/>
              </w:rPr>
              <w:t>0</w:t>
            </w:r>
            <w:r w:rsidRPr="00B678A7">
              <w:rPr>
                <w:rFonts w:ascii="Comic Sans MS" w:hAnsi="Comic Sans MS"/>
                <w:color w:val="0070C0"/>
              </w:rPr>
              <w:t xml:space="preserve"> : </w:t>
            </w:r>
            <w:r w:rsidR="00942787">
              <w:rPr>
                <w:rFonts w:ascii="Comic Sans MS" w:hAnsi="Comic Sans MS"/>
                <w:color w:val="0070C0"/>
              </w:rPr>
              <w:t>10</w:t>
            </w:r>
            <w:r w:rsidRPr="00B678A7">
              <w:rPr>
                <w:rFonts w:ascii="Comic Sans MS" w:hAnsi="Comic Sans MS"/>
                <w:color w:val="0070C0"/>
              </w:rPr>
              <w:t xml:space="preserve"> </w:t>
            </w:r>
            <w:r w:rsidR="00B678A7">
              <w:rPr>
                <w:rFonts w:ascii="Comic Sans MS" w:hAnsi="Comic Sans MS"/>
                <w:color w:val="0070C0"/>
              </w:rPr>
              <w:t xml:space="preserve">   </w:t>
            </w:r>
            <w:r w:rsidR="00EE55AD">
              <w:rPr>
                <w:rFonts w:ascii="Comic Sans MS" w:hAnsi="Comic Sans MS"/>
                <w:color w:val="0070C0"/>
              </w:rPr>
              <w:t xml:space="preserve">  4</w:t>
            </w:r>
            <w:r w:rsidR="00EE55AD" w:rsidRPr="00B678A7">
              <w:rPr>
                <w:rFonts w:ascii="Comic Sans MS" w:hAnsi="Comic Sans MS"/>
                <w:color w:val="0070C0"/>
              </w:rPr>
              <w:t xml:space="preserve"> · </w:t>
            </w:r>
            <w:r w:rsidR="00EE55AD">
              <w:rPr>
                <w:rFonts w:ascii="Comic Sans MS" w:hAnsi="Comic Sans MS"/>
                <w:color w:val="0070C0"/>
              </w:rPr>
              <w:t>5</w:t>
            </w:r>
            <w:r w:rsidR="00EE55AD" w:rsidRPr="00B678A7">
              <w:rPr>
                <w:rFonts w:ascii="Comic Sans MS" w:hAnsi="Comic Sans MS"/>
                <w:color w:val="0070C0"/>
              </w:rPr>
              <w:t xml:space="preserve">    </w:t>
            </w:r>
            <w:r w:rsidR="00B678A7">
              <w:rPr>
                <w:rFonts w:ascii="Comic Sans MS" w:hAnsi="Comic Sans MS"/>
                <w:color w:val="0070C0"/>
              </w:rPr>
              <w:t xml:space="preserve"> </w:t>
            </w:r>
            <w:r w:rsidRPr="00B678A7">
              <w:rPr>
                <w:rFonts w:ascii="Comic Sans MS" w:hAnsi="Comic Sans MS"/>
                <w:color w:val="0070C0"/>
              </w:rPr>
              <w:t xml:space="preserve"> 10 · 2</w:t>
            </w:r>
            <w:r w:rsidR="00B678A7">
              <w:rPr>
                <w:rFonts w:ascii="Comic Sans MS" w:hAnsi="Comic Sans MS"/>
                <w:color w:val="0070C0"/>
              </w:rPr>
              <w:t xml:space="preserve">     2 · 10     </w:t>
            </w:r>
            <w:r w:rsidR="00EE55AD">
              <w:rPr>
                <w:rFonts w:ascii="Comic Sans MS" w:hAnsi="Comic Sans MS"/>
                <w:color w:val="0070C0"/>
              </w:rPr>
              <w:t>16</w:t>
            </w:r>
            <w:r w:rsidR="00B678A7">
              <w:rPr>
                <w:rFonts w:ascii="Comic Sans MS" w:hAnsi="Comic Sans MS"/>
                <w:color w:val="0070C0"/>
              </w:rPr>
              <w:t xml:space="preserve"> : 2    </w:t>
            </w:r>
            <w:r w:rsidR="00EE55AD">
              <w:rPr>
                <w:rFonts w:ascii="Comic Sans MS" w:hAnsi="Comic Sans MS"/>
                <w:color w:val="0070C0"/>
              </w:rPr>
              <w:t>8</w:t>
            </w:r>
            <w:r w:rsidR="00EE55AD" w:rsidRPr="00B678A7">
              <w:rPr>
                <w:rFonts w:ascii="Comic Sans MS" w:hAnsi="Comic Sans MS"/>
                <w:color w:val="0070C0"/>
              </w:rPr>
              <w:t xml:space="preserve"> · 2</w:t>
            </w:r>
            <w:r w:rsidR="00EE55AD">
              <w:rPr>
                <w:rFonts w:ascii="Comic Sans MS" w:hAnsi="Comic Sans MS"/>
                <w:color w:val="0070C0"/>
              </w:rPr>
              <w:t xml:space="preserve">  </w:t>
            </w:r>
            <w:r w:rsidR="00942787">
              <w:rPr>
                <w:rFonts w:ascii="Comic Sans MS" w:hAnsi="Comic Sans MS"/>
                <w:color w:val="0070C0"/>
              </w:rPr>
              <w:t xml:space="preserve"> </w:t>
            </w:r>
            <w:r w:rsidR="00EE55AD">
              <w:rPr>
                <w:rFonts w:ascii="Comic Sans MS" w:hAnsi="Comic Sans MS"/>
                <w:color w:val="0070C0"/>
              </w:rPr>
              <w:t xml:space="preserve">   </w:t>
            </w:r>
            <w:r w:rsidR="00942787">
              <w:rPr>
                <w:rFonts w:ascii="Comic Sans MS" w:hAnsi="Comic Sans MS"/>
                <w:color w:val="0070C0"/>
              </w:rPr>
              <w:t>2</w:t>
            </w:r>
            <w:r w:rsidR="00942787" w:rsidRPr="00B678A7">
              <w:rPr>
                <w:rFonts w:ascii="Comic Sans MS" w:hAnsi="Comic Sans MS"/>
                <w:color w:val="0070C0"/>
              </w:rPr>
              <w:t xml:space="preserve"> · </w:t>
            </w:r>
            <w:r w:rsidR="00942787">
              <w:rPr>
                <w:rFonts w:ascii="Comic Sans MS" w:hAnsi="Comic Sans MS"/>
                <w:color w:val="0070C0"/>
              </w:rPr>
              <w:t xml:space="preserve">16      </w:t>
            </w:r>
          </w:p>
          <w:p w14:paraId="7F4D7C4D" w14:textId="77777777" w:rsidR="00624820" w:rsidRPr="00E14948" w:rsidRDefault="00624820" w:rsidP="002E0FA7">
            <w:pPr>
              <w:pStyle w:val="Text"/>
            </w:pPr>
          </w:p>
        </w:tc>
      </w:tr>
      <w:tr w:rsidR="00F37035" w:rsidRPr="00E14948" w14:paraId="40F04911" w14:textId="77777777" w:rsidTr="004D383A">
        <w:tc>
          <w:tcPr>
            <w:tcW w:w="780" w:type="dxa"/>
          </w:tcPr>
          <w:p w14:paraId="4562FC82" w14:textId="77777777" w:rsidR="00F37035" w:rsidRPr="00E14948" w:rsidRDefault="00CD3FFB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3D8BC20" wp14:editId="519D34F3">
                  <wp:extent cx="360000" cy="272386"/>
                  <wp:effectExtent l="0" t="0" r="2540" b="0"/>
                  <wp:docPr id="458292633" name="Grafik 45829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17DD036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7"/>
          </w:tcPr>
          <w:p w14:paraId="52A957F2" w14:textId="77777777" w:rsidR="00F37035" w:rsidRDefault="00F37035" w:rsidP="002E0FA7">
            <w:pPr>
              <w:pStyle w:val="Text"/>
            </w:pPr>
            <w:r>
              <w:rPr>
                <w:rFonts w:ascii="Comic Sans MS" w:hAnsi="Comic Sans MS"/>
                <w:color w:val="0070C0"/>
                <w:sz w:val="20"/>
                <w:szCs w:val="16"/>
              </w:rPr>
              <w:t>Sechs</w:t>
            </w:r>
            <w:r w:rsidRPr="00E1771F">
              <w:rPr>
                <w:rFonts w:ascii="Comic Sans MS" w:hAnsi="Comic Sans MS"/>
                <w:color w:val="0070C0"/>
                <w:sz w:val="20"/>
                <w:szCs w:val="16"/>
              </w:rPr>
              <w:t xml:space="preserve"> 4er-Gruppen</w:t>
            </w:r>
            <w:r>
              <w:rPr>
                <w:rFonts w:ascii="Comic Sans MS" w:hAnsi="Comic Sans MS"/>
                <w:color w:val="0070C0"/>
                <w:sz w:val="20"/>
                <w:szCs w:val="16"/>
              </w:rPr>
              <w:t>, zusammen sind es 24.</w:t>
            </w:r>
          </w:p>
          <w:p w14:paraId="459FBED3" w14:textId="77777777" w:rsidR="00F37035" w:rsidRDefault="00F37035" w:rsidP="002E0FA7">
            <w:pPr>
              <w:pStyle w:val="Listenabsatz"/>
            </w:pPr>
            <w:r>
              <w:t>Wonach fragt die Mal-Aufgabe?</w:t>
            </w:r>
          </w:p>
          <w:p w14:paraId="1C6876C7" w14:textId="77777777" w:rsidR="00E80775" w:rsidRDefault="00B678A7" w:rsidP="00E80775">
            <w:pPr>
              <w:pStyle w:val="Listenabsatz"/>
            </w:pPr>
            <w:r>
              <w:t xml:space="preserve">Wie lautet die erste Geteilt-Aufgabe? </w:t>
            </w:r>
            <w:r w:rsidR="00F37035">
              <w:t xml:space="preserve">Wonach fragt </w:t>
            </w:r>
            <w:r>
              <w:t>sie</w:t>
            </w:r>
            <w:r w:rsidR="00F37035">
              <w:t>?</w:t>
            </w:r>
          </w:p>
          <w:p w14:paraId="6EA166C3" w14:textId="77777777" w:rsidR="00F37035" w:rsidRPr="00E14948" w:rsidRDefault="00B678A7" w:rsidP="00E80775">
            <w:pPr>
              <w:pStyle w:val="Listenabsatz"/>
            </w:pPr>
            <w:r>
              <w:t xml:space="preserve">Wie lautet die </w:t>
            </w:r>
            <w:r w:rsidR="005855D4">
              <w:t xml:space="preserve">zweite </w:t>
            </w:r>
            <w:r>
              <w:t>Geteilt-Aufgabe? Wonach fragt sie?</w:t>
            </w:r>
          </w:p>
        </w:tc>
      </w:tr>
      <w:tr w:rsidR="00F37035" w:rsidRPr="00E14948" w14:paraId="72EA72A3" w14:textId="77777777" w:rsidTr="004D383A">
        <w:tc>
          <w:tcPr>
            <w:tcW w:w="780" w:type="dxa"/>
          </w:tcPr>
          <w:p w14:paraId="10919E90" w14:textId="77777777" w:rsidR="00F37035" w:rsidRPr="00E14948" w:rsidRDefault="00200F3D" w:rsidP="00F50DC9">
            <w:pPr>
              <w:pStyle w:val="berschrift3"/>
              <w:spacing w:before="0"/>
            </w:pPr>
            <w:r>
              <w:lastRenderedPageBreak/>
              <w:t>2.7</w:t>
            </w:r>
          </w:p>
        </w:tc>
        <w:tc>
          <w:tcPr>
            <w:tcW w:w="8505" w:type="dxa"/>
            <w:gridSpan w:val="8"/>
          </w:tcPr>
          <w:p w14:paraId="3D7CAC4A" w14:textId="1F356955" w:rsidR="00F37035" w:rsidRPr="00214B29" w:rsidRDefault="009A1831" w:rsidP="00F50DC9">
            <w:pPr>
              <w:pStyle w:val="berschrift3"/>
              <w:spacing w:before="0"/>
            </w:pPr>
            <w:r>
              <w:t xml:space="preserve">Gruppen in Punktefeldern </w:t>
            </w:r>
          </w:p>
        </w:tc>
      </w:tr>
      <w:tr w:rsidR="00F37035" w:rsidRPr="00E14948" w14:paraId="08FE60C7" w14:textId="77777777" w:rsidTr="004D383A">
        <w:tc>
          <w:tcPr>
            <w:tcW w:w="780" w:type="dxa"/>
          </w:tcPr>
          <w:p w14:paraId="273CDCA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8505" w:type="dxa"/>
            <w:gridSpan w:val="8"/>
          </w:tcPr>
          <w:p w14:paraId="64EA2C90" w14:textId="77777777" w:rsidR="00F37035" w:rsidRPr="00E14948" w:rsidRDefault="00F37035" w:rsidP="002E0FA7">
            <w:pPr>
              <w:pStyle w:val="Text"/>
              <w:ind w:right="3435"/>
            </w:pPr>
            <w:r w:rsidRPr="00E14948">
              <w:t xml:space="preserve">Auf dem Hunderterpunktefeld </w:t>
            </w:r>
            <w:r>
              <w:t xml:space="preserve">sieht man 55 </w:t>
            </w:r>
            <w:r w:rsidRPr="00E14948">
              <w:t xml:space="preserve">Punkte. </w:t>
            </w:r>
          </w:p>
          <w:p w14:paraId="06BC831B" w14:textId="77777777" w:rsidR="00F37035" w:rsidRPr="00E14948" w:rsidRDefault="00F37035" w:rsidP="002E0FA7">
            <w:pPr>
              <w:spacing w:line="240" w:lineRule="auto"/>
            </w:pPr>
          </w:p>
        </w:tc>
      </w:tr>
      <w:tr w:rsidR="00F37035" w:rsidRPr="00E14948" w14:paraId="3EBA097D" w14:textId="77777777" w:rsidTr="004D383A">
        <w:tc>
          <w:tcPr>
            <w:tcW w:w="780" w:type="dxa"/>
          </w:tcPr>
          <w:p w14:paraId="21D36E17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73319E2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7"/>
          </w:tcPr>
          <w:p w14:paraId="0E74CF6B" w14:textId="77777777" w:rsidR="00F37035" w:rsidRPr="00E14948" w:rsidRDefault="00F37035" w:rsidP="002E0FA7">
            <w:pPr>
              <w:pStyle w:val="Text"/>
              <w:ind w:right="3294"/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09A4436D" wp14:editId="62BE6F1F">
                  <wp:simplePos x="0" y="0"/>
                  <wp:positionH relativeFrom="column">
                    <wp:posOffset>2912629</wp:posOffset>
                  </wp:positionH>
                  <wp:positionV relativeFrom="paragraph">
                    <wp:posOffset>-625464</wp:posOffset>
                  </wp:positionV>
                  <wp:extent cx="2085975" cy="2028825"/>
                  <wp:effectExtent l="0" t="0" r="9525" b="9525"/>
                  <wp:wrapNone/>
                  <wp:docPr id="504" name="Grafi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B3.3.eps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t>Kreise immer 5 Punkte ein.</w:t>
            </w:r>
          </w:p>
          <w:p w14:paraId="3245E6F5" w14:textId="77777777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Wie viele </w:t>
            </w:r>
            <w:r>
              <w:t>5er-G</w:t>
            </w:r>
            <w:r w:rsidRPr="00E14948">
              <w:t>ruppen kannst du zeichnen?</w:t>
            </w:r>
          </w:p>
        </w:tc>
      </w:tr>
      <w:tr w:rsidR="00F37035" w:rsidRPr="00E14948" w14:paraId="5EA0B7E1" w14:textId="77777777" w:rsidTr="004D383A">
        <w:tc>
          <w:tcPr>
            <w:tcW w:w="780" w:type="dxa"/>
          </w:tcPr>
          <w:p w14:paraId="020ADB01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318" w:type="dxa"/>
          </w:tcPr>
          <w:p w14:paraId="758059A0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8187" w:type="dxa"/>
            <w:gridSpan w:val="7"/>
          </w:tcPr>
          <w:p w14:paraId="57FB4C08" w14:textId="77777777" w:rsidR="00F37035" w:rsidRPr="00E14948" w:rsidRDefault="00F37035" w:rsidP="00624820">
            <w:pPr>
              <w:pStyle w:val="Impressum"/>
              <w:rPr>
                <w:noProof/>
              </w:rPr>
            </w:pPr>
          </w:p>
        </w:tc>
      </w:tr>
      <w:tr w:rsidR="00F37035" w:rsidRPr="00E14948" w14:paraId="45873CEE" w14:textId="77777777" w:rsidTr="004D383A">
        <w:tc>
          <w:tcPr>
            <w:tcW w:w="780" w:type="dxa"/>
          </w:tcPr>
          <w:p w14:paraId="56BB1EEF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39E9BC0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7"/>
          </w:tcPr>
          <w:p w14:paraId="56CA084A" w14:textId="77777777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Finde eine passende Geteilt-Aufgabe zu dem </w:t>
            </w:r>
          </w:p>
          <w:p w14:paraId="1FACDC2C" w14:textId="77777777" w:rsidR="00F37035" w:rsidRPr="00E14948" w:rsidRDefault="00F37035" w:rsidP="002E0FA7">
            <w:pPr>
              <w:pStyle w:val="Text"/>
              <w:ind w:right="3294"/>
            </w:pPr>
            <w:r w:rsidRPr="00E14948">
              <w:t>Bild</w:t>
            </w:r>
            <w:r w:rsidR="005855D4">
              <w:t>.</w:t>
            </w:r>
            <w:r w:rsidR="005855D4" w:rsidRPr="00E14948">
              <w:t xml:space="preserve"> Begründe, warum die Aufgabe passt.</w:t>
            </w:r>
          </w:p>
        </w:tc>
      </w:tr>
      <w:tr w:rsidR="00F37035" w:rsidRPr="00E14948" w14:paraId="68A679F8" w14:textId="77777777" w:rsidTr="005855D4">
        <w:trPr>
          <w:trHeight w:hRule="exact" w:val="227"/>
        </w:trPr>
        <w:tc>
          <w:tcPr>
            <w:tcW w:w="780" w:type="dxa"/>
          </w:tcPr>
          <w:p w14:paraId="70395218" w14:textId="77777777" w:rsidR="00F37035" w:rsidRPr="005855D4" w:rsidRDefault="00F37035" w:rsidP="002E0FA7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620F688A" w14:textId="77777777" w:rsidR="00F37035" w:rsidRPr="005855D4" w:rsidRDefault="00F37035" w:rsidP="004D383A">
            <w:pPr>
              <w:pStyle w:val="berschrift4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7"/>
          </w:tcPr>
          <w:p w14:paraId="042A5FB6" w14:textId="77777777" w:rsidR="00F37035" w:rsidRPr="005855D4" w:rsidRDefault="00F37035" w:rsidP="002E0FA7">
            <w:pPr>
              <w:pStyle w:val="Text"/>
              <w:ind w:right="3294"/>
              <w:rPr>
                <w:sz w:val="10"/>
                <w:szCs w:val="10"/>
              </w:rPr>
            </w:pPr>
          </w:p>
        </w:tc>
      </w:tr>
      <w:tr w:rsidR="00F37035" w:rsidRPr="00E14948" w14:paraId="6451C7FF" w14:textId="77777777" w:rsidTr="004D383A">
        <w:tc>
          <w:tcPr>
            <w:tcW w:w="780" w:type="dxa"/>
          </w:tcPr>
          <w:p w14:paraId="55A2096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4501E0B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7"/>
          </w:tcPr>
          <w:p w14:paraId="509D7379" w14:textId="77777777" w:rsidR="00F37035" w:rsidRDefault="00F37035" w:rsidP="002E0FA7">
            <w:pPr>
              <w:pStyle w:val="Text"/>
              <w:ind w:right="281"/>
            </w:pPr>
            <w:r>
              <w:t xml:space="preserve">Welche Aufgaben passen noch zum gleichen Bild </w:t>
            </w:r>
            <w:r>
              <w:br/>
              <w:t>mit den 5er Gruppen? Warum?</w:t>
            </w:r>
          </w:p>
          <w:p w14:paraId="4363BCE0" w14:textId="77777777" w:rsidR="00F37035" w:rsidRPr="00E14948" w:rsidRDefault="00F37035" w:rsidP="002E0FA7">
            <w:pPr>
              <w:pStyle w:val="Text"/>
              <w:ind w:right="281"/>
            </w:pPr>
            <w:r>
              <w:t>Wonach wird in diesen Aufgaben gefragt?</w:t>
            </w:r>
          </w:p>
        </w:tc>
      </w:tr>
      <w:tr w:rsidR="004D383A" w:rsidRPr="00E14948" w14:paraId="5EDE7641" w14:textId="77777777" w:rsidTr="004D383A">
        <w:tc>
          <w:tcPr>
            <w:tcW w:w="780" w:type="dxa"/>
          </w:tcPr>
          <w:p w14:paraId="30726DAF" w14:textId="77777777" w:rsidR="004D383A" w:rsidRPr="00E14948" w:rsidRDefault="004D383A" w:rsidP="00AD4928">
            <w:pPr>
              <w:pStyle w:val="Impressum"/>
            </w:pPr>
          </w:p>
        </w:tc>
        <w:tc>
          <w:tcPr>
            <w:tcW w:w="318" w:type="dxa"/>
          </w:tcPr>
          <w:p w14:paraId="30E6A991" w14:textId="77777777" w:rsidR="004D383A" w:rsidRDefault="004D383A" w:rsidP="00AD4928">
            <w:pPr>
              <w:pStyle w:val="Impressum"/>
            </w:pPr>
          </w:p>
        </w:tc>
        <w:tc>
          <w:tcPr>
            <w:tcW w:w="8187" w:type="dxa"/>
            <w:gridSpan w:val="7"/>
          </w:tcPr>
          <w:p w14:paraId="1C03F519" w14:textId="77777777" w:rsidR="004D383A" w:rsidRDefault="004D383A" w:rsidP="00AD4928">
            <w:pPr>
              <w:pStyle w:val="Impressum"/>
            </w:pPr>
          </w:p>
        </w:tc>
      </w:tr>
      <w:tr w:rsidR="00F37035" w:rsidRPr="00E14948" w14:paraId="61047619" w14:textId="77777777" w:rsidTr="004D383A">
        <w:tc>
          <w:tcPr>
            <w:tcW w:w="780" w:type="dxa"/>
          </w:tcPr>
          <w:p w14:paraId="28B533BE" w14:textId="767E6A2A" w:rsidR="00F37035" w:rsidRPr="00E14948" w:rsidRDefault="00200F3D" w:rsidP="004D383A">
            <w:pPr>
              <w:pStyle w:val="berschrift3"/>
            </w:pPr>
            <w:r>
              <w:t>2.</w:t>
            </w:r>
            <w:r w:rsidR="0032245A">
              <w:t>8</w:t>
            </w:r>
          </w:p>
        </w:tc>
        <w:tc>
          <w:tcPr>
            <w:tcW w:w="8505" w:type="dxa"/>
            <w:gridSpan w:val="8"/>
          </w:tcPr>
          <w:p w14:paraId="4A8EBD64" w14:textId="3218BD97" w:rsidR="00F37035" w:rsidRPr="004D383A" w:rsidRDefault="00E75ADD" w:rsidP="004D383A">
            <w:pPr>
              <w:pStyle w:val="berschrift3"/>
            </w:pPr>
            <w:r>
              <w:t>Wonach wird gefragt?</w:t>
            </w:r>
          </w:p>
        </w:tc>
      </w:tr>
      <w:tr w:rsidR="00F37035" w:rsidRPr="00E14948" w14:paraId="21401C6F" w14:textId="77777777" w:rsidTr="004D383A">
        <w:trPr>
          <w:trHeight w:val="537"/>
        </w:trPr>
        <w:tc>
          <w:tcPr>
            <w:tcW w:w="780" w:type="dxa"/>
          </w:tcPr>
          <w:p w14:paraId="033395F2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D0C17DD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7"/>
          </w:tcPr>
          <w:p w14:paraId="03FC66E9" w14:textId="77777777" w:rsidR="00F37035" w:rsidRPr="00E14948" w:rsidRDefault="00F37035" w:rsidP="002E0FA7">
            <w:pPr>
              <w:pStyle w:val="Text"/>
              <w:ind w:right="-144"/>
            </w:pPr>
            <w:r w:rsidRPr="00E14948">
              <w:t xml:space="preserve">Stelle </w:t>
            </w:r>
            <w:r>
              <w:t>im 100er-P</w:t>
            </w:r>
            <w:r w:rsidRPr="00E14948">
              <w:t>unktefeld die 24 dar.</w:t>
            </w:r>
            <w:r>
              <w:t xml:space="preserve"> Bilde Gruppen und finde passende Aufgaben</w:t>
            </w:r>
            <w:r w:rsidRPr="00E14948">
              <w:t>.</w:t>
            </w:r>
          </w:p>
          <w:p w14:paraId="0504B92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1F02A502" w14:textId="77777777" w:rsidTr="004D383A">
        <w:tc>
          <w:tcPr>
            <w:tcW w:w="780" w:type="dxa"/>
          </w:tcPr>
          <w:p w14:paraId="338F8D31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528537D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976" w:type="dxa"/>
            <w:gridSpan w:val="2"/>
          </w:tcPr>
          <w:p w14:paraId="1717AF37" w14:textId="2B40AB9C" w:rsidR="00F37035" w:rsidRPr="00E14948" w:rsidRDefault="00F37035" w:rsidP="002E0FA7">
            <w:pPr>
              <w:pStyle w:val="Text"/>
            </w:pPr>
            <w:r>
              <w:t xml:space="preserve">(1) </w:t>
            </w:r>
            <w:r w:rsidR="009F57A1">
              <w:t>24, davon i</w:t>
            </w:r>
            <w:r w:rsidRPr="00E14948">
              <w:t xml:space="preserve">mmer 4 Punkte </w:t>
            </w:r>
            <w:r w:rsidR="009F57A1">
              <w:br/>
              <w:t xml:space="preserve">     z</w:t>
            </w:r>
            <w:r>
              <w:t>usammen, also 4er Gruppen:</w:t>
            </w:r>
          </w:p>
          <w:p w14:paraId="02A98B6E" w14:textId="77777777" w:rsidR="00F37035" w:rsidRPr="00E14948" w:rsidRDefault="00F37035" w:rsidP="002E0FA7">
            <w:pPr>
              <w:pStyle w:val="Text"/>
            </w:pPr>
          </w:p>
          <w:p w14:paraId="3D56A226" w14:textId="77777777" w:rsidR="00F37035" w:rsidRPr="00E14948" w:rsidRDefault="00F37035" w:rsidP="002E0F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F976592" w14:textId="77777777" w:rsidR="00F37035" w:rsidRDefault="00F37035" w:rsidP="002E0FA7">
            <w:pPr>
              <w:pStyle w:val="Text"/>
            </w:pPr>
          </w:p>
          <w:p w14:paraId="2E2073BF" w14:textId="77777777" w:rsidR="00F37035" w:rsidRPr="00E14948" w:rsidRDefault="00F37035" w:rsidP="002E0F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2E053AD5" w14:textId="77777777" w:rsidR="00F37035" w:rsidRDefault="00F37035" w:rsidP="002E0FA7">
            <w:pPr>
              <w:pStyle w:val="Text"/>
            </w:pPr>
          </w:p>
          <w:p w14:paraId="19AECC0E" w14:textId="77777777" w:rsidR="00F37035" w:rsidRPr="00E14948" w:rsidRDefault="00F37035" w:rsidP="002E0FA7">
            <w:pPr>
              <w:pStyle w:val="Text"/>
            </w:pPr>
            <w:r>
              <w:t xml:space="preserve">      Mal</w:t>
            </w:r>
            <w:r w:rsidRPr="00E14948">
              <w:t xml:space="preserve">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1D70449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565" w:type="dxa"/>
            <w:gridSpan w:val="4"/>
          </w:tcPr>
          <w:p w14:paraId="10CC3E23" w14:textId="77777777" w:rsidR="00F37035" w:rsidRPr="00E14948" w:rsidRDefault="00B726BD" w:rsidP="002E0FA7">
            <w:pPr>
              <w:pStyle w:val="Text"/>
            </w:pPr>
            <w:r>
              <w:t xml:space="preserve">   (2)   24 in </w:t>
            </w:r>
            <w:r w:rsidR="00F37035" w:rsidRPr="00E14948">
              <w:t>8</w:t>
            </w:r>
            <w:r w:rsidR="00F37035">
              <w:t>er-Gruppen:</w:t>
            </w:r>
            <w:r w:rsidR="00F37035">
              <w:br/>
            </w:r>
          </w:p>
          <w:p w14:paraId="0678817C" w14:textId="77777777" w:rsidR="00F37035" w:rsidRPr="00E14948" w:rsidRDefault="00F37035" w:rsidP="002E0FA7">
            <w:pPr>
              <w:pStyle w:val="Text"/>
            </w:pPr>
          </w:p>
          <w:p w14:paraId="580C316F" w14:textId="77777777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6D162C9" w14:textId="77777777" w:rsidR="00B678A7" w:rsidRDefault="00B678A7" w:rsidP="00B678A7">
            <w:pPr>
              <w:pStyle w:val="Text"/>
            </w:pPr>
          </w:p>
          <w:p w14:paraId="09C7B5B4" w14:textId="77777777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D927775" w14:textId="77777777" w:rsidR="00B678A7" w:rsidRDefault="00B678A7" w:rsidP="00B678A7">
            <w:pPr>
              <w:pStyle w:val="Text"/>
            </w:pPr>
          </w:p>
          <w:p w14:paraId="06FD9EC5" w14:textId="77777777" w:rsidR="00B678A7" w:rsidRPr="00E14948" w:rsidRDefault="00B678A7" w:rsidP="00B678A7">
            <w:pPr>
              <w:pStyle w:val="Text"/>
            </w:pPr>
            <w:r>
              <w:t xml:space="preserve">      Mal</w:t>
            </w:r>
            <w:r w:rsidRPr="00E14948">
              <w:t xml:space="preserve">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AC0A82F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46" w:type="dxa"/>
          </w:tcPr>
          <w:p w14:paraId="5C00EAE4" w14:textId="2A388360" w:rsidR="00F37035" w:rsidRPr="00E14948" w:rsidRDefault="00B726BD" w:rsidP="002E0FA7">
            <w:pPr>
              <w:pStyle w:val="Text"/>
            </w:pPr>
            <w:r>
              <w:t xml:space="preserve">  (3) 24 in 1</w:t>
            </w:r>
            <w:r w:rsidR="00F37035" w:rsidRPr="00E14948">
              <w:t>2</w:t>
            </w:r>
            <w:r w:rsidR="009F57A1">
              <w:t xml:space="preserve"> </w:t>
            </w:r>
            <w:r w:rsidR="00F37035">
              <w:t>Gruppen:</w:t>
            </w:r>
          </w:p>
          <w:p w14:paraId="2A40022C" w14:textId="77777777" w:rsidR="00F37035" w:rsidRPr="00E14948" w:rsidRDefault="00F37035" w:rsidP="002E0FA7">
            <w:pPr>
              <w:pStyle w:val="Text"/>
            </w:pPr>
          </w:p>
          <w:p w14:paraId="74A0278D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3F1A36B2" w14:textId="77777777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BB128D9" w14:textId="77777777" w:rsidR="00B678A7" w:rsidRDefault="00B678A7" w:rsidP="00B678A7">
            <w:pPr>
              <w:pStyle w:val="Text"/>
            </w:pPr>
          </w:p>
          <w:p w14:paraId="0678F30A" w14:textId="77777777" w:rsidR="00B678A7" w:rsidRPr="00E14948" w:rsidRDefault="00B678A7" w:rsidP="00B678A7">
            <w:pPr>
              <w:pStyle w:val="Text"/>
            </w:pPr>
            <w:r w:rsidRPr="00E14948">
              <w:t xml:space="preserve">      Geteilt-Aufgabe: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91070D1" w14:textId="77777777" w:rsidR="00B678A7" w:rsidRDefault="00B678A7" w:rsidP="00B678A7">
            <w:pPr>
              <w:pStyle w:val="Text"/>
            </w:pPr>
          </w:p>
          <w:p w14:paraId="36C4E5E2" w14:textId="77777777" w:rsidR="00B678A7" w:rsidRPr="00E14948" w:rsidRDefault="00B678A7" w:rsidP="00B678A7">
            <w:pPr>
              <w:pStyle w:val="Text"/>
            </w:pPr>
            <w:r>
              <w:t xml:space="preserve">      Mal</w:t>
            </w:r>
            <w:r w:rsidRPr="00E14948">
              <w:t xml:space="preserve">-Aufgabe: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AB3CE6B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74706A21" w14:textId="77777777" w:rsidTr="004D383A">
        <w:tc>
          <w:tcPr>
            <w:tcW w:w="780" w:type="dxa"/>
          </w:tcPr>
          <w:p w14:paraId="4380F1CD" w14:textId="77777777" w:rsidR="00F37035" w:rsidRPr="00E14948" w:rsidRDefault="00CD3FFB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587A678" wp14:editId="1CE19D5E">
                  <wp:extent cx="360000" cy="272386"/>
                  <wp:effectExtent l="0" t="0" r="2540" b="0"/>
                  <wp:docPr id="861689556" name="Grafik 86168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4C92887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7"/>
          </w:tcPr>
          <w:p w14:paraId="7424A1D3" w14:textId="2578ED11" w:rsidR="00F37035" w:rsidRPr="00E14948" w:rsidRDefault="00F37035" w:rsidP="002E0FA7">
            <w:pPr>
              <w:pStyle w:val="Text"/>
            </w:pPr>
            <w:r w:rsidRPr="00E14948">
              <w:t>Wie kannst du bei der Zahl 24 noch einkreisen?</w:t>
            </w:r>
          </w:p>
          <w:p w14:paraId="3C61133D" w14:textId="58E141C7" w:rsidR="00B726BD" w:rsidRDefault="00F37035" w:rsidP="00B726BD">
            <w:pPr>
              <w:pStyle w:val="Listenabsatz"/>
            </w:pPr>
            <w:r w:rsidRPr="00E14948">
              <w:t>Schreibe die passenden Geteilt-</w:t>
            </w:r>
            <w:r>
              <w:t xml:space="preserve"> und Mal-</w:t>
            </w:r>
            <w:r w:rsidRPr="00E14948">
              <w:t>Aufgaben in dein Heft.</w:t>
            </w:r>
            <w:r>
              <w:t xml:space="preserve"> </w:t>
            </w:r>
          </w:p>
          <w:p w14:paraId="732BE11A" w14:textId="54A567C7" w:rsidR="00B726BD" w:rsidRDefault="00255F39" w:rsidP="00B726BD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2447744" behindDoc="0" locked="0" layoutInCell="1" allowOverlap="1" wp14:anchorId="51EF749F" wp14:editId="754AD69E">
                  <wp:simplePos x="0" y="0"/>
                  <wp:positionH relativeFrom="column">
                    <wp:posOffset>4424839</wp:posOffset>
                  </wp:positionH>
                  <wp:positionV relativeFrom="paragraph">
                    <wp:posOffset>102870</wp:posOffset>
                  </wp:positionV>
                  <wp:extent cx="754380" cy="754380"/>
                  <wp:effectExtent l="0" t="0" r="0" b="0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QRCode (3).p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t xml:space="preserve">Erkläre, warum sie passen. </w:t>
            </w:r>
          </w:p>
          <w:p w14:paraId="75678965" w14:textId="77777777" w:rsidR="00F37035" w:rsidRDefault="00F37035" w:rsidP="00B726BD">
            <w:pPr>
              <w:pStyle w:val="Listenabsatz"/>
            </w:pPr>
            <w:r>
              <w:t>Wonach wird bei den Aufgaben jeweils gefragt?</w:t>
            </w:r>
          </w:p>
          <w:p w14:paraId="200ED790" w14:textId="77777777" w:rsidR="001D4814" w:rsidRPr="00E14948" w:rsidRDefault="001D4814" w:rsidP="009F57A1"/>
        </w:tc>
      </w:tr>
      <w:tr w:rsidR="00D25926" w:rsidRPr="00E14948" w14:paraId="58655ED8" w14:textId="77777777" w:rsidTr="004D383A">
        <w:tc>
          <w:tcPr>
            <w:tcW w:w="780" w:type="dxa"/>
          </w:tcPr>
          <w:p w14:paraId="17A46462" w14:textId="77777777" w:rsidR="00D25926" w:rsidRDefault="00D25926" w:rsidP="00D2592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49792" behindDoc="0" locked="0" layoutInCell="1" allowOverlap="1" wp14:anchorId="1520B7B8" wp14:editId="5318617C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43" name="Gruppieren 806">
                        <a:hlinkClick xmlns:a="http://schemas.openxmlformats.org/drawingml/2006/main" r:id="rId14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44" name="Gruppieren 3">
                                <a:hlinkClick r:id="rId56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45" name="Abgerundetes Rechteck 1">
                                  <a:hlinkClick r:id="rId142"/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01D54" id="Gruppieren 806" o:spid="_x0000_s1026" href="https://mathe-sicher-koennen.dzlm.de/erklaervideos?nid=714" style="position:absolute;margin-left:0;margin-top:.65pt;width:22.65pt;height:14.45pt;z-index:252449792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" o:button="t">
                        <v:roundrect id="Abgerundetes Rechteck 1" o:spid="_x0000_s1028" href="https://mathe-sicher-koennen.dzlm.de/erklaervideos?nid=714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" o:button="t" filled="f" stroked="f" strokeweight="1pt">
                          <v:fill o:detectmouseclick="t"/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" fillcolor="white [3212]" stroked="f" strokeweight="1pt"/>
                    </v:group>
                  </w:pict>
                </mc:Fallback>
              </mc:AlternateContent>
            </w:r>
          </w:p>
          <w:p w14:paraId="18ABC8C3" w14:textId="77777777" w:rsidR="00D25926" w:rsidRDefault="00D25926" w:rsidP="00D25926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1141AD6B" w14:textId="77777777" w:rsidR="00D25926" w:rsidRPr="00E14948" w:rsidRDefault="00D25926" w:rsidP="00D25926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7"/>
          </w:tcPr>
          <w:p w14:paraId="1FA6ADC7" w14:textId="78700DC1" w:rsidR="00D25926" w:rsidRPr="00E14948" w:rsidRDefault="00D25926" w:rsidP="00D25926">
            <w:pPr>
              <w:pStyle w:val="Text"/>
            </w:pPr>
            <w:r>
              <w:t xml:space="preserve">Schaue </w:t>
            </w:r>
            <w:r w:rsidR="009F57A1">
              <w:t xml:space="preserve">mit anderen Personen </w:t>
            </w:r>
            <w:r>
              <w:t xml:space="preserve">(z.B. mit Eltern) das Erklärvideo. Erstellt </w:t>
            </w:r>
            <w:r w:rsidR="00255F39">
              <w:br/>
            </w:r>
            <w:r>
              <w:t xml:space="preserve">zusammen ein Beispielplakat, wie man zu einem Bild drei Aufgaben findet. </w:t>
            </w:r>
          </w:p>
        </w:tc>
      </w:tr>
    </w:tbl>
    <w:p w14:paraId="43F45D1C" w14:textId="77777777" w:rsidR="00F37035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1950"/>
        <w:gridCol w:w="945"/>
        <w:gridCol w:w="615"/>
        <w:gridCol w:w="708"/>
        <w:gridCol w:w="1323"/>
        <w:gridCol w:w="2646"/>
      </w:tblGrid>
      <w:tr w:rsidR="009F57A1" w:rsidRPr="00E14948" w14:paraId="0BF2E91D" w14:textId="77777777" w:rsidTr="000B5AC4">
        <w:tc>
          <w:tcPr>
            <w:tcW w:w="780" w:type="dxa"/>
          </w:tcPr>
          <w:p w14:paraId="1F6AC70B" w14:textId="4030ABC6" w:rsidR="009F57A1" w:rsidRPr="00E14948" w:rsidRDefault="009F57A1" w:rsidP="000B5AC4">
            <w:pPr>
              <w:pStyle w:val="berschrift3"/>
            </w:pPr>
            <w:r>
              <w:t>2.</w:t>
            </w:r>
            <w:r w:rsidR="0032245A">
              <w:t>9</w:t>
            </w:r>
          </w:p>
        </w:tc>
        <w:tc>
          <w:tcPr>
            <w:tcW w:w="8505" w:type="dxa"/>
            <w:gridSpan w:val="7"/>
          </w:tcPr>
          <w:p w14:paraId="5E62B627" w14:textId="77777777" w:rsidR="009F57A1" w:rsidRPr="00E14948" w:rsidRDefault="009F57A1" w:rsidP="000B5AC4">
            <w:pPr>
              <w:pStyle w:val="berschrift3"/>
            </w:pPr>
            <w:r w:rsidRPr="00E14948">
              <w:t xml:space="preserve">Divisions-Aufgaben auf dem </w:t>
            </w:r>
            <w:r>
              <w:t>P</w:t>
            </w:r>
            <w:r w:rsidRPr="00E14948">
              <w:t>unktefeld</w:t>
            </w:r>
          </w:p>
        </w:tc>
      </w:tr>
      <w:tr w:rsidR="009F57A1" w:rsidRPr="00E14948" w14:paraId="2817ABA5" w14:textId="77777777" w:rsidTr="000B5AC4">
        <w:trPr>
          <w:trHeight w:val="1615"/>
        </w:trPr>
        <w:tc>
          <w:tcPr>
            <w:tcW w:w="780" w:type="dxa"/>
          </w:tcPr>
          <w:p w14:paraId="00E5A314" w14:textId="77777777" w:rsidR="009F57A1" w:rsidRDefault="009F57A1" w:rsidP="000B5AC4">
            <w:pPr>
              <w:spacing w:line="240" w:lineRule="auto"/>
              <w:rPr>
                <w:color w:val="008000"/>
              </w:rPr>
            </w:pPr>
          </w:p>
          <w:p w14:paraId="04ADE9D2" w14:textId="77777777" w:rsidR="009F57A1" w:rsidRDefault="009F57A1" w:rsidP="000B5AC4">
            <w:pPr>
              <w:spacing w:line="240" w:lineRule="auto"/>
              <w:rPr>
                <w:color w:val="008000"/>
              </w:rPr>
            </w:pPr>
          </w:p>
          <w:p w14:paraId="1EEFCF92" w14:textId="77777777" w:rsidR="009F57A1" w:rsidRDefault="009F57A1" w:rsidP="000B5AC4">
            <w:pPr>
              <w:spacing w:line="240" w:lineRule="auto"/>
              <w:rPr>
                <w:color w:val="008000"/>
              </w:rPr>
            </w:pPr>
          </w:p>
          <w:p w14:paraId="70FACE71" w14:textId="77777777" w:rsidR="009F57A1" w:rsidRDefault="009F57A1" w:rsidP="000B5AC4">
            <w:pPr>
              <w:spacing w:line="240" w:lineRule="auto"/>
              <w:rPr>
                <w:color w:val="008000"/>
              </w:rPr>
            </w:pPr>
          </w:p>
          <w:p w14:paraId="60CEC8A9" w14:textId="77777777" w:rsidR="009F57A1" w:rsidRPr="00E14948" w:rsidRDefault="009F57A1" w:rsidP="000B5AC4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2ABCC4D3" wp14:editId="26D79C62">
                  <wp:extent cx="360000" cy="272386"/>
                  <wp:effectExtent l="0" t="0" r="2540" b="0"/>
                  <wp:docPr id="688103919" name="Grafik 68810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7F4EA5C" w14:textId="77777777" w:rsidR="009F57A1" w:rsidRPr="00E14948" w:rsidRDefault="009F57A1" w:rsidP="000B5AC4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9CFCC01" w14:textId="77777777" w:rsidR="009F57A1" w:rsidRPr="00E14948" w:rsidRDefault="009F57A1" w:rsidP="000B5AC4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484608" behindDoc="0" locked="0" layoutInCell="1" allowOverlap="1" wp14:anchorId="38972B40" wp14:editId="786FCAE4">
                  <wp:simplePos x="0" y="0"/>
                  <wp:positionH relativeFrom="column">
                    <wp:posOffset>3042126</wp:posOffset>
                  </wp:positionH>
                  <wp:positionV relativeFrom="paragraph">
                    <wp:posOffset>-212725</wp:posOffset>
                  </wp:positionV>
                  <wp:extent cx="2085975" cy="2028825"/>
                  <wp:effectExtent l="0" t="0" r="9525" b="9525"/>
                  <wp:wrapNone/>
                  <wp:docPr id="505" name="Grafi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B3.5a.eps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t xml:space="preserve">Emily will die Aufgabe </w:t>
            </w:r>
            <w:proofErr w:type="gramStart"/>
            <w:r w:rsidRPr="00B678A7">
              <w:rPr>
                <w:rFonts w:ascii="Comic Sans MS" w:hAnsi="Comic Sans MS"/>
                <w:b/>
              </w:rPr>
              <w:t>36 :</w:t>
            </w:r>
            <w:proofErr w:type="gramEnd"/>
            <w:r w:rsidRPr="00B678A7">
              <w:rPr>
                <w:rFonts w:ascii="Comic Sans MS" w:hAnsi="Comic Sans MS"/>
                <w:b/>
              </w:rPr>
              <w:t xml:space="preserve"> 6</w:t>
            </w:r>
            <w:r w:rsidRPr="00E14948">
              <w:t xml:space="preserve"> ausrechnen. </w:t>
            </w:r>
          </w:p>
          <w:p w14:paraId="03D1EA27" w14:textId="77777777" w:rsidR="009F57A1" w:rsidRPr="00E14948" w:rsidRDefault="009F57A1" w:rsidP="000B5AC4">
            <w:pPr>
              <w:pStyle w:val="Text"/>
            </w:pPr>
            <w:r w:rsidRPr="00E14948">
              <w:t xml:space="preserve">Sie hat die Zahl 36 schon mit dem </w:t>
            </w:r>
          </w:p>
          <w:p w14:paraId="27109EF4" w14:textId="77777777" w:rsidR="009F57A1" w:rsidRPr="00E14948" w:rsidRDefault="009F57A1" w:rsidP="000B5AC4">
            <w:pPr>
              <w:pStyle w:val="Text"/>
            </w:pPr>
            <w:r w:rsidRPr="00E14948">
              <w:t>Hunderterpunktefeld dargestellt.</w:t>
            </w:r>
          </w:p>
          <w:p w14:paraId="43AEC6BD" w14:textId="77777777" w:rsidR="009F57A1" w:rsidRPr="00E14948" w:rsidRDefault="009F57A1" w:rsidP="000B5AC4">
            <w:pPr>
              <w:pStyle w:val="Listenabsatz"/>
            </w:pPr>
            <w:r w:rsidRPr="00E14948">
              <w:t>Wie muss sie nun weiter vorgehen?</w:t>
            </w:r>
          </w:p>
          <w:p w14:paraId="230B212B" w14:textId="77777777" w:rsidR="009F57A1" w:rsidRPr="00E14948" w:rsidRDefault="009F57A1" w:rsidP="000B5AC4">
            <w:pPr>
              <w:pStyle w:val="Listenabsatz"/>
            </w:pPr>
            <w:r>
              <w:t>Z</w:t>
            </w:r>
            <w:r w:rsidRPr="00E14948">
              <w:t>eichne ein</w:t>
            </w:r>
            <w:r>
              <w:t xml:space="preserve"> und erkläre</w:t>
            </w:r>
            <w:r w:rsidRPr="00E14948">
              <w:t>.</w:t>
            </w:r>
          </w:p>
          <w:p w14:paraId="7D0446A9" w14:textId="77777777" w:rsidR="009F57A1" w:rsidRPr="00E14948" w:rsidRDefault="009F57A1" w:rsidP="000B5AC4">
            <w:pPr>
              <w:pStyle w:val="Text"/>
            </w:pPr>
          </w:p>
        </w:tc>
      </w:tr>
      <w:tr w:rsidR="009F57A1" w:rsidRPr="00E14948" w14:paraId="7F79F80F" w14:textId="77777777" w:rsidTr="000B5AC4">
        <w:tc>
          <w:tcPr>
            <w:tcW w:w="780" w:type="dxa"/>
          </w:tcPr>
          <w:p w14:paraId="2F20A226" w14:textId="77777777" w:rsidR="009F57A1" w:rsidRPr="00E14948" w:rsidRDefault="009F57A1" w:rsidP="000B5AC4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1F9510B" w14:textId="77777777" w:rsidR="009F57A1" w:rsidRPr="00E14948" w:rsidRDefault="009F57A1" w:rsidP="000B5AC4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24A6C02E" w14:textId="77777777" w:rsidR="009F57A1" w:rsidRDefault="009F57A1" w:rsidP="000B5AC4">
            <w:pPr>
              <w:pStyle w:val="Text"/>
              <w:ind w:right="3152"/>
            </w:pPr>
            <w:r w:rsidRPr="00E14948">
              <w:t xml:space="preserve">Löse die Geteilt-Aufgaben mit </w:t>
            </w:r>
            <w:r>
              <w:t>dem P</w:t>
            </w:r>
            <w:r w:rsidRPr="00E14948">
              <w:t>unktefeld.</w:t>
            </w:r>
          </w:p>
          <w:p w14:paraId="2C276C7E" w14:textId="77777777" w:rsidR="009F57A1" w:rsidRPr="00E14948" w:rsidRDefault="009F57A1" w:rsidP="000B5AC4">
            <w:pPr>
              <w:pStyle w:val="Text"/>
              <w:ind w:right="3152"/>
            </w:pPr>
            <w:r>
              <w:t>Wie helfen die ersten zwei Aufgaben für die dritte?</w:t>
            </w:r>
          </w:p>
        </w:tc>
      </w:tr>
      <w:tr w:rsidR="009F57A1" w:rsidRPr="00E14948" w14:paraId="2D6E58F3" w14:textId="77777777" w:rsidTr="000B5AC4">
        <w:tc>
          <w:tcPr>
            <w:tcW w:w="780" w:type="dxa"/>
          </w:tcPr>
          <w:p w14:paraId="052E52EF" w14:textId="77777777" w:rsidR="009F57A1" w:rsidRPr="00E14948" w:rsidRDefault="009F57A1" w:rsidP="000B5AC4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305B7C" w14:textId="77777777" w:rsidR="009F57A1" w:rsidRPr="00E14948" w:rsidRDefault="009F57A1" w:rsidP="000B5AC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950" w:type="dxa"/>
          </w:tcPr>
          <w:p w14:paraId="23329AE3" w14:textId="77777777" w:rsidR="009F57A1" w:rsidRDefault="009F57A1" w:rsidP="000B5AC4">
            <w:pPr>
              <w:pStyle w:val="Text"/>
            </w:pPr>
            <w:r w:rsidRPr="00E14948">
              <w:t xml:space="preserve">(1) </w:t>
            </w:r>
            <w:proofErr w:type="gramStart"/>
            <w:r w:rsidRPr="00E14948">
              <w:t>60 :</w:t>
            </w:r>
            <w:proofErr w:type="gramEnd"/>
            <w:r w:rsidRPr="00E14948">
              <w:t xml:space="preserve"> 6</w:t>
            </w:r>
          </w:p>
          <w:p w14:paraId="676CAD16" w14:textId="77777777" w:rsidR="009F57A1" w:rsidRPr="00E14948" w:rsidRDefault="009F57A1" w:rsidP="000B5AC4">
            <w:pPr>
              <w:pStyle w:val="Text"/>
            </w:pPr>
            <w:r w:rsidRPr="00E14948">
              <w:t xml:space="preserve">(2) </w:t>
            </w:r>
            <w:proofErr w:type="gramStart"/>
            <w:r w:rsidRPr="00E14948">
              <w:t>24 :</w:t>
            </w:r>
            <w:proofErr w:type="gramEnd"/>
            <w:r w:rsidRPr="00E14948">
              <w:t xml:space="preserve"> 6</w:t>
            </w:r>
          </w:p>
        </w:tc>
        <w:tc>
          <w:tcPr>
            <w:tcW w:w="1560" w:type="dxa"/>
            <w:gridSpan w:val="2"/>
          </w:tcPr>
          <w:p w14:paraId="4F390ECA" w14:textId="77777777" w:rsidR="009F57A1" w:rsidRDefault="009F57A1" w:rsidP="000B5AC4">
            <w:pPr>
              <w:pStyle w:val="Text"/>
            </w:pPr>
            <w:r>
              <w:t xml:space="preserve">(4) </w:t>
            </w:r>
          </w:p>
          <w:p w14:paraId="5AF94781" w14:textId="77777777" w:rsidR="009F57A1" w:rsidRPr="00E14948" w:rsidRDefault="009F57A1" w:rsidP="000B5AC4">
            <w:pPr>
              <w:pStyle w:val="Text"/>
            </w:pPr>
          </w:p>
        </w:tc>
        <w:tc>
          <w:tcPr>
            <w:tcW w:w="4677" w:type="dxa"/>
            <w:gridSpan w:val="3"/>
          </w:tcPr>
          <w:p w14:paraId="2838FDD3" w14:textId="77777777" w:rsidR="009F57A1" w:rsidRPr="00E14948" w:rsidRDefault="009F57A1" w:rsidP="000B5AC4">
            <w:pPr>
              <w:spacing w:line="240" w:lineRule="auto"/>
            </w:pPr>
          </w:p>
        </w:tc>
      </w:tr>
      <w:tr w:rsidR="009F57A1" w:rsidRPr="00E14948" w14:paraId="0D55AC39" w14:textId="77777777" w:rsidTr="000B5AC4">
        <w:tc>
          <w:tcPr>
            <w:tcW w:w="780" w:type="dxa"/>
          </w:tcPr>
          <w:p w14:paraId="7D573F2F" w14:textId="77777777" w:rsidR="009F57A1" w:rsidRPr="00E14948" w:rsidRDefault="009F57A1" w:rsidP="000B5AC4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71FF745" w14:textId="77777777" w:rsidR="009F57A1" w:rsidRPr="00E14948" w:rsidRDefault="009F57A1" w:rsidP="000B5AC4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950" w:type="dxa"/>
          </w:tcPr>
          <w:p w14:paraId="405DDC05" w14:textId="77777777" w:rsidR="009F57A1" w:rsidRPr="00E14948" w:rsidRDefault="009F57A1" w:rsidP="000B5AC4">
            <w:pPr>
              <w:pStyle w:val="Text"/>
            </w:pPr>
            <w:r w:rsidRPr="00E14948">
              <w:t xml:space="preserve">(3) </w:t>
            </w:r>
            <w:proofErr w:type="gramStart"/>
            <w:r w:rsidRPr="00E14948">
              <w:t>84 :</w:t>
            </w:r>
            <w:proofErr w:type="gramEnd"/>
            <w:r w:rsidRPr="00E14948">
              <w:t xml:space="preserve"> 6</w:t>
            </w:r>
          </w:p>
        </w:tc>
        <w:tc>
          <w:tcPr>
            <w:tcW w:w="1560" w:type="dxa"/>
            <w:gridSpan w:val="2"/>
          </w:tcPr>
          <w:p w14:paraId="6BCE905E" w14:textId="77777777" w:rsidR="009F57A1" w:rsidRPr="00E14948" w:rsidRDefault="009F57A1" w:rsidP="000B5AC4">
            <w:pPr>
              <w:pStyle w:val="Text"/>
            </w:pPr>
            <w:r w:rsidRPr="00E14948">
              <w:t xml:space="preserve">(4) </w:t>
            </w:r>
            <w:proofErr w:type="gramStart"/>
            <w:r w:rsidRPr="00E14948">
              <w:t>86 :</w:t>
            </w:r>
            <w:proofErr w:type="gramEnd"/>
            <w:r w:rsidRPr="00E14948">
              <w:t xml:space="preserve"> 6</w:t>
            </w:r>
          </w:p>
        </w:tc>
        <w:tc>
          <w:tcPr>
            <w:tcW w:w="4677" w:type="dxa"/>
            <w:gridSpan w:val="3"/>
          </w:tcPr>
          <w:p w14:paraId="6E855D35" w14:textId="77777777" w:rsidR="009F57A1" w:rsidRPr="00E14948" w:rsidRDefault="009F57A1" w:rsidP="000B5AC4">
            <w:pPr>
              <w:spacing w:line="240" w:lineRule="auto"/>
            </w:pPr>
          </w:p>
        </w:tc>
      </w:tr>
      <w:tr w:rsidR="00F37035" w:rsidRPr="00E14948" w14:paraId="4DF8C7E6" w14:textId="77777777" w:rsidTr="00F50DC9">
        <w:tc>
          <w:tcPr>
            <w:tcW w:w="780" w:type="dxa"/>
          </w:tcPr>
          <w:p w14:paraId="10A4D072" w14:textId="77777777" w:rsidR="00F37035" w:rsidRPr="00E14948" w:rsidRDefault="00200F3D" w:rsidP="004D383A">
            <w:pPr>
              <w:pStyle w:val="berschrift3"/>
              <w:rPr>
                <w:color w:val="008000"/>
              </w:rPr>
            </w:pPr>
            <w:r>
              <w:lastRenderedPageBreak/>
              <w:t>2.10</w:t>
            </w:r>
          </w:p>
        </w:tc>
        <w:tc>
          <w:tcPr>
            <w:tcW w:w="8505" w:type="dxa"/>
            <w:gridSpan w:val="7"/>
          </w:tcPr>
          <w:p w14:paraId="1DDD4DA7" w14:textId="77777777" w:rsidR="00F37035" w:rsidRPr="00E14948" w:rsidRDefault="00F37035" w:rsidP="004D383A">
            <w:pPr>
              <w:pStyle w:val="berschrift3"/>
            </w:pPr>
            <w:r w:rsidRPr="00E14948">
              <w:t>Divisions-Aufgaben mit Multiplikation lösen</w:t>
            </w:r>
          </w:p>
        </w:tc>
      </w:tr>
      <w:tr w:rsidR="00F37035" w:rsidRPr="00E14948" w14:paraId="2EF55F58" w14:textId="77777777" w:rsidTr="00F50DC9">
        <w:tc>
          <w:tcPr>
            <w:tcW w:w="780" w:type="dxa"/>
          </w:tcPr>
          <w:p w14:paraId="5C19A04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E2719A3" w14:textId="77777777" w:rsidR="00F37035" w:rsidRPr="00E14948" w:rsidRDefault="00F37035" w:rsidP="004D383A">
            <w:pPr>
              <w:pStyle w:val="berschrift4"/>
            </w:pPr>
            <w:r w:rsidRPr="00E14948">
              <w:t>a</w:t>
            </w:r>
            <w:r>
              <w:t>)</w:t>
            </w:r>
          </w:p>
        </w:tc>
        <w:tc>
          <w:tcPr>
            <w:tcW w:w="8187" w:type="dxa"/>
            <w:gridSpan w:val="6"/>
          </w:tcPr>
          <w:p w14:paraId="1D0F6B7E" w14:textId="77777777" w:rsidR="00F37035" w:rsidRDefault="00F37035" w:rsidP="002E0FA7">
            <w:pPr>
              <w:pStyle w:val="Text"/>
            </w:pPr>
            <w:r w:rsidRPr="00E14948">
              <w:t>Löse die Aufgaben zuerst im Kopf, indem du eine passende Mal-Aufgabe suchst. Kontrolliere dann mit dem Hunderter-Punktefeld und dem Malwinkel.</w:t>
            </w:r>
          </w:p>
          <w:p w14:paraId="739B7C1D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4064A67D" w14:textId="77777777" w:rsidTr="00F50DC9">
        <w:tc>
          <w:tcPr>
            <w:tcW w:w="780" w:type="dxa"/>
          </w:tcPr>
          <w:p w14:paraId="165781B9" w14:textId="77777777" w:rsidR="00F37035" w:rsidRPr="00E14948" w:rsidRDefault="00F37035" w:rsidP="00F50DC9">
            <w:pPr>
              <w:spacing w:after="240"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6184603" w14:textId="77777777" w:rsidR="00F37035" w:rsidRPr="00E14948" w:rsidRDefault="00F37035" w:rsidP="00F50DC9">
            <w:pPr>
              <w:pStyle w:val="berschrift4"/>
              <w:spacing w:after="240"/>
            </w:pPr>
          </w:p>
        </w:tc>
        <w:tc>
          <w:tcPr>
            <w:tcW w:w="2895" w:type="dxa"/>
            <w:gridSpan w:val="2"/>
          </w:tcPr>
          <w:p w14:paraId="5C42B695" w14:textId="77777777" w:rsidR="00F37035" w:rsidRPr="00E14948" w:rsidRDefault="00F37035" w:rsidP="00F50DC9">
            <w:pPr>
              <w:pStyle w:val="Text"/>
              <w:spacing w:after="240"/>
              <w:rPr>
                <w:noProof/>
              </w:rPr>
            </w:pPr>
            <w:r w:rsidRPr="00E14948">
              <w:rPr>
                <w:noProof/>
              </w:rPr>
              <w:t>(1) 70 : 7</w:t>
            </w:r>
          </w:p>
        </w:tc>
        <w:tc>
          <w:tcPr>
            <w:tcW w:w="2646" w:type="dxa"/>
            <w:gridSpan w:val="3"/>
          </w:tcPr>
          <w:p w14:paraId="066355A3" w14:textId="77777777" w:rsidR="00F37035" w:rsidRPr="00E14948" w:rsidRDefault="00F37035" w:rsidP="00F50DC9">
            <w:pPr>
              <w:pStyle w:val="Text"/>
              <w:spacing w:after="240"/>
              <w:rPr>
                <w:noProof/>
              </w:rPr>
            </w:pPr>
            <w:r w:rsidRPr="00E14948">
              <w:rPr>
                <w:noProof/>
              </w:rPr>
              <w:t xml:space="preserve">(2) </w:t>
            </w:r>
            <w:r w:rsidR="00B72942">
              <w:rPr>
                <w:noProof/>
              </w:rPr>
              <w:t xml:space="preserve"> </w:t>
            </w:r>
            <w:r w:rsidRPr="00E14948">
              <w:rPr>
                <w:noProof/>
              </w:rPr>
              <w:t>35 : 7</w:t>
            </w:r>
          </w:p>
        </w:tc>
        <w:tc>
          <w:tcPr>
            <w:tcW w:w="2646" w:type="dxa"/>
          </w:tcPr>
          <w:p w14:paraId="2BD90A16" w14:textId="77777777" w:rsidR="00F37035" w:rsidRPr="00E14948" w:rsidRDefault="00F37035" w:rsidP="00F50DC9">
            <w:pPr>
              <w:pStyle w:val="Text"/>
              <w:spacing w:after="240"/>
              <w:rPr>
                <w:noProof/>
              </w:rPr>
            </w:pPr>
            <w:r w:rsidRPr="00E14948">
              <w:rPr>
                <w:noProof/>
              </w:rPr>
              <w:t>(3) 28 : 7</w:t>
            </w:r>
          </w:p>
        </w:tc>
      </w:tr>
      <w:tr w:rsidR="00F37035" w:rsidRPr="00E14948" w14:paraId="455AC5FD" w14:textId="77777777" w:rsidTr="00F50DC9">
        <w:tc>
          <w:tcPr>
            <w:tcW w:w="780" w:type="dxa"/>
          </w:tcPr>
          <w:p w14:paraId="7053E199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02A2C4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895" w:type="dxa"/>
            <w:gridSpan w:val="2"/>
          </w:tcPr>
          <w:p w14:paraId="492B2087" w14:textId="77777777" w:rsidR="00F37035" w:rsidRPr="00E14948" w:rsidRDefault="00F37035" w:rsidP="00851EA8">
            <w:pPr>
              <w:pStyle w:val="Text"/>
            </w:pPr>
            <w:r w:rsidRPr="00E14948">
              <w:t xml:space="preserve">(4) </w:t>
            </w:r>
            <w:r>
              <w:t>24</w:t>
            </w:r>
            <w:r w:rsidRPr="00E14948">
              <w:t xml:space="preserve"> : 2</w:t>
            </w:r>
          </w:p>
          <w:p w14:paraId="168BC764" w14:textId="77777777" w:rsidR="00F37035" w:rsidRPr="00E14948" w:rsidRDefault="00F37035" w:rsidP="00B72942">
            <w:pPr>
              <w:pStyle w:val="Text"/>
              <w:ind w:firstLine="318"/>
            </w:pPr>
            <w:r>
              <w:t>24</w:t>
            </w:r>
            <w:r w:rsidRPr="00E14948">
              <w:t xml:space="preserve"> : 4</w:t>
            </w:r>
          </w:p>
          <w:p w14:paraId="0B6D13D5" w14:textId="77777777" w:rsidR="00F37035" w:rsidRPr="00E14948" w:rsidRDefault="00F37035" w:rsidP="002E0FA7">
            <w:pPr>
              <w:pStyle w:val="Text"/>
              <w:ind w:firstLine="318"/>
            </w:pPr>
            <w:r>
              <w:t>24 : 8</w:t>
            </w:r>
          </w:p>
          <w:p w14:paraId="729E974F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46" w:type="dxa"/>
            <w:gridSpan w:val="3"/>
          </w:tcPr>
          <w:p w14:paraId="491FB619" w14:textId="77777777" w:rsidR="00F37035" w:rsidRPr="00E14948" w:rsidRDefault="00F37035" w:rsidP="002E0FA7">
            <w:pPr>
              <w:pStyle w:val="Text"/>
            </w:pPr>
            <w:r w:rsidRPr="00E14948">
              <w:t xml:space="preserve">(5) </w:t>
            </w:r>
            <w:r>
              <w:t xml:space="preserve"> </w:t>
            </w:r>
            <w:r w:rsidRPr="00E14948">
              <w:t>18 : 9</w:t>
            </w:r>
          </w:p>
          <w:p w14:paraId="6099B56C" w14:textId="77777777" w:rsidR="00F37035" w:rsidRPr="00E14948" w:rsidRDefault="00F37035" w:rsidP="002E0FA7">
            <w:pPr>
              <w:pStyle w:val="Text"/>
            </w:pPr>
            <w:r w:rsidRPr="00E14948">
              <w:t xml:space="preserve">       45 : 9</w:t>
            </w:r>
          </w:p>
          <w:p w14:paraId="03D1CFFF" w14:textId="77777777" w:rsidR="00F37035" w:rsidRPr="00E14948" w:rsidRDefault="00F37035" w:rsidP="002E0FA7">
            <w:pPr>
              <w:pStyle w:val="Text"/>
            </w:pPr>
            <w:r w:rsidRPr="00E14948">
              <w:t xml:space="preserve">       54 : 9</w:t>
            </w:r>
          </w:p>
        </w:tc>
        <w:tc>
          <w:tcPr>
            <w:tcW w:w="2646" w:type="dxa"/>
          </w:tcPr>
          <w:p w14:paraId="2325225C" w14:textId="77777777" w:rsidR="00F37035" w:rsidRPr="00E14948" w:rsidRDefault="00F37035" w:rsidP="002E0FA7">
            <w:pPr>
              <w:pStyle w:val="Text"/>
            </w:pPr>
          </w:p>
          <w:p w14:paraId="62A3EA27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69C0CC66" w14:textId="77777777" w:rsidTr="00F50DC9">
        <w:tc>
          <w:tcPr>
            <w:tcW w:w="780" w:type="dxa"/>
          </w:tcPr>
          <w:p w14:paraId="466A635C" w14:textId="77777777" w:rsidR="00F37035" w:rsidRPr="00E14948" w:rsidRDefault="000D673C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345344" behindDoc="0" locked="0" layoutInCell="1" allowOverlap="1" wp14:anchorId="3D9DCDC9" wp14:editId="0833E88F">
                  <wp:simplePos x="0" y="0"/>
                  <wp:positionH relativeFrom="column">
                    <wp:posOffset>67283</wp:posOffset>
                  </wp:positionH>
                  <wp:positionV relativeFrom="paragraph">
                    <wp:posOffset>11190</wp:posOffset>
                  </wp:positionV>
                  <wp:extent cx="313144" cy="272386"/>
                  <wp:effectExtent l="0" t="0" r="4445" b="0"/>
                  <wp:wrapNone/>
                  <wp:docPr id="1911787464" name="Grafik 191178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A72A233" w14:textId="77777777" w:rsidR="00F37035" w:rsidRPr="00E14948" w:rsidRDefault="00F37035" w:rsidP="004D383A">
            <w:pPr>
              <w:pStyle w:val="berschrift4"/>
            </w:pPr>
            <w:r>
              <w:t>b</w:t>
            </w:r>
            <w:r w:rsidRPr="00E14948">
              <w:t>)</w:t>
            </w:r>
          </w:p>
        </w:tc>
        <w:tc>
          <w:tcPr>
            <w:tcW w:w="8187" w:type="dxa"/>
            <w:gridSpan w:val="6"/>
          </w:tcPr>
          <w:p w14:paraId="1AC5804E" w14:textId="77777777" w:rsidR="00F37035" w:rsidRDefault="00F37035" w:rsidP="002E0FA7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Pr="00E14948">
              <w:t xml:space="preserve">Divisions-Aufgaben </w:t>
            </w:r>
            <w:r>
              <w:t>zu den Zahlen 36, 60, 100</w:t>
            </w:r>
            <w:r w:rsidRPr="00E14948">
              <w:t>.</w:t>
            </w:r>
            <w:r>
              <w:t xml:space="preserve"> </w:t>
            </w:r>
          </w:p>
          <w:p w14:paraId="25D7FAE4" w14:textId="77777777" w:rsidR="00F37035" w:rsidRPr="00E14948" w:rsidRDefault="00F37035" w:rsidP="002E0FA7">
            <w:pPr>
              <w:pStyle w:val="Text"/>
            </w:pPr>
            <w:r>
              <w:t xml:space="preserve">Löst sie mit </w:t>
            </w:r>
            <w:r w:rsidR="005855D4">
              <w:t xml:space="preserve">der Multiplikationsaufgabe. </w:t>
            </w:r>
            <w:r>
              <w:t xml:space="preserve">Kontrolliert im </w:t>
            </w:r>
            <w:r w:rsidR="005855D4">
              <w:t>Hunderter</w:t>
            </w:r>
            <w:r w:rsidR="00F43CDE">
              <w:t>-Punkte</w:t>
            </w:r>
            <w:r w:rsidR="005855D4">
              <w:t>feld.</w:t>
            </w:r>
            <w:r>
              <w:t xml:space="preserve"> </w:t>
            </w:r>
          </w:p>
        </w:tc>
      </w:tr>
      <w:tr w:rsidR="004D383A" w:rsidRPr="00E14948" w14:paraId="33EF1BC0" w14:textId="77777777" w:rsidTr="00F50DC9">
        <w:tc>
          <w:tcPr>
            <w:tcW w:w="780" w:type="dxa"/>
          </w:tcPr>
          <w:p w14:paraId="246E6183" w14:textId="77777777" w:rsidR="004D383A" w:rsidRDefault="004D383A" w:rsidP="00F31F35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399FAD1E" w14:textId="77777777" w:rsidR="004D383A" w:rsidRDefault="004D383A" w:rsidP="00F31F35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3DC11929" w14:textId="77777777" w:rsidR="004D383A" w:rsidRPr="00E14948" w:rsidRDefault="004D383A" w:rsidP="00F31F35">
            <w:pPr>
              <w:pStyle w:val="Impressum"/>
            </w:pPr>
          </w:p>
        </w:tc>
      </w:tr>
      <w:tr w:rsidR="00F37035" w:rsidRPr="00E14948" w14:paraId="161D03F9" w14:textId="77777777" w:rsidTr="00F50DC9">
        <w:tc>
          <w:tcPr>
            <w:tcW w:w="780" w:type="dxa"/>
          </w:tcPr>
          <w:p w14:paraId="77087721" w14:textId="77777777" w:rsidR="00F37035" w:rsidRPr="00E14948" w:rsidRDefault="00B678A7" w:rsidP="004D383A">
            <w:pPr>
              <w:pStyle w:val="berschrift3"/>
            </w:pPr>
            <w:r>
              <w:t>*</w:t>
            </w:r>
            <w:r w:rsidR="00200F3D">
              <w:t>2.11</w:t>
            </w:r>
          </w:p>
        </w:tc>
        <w:tc>
          <w:tcPr>
            <w:tcW w:w="8505" w:type="dxa"/>
            <w:gridSpan w:val="7"/>
          </w:tcPr>
          <w:p w14:paraId="1ACF19C9" w14:textId="36AAB20A" w:rsidR="00F37035" w:rsidRPr="00E14948" w:rsidRDefault="0032245A" w:rsidP="004D383A">
            <w:pPr>
              <w:pStyle w:val="berschrift3"/>
            </w:pPr>
            <w:r>
              <w:t xml:space="preserve">Tüten packen </w:t>
            </w:r>
            <w:proofErr w:type="spellStart"/>
            <w:r w:rsidR="00F37035" w:rsidRPr="00E14948">
              <w:t>mit Rest</w:t>
            </w:r>
          </w:p>
        </w:tc>
      </w:tr>
      <w:tr w:rsidR="00F37035" w:rsidRPr="00E14948" w14:paraId="3D33F68C" w14:textId="77777777" w:rsidTr="00F50DC9">
        <w:tc>
          <w:tcPr>
            <w:tcW w:w="780" w:type="dxa"/>
          </w:tcPr>
          <w:p w14:paraId="722E13A9" w14:textId="77777777" w:rsidR="00F37035" w:rsidRPr="00E14948" w:rsidRDefault="00F37035" w:rsidP="002E0FA7">
            <w:pPr>
              <w:spacing w:line="240" w:lineRule="auto"/>
            </w:pPr>
            <w:proofErr w:type="spellEnd"/>
          </w:p>
        </w:tc>
        <w:tc>
          <w:tcPr>
            <w:tcW w:w="318" w:type="dxa"/>
          </w:tcPr>
          <w:p w14:paraId="6CB5410A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08D0636" w14:textId="77777777" w:rsidR="00F37035" w:rsidRPr="00E14948" w:rsidRDefault="00F37035" w:rsidP="002E0FA7">
            <w:pPr>
              <w:pStyle w:val="Text"/>
            </w:pPr>
            <w:r w:rsidRPr="00E14948">
              <w:t xml:space="preserve">Finde eine passende Geteilt-Aufgabe. </w:t>
            </w:r>
          </w:p>
        </w:tc>
      </w:tr>
      <w:tr w:rsidR="00F37035" w:rsidRPr="00E14948" w14:paraId="21F86EE2" w14:textId="77777777" w:rsidTr="00F50DC9">
        <w:tc>
          <w:tcPr>
            <w:tcW w:w="780" w:type="dxa"/>
          </w:tcPr>
          <w:p w14:paraId="0D8623CB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17D3E6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2328FE64" w14:textId="77777777" w:rsidR="00F37035" w:rsidRPr="00E14948" w:rsidRDefault="00F37035" w:rsidP="002E0FA7">
            <w:pPr>
              <w:pStyle w:val="Text"/>
            </w:pPr>
            <w:r w:rsidRPr="00E14948">
              <w:t xml:space="preserve">(1) Immer 5 in eine Tüte. </w:t>
            </w:r>
            <w:r w:rsidRPr="00E14948">
              <w:br/>
              <w:t>Wie viele Tüten?</w:t>
            </w:r>
          </w:p>
          <w:p w14:paraId="76B40217" w14:textId="77777777" w:rsidR="00F37035" w:rsidRPr="00E14948" w:rsidRDefault="00B72942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2C32751E" wp14:editId="5E3C1689">
                  <wp:simplePos x="0" y="0"/>
                  <wp:positionH relativeFrom="column">
                    <wp:posOffset>967457</wp:posOffset>
                  </wp:positionH>
                  <wp:positionV relativeFrom="paragraph">
                    <wp:posOffset>112904</wp:posOffset>
                  </wp:positionV>
                  <wp:extent cx="206375" cy="306070"/>
                  <wp:effectExtent l="0" t="0" r="3175" b="0"/>
                  <wp:wrapNone/>
                  <wp:docPr id="340" name="Grafik 34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06400" behindDoc="0" locked="0" layoutInCell="1" allowOverlap="1" wp14:anchorId="3EB9650B" wp14:editId="327DCA42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8" name="Grafik 38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12213FC2" wp14:editId="4347BF2C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7" name="Grafik 38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08448" behindDoc="0" locked="0" layoutInCell="1" allowOverlap="1" wp14:anchorId="7904FE99" wp14:editId="0C651AF6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66675</wp:posOffset>
                  </wp:positionV>
                  <wp:extent cx="209550" cy="340360"/>
                  <wp:effectExtent l="0" t="0" r="0" b="2540"/>
                  <wp:wrapNone/>
                  <wp:docPr id="385" name="Grafik 38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01000CFB" wp14:editId="1DC80F22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84" name="Grafik 38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38F94F2A" wp14:editId="1EF954EF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70485</wp:posOffset>
                  </wp:positionV>
                  <wp:extent cx="209550" cy="340360"/>
                  <wp:effectExtent l="0" t="0" r="0" b="2540"/>
                  <wp:wrapNone/>
                  <wp:docPr id="372" name="Grafik 37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048F4904" wp14:editId="1EC52690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71" name="Grafik 37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3DDD5BAF" wp14:editId="2C73D409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83820</wp:posOffset>
                  </wp:positionV>
                  <wp:extent cx="209550" cy="340360"/>
                  <wp:effectExtent l="0" t="0" r="0" b="2540"/>
                  <wp:wrapNone/>
                  <wp:docPr id="370" name="Grafik 37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280DDA57" wp14:editId="27B01923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113665</wp:posOffset>
                  </wp:positionV>
                  <wp:extent cx="206375" cy="306070"/>
                  <wp:effectExtent l="0" t="0" r="3175" b="0"/>
                  <wp:wrapNone/>
                  <wp:docPr id="369" name="Grafik 36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18C8449D" wp14:editId="2FCD818F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68" name="Grafik 36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64D817EE" wp14:editId="42396B13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100330</wp:posOffset>
                  </wp:positionV>
                  <wp:extent cx="206375" cy="306070"/>
                  <wp:effectExtent l="0" t="0" r="3175" b="0"/>
                  <wp:wrapNone/>
                  <wp:docPr id="367" name="Grafik 36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11C4C" w14:textId="77777777" w:rsidR="00F37035" w:rsidRPr="00E14948" w:rsidRDefault="00F37035" w:rsidP="002E0FA7">
            <w:pPr>
              <w:pStyle w:val="Text"/>
            </w:pPr>
          </w:p>
          <w:p w14:paraId="756777AF" w14:textId="77777777" w:rsidR="00F37035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125F3755" wp14:editId="729A37D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66" name="Grafik 36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7D3DFDBE" wp14:editId="215DD48E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5" name="Grafik 36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2304" behindDoc="0" locked="0" layoutInCell="1" allowOverlap="1" wp14:anchorId="7BFEAEEB" wp14:editId="29C12D7B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4" name="Grafik 36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4352" behindDoc="0" locked="0" layoutInCell="1" allowOverlap="1" wp14:anchorId="5871043C" wp14:editId="11CEBD7A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3" name="Grafik 36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0F889D0B" wp14:editId="72FA9262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2" name="Grafik 36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759F4" w14:textId="77777777" w:rsidR="00F37035" w:rsidRPr="00E14948" w:rsidRDefault="00F37035" w:rsidP="002E0FA7">
            <w:pPr>
              <w:pStyle w:val="Text"/>
            </w:pPr>
          </w:p>
          <w:p w14:paraId="20F2B657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3969" w:type="dxa"/>
            <w:gridSpan w:val="2"/>
          </w:tcPr>
          <w:p w14:paraId="1A49F323" w14:textId="77777777" w:rsidR="00F37035" w:rsidRPr="00E14948" w:rsidRDefault="00F37035" w:rsidP="002E0FA7">
            <w:pPr>
              <w:pStyle w:val="Text"/>
            </w:pPr>
            <w:r w:rsidRPr="00E14948">
              <w:t xml:space="preserve">(2) Immer 3 in eine Tüte. </w:t>
            </w:r>
          </w:p>
          <w:p w14:paraId="22013CCA" w14:textId="77777777" w:rsidR="00F37035" w:rsidRPr="00E14948" w:rsidRDefault="00F37035" w:rsidP="002E0FA7">
            <w:pPr>
              <w:pStyle w:val="Text"/>
            </w:pPr>
            <w:r w:rsidRPr="00E14948">
              <w:t>Wie viele Tüten?</w:t>
            </w:r>
          </w:p>
          <w:p w14:paraId="2485D844" w14:textId="77777777" w:rsidR="00F37035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4002B84A" wp14:editId="2BD7FF5D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61" name="Grafik 36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0CEB0D94" wp14:editId="5A2D5A97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85090</wp:posOffset>
                  </wp:positionV>
                  <wp:extent cx="209550" cy="340360"/>
                  <wp:effectExtent l="0" t="0" r="0" b="2540"/>
                  <wp:wrapNone/>
                  <wp:docPr id="360" name="Grafik 36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07A98788" wp14:editId="11BB515F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78105</wp:posOffset>
                  </wp:positionV>
                  <wp:extent cx="209550" cy="340360"/>
                  <wp:effectExtent l="0" t="0" r="0" b="2540"/>
                  <wp:wrapNone/>
                  <wp:docPr id="359" name="Grafik 35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44305B70" wp14:editId="186C6715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8" name="Grafik 35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7E286D6D" wp14:editId="18F92BB9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7" name="Grafik 35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9952" behindDoc="0" locked="0" layoutInCell="1" allowOverlap="1" wp14:anchorId="0768EE81" wp14:editId="20B2AE0E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427355</wp:posOffset>
                  </wp:positionV>
                  <wp:extent cx="206375" cy="306070"/>
                  <wp:effectExtent l="0" t="0" r="3175" b="0"/>
                  <wp:wrapNone/>
                  <wp:docPr id="356" name="Grafik 35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118726F9" wp14:editId="2A0F1C05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393065</wp:posOffset>
                  </wp:positionV>
                  <wp:extent cx="209550" cy="340360"/>
                  <wp:effectExtent l="0" t="0" r="0" b="2540"/>
                  <wp:wrapNone/>
                  <wp:docPr id="355" name="Grafik 35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4B54E261" wp14:editId="5EA7A803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4" name="Grafik 35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2000" behindDoc="0" locked="0" layoutInCell="1" allowOverlap="1" wp14:anchorId="71514FA9" wp14:editId="0DD27A39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2" name="Grafik 35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19BFAB01" wp14:editId="01CC1872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51" name="Grafik 35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0736" behindDoc="0" locked="0" layoutInCell="1" allowOverlap="1" wp14:anchorId="2625F221" wp14:editId="342DB3F9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81915</wp:posOffset>
                  </wp:positionV>
                  <wp:extent cx="209550" cy="340360"/>
                  <wp:effectExtent l="0" t="0" r="0" b="2540"/>
                  <wp:wrapNone/>
                  <wp:docPr id="350" name="Grafik 35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1A2BF856" wp14:editId="26D0D2A4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49" name="Grafik 34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8688" behindDoc="0" locked="0" layoutInCell="1" allowOverlap="1" wp14:anchorId="4D5AD7BA" wp14:editId="3AD56001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82550</wp:posOffset>
                  </wp:positionV>
                  <wp:extent cx="209550" cy="340360"/>
                  <wp:effectExtent l="0" t="0" r="0" b="2540"/>
                  <wp:wrapNone/>
                  <wp:docPr id="348" name="Grafik 34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3AF2ABBD" wp14:editId="2BD8E4FC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7" name="Grafik 34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1B0B232F" wp14:editId="1E43D897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6" name="Grafik 34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72EBFED0" wp14:editId="0A2DE8AD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5" name="Grafik 34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7D68C067" wp14:editId="79F013A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391160</wp:posOffset>
                  </wp:positionV>
                  <wp:extent cx="209550" cy="340360"/>
                  <wp:effectExtent l="0" t="0" r="0" b="2540"/>
                  <wp:wrapNone/>
                  <wp:docPr id="344" name="Grafik 34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380BEE4A" wp14:editId="585E1B7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107315</wp:posOffset>
                  </wp:positionV>
                  <wp:extent cx="206375" cy="306070"/>
                  <wp:effectExtent l="0" t="0" r="3175" b="0"/>
                  <wp:wrapNone/>
                  <wp:docPr id="343" name="Grafik 34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C67C19" w14:textId="77777777" w:rsidR="00F37035" w:rsidRPr="00E14948" w:rsidRDefault="00F37035" w:rsidP="002E0FA7">
            <w:pPr>
              <w:pStyle w:val="Text"/>
            </w:pPr>
          </w:p>
          <w:p w14:paraId="0293AB4B" w14:textId="77777777" w:rsidR="00F37035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63606F70" wp14:editId="2D5187EB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42" name="Grafik 34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4048" behindDoc="0" locked="0" layoutInCell="1" allowOverlap="1" wp14:anchorId="6572A403" wp14:editId="60E55A9F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41" name="Grafik 34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F186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74116F74" w14:textId="77777777" w:rsidTr="00F50DC9">
        <w:tc>
          <w:tcPr>
            <w:tcW w:w="780" w:type="dxa"/>
          </w:tcPr>
          <w:p w14:paraId="52C28C5F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C90022A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0BAFBD15" w14:textId="77777777" w:rsidR="00F37035" w:rsidRPr="00E14948" w:rsidRDefault="00F37035" w:rsidP="002E0FA7">
            <w:pPr>
              <w:pStyle w:val="Text"/>
            </w:pPr>
          </w:p>
          <w:p w14:paraId="6FF58E77" w14:textId="77777777" w:rsidR="00F37035" w:rsidRPr="00E14948" w:rsidRDefault="00F37035" w:rsidP="002E0FA7">
            <w:pPr>
              <w:pStyle w:val="Text"/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1996160" behindDoc="0" locked="0" layoutInCell="1" allowOverlap="1" wp14:anchorId="13BEFE73" wp14:editId="18369B96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139699</wp:posOffset>
                      </wp:positionV>
                      <wp:extent cx="778510" cy="0"/>
                      <wp:effectExtent l="0" t="0" r="21590" b="19050"/>
                      <wp:wrapNone/>
                      <wp:docPr id="339" name="Gerade Verbindung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3A4204" id="Gerade Verbindung 339" o:spid="_x0000_s1026" style="position:absolute;z-index:251996160;visibility:visible;mso-wrap-style:square;mso-width-percent:0;mso-height-percent:0;mso-wrap-distance-left:9pt;mso-wrap-distance-top:.•mm;mso-wrap-distance-right:9pt;mso-wrap-distance-bottom:.•mm;mso-position-horizontal:absolute;mso-position-horizontal-relative:text;mso-position-vertical:absolute;mso-position-vertical-relative:text;mso-width-percent:0;mso-height-percent:0;mso-width-relative:page;mso-height-relative:page" from="79.05pt,11pt" to="140.35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" strokecolor="windowText">
                      <o:lock v:ext="edit" shapetype="f"/>
                    </v:line>
                  </w:pict>
                </mc:Fallback>
              </mc:AlternateContent>
            </w:r>
            <w:r w:rsidRPr="00E14948">
              <w:t>Geteilt-Aufgabe</w:t>
            </w:r>
            <w:r>
              <w:t>:</w:t>
            </w:r>
          </w:p>
        </w:tc>
        <w:tc>
          <w:tcPr>
            <w:tcW w:w="3969" w:type="dxa"/>
            <w:gridSpan w:val="2"/>
          </w:tcPr>
          <w:p w14:paraId="3A676224" w14:textId="77777777" w:rsidR="00F37035" w:rsidRPr="00E14948" w:rsidRDefault="00F37035" w:rsidP="002E0FA7">
            <w:pPr>
              <w:pStyle w:val="Text"/>
            </w:pPr>
          </w:p>
          <w:p w14:paraId="2B2CE31C" w14:textId="77777777" w:rsidR="00F37035" w:rsidRPr="00E14948" w:rsidRDefault="00F37035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997184" behindDoc="0" locked="0" layoutInCell="1" allowOverlap="1" wp14:anchorId="697BE0D6" wp14:editId="01FB9AF1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140334</wp:posOffset>
                      </wp:positionV>
                      <wp:extent cx="778510" cy="0"/>
                      <wp:effectExtent l="0" t="0" r="21590" b="19050"/>
                      <wp:wrapNone/>
                      <wp:docPr id="338" name="Gerade Verbindung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D3B59" id="Gerade Verbindung 338" o:spid="_x0000_s1026" style="position:absolute;z-index:251997184;visibility:visible;mso-wrap-style:square;mso-width-percent:0;mso-height-percent:0;mso-wrap-distance-left:9pt;mso-wrap-distance-top:.•mm;mso-wrap-distance-right:9pt;mso-wrap-distance-bottom:.•mm;mso-position-horizontal:absolute;mso-position-horizontal-relative:text;mso-position-vertical:absolute;mso-position-vertical-relative:text;mso-width-percent:0;mso-height-percent:0;mso-width-relative:page;mso-height-relative:page" from="80.35pt,11.05pt" to="141.65pt,1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" strokecolor="windowText">
                      <o:lock v:ext="edit" shapetype="f"/>
                    </v:line>
                  </w:pict>
                </mc:Fallback>
              </mc:AlternateContent>
            </w:r>
            <w:r w:rsidRPr="00E14948">
              <w:t>Geteilt-Aufgabe</w:t>
            </w:r>
            <w:r>
              <w:t>:</w:t>
            </w:r>
          </w:p>
        </w:tc>
      </w:tr>
      <w:tr w:rsidR="00F37035" w:rsidRPr="00E14948" w14:paraId="44814FBB" w14:textId="77777777" w:rsidTr="00F50DC9">
        <w:tc>
          <w:tcPr>
            <w:tcW w:w="780" w:type="dxa"/>
          </w:tcPr>
          <w:p w14:paraId="5BED9D84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5C0ABD7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  <w:gridSpan w:val="6"/>
          </w:tcPr>
          <w:p w14:paraId="0B8D3D9C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0ACE49FC" w14:textId="77777777" w:rsidTr="00F50DC9">
        <w:tc>
          <w:tcPr>
            <w:tcW w:w="780" w:type="dxa"/>
          </w:tcPr>
          <w:p w14:paraId="2FDC8C68" w14:textId="77777777" w:rsidR="00F37035" w:rsidRPr="00E14948" w:rsidRDefault="00CD3FFB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037F3EB" wp14:editId="13B5D94D">
                  <wp:extent cx="360000" cy="272386"/>
                  <wp:effectExtent l="0" t="0" r="2540" b="0"/>
                  <wp:docPr id="840441010" name="Grafik 84044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B033298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04B8CFA2" w14:textId="77777777" w:rsidR="00F37035" w:rsidRDefault="00F37035" w:rsidP="002E0FA7">
            <w:pPr>
              <w:pStyle w:val="Text"/>
            </w:pPr>
            <w:r>
              <w:t>Begründe</w:t>
            </w:r>
            <w:r w:rsidRPr="00E14948">
              <w:t>, warum die Aufgaben zu den Bildern passen.</w:t>
            </w:r>
          </w:p>
          <w:p w14:paraId="4102283C" w14:textId="77777777" w:rsidR="00F37035" w:rsidRPr="00E14948" w:rsidRDefault="00F37035" w:rsidP="002E0FA7">
            <w:pPr>
              <w:pStyle w:val="Text"/>
            </w:pPr>
            <w:r>
              <w:t>Wie schreibst du das Ergebnis auf?</w:t>
            </w:r>
          </w:p>
        </w:tc>
      </w:tr>
      <w:tr w:rsidR="00F37035" w:rsidRPr="00E14948" w14:paraId="0D97D623" w14:textId="77777777" w:rsidTr="00F50DC9">
        <w:tc>
          <w:tcPr>
            <w:tcW w:w="780" w:type="dxa"/>
          </w:tcPr>
          <w:p w14:paraId="26F90744" w14:textId="77777777" w:rsidR="00F37035" w:rsidRPr="00E14948" w:rsidRDefault="00F37035" w:rsidP="00B678A7">
            <w:pPr>
              <w:pStyle w:val="Impressum"/>
            </w:pPr>
          </w:p>
        </w:tc>
        <w:tc>
          <w:tcPr>
            <w:tcW w:w="318" w:type="dxa"/>
          </w:tcPr>
          <w:p w14:paraId="3A987074" w14:textId="77777777" w:rsidR="00F37035" w:rsidRPr="00E14948" w:rsidRDefault="00F37035" w:rsidP="00B678A7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051EE730" w14:textId="77777777" w:rsidR="00F37035" w:rsidRDefault="00F37035" w:rsidP="00B678A7">
            <w:pPr>
              <w:pStyle w:val="Impressum"/>
            </w:pPr>
          </w:p>
        </w:tc>
      </w:tr>
      <w:tr w:rsidR="00F37035" w:rsidRPr="00E14948" w14:paraId="3CE0C2EB" w14:textId="77777777" w:rsidTr="00F50DC9">
        <w:tc>
          <w:tcPr>
            <w:tcW w:w="780" w:type="dxa"/>
          </w:tcPr>
          <w:p w14:paraId="14FEAAF3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08F0E287" w14:textId="77777777" w:rsidR="00F37035" w:rsidRPr="00E14948" w:rsidRDefault="00B678A7" w:rsidP="004D383A">
            <w:pPr>
              <w:pStyle w:val="berschrift4"/>
            </w:pPr>
            <w:r>
              <w:t>*</w:t>
            </w:r>
            <w:r w:rsidR="00F37035">
              <w:t>c)</w:t>
            </w:r>
          </w:p>
        </w:tc>
        <w:tc>
          <w:tcPr>
            <w:tcW w:w="8187" w:type="dxa"/>
            <w:gridSpan w:val="6"/>
          </w:tcPr>
          <w:p w14:paraId="1C2F1C01" w14:textId="77777777" w:rsidR="00F37035" w:rsidRDefault="00F37035" w:rsidP="002E0FA7">
            <w:pPr>
              <w:pStyle w:val="Text"/>
            </w:pPr>
            <w:r>
              <w:t xml:space="preserve">Zu welchem Bild passt </w:t>
            </w:r>
            <w:r w:rsidRPr="00B41B57">
              <w:rPr>
                <w:rFonts w:ascii="Comic Sans MS" w:hAnsi="Comic Sans MS"/>
                <w:color w:val="0070C0"/>
                <w:sz w:val="20"/>
                <w:szCs w:val="16"/>
              </w:rPr>
              <w:t>3 · 5 + 1</w:t>
            </w:r>
            <w:r>
              <w:t>? Warum?</w:t>
            </w:r>
          </w:p>
          <w:p w14:paraId="5652065D" w14:textId="77777777" w:rsidR="00F37035" w:rsidRDefault="00F37035" w:rsidP="002E0FA7">
            <w:pPr>
              <w:pStyle w:val="Text"/>
            </w:pPr>
            <w:r>
              <w:t xml:space="preserve">Zu welchem Bild passt </w:t>
            </w:r>
            <w:r w:rsidRPr="00B41B57">
              <w:rPr>
                <w:rFonts w:ascii="Comic Sans MS" w:hAnsi="Comic Sans MS"/>
                <w:color w:val="0070C0"/>
                <w:sz w:val="20"/>
                <w:szCs w:val="16"/>
              </w:rPr>
              <w:t>20 : 6 = 3 Rest 2</w:t>
            </w:r>
            <w:r>
              <w:t>? Warum?</w:t>
            </w:r>
          </w:p>
          <w:p w14:paraId="23CAF9E0" w14:textId="77777777" w:rsidR="00F37035" w:rsidRDefault="00F37035" w:rsidP="002E0FA7">
            <w:pPr>
              <w:pStyle w:val="Text"/>
            </w:pPr>
            <w:r>
              <w:t>Welche Aufgaben passen noch?</w:t>
            </w:r>
          </w:p>
        </w:tc>
      </w:tr>
      <w:tr w:rsidR="00F37035" w:rsidRPr="00E14948" w14:paraId="78D88B52" w14:textId="77777777" w:rsidTr="00F50DC9">
        <w:tc>
          <w:tcPr>
            <w:tcW w:w="780" w:type="dxa"/>
          </w:tcPr>
          <w:p w14:paraId="15A28239" w14:textId="77777777" w:rsidR="00F37035" w:rsidRPr="00E14948" w:rsidRDefault="00F37035" w:rsidP="00B678A7">
            <w:pPr>
              <w:pStyle w:val="Impressum"/>
            </w:pPr>
          </w:p>
        </w:tc>
        <w:tc>
          <w:tcPr>
            <w:tcW w:w="318" w:type="dxa"/>
          </w:tcPr>
          <w:p w14:paraId="166A77D0" w14:textId="77777777" w:rsidR="00F37035" w:rsidRDefault="00F37035" w:rsidP="00B678A7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0D831565" w14:textId="77777777" w:rsidR="00F37035" w:rsidRDefault="00F37035" w:rsidP="00B678A7">
            <w:pPr>
              <w:pStyle w:val="Impressum"/>
            </w:pPr>
          </w:p>
        </w:tc>
      </w:tr>
      <w:tr w:rsidR="00F37035" w:rsidRPr="00E14948" w14:paraId="49289DF4" w14:textId="77777777" w:rsidTr="00F50DC9">
        <w:tc>
          <w:tcPr>
            <w:tcW w:w="780" w:type="dxa"/>
          </w:tcPr>
          <w:p w14:paraId="2665BB82" w14:textId="77777777" w:rsidR="00F37035" w:rsidRPr="00E14948" w:rsidRDefault="000D673C" w:rsidP="002E0FA7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347392" behindDoc="0" locked="0" layoutInCell="1" allowOverlap="1" wp14:anchorId="71D98A27" wp14:editId="4A6D5CB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966935357" name="Grafik 96693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7D7214D" w14:textId="77777777" w:rsidR="00F37035" w:rsidRDefault="00B678A7" w:rsidP="004D383A">
            <w:pPr>
              <w:pStyle w:val="berschrift4"/>
            </w:pPr>
            <w:r>
              <w:t>*</w:t>
            </w:r>
            <w:r w:rsidR="00F37035">
              <w:t>d</w:t>
            </w:r>
            <w:r w:rsidR="00F37035" w:rsidRPr="00E14948">
              <w:t>)</w:t>
            </w:r>
          </w:p>
        </w:tc>
        <w:tc>
          <w:tcPr>
            <w:tcW w:w="8187" w:type="dxa"/>
            <w:gridSpan w:val="6"/>
          </w:tcPr>
          <w:p w14:paraId="03254DDC" w14:textId="77777777" w:rsidR="00F37035" w:rsidRDefault="00F37035" w:rsidP="002E0FA7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Pr="00E14948">
              <w:t xml:space="preserve">Divisions-Aufgaben </w:t>
            </w:r>
            <w:r>
              <w:t xml:space="preserve">mit Rest. </w:t>
            </w:r>
            <w:r>
              <w:br/>
              <w:t xml:space="preserve">Könnt ihr auch eine Mal-Aufgabe dazu finden, wie in </w:t>
            </w:r>
            <w:r w:rsidRPr="00B41B57">
              <w:rPr>
                <w:b/>
                <w:bCs/>
                <w:color w:val="327A86" w:themeColor="text2"/>
              </w:rPr>
              <w:t>c)</w:t>
            </w:r>
            <w:r>
              <w:t>?</w:t>
            </w:r>
          </w:p>
        </w:tc>
      </w:tr>
    </w:tbl>
    <w:p w14:paraId="364079DA" w14:textId="77777777" w:rsidR="00F37035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08D032AD" w14:textId="77777777" w:rsidTr="002E0FA7">
        <w:tc>
          <w:tcPr>
            <w:tcW w:w="780" w:type="dxa"/>
          </w:tcPr>
          <w:p w14:paraId="628F735D" w14:textId="77777777" w:rsidR="00200F3D" w:rsidRPr="00E14948" w:rsidRDefault="00200F3D" w:rsidP="002E0FA7">
            <w:pPr>
              <w:pStyle w:val="berschrift3"/>
            </w:pPr>
            <w:r>
              <w:t>2.12</w:t>
            </w:r>
          </w:p>
        </w:tc>
        <w:tc>
          <w:tcPr>
            <w:tcW w:w="8505" w:type="dxa"/>
            <w:gridSpan w:val="2"/>
          </w:tcPr>
          <w:p w14:paraId="3449A874" w14:textId="77777777" w:rsidR="00200F3D" w:rsidRPr="005E3926" w:rsidRDefault="00BD71FF" w:rsidP="002E0FA7">
            <w:pPr>
              <w:pStyle w:val="berschrift3"/>
            </w:pPr>
            <w:r>
              <w:t>Schritte</w:t>
            </w:r>
            <w:r w:rsidR="00B678A7">
              <w:t xml:space="preserve"> </w:t>
            </w:r>
            <w:r w:rsidR="00200F3D" w:rsidRPr="00E14948">
              <w:t>auf dem Zahlenstrahl</w:t>
            </w:r>
          </w:p>
        </w:tc>
      </w:tr>
      <w:tr w:rsidR="00200F3D" w:rsidRPr="00E14948" w14:paraId="05133815" w14:textId="77777777" w:rsidTr="002E0FA7">
        <w:tc>
          <w:tcPr>
            <w:tcW w:w="780" w:type="dxa"/>
          </w:tcPr>
          <w:p w14:paraId="3634C3BB" w14:textId="77777777" w:rsidR="00200F3D" w:rsidRPr="00E14948" w:rsidRDefault="00200F3D" w:rsidP="002E0FA7">
            <w:pPr>
              <w:spacing w:line="240" w:lineRule="auto"/>
              <w:rPr>
                <w:b/>
              </w:rPr>
            </w:pPr>
          </w:p>
        </w:tc>
        <w:tc>
          <w:tcPr>
            <w:tcW w:w="318" w:type="dxa"/>
          </w:tcPr>
          <w:p w14:paraId="2145AF35" w14:textId="54FDFABC" w:rsidR="00200F3D" w:rsidRPr="00E14948" w:rsidRDefault="00200F3D" w:rsidP="002E0FA7">
            <w:pPr>
              <w:pStyle w:val="berschrift4"/>
            </w:pPr>
            <w:r w:rsidRPr="00E14948">
              <w:rPr>
                <w:noProof/>
              </w:rPr>
              <w:t>a)</w:t>
            </w:r>
          </w:p>
        </w:tc>
        <w:tc>
          <w:tcPr>
            <w:tcW w:w="8187" w:type="dxa"/>
          </w:tcPr>
          <w:p w14:paraId="095F48AB" w14:textId="26A13831" w:rsidR="00200F3D" w:rsidRPr="00E14948" w:rsidRDefault="0032245A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5088" behindDoc="0" locked="0" layoutInCell="1" allowOverlap="1" wp14:anchorId="11F56C1F" wp14:editId="70BCA8F6">
                      <wp:simplePos x="0" y="0"/>
                      <wp:positionH relativeFrom="column">
                        <wp:posOffset>2883853</wp:posOffset>
                      </wp:positionH>
                      <wp:positionV relativeFrom="paragraph">
                        <wp:posOffset>44609</wp:posOffset>
                      </wp:positionV>
                      <wp:extent cx="2278380" cy="471428"/>
                      <wp:effectExtent l="0" t="0" r="0" b="0"/>
                      <wp:wrapNone/>
                      <wp:docPr id="1464375214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7574051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758377907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9935495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A9E77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21681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20A07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038120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B984F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56C1F" id="Gruppieren 125" o:spid="_x0000_s1199" style="position:absolute;margin-left:227.1pt;margin-top:3.5pt;width:179.4pt;height:37.1pt;z-index:252505088" coordsize="2278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">
                      <v:shape id="Grafik 1531487807" o:spid="_x0000_s1200" type="#_x0000_t75" style="position:absolute;width:22783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">
                        <v:imagedata r:id="rId148" o:title=""/>
                      </v:shape>
                      <v:group id="_x0000_s1201" style="position:absolute;left:71;top:2357;width:19860;height:2357" coordsize="17145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">
                        <v:shape id="Textfeld 117" o:spid="_x0000_s1202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79A9E77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3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0620A07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4" type="#_x0000_t202" style="position:absolute;left:14859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2CB984F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200F3D" w:rsidRPr="00E14948">
              <w:t>Zeichne Fünfer</w:t>
            </w:r>
            <w:r w:rsidR="005855D4">
              <w:t>s</w:t>
            </w:r>
            <w:r w:rsidR="00BD71FF">
              <w:t>chritte</w:t>
            </w:r>
            <w:r w:rsidR="00200F3D" w:rsidRPr="00E14948">
              <w:t xml:space="preserve"> in den Zahlenstrahl </w:t>
            </w:r>
          </w:p>
          <w:p w14:paraId="27737561" w14:textId="5DEA5D2F" w:rsidR="00200F3D" w:rsidRPr="00E14948" w:rsidRDefault="00200F3D" w:rsidP="002E0FA7">
            <w:pPr>
              <w:pStyle w:val="Text"/>
            </w:pPr>
            <w:r w:rsidRPr="00E14948">
              <w:t xml:space="preserve">bis du bei 20 ankommst. </w:t>
            </w:r>
            <w:r w:rsidRPr="00E14948">
              <w:br/>
              <w:t xml:space="preserve">Wie viele </w:t>
            </w:r>
            <w:r w:rsidR="00BD71FF">
              <w:t>Schritte</w:t>
            </w:r>
            <w:r w:rsidRPr="00E14948">
              <w:t xml:space="preserve"> </w:t>
            </w:r>
            <w:r>
              <w:t>passen in die 20</w:t>
            </w:r>
            <w:r w:rsidRPr="00E14948">
              <w:t>?</w:t>
            </w:r>
          </w:p>
          <w:p w14:paraId="136AD8FE" w14:textId="696A8201" w:rsidR="00200F3D" w:rsidRPr="00E14948" w:rsidRDefault="00200F3D" w:rsidP="002E0FA7">
            <w:pPr>
              <w:pStyle w:val="Text"/>
            </w:pPr>
          </w:p>
        </w:tc>
      </w:tr>
      <w:tr w:rsidR="00200F3D" w:rsidRPr="00E14948" w14:paraId="30F87757" w14:textId="77777777" w:rsidTr="002E0FA7">
        <w:tc>
          <w:tcPr>
            <w:tcW w:w="780" w:type="dxa"/>
          </w:tcPr>
          <w:p w14:paraId="4D5B2CC2" w14:textId="77777777" w:rsidR="00200F3D" w:rsidRPr="00E14948" w:rsidRDefault="00CD3FFB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8261A74" wp14:editId="03E8C40D">
                  <wp:extent cx="360000" cy="272386"/>
                  <wp:effectExtent l="0" t="0" r="2540" b="0"/>
                  <wp:docPr id="1258569645" name="Grafik 1258569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D0F1FB" w14:textId="77777777" w:rsidR="00200F3D" w:rsidRPr="00E14948" w:rsidRDefault="00200F3D" w:rsidP="002E0FA7">
            <w:pPr>
              <w:pStyle w:val="berschrift4"/>
            </w:pPr>
            <w:r w:rsidRPr="00E14948">
              <w:rPr>
                <w:noProof/>
              </w:rPr>
              <w:t>b)</w:t>
            </w:r>
          </w:p>
        </w:tc>
        <w:tc>
          <w:tcPr>
            <w:tcW w:w="8187" w:type="dxa"/>
          </w:tcPr>
          <w:p w14:paraId="13E00C6B" w14:textId="77777777" w:rsidR="00200F3D" w:rsidRDefault="00200F3D" w:rsidP="002E0FA7">
            <w:pPr>
              <w:pStyle w:val="Text"/>
            </w:pPr>
            <w:r w:rsidRPr="00E14948">
              <w:t xml:space="preserve">Zu dem Bild passen die Aufgaben </w:t>
            </w:r>
            <w:r w:rsidRPr="004D0BFC">
              <w:rPr>
                <w:rFonts w:ascii="Comic Sans MS" w:hAnsi="Comic Sans MS"/>
                <w:b/>
              </w:rPr>
              <w:t>20 : 5</w:t>
            </w:r>
            <w:r w:rsidRPr="004D0BFC">
              <w:rPr>
                <w:rFonts w:ascii="Comic Sans MS" w:hAnsi="Comic Sans MS"/>
              </w:rPr>
              <w:t xml:space="preserve"> </w:t>
            </w:r>
            <w:r w:rsidRPr="004D0BFC">
              <w:t>und</w:t>
            </w:r>
            <w:r w:rsidRPr="004D0BFC">
              <w:rPr>
                <w:rFonts w:ascii="Comic Sans MS" w:hAnsi="Comic Sans MS"/>
              </w:rPr>
              <w:t xml:space="preserve"> </w:t>
            </w:r>
            <w:r w:rsidRPr="004D0BFC">
              <w:rPr>
                <w:rFonts w:ascii="Comic Sans MS" w:hAnsi="Comic Sans MS"/>
                <w:b/>
              </w:rPr>
              <w:t>4 · 5</w:t>
            </w:r>
            <w:r w:rsidRPr="00E14948">
              <w:t>. Warum passen die Aufgaben?</w:t>
            </w:r>
          </w:p>
          <w:p w14:paraId="15491D5F" w14:textId="77777777" w:rsidR="00200F3D" w:rsidRPr="00E14948" w:rsidRDefault="00200F3D" w:rsidP="002E0FA7">
            <w:pPr>
              <w:pStyle w:val="Text"/>
            </w:pPr>
            <w:r>
              <w:t xml:space="preserve">Welche Geteilt-Aufgabe passt auch noch? </w:t>
            </w:r>
            <w:r w:rsidR="00624820">
              <w:t>Wie lautet dann die Frage?</w:t>
            </w:r>
          </w:p>
        </w:tc>
      </w:tr>
      <w:tr w:rsidR="00200F3D" w:rsidRPr="00E14948" w14:paraId="582A5E21" w14:textId="77777777" w:rsidTr="002E0FA7">
        <w:tc>
          <w:tcPr>
            <w:tcW w:w="780" w:type="dxa"/>
          </w:tcPr>
          <w:p w14:paraId="4707166D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75F43AEC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35855C15" w14:textId="66B3B0C3" w:rsidR="00200F3D" w:rsidRPr="00E14948" w:rsidRDefault="0032245A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07136" behindDoc="0" locked="0" layoutInCell="1" allowOverlap="1" wp14:anchorId="2248BF0E" wp14:editId="10AAD7B6">
                      <wp:simplePos x="0" y="0"/>
                      <wp:positionH relativeFrom="column">
                        <wp:posOffset>2891313</wp:posOffset>
                      </wp:positionH>
                      <wp:positionV relativeFrom="paragraph">
                        <wp:posOffset>323532</wp:posOffset>
                      </wp:positionV>
                      <wp:extent cx="2278380" cy="471428"/>
                      <wp:effectExtent l="0" t="0" r="0" b="0"/>
                      <wp:wrapNone/>
                      <wp:docPr id="1836415695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94050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360544138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477789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A77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3267432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1F02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407371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E2B99C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8BF0E" id="_x0000_s1205" style="position:absolute;margin-left:227.65pt;margin-top:25.45pt;width:179.4pt;height:37.1pt;z-index:252507136" coordsize="2278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">
                      <v:shape id="Grafik 1531487807" o:spid="_x0000_s1206" type="#_x0000_t75" style="position:absolute;width:22783;height:4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">
                        <v:imagedata r:id="rId148" o:title=""/>
                      </v:shape>
                      <v:group id="_x0000_s1207" style="position:absolute;left:71;top:2357;width:19860;height:2357" coordsize="17145,2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">
                        <v:shape id="Textfeld 117" o:spid="_x0000_s1208" type="#_x0000_t202" style="position:absolute;width:1638;height:21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242A77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9" type="#_x0000_t202" style="position:absolute;left:7215;width:2571;height:2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1931F02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10" type="#_x0000_t202" style="position:absolute;left:14859;width:2286;height:1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CE2B99C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B678A7" w:rsidRPr="00E14948" w14:paraId="7B6073DA" w14:textId="77777777" w:rsidTr="002E0FA7">
        <w:tc>
          <w:tcPr>
            <w:tcW w:w="780" w:type="dxa"/>
          </w:tcPr>
          <w:p w14:paraId="6C6A0349" w14:textId="77777777" w:rsidR="00B678A7" w:rsidRPr="00E14948" w:rsidRDefault="00B678A7" w:rsidP="002E0FA7">
            <w:pPr>
              <w:spacing w:line="240" w:lineRule="auto"/>
            </w:pPr>
          </w:p>
        </w:tc>
        <w:tc>
          <w:tcPr>
            <w:tcW w:w="318" w:type="dxa"/>
          </w:tcPr>
          <w:p w14:paraId="3A0CE58E" w14:textId="77777777" w:rsidR="00B678A7" w:rsidRPr="00E14948" w:rsidRDefault="00B678A7" w:rsidP="002E0FA7">
            <w:pPr>
              <w:pStyle w:val="berschrift4"/>
              <w:rPr>
                <w:noProof/>
              </w:rPr>
            </w:pPr>
            <w:r>
              <w:rPr>
                <w:noProof/>
              </w:rPr>
              <w:t>*c)</w:t>
            </w:r>
          </w:p>
        </w:tc>
        <w:tc>
          <w:tcPr>
            <w:tcW w:w="8187" w:type="dxa"/>
          </w:tcPr>
          <w:p w14:paraId="576DB8DC" w14:textId="77777777" w:rsidR="00B678A7" w:rsidRDefault="00B678A7" w:rsidP="002E0FA7">
            <w:pPr>
              <w:pStyle w:val="Text"/>
            </w:pPr>
            <w:r>
              <w:t xml:space="preserve">Wie könntest du mit </w:t>
            </w:r>
            <w:r w:rsidR="00BD71FF">
              <w:t>Schritte</w:t>
            </w:r>
            <w:r w:rsidR="004A7418">
              <w:t>n</w:t>
            </w:r>
            <w:r>
              <w:t xml:space="preserve"> am Zahlenstrahl</w:t>
            </w:r>
            <w:r>
              <w:br/>
              <w:t xml:space="preserve">die Aufgabe </w:t>
            </w:r>
            <w:proofErr w:type="gramStart"/>
            <w:r w:rsidRPr="00B678A7">
              <w:rPr>
                <w:rFonts w:ascii="Comic Sans MS" w:hAnsi="Comic Sans MS"/>
                <w:color w:val="0070C0"/>
              </w:rPr>
              <w:t>20 :</w:t>
            </w:r>
            <w:proofErr w:type="gramEnd"/>
            <w:r w:rsidRPr="00B678A7">
              <w:rPr>
                <w:rFonts w:ascii="Comic Sans MS" w:hAnsi="Comic Sans MS"/>
                <w:color w:val="0070C0"/>
              </w:rPr>
              <w:t xml:space="preserve"> 6 = 3 Rest 2</w:t>
            </w:r>
            <w:r>
              <w:t xml:space="preserve"> zeichnen?</w:t>
            </w:r>
          </w:p>
          <w:p w14:paraId="1BCF50EE" w14:textId="32A7B411" w:rsidR="0032245A" w:rsidRPr="00E14948" w:rsidRDefault="0032245A" w:rsidP="002E0FA7">
            <w:pPr>
              <w:pStyle w:val="Text"/>
            </w:pPr>
          </w:p>
        </w:tc>
      </w:tr>
    </w:tbl>
    <w:p w14:paraId="3E4977A5" w14:textId="77777777" w:rsidR="00B678A7" w:rsidRDefault="00B678A7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56327FAD" w14:textId="77777777" w:rsidTr="002E0FA7">
        <w:tc>
          <w:tcPr>
            <w:tcW w:w="780" w:type="dxa"/>
          </w:tcPr>
          <w:p w14:paraId="237FBBC0" w14:textId="77777777" w:rsidR="00200F3D" w:rsidRPr="00E14948" w:rsidRDefault="00200F3D" w:rsidP="002E0FA7">
            <w:pPr>
              <w:pStyle w:val="berschrift3"/>
            </w:pPr>
            <w:r>
              <w:t>2.13</w:t>
            </w:r>
          </w:p>
        </w:tc>
        <w:tc>
          <w:tcPr>
            <w:tcW w:w="8505" w:type="dxa"/>
            <w:gridSpan w:val="2"/>
          </w:tcPr>
          <w:p w14:paraId="7652812D" w14:textId="5043710A" w:rsidR="00200F3D" w:rsidRPr="00E14948" w:rsidRDefault="00200F3D" w:rsidP="002E0FA7">
            <w:pPr>
              <w:pStyle w:val="berschrift3"/>
            </w:pPr>
            <w:r w:rsidRPr="00E14948">
              <w:t>Aufgaben zu Zahlenstrahl-Bildern finden</w:t>
            </w:r>
          </w:p>
        </w:tc>
      </w:tr>
      <w:tr w:rsidR="00200F3D" w:rsidRPr="00E14948" w14:paraId="2DEE62D3" w14:textId="77777777" w:rsidTr="002E0FA7">
        <w:tc>
          <w:tcPr>
            <w:tcW w:w="780" w:type="dxa"/>
          </w:tcPr>
          <w:p w14:paraId="6A58F214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8505" w:type="dxa"/>
            <w:gridSpan w:val="2"/>
          </w:tcPr>
          <w:p w14:paraId="714BC81F" w14:textId="77777777" w:rsidR="00200F3D" w:rsidRPr="00F31F35" w:rsidRDefault="00200F3D" w:rsidP="002E0FA7">
            <w:pPr>
              <w:pStyle w:val="Text"/>
            </w:pPr>
            <w:r w:rsidRPr="00F31F35">
              <w:t>Schreibe immer zwei passende Geteilt-Aufgaben und eine Mal-Aufgabe auf.</w:t>
            </w:r>
          </w:p>
          <w:p w14:paraId="03494BD2" w14:textId="4F39EC93" w:rsidR="00200F3D" w:rsidRPr="00E14948" w:rsidRDefault="00200F3D" w:rsidP="002E0FA7">
            <w:pPr>
              <w:pStyle w:val="Text"/>
            </w:pPr>
          </w:p>
        </w:tc>
      </w:tr>
      <w:tr w:rsidR="00200F3D" w:rsidRPr="00E14948" w14:paraId="35960DEA" w14:textId="77777777" w:rsidTr="002E0FA7">
        <w:tc>
          <w:tcPr>
            <w:tcW w:w="780" w:type="dxa"/>
          </w:tcPr>
          <w:p w14:paraId="2D520096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3DED535C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54A3B43B" w14:textId="762F8F8F" w:rsidR="00200F3D" w:rsidRPr="00E14948" w:rsidRDefault="00624820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2187648" behindDoc="0" locked="0" layoutInCell="1" allowOverlap="1" wp14:anchorId="6D00D0F7" wp14:editId="6DD80E83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36830</wp:posOffset>
                  </wp:positionV>
                  <wp:extent cx="2247900" cy="540000"/>
                  <wp:effectExtent l="0" t="0" r="0" b="6350"/>
                  <wp:wrapNone/>
                  <wp:docPr id="524" name="Grafik 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B5.2a.eps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Mal-Aufgabe:   Geteilt-Aufgabe:   Geteilt-Aufgabe:</w:t>
            </w:r>
          </w:p>
          <w:p w14:paraId="27462409" w14:textId="41E38555" w:rsidR="00200F3D" w:rsidRPr="00E14948" w:rsidRDefault="00200F3D" w:rsidP="002E0FA7">
            <w:pPr>
              <w:pStyle w:val="Text"/>
              <w:ind w:firstLine="3720"/>
            </w:pPr>
          </w:p>
          <w:p w14:paraId="48E136A0" w14:textId="5994A891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8704" behindDoc="0" locked="0" layoutInCell="1" allowOverlap="1" wp14:anchorId="6AFA5A64" wp14:editId="47E7CFC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52863</wp:posOffset>
                      </wp:positionV>
                      <wp:extent cx="1764508" cy="235743"/>
                      <wp:effectExtent l="0" t="0" r="1270" b="5715"/>
                      <wp:wrapNone/>
                      <wp:docPr id="2111351321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1716034116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16501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016929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7180D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9041590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90ED1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FA5A64" id="_x0000_s1211" style="position:absolute;left:0;text-align:left;margin-left:4.35pt;margin-top:4.15pt;width:138.95pt;height:18.55pt;z-index:252488704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">
                      <v:shape id="Textfeld 117" o:spid="_x0000_s1212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2C016501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3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4A7180D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4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6B90ED1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02F96B4D" w14:textId="7354F1E3" w:rsidR="00200F3D" w:rsidRPr="00E14948" w:rsidRDefault="00624820" w:rsidP="002E0FA7">
            <w:pPr>
              <w:pStyle w:val="Text"/>
            </w:pPr>
            <w:r>
              <w:t xml:space="preserve"> </w:t>
            </w:r>
          </w:p>
        </w:tc>
      </w:tr>
      <w:tr w:rsidR="00200F3D" w:rsidRPr="00E14948" w14:paraId="2ABBA955" w14:textId="77777777" w:rsidTr="002E0FA7">
        <w:tc>
          <w:tcPr>
            <w:tcW w:w="780" w:type="dxa"/>
          </w:tcPr>
          <w:p w14:paraId="58A0928A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322A262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02BC52D0" w14:textId="60A53556" w:rsidR="00200F3D" w:rsidRPr="00E14948" w:rsidRDefault="00624820" w:rsidP="002E0FA7">
            <w:pPr>
              <w:pStyle w:val="Text"/>
              <w:ind w:firstLine="3720"/>
            </w:pPr>
            <w:r>
              <w:br/>
            </w:r>
            <w:r w:rsidR="00200F3D">
              <w:rPr>
                <w:noProof/>
              </w:rPr>
              <w:drawing>
                <wp:anchor distT="0" distB="0" distL="114300" distR="114300" simplePos="0" relativeHeight="252188672" behindDoc="0" locked="0" layoutInCell="1" allowOverlap="1" wp14:anchorId="4682BAB2" wp14:editId="14B1AD1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117475</wp:posOffset>
                  </wp:positionV>
                  <wp:extent cx="2246400" cy="540000"/>
                  <wp:effectExtent l="0" t="0" r="1905" b="6350"/>
                  <wp:wrapNone/>
                  <wp:docPr id="525" name="Grafik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B5.2b.eps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19470" w14:textId="67714411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0752" behindDoc="0" locked="0" layoutInCell="1" allowOverlap="1" wp14:anchorId="17010666" wp14:editId="231A2769">
                      <wp:simplePos x="0" y="0"/>
                      <wp:positionH relativeFrom="column">
                        <wp:posOffset>62389</wp:posOffset>
                      </wp:positionH>
                      <wp:positionV relativeFrom="paragraph">
                        <wp:posOffset>163830</wp:posOffset>
                      </wp:positionV>
                      <wp:extent cx="1764508" cy="235743"/>
                      <wp:effectExtent l="0" t="0" r="1270" b="5715"/>
                      <wp:wrapNone/>
                      <wp:docPr id="167126036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534418464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1B6100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362448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E77B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9973238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A7EF2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7010666" id="_x0000_s1215" style="position:absolute;left:0;text-align:left;margin-left:4.9pt;margin-top:12.9pt;width:138.95pt;height:18.55pt;z-index:252490752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">
                      <v:shape id="Textfeld 117" o:spid="_x0000_s1216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" fillcolor="white [3201]" stroked="f" strokeweight=".5pt">
                        <v:textbox inset="1mm,.5mm,0,0">
                          <w:txbxContent>
                            <w:p w14:paraId="3A1B6100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7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" fillcolor="white [3201]" stroked="f" strokeweight=".5pt">
                        <v:textbox inset="1mm,.5mm,0,1mm">
                          <w:txbxContent>
                            <w:p w14:paraId="0D8E77B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8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" fillcolor="white [3201]" stroked="f" strokeweight=".5pt">
                        <v:textbox inset="1mm,.5mm,0,0">
                          <w:txbxContent>
                            <w:p w14:paraId="352A7EF2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566839DF" w14:textId="4B9A7215" w:rsidR="00200F3D" w:rsidRDefault="00200F3D" w:rsidP="002E0FA7">
            <w:pPr>
              <w:pStyle w:val="Text"/>
            </w:pPr>
          </w:p>
          <w:p w14:paraId="7780FECB" w14:textId="11565063" w:rsidR="00624820" w:rsidRPr="00E14948" w:rsidRDefault="00624820" w:rsidP="002E0FA7">
            <w:pPr>
              <w:pStyle w:val="Text"/>
            </w:pPr>
          </w:p>
        </w:tc>
      </w:tr>
      <w:tr w:rsidR="00200F3D" w:rsidRPr="00E14948" w14:paraId="77016562" w14:textId="77777777" w:rsidTr="002E0FA7">
        <w:tc>
          <w:tcPr>
            <w:tcW w:w="780" w:type="dxa"/>
          </w:tcPr>
          <w:p w14:paraId="7C5BF7D1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F3F1A3D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c)</w:t>
            </w:r>
          </w:p>
        </w:tc>
        <w:tc>
          <w:tcPr>
            <w:tcW w:w="8187" w:type="dxa"/>
          </w:tcPr>
          <w:p w14:paraId="62DE8607" w14:textId="77777777" w:rsidR="00200F3D" w:rsidRPr="00E14948" w:rsidRDefault="00200F3D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2189696" behindDoc="0" locked="0" layoutInCell="1" allowOverlap="1" wp14:anchorId="7DEB2C4C" wp14:editId="7F49AAE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2247900" cy="540000"/>
                  <wp:effectExtent l="0" t="0" r="0" b="6350"/>
                  <wp:wrapNone/>
                  <wp:docPr id="526" name="Grafik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B5.2c.eps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DC89BBA" w14:textId="5D266BE4" w:rsidR="00200F3D" w:rsidRDefault="00200F3D" w:rsidP="002E0FA7">
            <w:pPr>
              <w:pStyle w:val="Text"/>
              <w:ind w:firstLine="3720"/>
            </w:pPr>
          </w:p>
          <w:p w14:paraId="640AF899" w14:textId="46547D8D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2800" behindDoc="0" locked="0" layoutInCell="1" allowOverlap="1" wp14:anchorId="191E346E" wp14:editId="3D66AA22">
                      <wp:simplePos x="0" y="0"/>
                      <wp:positionH relativeFrom="column">
                        <wp:posOffset>62388</wp:posOffset>
                      </wp:positionH>
                      <wp:positionV relativeFrom="paragraph">
                        <wp:posOffset>104140</wp:posOffset>
                      </wp:positionV>
                      <wp:extent cx="1764508" cy="235743"/>
                      <wp:effectExtent l="0" t="0" r="1270" b="5715"/>
                      <wp:wrapNone/>
                      <wp:docPr id="1036312930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322980952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3D10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2888068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8EB1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752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DB080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91E346E" id="_x0000_s1219" style="position:absolute;left:0;text-align:left;margin-left:4.9pt;margin-top:8.2pt;width:138.95pt;height:18.55pt;z-index:252492800;mso-width-relative:margin" coordsize="17645,23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">
                      <v:shape id="Textfeld 117" o:spid="_x0000_s1220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" fillcolor="white [3201]" stroked="f" strokeweight=".5pt">
                        <v:textbox inset="1mm,.5mm,0,0">
                          <w:txbxContent>
                            <w:p w14:paraId="4E03D10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21" type="#_x0000_t202" style="position:absolute;left:7358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" fillcolor="white [3201]" stroked="f" strokeweight=".5pt">
                        <v:textbox inset="1mm,.5mm,0,1mm">
                          <w:txbxContent>
                            <w:p w14:paraId="0058EB1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22" type="#_x0000_t202" style="position:absolute;left:153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" fillcolor="white [3201]" stroked="f" strokeweight=".5pt">
                        <v:textbox inset="1mm,.5mm,0,0">
                          <w:txbxContent>
                            <w:p w14:paraId="45DB080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13EFF11B" w14:textId="77777777" w:rsidR="00200F3D" w:rsidRPr="00E14948" w:rsidRDefault="00200F3D" w:rsidP="002E0FA7">
            <w:pPr>
              <w:pStyle w:val="Text"/>
            </w:pPr>
          </w:p>
        </w:tc>
      </w:tr>
      <w:tr w:rsidR="00F43CDE" w:rsidRPr="00E14948" w14:paraId="3DA4167D" w14:textId="77777777" w:rsidTr="002E0FA7">
        <w:tc>
          <w:tcPr>
            <w:tcW w:w="780" w:type="dxa"/>
          </w:tcPr>
          <w:p w14:paraId="0B9B52DF" w14:textId="77777777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1F2AAB5" wp14:editId="358BD60B">
                  <wp:extent cx="252000" cy="295981"/>
                  <wp:effectExtent l="0" t="0" r="2540" b="0"/>
                  <wp:docPr id="43278033" name="Grafik 4327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0C6E8A3" w14:textId="77777777" w:rsidR="00F43CDE" w:rsidRPr="00E14948" w:rsidRDefault="00F43CDE" w:rsidP="00F43CDE">
            <w:pPr>
              <w:pStyle w:val="berschrift4"/>
            </w:pPr>
            <w:r>
              <w:t>d)</w:t>
            </w:r>
          </w:p>
        </w:tc>
        <w:tc>
          <w:tcPr>
            <w:tcW w:w="8187" w:type="dxa"/>
          </w:tcPr>
          <w:p w14:paraId="49D794D3" w14:textId="77777777" w:rsidR="00F43CDE" w:rsidRPr="00A0137F" w:rsidRDefault="00F43CDE" w:rsidP="00F43CDE">
            <w:r>
              <w:rPr>
                <w:noProof/>
              </w:rPr>
              <w:drawing>
                <wp:anchor distT="0" distB="0" distL="114300" distR="114300" simplePos="0" relativeHeight="252426240" behindDoc="0" locked="0" layoutInCell="1" allowOverlap="1" wp14:anchorId="509F3A3D" wp14:editId="74834FD1">
                  <wp:simplePos x="0" y="0"/>
                  <wp:positionH relativeFrom="column">
                    <wp:posOffset>3832174</wp:posOffset>
                  </wp:positionH>
                  <wp:positionV relativeFrom="paragraph">
                    <wp:posOffset>-76022</wp:posOffset>
                  </wp:positionV>
                  <wp:extent cx="1146181" cy="1249781"/>
                  <wp:effectExtent l="88900" t="88900" r="34925" b="33020"/>
                  <wp:wrapNone/>
                  <wp:docPr id="1292914160" name="Grafik 129291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92107" name="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38" cy="12539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37F">
              <w:t>Füll</w:t>
            </w:r>
            <w:r>
              <w:t>t</w:t>
            </w:r>
            <w:r w:rsidRPr="00A0137F">
              <w:t xml:space="preserve"> die Speicherkiste auf der </w:t>
            </w:r>
            <w:r>
              <w:t xml:space="preserve">letzten </w:t>
            </w:r>
            <w:r w:rsidRPr="00A0137F">
              <w:t>Seite</w:t>
            </w:r>
            <w:r w:rsidR="00205D8A">
              <w:t xml:space="preserve"> aus</w:t>
            </w:r>
            <w:r w:rsidRPr="00A0137F">
              <w:t>.</w:t>
            </w:r>
          </w:p>
          <w:p w14:paraId="6E7533CC" w14:textId="77777777" w:rsidR="00F43CDE" w:rsidRDefault="00F43CDE" w:rsidP="00F43CDE">
            <w:pPr>
              <w:tabs>
                <w:tab w:val="left" w:pos="4877"/>
              </w:tabs>
            </w:pPr>
            <w:r w:rsidRPr="00A0137F">
              <w:t>Vergleicht eure Eintragungen.</w:t>
            </w:r>
            <w:r>
              <w:tab/>
            </w:r>
          </w:p>
          <w:p w14:paraId="21510E73" w14:textId="52F34DBE" w:rsidR="00F43CDE" w:rsidRDefault="00F43CDE" w:rsidP="00F43CDE">
            <w:pPr>
              <w:rPr>
                <w:noProof/>
              </w:rPr>
            </w:pPr>
            <w:r>
              <w:t xml:space="preserve">Ergänzt und korrigiert, so dass ihr euch mit der Speicherkiste </w:t>
            </w:r>
            <w:r w:rsidR="0032245A">
              <w:br/>
            </w:r>
            <w:r>
              <w:t xml:space="preserve">langfristig </w:t>
            </w:r>
            <w:r w:rsidR="0032245A">
              <w:t xml:space="preserve">an alles Wichtige </w:t>
            </w:r>
            <w:r>
              <w:t>erinnern könnt.</w:t>
            </w:r>
          </w:p>
        </w:tc>
      </w:tr>
      <w:tr w:rsidR="00F43CDE" w:rsidRPr="00E14948" w14:paraId="467B3EA2" w14:textId="77777777" w:rsidTr="002E0FA7">
        <w:tc>
          <w:tcPr>
            <w:tcW w:w="780" w:type="dxa"/>
          </w:tcPr>
          <w:p w14:paraId="5AFF828A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173FCCC4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059F2C83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F99070D" w14:textId="77777777" w:rsidTr="002E0FA7">
        <w:tc>
          <w:tcPr>
            <w:tcW w:w="780" w:type="dxa"/>
          </w:tcPr>
          <w:p w14:paraId="011EAAAA" w14:textId="77777777" w:rsidR="00F43CDE" w:rsidRPr="00E14948" w:rsidRDefault="00F43CDE" w:rsidP="00F43CDE">
            <w:pPr>
              <w:pStyle w:val="berschrift3"/>
            </w:pPr>
            <w:r>
              <w:t>2.14</w:t>
            </w:r>
          </w:p>
        </w:tc>
        <w:tc>
          <w:tcPr>
            <w:tcW w:w="8505" w:type="dxa"/>
            <w:gridSpan w:val="2"/>
          </w:tcPr>
          <w:p w14:paraId="1085FF1F" w14:textId="77777777" w:rsidR="00F43CDE" w:rsidRPr="00E14948" w:rsidRDefault="00F43CDE" w:rsidP="00F43CDE">
            <w:pPr>
              <w:pStyle w:val="berschrift3"/>
            </w:pPr>
            <w:r w:rsidRPr="00E14948">
              <w:t>Division am Zahlenstrahl darstellen</w:t>
            </w:r>
          </w:p>
        </w:tc>
      </w:tr>
      <w:tr w:rsidR="00F43CDE" w:rsidRPr="00E14948" w14:paraId="52BC377B" w14:textId="77777777" w:rsidTr="002E0FA7">
        <w:tc>
          <w:tcPr>
            <w:tcW w:w="780" w:type="dxa"/>
          </w:tcPr>
          <w:p w14:paraId="2CB06B4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7116EE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42D72B31" w14:textId="77777777" w:rsidR="00F43CDE" w:rsidRDefault="00F43CDE" w:rsidP="00F43CDE">
            <w:pPr>
              <w:pStyle w:val="Text"/>
            </w:pPr>
            <w:r w:rsidRPr="00E14948">
              <w:t xml:space="preserve">Zeichne in diesen Zahlenstrahl passende </w:t>
            </w:r>
            <w:r>
              <w:t>Schritte</w:t>
            </w:r>
            <w:r w:rsidRPr="00E14948">
              <w:t xml:space="preserve"> zur Aufgabe </w:t>
            </w:r>
            <w:r w:rsidRPr="00B678A7">
              <w:rPr>
                <w:rFonts w:ascii="Comic Sans MS" w:hAnsi="Comic Sans MS"/>
                <w:b/>
              </w:rPr>
              <w:t>50 : 10</w:t>
            </w:r>
            <w:r w:rsidRPr="00E14948">
              <w:t>.</w:t>
            </w:r>
          </w:p>
          <w:p w14:paraId="53A0C9E5" w14:textId="681D16EE" w:rsidR="00F43CDE" w:rsidRDefault="00F43CDE" w:rsidP="00F43CDE">
            <w:pPr>
              <w:pStyle w:val="Text"/>
            </w:pPr>
            <w:r>
              <w:t xml:space="preserve">Wie lautet die Frage, die zu dieser Aufgabe gehört? </w:t>
            </w:r>
          </w:p>
          <w:p w14:paraId="5A6E40E3" w14:textId="3F0595A2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4848" behindDoc="0" locked="0" layoutInCell="1" allowOverlap="1" wp14:anchorId="104147E2" wp14:editId="26999CAA">
                      <wp:simplePos x="0" y="0"/>
                      <wp:positionH relativeFrom="column">
                        <wp:posOffset>5238</wp:posOffset>
                      </wp:positionH>
                      <wp:positionV relativeFrom="paragraph">
                        <wp:posOffset>300990</wp:posOffset>
                      </wp:positionV>
                      <wp:extent cx="4686300" cy="471486"/>
                      <wp:effectExtent l="0" t="0" r="0" b="0"/>
                      <wp:wrapNone/>
                      <wp:docPr id="885826154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454094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82202502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924791684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BE4FF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393058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76C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641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BB4D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0378640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470505756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F4A4BB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783252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88361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17179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17452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4147E2" id="_x0000_s1223" style="position:absolute;margin-left:.4pt;margin-top:23.7pt;width:369pt;height:37.1pt;z-index:252494848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">
                      <v:shape id="Grafik 605" o:spid="_x0000_s1224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">
                        <v:imagedata r:id="rId109" o:title=""/>
                      </v:shape>
                      <v:group id="_x0000_s1225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">
                        <v:shape id="Textfeld 117" o:spid="_x0000_s1226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4BE4FF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27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4F176C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28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0B3BB4D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29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">
                        <v:shape id="Textfeld 117" o:spid="_x0000_s1230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4AF4A4BB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3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" fillcolor="white [3201]" stroked="f" strokeweight=".5pt">
                          <v:textbox inset="1mm,.5mm,0,1mm">
                            <w:txbxContent>
                              <w:p w14:paraId="5E88361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32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1617452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F43CDE" w:rsidRPr="00E14948" w14:paraId="5A4BB1F7" w14:textId="77777777" w:rsidTr="002E0FA7">
        <w:tc>
          <w:tcPr>
            <w:tcW w:w="780" w:type="dxa"/>
          </w:tcPr>
          <w:p w14:paraId="19A93C8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C84E962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1FA0740" w14:textId="0EC04265" w:rsidR="00F43CDE" w:rsidRPr="00E14948" w:rsidRDefault="00F43CDE" w:rsidP="00F43CDE">
            <w:pPr>
              <w:pStyle w:val="Text"/>
            </w:pPr>
          </w:p>
          <w:p w14:paraId="4FF51A5C" w14:textId="61A71BE6" w:rsidR="00F43CDE" w:rsidRPr="00E14948" w:rsidRDefault="00F43CDE" w:rsidP="00F43CDE">
            <w:pPr>
              <w:pStyle w:val="Text"/>
            </w:pPr>
          </w:p>
          <w:p w14:paraId="09011BC9" w14:textId="77777777" w:rsidR="00F43CDE" w:rsidRPr="00E14948" w:rsidRDefault="00F43CDE" w:rsidP="00F43CDE">
            <w:pPr>
              <w:pStyle w:val="Text"/>
            </w:pPr>
          </w:p>
          <w:p w14:paraId="0A9391C4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4B6A5D36" w14:textId="77777777" w:rsidTr="002E0FA7">
        <w:tc>
          <w:tcPr>
            <w:tcW w:w="780" w:type="dxa"/>
          </w:tcPr>
          <w:p w14:paraId="24F73F8D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3C4DD08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104494E5" w14:textId="77777777" w:rsidR="00F43CDE" w:rsidRDefault="00F43CDE" w:rsidP="00F43CDE">
            <w:pPr>
              <w:pStyle w:val="Text"/>
            </w:pPr>
            <w:r w:rsidRPr="00E14948">
              <w:t xml:space="preserve">Zeichne in diesen Zahlenstrahl </w:t>
            </w:r>
            <w:r>
              <w:t>p</w:t>
            </w:r>
            <w:r w:rsidRPr="00E14948">
              <w:t xml:space="preserve">assende </w:t>
            </w:r>
            <w:r>
              <w:t>Schritte</w:t>
            </w:r>
            <w:r w:rsidRPr="00E14948">
              <w:t xml:space="preserve"> zur Aufgabe </w:t>
            </w:r>
            <w:r w:rsidRPr="00B678A7">
              <w:rPr>
                <w:rFonts w:ascii="Comic Sans MS" w:hAnsi="Comic Sans MS"/>
                <w:b/>
              </w:rPr>
              <w:t>35 : 7</w:t>
            </w:r>
            <w:r w:rsidRPr="00E14948">
              <w:t>.</w:t>
            </w:r>
          </w:p>
          <w:p w14:paraId="3210D93A" w14:textId="77777777" w:rsidR="00F43CDE" w:rsidRPr="00E14948" w:rsidRDefault="00F43CDE" w:rsidP="00F43CDE">
            <w:pPr>
              <w:pStyle w:val="Text"/>
            </w:pPr>
            <w:r>
              <w:t>Welche weiteren Aufgaben passen zu dem Bild?</w:t>
            </w:r>
          </w:p>
        </w:tc>
      </w:tr>
      <w:tr w:rsidR="00F43CDE" w:rsidRPr="00E14948" w14:paraId="421AAD71" w14:textId="77777777" w:rsidTr="002E0FA7">
        <w:tc>
          <w:tcPr>
            <w:tcW w:w="780" w:type="dxa"/>
          </w:tcPr>
          <w:p w14:paraId="4A86C3F9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2F18FBC1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C7EDBD9" w14:textId="77777777" w:rsidR="00F43CDE" w:rsidRPr="00E14948" w:rsidRDefault="00F43CDE" w:rsidP="00F43CDE">
            <w:pPr>
              <w:pStyle w:val="Text"/>
            </w:pPr>
          </w:p>
          <w:p w14:paraId="59C511A3" w14:textId="05B12E54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6896" behindDoc="0" locked="0" layoutInCell="1" allowOverlap="1" wp14:anchorId="794B0A7A" wp14:editId="6E1BF6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4686300" cy="471486"/>
                      <wp:effectExtent l="0" t="0" r="0" b="0"/>
                      <wp:wrapNone/>
                      <wp:docPr id="365122225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292989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19745067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99819688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46C1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554757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79B7C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07178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25F99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315416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56386594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D746B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286540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0C870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7443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0C92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4B0A7A" id="_x0000_s1233" style="position:absolute;margin-left:-.15pt;margin-top:.3pt;width:369pt;height:37.1pt;z-index:252496896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">
                      <v:shape id="Grafik 605" o:spid="_x0000_s1234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">
                        <v:imagedata r:id="rId109" o:title=""/>
                      </v:shape>
                      <v:group id="_x0000_s1235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">
                        <v:shape id="Textfeld 117" o:spid="_x0000_s1236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3DC46C1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37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2179B7C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38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6625F99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39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">
                        <v:shape id="Textfeld 117" o:spid="_x0000_s1240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" fillcolor="white [3201]" stroked="f" strokeweight=".5pt">
                          <v:textbox inset="1mm,.5mm,0,0">
                            <w:txbxContent>
                              <w:p w14:paraId="63D746B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4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B0C870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42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5120C92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8427327" w14:textId="77777777" w:rsidR="00F43CDE" w:rsidRPr="00E14948" w:rsidRDefault="00F43CDE" w:rsidP="00F43CDE">
            <w:pPr>
              <w:pStyle w:val="Text"/>
            </w:pPr>
          </w:p>
          <w:p w14:paraId="28489050" w14:textId="77777777" w:rsidR="00F43CDE" w:rsidRPr="00E14948" w:rsidRDefault="00F43CDE" w:rsidP="00F43CDE">
            <w:pPr>
              <w:pStyle w:val="Text"/>
              <w:rPr>
                <w:sz w:val="6"/>
                <w:szCs w:val="6"/>
              </w:rPr>
            </w:pPr>
          </w:p>
          <w:p w14:paraId="02D50B2F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CC8F9E7" w14:textId="77777777" w:rsidTr="002E0FA7">
        <w:tc>
          <w:tcPr>
            <w:tcW w:w="780" w:type="dxa"/>
          </w:tcPr>
          <w:p w14:paraId="147C97B4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AD4A218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rPr>
                <w:noProof/>
              </w:rPr>
              <w:t>c)</w:t>
            </w:r>
          </w:p>
        </w:tc>
        <w:tc>
          <w:tcPr>
            <w:tcW w:w="8187" w:type="dxa"/>
          </w:tcPr>
          <w:p w14:paraId="1A5B340F" w14:textId="77777777" w:rsidR="00F43CDE" w:rsidRPr="00E14948" w:rsidRDefault="00F43CDE" w:rsidP="00F43CDE">
            <w:pPr>
              <w:pStyle w:val="Text"/>
            </w:pPr>
            <w:r w:rsidRPr="00E14948">
              <w:t>Finde auch jeweils eine passende Mal-Aufgabe zu deinen Zahlenstrahl-Bildern.</w:t>
            </w:r>
          </w:p>
          <w:p w14:paraId="37E8E5E9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5E01A998" w14:textId="77777777" w:rsidTr="002E0FA7">
        <w:tc>
          <w:tcPr>
            <w:tcW w:w="780" w:type="dxa"/>
          </w:tcPr>
          <w:p w14:paraId="45280017" w14:textId="77777777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2425216" behindDoc="0" locked="0" layoutInCell="1" allowOverlap="1" wp14:anchorId="01E7EABC" wp14:editId="01AA120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1254071284" name="Grafik 125407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A983EDC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d)</w:t>
            </w:r>
          </w:p>
        </w:tc>
        <w:tc>
          <w:tcPr>
            <w:tcW w:w="8187" w:type="dxa"/>
          </w:tcPr>
          <w:p w14:paraId="2DB042DB" w14:textId="77777777" w:rsidR="00F43CDE" w:rsidRPr="00E14948" w:rsidRDefault="00F43CDE" w:rsidP="00F43CDE">
            <w:pPr>
              <w:pStyle w:val="Text"/>
            </w:pPr>
            <w:r w:rsidRPr="00A51E65">
              <w:rPr>
                <w:noProof/>
                <w:color w:val="auto"/>
              </w:rPr>
              <w:drawing>
                <wp:anchor distT="0" distB="0" distL="114300" distR="114300" simplePos="0" relativeHeight="252423168" behindDoc="0" locked="0" layoutInCell="1" allowOverlap="1" wp14:anchorId="565821B7" wp14:editId="73904B6A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48710</wp:posOffset>
                  </wp:positionV>
                  <wp:extent cx="1381125" cy="775970"/>
                  <wp:effectExtent l="0" t="0" r="9525" b="5080"/>
                  <wp:wrapNone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Nehmt euch die Zahlenstrahl-Karten. </w:t>
            </w:r>
            <w:r>
              <w:br/>
            </w:r>
            <w:r w:rsidR="00430B07">
              <w:t>Ein Kind</w:t>
            </w:r>
            <w:r w:rsidRPr="00E14948">
              <w:t xml:space="preserve"> nennt eine Geteilt-Aufgabe. </w:t>
            </w:r>
            <w:r w:rsidRPr="00E14948">
              <w:br/>
            </w:r>
            <w:r w:rsidR="00430B07">
              <w:t>Das andere Kind</w:t>
            </w:r>
            <w:r w:rsidRPr="00E14948">
              <w:t xml:space="preserve"> zeichnet passende </w:t>
            </w:r>
            <w:r>
              <w:t>Schritte</w:t>
            </w:r>
            <w:r w:rsidRPr="00E14948">
              <w:t xml:space="preserve"> </w:t>
            </w:r>
            <w:r w:rsidRPr="00E14948">
              <w:br/>
              <w:t>in den Zahlenstrahl. Wechselt euch ab.</w:t>
            </w:r>
          </w:p>
        </w:tc>
      </w:tr>
      <w:tr w:rsidR="00F43CDE" w:rsidRPr="00E14948" w14:paraId="6C278919" w14:textId="77777777" w:rsidTr="002E0FA7">
        <w:tc>
          <w:tcPr>
            <w:tcW w:w="780" w:type="dxa"/>
          </w:tcPr>
          <w:p w14:paraId="00D4047D" w14:textId="77777777" w:rsidR="00F43CDE" w:rsidRDefault="00F43CDE" w:rsidP="00F43CDE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60BCE1D6" w14:textId="77777777" w:rsidR="00F43CDE" w:rsidRPr="00E14948" w:rsidRDefault="00F43CDE" w:rsidP="00F43CDE">
            <w:pPr>
              <w:pStyle w:val="Impressum"/>
            </w:pPr>
          </w:p>
        </w:tc>
        <w:tc>
          <w:tcPr>
            <w:tcW w:w="8187" w:type="dxa"/>
          </w:tcPr>
          <w:p w14:paraId="4930B1F3" w14:textId="77777777" w:rsidR="00F43CDE" w:rsidRPr="00E14948" w:rsidRDefault="00F43CDE" w:rsidP="00F43CDE">
            <w:pPr>
              <w:pStyle w:val="Impressum"/>
            </w:pPr>
          </w:p>
        </w:tc>
      </w:tr>
      <w:tr w:rsidR="00F43CDE" w:rsidRPr="00E14948" w14:paraId="4325FAE3" w14:textId="77777777" w:rsidTr="002E0FA7">
        <w:tc>
          <w:tcPr>
            <w:tcW w:w="780" w:type="dxa"/>
          </w:tcPr>
          <w:p w14:paraId="43C36B69" w14:textId="77777777" w:rsidR="00F43CDE" w:rsidRDefault="00F43CDE" w:rsidP="00F43CDE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5CA9AF12" w14:textId="77777777" w:rsidR="00F43CDE" w:rsidRDefault="00F43CDE" w:rsidP="00F43CDE">
            <w:pPr>
              <w:pStyle w:val="berschrift4"/>
              <w:rPr>
                <w:vertAlign w:val="superscript"/>
              </w:rPr>
            </w:pPr>
            <w:proofErr w:type="gramStart"/>
            <w:r>
              <w:t>e)</w:t>
            </w:r>
            <w:r w:rsidRPr="00F31F35">
              <w:rPr>
                <w:vertAlign w:val="superscript"/>
              </w:rPr>
              <w:t>*</w:t>
            </w:r>
            <w:proofErr w:type="gramEnd"/>
          </w:p>
          <w:p w14:paraId="58EAC768" w14:textId="20A20BF8" w:rsidR="0032245A" w:rsidRDefault="0032245A" w:rsidP="0032245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8944" behindDoc="0" locked="0" layoutInCell="1" allowOverlap="1" wp14:anchorId="5C812629" wp14:editId="41BC52AE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60801</wp:posOffset>
                      </wp:positionV>
                      <wp:extent cx="4686300" cy="471170"/>
                      <wp:effectExtent l="0" t="0" r="0" b="0"/>
                      <wp:wrapNone/>
                      <wp:docPr id="140338267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4310030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83601400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134827061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0E2A7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541974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BBF037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051825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6BF90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21420488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60624519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AB5E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495234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3268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373681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2FC6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12629" id="_x0000_s1243" style="position:absolute;margin-left:15.75pt;margin-top:4.8pt;width:369pt;height:37.1pt;z-index:252498944" coordsize="46863,471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">
                      <v:shape id="Grafik 605" o:spid="_x0000_s1244" type="#_x0000_t75" style="position:absolute;width:46863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">
                        <v:imagedata r:id="rId109" o:title=""/>
                      </v:shape>
                      <v:group id="_x0000_s1245" style="position:absolute;left:71;top:2357;width:18931;height:2356" coordsize="1714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">
                        <v:shape id="Textfeld 117" o:spid="_x0000_s1246" type="#_x0000_t202" style="position:absolute;width:1638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00E2A7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47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41BBF037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48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" fillcolor="white [3201]" stroked="f" strokeweight=".5pt">
                          <v:textbox inset="1mm,.5mm,0,0">
                            <w:txbxContent>
                              <w:p w14:paraId="026BF90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49" style="position:absolute;left:24788;top:2357;width:19476;height:2357" coordorigin="-320" coordsize="17465,23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">
                        <v:shape id="Textfeld 117" o:spid="_x0000_s1250" type="#_x0000_t202" style="position:absolute;left:-320;width:2370;height:2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62AB5E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51" type="#_x0000_t202" style="position:absolute;left:7215;width:2571;height:2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" fillcolor="white [3201]" stroked="f" strokeweight=".5pt">
                          <v:textbox inset="1mm,.5mm,0,1mm">
                            <w:txbxContent>
                              <w:p w14:paraId="583268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52" type="#_x0000_t202" style="position:absolute;left:14859;width:2286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" fillcolor="white [3201]" stroked="f" strokeweight=".5pt">
                          <v:textbox inset="1mm,.5mm,0,0">
                            <w:txbxContent>
                              <w:p w14:paraId="4692FC6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3AFC6134" w14:textId="77777777" w:rsidR="0032245A" w:rsidRPr="0032245A" w:rsidRDefault="0032245A" w:rsidP="0032245A"/>
        </w:tc>
        <w:tc>
          <w:tcPr>
            <w:tcW w:w="8187" w:type="dxa"/>
          </w:tcPr>
          <w:p w14:paraId="7F29DB5B" w14:textId="77777777" w:rsidR="00F43CDE" w:rsidRDefault="00F43CDE" w:rsidP="00F43CDE">
            <w:pPr>
              <w:pStyle w:val="Text"/>
            </w:pPr>
            <w:r>
              <w:t xml:space="preserve">Zeichne 4 · 5 + 3 = 23 und </w:t>
            </w:r>
            <w:proofErr w:type="gramStart"/>
            <w:r>
              <w:t>23 :</w:t>
            </w:r>
            <w:proofErr w:type="gramEnd"/>
            <w:r>
              <w:t xml:space="preserve"> 4 = 5 Rest 3.</w:t>
            </w:r>
          </w:p>
          <w:p w14:paraId="03D13F9A" w14:textId="77777777" w:rsidR="00F43CDE" w:rsidRDefault="00F43CDE" w:rsidP="00F43CDE">
            <w:pPr>
              <w:pStyle w:val="Text"/>
            </w:pPr>
          </w:p>
          <w:p w14:paraId="0D81AF12" w14:textId="525BA3A6" w:rsidR="00F43CDE" w:rsidRPr="00E14948" w:rsidRDefault="00F43CDE" w:rsidP="00F43CDE">
            <w:pPr>
              <w:pStyle w:val="Text"/>
            </w:pPr>
          </w:p>
        </w:tc>
      </w:tr>
    </w:tbl>
    <w:p w14:paraId="3A595C48" w14:textId="77777777" w:rsidR="00F37035" w:rsidRDefault="00F37035" w:rsidP="00F3703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4116F65E" w14:textId="77777777" w:rsidTr="004D383A">
        <w:tc>
          <w:tcPr>
            <w:tcW w:w="780" w:type="dxa"/>
          </w:tcPr>
          <w:p w14:paraId="11360DC0" w14:textId="77777777" w:rsidR="00F37035" w:rsidRPr="00E14948" w:rsidRDefault="00200F3D" w:rsidP="004D383A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61BA3F30" w14:textId="77777777" w:rsidR="00AD4928" w:rsidRPr="00AD4928" w:rsidRDefault="00711B95" w:rsidP="00E80775">
            <w:pPr>
              <w:pStyle w:val="berschrift2"/>
              <w:rPr>
                <w:color w:val="FF0000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 w:rsidRPr="00AD4928">
              <w:rPr>
                <w:color w:val="FF0000"/>
              </w:rPr>
              <w:t xml:space="preserve"> </w:t>
            </w:r>
          </w:p>
        </w:tc>
      </w:tr>
      <w:tr w:rsidR="00D726A5" w:rsidRPr="00E14948" w14:paraId="227E30E3" w14:textId="77777777" w:rsidTr="002E0FA7">
        <w:tc>
          <w:tcPr>
            <w:tcW w:w="780" w:type="dxa"/>
          </w:tcPr>
          <w:p w14:paraId="28F65D80" w14:textId="77777777" w:rsidR="00D726A5" w:rsidRPr="00E14948" w:rsidRDefault="00D726A5" w:rsidP="002E0FA7">
            <w:pPr>
              <w:pStyle w:val="berschrift3"/>
            </w:pPr>
            <w:r>
              <w:t>3</w:t>
            </w:r>
            <w:r w:rsidRPr="00E14948">
              <w:t>.</w:t>
            </w:r>
            <w:r>
              <w:t>1</w:t>
            </w:r>
          </w:p>
        </w:tc>
        <w:tc>
          <w:tcPr>
            <w:tcW w:w="8505" w:type="dxa"/>
            <w:gridSpan w:val="2"/>
          </w:tcPr>
          <w:p w14:paraId="0E6DB9D1" w14:textId="77777777" w:rsidR="00D726A5" w:rsidRPr="00E14948" w:rsidRDefault="00D726A5" w:rsidP="002E0FA7">
            <w:pPr>
              <w:pStyle w:val="berschrift3"/>
            </w:pPr>
            <w:r w:rsidRPr="00E14948">
              <w:t>Passt die Rechengeschichte?</w:t>
            </w:r>
          </w:p>
        </w:tc>
      </w:tr>
      <w:tr w:rsidR="00D726A5" w:rsidRPr="00E14948" w14:paraId="744E0DDC" w14:textId="77777777" w:rsidTr="002E0FA7">
        <w:tc>
          <w:tcPr>
            <w:tcW w:w="780" w:type="dxa"/>
          </w:tcPr>
          <w:p w14:paraId="5E264383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2"/>
          </w:tcPr>
          <w:p w14:paraId="7CF8EAA1" w14:textId="77777777" w:rsidR="00D726A5" w:rsidRPr="00E14948" w:rsidRDefault="00072AF3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411904" behindDoc="0" locked="0" layoutInCell="1" allowOverlap="1" wp14:anchorId="7B6E2FC7" wp14:editId="4A7AFECA">
                      <wp:simplePos x="0" y="0"/>
                      <wp:positionH relativeFrom="column">
                        <wp:posOffset>4659169</wp:posOffset>
                      </wp:positionH>
                      <wp:positionV relativeFrom="paragraph">
                        <wp:posOffset>-113088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9A6A27" w14:textId="77777777" w:rsidR="002E0FA7" w:rsidRPr="008D5126" w:rsidRDefault="002E0FA7" w:rsidP="00072AF3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6E2FC7" id="Gruppieren 16" o:spid="_x0000_s1253" style="position:absolute;margin-left:366.85pt;margin-top:-8.9pt;width:51.75pt;height:59.45pt;z-index:252411904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">
                      <v:shape id="Grafik 8" o:spid="_x0000_s1254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">
                        <v:imagedata r:id="rId156" o:title="" chromakey="white"/>
                      </v:shape>
                      <v:shape id="Textfeld 12" o:spid="_x0000_s1255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89A6A27" w14:textId="77777777" w:rsidR="002E0FA7" w:rsidRPr="008D5126" w:rsidRDefault="002E0FA7" w:rsidP="00072AF3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54208" behindDoc="0" locked="0" layoutInCell="1" allowOverlap="1" wp14:anchorId="252D4C0C" wp14:editId="5FB39852">
                  <wp:simplePos x="0" y="0"/>
                  <wp:positionH relativeFrom="column">
                    <wp:posOffset>2377961</wp:posOffset>
                  </wp:positionH>
                  <wp:positionV relativeFrom="paragraph">
                    <wp:posOffset>-177837</wp:posOffset>
                  </wp:positionV>
                  <wp:extent cx="2434034" cy="610985"/>
                  <wp:effectExtent l="25400" t="127000" r="29845" b="125730"/>
                  <wp:wrapNone/>
                  <wp:docPr id="9" name="Bild 9" descr="Macintosh HD:Users:kakinwunmi:Desktop:Bildschirmfoto 2013-08-10 um 11.4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Users:kakinwunmi:Desktop:Bildschirmfoto 2013-08-10 um 11.4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01952">
                            <a:off x="0" y="0"/>
                            <a:ext cx="2434034" cy="61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6A5" w:rsidRPr="00E14948">
              <w:t xml:space="preserve">Zu der Aufgabe </w:t>
            </w:r>
            <w:r w:rsidR="00D726A5" w:rsidRPr="00F31F35">
              <w:rPr>
                <w:rFonts w:ascii="Comic Sans MS" w:hAnsi="Comic Sans MS"/>
                <w:b/>
              </w:rPr>
              <w:t>48 : 6</w:t>
            </w:r>
            <w:r w:rsidR="00D726A5">
              <w:t xml:space="preserve"> hat Rico</w:t>
            </w:r>
            <w:r w:rsidR="00D726A5" w:rsidRPr="00E14948">
              <w:br/>
              <w:t>eine Rechengeschichte erfunden.</w:t>
            </w:r>
          </w:p>
        </w:tc>
      </w:tr>
      <w:tr w:rsidR="00D726A5" w:rsidRPr="00E14948" w14:paraId="099F91AA" w14:textId="77777777" w:rsidTr="002E0FA7">
        <w:tc>
          <w:tcPr>
            <w:tcW w:w="780" w:type="dxa"/>
          </w:tcPr>
          <w:p w14:paraId="717695F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D65592F" w14:textId="77777777" w:rsidR="00D726A5" w:rsidRPr="00E14948" w:rsidRDefault="00D726A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187" w:type="dxa"/>
          </w:tcPr>
          <w:p w14:paraId="641B6286" w14:textId="77777777" w:rsidR="00D726A5" w:rsidRPr="00E14948" w:rsidRDefault="00D726A5" w:rsidP="002E0FA7">
            <w:pPr>
              <w:spacing w:line="240" w:lineRule="auto"/>
              <w:rPr>
                <w:b/>
              </w:rPr>
            </w:pPr>
          </w:p>
        </w:tc>
      </w:tr>
      <w:tr w:rsidR="00D726A5" w:rsidRPr="00E14948" w14:paraId="7E70E6CA" w14:textId="77777777" w:rsidTr="002E0FA7">
        <w:tc>
          <w:tcPr>
            <w:tcW w:w="780" w:type="dxa"/>
          </w:tcPr>
          <w:p w14:paraId="49A3D836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F646AF8" wp14:editId="401B1B61">
                  <wp:extent cx="360000" cy="272386"/>
                  <wp:effectExtent l="0" t="0" r="2540" b="0"/>
                  <wp:docPr id="1508069527" name="Grafik 150806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DAA64F6" w14:textId="77777777" w:rsidR="00D726A5" w:rsidRPr="00E14948" w:rsidRDefault="00D726A5" w:rsidP="002E0FA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</w:tcPr>
          <w:p w14:paraId="7CF006EF" w14:textId="77777777" w:rsidR="00D726A5" w:rsidRDefault="00D726A5" w:rsidP="002E0FA7">
            <w:pPr>
              <w:pStyle w:val="Text"/>
            </w:pPr>
            <w:r>
              <w:rPr>
                <w:noProof/>
              </w:rPr>
              <w:t>Passt Ricos</w:t>
            </w:r>
            <w:r w:rsidRPr="00E14948">
              <w:rPr>
                <w:noProof/>
              </w:rPr>
              <w:t xml:space="preserve"> Rechengeschichte</w:t>
            </w:r>
            <w:r w:rsidRPr="00E14948">
              <w:t xml:space="preserve"> zu der Aufgabe </w:t>
            </w:r>
            <w:r w:rsidRPr="00F31F35">
              <w:rPr>
                <w:rFonts w:ascii="Comic Sans MS" w:hAnsi="Comic Sans MS"/>
                <w:b/>
              </w:rPr>
              <w:t>48 : 6</w:t>
            </w:r>
            <w:r w:rsidRPr="00E14948">
              <w:t xml:space="preserve">? </w:t>
            </w:r>
            <w:r w:rsidRPr="00E14948">
              <w:br/>
              <w:t>Begründe deine Entscheidung.</w:t>
            </w:r>
          </w:p>
          <w:p w14:paraId="1F46E94D" w14:textId="77777777" w:rsidR="00D726A5" w:rsidRPr="00E14948" w:rsidRDefault="00D726A5" w:rsidP="002E0FA7">
            <w:pPr>
              <w:pStyle w:val="Text"/>
            </w:pPr>
          </w:p>
        </w:tc>
      </w:tr>
      <w:tr w:rsidR="00D726A5" w:rsidRPr="00E14948" w14:paraId="567F360B" w14:textId="77777777" w:rsidTr="002E0FA7">
        <w:tc>
          <w:tcPr>
            <w:tcW w:w="780" w:type="dxa"/>
          </w:tcPr>
          <w:p w14:paraId="4C52DFF3" w14:textId="77777777" w:rsidR="00D726A5" w:rsidRDefault="00D726A5" w:rsidP="002E0FA7">
            <w:pPr>
              <w:spacing w:line="240" w:lineRule="auto"/>
              <w:rPr>
                <w:color w:val="008000"/>
              </w:rPr>
            </w:pPr>
          </w:p>
          <w:p w14:paraId="22663DD4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75EAB9B" w14:textId="77777777" w:rsidR="00D726A5" w:rsidRPr="00E14948" w:rsidRDefault="00D726A5" w:rsidP="002E0FA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</w:tcPr>
          <w:p w14:paraId="15EA3EFD" w14:textId="77777777" w:rsidR="00D726A5" w:rsidRPr="00E14948" w:rsidRDefault="00D726A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Erfinde eine eigene Rechengeschichte, die zu der Aufgabe </w:t>
            </w:r>
            <w:r w:rsidRPr="00F31F35">
              <w:rPr>
                <w:rFonts w:ascii="Comic Sans MS" w:hAnsi="Comic Sans MS"/>
                <w:b/>
              </w:rPr>
              <w:t>48 : 6</w:t>
            </w:r>
            <w:r w:rsidRPr="00E14948">
              <w:rPr>
                <w:noProof/>
              </w:rPr>
              <w:t xml:space="preserve"> passt.</w:t>
            </w:r>
          </w:p>
        </w:tc>
      </w:tr>
      <w:tr w:rsidR="00D726A5" w:rsidRPr="00E14948" w14:paraId="6ACD7F5C" w14:textId="77777777" w:rsidTr="002E0FA7">
        <w:tc>
          <w:tcPr>
            <w:tcW w:w="780" w:type="dxa"/>
          </w:tcPr>
          <w:p w14:paraId="69491E6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5216B61" w14:textId="77777777" w:rsidR="00D726A5" w:rsidRPr="00E14948" w:rsidRDefault="00D726A5" w:rsidP="002E0FA7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</w:tcPr>
          <w:p w14:paraId="5E214705" w14:textId="77777777" w:rsidR="00D726A5" w:rsidRPr="00E14948" w:rsidRDefault="00D726A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Erfinde eine eigene Rechengeschichte mit den Zahlen 48 und 6, </w:t>
            </w:r>
            <w:r w:rsidRPr="00E14948">
              <w:rPr>
                <w:noProof/>
              </w:rPr>
              <w:br/>
              <w:t xml:space="preserve">die </w:t>
            </w:r>
            <w:r w:rsidRPr="00E14948">
              <w:rPr>
                <w:b/>
                <w:noProof/>
              </w:rPr>
              <w:t>nicht</w:t>
            </w:r>
            <w:r w:rsidRPr="00E14948">
              <w:rPr>
                <w:noProof/>
              </w:rPr>
              <w:t xml:space="preserve"> zu der Aufgabe </w:t>
            </w:r>
            <w:r w:rsidRPr="00F31F35">
              <w:rPr>
                <w:rFonts w:ascii="Comic Sans MS" w:hAnsi="Comic Sans MS"/>
                <w:b/>
              </w:rPr>
              <w:t>48 : 6</w:t>
            </w:r>
            <w:r w:rsidRPr="00E14948">
              <w:rPr>
                <w:b/>
              </w:rPr>
              <w:t xml:space="preserve"> </w:t>
            </w:r>
            <w:r w:rsidRPr="00E14948">
              <w:rPr>
                <w:noProof/>
              </w:rPr>
              <w:t xml:space="preserve">passt. </w:t>
            </w:r>
          </w:p>
          <w:p w14:paraId="3DAE8267" w14:textId="77777777" w:rsidR="00D726A5" w:rsidRPr="00E14948" w:rsidRDefault="00D726A5" w:rsidP="002E0FA7">
            <w:pPr>
              <w:pStyle w:val="Text"/>
              <w:rPr>
                <w:noProof/>
              </w:rPr>
            </w:pPr>
          </w:p>
        </w:tc>
      </w:tr>
      <w:tr w:rsidR="00D726A5" w:rsidRPr="00E14948" w14:paraId="6E1959F8" w14:textId="77777777" w:rsidTr="002E0FA7">
        <w:tc>
          <w:tcPr>
            <w:tcW w:w="780" w:type="dxa"/>
          </w:tcPr>
          <w:p w14:paraId="689BD35F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83184A0" wp14:editId="665E060D">
                  <wp:extent cx="360000" cy="272386"/>
                  <wp:effectExtent l="0" t="0" r="2540" b="0"/>
                  <wp:docPr id="1596794987" name="Grafik 159679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08D361" w14:textId="77777777" w:rsidR="00D726A5" w:rsidRPr="00E14948" w:rsidRDefault="00D726A5" w:rsidP="002E0FA7">
            <w:pPr>
              <w:pStyle w:val="berschrift4"/>
            </w:pPr>
            <w:r w:rsidRPr="00E14948">
              <w:t>d)</w:t>
            </w:r>
          </w:p>
        </w:tc>
        <w:tc>
          <w:tcPr>
            <w:tcW w:w="8187" w:type="dxa"/>
          </w:tcPr>
          <w:p w14:paraId="16A21159" w14:textId="77777777" w:rsidR="00D726A5" w:rsidRDefault="00D726A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Tauscht eure Geschichten aus </w:t>
            </w:r>
            <w:r w:rsidRPr="005E3926">
              <w:rPr>
                <w:b/>
                <w:noProof/>
                <w:color w:val="327A86" w:themeColor="text2"/>
              </w:rPr>
              <w:t>b)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t>und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rPr>
                <w:b/>
                <w:noProof/>
                <w:color w:val="327A86" w:themeColor="text2"/>
              </w:rPr>
              <w:t>c)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E14948">
              <w:rPr>
                <w:noProof/>
              </w:rPr>
              <w:t xml:space="preserve">miteinander. </w:t>
            </w:r>
            <w:r w:rsidRPr="00E14948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>ihr gegenseitig</w:t>
            </w:r>
            <w:r w:rsidRPr="00E14948">
              <w:rPr>
                <w:noProof/>
              </w:rPr>
              <w:t>, welche der Geschichten pass</w:t>
            </w:r>
            <w:r>
              <w:rPr>
                <w:noProof/>
              </w:rPr>
              <w:t>en</w:t>
            </w:r>
            <w:r w:rsidRPr="00E14948">
              <w:rPr>
                <w:noProof/>
              </w:rPr>
              <w:t xml:space="preserve"> und welche nicht?</w:t>
            </w:r>
            <w:r>
              <w:rPr>
                <w:noProof/>
              </w:rPr>
              <w:t xml:space="preserve"> Woran?</w:t>
            </w:r>
          </w:p>
          <w:p w14:paraId="62804664" w14:textId="77777777" w:rsidR="00D726A5" w:rsidRPr="00E14948" w:rsidRDefault="00D726A5" w:rsidP="002E0FA7">
            <w:pPr>
              <w:pStyle w:val="Text"/>
              <w:rPr>
                <w:noProof/>
              </w:rPr>
            </w:pPr>
          </w:p>
        </w:tc>
      </w:tr>
    </w:tbl>
    <w:p w14:paraId="5D9D71A8" w14:textId="77777777" w:rsidR="00D726A5" w:rsidRDefault="00D726A5" w:rsidP="00D726A5">
      <w:pPr>
        <w:spacing w:line="240" w:lineRule="auto"/>
        <w:rPr>
          <w:sz w:val="4"/>
          <w:szCs w:val="2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536"/>
        <w:gridCol w:w="1842"/>
        <w:gridCol w:w="1809"/>
      </w:tblGrid>
      <w:tr w:rsidR="00F37035" w:rsidRPr="00E14948" w14:paraId="475D7D12" w14:textId="77777777" w:rsidTr="004D383A">
        <w:tc>
          <w:tcPr>
            <w:tcW w:w="780" w:type="dxa"/>
          </w:tcPr>
          <w:p w14:paraId="7C1E2FE4" w14:textId="77777777" w:rsidR="00F37035" w:rsidRPr="00E14948" w:rsidRDefault="00D726A5" w:rsidP="004D383A">
            <w:pPr>
              <w:pStyle w:val="berschrift3"/>
            </w:pPr>
            <w:r>
              <w:t>3</w:t>
            </w:r>
            <w:r w:rsidR="00F37035" w:rsidRPr="00E14948">
              <w:t>.</w:t>
            </w:r>
            <w:r>
              <w:t>2</w:t>
            </w:r>
          </w:p>
        </w:tc>
        <w:tc>
          <w:tcPr>
            <w:tcW w:w="8505" w:type="dxa"/>
            <w:gridSpan w:val="4"/>
          </w:tcPr>
          <w:p w14:paraId="2D203351" w14:textId="77777777" w:rsidR="00F37035" w:rsidRPr="00E14948" w:rsidRDefault="00F37035" w:rsidP="004D383A">
            <w:pPr>
              <w:pStyle w:val="berschrift3"/>
            </w:pPr>
            <w:r w:rsidRPr="00E14948">
              <w:t>Divisions-Aufgaben und Bilder zu Rechengeschichten finden</w:t>
            </w:r>
          </w:p>
        </w:tc>
      </w:tr>
      <w:tr w:rsidR="00F37035" w:rsidRPr="00E14948" w14:paraId="41C3DD77" w14:textId="77777777" w:rsidTr="004D383A">
        <w:tc>
          <w:tcPr>
            <w:tcW w:w="780" w:type="dxa"/>
          </w:tcPr>
          <w:p w14:paraId="689402C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113BE4C4" w14:textId="77777777" w:rsidR="00E80775" w:rsidRPr="00E14948" w:rsidRDefault="00E80775" w:rsidP="00E80775">
            <w:pPr>
              <w:pStyle w:val="Text"/>
            </w:pPr>
          </w:p>
        </w:tc>
      </w:tr>
      <w:tr w:rsidR="002C2234" w:rsidRPr="00E14948" w14:paraId="57AC9602" w14:textId="77777777" w:rsidTr="00D726A5">
        <w:trPr>
          <w:trHeight w:val="401"/>
        </w:trPr>
        <w:tc>
          <w:tcPr>
            <w:tcW w:w="780" w:type="dxa"/>
            <w:vMerge w:val="restart"/>
          </w:tcPr>
          <w:p w14:paraId="1213E2CB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1FF040F1" w14:textId="77777777" w:rsidR="002C2234" w:rsidRPr="00E14948" w:rsidRDefault="002C2234" w:rsidP="00E80775">
            <w:pPr>
              <w:pStyle w:val="berschrift4"/>
            </w:pPr>
            <w:r>
              <w:t>a)</w:t>
            </w:r>
          </w:p>
        </w:tc>
        <w:tc>
          <w:tcPr>
            <w:tcW w:w="4536" w:type="dxa"/>
            <w:vMerge w:val="restart"/>
          </w:tcPr>
          <w:p w14:paraId="5EF8240F" w14:textId="77777777" w:rsidR="002C2234" w:rsidRDefault="002C2234" w:rsidP="00E80775">
            <w:pPr>
              <w:pStyle w:val="Text"/>
            </w:pPr>
            <w:r>
              <w:t xml:space="preserve">Kenan hat eine Rechengeschichte geschrieben. </w:t>
            </w:r>
          </w:p>
          <w:p w14:paraId="708C2A5D" w14:textId="77777777" w:rsidR="002C2234" w:rsidRDefault="002C2234" w:rsidP="00E80775">
            <w:pPr>
              <w:pStyle w:val="Listenabsatz"/>
            </w:pPr>
            <w:r w:rsidRPr="00E14948">
              <w:t xml:space="preserve">Zeichne </w:t>
            </w:r>
            <w:r>
              <w:t xml:space="preserve">dazu </w:t>
            </w:r>
            <w:r w:rsidRPr="00E14948">
              <w:t xml:space="preserve">ein passendes Bild. </w:t>
            </w:r>
          </w:p>
          <w:p w14:paraId="4C422699" w14:textId="77777777" w:rsidR="002C2234" w:rsidRPr="00E14948" w:rsidRDefault="002C2234" w:rsidP="002E0FA7">
            <w:pPr>
              <w:pStyle w:val="Listenabsatz"/>
            </w:pPr>
            <w:r w:rsidRPr="00E14948">
              <w:t>Schreibe die passende Geteilt-Aufgabe auf</w:t>
            </w:r>
            <w:r>
              <w:t>.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20CF9C51" w14:textId="77777777" w:rsidR="002C2234" w:rsidRPr="00E14948" w:rsidRDefault="002C2234" w:rsidP="002C2234">
            <w:pPr>
              <w:pStyle w:val="HandschriftVorlage"/>
            </w:pPr>
            <w:r w:rsidRPr="002C2234">
              <w:rPr>
                <w:sz w:val="18"/>
                <w:szCs w:val="22"/>
              </w:rPr>
              <w:t xml:space="preserve">20 Bonbons sollen verpackt werden. </w:t>
            </w:r>
            <w:r w:rsidRPr="002C2234">
              <w:rPr>
                <w:sz w:val="18"/>
                <w:szCs w:val="22"/>
              </w:rPr>
              <w:br/>
              <w:t>Es passen immer 4 in eine Tüte.</w:t>
            </w:r>
            <w:r w:rsidRPr="002C2234">
              <w:rPr>
                <w:sz w:val="18"/>
                <w:szCs w:val="22"/>
              </w:rPr>
              <w:br/>
            </w:r>
            <w:r>
              <w:rPr>
                <w:sz w:val="18"/>
                <w:szCs w:val="22"/>
              </w:rPr>
              <w:t xml:space="preserve">Frage: </w:t>
            </w:r>
            <w:r w:rsidRPr="002C2234">
              <w:rPr>
                <w:sz w:val="18"/>
                <w:szCs w:val="22"/>
              </w:rPr>
              <w:t>Wie viele 4er-Tüten braucht man?</w:t>
            </w:r>
          </w:p>
        </w:tc>
      </w:tr>
      <w:tr w:rsidR="002C2234" w:rsidRPr="00E14948" w14:paraId="15B5E832" w14:textId="77777777" w:rsidTr="00D726A5">
        <w:trPr>
          <w:trHeight w:val="154"/>
        </w:trPr>
        <w:tc>
          <w:tcPr>
            <w:tcW w:w="780" w:type="dxa"/>
            <w:vMerge/>
          </w:tcPr>
          <w:p w14:paraId="1303A89D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0E68595E" w14:textId="77777777" w:rsidR="002C2234" w:rsidRDefault="002C2234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543925D1" w14:textId="77777777" w:rsidR="002C2234" w:rsidRDefault="002C2234" w:rsidP="00E80775">
            <w:pPr>
              <w:pStyle w:val="Text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2F6CA562" w14:textId="77777777" w:rsidR="002C2234" w:rsidRDefault="002C2234" w:rsidP="002C2234">
            <w:pPr>
              <w:pStyle w:val="Impressum"/>
              <w:rPr>
                <w:sz w:val="21"/>
                <w:szCs w:val="21"/>
              </w:rPr>
            </w:pPr>
          </w:p>
          <w:p w14:paraId="76116E00" w14:textId="77777777" w:rsidR="00495371" w:rsidRPr="00D726A5" w:rsidRDefault="00495371" w:rsidP="002C2234">
            <w:pPr>
              <w:pStyle w:val="Impressum"/>
              <w:rPr>
                <w:sz w:val="21"/>
                <w:szCs w:val="21"/>
              </w:rPr>
            </w:pPr>
          </w:p>
        </w:tc>
      </w:tr>
      <w:tr w:rsidR="00D726A5" w:rsidRPr="00E14948" w14:paraId="23B508D3" w14:textId="77777777" w:rsidTr="00D726A5">
        <w:trPr>
          <w:trHeight w:val="320"/>
        </w:trPr>
        <w:tc>
          <w:tcPr>
            <w:tcW w:w="780" w:type="dxa"/>
            <w:vMerge w:val="restart"/>
          </w:tcPr>
          <w:p w14:paraId="7E9972BE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5FD3E625" w14:textId="77777777" w:rsidR="00D726A5" w:rsidRPr="00E14948" w:rsidRDefault="00D726A5" w:rsidP="00E80775">
            <w:pPr>
              <w:pStyle w:val="berschrift4"/>
            </w:pPr>
            <w:r>
              <w:t>b)</w:t>
            </w:r>
          </w:p>
        </w:tc>
        <w:tc>
          <w:tcPr>
            <w:tcW w:w="4536" w:type="dxa"/>
            <w:vMerge w:val="restart"/>
          </w:tcPr>
          <w:p w14:paraId="5F3114B2" w14:textId="77777777" w:rsidR="00D726A5" w:rsidRDefault="00D726A5" w:rsidP="002E0FA7">
            <w:pPr>
              <w:pStyle w:val="Text"/>
            </w:pPr>
            <w:r>
              <w:t>Tara hat angefangen, zu Kenans Bild eine andere Rechengeschichte zu schreiben.</w:t>
            </w:r>
          </w:p>
          <w:p w14:paraId="78F3E925" w14:textId="77777777" w:rsidR="00D726A5" w:rsidRDefault="00D726A5" w:rsidP="002C2234">
            <w:pPr>
              <w:pStyle w:val="Listenabsatz"/>
            </w:pPr>
            <w:r>
              <w:t xml:space="preserve">Welche Frage könnte Tara stellen? </w:t>
            </w:r>
          </w:p>
          <w:p w14:paraId="404433A4" w14:textId="77777777" w:rsidR="00D726A5" w:rsidRPr="00E14948" w:rsidRDefault="00D726A5" w:rsidP="002C2234">
            <w:pPr>
              <w:pStyle w:val="Listenabsatz"/>
            </w:pPr>
            <w:r>
              <w:t>Welche Aufgabe passt dann dazu?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137DF685" w14:textId="77777777" w:rsidR="00D726A5" w:rsidRPr="00072AF3" w:rsidRDefault="00D726A5" w:rsidP="002C2234">
            <w:pPr>
              <w:pStyle w:val="HandschriftVorlage"/>
              <w:rPr>
                <w:rFonts w:ascii="Bradley Hand" w:hAnsi="Bradley Hand"/>
                <w:color w:val="7030A0"/>
              </w:rPr>
            </w:pPr>
            <w:r w:rsidRPr="00072AF3">
              <w:rPr>
                <w:rFonts w:ascii="Bradley Hand" w:hAnsi="Bradley Hand"/>
                <w:color w:val="7030A0"/>
              </w:rPr>
              <w:t xml:space="preserve">20 Bonbons sollen verpackt </w:t>
            </w:r>
            <w:r w:rsidRPr="00072AF3">
              <w:rPr>
                <w:rFonts w:ascii="Bradley Hand" w:hAnsi="Bradley Hand"/>
                <w:color w:val="7030A0"/>
              </w:rPr>
              <w:br/>
              <w:t xml:space="preserve">werden in 5 Tüten. </w:t>
            </w:r>
          </w:p>
          <w:p w14:paraId="6266FAEC" w14:textId="77777777" w:rsidR="00D726A5" w:rsidRPr="00E14948" w:rsidRDefault="00D726A5" w:rsidP="002C2234">
            <w:pPr>
              <w:pStyle w:val="HandschriftVorlage"/>
            </w:pPr>
            <w:r w:rsidRPr="00072AF3">
              <w:rPr>
                <w:rFonts w:ascii="Bradley Hand" w:hAnsi="Bradley Hand"/>
                <w:color w:val="7030A0"/>
              </w:rPr>
              <w:t>Frage:</w:t>
            </w:r>
            <w:r w:rsidRPr="00072AF3">
              <w:rPr>
                <w:color w:val="7030A0"/>
              </w:rPr>
              <w:t xml:space="preserve"> </w:t>
            </w:r>
          </w:p>
        </w:tc>
      </w:tr>
      <w:tr w:rsidR="00D726A5" w:rsidRPr="00E14948" w14:paraId="4E2F92EC" w14:textId="77777777" w:rsidTr="00D726A5">
        <w:trPr>
          <w:trHeight w:val="319"/>
        </w:trPr>
        <w:tc>
          <w:tcPr>
            <w:tcW w:w="780" w:type="dxa"/>
            <w:vMerge/>
          </w:tcPr>
          <w:p w14:paraId="73205F5D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3BF77563" w14:textId="77777777" w:rsidR="00D726A5" w:rsidRDefault="00D726A5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1F5F2185" w14:textId="77777777" w:rsidR="00D726A5" w:rsidRDefault="00D726A5" w:rsidP="002E0FA7">
            <w:pPr>
              <w:pStyle w:val="Text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1F95BAE4" w14:textId="77777777" w:rsidR="00D726A5" w:rsidRPr="002C2234" w:rsidRDefault="00D726A5" w:rsidP="002C2234">
            <w:pPr>
              <w:pStyle w:val="HandschriftVorlage"/>
              <w:rPr>
                <w:sz w:val="18"/>
                <w:szCs w:val="22"/>
              </w:rPr>
            </w:pPr>
          </w:p>
        </w:tc>
      </w:tr>
      <w:tr w:rsidR="002C2234" w:rsidRPr="00E14948" w14:paraId="6150F3FD" w14:textId="77777777" w:rsidTr="00D726A5">
        <w:tc>
          <w:tcPr>
            <w:tcW w:w="780" w:type="dxa"/>
          </w:tcPr>
          <w:p w14:paraId="12243643" w14:textId="77777777" w:rsidR="002C2234" w:rsidRPr="00E14948" w:rsidRDefault="002C2234" w:rsidP="002C2234">
            <w:pPr>
              <w:pStyle w:val="Impressum"/>
            </w:pPr>
          </w:p>
        </w:tc>
        <w:tc>
          <w:tcPr>
            <w:tcW w:w="318" w:type="dxa"/>
          </w:tcPr>
          <w:p w14:paraId="1242699B" w14:textId="77777777" w:rsidR="002C2234" w:rsidRDefault="002C2234" w:rsidP="002C2234">
            <w:pPr>
              <w:pStyle w:val="Impressum"/>
            </w:pPr>
          </w:p>
        </w:tc>
        <w:tc>
          <w:tcPr>
            <w:tcW w:w="4536" w:type="dxa"/>
          </w:tcPr>
          <w:p w14:paraId="18DA1ACE" w14:textId="77777777" w:rsidR="002C2234" w:rsidRDefault="002C2234" w:rsidP="002C2234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02430CDC" w14:textId="77777777" w:rsidR="002C2234" w:rsidRPr="00E14948" w:rsidRDefault="002C2234" w:rsidP="002C2234">
            <w:pPr>
              <w:pStyle w:val="Impressum"/>
            </w:pPr>
          </w:p>
        </w:tc>
      </w:tr>
      <w:tr w:rsidR="002C2234" w:rsidRPr="00E14948" w14:paraId="06B65FC6" w14:textId="77777777" w:rsidTr="00D726A5">
        <w:tc>
          <w:tcPr>
            <w:tcW w:w="780" w:type="dxa"/>
          </w:tcPr>
          <w:p w14:paraId="79AD2739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2C69F49" w14:textId="77777777" w:rsidR="002C2234" w:rsidRDefault="002C2234" w:rsidP="00E80775">
            <w:pPr>
              <w:pStyle w:val="berschrift4"/>
            </w:pPr>
            <w:r>
              <w:t>c)</w:t>
            </w:r>
          </w:p>
        </w:tc>
        <w:tc>
          <w:tcPr>
            <w:tcW w:w="6378" w:type="dxa"/>
            <w:gridSpan w:val="2"/>
          </w:tcPr>
          <w:p w14:paraId="18D96473" w14:textId="77777777" w:rsidR="002C2234" w:rsidRDefault="002C2234" w:rsidP="002E0FA7">
            <w:pPr>
              <w:pStyle w:val="Text"/>
            </w:pPr>
            <w:r>
              <w:t xml:space="preserve">Emily will zu Kenans Bild die Aufgabe </w:t>
            </w:r>
            <w:r w:rsidRPr="00D726A5">
              <w:rPr>
                <w:rFonts w:ascii="Comic Sans MS" w:hAnsi="Comic Sans MS"/>
                <w:b/>
                <w:bCs/>
                <w:sz w:val="21"/>
                <w:szCs w:val="18"/>
              </w:rPr>
              <w:t>5 · 4 =</w:t>
            </w:r>
            <w:r w:rsidR="00495371">
              <w:rPr>
                <w:rFonts w:ascii="Comic Sans MS" w:hAnsi="Comic Sans MS"/>
                <w:b/>
                <w:bCs/>
                <w:sz w:val="21"/>
                <w:szCs w:val="18"/>
              </w:rPr>
              <w:t xml:space="preserve"> </w:t>
            </w:r>
            <w:r w:rsidRPr="00495371">
              <w:rPr>
                <w:rFonts w:ascii="Comic Sans MS" w:hAnsi="Comic Sans MS"/>
                <w:sz w:val="21"/>
                <w:szCs w:val="18"/>
              </w:rPr>
              <w:t>?</w:t>
            </w:r>
            <w:r w:rsidRPr="00D726A5">
              <w:rPr>
                <w:sz w:val="21"/>
                <w:szCs w:val="18"/>
              </w:rPr>
              <w:t xml:space="preserve"> </w:t>
            </w:r>
            <w:r w:rsidR="00495371">
              <w:rPr>
                <w:sz w:val="21"/>
                <w:szCs w:val="18"/>
              </w:rPr>
              <w:t xml:space="preserve">  </w:t>
            </w:r>
            <w:r>
              <w:t xml:space="preserve">stellen. </w:t>
            </w:r>
          </w:p>
          <w:p w14:paraId="66EF5AB5" w14:textId="77777777" w:rsidR="002C2234" w:rsidRDefault="002C2234" w:rsidP="002C2234">
            <w:pPr>
              <w:pStyle w:val="Listenabsatz"/>
            </w:pPr>
            <w:r>
              <w:t xml:space="preserve">Welche Informationen muss sie </w:t>
            </w:r>
            <w:r w:rsidR="00D726A5">
              <w:t xml:space="preserve">in ihrer Rechengeschichte </w:t>
            </w:r>
            <w:r>
              <w:t xml:space="preserve">geben? </w:t>
            </w:r>
          </w:p>
          <w:p w14:paraId="0777B4D0" w14:textId="77777777" w:rsidR="002C2234" w:rsidRDefault="002C2234" w:rsidP="002C2234">
            <w:pPr>
              <w:pStyle w:val="Listenabsatz"/>
            </w:pPr>
            <w:r>
              <w:t>Wie muss ihre Frage lauten?</w:t>
            </w:r>
          </w:p>
        </w:tc>
        <w:tc>
          <w:tcPr>
            <w:tcW w:w="1809" w:type="dxa"/>
            <w:shd w:val="clear" w:color="auto" w:fill="auto"/>
            <w:tcMar>
              <w:top w:w="57" w:type="dxa"/>
              <w:left w:w="57" w:type="dxa"/>
            </w:tcMar>
          </w:tcPr>
          <w:p w14:paraId="166047FD" w14:textId="77777777" w:rsidR="002C2234" w:rsidRPr="00E14948" w:rsidRDefault="002C2234" w:rsidP="002C2234">
            <w:pPr>
              <w:pStyle w:val="Text"/>
            </w:pPr>
          </w:p>
        </w:tc>
      </w:tr>
      <w:tr w:rsidR="002C2234" w:rsidRPr="00E14948" w14:paraId="193D3E6B" w14:textId="77777777" w:rsidTr="00D726A5">
        <w:tc>
          <w:tcPr>
            <w:tcW w:w="780" w:type="dxa"/>
          </w:tcPr>
          <w:p w14:paraId="1D84DE83" w14:textId="77777777" w:rsidR="002C2234" w:rsidRPr="00E14948" w:rsidRDefault="002C2234" w:rsidP="00D726A5">
            <w:pPr>
              <w:pStyle w:val="Impressum"/>
            </w:pPr>
          </w:p>
        </w:tc>
        <w:tc>
          <w:tcPr>
            <w:tcW w:w="318" w:type="dxa"/>
          </w:tcPr>
          <w:p w14:paraId="0D59082E" w14:textId="77777777" w:rsidR="002C2234" w:rsidRDefault="002C2234" w:rsidP="00D726A5">
            <w:pPr>
              <w:pStyle w:val="Impressum"/>
            </w:pPr>
          </w:p>
        </w:tc>
        <w:tc>
          <w:tcPr>
            <w:tcW w:w="4536" w:type="dxa"/>
          </w:tcPr>
          <w:p w14:paraId="2B9B9638" w14:textId="77777777" w:rsidR="002C2234" w:rsidRDefault="002C2234" w:rsidP="00D726A5">
            <w:pPr>
              <w:pStyle w:val="Impressum"/>
            </w:pPr>
          </w:p>
        </w:tc>
        <w:tc>
          <w:tcPr>
            <w:tcW w:w="3651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0ADE9D17" w14:textId="77777777" w:rsidR="002C2234" w:rsidRPr="00E14948" w:rsidRDefault="002C2234" w:rsidP="00D726A5">
            <w:pPr>
              <w:pStyle w:val="Impressum"/>
            </w:pPr>
          </w:p>
        </w:tc>
      </w:tr>
      <w:tr w:rsidR="00D726A5" w:rsidRPr="00E14948" w14:paraId="51A53FE2" w14:textId="77777777" w:rsidTr="002E0FA7">
        <w:tc>
          <w:tcPr>
            <w:tcW w:w="780" w:type="dxa"/>
          </w:tcPr>
          <w:p w14:paraId="5D905826" w14:textId="77777777" w:rsidR="00D726A5" w:rsidRPr="00E14948" w:rsidRDefault="00F43CDE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6227874" wp14:editId="27EDBC50">
                  <wp:extent cx="360000" cy="272386"/>
                  <wp:effectExtent l="0" t="0" r="2540" b="0"/>
                  <wp:docPr id="206085183" name="Grafik 20608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5929C60" w14:textId="77777777" w:rsidR="00D726A5" w:rsidRDefault="00D726A5" w:rsidP="00E80775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3"/>
          </w:tcPr>
          <w:p w14:paraId="6485B7EF" w14:textId="77777777" w:rsidR="00D726A5" w:rsidRDefault="00D726A5" w:rsidP="002E0FA7">
            <w:pPr>
              <w:pStyle w:val="Text"/>
            </w:pPr>
            <w:r>
              <w:t xml:space="preserve">Man kann also zu demselben Bild „fünf 4er Tüten sind zusammen 20“ </w:t>
            </w:r>
            <w:r w:rsidR="00072AF3">
              <w:br/>
            </w:r>
            <w:r>
              <w:t>drei verschiedene Rechengeschichten stellen.</w:t>
            </w:r>
          </w:p>
          <w:p w14:paraId="78EE3A57" w14:textId="77777777" w:rsidR="00D726A5" w:rsidRDefault="00D726A5" w:rsidP="00D726A5">
            <w:pPr>
              <w:pStyle w:val="Listenabsatz"/>
            </w:pPr>
            <w:r>
              <w:t>Was ist immer gleich?</w:t>
            </w:r>
          </w:p>
          <w:p w14:paraId="664118BC" w14:textId="77777777" w:rsidR="00D726A5" w:rsidRDefault="00D726A5" w:rsidP="00D726A5">
            <w:pPr>
              <w:pStyle w:val="Listenabsatz"/>
            </w:pPr>
            <w:r>
              <w:t xml:space="preserve">Was ist immer anders? </w:t>
            </w:r>
          </w:p>
          <w:p w14:paraId="6A5ECB2C" w14:textId="77777777" w:rsidR="00D726A5" w:rsidRPr="00E14948" w:rsidRDefault="00D726A5" w:rsidP="00D726A5">
            <w:pPr>
              <w:pStyle w:val="Listenabsatz"/>
            </w:pPr>
            <w:r>
              <w:t>Warum stellt man in Situationen nicht immer dieselbe Frage?</w:t>
            </w:r>
          </w:p>
        </w:tc>
      </w:tr>
    </w:tbl>
    <w:p w14:paraId="4B90A654" w14:textId="77777777" w:rsidR="00D726A5" w:rsidRDefault="00D726A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651"/>
        <w:gridCol w:w="1452"/>
        <w:gridCol w:w="3084"/>
      </w:tblGrid>
      <w:tr w:rsidR="00E80775" w:rsidRPr="00E14948" w14:paraId="3EFF2921" w14:textId="77777777" w:rsidTr="004D383A">
        <w:tc>
          <w:tcPr>
            <w:tcW w:w="780" w:type="dxa"/>
          </w:tcPr>
          <w:p w14:paraId="0749CD92" w14:textId="77777777" w:rsidR="00E80775" w:rsidRPr="00E14948" w:rsidRDefault="00E80775" w:rsidP="00E80775">
            <w:pPr>
              <w:pStyle w:val="berschrift3"/>
            </w:pPr>
            <w:r>
              <w:lastRenderedPageBreak/>
              <w:t>3</w:t>
            </w:r>
            <w:r w:rsidRPr="00E14948">
              <w:t>.</w:t>
            </w:r>
            <w:r w:rsidR="00D726A5">
              <w:t>3</w:t>
            </w:r>
          </w:p>
        </w:tc>
        <w:tc>
          <w:tcPr>
            <w:tcW w:w="8505" w:type="dxa"/>
            <w:gridSpan w:val="4"/>
          </w:tcPr>
          <w:p w14:paraId="3560007A" w14:textId="77777777" w:rsidR="00E80775" w:rsidRPr="00E14948" w:rsidRDefault="00E80775" w:rsidP="00E80775">
            <w:pPr>
              <w:pStyle w:val="berschrift3"/>
            </w:pPr>
            <w:r w:rsidRPr="00E14948">
              <w:t>Rechengeschichten und Aufgaben zu Bildern finden</w:t>
            </w:r>
          </w:p>
        </w:tc>
      </w:tr>
      <w:tr w:rsidR="001669F7" w:rsidRPr="00E14948" w14:paraId="420EB8CD" w14:textId="77777777" w:rsidTr="001669F7">
        <w:tc>
          <w:tcPr>
            <w:tcW w:w="780" w:type="dxa"/>
          </w:tcPr>
          <w:p w14:paraId="5DD9A48A" w14:textId="77777777" w:rsidR="001669F7" w:rsidRDefault="001669F7" w:rsidP="00E80775">
            <w:pPr>
              <w:pStyle w:val="berschrift3"/>
            </w:pPr>
          </w:p>
        </w:tc>
        <w:tc>
          <w:tcPr>
            <w:tcW w:w="318" w:type="dxa"/>
          </w:tcPr>
          <w:p w14:paraId="018A1BE7" w14:textId="77777777" w:rsidR="001669F7" w:rsidRPr="00E14948" w:rsidRDefault="001669F7" w:rsidP="001669F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3"/>
          </w:tcPr>
          <w:p w14:paraId="2A5D1143" w14:textId="77777777" w:rsidR="001669F7" w:rsidRPr="00E14948" w:rsidRDefault="001669F7" w:rsidP="001669F7">
            <w:pPr>
              <w:pStyle w:val="Text"/>
            </w:pPr>
            <w:r w:rsidRPr="00E14948">
              <w:t xml:space="preserve">Schreibe zu jedem Bild </w:t>
            </w:r>
            <w:r>
              <w:t xml:space="preserve">zwei oder drei </w:t>
            </w:r>
            <w:r w:rsidRPr="00E14948">
              <w:t>passende Rechengeschichte</w:t>
            </w:r>
            <w:r>
              <w:t>n</w:t>
            </w:r>
            <w:r w:rsidRPr="00E14948">
              <w:t xml:space="preserve"> in dein Heft. </w:t>
            </w:r>
          </w:p>
          <w:p w14:paraId="4F6BEE7D" w14:textId="77777777" w:rsidR="001669F7" w:rsidRDefault="001669F7" w:rsidP="001669F7">
            <w:pPr>
              <w:pStyle w:val="Text"/>
            </w:pPr>
            <w:r w:rsidRPr="00E14948">
              <w:t xml:space="preserve">Schreibe </w:t>
            </w:r>
            <w:r>
              <w:t xml:space="preserve">immer genau die </w:t>
            </w:r>
            <w:r w:rsidRPr="00E14948">
              <w:t xml:space="preserve">Frage </w:t>
            </w:r>
            <w:r>
              <w:t>auf, zu der die Mal- und Geteilt-Aufgaben passen</w:t>
            </w:r>
            <w:r w:rsidRPr="00E14948">
              <w:t>.</w:t>
            </w:r>
          </w:p>
          <w:p w14:paraId="7AA90AC2" w14:textId="77777777" w:rsidR="00890616" w:rsidRPr="00E14948" w:rsidRDefault="00890616" w:rsidP="001669F7">
            <w:pPr>
              <w:pStyle w:val="Text"/>
            </w:pPr>
          </w:p>
        </w:tc>
      </w:tr>
      <w:tr w:rsidR="001669F7" w:rsidRPr="00E14948" w14:paraId="06D16C1B" w14:textId="77777777" w:rsidTr="00072AF3">
        <w:tc>
          <w:tcPr>
            <w:tcW w:w="780" w:type="dxa"/>
          </w:tcPr>
          <w:p w14:paraId="49D461C5" w14:textId="77777777" w:rsidR="001669F7" w:rsidRDefault="001669F7" w:rsidP="001669F7">
            <w:pPr>
              <w:pStyle w:val="berschrift3"/>
            </w:pPr>
          </w:p>
        </w:tc>
        <w:tc>
          <w:tcPr>
            <w:tcW w:w="318" w:type="dxa"/>
          </w:tcPr>
          <w:p w14:paraId="73B79F7A" w14:textId="77777777" w:rsidR="001669F7" w:rsidRPr="00E14948" w:rsidRDefault="001669F7" w:rsidP="001669F7">
            <w:pPr>
              <w:pStyle w:val="berschrift3"/>
            </w:pPr>
          </w:p>
        </w:tc>
        <w:tc>
          <w:tcPr>
            <w:tcW w:w="5103" w:type="dxa"/>
            <w:gridSpan w:val="2"/>
          </w:tcPr>
          <w:p w14:paraId="666DEE26" w14:textId="77777777" w:rsidR="001669F7" w:rsidRDefault="001669F7" w:rsidP="001669F7">
            <w:pPr>
              <w:pStyle w:val="Text"/>
            </w:pP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0592" behindDoc="1" locked="0" layoutInCell="1" allowOverlap="1" wp14:anchorId="3329D5C9" wp14:editId="6F26CADB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29845</wp:posOffset>
                      </wp:positionV>
                      <wp:extent cx="1381125" cy="504825"/>
                      <wp:effectExtent l="0" t="0" r="28575" b="28575"/>
                      <wp:wrapNone/>
                      <wp:docPr id="516" name="Abgerundetes Rechteck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7C4BF1" id="Abgerundetes Rechteck 516" o:spid="_x0000_s1026" style="position:absolute;margin-left:133.15pt;margin-top:2.35pt;width:108.75pt;height:39.75pt;z-index:-2510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064A32">
              <w:rPr>
                <w:noProof/>
              </w:rPr>
              <w:drawing>
                <wp:anchor distT="0" distB="0" distL="114300" distR="114300" simplePos="0" relativeHeight="252269568" behindDoc="0" locked="0" layoutInCell="1" allowOverlap="1" wp14:anchorId="530F45F7" wp14:editId="7847A235">
                  <wp:simplePos x="0" y="0"/>
                  <wp:positionH relativeFrom="column">
                    <wp:posOffset>2843530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23" name="Grafik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8544" behindDoc="0" locked="0" layoutInCell="1" allowOverlap="1" wp14:anchorId="5BA00157" wp14:editId="4046D434">
                  <wp:simplePos x="0" y="0"/>
                  <wp:positionH relativeFrom="column">
                    <wp:posOffset>2624455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21" name="Grafik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7520" behindDoc="0" locked="0" layoutInCell="1" allowOverlap="1" wp14:anchorId="1ACED003" wp14:editId="65F6988A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20" name="Grafik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6496" behindDoc="0" locked="0" layoutInCell="1" allowOverlap="1" wp14:anchorId="50CBEFD6" wp14:editId="2EBEBA1C">
                  <wp:simplePos x="0" y="0"/>
                  <wp:positionH relativeFrom="column">
                    <wp:posOffset>1967230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9" name="Grafik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5472" behindDoc="0" locked="0" layoutInCell="1" allowOverlap="1" wp14:anchorId="75B74DFF" wp14:editId="556214A4">
                  <wp:simplePos x="0" y="0"/>
                  <wp:positionH relativeFrom="column">
                    <wp:posOffset>2186305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8" name="Grafik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4448" behindDoc="0" locked="0" layoutInCell="1" allowOverlap="1" wp14:anchorId="497F0910" wp14:editId="745E013A">
                  <wp:simplePos x="0" y="0"/>
                  <wp:positionH relativeFrom="column">
                    <wp:posOffset>1748155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7" name="Grafik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424" behindDoc="1" locked="0" layoutInCell="1" allowOverlap="1" wp14:anchorId="69895F89" wp14:editId="3A589BCE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29845</wp:posOffset>
                      </wp:positionV>
                      <wp:extent cx="1381125" cy="504825"/>
                      <wp:effectExtent l="0" t="0" r="28575" b="28575"/>
                      <wp:wrapNone/>
                      <wp:docPr id="509" name="Abgerundetes Rechteck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EA27D0" id="Abgerundetes Rechteck 509" o:spid="_x0000_s1026" style="position:absolute;margin-left:16.15pt;margin-top:2.35pt;width:108.75pt;height:39.75pt;z-index:-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&#13;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064A32">
              <w:rPr>
                <w:noProof/>
              </w:rPr>
              <w:drawing>
                <wp:anchor distT="0" distB="0" distL="114300" distR="114300" simplePos="0" relativeHeight="252262400" behindDoc="0" locked="0" layoutInCell="1" allowOverlap="1" wp14:anchorId="15B14EF0" wp14:editId="11CE81DC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5" name="Grafik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1376" behindDoc="0" locked="0" layoutInCell="1" allowOverlap="1" wp14:anchorId="58FE4759" wp14:editId="592F975C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4" name="Grafik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0352" behindDoc="0" locked="0" layoutInCell="1" allowOverlap="1" wp14:anchorId="69E1777D" wp14:editId="3678F3D9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3" name="Grafik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59328" behindDoc="0" locked="0" layoutInCell="1" allowOverlap="1" wp14:anchorId="0B6E554A" wp14:editId="4F3B715E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56515</wp:posOffset>
                  </wp:positionV>
                  <wp:extent cx="171450" cy="419735"/>
                  <wp:effectExtent l="0" t="0" r="0" b="0"/>
                  <wp:wrapNone/>
                  <wp:docPr id="512" name="Grafik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58304" behindDoc="0" locked="0" layoutInCell="1" allowOverlap="1" wp14:anchorId="530026E5" wp14:editId="52EC5310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1" name="Grafik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57280" behindDoc="0" locked="0" layoutInCell="1" allowOverlap="1" wp14:anchorId="20537053" wp14:editId="07E763CD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46990</wp:posOffset>
                  </wp:positionV>
                  <wp:extent cx="171450" cy="419735"/>
                  <wp:effectExtent l="0" t="0" r="0" b="0"/>
                  <wp:wrapNone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>(1)</w:t>
            </w:r>
            <w:r>
              <w:t xml:space="preserve"> </w:t>
            </w:r>
          </w:p>
          <w:p w14:paraId="22561820" w14:textId="77777777" w:rsidR="001669F7" w:rsidRDefault="001669F7" w:rsidP="001669F7">
            <w:pPr>
              <w:pStyle w:val="Text"/>
            </w:pPr>
            <w:r>
              <w:t xml:space="preserve">                                                      </w:t>
            </w:r>
          </w:p>
          <w:p w14:paraId="5BE841D0" w14:textId="77777777" w:rsidR="001669F7" w:rsidRDefault="001669F7" w:rsidP="001669F7">
            <w:pPr>
              <w:pStyle w:val="Text"/>
              <w:tabs>
                <w:tab w:val="left" w:pos="2775"/>
              </w:tabs>
            </w:pPr>
            <w:r>
              <w:tab/>
              <w:t xml:space="preserve"> </w:t>
            </w:r>
          </w:p>
          <w:p w14:paraId="7831BF9F" w14:textId="77777777" w:rsidR="001669F7" w:rsidRPr="00E14948" w:rsidRDefault="001669F7" w:rsidP="001669F7">
            <w:pPr>
              <w:pStyle w:val="berschrift3"/>
            </w:pPr>
          </w:p>
        </w:tc>
        <w:tc>
          <w:tcPr>
            <w:tcW w:w="3084" w:type="dxa"/>
          </w:tcPr>
          <w:p w14:paraId="279128A8" w14:textId="77777777" w:rsidR="001669F7" w:rsidRPr="00E14948" w:rsidRDefault="001669F7" w:rsidP="001669F7">
            <w:r>
              <w:rPr>
                <w:noProof/>
              </w:rPr>
              <w:drawing>
                <wp:anchor distT="0" distB="0" distL="114300" distR="114300" simplePos="0" relativeHeight="252273664" behindDoc="0" locked="0" layoutInCell="1" allowOverlap="1" wp14:anchorId="3DD04970" wp14:editId="52386506">
                  <wp:simplePos x="0" y="0"/>
                  <wp:positionH relativeFrom="column">
                    <wp:posOffset>1172231</wp:posOffset>
                  </wp:positionH>
                  <wp:positionV relativeFrom="paragraph">
                    <wp:posOffset>14360</wp:posOffset>
                  </wp:positionV>
                  <wp:extent cx="574040" cy="279400"/>
                  <wp:effectExtent l="0" t="0" r="0" b="0"/>
                  <wp:wrapNone/>
                  <wp:docPr id="310" name="Grafik 3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72640" behindDoc="0" locked="0" layoutInCell="1" allowOverlap="1" wp14:anchorId="2261C091" wp14:editId="629A3D8E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334010</wp:posOffset>
                  </wp:positionV>
                  <wp:extent cx="574040" cy="279400"/>
                  <wp:effectExtent l="0" t="0" r="0" b="0"/>
                  <wp:wrapNone/>
                  <wp:docPr id="313" name="Grafik 31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71616" behindDoc="0" locked="0" layoutInCell="1" allowOverlap="1" wp14:anchorId="00C96D68" wp14:editId="3E411A49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15875</wp:posOffset>
                  </wp:positionV>
                  <wp:extent cx="574040" cy="279400"/>
                  <wp:effectExtent l="0" t="0" r="0" b="0"/>
                  <wp:wrapNone/>
                  <wp:docPr id="312" name="Grafik 31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(2) </w:t>
            </w:r>
          </w:p>
        </w:tc>
      </w:tr>
      <w:tr w:rsidR="001669F7" w:rsidRPr="00E14948" w14:paraId="72A0C439" w14:textId="77777777" w:rsidTr="001669F7">
        <w:tc>
          <w:tcPr>
            <w:tcW w:w="780" w:type="dxa"/>
          </w:tcPr>
          <w:p w14:paraId="2B2D0EB1" w14:textId="77777777" w:rsidR="001669F7" w:rsidRDefault="001669F7" w:rsidP="001669F7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E5CC971" wp14:editId="58A8D2E9">
                  <wp:extent cx="252000" cy="295981"/>
                  <wp:effectExtent l="0" t="0" r="2540" b="0"/>
                  <wp:docPr id="1131915777" name="Grafik 113191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A996FB1" w14:textId="77777777" w:rsidR="001669F7" w:rsidRPr="00E14948" w:rsidRDefault="001669F7" w:rsidP="001669F7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3"/>
          </w:tcPr>
          <w:p w14:paraId="6B5EDFDF" w14:textId="77777777" w:rsidR="00A0137F" w:rsidRPr="00A0137F" w:rsidRDefault="001669F7" w:rsidP="002F7A85">
            <w:r w:rsidRPr="00A0137F">
              <w:t>Füll</w:t>
            </w:r>
            <w:r w:rsidR="00F43CDE">
              <w:t>t</w:t>
            </w:r>
            <w:r w:rsidRPr="00A0137F">
              <w:t xml:space="preserve"> die Speicherkiste auf der nächsten Seite</w:t>
            </w:r>
            <w:r w:rsidR="00205D8A">
              <w:t xml:space="preserve"> aus</w:t>
            </w:r>
            <w:r w:rsidR="002F7A85">
              <w:t>.</w:t>
            </w:r>
            <w:r w:rsidR="00F43CDE">
              <w:br/>
            </w:r>
            <w:r w:rsidR="00F04C87">
              <w:t>W</w:t>
            </w:r>
            <w:r w:rsidR="002F7A85">
              <w:t xml:space="preserve">enn sie gefüllt ist, besprecht </w:t>
            </w:r>
            <w:r w:rsidR="00F43CDE">
              <w:t>gemeinsam</w:t>
            </w:r>
            <w:r w:rsidR="002F7A85">
              <w:t>, wie die</w:t>
            </w:r>
            <w:r w:rsidR="002F7A85">
              <w:br/>
              <w:t xml:space="preserve">Speicherkiste euch bei Rechengeschichten hilft.  </w:t>
            </w:r>
            <w:r w:rsidR="002F7A85">
              <w:br/>
            </w:r>
          </w:p>
          <w:p w14:paraId="31BF508B" w14:textId="77777777" w:rsidR="00A0137F" w:rsidRDefault="00A0137F" w:rsidP="001669F7">
            <w:pPr>
              <w:rPr>
                <w:noProof/>
                <w:color w:val="FF00FF"/>
              </w:rPr>
            </w:pPr>
          </w:p>
          <w:p w14:paraId="1381B8F1" w14:textId="77777777" w:rsidR="00A0137F" w:rsidRPr="00890616" w:rsidRDefault="00A0137F" w:rsidP="001669F7">
            <w:pPr>
              <w:rPr>
                <w:noProof/>
                <w:color w:val="FF00FF"/>
              </w:rPr>
            </w:pPr>
          </w:p>
        </w:tc>
      </w:tr>
      <w:tr w:rsidR="00A0137F" w:rsidRPr="00E14948" w14:paraId="4E48C3BA" w14:textId="77777777" w:rsidTr="001669F7">
        <w:tc>
          <w:tcPr>
            <w:tcW w:w="780" w:type="dxa"/>
          </w:tcPr>
          <w:p w14:paraId="1C94B446" w14:textId="77777777" w:rsidR="00A0137F" w:rsidRDefault="00CD3FFB" w:rsidP="001669F7">
            <w:pPr>
              <w:pStyle w:val="berschrift9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B00CD5" wp14:editId="54DC7127">
                  <wp:extent cx="360000" cy="272386"/>
                  <wp:effectExtent l="0" t="0" r="2540" b="0"/>
                  <wp:docPr id="1715222145" name="Grafik 171522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FD494C2" w14:textId="77777777" w:rsidR="00A0137F" w:rsidRDefault="00A0137F" w:rsidP="001669F7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3"/>
          </w:tcPr>
          <w:p w14:paraId="695B9A36" w14:textId="77777777" w:rsidR="00A0137F" w:rsidRDefault="00072AF3" w:rsidP="001669F7">
            <w:r>
              <w:rPr>
                <w:noProof/>
              </w:rPr>
              <w:drawing>
                <wp:anchor distT="0" distB="0" distL="114300" distR="114300" simplePos="0" relativeHeight="252319744" behindDoc="0" locked="0" layoutInCell="1" allowOverlap="1" wp14:anchorId="32385EA4" wp14:editId="3D2F97F8">
                  <wp:simplePos x="0" y="0"/>
                  <wp:positionH relativeFrom="column">
                    <wp:posOffset>3105035</wp:posOffset>
                  </wp:positionH>
                  <wp:positionV relativeFrom="paragraph">
                    <wp:posOffset>-997758</wp:posOffset>
                  </wp:positionV>
                  <wp:extent cx="1985807" cy="2165299"/>
                  <wp:effectExtent l="88900" t="88900" r="33655" b="32385"/>
                  <wp:wrapNone/>
                  <wp:docPr id="4328921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92107" name="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807" cy="21652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37F">
              <w:t>Was w</w:t>
            </w:r>
            <w:r>
              <w:t xml:space="preserve">ollt </w:t>
            </w:r>
            <w:r w:rsidR="00A0137F">
              <w:t>ihr euch noch zur Division merken?</w:t>
            </w:r>
          </w:p>
          <w:p w14:paraId="7A37EB3F" w14:textId="77777777" w:rsidR="00A0137F" w:rsidRPr="00A0137F" w:rsidRDefault="00A0137F" w:rsidP="001669F7">
            <w:r>
              <w:t>Schreibt es in der Speicherkiste dazu</w:t>
            </w:r>
            <w:r w:rsidR="002F7A85">
              <w:t xml:space="preserve">, so dass ihr </w:t>
            </w:r>
            <w:r w:rsidR="002F7A85">
              <w:br/>
              <w:t>euch langfristig erinnern könnt.</w:t>
            </w:r>
          </w:p>
        </w:tc>
      </w:tr>
      <w:tr w:rsidR="001669F7" w:rsidRPr="00E14948" w14:paraId="36F09298" w14:textId="77777777" w:rsidTr="004D383A">
        <w:tc>
          <w:tcPr>
            <w:tcW w:w="780" w:type="dxa"/>
          </w:tcPr>
          <w:p w14:paraId="5889895D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2F67A9F9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50961B42" w14:textId="77777777" w:rsidTr="00072AF3">
        <w:tc>
          <w:tcPr>
            <w:tcW w:w="780" w:type="dxa"/>
          </w:tcPr>
          <w:p w14:paraId="4634A297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421" w:type="dxa"/>
            <w:gridSpan w:val="3"/>
          </w:tcPr>
          <w:p w14:paraId="6C4E5EBC" w14:textId="77777777" w:rsidR="00A0137F" w:rsidRDefault="00A0137F" w:rsidP="001669F7">
            <w:pPr>
              <w:pStyle w:val="Text"/>
            </w:pPr>
          </w:p>
          <w:p w14:paraId="15953102" w14:textId="77777777" w:rsidR="00A0137F" w:rsidRDefault="00A0137F" w:rsidP="001669F7">
            <w:pPr>
              <w:pStyle w:val="Text"/>
            </w:pPr>
          </w:p>
          <w:p w14:paraId="1785E3FC" w14:textId="77777777" w:rsidR="00A0137F" w:rsidRDefault="00A0137F" w:rsidP="001669F7">
            <w:pPr>
              <w:pStyle w:val="Text"/>
            </w:pPr>
          </w:p>
          <w:p w14:paraId="0687EE40" w14:textId="77777777" w:rsidR="00A0137F" w:rsidRPr="00E14948" w:rsidRDefault="00A0137F" w:rsidP="001669F7">
            <w:pPr>
              <w:pStyle w:val="Text"/>
            </w:pPr>
          </w:p>
        </w:tc>
        <w:tc>
          <w:tcPr>
            <w:tcW w:w="3084" w:type="dxa"/>
          </w:tcPr>
          <w:p w14:paraId="27CBCD77" w14:textId="77777777" w:rsidR="001669F7" w:rsidRPr="00E14948" w:rsidRDefault="001669F7" w:rsidP="001669F7">
            <w:pPr>
              <w:pStyle w:val="Text"/>
              <w:rPr>
                <w:rFonts w:ascii="Helvetica" w:eastAsia="MS Mincho" w:hAnsi="Helvetica" w:cs="Helvetica"/>
                <w:noProof/>
                <w:color w:val="auto"/>
                <w:sz w:val="24"/>
              </w:rPr>
            </w:pPr>
          </w:p>
        </w:tc>
      </w:tr>
      <w:tr w:rsidR="001669F7" w:rsidRPr="00E14948" w14:paraId="22DA674C" w14:textId="77777777" w:rsidTr="00072AF3">
        <w:tc>
          <w:tcPr>
            <w:tcW w:w="780" w:type="dxa"/>
          </w:tcPr>
          <w:p w14:paraId="29A08254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421" w:type="dxa"/>
            <w:gridSpan w:val="3"/>
          </w:tcPr>
          <w:p w14:paraId="0DB491B5" w14:textId="77777777" w:rsidR="001669F7" w:rsidRPr="00064A32" w:rsidRDefault="001669F7" w:rsidP="001669F7">
            <w:pPr>
              <w:pStyle w:val="Text"/>
              <w:rPr>
                <w:noProof/>
              </w:rPr>
            </w:pPr>
          </w:p>
        </w:tc>
        <w:tc>
          <w:tcPr>
            <w:tcW w:w="3084" w:type="dxa"/>
          </w:tcPr>
          <w:p w14:paraId="63468147" w14:textId="77777777" w:rsidR="001669F7" w:rsidRDefault="001669F7" w:rsidP="001669F7">
            <w:pPr>
              <w:pStyle w:val="Text"/>
              <w:rPr>
                <w:noProof/>
              </w:rPr>
            </w:pPr>
          </w:p>
        </w:tc>
      </w:tr>
      <w:tr w:rsidR="001669F7" w:rsidRPr="00E14948" w14:paraId="14268309" w14:textId="77777777" w:rsidTr="004D383A">
        <w:tc>
          <w:tcPr>
            <w:tcW w:w="780" w:type="dxa"/>
          </w:tcPr>
          <w:p w14:paraId="2FB994AB" w14:textId="77777777" w:rsidR="001669F7" w:rsidRPr="00E14948" w:rsidRDefault="001669F7" w:rsidP="001669F7">
            <w:pPr>
              <w:pStyle w:val="berschrift3"/>
            </w:pPr>
            <w:r>
              <w:t>3</w:t>
            </w:r>
            <w:r w:rsidRPr="00E14948">
              <w:t>.</w:t>
            </w:r>
            <w:r>
              <w:t>4</w:t>
            </w:r>
          </w:p>
        </w:tc>
        <w:tc>
          <w:tcPr>
            <w:tcW w:w="8505" w:type="dxa"/>
            <w:gridSpan w:val="4"/>
          </w:tcPr>
          <w:p w14:paraId="7D893796" w14:textId="77777777" w:rsidR="001669F7" w:rsidRPr="00E14948" w:rsidRDefault="001669F7" w:rsidP="001669F7">
            <w:pPr>
              <w:pStyle w:val="berschrift3"/>
            </w:pPr>
            <w:r w:rsidRPr="00E14948">
              <w:t>Rechengeschichten und Bilder zu Divisions-Aufgaben finden</w:t>
            </w:r>
          </w:p>
        </w:tc>
      </w:tr>
      <w:tr w:rsidR="001669F7" w:rsidRPr="00E14948" w14:paraId="3D83051B" w14:textId="77777777" w:rsidTr="004D383A">
        <w:tc>
          <w:tcPr>
            <w:tcW w:w="780" w:type="dxa"/>
          </w:tcPr>
          <w:p w14:paraId="247DA865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3B1E00B" w14:textId="77777777" w:rsidR="001669F7" w:rsidRPr="00E14948" w:rsidRDefault="001669F7" w:rsidP="001669F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3"/>
          </w:tcPr>
          <w:p w14:paraId="59ECC60F" w14:textId="77777777" w:rsidR="001669F7" w:rsidRDefault="001669F7" w:rsidP="001669F7">
            <w:pPr>
              <w:pStyle w:val="Text"/>
            </w:pPr>
            <w:r w:rsidRPr="00E14948">
              <w:t xml:space="preserve">Schreibe zu jeder Aufgabe jeweils eine passende Rechengeschichte in dein Heft. </w:t>
            </w:r>
            <w:r>
              <w:br/>
            </w:r>
            <w:r w:rsidRPr="00E14948">
              <w:t>Schreibe auch eine Frage auf und zeichne ein passendes Bild.</w:t>
            </w:r>
          </w:p>
          <w:p w14:paraId="6B7712E6" w14:textId="77777777" w:rsidR="001669F7" w:rsidRPr="00E14948" w:rsidRDefault="001669F7" w:rsidP="001669F7">
            <w:pPr>
              <w:pStyle w:val="Text"/>
            </w:pPr>
            <w:r>
              <w:t xml:space="preserve">Finde dann eine oder zwei weitere Rechengeschichten zu demselben Bild. </w:t>
            </w:r>
          </w:p>
          <w:p w14:paraId="521CFF82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2C1AACC8" w14:textId="77777777" w:rsidTr="004D383A">
        <w:tc>
          <w:tcPr>
            <w:tcW w:w="780" w:type="dxa"/>
          </w:tcPr>
          <w:p w14:paraId="66679F58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58D833" w14:textId="77777777" w:rsidR="001669F7" w:rsidRPr="00E14948" w:rsidRDefault="001669F7" w:rsidP="001669F7">
            <w:pPr>
              <w:pStyle w:val="berschrift4"/>
            </w:pPr>
          </w:p>
        </w:tc>
        <w:tc>
          <w:tcPr>
            <w:tcW w:w="3651" w:type="dxa"/>
          </w:tcPr>
          <w:p w14:paraId="5B6ADF36" w14:textId="77777777" w:rsidR="001669F7" w:rsidRPr="00E14948" w:rsidRDefault="001669F7" w:rsidP="001669F7">
            <w:pPr>
              <w:pStyle w:val="Text"/>
            </w:pPr>
            <w:r w:rsidRPr="00E14948">
              <w:t>(1)  15 : 3</w:t>
            </w:r>
          </w:p>
        </w:tc>
        <w:tc>
          <w:tcPr>
            <w:tcW w:w="4536" w:type="dxa"/>
            <w:gridSpan w:val="2"/>
          </w:tcPr>
          <w:p w14:paraId="2E020DC9" w14:textId="77777777" w:rsidR="001669F7" w:rsidRPr="00E14948" w:rsidRDefault="001669F7" w:rsidP="001669F7">
            <w:pPr>
              <w:pStyle w:val="Text"/>
            </w:pPr>
            <w:r w:rsidRPr="00E14948">
              <w:t>(2)  27 : 5</w:t>
            </w:r>
          </w:p>
          <w:p w14:paraId="1FD79277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55DCA1AC" w14:textId="77777777" w:rsidTr="004D383A">
        <w:tc>
          <w:tcPr>
            <w:tcW w:w="780" w:type="dxa"/>
          </w:tcPr>
          <w:p w14:paraId="16634E6C" w14:textId="77777777" w:rsidR="001669F7" w:rsidRPr="00E14948" w:rsidRDefault="00CD3FFB" w:rsidP="001669F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309463B0" wp14:editId="7D9193B5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AC44FEF" w14:textId="77777777" w:rsidR="001669F7" w:rsidRPr="00E14948" w:rsidRDefault="001669F7" w:rsidP="001669F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583B87B2" w14:textId="77777777" w:rsidR="00495371" w:rsidRDefault="001669F7" w:rsidP="00495371">
            <w:pPr>
              <w:ind w:left="284" w:hanging="284"/>
            </w:pPr>
            <w:r w:rsidRPr="00E14948">
              <w:t xml:space="preserve">Tauscht eure Rechengeschichten aus. </w:t>
            </w:r>
          </w:p>
          <w:p w14:paraId="7ED1ABE0" w14:textId="77777777" w:rsidR="001669F7" w:rsidRDefault="001669F7" w:rsidP="00495371">
            <w:pPr>
              <w:pStyle w:val="Listenabsatz"/>
            </w:pPr>
            <w:r w:rsidRPr="00E14948">
              <w:t>Welche Rechengeschichten passen gut zu den Aufgaben?</w:t>
            </w:r>
          </w:p>
          <w:p w14:paraId="4CBBA603" w14:textId="77777777" w:rsidR="00495371" w:rsidRPr="00E14948" w:rsidRDefault="00495371" w:rsidP="00495371">
            <w:pPr>
              <w:pStyle w:val="Listenabsatz"/>
            </w:pPr>
            <w:r>
              <w:t>Warum passen die anderen nicht?</w:t>
            </w:r>
          </w:p>
        </w:tc>
      </w:tr>
      <w:tr w:rsidR="001669F7" w:rsidRPr="00E14948" w14:paraId="75104436" w14:textId="77777777" w:rsidTr="004D383A">
        <w:tc>
          <w:tcPr>
            <w:tcW w:w="780" w:type="dxa"/>
          </w:tcPr>
          <w:p w14:paraId="0C33227F" w14:textId="77777777" w:rsidR="001669F7" w:rsidRDefault="001669F7" w:rsidP="001669F7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20BF21E7" w14:textId="77777777" w:rsidR="001669F7" w:rsidRPr="00E14948" w:rsidRDefault="001669F7" w:rsidP="001669F7">
            <w:pPr>
              <w:pStyle w:val="Impressum"/>
            </w:pPr>
          </w:p>
        </w:tc>
        <w:tc>
          <w:tcPr>
            <w:tcW w:w="8187" w:type="dxa"/>
            <w:gridSpan w:val="3"/>
          </w:tcPr>
          <w:p w14:paraId="5F84647F" w14:textId="77777777" w:rsidR="001669F7" w:rsidRPr="00E14948" w:rsidRDefault="001669F7" w:rsidP="001669F7">
            <w:pPr>
              <w:pStyle w:val="Impressum"/>
            </w:pPr>
          </w:p>
        </w:tc>
      </w:tr>
    </w:tbl>
    <w:p w14:paraId="0C15B0EC" w14:textId="77777777" w:rsidR="00AD4928" w:rsidRDefault="00AD4928">
      <w:pPr>
        <w:spacing w:after="200" w:line="276" w:lineRule="auto"/>
        <w:rPr>
          <w:sz w:val="4"/>
          <w:szCs w:val="2"/>
        </w:rPr>
      </w:pPr>
      <w:r>
        <w:rPr>
          <w:sz w:val="4"/>
          <w:szCs w:val="2"/>
        </w:rPr>
        <w:br w:type="page"/>
      </w:r>
    </w:p>
    <w:p w14:paraId="37311764" w14:textId="77777777" w:rsidR="00AD4928" w:rsidRDefault="00AD4928" w:rsidP="00AD4928"/>
    <w:tbl>
      <w:tblPr>
        <w:tblStyle w:val="Tabellenraster"/>
        <w:tblW w:w="5332" w:type="pct"/>
        <w:tblInd w:w="-157" w:type="dxa"/>
        <w:tblBorders>
          <w:top w:val="dashed" w:sz="12" w:space="0" w:color="7F7F7F" w:themeColor="text1" w:themeTint="80"/>
          <w:left w:val="dashed" w:sz="12" w:space="0" w:color="7F7F7F" w:themeColor="text1" w:themeTint="80"/>
          <w:bottom w:val="dashed" w:sz="12" w:space="0" w:color="7F7F7F" w:themeColor="text1" w:themeTint="80"/>
          <w:right w:val="dashed" w:sz="12" w:space="0" w:color="7F7F7F" w:themeColor="text1" w:themeTint="80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8754"/>
      </w:tblGrid>
      <w:tr w:rsidR="00AD4928" w14:paraId="2F9180E0" w14:textId="77777777" w:rsidTr="00677409">
        <w:trPr>
          <w:trHeight w:val="810"/>
        </w:trPr>
        <w:tc>
          <w:tcPr>
            <w:tcW w:w="886" w:type="dxa"/>
          </w:tcPr>
          <w:p w14:paraId="715B2002" w14:textId="77777777" w:rsidR="00AD4928" w:rsidRDefault="00AD4928" w:rsidP="002E0FA7">
            <w:pPr>
              <w:pStyle w:val="berschrift2"/>
            </w:pPr>
            <w:r>
              <w:br w:type="page"/>
              <w:t xml:space="preserve"> </w:t>
            </w:r>
            <w:r>
              <w:rPr>
                <w:noProof/>
              </w:rPr>
              <w:drawing>
                <wp:inline distT="0" distB="0" distL="0" distR="0" wp14:anchorId="55B8FF29" wp14:editId="35219CA4">
                  <wp:extent cx="432000" cy="507396"/>
                  <wp:effectExtent l="0" t="0" r="0" b="635"/>
                  <wp:docPr id="1835711861" name="Grafik 183571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50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7CDE8" w14:textId="77777777" w:rsidR="00495371" w:rsidRDefault="00A0137F" w:rsidP="00495371">
            <w:pPr>
              <w:spacing w:line="240" w:lineRule="auto"/>
            </w:pP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658303C3" wp14:editId="243253B9">
                      <wp:simplePos x="0" y="0"/>
                      <wp:positionH relativeFrom="column">
                        <wp:posOffset>471134</wp:posOffset>
                      </wp:positionH>
                      <wp:positionV relativeFrom="paragraph">
                        <wp:posOffset>1059666</wp:posOffset>
                      </wp:positionV>
                      <wp:extent cx="1780988" cy="507365"/>
                      <wp:effectExtent l="0" t="0" r="0" b="0"/>
                      <wp:wrapNone/>
                      <wp:docPr id="741670590" name="Textfel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0988" cy="5073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C44DF1C" w14:textId="77777777" w:rsidR="002E0FA7" w:rsidRPr="00DC1EC7" w:rsidRDefault="002E0FA7" w:rsidP="00DC1EC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Multiplikation als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Zählen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>in Gruppen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/ Schritte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8303C3" id="Textfeld 36" o:spid="_x0000_s1256" type="#_x0000_t202" style="position:absolute;margin-left:37.1pt;margin-top:83.45pt;width:140.25pt;height:39.95pt;z-index:25228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" filled="f" stroked="f">
                      <v:textbox style="mso-fit-shape-to-text:t">
                        <w:txbxContent>
                          <w:p w14:paraId="1C44DF1C" w14:textId="77777777" w:rsidR="002E0FA7" w:rsidRPr="00DC1EC7" w:rsidRDefault="002E0FA7" w:rsidP="00DC1EC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Multiplikation als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Zählen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in Gruppen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/ Schritte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5" behindDoc="0" locked="0" layoutInCell="1" allowOverlap="1" wp14:anchorId="63DEF67B" wp14:editId="4B5A8A81">
                      <wp:simplePos x="0" y="0"/>
                      <wp:positionH relativeFrom="column">
                        <wp:posOffset>417344</wp:posOffset>
                      </wp:positionH>
                      <wp:positionV relativeFrom="paragraph">
                        <wp:posOffset>981971</wp:posOffset>
                      </wp:positionV>
                      <wp:extent cx="1847215" cy="2838824"/>
                      <wp:effectExtent l="0" t="0" r="6985" b="19050"/>
                      <wp:wrapNone/>
                      <wp:docPr id="1879918079" name="Abgerundetes Recht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215" cy="2838824"/>
                              </a:xfrm>
                              <a:prstGeom prst="roundRect">
                                <a:avLst>
                                  <a:gd name="adj" fmla="val 9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A4F609" id="Abgerundetes Rechteck 57" o:spid="_x0000_s1026" style="position:absolute;margin-left:32.85pt;margin-top:77.3pt;width:145.45pt;height:223.55pt;z-index:2515937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&#13;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2EE2FA6A" wp14:editId="39C2B70D">
                      <wp:simplePos x="0" y="0"/>
                      <wp:positionH relativeFrom="column">
                        <wp:posOffset>536874</wp:posOffset>
                      </wp:positionH>
                      <wp:positionV relativeFrom="paragraph">
                        <wp:posOffset>2434254</wp:posOffset>
                      </wp:positionV>
                      <wp:extent cx="1745129" cy="1506070"/>
                      <wp:effectExtent l="0" t="0" r="0" b="0"/>
                      <wp:wrapNone/>
                      <wp:docPr id="15" name="Textfeld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F295E2-6CA3-D701-8788-AB9F6EE62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5129" cy="15060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2CB42A0" w14:textId="77777777" w:rsidR="002E0FA7" w:rsidRPr="00DC1EC7" w:rsidRDefault="002E0FA7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Wir fragen</w:t>
                                  </w:r>
                                </w:p>
                                <w:p w14:paraId="2AC7CE6A" w14:textId="77777777" w:rsidR="002E0FA7" w:rsidRDefault="002E0FA7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 xml:space="preserve">Wie viel </w:t>
                                  </w:r>
                                  <w:r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 xml:space="preserve"> _______________</w:t>
                                  </w:r>
                                </w:p>
                                <w:p w14:paraId="4E468DA0" w14:textId="77777777" w:rsidR="002E0FA7" w:rsidRDefault="002E0FA7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>_______________________</w:t>
                                  </w:r>
                                </w:p>
                                <w:p w14:paraId="03B41A28" w14:textId="77777777" w:rsidR="002E0FA7" w:rsidRDefault="002E0FA7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>_______________________</w:t>
                                  </w:r>
                                </w:p>
                                <w:p w14:paraId="2F5C1AA4" w14:textId="77777777" w:rsidR="002E0FA7" w:rsidRPr="00DC1EC7" w:rsidRDefault="002E0FA7" w:rsidP="00677409">
                                  <w:pPr>
                                    <w:spacing w:line="360" w:lineRule="auto"/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70C0"/>
                                      <w:kern w:val="24"/>
                                    </w:rPr>
                                    <w:t>_______________________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</w:rPr>
                                    <w:br/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wrap="square" lIns="3600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2FA6A" id="Textfeld 14" o:spid="_x0000_s1257" type="#_x0000_t202" style="position:absolute;margin-left:42.25pt;margin-top:191.65pt;width:137.4pt;height:118.6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" filled="f" stroked="f">
                      <v:textbox inset="1mm">
                        <w:txbxContent>
                          <w:p w14:paraId="62CB42A0" w14:textId="77777777" w:rsidR="002E0FA7" w:rsidRPr="00DC1EC7" w:rsidRDefault="002E0FA7" w:rsidP="00677409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Wir fragen</w:t>
                            </w:r>
                          </w:p>
                          <w:p w14:paraId="2AC7CE6A" w14:textId="77777777" w:rsidR="002E0FA7" w:rsidRDefault="002E0FA7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 xml:space="preserve">Wie viel </w:t>
                            </w:r>
                            <w:r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 xml:space="preserve"> _______________</w:t>
                            </w:r>
                          </w:p>
                          <w:p w14:paraId="4E468DA0" w14:textId="77777777" w:rsidR="002E0FA7" w:rsidRDefault="002E0FA7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_______________________</w:t>
                            </w:r>
                          </w:p>
                          <w:p w14:paraId="03B41A28" w14:textId="77777777" w:rsidR="002E0FA7" w:rsidRDefault="002E0FA7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_______________________</w:t>
                            </w:r>
                          </w:p>
                          <w:p w14:paraId="2F5C1AA4" w14:textId="77777777" w:rsidR="002E0FA7" w:rsidRPr="00DC1EC7" w:rsidRDefault="002E0FA7" w:rsidP="00677409">
                            <w:pPr>
                              <w:spacing w:line="360" w:lineRule="auto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_______________________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br/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071870F" wp14:editId="06F14CA5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1544320</wp:posOffset>
                      </wp:positionV>
                      <wp:extent cx="853440" cy="307340"/>
                      <wp:effectExtent l="0" t="0" r="0" b="0"/>
                      <wp:wrapNone/>
                      <wp:docPr id="3" name="Textfeld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385DAA-BFA3-8E63-DFB1-914EFBB15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3440" cy="307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1ADE981D" w14:textId="77777777" w:rsidR="002E0FA7" w:rsidRDefault="002E0FA7" w:rsidP="00DC1EC7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·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F8B44F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wrap="square" l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071870F" id="_x0000_s1258" type="#_x0000_t202" style="position:absolute;margin-left:42.3pt;margin-top:121.6pt;width:67.2pt;height:24.2pt;z-index:2522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" fillcolor="white [3212]" stroked="f">
                      <v:textbox style="mso-fit-shape-to-text:t" inset="1mm">
                        <w:txbxContent>
                          <w:p w14:paraId="1ADE981D" w14:textId="77777777" w:rsidR="002E0FA7" w:rsidRDefault="002E0FA7" w:rsidP="00DC1EC7">
                            <w:pP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·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8B44F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7409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D439D25" wp14:editId="7DF53533">
                      <wp:simplePos x="0" y="0"/>
                      <wp:positionH relativeFrom="column">
                        <wp:posOffset>540011</wp:posOffset>
                      </wp:positionH>
                      <wp:positionV relativeFrom="paragraph">
                        <wp:posOffset>1795780</wp:posOffset>
                      </wp:positionV>
                      <wp:extent cx="1535430" cy="276860"/>
                      <wp:effectExtent l="0" t="0" r="1270" b="0"/>
                      <wp:wrapNone/>
                      <wp:docPr id="16" name="Textfeld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313E7C-C120-5C66-2538-D8D3FDF63E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543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51C15935" w14:textId="77777777" w:rsidR="002E0FA7" w:rsidRPr="00DC1EC7" w:rsidRDefault="002E0FA7" w:rsidP="00A0137F">
                                  <w:pPr>
                                    <w:spacing w:line="276" w:lineRule="auto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Wir wissen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br/>
                                  </w:r>
                                  <w:r w:rsidRPr="00DC1EC7">
                                    <w:rPr>
                                      <w:rFonts w:hAnsi="Calibri"/>
                                      <w:color w:val="C00000"/>
                                      <w:kern w:val="24"/>
                                    </w:rPr>
                                    <w:t xml:space="preserve">Wie viele Gruppen? </w:t>
                                  </w:r>
                                  <w:r>
                                    <w:rPr>
                                      <w:rFonts w:hAnsi="Calibri"/>
                                      <w:color w:val="C00000"/>
                                      <w:kern w:val="24"/>
                                    </w:rPr>
                                    <w:t>___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</w:rPr>
                                    <w:br/>
                                  </w:r>
                                  <w:r w:rsidRPr="00DC1EC7">
                                    <w:rPr>
                                      <w:rFonts w:hAnsi="Calibri"/>
                                      <w:color w:val="F8B44F"/>
                                      <w:kern w:val="24"/>
                                    </w:rPr>
                                    <w:t xml:space="preserve">Wie große Gruppen? </w:t>
                                  </w:r>
                                  <w:r w:rsidRPr="00DC1EC7">
                                    <w:rPr>
                                      <w:rFonts w:hAnsi="Calibri"/>
                                      <w:b/>
                                      <w:bCs/>
                                      <w:color w:val="F8B44F"/>
                                      <w:kern w:val="24"/>
                                    </w:rPr>
                                    <w:t>4er</w:t>
                                  </w:r>
                                </w:p>
                              </w:txbxContent>
                            </wps:txbx>
                            <wps:bodyPr wrap="square" lIns="3600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439D25" id="Textfeld 15" o:spid="_x0000_s1259" type="#_x0000_t202" style="position:absolute;margin-left:42.5pt;margin-top:141.4pt;width:120.9pt;height:21.8pt;z-index:2522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" fillcolor="white [3212]" stroked="f">
                      <v:textbox style="mso-fit-shape-to-text:t" inset="1mm">
                        <w:txbxContent>
                          <w:p w14:paraId="51C15935" w14:textId="77777777" w:rsidR="002E0FA7" w:rsidRPr="00DC1EC7" w:rsidRDefault="002E0FA7" w:rsidP="00A0137F">
                            <w:pPr>
                              <w:spacing w:line="27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Wir wissen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DC1EC7">
                              <w:rPr>
                                <w:rFonts w:hAnsi="Calibri"/>
                                <w:color w:val="C00000"/>
                                <w:kern w:val="24"/>
                              </w:rPr>
                              <w:t xml:space="preserve">Wie viele Gruppen? </w:t>
                            </w:r>
                            <w:r>
                              <w:rPr>
                                <w:rFonts w:hAnsi="Calibri"/>
                                <w:color w:val="C00000"/>
                                <w:kern w:val="24"/>
                              </w:rPr>
                              <w:t>___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</w:rPr>
                              <w:br/>
                            </w:r>
                            <w:r w:rsidRPr="00DC1EC7">
                              <w:rPr>
                                <w:rFonts w:hAnsi="Calibri"/>
                                <w:color w:val="F8B44F"/>
                                <w:kern w:val="24"/>
                              </w:rPr>
                              <w:t xml:space="preserve">Wie große Gruppen? </w:t>
                            </w:r>
                            <w:r w:rsidRPr="00DC1EC7">
                              <w:rPr>
                                <w:rFonts w:hAnsi="Calibri"/>
                                <w:b/>
                                <w:bCs/>
                                <w:color w:val="F8B44F"/>
                                <w:kern w:val="24"/>
                              </w:rPr>
                              <w:t>4er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5371">
              <w:t xml:space="preserve">  </w:t>
            </w:r>
          </w:p>
          <w:p w14:paraId="0AD32DC1" w14:textId="77777777" w:rsidR="00495371" w:rsidRDefault="00495371" w:rsidP="00495371">
            <w:pPr>
              <w:spacing w:line="240" w:lineRule="auto"/>
            </w:pPr>
          </w:p>
          <w:p w14:paraId="628EEAE0" w14:textId="77777777" w:rsidR="00495371" w:rsidRDefault="00495371" w:rsidP="00495371">
            <w:pPr>
              <w:spacing w:line="240" w:lineRule="auto"/>
              <w:rPr>
                <w:i/>
                <w:iCs/>
                <w:color w:val="7F7F7F" w:themeColor="text1" w:themeTint="80"/>
                <w:sz w:val="18"/>
                <w:szCs w:val="18"/>
              </w:rPr>
            </w:pPr>
            <w:r>
              <w:t xml:space="preserve">   </w:t>
            </w:r>
            <w:r w:rsidRPr="00495371"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Tipp: </w:t>
            </w:r>
          </w:p>
          <w:p w14:paraId="1FD58232" w14:textId="77777777" w:rsidR="00495371" w:rsidRPr="00432D20" w:rsidRDefault="00495371" w:rsidP="00495371">
            <w:pPr>
              <w:spacing w:line="240" w:lineRule="auto"/>
            </w:pPr>
            <w:r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   </w:t>
            </w:r>
            <w:r w:rsidRPr="00495371"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Aufgabe </w:t>
            </w:r>
            <w:r>
              <w:rPr>
                <w:i/>
                <w:iCs/>
                <w:color w:val="7F7F7F" w:themeColor="text1" w:themeTint="80"/>
                <w:sz w:val="18"/>
                <w:szCs w:val="18"/>
              </w:rPr>
              <w:br/>
              <w:t xml:space="preserve">  </w:t>
            </w:r>
            <w:r w:rsidR="002F7A85">
              <w:rPr>
                <w:i/>
                <w:iCs/>
                <w:color w:val="7F7F7F" w:themeColor="text1" w:themeTint="80"/>
                <w:sz w:val="18"/>
                <w:szCs w:val="18"/>
              </w:rPr>
              <w:t xml:space="preserve">2.6  und  </w:t>
            </w:r>
            <w:r w:rsidR="002F7A85">
              <w:rPr>
                <w:i/>
                <w:iCs/>
                <w:color w:val="7F7F7F" w:themeColor="text1" w:themeTint="80"/>
                <w:sz w:val="18"/>
                <w:szCs w:val="18"/>
              </w:rPr>
              <w:br/>
              <w:t xml:space="preserve">  2.13 </w:t>
            </w:r>
            <w:r w:rsidRPr="00495371">
              <w:rPr>
                <w:i/>
                <w:iCs/>
                <w:color w:val="7F7F7F" w:themeColor="text1" w:themeTint="80"/>
                <w:sz w:val="18"/>
                <w:szCs w:val="18"/>
              </w:rPr>
              <w:t>hilft</w:t>
            </w:r>
          </w:p>
        </w:tc>
        <w:tc>
          <w:tcPr>
            <w:tcW w:w="8754" w:type="dxa"/>
            <w:tcMar>
              <w:top w:w="85" w:type="dxa"/>
            </w:tcMar>
          </w:tcPr>
          <w:p w14:paraId="5CF08471" w14:textId="77777777" w:rsidR="00AD4928" w:rsidRDefault="00AD4928" w:rsidP="00A0137F">
            <w:pPr>
              <w:pStyle w:val="berschrift1"/>
              <w:spacing w:before="120"/>
            </w:pPr>
            <w:r w:rsidRPr="00AA3219">
              <w:t xml:space="preserve">Speicherkiste: </w:t>
            </w:r>
            <w:r>
              <w:t>Dividieren</w:t>
            </w:r>
            <w:r w:rsidRPr="00AA3219">
              <w:t xml:space="preserve"> </w:t>
            </w:r>
            <w:r w:rsidR="00A0137F">
              <w:t xml:space="preserve">und Multiplizieren </w:t>
            </w:r>
            <w:r w:rsidRPr="00AA3219">
              <w:t>verstehen und erklären</w:t>
            </w:r>
          </w:p>
          <w:p w14:paraId="1215B972" w14:textId="77777777" w:rsidR="00677409" w:rsidRPr="00677409" w:rsidRDefault="00677409" w:rsidP="00677409"/>
          <w:p w14:paraId="66780E72" w14:textId="77777777" w:rsidR="00AD4928" w:rsidRDefault="00AD4928" w:rsidP="002E0FA7">
            <w:pPr>
              <w:pStyle w:val="berschrift2"/>
            </w:pPr>
            <w:r>
              <w:t xml:space="preserve">So </w:t>
            </w:r>
            <w:r w:rsidR="00677409">
              <w:t>passen Bilder und Aufgaben zu verschiedenen Fragen</w:t>
            </w:r>
          </w:p>
          <w:p w14:paraId="26CF28EC" w14:textId="77777777" w:rsidR="00890616" w:rsidRDefault="00890616" w:rsidP="002E0FA7">
            <w:r>
              <w:t xml:space="preserve">Division </w:t>
            </w:r>
            <w:r w:rsidR="00AD4928">
              <w:t xml:space="preserve">ist ein anderes Wort für </w:t>
            </w:r>
            <w:r>
              <w:t>Geteilt</w:t>
            </w:r>
            <w:r w:rsidR="00AD4928">
              <w:t xml:space="preserve">. </w:t>
            </w:r>
            <w:r>
              <w:t xml:space="preserve">Wenn eine Menge in </w:t>
            </w:r>
            <w:r w:rsidR="001B6520">
              <w:t xml:space="preserve">gleich große </w:t>
            </w:r>
            <w:r>
              <w:t xml:space="preserve">Gruppen eingeteilt wird, </w:t>
            </w:r>
            <w:r w:rsidR="001B6520">
              <w:t xml:space="preserve">dann </w:t>
            </w:r>
            <w:r>
              <w:t>kann man Divisionen und Multiplikationen finden:</w:t>
            </w:r>
          </w:p>
          <w:p w14:paraId="7461A2B9" w14:textId="77777777" w:rsidR="00890616" w:rsidRDefault="00890616" w:rsidP="002E0FA7"/>
          <w:p w14:paraId="60AC8DDD" w14:textId="77777777" w:rsidR="00890616" w:rsidRDefault="00890616" w:rsidP="002E0FA7"/>
          <w:p w14:paraId="56CB3E76" w14:textId="77777777" w:rsidR="00890616" w:rsidRDefault="00B726BD" w:rsidP="002E0FA7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419CDF3" wp14:editId="067DD3C5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5715</wp:posOffset>
                      </wp:positionV>
                      <wp:extent cx="1712969" cy="432000"/>
                      <wp:effectExtent l="0" t="0" r="0" b="0"/>
                      <wp:wrapNone/>
                      <wp:docPr id="50164154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969" cy="432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CFC5922" w14:textId="77777777" w:rsidR="002E0FA7" w:rsidRDefault="002E0FA7" w:rsidP="00B726BD">
                                  <w:pPr>
                                    <w:spacing w:line="240" w:lineRule="auto"/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C0000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drei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F8B44F"/>
                                      <w:kern w:val="24"/>
                                      <w:sz w:val="36"/>
                                      <w:szCs w:val="36"/>
                                    </w:rPr>
                                    <w:t>4er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sind</w:t>
                                  </w: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70C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12</w:t>
                                  </w:r>
                                </w:p>
                              </w:txbxContent>
                            </wps:txbx>
                            <wps:bodyPr wrap="square" tIns="10800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9CDF3" id="Textfeld 43" o:spid="_x0000_s1260" type="#_x0000_t202" style="position:absolute;margin-left:2in;margin-top:.45pt;width:134.9pt;height:34pt;z-index:25231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" filled="f" stroked="f">
                      <v:textbox inset=",3mm">
                        <w:txbxContent>
                          <w:p w14:paraId="5CFC5922" w14:textId="77777777" w:rsidR="002E0FA7" w:rsidRDefault="002E0FA7" w:rsidP="00B726BD">
                            <w:pPr>
                              <w:spacing w:line="240" w:lineRule="auto"/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drei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8B44F"/>
                                <w:kern w:val="24"/>
                                <w:sz w:val="36"/>
                                <w:szCs w:val="36"/>
                              </w:rPr>
                              <w:t>4er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sind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 xml:space="preserve">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13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91072" behindDoc="0" locked="0" layoutInCell="1" allowOverlap="1" wp14:anchorId="42510917" wp14:editId="4306F0AB">
                      <wp:simplePos x="0" y="0"/>
                      <wp:positionH relativeFrom="column">
                        <wp:posOffset>3683000</wp:posOffset>
                      </wp:positionH>
                      <wp:positionV relativeFrom="paragraph">
                        <wp:posOffset>135890</wp:posOffset>
                      </wp:positionV>
                      <wp:extent cx="1852295" cy="2598420"/>
                      <wp:effectExtent l="0" t="0" r="0" b="0"/>
                      <wp:wrapNone/>
                      <wp:docPr id="1954788804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295" cy="2598420"/>
                                <a:chOff x="0" y="0"/>
                                <a:chExt cx="1852706" cy="2599018"/>
                              </a:xfrm>
                            </wpg:grpSpPr>
                            <wps:wsp>
                              <wps:cNvPr id="1053203162" name="Textfeld 16"/>
                              <wps:cNvSpPr txBox="1"/>
                              <wps:spPr>
                                <a:xfrm>
                                  <a:off x="0" y="448133"/>
                                  <a:ext cx="786745" cy="269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52B4F06B" w14:textId="77777777" w:rsidR="002E0FA7" w:rsidRDefault="002E0FA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: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=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4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  <wps:wsp>
                              <wps:cNvPr id="18" name="Textfeld 17">
                                <a:extLst>
                                  <a:ext uri="{FF2B5EF4-FFF2-40B4-BE49-F238E27FC236}">
                                    <a16:creationId xmlns:a16="http://schemas.microsoft.com/office/drawing/2014/main" id="{4B806C9A-0B0F-3CBF-30D7-7619D4F91AE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1392518"/>
                                  <a:ext cx="1852706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2CEC929" w14:textId="77777777" w:rsidR="002E0FA7" w:rsidRPr="00893D10" w:rsidRDefault="002E0FA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</w:pPr>
                                    <w:r w:rsidRPr="00893D10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Wi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r</w:t>
                                    </w:r>
                                    <w:r w:rsidRPr="00893D10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 xml:space="preserve"> fragen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:</w:t>
                                    </w:r>
                                  </w:p>
                                  <w:p w14:paraId="62080801" w14:textId="77777777" w:rsidR="002E0FA7" w:rsidRDefault="002E0FA7" w:rsidP="00677409">
                                    <w:pPr>
                                      <w:spacing w:before="240"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>Wie ____________________</w:t>
                                    </w:r>
                                  </w:p>
                                  <w:p w14:paraId="69280499" w14:textId="77777777" w:rsidR="002E0FA7" w:rsidRDefault="002E0FA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  <w:t>________________________</w:t>
                                    </w:r>
                                  </w:p>
                                  <w:p w14:paraId="3F45538C" w14:textId="77777777" w:rsidR="002E0FA7" w:rsidRDefault="002E0FA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  <w:t>________________________</w:t>
                                    </w:r>
                                  </w:p>
                                  <w:p w14:paraId="61A30643" w14:textId="77777777" w:rsidR="002E0FA7" w:rsidRDefault="002E0FA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36000" rtlCol="0">
                                <a:noAutofit/>
                              </wps:bodyPr>
                            </wps:wsp>
                            <wps:wsp>
                              <wps:cNvPr id="38" name="Textfeld 37">
                                <a:extLst>
                                  <a:ext uri="{FF2B5EF4-FFF2-40B4-BE49-F238E27FC236}">
                                    <a16:creationId xmlns:a16="http://schemas.microsoft.com/office/drawing/2014/main" id="{82DE8AD9-8F47-1607-5D32-756DAE79FE3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0"/>
                                  <a:ext cx="1534305" cy="44714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8F4A600" w14:textId="77777777" w:rsidR="002E0FA7" w:rsidRPr="00212D4A" w:rsidRDefault="002E0FA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212D4A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Division: Wie große Gruppen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/ Schritte?</w:t>
                                    </w:r>
                                    <w:r w:rsidRPr="00212D4A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lIns="36000" rtlCol="0">
                                <a:spAutoFit/>
                              </wps:bodyPr>
                            </wps:wsp>
                            <wps:wsp>
                              <wps:cNvPr id="28" name="Textfeld 27">
                                <a:extLst>
                                  <a:ext uri="{FF2B5EF4-FFF2-40B4-BE49-F238E27FC236}">
                                    <a16:creationId xmlns:a16="http://schemas.microsoft.com/office/drawing/2014/main" id="{FA2F09F8-A379-C0EA-04C6-2612A84EF9D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976" y="722987"/>
                                  <a:ext cx="1563522" cy="77932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81F6FDD" w14:textId="77777777" w:rsidR="002E0FA7" w:rsidRDefault="002E0FA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Wir wissen:</w:t>
                                    </w:r>
                                  </w:p>
                                  <w:p w14:paraId="59134787" w14:textId="77777777" w:rsidR="002E0FA7" w:rsidRDefault="002E0FA7" w:rsidP="00893D10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70C0"/>
                                        <w:kern w:val="24"/>
                                      </w:rPr>
                                      <w:t>Wie viele insgesamt? ___</w:t>
                                    </w:r>
                                  </w:p>
                                  <w:p w14:paraId="53ABE281" w14:textId="77777777" w:rsidR="002E0FA7" w:rsidRDefault="002E0FA7" w:rsidP="00677409">
                                    <w:pPr>
                                      <w:spacing w:before="120" w:line="360" w:lineRule="auto"/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 xml:space="preserve">Wie viele Gruppen?  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  <w:t>___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510917" id="Gruppieren 11" o:spid="_x0000_s1261" style="position:absolute;margin-left:290pt;margin-top:10.7pt;width:145.85pt;height:204.6pt;z-index:252291072" coordsize="18527,259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">
                      <v:shape id="Textfeld 16" o:spid="_x0000_s1262" type="#_x0000_t202" style="position:absolute;top:4481;width:7867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" fillcolor="white [3212]" stroked="f">
                        <v:textbox style="mso-fit-shape-to-text:t" inset="1mm">
                          <w:txbxContent>
                            <w:p w14:paraId="52B4F06B" w14:textId="77777777" w:rsidR="002E0FA7" w:rsidRDefault="002E0FA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12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: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=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</w:p>
                          </w:txbxContent>
                        </v:textbox>
                      </v:shape>
                      <v:shape id="Textfeld 17" o:spid="_x0000_s1263" type="#_x0000_t202" style="position:absolute;top:13925;width:18527;height:120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" filled="f" stroked="f">
                        <v:textbox inset="1mm">
                          <w:txbxContent>
                            <w:p w14:paraId="52CEC929" w14:textId="77777777" w:rsidR="002E0FA7" w:rsidRPr="00893D10" w:rsidRDefault="002E0FA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893D10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Wi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r</w:t>
                              </w:r>
                              <w:r w:rsidRPr="00893D10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fragen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:</w:t>
                              </w:r>
                            </w:p>
                            <w:p w14:paraId="62080801" w14:textId="77777777" w:rsidR="002E0FA7" w:rsidRDefault="002E0FA7" w:rsidP="00677409">
                              <w:pPr>
                                <w:spacing w:before="240"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>Wie ____________________</w:t>
                              </w:r>
                            </w:p>
                            <w:p w14:paraId="69280499" w14:textId="77777777" w:rsidR="002E0FA7" w:rsidRDefault="002E0FA7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  <w:t>________________________</w:t>
                              </w:r>
                            </w:p>
                            <w:p w14:paraId="3F45538C" w14:textId="77777777" w:rsidR="002E0FA7" w:rsidRDefault="002E0FA7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  <w:t>________________________</w:t>
                              </w:r>
                            </w:p>
                            <w:p w14:paraId="61A30643" w14:textId="77777777" w:rsidR="002E0FA7" w:rsidRDefault="002E0FA7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feld 37" o:spid="_x0000_s1264" type="#_x0000_t202" style="position:absolute;width:15343;height:44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" filled="f" stroked="f">
                        <v:textbox style="mso-fit-shape-to-text:t" inset="1mm">
                          <w:txbxContent>
                            <w:p w14:paraId="58F4A600" w14:textId="77777777" w:rsidR="002E0FA7" w:rsidRPr="00212D4A" w:rsidRDefault="002E0FA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12D4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Division: Wie große Gruppen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/ Schritte?</w:t>
                              </w:r>
                              <w:r w:rsidRPr="00212D4A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27" o:spid="_x0000_s1265" type="#_x0000_t202" style="position:absolute;left:59;top:7229;width:15635;height:779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" filled="f" stroked="f">
                        <v:textbox style="mso-fit-shape-to-text:t" inset="1mm">
                          <w:txbxContent>
                            <w:p w14:paraId="281F6FDD" w14:textId="77777777" w:rsidR="002E0FA7" w:rsidRDefault="002E0FA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Wir wissen:</w:t>
                              </w:r>
                            </w:p>
                            <w:p w14:paraId="59134787" w14:textId="77777777" w:rsidR="002E0FA7" w:rsidRDefault="002E0FA7" w:rsidP="00893D10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</w:rPr>
                                <w:t>Wie viele insgesamt? ___</w:t>
                              </w:r>
                            </w:p>
                            <w:p w14:paraId="53ABE281" w14:textId="77777777" w:rsidR="002E0FA7" w:rsidRDefault="002E0FA7" w:rsidP="00677409">
                              <w:pPr>
                                <w:spacing w:before="120" w:line="360" w:lineRule="auto"/>
                                <w:rPr>
                                  <w:rFonts w:hAnsi="Calibri"/>
                                  <w:color w:val="C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 xml:space="preserve">Wie viele Gruppen?  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C00000"/>
                                  <w:kern w:val="24"/>
                                </w:rPr>
                                <w:t>___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0137F"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6DAC4DA" wp14:editId="58887B5C">
                      <wp:simplePos x="0" y="0"/>
                      <wp:positionH relativeFrom="column">
                        <wp:posOffset>3599180</wp:posOffset>
                      </wp:positionH>
                      <wp:positionV relativeFrom="paragraph">
                        <wp:posOffset>107576</wp:posOffset>
                      </wp:positionV>
                      <wp:extent cx="1888490" cy="2766695"/>
                      <wp:effectExtent l="0" t="0" r="16510" b="14605"/>
                      <wp:wrapNone/>
                      <wp:docPr id="57" name="Abgerundetes Rechteck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5F782E-E099-1C78-40C8-F9D8CD108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8490" cy="2766695"/>
                              </a:xfrm>
                              <a:prstGeom prst="roundRect">
                                <a:avLst>
                                  <a:gd name="adj" fmla="val 9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F5005F" id="Abgerundetes Rechteck 56" o:spid="_x0000_s1026" style="position:absolute;margin-left:283.4pt;margin-top:8.45pt;width:148.7pt;height:217.8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&#13;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  <w:p w14:paraId="4E281347" w14:textId="77777777" w:rsidR="00DC1EC7" w:rsidRDefault="00DC1EC7" w:rsidP="002E0FA7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5087B514" wp14:editId="7B05AFB3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1102360</wp:posOffset>
                      </wp:positionV>
                      <wp:extent cx="1473604" cy="276999"/>
                      <wp:effectExtent l="0" t="0" r="0" b="2540"/>
                      <wp:wrapNone/>
                      <wp:docPr id="14" name="Textfeld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76D1A7-881C-BB2B-3A20-D3BC634FD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3604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734FA97D" w14:textId="77777777" w:rsidR="002E0FA7" w:rsidRDefault="002E0FA7" w:rsidP="00DC1EC7">
                                  <w:pP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7B514" id="Textfeld 13" o:spid="_x0000_s1266" type="#_x0000_t202" style="position:absolute;margin-left:327.25pt;margin-top:86.8pt;width:116.05pt;height:21.8pt;z-index:25227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" fillcolor="white [3212]" stroked="f">
                      <v:textbox style="mso-fit-shape-to-text:t" inset="1mm">
                        <w:txbxContent>
                          <w:p w14:paraId="734FA97D" w14:textId="77777777" w:rsidR="002E0FA7" w:rsidRDefault="002E0FA7" w:rsidP="00DC1EC7">
                            <w:pPr>
                              <w:rPr>
                                <w:rFonts w:hAnsi="Calibri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785F89" w14:textId="77777777" w:rsidR="00DC1EC7" w:rsidRDefault="00B726BD" w:rsidP="002E0FA7">
            <w:r w:rsidRPr="00DC1EC7">
              <w:rPr>
                <w:noProof/>
              </w:rPr>
              <w:drawing>
                <wp:anchor distT="0" distB="0" distL="114300" distR="114300" simplePos="0" relativeHeight="252295168" behindDoc="0" locked="0" layoutInCell="1" allowOverlap="1" wp14:anchorId="431F4DFC" wp14:editId="7C4BB5CC">
                  <wp:simplePos x="0" y="0"/>
                  <wp:positionH relativeFrom="column">
                    <wp:posOffset>1831144</wp:posOffset>
                  </wp:positionH>
                  <wp:positionV relativeFrom="paragraph">
                    <wp:posOffset>83623</wp:posOffset>
                  </wp:positionV>
                  <wp:extent cx="1666875" cy="955040"/>
                  <wp:effectExtent l="0" t="0" r="0" b="0"/>
                  <wp:wrapNone/>
                  <wp:docPr id="940699693" name="Grafik 9406996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98E113-7BAB-91D1-0085-0E72FEFDCB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0">
                            <a:extLst>
                              <a:ext uri="{FF2B5EF4-FFF2-40B4-BE49-F238E27FC236}">
                                <a16:creationId xmlns:a16="http://schemas.microsoft.com/office/drawing/2014/main" id="{0598E113-7BAB-91D1-0085-0E72FEFDCB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F5F552" w14:textId="77777777" w:rsidR="00DC1EC7" w:rsidRDefault="00DC1EC7" w:rsidP="002E0FA7"/>
          <w:p w14:paraId="0CD10982" w14:textId="77777777" w:rsidR="00DC1EC7" w:rsidRDefault="00DC1EC7" w:rsidP="002E0FA7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432D861C" wp14:editId="72160FB5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993775</wp:posOffset>
                      </wp:positionV>
                      <wp:extent cx="1473200" cy="276860"/>
                      <wp:effectExtent l="0" t="0" r="0" b="2540"/>
                      <wp:wrapNone/>
                      <wp:docPr id="6" name="Textfeld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596F10-669B-D711-28C6-A2EF0D767E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3200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1BF77633" w14:textId="77777777" w:rsidR="002E0FA7" w:rsidRDefault="002E0FA7" w:rsidP="00DC1EC7">
                                  <w:pPr>
                                    <w:jc w:val="center"/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D861C" id="Textfeld 5" o:spid="_x0000_s1267" type="#_x0000_t202" style="position:absolute;margin-left:10.65pt;margin-top:78.25pt;width:116pt;height:21.8pt;z-index:252277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" fillcolor="white [3212]" stroked="f">
                      <v:textbox style="mso-fit-shape-to-text:t" inset="1mm">
                        <w:txbxContent>
                          <w:p w14:paraId="1BF77633" w14:textId="77777777" w:rsidR="002E0FA7" w:rsidRDefault="002E0FA7" w:rsidP="00DC1EC7">
                            <w:pPr>
                              <w:jc w:val="center"/>
                              <w:rPr>
                                <w:rFonts w:hAnsi="Calibri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4AAD6E0A" wp14:editId="536594AE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1227455</wp:posOffset>
                      </wp:positionV>
                      <wp:extent cx="1674495" cy="276860"/>
                      <wp:effectExtent l="0" t="0" r="0" b="2540"/>
                      <wp:wrapNone/>
                      <wp:docPr id="7" name="Textfeld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8A4138-D9CB-3D8D-8035-6ED0F0F4F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4495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280A349D" w14:textId="77777777" w:rsidR="002E0FA7" w:rsidRDefault="002E0FA7" w:rsidP="00DC1EC7">
                                  <w:pPr>
                                    <w:rPr>
                                      <w:rFonts w:hAnsi="Calibri"/>
                                      <w:color w:val="F8B44F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AD6E0A" id="Textfeld 6" o:spid="_x0000_s1268" type="#_x0000_t202" style="position:absolute;margin-left:10.65pt;margin-top:96.65pt;width:131.85pt;height:21.8pt;z-index:252278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" fillcolor="white [3212]" stroked="f">
                      <v:textbox style="mso-fit-shape-to-text:t" inset="1mm">
                        <w:txbxContent>
                          <w:p w14:paraId="280A349D" w14:textId="77777777" w:rsidR="002E0FA7" w:rsidRDefault="002E0FA7" w:rsidP="00DC1EC7">
                            <w:pPr>
                              <w:rPr>
                                <w:rFonts w:hAnsi="Calibri"/>
                                <w:color w:val="F8B44F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6674FA" w14:textId="77777777" w:rsidR="00DC1EC7" w:rsidRDefault="00DC1EC7" w:rsidP="002E0FA7"/>
          <w:p w14:paraId="57A26FDD" w14:textId="77777777" w:rsidR="00DC1EC7" w:rsidRDefault="00DC1EC7" w:rsidP="002E0FA7"/>
          <w:p w14:paraId="0DAA5159" w14:textId="77777777" w:rsidR="00DC1EC7" w:rsidRDefault="00DC1EC7" w:rsidP="002E0FA7"/>
          <w:p w14:paraId="59FF7190" w14:textId="77777777" w:rsidR="00DC1EC7" w:rsidRDefault="00072AF3" w:rsidP="002E0FA7">
            <w:r w:rsidRPr="00212D4A">
              <w:rPr>
                <w:noProof/>
              </w:rPr>
              <w:drawing>
                <wp:anchor distT="0" distB="0" distL="114300" distR="114300" simplePos="0" relativeHeight="252318720" behindDoc="0" locked="0" layoutInCell="1" allowOverlap="1" wp14:anchorId="50C9D129" wp14:editId="29EB2678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28575</wp:posOffset>
                  </wp:positionV>
                  <wp:extent cx="1981835" cy="819150"/>
                  <wp:effectExtent l="0" t="0" r="0" b="0"/>
                  <wp:wrapNone/>
                  <wp:docPr id="1500794027" name="Grafik 15007940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87DBA-FDAE-791D-CD4B-4746914E80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fik 73">
                            <a:extLst>
                              <a:ext uri="{FF2B5EF4-FFF2-40B4-BE49-F238E27FC236}">
                                <a16:creationId xmlns:a16="http://schemas.microsoft.com/office/drawing/2014/main" id="{32687DBA-FDAE-791D-CD4B-4746914E80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2" t="71490" r="12731"/>
                          <a:stretch/>
                        </pic:blipFill>
                        <pic:spPr>
                          <a:xfrm>
                            <a:off x="0" y="0"/>
                            <a:ext cx="198183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B47DED" w14:textId="77777777" w:rsidR="00DC1EC7" w:rsidRDefault="00DC1EC7" w:rsidP="002E0FA7"/>
          <w:p w14:paraId="224FB40F" w14:textId="77777777" w:rsidR="00DC1EC7" w:rsidRDefault="00DC1EC7" w:rsidP="002E0FA7"/>
          <w:p w14:paraId="66BB5773" w14:textId="77777777" w:rsidR="00DC1EC7" w:rsidRDefault="00212D4A" w:rsidP="002E0F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206B52A0" wp14:editId="2431EA02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76835</wp:posOffset>
                      </wp:positionV>
                      <wp:extent cx="0" cy="0"/>
                      <wp:effectExtent l="0" t="0" r="0" b="0"/>
                      <wp:wrapNone/>
                      <wp:docPr id="1478054189" name="Gerade Verbindung mit Pfei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51038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9" o:spid="_x0000_s1026" type="#_x0000_t32" style="position:absolute;margin-left:156.05pt;margin-top:6.05pt;width:0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" strokecolor="#327a86 [3204]" strokeweight="1pt">
                      <v:stroke joinstyle="miter"/>
                    </v:shape>
                  </w:pict>
                </mc:Fallback>
              </mc:AlternateContent>
            </w:r>
          </w:p>
          <w:p w14:paraId="3C16B2DD" w14:textId="77777777" w:rsidR="00DC1EC7" w:rsidRDefault="00DC1EC7" w:rsidP="002E0FA7"/>
          <w:p w14:paraId="4DD8AB31" w14:textId="77777777" w:rsidR="00DC1EC7" w:rsidRDefault="00DC1EC7" w:rsidP="002E0FA7"/>
          <w:p w14:paraId="0C2C47A7" w14:textId="77777777" w:rsidR="00DC1EC7" w:rsidRDefault="00DC1EC7" w:rsidP="002E0FA7"/>
          <w:p w14:paraId="19C584C6" w14:textId="77777777" w:rsidR="00DC1EC7" w:rsidRDefault="00495371" w:rsidP="002E0F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4624" behindDoc="0" locked="0" layoutInCell="1" allowOverlap="1" wp14:anchorId="4936C67E" wp14:editId="18D38ABA">
                      <wp:simplePos x="0" y="0"/>
                      <wp:positionH relativeFrom="column">
                        <wp:posOffset>1019901</wp:posOffset>
                      </wp:positionH>
                      <wp:positionV relativeFrom="paragraph">
                        <wp:posOffset>145613</wp:posOffset>
                      </wp:positionV>
                      <wp:extent cx="3134808" cy="2591228"/>
                      <wp:effectExtent l="0" t="0" r="15240" b="0"/>
                      <wp:wrapNone/>
                      <wp:docPr id="1612052949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4808" cy="2591228"/>
                                <a:chOff x="0" y="0"/>
                                <a:chExt cx="3134808" cy="2591228"/>
                              </a:xfrm>
                            </wpg:grpSpPr>
                            <wps:wsp>
                              <wps:cNvPr id="1939679458" name="Abgerundetes Rechteck 57"/>
                              <wps:cNvSpPr/>
                              <wps:spPr>
                                <a:xfrm>
                                  <a:off x="0" y="0"/>
                                  <a:ext cx="3134808" cy="2412000"/>
                                </a:xfrm>
                                <a:prstGeom prst="roundRect">
                                  <a:avLst>
                                    <a:gd name="adj" fmla="val 949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2" name="Textfeld 61">
                                <a:extLst>
                                  <a:ext uri="{FF2B5EF4-FFF2-40B4-BE49-F238E27FC236}">
                                    <a16:creationId xmlns:a16="http://schemas.microsoft.com/office/drawing/2014/main" id="{8DF41D2F-F59A-3670-D32C-291C1831380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5125" y="67539"/>
                                  <a:ext cx="259378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0F263B9" w14:textId="77777777" w:rsidR="002E0FA7" w:rsidRPr="00C41788" w:rsidRDefault="002E0FA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Division: Wie viele Gruppen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 xml:space="preserve"> / Schritte</w:t>
                                    </w:r>
                                    <w:r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wrap="square" lIns="36000" rtlCol="0">
                                <a:spAutoFit/>
                              </wps:bodyPr>
                            </wps:wsp>
                            <wps:wsp>
                              <wps:cNvPr id="63" name="Textfeld 62">
                                <a:extLst>
                                  <a:ext uri="{FF2B5EF4-FFF2-40B4-BE49-F238E27FC236}">
                                    <a16:creationId xmlns:a16="http://schemas.microsoft.com/office/drawing/2014/main" id="{7816FC10-55FB-CD89-5945-2532CFCCABB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0717" y="1306286"/>
                                  <a:ext cx="2868705" cy="128494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A3BE01B" w14:textId="77777777" w:rsidR="002E0FA7" w:rsidRDefault="002E0FA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Wir fragen</w:t>
                                    </w:r>
                                  </w:p>
                                  <w:p w14:paraId="56113769" w14:textId="77777777" w:rsidR="002E0FA7" w:rsidRDefault="002E0FA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>Wie viele _______________________________</w:t>
                                    </w:r>
                                  </w:p>
                                  <w:p w14:paraId="6D879B8C" w14:textId="77777777" w:rsidR="002E0FA7" w:rsidRDefault="002E0FA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>_______________________________________</w:t>
                                    </w:r>
                                  </w:p>
                                  <w:p w14:paraId="066732FD" w14:textId="77777777" w:rsidR="002E0FA7" w:rsidRDefault="002E0FA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C00000"/>
                                        <w:kern w:val="24"/>
                                      </w:rPr>
                                      <w:t>_______________________________________</w:t>
                                    </w:r>
                                  </w:p>
                                  <w:p w14:paraId="401BC164" w14:textId="77777777" w:rsidR="002E0FA7" w:rsidRDefault="002E0FA7" w:rsidP="00677409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36000" rtlCol="0">
                                <a:noAutofit/>
                              </wps:bodyPr>
                            </wps:wsp>
                            <wps:wsp>
                              <wps:cNvPr id="1263745096" name="Textfeld 64"/>
                              <wps:cNvSpPr txBox="1"/>
                              <wps:spPr>
                                <a:xfrm>
                                  <a:off x="220589" y="607741"/>
                                  <a:ext cx="15631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9B41959" w14:textId="77777777" w:rsidR="002E0FA7" w:rsidRDefault="002E0FA7" w:rsidP="00495371">
                                    <w:pPr>
                                      <w:spacing w:line="360" w:lineRule="auto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Wir wissen</w:t>
                                    </w:r>
                                  </w:p>
                                  <w:p w14:paraId="3D3D6850" w14:textId="77777777" w:rsidR="002E0FA7" w:rsidRDefault="002E0FA7" w:rsidP="00DC1EC7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70C0"/>
                                        <w:kern w:val="24"/>
                                      </w:rPr>
                                      <w:t>Wie viele insgesamt? ___</w:t>
                                    </w:r>
                                  </w:p>
                                  <w:p w14:paraId="77D79E00" w14:textId="77777777" w:rsidR="002E0FA7" w:rsidRPr="00DC1EC7" w:rsidRDefault="002E0FA7" w:rsidP="00677409">
                                    <w:pPr>
                                      <w:spacing w:before="120" w:line="360" w:lineRule="auto"/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F8B44F" w:themeColor="accent2"/>
                                        <w:kern w:val="24"/>
                                      </w:rPr>
                                      <w:t xml:space="preserve">Wie große Gruppen?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8B44F" w:themeColor="accent2"/>
                                        <w:kern w:val="24"/>
                                      </w:rPr>
                                      <w:t>___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  <wps:wsp>
                              <wps:cNvPr id="1954604145" name="Textfeld 16"/>
                              <wps:cNvSpPr txBox="1"/>
                              <wps:spPr>
                                <a:xfrm>
                                  <a:off x="225125" y="342190"/>
                                  <a:ext cx="786570" cy="269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047CE490" w14:textId="77777777" w:rsidR="002E0FA7" w:rsidRDefault="002E0FA7" w:rsidP="00C41788">
                                    <w:pPr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 w:rsidRPr="00495371">
                                      <w:rPr>
                                        <w:rFonts w:hAnsi="Calibr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  <w:r w:rsidRPr="00495371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4 </w:t>
                                    </w:r>
                                    <w:r w:rsidRPr="00C41788">
                                      <w:rPr>
                                        <w:rFonts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FFC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none" lIns="36000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36C67E" id="Gruppieren 12" o:spid="_x0000_s1269" style="position:absolute;margin-left:80.3pt;margin-top:11.45pt;width:246.85pt;height:204.05pt;z-index:252314624;mso-height-relative:margin" coordsize="31348,259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">
                      <v:roundrect id="Abgerundetes Rechteck 57" o:spid="_x0000_s1270" style="position:absolute;width:31348;height:24120;visibility:visible;mso-wrap-style:square;v-text-anchor:middle" arcsize="62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" fillcolor="white [3212]" strokecolor="#a5a5a5 [2092]" strokeweight="1pt">
                        <v:stroke joinstyle="miter"/>
                      </v:roundrect>
                      <v:shape id="Textfeld 61" o:spid="_x0000_s1271" type="#_x0000_t202" style="position:absolute;left:2251;top:675;width:25938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" filled="f" stroked="f">
                        <v:textbox style="mso-fit-shape-to-text:t" inset="1mm">
                          <w:txbxContent>
                            <w:p w14:paraId="20F263B9" w14:textId="77777777" w:rsidR="002E0FA7" w:rsidRPr="00C41788" w:rsidRDefault="002E0FA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Division: Wie viele Gruppen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/ Schritte</w:t>
                              </w:r>
                              <w:r w:rsidRPr="00C41788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Textfeld 62" o:spid="_x0000_s1272" type="#_x0000_t202" style="position:absolute;left:2207;top:13062;width:28687;height:12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" filled="f" stroked="f">
                        <v:textbox inset="1mm">
                          <w:txbxContent>
                            <w:p w14:paraId="2A3BE01B" w14:textId="77777777" w:rsidR="002E0FA7" w:rsidRDefault="002E0FA7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Wir fragen</w:t>
                              </w:r>
                            </w:p>
                            <w:p w14:paraId="56113769" w14:textId="77777777" w:rsidR="002E0FA7" w:rsidRDefault="002E0FA7" w:rsidP="00677409">
                              <w:pPr>
                                <w:spacing w:line="360" w:lineRule="auto"/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>Wie viele _______________________________</w:t>
                              </w:r>
                            </w:p>
                            <w:p w14:paraId="6D879B8C" w14:textId="77777777" w:rsidR="002E0FA7" w:rsidRDefault="002E0FA7" w:rsidP="00677409">
                              <w:pPr>
                                <w:spacing w:line="360" w:lineRule="auto"/>
                                <w:rPr>
                                  <w:rFonts w:hAnsi="Calibri"/>
                                  <w:color w:val="C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>_______________________________________</w:t>
                              </w:r>
                            </w:p>
                            <w:p w14:paraId="066732FD" w14:textId="77777777" w:rsidR="002E0FA7" w:rsidRDefault="002E0FA7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C00000"/>
                                  <w:kern w:val="24"/>
                                </w:rPr>
                                <w:t>_______________________________________</w:t>
                              </w:r>
                            </w:p>
                            <w:p w14:paraId="401BC164" w14:textId="77777777" w:rsidR="002E0FA7" w:rsidRDefault="002E0FA7" w:rsidP="00677409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feld 64" o:spid="_x0000_s1273" type="#_x0000_t202" style="position:absolute;left:2205;top:6077;width:15632;height:857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" filled="f" stroked="f">
                        <v:textbox style="mso-fit-shape-to-text:t" inset="1mm">
                          <w:txbxContent>
                            <w:p w14:paraId="69B41959" w14:textId="77777777" w:rsidR="002E0FA7" w:rsidRDefault="002E0FA7" w:rsidP="00495371">
                              <w:pPr>
                                <w:spacing w:line="360" w:lineRule="auto"/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Wir wissen</w:t>
                              </w:r>
                            </w:p>
                            <w:p w14:paraId="3D3D6850" w14:textId="77777777" w:rsidR="002E0FA7" w:rsidRDefault="002E0FA7" w:rsidP="00DC1EC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70C0"/>
                                  <w:kern w:val="24"/>
                                </w:rPr>
                                <w:t>Wie viele insgesamt? ___</w:t>
                              </w:r>
                            </w:p>
                            <w:p w14:paraId="77D79E00" w14:textId="77777777" w:rsidR="002E0FA7" w:rsidRPr="00DC1EC7" w:rsidRDefault="002E0FA7" w:rsidP="00677409">
                              <w:pPr>
                                <w:spacing w:before="120" w:line="360" w:lineRule="auto"/>
                                <w:rPr>
                                  <w:rFonts w:hAnsi="Calibri"/>
                                  <w:color w:val="F8B44F" w:themeColor="accent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8B44F" w:themeColor="accent2"/>
                                  <w:kern w:val="24"/>
                                </w:rPr>
                                <w:t xml:space="preserve">Wie große Gruppen?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8B44F" w:themeColor="accent2"/>
                                  <w:kern w:val="24"/>
                                </w:rPr>
                                <w:t>___</w:t>
                              </w:r>
                            </w:p>
                          </w:txbxContent>
                        </v:textbox>
                      </v:shape>
                      <v:shape id="Textfeld 16" o:spid="_x0000_s1274" type="#_x0000_t202" style="position:absolute;left:2251;top:3421;width:7865;height:269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" fillcolor="white [3212]" stroked="f">
                        <v:textbox style="mso-fit-shape-to-text:t" inset="1mm">
                          <w:txbxContent>
                            <w:p w14:paraId="047CE490" w14:textId="77777777" w:rsidR="002E0FA7" w:rsidRDefault="002E0FA7" w:rsidP="00C41788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95371">
                                <w:rPr>
                                  <w:rFonts w:hAnsi="Calibr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495371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: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4 </w:t>
                              </w:r>
                              <w:r w:rsidRPr="00C41788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9834EC2" w14:textId="77777777" w:rsidR="00DC1EC7" w:rsidRDefault="00DC1EC7" w:rsidP="002E0FA7"/>
          <w:p w14:paraId="4D715679" w14:textId="77777777" w:rsidR="00DC1EC7" w:rsidRDefault="00DC1EC7" w:rsidP="002E0FA7"/>
          <w:p w14:paraId="100F2C50" w14:textId="77777777" w:rsidR="00DC1EC7" w:rsidRDefault="00DC1EC7" w:rsidP="00DC1EC7">
            <w:pPr>
              <w:rPr>
                <w:rFonts w:hAnsi="Calibri"/>
                <w:color w:val="0070C0"/>
                <w:kern w:val="24"/>
                <w:sz w:val="19"/>
                <w:szCs w:val="19"/>
              </w:rPr>
            </w:pPr>
            <w:r>
              <w:tab/>
            </w:r>
          </w:p>
          <w:p w14:paraId="3123B010" w14:textId="77777777" w:rsidR="00DC1EC7" w:rsidRDefault="00DC1EC7" w:rsidP="00DC1EC7">
            <w:pPr>
              <w:tabs>
                <w:tab w:val="left" w:pos="3006"/>
              </w:tabs>
            </w:pP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53462A91" wp14:editId="6C83D6C7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176111535</wp:posOffset>
                      </wp:positionV>
                      <wp:extent cx="2579370" cy="2468245"/>
                      <wp:effectExtent l="0" t="0" r="11430" b="8255"/>
                      <wp:wrapNone/>
                      <wp:docPr id="1659085514" name="Abgerundetes Recht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9370" cy="2468245"/>
                              </a:xfrm>
                              <a:prstGeom prst="roundRect">
                                <a:avLst>
                                  <a:gd name="adj" fmla="val 9495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54CABF" id="Abgerundetes Rechteck 57" o:spid="_x0000_s1026" style="position:absolute;margin-left:69.6pt;margin-top:13867.05pt;width:203.1pt;height:194.3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&#13;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  <w:p w14:paraId="412615BA" w14:textId="77777777" w:rsidR="00DC1EC7" w:rsidRDefault="00DC1EC7" w:rsidP="002E0FA7"/>
          <w:p w14:paraId="6D1C5816" w14:textId="77777777" w:rsidR="00DC1EC7" w:rsidRDefault="00DC1EC7" w:rsidP="002E0FA7"/>
          <w:p w14:paraId="736C23D3" w14:textId="77777777" w:rsidR="00DC1EC7" w:rsidRDefault="00DC1EC7" w:rsidP="002E0FA7"/>
          <w:p w14:paraId="16A73BC8" w14:textId="77777777" w:rsidR="00DC1EC7" w:rsidRDefault="00DC1EC7" w:rsidP="002E0FA7"/>
          <w:p w14:paraId="28AD3150" w14:textId="77777777" w:rsidR="00DC1EC7" w:rsidRDefault="00DC1EC7" w:rsidP="002E0FA7"/>
          <w:p w14:paraId="174992BF" w14:textId="77777777" w:rsidR="00495371" w:rsidRDefault="00495371" w:rsidP="002E0FA7"/>
          <w:p w14:paraId="7C8F6434" w14:textId="77777777" w:rsidR="00495371" w:rsidRDefault="00495371" w:rsidP="002E0FA7"/>
          <w:p w14:paraId="24040F49" w14:textId="77777777" w:rsidR="00495371" w:rsidRDefault="00495371" w:rsidP="002E0FA7"/>
          <w:p w14:paraId="4ACB28AE" w14:textId="77777777" w:rsidR="00495371" w:rsidRDefault="00495371" w:rsidP="002E0FA7"/>
          <w:p w14:paraId="6EE467C9" w14:textId="77777777" w:rsidR="00495371" w:rsidRDefault="00495371" w:rsidP="002E0FA7"/>
          <w:p w14:paraId="4B6E7C49" w14:textId="77777777" w:rsidR="00495371" w:rsidRPr="00495371" w:rsidRDefault="00495371" w:rsidP="002E0FA7">
            <w:pPr>
              <w:rPr>
                <w:b/>
                <w:bCs/>
              </w:rPr>
            </w:pPr>
            <w:r w:rsidRPr="00495371">
              <w:rPr>
                <w:b/>
                <w:bCs/>
              </w:rPr>
              <w:t>Das will ich mir a</w:t>
            </w:r>
            <w:r>
              <w:rPr>
                <w:b/>
                <w:bCs/>
              </w:rPr>
              <w:t>u</w:t>
            </w:r>
            <w:r w:rsidRPr="00495371">
              <w:rPr>
                <w:b/>
                <w:bCs/>
              </w:rPr>
              <w:t>ch noch merken:</w:t>
            </w:r>
          </w:p>
          <w:p w14:paraId="68A2D682" w14:textId="77777777" w:rsidR="00DC1EC7" w:rsidRDefault="00DC1EC7" w:rsidP="002E0FA7"/>
          <w:p w14:paraId="4A0C18D6" w14:textId="77777777" w:rsidR="00677409" w:rsidRDefault="00DC1EC7" w:rsidP="002E0FA7"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1E4591AE" wp14:editId="7F8A3F9A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3998595</wp:posOffset>
                      </wp:positionV>
                      <wp:extent cx="2060304" cy="461665"/>
                      <wp:effectExtent l="0" t="0" r="0" b="0"/>
                      <wp:wrapNone/>
                      <wp:docPr id="59" name="Textfeld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9E9B42-D9DD-99D2-9F67-EA0278E33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04" cy="461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6121E1DC" w14:textId="77777777" w:rsidR="002E0FA7" w:rsidRDefault="002E0FA7" w:rsidP="00DC1EC7">
                                  <w:pPr>
                                    <w:rPr>
                                      <w:rFonts w:hAnsi="Calibri"/>
                                      <w:color w:val="C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591AE" id="Textfeld 58" o:spid="_x0000_s1275" type="#_x0000_t202" style="position:absolute;margin-left:327.25pt;margin-top:314.85pt;width:162.25pt;height:36.35pt;z-index:25230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" fillcolor="white [3212]" stroked="f">
                      <v:textbox style="mso-fit-shape-to-text:t" inset="1mm">
                        <w:txbxContent>
                          <w:p w14:paraId="6121E1DC" w14:textId="77777777" w:rsidR="002E0FA7" w:rsidRDefault="002E0FA7" w:rsidP="00DC1EC7">
                            <w:pPr>
                              <w:rPr>
                                <w:rFonts w:hAnsi="Calibri"/>
                                <w:color w:val="C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0991F582" wp14:editId="75B6F7BE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3505835</wp:posOffset>
                      </wp:positionV>
                      <wp:extent cx="1674685" cy="276999"/>
                      <wp:effectExtent l="0" t="0" r="0" b="2540"/>
                      <wp:wrapNone/>
                      <wp:docPr id="61" name="Textfeld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8EC0FA-909A-FB56-F76E-F9589F5297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4685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6E073AF3" w14:textId="77777777" w:rsidR="002E0FA7" w:rsidRDefault="002E0FA7" w:rsidP="00DC1EC7">
                                  <w:pPr>
                                    <w:rPr>
                                      <w:rFonts w:hAnsi="Calibri"/>
                                      <w:color w:val="F8B44F" w:themeColor="accent2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1F582" id="Textfeld 60" o:spid="_x0000_s1276" type="#_x0000_t202" style="position:absolute;margin-left:327.25pt;margin-top:276.05pt;width:131.85pt;height:21.8pt;z-index:25230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" fillcolor="white [3212]" stroked="f">
                      <v:textbox style="mso-fit-shape-to-text:t" inset="1mm">
                        <w:txbxContent>
                          <w:p w14:paraId="6E073AF3" w14:textId="77777777" w:rsidR="002E0FA7" w:rsidRDefault="002E0FA7" w:rsidP="00DC1EC7">
                            <w:pPr>
                              <w:rPr>
                                <w:rFonts w:hAnsi="Calibri"/>
                                <w:color w:val="F8B44F" w:themeColor="accent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1E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4F8282E7" wp14:editId="074B3D85">
                      <wp:simplePos x="0" y="0"/>
                      <wp:positionH relativeFrom="column">
                        <wp:posOffset>4156075</wp:posOffset>
                      </wp:positionH>
                      <wp:positionV relativeFrom="paragraph">
                        <wp:posOffset>3261360</wp:posOffset>
                      </wp:positionV>
                      <wp:extent cx="1636020" cy="276999"/>
                      <wp:effectExtent l="0" t="0" r="0" b="2540"/>
                      <wp:wrapNone/>
                      <wp:docPr id="64" name="Textfeld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C93FB4-2DFE-2786-17E5-E9F78F264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602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4DAFB613" w14:textId="77777777" w:rsidR="002E0FA7" w:rsidRDefault="002E0FA7" w:rsidP="00DC1EC7">
                                  <w:pPr>
                                    <w:rPr>
                                      <w:rFonts w:hAnsi="Calibri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wrap="none" lIns="36000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8282E7" id="Textfeld 63" o:spid="_x0000_s1277" type="#_x0000_t202" style="position:absolute;margin-left:327.25pt;margin-top:256.8pt;width:128.8pt;height:21.8pt;z-index:25230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" fillcolor="white [3212]" stroked="f">
                      <v:textbox style="mso-fit-shape-to-text:t" inset="1mm">
                        <w:txbxContent>
                          <w:p w14:paraId="4DAFB613" w14:textId="77777777" w:rsidR="002E0FA7" w:rsidRDefault="002E0FA7" w:rsidP="00DC1EC7">
                            <w:pPr>
                              <w:rPr>
                                <w:rFonts w:hAnsi="Calibri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219AE4" w14:textId="77777777" w:rsidR="00677409" w:rsidRDefault="00677409" w:rsidP="002E0FA7"/>
          <w:p w14:paraId="1D3FEBCE" w14:textId="77777777" w:rsidR="00677409" w:rsidRDefault="00677409" w:rsidP="002E0FA7"/>
          <w:p w14:paraId="3846028C" w14:textId="77777777" w:rsidR="00677409" w:rsidRDefault="00677409" w:rsidP="002E0FA7"/>
          <w:p w14:paraId="70DC7DFD" w14:textId="77777777" w:rsidR="00677409" w:rsidRDefault="00677409" w:rsidP="002E0FA7"/>
          <w:p w14:paraId="55DA378A" w14:textId="77777777" w:rsidR="00AD4928" w:rsidRPr="00AA3219" w:rsidRDefault="00AD4928" w:rsidP="002E0FA7"/>
        </w:tc>
      </w:tr>
    </w:tbl>
    <w:p w14:paraId="7C09DFBF" w14:textId="77777777" w:rsidR="00711B95" w:rsidRPr="00200F3D" w:rsidRDefault="00711B95" w:rsidP="00200F3D">
      <w:pPr>
        <w:spacing w:after="200" w:line="276" w:lineRule="auto"/>
        <w:rPr>
          <w:sz w:val="4"/>
          <w:szCs w:val="2"/>
        </w:rPr>
      </w:pPr>
    </w:p>
    <w:sectPr w:rsidR="00711B95" w:rsidRPr="00200F3D" w:rsidSect="00BE1C19">
      <w:headerReference w:type="default" r:id="rId161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A44B50" w14:textId="77777777" w:rsidR="00133FC9" w:rsidRDefault="00133FC9" w:rsidP="00F56440">
      <w:r>
        <w:separator/>
      </w:r>
    </w:p>
    <w:p w14:paraId="64E9F9BA" w14:textId="77777777" w:rsidR="00133FC9" w:rsidRDefault="00133FC9" w:rsidP="00F56440"/>
    <w:p w14:paraId="7F1E4136" w14:textId="77777777" w:rsidR="00133FC9" w:rsidRDefault="00133FC9" w:rsidP="00F56440"/>
    <w:p w14:paraId="46B8C35B" w14:textId="77777777" w:rsidR="00133FC9" w:rsidRDefault="00133FC9" w:rsidP="00F56440"/>
    <w:p w14:paraId="392B54F3" w14:textId="77777777" w:rsidR="00133FC9" w:rsidRDefault="00133FC9"/>
    <w:p w14:paraId="4E66AE6A" w14:textId="77777777" w:rsidR="00133FC9" w:rsidRDefault="00133FC9"/>
    <w:p w14:paraId="543E04EE" w14:textId="77777777" w:rsidR="00133FC9" w:rsidRDefault="00133FC9"/>
  </w:endnote>
  <w:endnote w:type="continuationSeparator" w:id="0">
    <w:p w14:paraId="18011EA4" w14:textId="77777777" w:rsidR="00133FC9" w:rsidRDefault="00133FC9" w:rsidP="00F56440">
      <w:r>
        <w:continuationSeparator/>
      </w:r>
    </w:p>
    <w:p w14:paraId="7E01319F" w14:textId="77777777" w:rsidR="00133FC9" w:rsidRDefault="00133FC9" w:rsidP="00F56440"/>
    <w:p w14:paraId="0ED99BDF" w14:textId="77777777" w:rsidR="00133FC9" w:rsidRDefault="00133FC9" w:rsidP="00F56440"/>
    <w:p w14:paraId="4D3D7E45" w14:textId="77777777" w:rsidR="00133FC9" w:rsidRDefault="00133FC9" w:rsidP="00F56440"/>
    <w:p w14:paraId="4B22091D" w14:textId="77777777" w:rsidR="00133FC9" w:rsidRDefault="00133FC9"/>
    <w:p w14:paraId="73C47486" w14:textId="77777777" w:rsidR="00133FC9" w:rsidRDefault="00133FC9"/>
    <w:p w14:paraId="52B73476" w14:textId="77777777" w:rsidR="00133FC9" w:rsidRDefault="00133F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Arial Unicode MS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Times New Roman (Textkörper CS)"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49DAB" w14:textId="77777777" w:rsidR="002E0FA7" w:rsidRDefault="002E0FA7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F2A08" w14:textId="77777777" w:rsidR="002E0FA7" w:rsidRDefault="002E0FA7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3FBE97C6" wp14:editId="0DD160D9">
          <wp:extent cx="569562" cy="199347"/>
          <wp:effectExtent l="0" t="0" r="2540" b="0"/>
          <wp:docPr id="310849154" name="Grafik 310849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3ACC3964" w14:textId="77777777" w:rsidR="002E0FA7" w:rsidRDefault="002E0FA7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C6E5F" w14:textId="77777777" w:rsidR="00133FC9" w:rsidRDefault="00133FC9" w:rsidP="00F56440">
      <w:r>
        <w:separator/>
      </w:r>
    </w:p>
    <w:p w14:paraId="5072F8B8" w14:textId="77777777" w:rsidR="00133FC9" w:rsidRDefault="00133FC9" w:rsidP="00F56440"/>
    <w:p w14:paraId="65BC8C40" w14:textId="77777777" w:rsidR="00133FC9" w:rsidRDefault="00133FC9" w:rsidP="00F56440"/>
    <w:p w14:paraId="0D5D5230" w14:textId="77777777" w:rsidR="00133FC9" w:rsidRDefault="00133FC9" w:rsidP="00F56440"/>
    <w:p w14:paraId="5026B43C" w14:textId="77777777" w:rsidR="00133FC9" w:rsidRDefault="00133FC9"/>
    <w:p w14:paraId="77DD2F7F" w14:textId="77777777" w:rsidR="00133FC9" w:rsidRDefault="00133FC9"/>
    <w:p w14:paraId="7B7402D6" w14:textId="77777777" w:rsidR="00133FC9" w:rsidRDefault="00133FC9"/>
  </w:footnote>
  <w:footnote w:type="continuationSeparator" w:id="0">
    <w:p w14:paraId="3924FD03" w14:textId="77777777" w:rsidR="00133FC9" w:rsidRDefault="00133FC9" w:rsidP="00F56440">
      <w:r>
        <w:continuationSeparator/>
      </w:r>
    </w:p>
    <w:p w14:paraId="5B0B29DD" w14:textId="77777777" w:rsidR="00133FC9" w:rsidRDefault="00133FC9" w:rsidP="00F56440"/>
    <w:p w14:paraId="5651F1F4" w14:textId="77777777" w:rsidR="00133FC9" w:rsidRDefault="00133FC9" w:rsidP="00F56440"/>
    <w:p w14:paraId="20BC0259" w14:textId="77777777" w:rsidR="00133FC9" w:rsidRDefault="00133FC9" w:rsidP="00F56440"/>
    <w:p w14:paraId="67B2C89A" w14:textId="77777777" w:rsidR="00133FC9" w:rsidRDefault="00133FC9"/>
    <w:p w14:paraId="50C6A598" w14:textId="77777777" w:rsidR="00133FC9" w:rsidRDefault="00133FC9"/>
    <w:p w14:paraId="6FCB9667" w14:textId="77777777" w:rsidR="00133FC9" w:rsidRDefault="00133F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28638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2E0FA7" w:rsidRPr="00E0758C" w14:paraId="3081EBE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904189D" w14:textId="77777777" w:rsidR="002E0FA7" w:rsidRPr="00E0758C" w:rsidRDefault="002E0FA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312C0E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273F9F1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4858C2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3431C0A" w14:textId="77777777" w:rsidR="002E0FA7" w:rsidRPr="00E17AE8" w:rsidRDefault="002E0FA7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0ADD6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E0FA7" w:rsidRPr="00E0758C" w14:paraId="192BB04E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9B9F030" w14:textId="77777777" w:rsidR="002E0FA7" w:rsidRPr="00E0758C" w:rsidRDefault="002E0FA7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A20133F" wp14:editId="6B8F38EB">
                <wp:extent cx="501162" cy="287655"/>
                <wp:effectExtent l="0" t="0" r="0" b="0"/>
                <wp:docPr id="753184942" name="Grafik 7531849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524" cy="288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404E9C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148319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F63A68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08771D3" wp14:editId="17269F6B">
                <wp:extent cx="337235" cy="324000"/>
                <wp:effectExtent l="0" t="0" r="5715" b="0"/>
                <wp:docPr id="345429938" name="Grafik 3454299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C1751DD" w14:textId="77777777" w:rsidR="002E0FA7" w:rsidRPr="00E17AE8" w:rsidRDefault="002E0FA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8101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E0FA7" w:rsidRPr="00E0758C" w14:paraId="1F0C10FE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927B38B" w14:textId="77777777" w:rsidR="002E0FA7" w:rsidRPr="00E0758C" w:rsidRDefault="002E0FA7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47D171C" wp14:editId="3DEC6271">
                <wp:extent cx="501162" cy="287655"/>
                <wp:effectExtent l="0" t="0" r="0" b="0"/>
                <wp:docPr id="1698791727" name="Grafik 16987917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524" cy="288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31FAD79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4EA37E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E2FCE2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8957A7" wp14:editId="1FF469E7">
                <wp:extent cx="337235" cy="324000"/>
                <wp:effectExtent l="0" t="0" r="5715" b="0"/>
                <wp:docPr id="480269440" name="Grafik 480269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F49E2B" w14:textId="77777777" w:rsidR="002E0FA7" w:rsidRPr="00E17AE8" w:rsidRDefault="002E0FA7" w:rsidP="0084766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60994" w14:textId="77777777" w:rsidR="002E0FA7" w:rsidRDefault="002E0FA7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E0FA7" w:rsidRPr="00E0758C" w14:paraId="4ECFC739" w14:textId="77777777" w:rsidTr="000D673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4A28C9" w14:textId="77777777" w:rsidR="002E0FA7" w:rsidRPr="00E0758C" w:rsidRDefault="002E0FA7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E8F7A49" wp14:editId="61534BA3">
                <wp:extent cx="396000" cy="264058"/>
                <wp:effectExtent l="0" t="0" r="0" b="0"/>
                <wp:docPr id="1825775581" name="Grafik 18257755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b="-66"/>
                        <a:stretch/>
                      </pic:blipFill>
                      <pic:spPr>
                        <a:xfrm>
                          <a:off x="0" y="0"/>
                          <a:ext cx="396000" cy="264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670BA5CC" w14:textId="77777777" w:rsidR="002E0FA7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44E469D6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Multiplikationsaufgaben</w:t>
          </w:r>
          <w:r w:rsidRPr="000067E8">
            <w:rPr>
              <w:color w:val="706F6F"/>
              <w:sz w:val="20"/>
              <w:szCs w:val="20"/>
            </w:rPr>
            <w:t>-Aufgaben zu Situationen finden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9BD11B5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55D13DD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389957D" wp14:editId="6038BE1D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41AA98E" w14:textId="77777777" w:rsidR="002E0FA7" w:rsidRDefault="002E0FA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5A68C" w14:textId="77777777" w:rsidR="002E0FA7" w:rsidRDefault="002E0FA7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E0FA7" w:rsidRPr="00E0758C" w14:paraId="75957BA4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62F91D" w14:textId="77777777" w:rsidR="002E0FA7" w:rsidRPr="00E0758C" w:rsidRDefault="002E0FA7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BE25957" wp14:editId="358A53A5">
                <wp:extent cx="396000" cy="264058"/>
                <wp:effectExtent l="0" t="0" r="0" b="0"/>
                <wp:docPr id="333377369" name="Grafik 3333773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b="-66"/>
                        <a:stretch/>
                      </pic:blipFill>
                      <pic:spPr>
                        <a:xfrm>
                          <a:off x="0" y="0"/>
                          <a:ext cx="396000" cy="264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0BFBA67B" w14:textId="77777777" w:rsidR="002E0FA7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502E6119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Divisionsaufgaben</w:t>
          </w:r>
          <w:r w:rsidRPr="000067E8">
            <w:rPr>
              <w:color w:val="706F6F"/>
              <w:sz w:val="20"/>
              <w:szCs w:val="20"/>
            </w:rPr>
            <w:t>-Aufgaben zu Situationen finden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4FE090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66BE0A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6B7B025" wp14:editId="1FED2EB2">
                <wp:extent cx="337235" cy="324000"/>
                <wp:effectExtent l="0" t="0" r="5715" b="0"/>
                <wp:docPr id="363872660" name="Grafik 363872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2B54615" w14:textId="77777777" w:rsidR="002E0FA7" w:rsidRDefault="002E0FA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4423E"/>
    <w:multiLevelType w:val="hybridMultilevel"/>
    <w:tmpl w:val="F5F8EF8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6842"/>
    <w:multiLevelType w:val="hybridMultilevel"/>
    <w:tmpl w:val="15B086C6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C708D"/>
    <w:multiLevelType w:val="hybridMultilevel"/>
    <w:tmpl w:val="5B506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B2AAB"/>
    <w:multiLevelType w:val="hybridMultilevel"/>
    <w:tmpl w:val="FA8A21D8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D1692"/>
    <w:multiLevelType w:val="hybridMultilevel"/>
    <w:tmpl w:val="490E1B00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38FD0819"/>
    <w:multiLevelType w:val="hybridMultilevel"/>
    <w:tmpl w:val="9042A8EE"/>
    <w:lvl w:ilvl="0" w:tplc="2AF67A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419D6"/>
    <w:multiLevelType w:val="hybridMultilevel"/>
    <w:tmpl w:val="DD7EE8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143178">
    <w:abstractNumId w:val="4"/>
  </w:num>
  <w:num w:numId="2" w16cid:durableId="1475176997">
    <w:abstractNumId w:val="10"/>
  </w:num>
  <w:num w:numId="3" w16cid:durableId="1281451000">
    <w:abstractNumId w:val="9"/>
  </w:num>
  <w:num w:numId="4" w16cid:durableId="791674994">
    <w:abstractNumId w:val="1"/>
  </w:num>
  <w:num w:numId="5" w16cid:durableId="1246646153">
    <w:abstractNumId w:val="6"/>
  </w:num>
  <w:num w:numId="6" w16cid:durableId="1238201452">
    <w:abstractNumId w:val="7"/>
  </w:num>
  <w:num w:numId="7" w16cid:durableId="1877310889">
    <w:abstractNumId w:val="5"/>
  </w:num>
  <w:num w:numId="8" w16cid:durableId="1567569471">
    <w:abstractNumId w:val="2"/>
  </w:num>
  <w:num w:numId="9" w16cid:durableId="1297758271">
    <w:abstractNumId w:val="8"/>
  </w:num>
  <w:num w:numId="10" w16cid:durableId="1824858197">
    <w:abstractNumId w:val="0"/>
  </w:num>
  <w:num w:numId="11" w16cid:durableId="109852418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C6"/>
    <w:rsid w:val="0000022A"/>
    <w:rsid w:val="00001908"/>
    <w:rsid w:val="00004F79"/>
    <w:rsid w:val="000052CA"/>
    <w:rsid w:val="000067E8"/>
    <w:rsid w:val="00010863"/>
    <w:rsid w:val="00011C8C"/>
    <w:rsid w:val="00013060"/>
    <w:rsid w:val="00014E2D"/>
    <w:rsid w:val="00020370"/>
    <w:rsid w:val="00021B05"/>
    <w:rsid w:val="00024CED"/>
    <w:rsid w:val="00026F34"/>
    <w:rsid w:val="00030B49"/>
    <w:rsid w:val="000358FA"/>
    <w:rsid w:val="0003654F"/>
    <w:rsid w:val="000425FD"/>
    <w:rsid w:val="00042F87"/>
    <w:rsid w:val="0004445C"/>
    <w:rsid w:val="00045C57"/>
    <w:rsid w:val="0004612D"/>
    <w:rsid w:val="00047413"/>
    <w:rsid w:val="0005096B"/>
    <w:rsid w:val="0005153C"/>
    <w:rsid w:val="0006247F"/>
    <w:rsid w:val="000646A2"/>
    <w:rsid w:val="00072AF3"/>
    <w:rsid w:val="00076180"/>
    <w:rsid w:val="00076A10"/>
    <w:rsid w:val="00080CF0"/>
    <w:rsid w:val="00081AEE"/>
    <w:rsid w:val="000833C4"/>
    <w:rsid w:val="00085A82"/>
    <w:rsid w:val="00091B11"/>
    <w:rsid w:val="0009400B"/>
    <w:rsid w:val="00095165"/>
    <w:rsid w:val="000951D4"/>
    <w:rsid w:val="00095D18"/>
    <w:rsid w:val="000970F9"/>
    <w:rsid w:val="00097784"/>
    <w:rsid w:val="000A2473"/>
    <w:rsid w:val="000A2D33"/>
    <w:rsid w:val="000A412F"/>
    <w:rsid w:val="000A65C6"/>
    <w:rsid w:val="000A661D"/>
    <w:rsid w:val="000B32E0"/>
    <w:rsid w:val="000B37C6"/>
    <w:rsid w:val="000B4968"/>
    <w:rsid w:val="000B7134"/>
    <w:rsid w:val="000B77D1"/>
    <w:rsid w:val="000C2A49"/>
    <w:rsid w:val="000C527B"/>
    <w:rsid w:val="000C56AC"/>
    <w:rsid w:val="000C7083"/>
    <w:rsid w:val="000D21F3"/>
    <w:rsid w:val="000D30D1"/>
    <w:rsid w:val="000D4174"/>
    <w:rsid w:val="000D488F"/>
    <w:rsid w:val="000D673C"/>
    <w:rsid w:val="000E1DE9"/>
    <w:rsid w:val="000E2765"/>
    <w:rsid w:val="000F13CD"/>
    <w:rsid w:val="000F1545"/>
    <w:rsid w:val="000F32C4"/>
    <w:rsid w:val="000F3516"/>
    <w:rsid w:val="000F599B"/>
    <w:rsid w:val="000F7F6B"/>
    <w:rsid w:val="00101357"/>
    <w:rsid w:val="001029C2"/>
    <w:rsid w:val="00104F4B"/>
    <w:rsid w:val="00112BD0"/>
    <w:rsid w:val="00114F3B"/>
    <w:rsid w:val="00120536"/>
    <w:rsid w:val="00120E67"/>
    <w:rsid w:val="0012488A"/>
    <w:rsid w:val="001312A6"/>
    <w:rsid w:val="00131443"/>
    <w:rsid w:val="001334AC"/>
    <w:rsid w:val="00133C95"/>
    <w:rsid w:val="00133CDA"/>
    <w:rsid w:val="00133FC9"/>
    <w:rsid w:val="0013679C"/>
    <w:rsid w:val="00140BC5"/>
    <w:rsid w:val="00141C88"/>
    <w:rsid w:val="00146955"/>
    <w:rsid w:val="0014695C"/>
    <w:rsid w:val="00146E20"/>
    <w:rsid w:val="00146ED1"/>
    <w:rsid w:val="00146F2A"/>
    <w:rsid w:val="00150886"/>
    <w:rsid w:val="00152728"/>
    <w:rsid w:val="00155195"/>
    <w:rsid w:val="001559BE"/>
    <w:rsid w:val="001610F3"/>
    <w:rsid w:val="00163EA8"/>
    <w:rsid w:val="001662C7"/>
    <w:rsid w:val="001669F7"/>
    <w:rsid w:val="00170589"/>
    <w:rsid w:val="00172744"/>
    <w:rsid w:val="001735AF"/>
    <w:rsid w:val="00177A51"/>
    <w:rsid w:val="00177A63"/>
    <w:rsid w:val="00180775"/>
    <w:rsid w:val="00180EC4"/>
    <w:rsid w:val="00183265"/>
    <w:rsid w:val="0018492B"/>
    <w:rsid w:val="001853AA"/>
    <w:rsid w:val="001858C2"/>
    <w:rsid w:val="0018699D"/>
    <w:rsid w:val="00191F71"/>
    <w:rsid w:val="00192565"/>
    <w:rsid w:val="00192D9F"/>
    <w:rsid w:val="001948F0"/>
    <w:rsid w:val="001968BE"/>
    <w:rsid w:val="001A1780"/>
    <w:rsid w:val="001B249B"/>
    <w:rsid w:val="001B2AC2"/>
    <w:rsid w:val="001B3139"/>
    <w:rsid w:val="001B43D2"/>
    <w:rsid w:val="001B6520"/>
    <w:rsid w:val="001C0814"/>
    <w:rsid w:val="001C0C6A"/>
    <w:rsid w:val="001C3055"/>
    <w:rsid w:val="001C3EE1"/>
    <w:rsid w:val="001C4682"/>
    <w:rsid w:val="001C6C3A"/>
    <w:rsid w:val="001C79EB"/>
    <w:rsid w:val="001D4814"/>
    <w:rsid w:val="001D6674"/>
    <w:rsid w:val="001D7B44"/>
    <w:rsid w:val="001E08C7"/>
    <w:rsid w:val="001E402C"/>
    <w:rsid w:val="001E4845"/>
    <w:rsid w:val="001E6DF4"/>
    <w:rsid w:val="001E7430"/>
    <w:rsid w:val="001F2A76"/>
    <w:rsid w:val="001F3249"/>
    <w:rsid w:val="001F3BDF"/>
    <w:rsid w:val="001F6F57"/>
    <w:rsid w:val="001F77B1"/>
    <w:rsid w:val="00200F3D"/>
    <w:rsid w:val="00202DAA"/>
    <w:rsid w:val="00204695"/>
    <w:rsid w:val="00205D8A"/>
    <w:rsid w:val="002061FE"/>
    <w:rsid w:val="00206256"/>
    <w:rsid w:val="00206AA9"/>
    <w:rsid w:val="0021237C"/>
    <w:rsid w:val="00212D4A"/>
    <w:rsid w:val="002150E8"/>
    <w:rsid w:val="00224450"/>
    <w:rsid w:val="002274BA"/>
    <w:rsid w:val="00230A99"/>
    <w:rsid w:val="002330F5"/>
    <w:rsid w:val="00235B6C"/>
    <w:rsid w:val="0023730D"/>
    <w:rsid w:val="00237759"/>
    <w:rsid w:val="00240CAD"/>
    <w:rsid w:val="00243737"/>
    <w:rsid w:val="00251C4C"/>
    <w:rsid w:val="00252562"/>
    <w:rsid w:val="00255F39"/>
    <w:rsid w:val="00261A05"/>
    <w:rsid w:val="00261CE3"/>
    <w:rsid w:val="0026269D"/>
    <w:rsid w:val="00264D79"/>
    <w:rsid w:val="002736A6"/>
    <w:rsid w:val="00273BC7"/>
    <w:rsid w:val="00273C8A"/>
    <w:rsid w:val="00276CE0"/>
    <w:rsid w:val="00276E7E"/>
    <w:rsid w:val="00280CAF"/>
    <w:rsid w:val="00281B10"/>
    <w:rsid w:val="0028628F"/>
    <w:rsid w:val="002869C0"/>
    <w:rsid w:val="002969B0"/>
    <w:rsid w:val="00297993"/>
    <w:rsid w:val="002A3358"/>
    <w:rsid w:val="002A5ABD"/>
    <w:rsid w:val="002B0676"/>
    <w:rsid w:val="002B7422"/>
    <w:rsid w:val="002C1315"/>
    <w:rsid w:val="002C2234"/>
    <w:rsid w:val="002C381B"/>
    <w:rsid w:val="002D1257"/>
    <w:rsid w:val="002D1886"/>
    <w:rsid w:val="002D3D06"/>
    <w:rsid w:val="002E0053"/>
    <w:rsid w:val="002E0FA7"/>
    <w:rsid w:val="002E55B9"/>
    <w:rsid w:val="002E6140"/>
    <w:rsid w:val="002E6A63"/>
    <w:rsid w:val="002F2B43"/>
    <w:rsid w:val="002F4885"/>
    <w:rsid w:val="002F7A85"/>
    <w:rsid w:val="003006A2"/>
    <w:rsid w:val="003011A1"/>
    <w:rsid w:val="0030347F"/>
    <w:rsid w:val="00305887"/>
    <w:rsid w:val="003079FB"/>
    <w:rsid w:val="003105B6"/>
    <w:rsid w:val="00315877"/>
    <w:rsid w:val="0032057B"/>
    <w:rsid w:val="0032245A"/>
    <w:rsid w:val="0032289E"/>
    <w:rsid w:val="00323575"/>
    <w:rsid w:val="00324169"/>
    <w:rsid w:val="003244CA"/>
    <w:rsid w:val="00325B9F"/>
    <w:rsid w:val="00327660"/>
    <w:rsid w:val="00332BA3"/>
    <w:rsid w:val="00333312"/>
    <w:rsid w:val="00335B6E"/>
    <w:rsid w:val="0033677C"/>
    <w:rsid w:val="00342F80"/>
    <w:rsid w:val="0034350A"/>
    <w:rsid w:val="00351DF0"/>
    <w:rsid w:val="00352164"/>
    <w:rsid w:val="00353BDB"/>
    <w:rsid w:val="00354A18"/>
    <w:rsid w:val="00354D8C"/>
    <w:rsid w:val="00357CE4"/>
    <w:rsid w:val="0036197D"/>
    <w:rsid w:val="00362FA9"/>
    <w:rsid w:val="00363178"/>
    <w:rsid w:val="00363A47"/>
    <w:rsid w:val="003654EE"/>
    <w:rsid w:val="003655ED"/>
    <w:rsid w:val="00365D85"/>
    <w:rsid w:val="003675F9"/>
    <w:rsid w:val="00367D3E"/>
    <w:rsid w:val="0037445F"/>
    <w:rsid w:val="00374BA9"/>
    <w:rsid w:val="003760D9"/>
    <w:rsid w:val="00376C2F"/>
    <w:rsid w:val="003811BF"/>
    <w:rsid w:val="00386976"/>
    <w:rsid w:val="00386A12"/>
    <w:rsid w:val="00387E4E"/>
    <w:rsid w:val="00387E96"/>
    <w:rsid w:val="003908B0"/>
    <w:rsid w:val="00391BC6"/>
    <w:rsid w:val="00393206"/>
    <w:rsid w:val="003A591E"/>
    <w:rsid w:val="003A744F"/>
    <w:rsid w:val="003B03AF"/>
    <w:rsid w:val="003B04ED"/>
    <w:rsid w:val="003B04FD"/>
    <w:rsid w:val="003B3169"/>
    <w:rsid w:val="003B54C2"/>
    <w:rsid w:val="003B5F33"/>
    <w:rsid w:val="003B6076"/>
    <w:rsid w:val="003B6095"/>
    <w:rsid w:val="003C1F98"/>
    <w:rsid w:val="003C3680"/>
    <w:rsid w:val="003C704E"/>
    <w:rsid w:val="003C7B7B"/>
    <w:rsid w:val="003C7E45"/>
    <w:rsid w:val="003D17F3"/>
    <w:rsid w:val="003D2DC6"/>
    <w:rsid w:val="003D3CF9"/>
    <w:rsid w:val="003D3DB9"/>
    <w:rsid w:val="003D5798"/>
    <w:rsid w:val="003E26AC"/>
    <w:rsid w:val="003E2761"/>
    <w:rsid w:val="003E53BF"/>
    <w:rsid w:val="003E6872"/>
    <w:rsid w:val="003F00BC"/>
    <w:rsid w:val="003F0902"/>
    <w:rsid w:val="003F3BD6"/>
    <w:rsid w:val="003F3D8F"/>
    <w:rsid w:val="003F40BD"/>
    <w:rsid w:val="003F4B77"/>
    <w:rsid w:val="003F6248"/>
    <w:rsid w:val="003F625D"/>
    <w:rsid w:val="003F6BF5"/>
    <w:rsid w:val="003F7237"/>
    <w:rsid w:val="004041C4"/>
    <w:rsid w:val="00405B3A"/>
    <w:rsid w:val="00406E9D"/>
    <w:rsid w:val="0041293D"/>
    <w:rsid w:val="00415ECC"/>
    <w:rsid w:val="00416A45"/>
    <w:rsid w:val="00421399"/>
    <w:rsid w:val="00421559"/>
    <w:rsid w:val="004221C0"/>
    <w:rsid w:val="00423B88"/>
    <w:rsid w:val="00427CE9"/>
    <w:rsid w:val="00430B07"/>
    <w:rsid w:val="00436FD7"/>
    <w:rsid w:val="0044106F"/>
    <w:rsid w:val="004410FB"/>
    <w:rsid w:val="00441287"/>
    <w:rsid w:val="004430E4"/>
    <w:rsid w:val="004443AB"/>
    <w:rsid w:val="00450EDC"/>
    <w:rsid w:val="00451718"/>
    <w:rsid w:val="00456B4C"/>
    <w:rsid w:val="00460CD0"/>
    <w:rsid w:val="004629EB"/>
    <w:rsid w:val="00463F5D"/>
    <w:rsid w:val="00467290"/>
    <w:rsid w:val="00472DA0"/>
    <w:rsid w:val="00473B71"/>
    <w:rsid w:val="004773EE"/>
    <w:rsid w:val="00477539"/>
    <w:rsid w:val="004806B4"/>
    <w:rsid w:val="0048537F"/>
    <w:rsid w:val="00485714"/>
    <w:rsid w:val="004916A8"/>
    <w:rsid w:val="00494C2C"/>
    <w:rsid w:val="00495371"/>
    <w:rsid w:val="004A2630"/>
    <w:rsid w:val="004A42F8"/>
    <w:rsid w:val="004A7418"/>
    <w:rsid w:val="004B006A"/>
    <w:rsid w:val="004B1E4C"/>
    <w:rsid w:val="004B43D8"/>
    <w:rsid w:val="004B66BA"/>
    <w:rsid w:val="004C0FF9"/>
    <w:rsid w:val="004C1479"/>
    <w:rsid w:val="004C2191"/>
    <w:rsid w:val="004D01A4"/>
    <w:rsid w:val="004D033C"/>
    <w:rsid w:val="004D0BBC"/>
    <w:rsid w:val="004D0BFC"/>
    <w:rsid w:val="004D383A"/>
    <w:rsid w:val="004D5108"/>
    <w:rsid w:val="004D537D"/>
    <w:rsid w:val="004E07B3"/>
    <w:rsid w:val="004E1347"/>
    <w:rsid w:val="004E5545"/>
    <w:rsid w:val="004E5F18"/>
    <w:rsid w:val="004E6E5D"/>
    <w:rsid w:val="004E7EF5"/>
    <w:rsid w:val="004F1141"/>
    <w:rsid w:val="004F2687"/>
    <w:rsid w:val="004F6B97"/>
    <w:rsid w:val="004F797A"/>
    <w:rsid w:val="004F7D54"/>
    <w:rsid w:val="00505C12"/>
    <w:rsid w:val="00506BFA"/>
    <w:rsid w:val="00512E4A"/>
    <w:rsid w:val="005131AB"/>
    <w:rsid w:val="0051334C"/>
    <w:rsid w:val="00513F2E"/>
    <w:rsid w:val="00516206"/>
    <w:rsid w:val="0052020F"/>
    <w:rsid w:val="0052085C"/>
    <w:rsid w:val="005256C6"/>
    <w:rsid w:val="00525E77"/>
    <w:rsid w:val="0052718F"/>
    <w:rsid w:val="0053023E"/>
    <w:rsid w:val="005306EE"/>
    <w:rsid w:val="00530B72"/>
    <w:rsid w:val="00533B76"/>
    <w:rsid w:val="00535254"/>
    <w:rsid w:val="0053554B"/>
    <w:rsid w:val="00536213"/>
    <w:rsid w:val="00536918"/>
    <w:rsid w:val="00536F5D"/>
    <w:rsid w:val="00537EB2"/>
    <w:rsid w:val="00543A9A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3877"/>
    <w:rsid w:val="00564563"/>
    <w:rsid w:val="00564791"/>
    <w:rsid w:val="005659A1"/>
    <w:rsid w:val="0056638C"/>
    <w:rsid w:val="005674D3"/>
    <w:rsid w:val="00575518"/>
    <w:rsid w:val="0057597F"/>
    <w:rsid w:val="0057608C"/>
    <w:rsid w:val="00576703"/>
    <w:rsid w:val="0057777C"/>
    <w:rsid w:val="00577C8D"/>
    <w:rsid w:val="00577DDC"/>
    <w:rsid w:val="00582922"/>
    <w:rsid w:val="005855D4"/>
    <w:rsid w:val="005874C8"/>
    <w:rsid w:val="00587F2C"/>
    <w:rsid w:val="0059191C"/>
    <w:rsid w:val="005948D3"/>
    <w:rsid w:val="00596FF7"/>
    <w:rsid w:val="005A1B94"/>
    <w:rsid w:val="005A2657"/>
    <w:rsid w:val="005A5C2E"/>
    <w:rsid w:val="005B0745"/>
    <w:rsid w:val="005B080D"/>
    <w:rsid w:val="005B181B"/>
    <w:rsid w:val="005B2620"/>
    <w:rsid w:val="005B4C3B"/>
    <w:rsid w:val="005B5014"/>
    <w:rsid w:val="005B7986"/>
    <w:rsid w:val="005B7C07"/>
    <w:rsid w:val="005C24F6"/>
    <w:rsid w:val="005C26AF"/>
    <w:rsid w:val="005C56C1"/>
    <w:rsid w:val="005C7FF4"/>
    <w:rsid w:val="005D1C13"/>
    <w:rsid w:val="005D3569"/>
    <w:rsid w:val="005D3B6F"/>
    <w:rsid w:val="005D410F"/>
    <w:rsid w:val="005D794B"/>
    <w:rsid w:val="005E0251"/>
    <w:rsid w:val="005E4463"/>
    <w:rsid w:val="005E619C"/>
    <w:rsid w:val="005F0A6D"/>
    <w:rsid w:val="005F22E4"/>
    <w:rsid w:val="005F772D"/>
    <w:rsid w:val="006015F6"/>
    <w:rsid w:val="00602712"/>
    <w:rsid w:val="00605734"/>
    <w:rsid w:val="00614F05"/>
    <w:rsid w:val="00617C84"/>
    <w:rsid w:val="00623B9A"/>
    <w:rsid w:val="00623D43"/>
    <w:rsid w:val="00624820"/>
    <w:rsid w:val="00624F74"/>
    <w:rsid w:val="006259AD"/>
    <w:rsid w:val="006347EC"/>
    <w:rsid w:val="0063560B"/>
    <w:rsid w:val="00636D7F"/>
    <w:rsid w:val="00637B96"/>
    <w:rsid w:val="006410D6"/>
    <w:rsid w:val="00643F9F"/>
    <w:rsid w:val="00644456"/>
    <w:rsid w:val="00644F56"/>
    <w:rsid w:val="00645505"/>
    <w:rsid w:val="00647092"/>
    <w:rsid w:val="00647741"/>
    <w:rsid w:val="00651822"/>
    <w:rsid w:val="006518F9"/>
    <w:rsid w:val="00661A9A"/>
    <w:rsid w:val="0066281B"/>
    <w:rsid w:val="00662B5B"/>
    <w:rsid w:val="00662F80"/>
    <w:rsid w:val="00664421"/>
    <w:rsid w:val="00667BB0"/>
    <w:rsid w:val="00675072"/>
    <w:rsid w:val="0067534A"/>
    <w:rsid w:val="00677409"/>
    <w:rsid w:val="00681F02"/>
    <w:rsid w:val="0068439C"/>
    <w:rsid w:val="00685B0E"/>
    <w:rsid w:val="00685B7A"/>
    <w:rsid w:val="00686C67"/>
    <w:rsid w:val="00686FC0"/>
    <w:rsid w:val="0069129F"/>
    <w:rsid w:val="006949B0"/>
    <w:rsid w:val="00696B7F"/>
    <w:rsid w:val="006A253B"/>
    <w:rsid w:val="006A63F4"/>
    <w:rsid w:val="006A7431"/>
    <w:rsid w:val="006B1E07"/>
    <w:rsid w:val="006B5344"/>
    <w:rsid w:val="006C7499"/>
    <w:rsid w:val="006D25D9"/>
    <w:rsid w:val="006D3390"/>
    <w:rsid w:val="006D3F5D"/>
    <w:rsid w:val="006D7159"/>
    <w:rsid w:val="006E162A"/>
    <w:rsid w:val="006E5DEC"/>
    <w:rsid w:val="006E700D"/>
    <w:rsid w:val="006F0F14"/>
    <w:rsid w:val="006F3B1C"/>
    <w:rsid w:val="006F3F4C"/>
    <w:rsid w:val="006F5451"/>
    <w:rsid w:val="00700B74"/>
    <w:rsid w:val="007027D1"/>
    <w:rsid w:val="00705357"/>
    <w:rsid w:val="00705AE4"/>
    <w:rsid w:val="00707F17"/>
    <w:rsid w:val="0071032F"/>
    <w:rsid w:val="00711B95"/>
    <w:rsid w:val="00712580"/>
    <w:rsid w:val="00716243"/>
    <w:rsid w:val="00723E53"/>
    <w:rsid w:val="00724BEB"/>
    <w:rsid w:val="00727114"/>
    <w:rsid w:val="007306C0"/>
    <w:rsid w:val="00734981"/>
    <w:rsid w:val="00735D3C"/>
    <w:rsid w:val="00736DAF"/>
    <w:rsid w:val="0073796D"/>
    <w:rsid w:val="00737D8D"/>
    <w:rsid w:val="00740CAE"/>
    <w:rsid w:val="0074113F"/>
    <w:rsid w:val="0074205D"/>
    <w:rsid w:val="007438C5"/>
    <w:rsid w:val="00747C20"/>
    <w:rsid w:val="00750506"/>
    <w:rsid w:val="0075112E"/>
    <w:rsid w:val="00751A89"/>
    <w:rsid w:val="00753CFE"/>
    <w:rsid w:val="00757F0F"/>
    <w:rsid w:val="007610A9"/>
    <w:rsid w:val="00761338"/>
    <w:rsid w:val="0076139C"/>
    <w:rsid w:val="00764711"/>
    <w:rsid w:val="00765286"/>
    <w:rsid w:val="00765D9E"/>
    <w:rsid w:val="00766708"/>
    <w:rsid w:val="0076674D"/>
    <w:rsid w:val="007674C3"/>
    <w:rsid w:val="007723C1"/>
    <w:rsid w:val="007751B1"/>
    <w:rsid w:val="00776C43"/>
    <w:rsid w:val="00782287"/>
    <w:rsid w:val="00784962"/>
    <w:rsid w:val="00786812"/>
    <w:rsid w:val="00787517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06C3"/>
    <w:rsid w:val="007B19C9"/>
    <w:rsid w:val="007B2454"/>
    <w:rsid w:val="007B450E"/>
    <w:rsid w:val="007B5A47"/>
    <w:rsid w:val="007B726E"/>
    <w:rsid w:val="007C3B5B"/>
    <w:rsid w:val="007C3F51"/>
    <w:rsid w:val="007C650F"/>
    <w:rsid w:val="007D071F"/>
    <w:rsid w:val="007D3998"/>
    <w:rsid w:val="007D62DE"/>
    <w:rsid w:val="007D63F0"/>
    <w:rsid w:val="007D723D"/>
    <w:rsid w:val="007E2ED3"/>
    <w:rsid w:val="007E4977"/>
    <w:rsid w:val="007E5913"/>
    <w:rsid w:val="007E6223"/>
    <w:rsid w:val="007E6AC7"/>
    <w:rsid w:val="007F025F"/>
    <w:rsid w:val="007F1BC6"/>
    <w:rsid w:val="007F247F"/>
    <w:rsid w:val="008026EF"/>
    <w:rsid w:val="00802FFF"/>
    <w:rsid w:val="00803F58"/>
    <w:rsid w:val="00807CF4"/>
    <w:rsid w:val="00811D2D"/>
    <w:rsid w:val="00812B0E"/>
    <w:rsid w:val="00814EAA"/>
    <w:rsid w:val="008159EA"/>
    <w:rsid w:val="00816C34"/>
    <w:rsid w:val="00820E3B"/>
    <w:rsid w:val="00822CFB"/>
    <w:rsid w:val="00824378"/>
    <w:rsid w:val="00824C43"/>
    <w:rsid w:val="00824E78"/>
    <w:rsid w:val="00825A92"/>
    <w:rsid w:val="00825CEC"/>
    <w:rsid w:val="0082727E"/>
    <w:rsid w:val="00827BF0"/>
    <w:rsid w:val="00830DD1"/>
    <w:rsid w:val="0083575B"/>
    <w:rsid w:val="00835983"/>
    <w:rsid w:val="00835C0B"/>
    <w:rsid w:val="008368C8"/>
    <w:rsid w:val="00840FC2"/>
    <w:rsid w:val="00841EB1"/>
    <w:rsid w:val="0084407C"/>
    <w:rsid w:val="00844A02"/>
    <w:rsid w:val="008454DC"/>
    <w:rsid w:val="008456A0"/>
    <w:rsid w:val="00846EE1"/>
    <w:rsid w:val="0084766C"/>
    <w:rsid w:val="00851046"/>
    <w:rsid w:val="00851CEC"/>
    <w:rsid w:val="00851EA8"/>
    <w:rsid w:val="00854D4E"/>
    <w:rsid w:val="008616E5"/>
    <w:rsid w:val="008619E9"/>
    <w:rsid w:val="008640FA"/>
    <w:rsid w:val="00867675"/>
    <w:rsid w:val="00867A6B"/>
    <w:rsid w:val="00870C51"/>
    <w:rsid w:val="00871C2C"/>
    <w:rsid w:val="008738EB"/>
    <w:rsid w:val="00880305"/>
    <w:rsid w:val="00881799"/>
    <w:rsid w:val="00882E48"/>
    <w:rsid w:val="00885AB1"/>
    <w:rsid w:val="00890616"/>
    <w:rsid w:val="008918CD"/>
    <w:rsid w:val="00892B90"/>
    <w:rsid w:val="00893D10"/>
    <w:rsid w:val="00895250"/>
    <w:rsid w:val="008A17D3"/>
    <w:rsid w:val="008A5490"/>
    <w:rsid w:val="008B083A"/>
    <w:rsid w:val="008B08C3"/>
    <w:rsid w:val="008C4891"/>
    <w:rsid w:val="008C6C14"/>
    <w:rsid w:val="008C767A"/>
    <w:rsid w:val="008C7803"/>
    <w:rsid w:val="008D2096"/>
    <w:rsid w:val="008D2771"/>
    <w:rsid w:val="008D2906"/>
    <w:rsid w:val="008D6409"/>
    <w:rsid w:val="008D6498"/>
    <w:rsid w:val="008D6BF7"/>
    <w:rsid w:val="008D7103"/>
    <w:rsid w:val="008D7351"/>
    <w:rsid w:val="008E0035"/>
    <w:rsid w:val="008E1743"/>
    <w:rsid w:val="008E2563"/>
    <w:rsid w:val="008E408B"/>
    <w:rsid w:val="008E6EEC"/>
    <w:rsid w:val="008F06F9"/>
    <w:rsid w:val="008F2B59"/>
    <w:rsid w:val="008F33A6"/>
    <w:rsid w:val="008F4B5F"/>
    <w:rsid w:val="008F521D"/>
    <w:rsid w:val="00902DA5"/>
    <w:rsid w:val="00904D35"/>
    <w:rsid w:val="00906263"/>
    <w:rsid w:val="00906FD2"/>
    <w:rsid w:val="009073CA"/>
    <w:rsid w:val="00907AE4"/>
    <w:rsid w:val="00911328"/>
    <w:rsid w:val="009117E0"/>
    <w:rsid w:val="00911EDF"/>
    <w:rsid w:val="00914E01"/>
    <w:rsid w:val="0092067B"/>
    <w:rsid w:val="00920890"/>
    <w:rsid w:val="009250CC"/>
    <w:rsid w:val="009254A1"/>
    <w:rsid w:val="009270B6"/>
    <w:rsid w:val="0092716D"/>
    <w:rsid w:val="00927D4F"/>
    <w:rsid w:val="0093552E"/>
    <w:rsid w:val="00937676"/>
    <w:rsid w:val="0094004C"/>
    <w:rsid w:val="009409A9"/>
    <w:rsid w:val="00942787"/>
    <w:rsid w:val="00942DC5"/>
    <w:rsid w:val="00944924"/>
    <w:rsid w:val="009452F9"/>
    <w:rsid w:val="00950BC4"/>
    <w:rsid w:val="00950ED3"/>
    <w:rsid w:val="00951D37"/>
    <w:rsid w:val="00957A37"/>
    <w:rsid w:val="00960613"/>
    <w:rsid w:val="00963FC5"/>
    <w:rsid w:val="00964E33"/>
    <w:rsid w:val="0096595E"/>
    <w:rsid w:val="00966E9B"/>
    <w:rsid w:val="009701AC"/>
    <w:rsid w:val="0097228F"/>
    <w:rsid w:val="00974ACA"/>
    <w:rsid w:val="00982CBF"/>
    <w:rsid w:val="00983C41"/>
    <w:rsid w:val="00983C89"/>
    <w:rsid w:val="0099425F"/>
    <w:rsid w:val="009A1831"/>
    <w:rsid w:val="009A660E"/>
    <w:rsid w:val="009A767B"/>
    <w:rsid w:val="009B1317"/>
    <w:rsid w:val="009B1745"/>
    <w:rsid w:val="009B35B2"/>
    <w:rsid w:val="009C07AB"/>
    <w:rsid w:val="009C1884"/>
    <w:rsid w:val="009C2627"/>
    <w:rsid w:val="009C4E47"/>
    <w:rsid w:val="009C5751"/>
    <w:rsid w:val="009D30C8"/>
    <w:rsid w:val="009D47D3"/>
    <w:rsid w:val="009E2ABB"/>
    <w:rsid w:val="009E5DC5"/>
    <w:rsid w:val="009E7004"/>
    <w:rsid w:val="009F0699"/>
    <w:rsid w:val="009F0C21"/>
    <w:rsid w:val="009F555C"/>
    <w:rsid w:val="009F57A1"/>
    <w:rsid w:val="009F644B"/>
    <w:rsid w:val="009F75EA"/>
    <w:rsid w:val="00A00AC8"/>
    <w:rsid w:val="00A00F20"/>
    <w:rsid w:val="00A0137F"/>
    <w:rsid w:val="00A041F5"/>
    <w:rsid w:val="00A04869"/>
    <w:rsid w:val="00A05FEB"/>
    <w:rsid w:val="00A06C41"/>
    <w:rsid w:val="00A07BB3"/>
    <w:rsid w:val="00A07FE3"/>
    <w:rsid w:val="00A11F5F"/>
    <w:rsid w:val="00A147B9"/>
    <w:rsid w:val="00A1590E"/>
    <w:rsid w:val="00A161B2"/>
    <w:rsid w:val="00A2208A"/>
    <w:rsid w:val="00A260A5"/>
    <w:rsid w:val="00A27870"/>
    <w:rsid w:val="00A32041"/>
    <w:rsid w:val="00A34C62"/>
    <w:rsid w:val="00A35658"/>
    <w:rsid w:val="00A358DB"/>
    <w:rsid w:val="00A36B02"/>
    <w:rsid w:val="00A42243"/>
    <w:rsid w:val="00A42FF1"/>
    <w:rsid w:val="00A456D2"/>
    <w:rsid w:val="00A47116"/>
    <w:rsid w:val="00A53FD1"/>
    <w:rsid w:val="00A55D00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1287"/>
    <w:rsid w:val="00A81340"/>
    <w:rsid w:val="00A8170E"/>
    <w:rsid w:val="00A82B32"/>
    <w:rsid w:val="00A83021"/>
    <w:rsid w:val="00A8615A"/>
    <w:rsid w:val="00A862D3"/>
    <w:rsid w:val="00A9431F"/>
    <w:rsid w:val="00A955F6"/>
    <w:rsid w:val="00AA0750"/>
    <w:rsid w:val="00AA0AF3"/>
    <w:rsid w:val="00AA13CF"/>
    <w:rsid w:val="00AA1F9C"/>
    <w:rsid w:val="00AA2AFA"/>
    <w:rsid w:val="00AA663D"/>
    <w:rsid w:val="00AA6944"/>
    <w:rsid w:val="00AA7BE7"/>
    <w:rsid w:val="00AB041C"/>
    <w:rsid w:val="00AB18D0"/>
    <w:rsid w:val="00AB4734"/>
    <w:rsid w:val="00AC190B"/>
    <w:rsid w:val="00AC7674"/>
    <w:rsid w:val="00AD027D"/>
    <w:rsid w:val="00AD13C3"/>
    <w:rsid w:val="00AD1C72"/>
    <w:rsid w:val="00AD1ED2"/>
    <w:rsid w:val="00AD3925"/>
    <w:rsid w:val="00AD4928"/>
    <w:rsid w:val="00AD623E"/>
    <w:rsid w:val="00AD791E"/>
    <w:rsid w:val="00AE3E32"/>
    <w:rsid w:val="00AE4B56"/>
    <w:rsid w:val="00AE6358"/>
    <w:rsid w:val="00B00EE2"/>
    <w:rsid w:val="00B00F42"/>
    <w:rsid w:val="00B01E3A"/>
    <w:rsid w:val="00B055C4"/>
    <w:rsid w:val="00B05E8D"/>
    <w:rsid w:val="00B0709F"/>
    <w:rsid w:val="00B114AE"/>
    <w:rsid w:val="00B126D2"/>
    <w:rsid w:val="00B1324A"/>
    <w:rsid w:val="00B16463"/>
    <w:rsid w:val="00B20B30"/>
    <w:rsid w:val="00B21930"/>
    <w:rsid w:val="00B2197A"/>
    <w:rsid w:val="00B2327C"/>
    <w:rsid w:val="00B24DE1"/>
    <w:rsid w:val="00B262C5"/>
    <w:rsid w:val="00B27756"/>
    <w:rsid w:val="00B30199"/>
    <w:rsid w:val="00B34C95"/>
    <w:rsid w:val="00B3542D"/>
    <w:rsid w:val="00B37647"/>
    <w:rsid w:val="00B41FF9"/>
    <w:rsid w:val="00B427B8"/>
    <w:rsid w:val="00B53DD7"/>
    <w:rsid w:val="00B54EF4"/>
    <w:rsid w:val="00B565C2"/>
    <w:rsid w:val="00B569BB"/>
    <w:rsid w:val="00B56F51"/>
    <w:rsid w:val="00B577E2"/>
    <w:rsid w:val="00B60530"/>
    <w:rsid w:val="00B66771"/>
    <w:rsid w:val="00B678A7"/>
    <w:rsid w:val="00B70CFD"/>
    <w:rsid w:val="00B726BD"/>
    <w:rsid w:val="00B72942"/>
    <w:rsid w:val="00B74344"/>
    <w:rsid w:val="00B843D5"/>
    <w:rsid w:val="00B849BA"/>
    <w:rsid w:val="00B84D5A"/>
    <w:rsid w:val="00B90A2A"/>
    <w:rsid w:val="00B953E6"/>
    <w:rsid w:val="00BA119B"/>
    <w:rsid w:val="00BA2A29"/>
    <w:rsid w:val="00BB05E4"/>
    <w:rsid w:val="00BB07F5"/>
    <w:rsid w:val="00BB1926"/>
    <w:rsid w:val="00BB35B4"/>
    <w:rsid w:val="00BB456F"/>
    <w:rsid w:val="00BB4735"/>
    <w:rsid w:val="00BB543D"/>
    <w:rsid w:val="00BB579A"/>
    <w:rsid w:val="00BB6FAC"/>
    <w:rsid w:val="00BB762D"/>
    <w:rsid w:val="00BC2170"/>
    <w:rsid w:val="00BC35DB"/>
    <w:rsid w:val="00BD1B41"/>
    <w:rsid w:val="00BD4139"/>
    <w:rsid w:val="00BD5277"/>
    <w:rsid w:val="00BD71FF"/>
    <w:rsid w:val="00BE1C19"/>
    <w:rsid w:val="00BE1EF5"/>
    <w:rsid w:val="00BE336E"/>
    <w:rsid w:val="00BE43DC"/>
    <w:rsid w:val="00BE6AC7"/>
    <w:rsid w:val="00BF0827"/>
    <w:rsid w:val="00BF0B52"/>
    <w:rsid w:val="00BF1734"/>
    <w:rsid w:val="00BF309C"/>
    <w:rsid w:val="00BF43AC"/>
    <w:rsid w:val="00BF4F99"/>
    <w:rsid w:val="00BF62C0"/>
    <w:rsid w:val="00BF6CB2"/>
    <w:rsid w:val="00BF7225"/>
    <w:rsid w:val="00C01BE1"/>
    <w:rsid w:val="00C03FF0"/>
    <w:rsid w:val="00C05056"/>
    <w:rsid w:val="00C056A1"/>
    <w:rsid w:val="00C06056"/>
    <w:rsid w:val="00C06312"/>
    <w:rsid w:val="00C069FF"/>
    <w:rsid w:val="00C06E18"/>
    <w:rsid w:val="00C12B19"/>
    <w:rsid w:val="00C12D86"/>
    <w:rsid w:val="00C16FA4"/>
    <w:rsid w:val="00C17827"/>
    <w:rsid w:val="00C17E72"/>
    <w:rsid w:val="00C2193A"/>
    <w:rsid w:val="00C25120"/>
    <w:rsid w:val="00C31484"/>
    <w:rsid w:val="00C31EC7"/>
    <w:rsid w:val="00C37BC0"/>
    <w:rsid w:val="00C41788"/>
    <w:rsid w:val="00C43751"/>
    <w:rsid w:val="00C4398E"/>
    <w:rsid w:val="00C46951"/>
    <w:rsid w:val="00C506B3"/>
    <w:rsid w:val="00C507AD"/>
    <w:rsid w:val="00C51BE4"/>
    <w:rsid w:val="00C56FB9"/>
    <w:rsid w:val="00C6259D"/>
    <w:rsid w:val="00C62C04"/>
    <w:rsid w:val="00C66483"/>
    <w:rsid w:val="00C672EA"/>
    <w:rsid w:val="00C67509"/>
    <w:rsid w:val="00C76283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387B"/>
    <w:rsid w:val="00CB1226"/>
    <w:rsid w:val="00CB2196"/>
    <w:rsid w:val="00CB613A"/>
    <w:rsid w:val="00CB673F"/>
    <w:rsid w:val="00CB72F3"/>
    <w:rsid w:val="00CC3642"/>
    <w:rsid w:val="00CC417C"/>
    <w:rsid w:val="00CC77F0"/>
    <w:rsid w:val="00CD338A"/>
    <w:rsid w:val="00CD3FFB"/>
    <w:rsid w:val="00CD4FD7"/>
    <w:rsid w:val="00CD70B2"/>
    <w:rsid w:val="00CD7D00"/>
    <w:rsid w:val="00CD7EA4"/>
    <w:rsid w:val="00CE11CA"/>
    <w:rsid w:val="00CE5E1C"/>
    <w:rsid w:val="00CF0F5D"/>
    <w:rsid w:val="00CF2749"/>
    <w:rsid w:val="00CF28DA"/>
    <w:rsid w:val="00CF2F07"/>
    <w:rsid w:val="00CF3F6C"/>
    <w:rsid w:val="00D10355"/>
    <w:rsid w:val="00D12349"/>
    <w:rsid w:val="00D1727F"/>
    <w:rsid w:val="00D239EF"/>
    <w:rsid w:val="00D25926"/>
    <w:rsid w:val="00D315D5"/>
    <w:rsid w:val="00D35B2E"/>
    <w:rsid w:val="00D4245A"/>
    <w:rsid w:val="00D47BA6"/>
    <w:rsid w:val="00D510B7"/>
    <w:rsid w:val="00D5145C"/>
    <w:rsid w:val="00D521C6"/>
    <w:rsid w:val="00D52C1B"/>
    <w:rsid w:val="00D53628"/>
    <w:rsid w:val="00D53CEA"/>
    <w:rsid w:val="00D644E6"/>
    <w:rsid w:val="00D67EB7"/>
    <w:rsid w:val="00D726A5"/>
    <w:rsid w:val="00D75894"/>
    <w:rsid w:val="00D809E0"/>
    <w:rsid w:val="00D8559C"/>
    <w:rsid w:val="00D86395"/>
    <w:rsid w:val="00D86547"/>
    <w:rsid w:val="00D90FD1"/>
    <w:rsid w:val="00D919CC"/>
    <w:rsid w:val="00D92625"/>
    <w:rsid w:val="00D92F05"/>
    <w:rsid w:val="00DA1AD4"/>
    <w:rsid w:val="00DA3CA6"/>
    <w:rsid w:val="00DA581C"/>
    <w:rsid w:val="00DA7DEA"/>
    <w:rsid w:val="00DB0C59"/>
    <w:rsid w:val="00DB28DE"/>
    <w:rsid w:val="00DB2E8D"/>
    <w:rsid w:val="00DB5CF5"/>
    <w:rsid w:val="00DC1EC7"/>
    <w:rsid w:val="00DC60D7"/>
    <w:rsid w:val="00DC6897"/>
    <w:rsid w:val="00DD1212"/>
    <w:rsid w:val="00DD5F0C"/>
    <w:rsid w:val="00DE01CB"/>
    <w:rsid w:val="00DE31E6"/>
    <w:rsid w:val="00DE56BE"/>
    <w:rsid w:val="00DF140D"/>
    <w:rsid w:val="00DF5007"/>
    <w:rsid w:val="00E012B4"/>
    <w:rsid w:val="00E022BD"/>
    <w:rsid w:val="00E0515E"/>
    <w:rsid w:val="00E07517"/>
    <w:rsid w:val="00E0758C"/>
    <w:rsid w:val="00E07631"/>
    <w:rsid w:val="00E076C1"/>
    <w:rsid w:val="00E077E2"/>
    <w:rsid w:val="00E129D8"/>
    <w:rsid w:val="00E14506"/>
    <w:rsid w:val="00E14F0A"/>
    <w:rsid w:val="00E17AE8"/>
    <w:rsid w:val="00E22D64"/>
    <w:rsid w:val="00E24481"/>
    <w:rsid w:val="00E3056F"/>
    <w:rsid w:val="00E3244B"/>
    <w:rsid w:val="00E34202"/>
    <w:rsid w:val="00E34AD9"/>
    <w:rsid w:val="00E403B6"/>
    <w:rsid w:val="00E41212"/>
    <w:rsid w:val="00E430D9"/>
    <w:rsid w:val="00E44ED6"/>
    <w:rsid w:val="00E456FD"/>
    <w:rsid w:val="00E5178C"/>
    <w:rsid w:val="00E61159"/>
    <w:rsid w:val="00E624C1"/>
    <w:rsid w:val="00E6633C"/>
    <w:rsid w:val="00E6658B"/>
    <w:rsid w:val="00E7003F"/>
    <w:rsid w:val="00E704D4"/>
    <w:rsid w:val="00E713CB"/>
    <w:rsid w:val="00E71967"/>
    <w:rsid w:val="00E71DA6"/>
    <w:rsid w:val="00E71F93"/>
    <w:rsid w:val="00E7596F"/>
    <w:rsid w:val="00E75ADD"/>
    <w:rsid w:val="00E75FBC"/>
    <w:rsid w:val="00E76BB7"/>
    <w:rsid w:val="00E80775"/>
    <w:rsid w:val="00E855E8"/>
    <w:rsid w:val="00E91941"/>
    <w:rsid w:val="00E91C8C"/>
    <w:rsid w:val="00E94B17"/>
    <w:rsid w:val="00EA153E"/>
    <w:rsid w:val="00EA4189"/>
    <w:rsid w:val="00EA4560"/>
    <w:rsid w:val="00EA578E"/>
    <w:rsid w:val="00EB0F6A"/>
    <w:rsid w:val="00EB0FED"/>
    <w:rsid w:val="00EB5E35"/>
    <w:rsid w:val="00EC0A91"/>
    <w:rsid w:val="00EC1D0E"/>
    <w:rsid w:val="00EC2020"/>
    <w:rsid w:val="00EC3730"/>
    <w:rsid w:val="00EC5E23"/>
    <w:rsid w:val="00EC79AF"/>
    <w:rsid w:val="00ED4B91"/>
    <w:rsid w:val="00ED7647"/>
    <w:rsid w:val="00EE2D5D"/>
    <w:rsid w:val="00EE55AD"/>
    <w:rsid w:val="00EF231F"/>
    <w:rsid w:val="00EF2E91"/>
    <w:rsid w:val="00EF2EED"/>
    <w:rsid w:val="00EF5545"/>
    <w:rsid w:val="00EF6C83"/>
    <w:rsid w:val="00F02F68"/>
    <w:rsid w:val="00F04C87"/>
    <w:rsid w:val="00F05E24"/>
    <w:rsid w:val="00F10ADA"/>
    <w:rsid w:val="00F11DB6"/>
    <w:rsid w:val="00F138ED"/>
    <w:rsid w:val="00F167F1"/>
    <w:rsid w:val="00F16823"/>
    <w:rsid w:val="00F17F93"/>
    <w:rsid w:val="00F209BF"/>
    <w:rsid w:val="00F31F35"/>
    <w:rsid w:val="00F32AE6"/>
    <w:rsid w:val="00F37035"/>
    <w:rsid w:val="00F378CB"/>
    <w:rsid w:val="00F40330"/>
    <w:rsid w:val="00F40F3A"/>
    <w:rsid w:val="00F4325B"/>
    <w:rsid w:val="00F43A93"/>
    <w:rsid w:val="00F43CDE"/>
    <w:rsid w:val="00F5002D"/>
    <w:rsid w:val="00F50100"/>
    <w:rsid w:val="00F50C4A"/>
    <w:rsid w:val="00F50DC9"/>
    <w:rsid w:val="00F515D5"/>
    <w:rsid w:val="00F51F4A"/>
    <w:rsid w:val="00F52123"/>
    <w:rsid w:val="00F56440"/>
    <w:rsid w:val="00F70D1B"/>
    <w:rsid w:val="00F7120E"/>
    <w:rsid w:val="00F72802"/>
    <w:rsid w:val="00F73335"/>
    <w:rsid w:val="00F73FFC"/>
    <w:rsid w:val="00F749ED"/>
    <w:rsid w:val="00F754B6"/>
    <w:rsid w:val="00F776E7"/>
    <w:rsid w:val="00F777C7"/>
    <w:rsid w:val="00F80DC9"/>
    <w:rsid w:val="00F81539"/>
    <w:rsid w:val="00F86491"/>
    <w:rsid w:val="00F86BCD"/>
    <w:rsid w:val="00F86E63"/>
    <w:rsid w:val="00F90C05"/>
    <w:rsid w:val="00F92C75"/>
    <w:rsid w:val="00F93689"/>
    <w:rsid w:val="00F96B1A"/>
    <w:rsid w:val="00F97093"/>
    <w:rsid w:val="00FA176D"/>
    <w:rsid w:val="00FA3E8E"/>
    <w:rsid w:val="00FA5DD4"/>
    <w:rsid w:val="00FA7568"/>
    <w:rsid w:val="00FB0762"/>
    <w:rsid w:val="00FB188E"/>
    <w:rsid w:val="00FB336B"/>
    <w:rsid w:val="00FB40B8"/>
    <w:rsid w:val="00FB47AA"/>
    <w:rsid w:val="00FB5B67"/>
    <w:rsid w:val="00FC0DEE"/>
    <w:rsid w:val="00FC1570"/>
    <w:rsid w:val="00FC1D95"/>
    <w:rsid w:val="00FC65F8"/>
    <w:rsid w:val="00FD2D28"/>
    <w:rsid w:val="00FD59BF"/>
    <w:rsid w:val="00FD6552"/>
    <w:rsid w:val="00FE27F5"/>
    <w:rsid w:val="00FE2CD3"/>
    <w:rsid w:val="00FE6AD8"/>
    <w:rsid w:val="00FF087C"/>
    <w:rsid w:val="00FF12B3"/>
    <w:rsid w:val="00FF155A"/>
    <w:rsid w:val="00FF1E5A"/>
    <w:rsid w:val="00FF49A7"/>
    <w:rsid w:val="00FF6E0C"/>
    <w:rsid w:val="00FF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A66CA"/>
  <w15:chartTrackingRefBased/>
  <w15:docId w15:val="{77166B18-2F62-419F-94B1-4E780FEB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760D9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60D9"/>
    <w:pPr>
      <w:keepLines/>
      <w:spacing w:before="120" w:after="12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760D9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644E6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qFormat/>
    <w:rsid w:val="00A456D2"/>
    <w:pPr>
      <w:spacing w:before="24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60D9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60D9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60D9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44E6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9"/>
    <w:qFormat/>
    <w:rsid w:val="003760D9"/>
    <w:pPr>
      <w:spacing w:line="240" w:lineRule="atLeast"/>
    </w:p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3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A456D2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">
    <w:name w:val="Text"/>
    <w:basedOn w:val="Standard"/>
    <w:link w:val="TextZchn"/>
    <w:qFormat/>
    <w:rsid w:val="000B37C6"/>
    <w:pPr>
      <w:spacing w:line="240" w:lineRule="auto"/>
    </w:pPr>
    <w:rPr>
      <w:rFonts w:ascii="Calibri" w:hAnsi="Calibri" w:cs="Times New Roman"/>
      <w:color w:val="000000" w:themeColor="text1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0B37C6"/>
    <w:rPr>
      <w:rFonts w:ascii="Calibri" w:hAnsi="Calibri" w:cs="Times New Roman"/>
      <w:color w:val="000000" w:themeColor="text1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DC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Sprechblasen">
    <w:name w:val="Text_Sprechblasen"/>
    <w:basedOn w:val="Standard"/>
    <w:next w:val="Standard"/>
    <w:qFormat/>
    <w:rsid w:val="00FF1E5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3C1F98"/>
  </w:style>
  <w:style w:type="paragraph" w:customStyle="1" w:styleId="mskAufgabeNummer">
    <w:name w:val="msk_Aufgabe_Nummer"/>
    <w:basedOn w:val="Standard"/>
    <w:rsid w:val="003C1F98"/>
    <w:pPr>
      <w:spacing w:line="240" w:lineRule="auto"/>
    </w:pPr>
    <w:rPr>
      <w:rFonts w:ascii="Calibri" w:hAnsi="Calibri" w:cs="Times New Roman"/>
      <w:b/>
      <w:bCs/>
      <w:color w:val="000000" w:themeColor="text1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3C1F98"/>
    <w:pPr>
      <w:spacing w:line="240" w:lineRule="auto"/>
    </w:pPr>
    <w:rPr>
      <w:rFonts w:ascii="Calibri" w:hAnsi="Calibri" w:cs="Times New Roman"/>
      <w:color w:val="000000" w:themeColor="text1"/>
      <w:lang w:val="x-none" w:eastAsia="x-none"/>
    </w:rPr>
  </w:style>
  <w:style w:type="character" w:customStyle="1" w:styleId="mskAufgabeTextZchn">
    <w:name w:val="msk_Aufgabe_Text Zchn"/>
    <w:link w:val="mskAufgabeText"/>
    <w:rsid w:val="003C1F98"/>
    <w:rPr>
      <w:rFonts w:ascii="Calibri" w:hAnsi="Calibri" w:cs="Times New Roman"/>
      <w:color w:val="000000" w:themeColor="text1"/>
      <w:lang w:val="x-none" w:eastAsia="x-none"/>
    </w:rPr>
  </w:style>
  <w:style w:type="paragraph" w:customStyle="1" w:styleId="MittleresRaster1-Akzent21">
    <w:name w:val="Mittleres Raster 1 - Akzent 21"/>
    <w:basedOn w:val="Standard"/>
    <w:uiPriority w:val="34"/>
    <w:qFormat/>
    <w:rsid w:val="003C1F98"/>
    <w:pPr>
      <w:spacing w:line="240" w:lineRule="auto"/>
      <w:ind w:left="720"/>
      <w:contextualSpacing/>
    </w:pPr>
    <w:rPr>
      <w:rFonts w:ascii="Calibri" w:hAnsi="Calibri" w:cs="Times New Roman"/>
      <w:color w:val="000000" w:themeColor="text1"/>
      <w:szCs w:val="20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3C1F98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3C1F98"/>
    <w:pPr>
      <w:spacing w:line="240" w:lineRule="auto"/>
    </w:pPr>
    <w:rPr>
      <w:rFonts w:ascii="Times New Roman" w:hAnsi="Times New Roman" w:cs="Times New Roman"/>
      <w:color w:val="000000" w:themeColor="text1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3C1F98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3C1F9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3C1F98"/>
    <w:rPr>
      <w:rFonts w:ascii="Times New Roman" w:hAnsi="Times New Roman" w:cs="Times New Roman"/>
      <w:color w:val="000000" w:themeColor="text1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locked/>
    <w:rsid w:val="003C1F98"/>
    <w:rPr>
      <w:rFonts w:ascii="Arial Narrow" w:hAnsi="Arial Narrow" w:cs="Times New Roman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locked/>
    <w:rsid w:val="003C1F98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3C1F98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C1F98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autoRedefine/>
    <w:qFormat/>
    <w:rsid w:val="003C1F98"/>
    <w:pPr>
      <w:keepNext w:val="0"/>
      <w:spacing w:after="0"/>
    </w:pPr>
    <w:rPr>
      <w:rFonts w:ascii="Calibri" w:eastAsia="MS Gothic" w:hAnsi="Calibri" w:cs="Times New Roman"/>
      <w:bCs/>
      <w:iCs w:val="0"/>
      <w:color w:val="80808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autoRedefine/>
    <w:qFormat/>
    <w:rsid w:val="003C1F98"/>
    <w:pPr>
      <w:spacing w:before="0" w:after="0"/>
    </w:pPr>
    <w:rPr>
      <w:color w:val="808080" w:themeColor="background1" w:themeShade="80"/>
      <w:sz w:val="24"/>
      <w:szCs w:val="22"/>
    </w:rPr>
  </w:style>
  <w:style w:type="paragraph" w:customStyle="1" w:styleId="Handschrift">
    <w:name w:val="Handschrift"/>
    <w:basedOn w:val="Text"/>
    <w:qFormat/>
    <w:rsid w:val="003C1F98"/>
    <w:rPr>
      <w:rFonts w:ascii="Komika Text" w:hAnsi="Komika Text"/>
      <w:color w:val="327A86" w:themeColor="accent1"/>
    </w:rPr>
  </w:style>
  <w:style w:type="paragraph" w:customStyle="1" w:styleId="Zettel">
    <w:name w:val="Zettel"/>
    <w:basedOn w:val="Standard"/>
    <w:qFormat/>
    <w:rsid w:val="003C1F98"/>
    <w:pPr>
      <w:spacing w:line="240" w:lineRule="auto"/>
    </w:pPr>
    <w:rPr>
      <w:rFonts w:ascii="Comic Sans MS" w:hAnsi="Comic Sans MS" w:cs="Times New Roman"/>
      <w:noProof/>
      <w:color w:val="000000" w:themeColor="text1"/>
      <w:sz w:val="18"/>
      <w:szCs w:val="20"/>
      <w:lang w:eastAsia="de-DE"/>
    </w:rPr>
  </w:style>
  <w:style w:type="paragraph" w:customStyle="1" w:styleId="HandschriftVorlage">
    <w:name w:val="Handschrift Vorlage"/>
    <w:basedOn w:val="Text"/>
    <w:qFormat/>
    <w:rsid w:val="003C1F98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1">
    <w:name w:val="Bibliographie1"/>
    <w:basedOn w:val="Standard"/>
    <w:link w:val="BibliographieZchn"/>
    <w:uiPriority w:val="99"/>
    <w:qFormat/>
    <w:rsid w:val="003C1F98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1"/>
    <w:uiPriority w:val="99"/>
    <w:rsid w:val="003C1F98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3C1F98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paragraph" w:customStyle="1" w:styleId="SOBberschrift1">
    <w:name w:val="SOB_Überschrift 1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3703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ranscript">
    <w:name w:val="Transcript"/>
    <w:basedOn w:val="Standard"/>
    <w:qFormat/>
    <w:rsid w:val="000D673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4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jpg"/><Relationship Id="rId21" Type="http://schemas.openxmlformats.org/officeDocument/2006/relationships/image" Target="media/image9.wmf"/><Relationship Id="rId42" Type="http://schemas.openxmlformats.org/officeDocument/2006/relationships/image" Target="media/image29.png"/><Relationship Id="rId63" Type="http://schemas.microsoft.com/office/2007/relationships/hdphoto" Target="media/hdphoto1.wdp"/><Relationship Id="rId84" Type="http://schemas.openxmlformats.org/officeDocument/2006/relationships/image" Target="media/image63.wmf"/><Relationship Id="rId138" Type="http://schemas.openxmlformats.org/officeDocument/2006/relationships/image" Target="media/image115.jpeg"/><Relationship Id="rId159" Type="http://schemas.openxmlformats.org/officeDocument/2006/relationships/image" Target="media/image134.png"/><Relationship Id="rId107" Type="http://schemas.openxmlformats.org/officeDocument/2006/relationships/image" Target="media/image85.wmf"/><Relationship Id="rId11" Type="http://schemas.openxmlformats.org/officeDocument/2006/relationships/header" Target="header1.xml"/><Relationship Id="rId32" Type="http://schemas.openxmlformats.org/officeDocument/2006/relationships/footer" Target="footer2.xml"/><Relationship Id="rId53" Type="http://schemas.openxmlformats.org/officeDocument/2006/relationships/image" Target="media/image40.png"/><Relationship Id="rId74" Type="http://schemas.openxmlformats.org/officeDocument/2006/relationships/image" Target="media/image54.png"/><Relationship Id="rId128" Type="http://schemas.openxmlformats.org/officeDocument/2006/relationships/image" Target="media/image105.jpeg"/><Relationship Id="rId149" Type="http://schemas.openxmlformats.org/officeDocument/2006/relationships/image" Target="media/image125.wmf"/><Relationship Id="rId5" Type="http://schemas.openxmlformats.org/officeDocument/2006/relationships/webSettings" Target="webSettings.xml"/><Relationship Id="rId95" Type="http://schemas.openxmlformats.org/officeDocument/2006/relationships/image" Target="media/image73.png"/><Relationship Id="rId160" Type="http://schemas.openxmlformats.org/officeDocument/2006/relationships/image" Target="media/image135.emf"/><Relationship Id="rId22" Type="http://schemas.openxmlformats.org/officeDocument/2006/relationships/image" Target="media/image10.wmf"/><Relationship Id="rId43" Type="http://schemas.openxmlformats.org/officeDocument/2006/relationships/image" Target="media/image30.png"/><Relationship Id="rId64" Type="http://schemas.microsoft.com/office/2007/relationships/hdphoto" Target="media/hdphoto2.wdp"/><Relationship Id="rId118" Type="http://schemas.openxmlformats.org/officeDocument/2006/relationships/image" Target="media/image95.png"/><Relationship Id="rId139" Type="http://schemas.openxmlformats.org/officeDocument/2006/relationships/image" Target="media/image116.jpeg"/><Relationship Id="rId85" Type="http://schemas.openxmlformats.org/officeDocument/2006/relationships/image" Target="media/image64.wmf"/><Relationship Id="rId150" Type="http://schemas.openxmlformats.org/officeDocument/2006/relationships/image" Target="media/image126.wmf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33" Type="http://schemas.openxmlformats.org/officeDocument/2006/relationships/image" Target="media/image21.png"/><Relationship Id="rId38" Type="http://schemas.openxmlformats.org/officeDocument/2006/relationships/header" Target="header3.xml"/><Relationship Id="rId59" Type="http://schemas.openxmlformats.org/officeDocument/2006/relationships/image" Target="media/image44.png"/><Relationship Id="rId103" Type="http://schemas.openxmlformats.org/officeDocument/2006/relationships/image" Target="media/image81.wmf"/><Relationship Id="rId108" Type="http://schemas.openxmlformats.org/officeDocument/2006/relationships/image" Target="media/image86.wmf"/><Relationship Id="rId124" Type="http://schemas.openxmlformats.org/officeDocument/2006/relationships/image" Target="media/image101.jpeg"/><Relationship Id="rId129" Type="http://schemas.openxmlformats.org/officeDocument/2006/relationships/image" Target="media/image106.jpeg"/><Relationship Id="rId54" Type="http://schemas.openxmlformats.org/officeDocument/2006/relationships/image" Target="media/image41.png"/><Relationship Id="rId70" Type="http://schemas.openxmlformats.org/officeDocument/2006/relationships/image" Target="media/image50.jpeg"/><Relationship Id="rId75" Type="http://schemas.openxmlformats.org/officeDocument/2006/relationships/image" Target="media/image55.png"/><Relationship Id="rId91" Type="http://schemas.openxmlformats.org/officeDocument/2006/relationships/image" Target="media/image70.png"/><Relationship Id="rId96" Type="http://schemas.openxmlformats.org/officeDocument/2006/relationships/image" Target="media/image74.png"/><Relationship Id="rId140" Type="http://schemas.openxmlformats.org/officeDocument/2006/relationships/image" Target="media/image117.wmf"/><Relationship Id="rId145" Type="http://schemas.openxmlformats.org/officeDocument/2006/relationships/image" Target="media/image121.png"/><Relationship Id="rId16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28" Type="http://schemas.openxmlformats.org/officeDocument/2006/relationships/image" Target="media/image16.wmf"/><Relationship Id="rId49" Type="http://schemas.openxmlformats.org/officeDocument/2006/relationships/image" Target="media/image36.jpg"/><Relationship Id="rId114" Type="http://schemas.openxmlformats.org/officeDocument/2006/relationships/image" Target="media/image91.jpeg"/><Relationship Id="rId119" Type="http://schemas.openxmlformats.org/officeDocument/2006/relationships/image" Target="media/image96.png"/><Relationship Id="rId44" Type="http://schemas.openxmlformats.org/officeDocument/2006/relationships/image" Target="media/image31.png"/><Relationship Id="rId60" Type="http://schemas.openxmlformats.org/officeDocument/2006/relationships/image" Target="media/image45.jpeg"/><Relationship Id="rId65" Type="http://schemas.microsoft.com/office/2007/relationships/hdphoto" Target="media/hdphoto3.wdp"/><Relationship Id="rId81" Type="http://schemas.openxmlformats.org/officeDocument/2006/relationships/hyperlink" Target="https://mathe-sicher-koennen.dzlm.de/erklaervideos?nid=686" TargetMode="External"/><Relationship Id="rId86" Type="http://schemas.openxmlformats.org/officeDocument/2006/relationships/image" Target="media/image65.wmf"/><Relationship Id="rId130" Type="http://schemas.openxmlformats.org/officeDocument/2006/relationships/image" Target="media/image107.jpeg"/><Relationship Id="rId135" Type="http://schemas.openxmlformats.org/officeDocument/2006/relationships/image" Target="media/image112.wmf"/><Relationship Id="rId151" Type="http://schemas.openxmlformats.org/officeDocument/2006/relationships/image" Target="media/image127.wmf"/><Relationship Id="rId156" Type="http://schemas.openxmlformats.org/officeDocument/2006/relationships/image" Target="media/image131.png"/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39" Type="http://schemas.openxmlformats.org/officeDocument/2006/relationships/image" Target="media/image26.png"/><Relationship Id="rId109" Type="http://schemas.openxmlformats.org/officeDocument/2006/relationships/image" Target="media/image87.wmf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hyperlink" Target="https://mathe-sicher-koennen.dzlm.de/erklaervideos?nid=713" TargetMode="External"/><Relationship Id="rId76" Type="http://schemas.openxmlformats.org/officeDocument/2006/relationships/image" Target="media/image56.jpeg"/><Relationship Id="rId97" Type="http://schemas.openxmlformats.org/officeDocument/2006/relationships/image" Target="media/image75.png"/><Relationship Id="rId104" Type="http://schemas.openxmlformats.org/officeDocument/2006/relationships/image" Target="media/image82.wmf"/><Relationship Id="rId120" Type="http://schemas.openxmlformats.org/officeDocument/2006/relationships/image" Target="media/image97.png"/><Relationship Id="rId125" Type="http://schemas.openxmlformats.org/officeDocument/2006/relationships/image" Target="media/image102.jpeg"/><Relationship Id="rId141" Type="http://schemas.openxmlformats.org/officeDocument/2006/relationships/image" Target="media/image118.png"/><Relationship Id="rId146" Type="http://schemas.openxmlformats.org/officeDocument/2006/relationships/image" Target="media/image122.pn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hyperlink" Target="https://vam.dzlm.de/vams/apps/Distributivfeld-L.html" TargetMode="External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7.wmf"/><Relationship Id="rId24" Type="http://schemas.openxmlformats.org/officeDocument/2006/relationships/image" Target="media/image12.wmf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48.png"/><Relationship Id="rId87" Type="http://schemas.openxmlformats.org/officeDocument/2006/relationships/image" Target="media/image66.wmf"/><Relationship Id="rId110" Type="http://schemas.openxmlformats.org/officeDocument/2006/relationships/image" Target="media/image88.png"/><Relationship Id="rId115" Type="http://schemas.openxmlformats.org/officeDocument/2006/relationships/image" Target="media/image92.jpeg"/><Relationship Id="rId131" Type="http://schemas.openxmlformats.org/officeDocument/2006/relationships/image" Target="media/image108.jpeg"/><Relationship Id="rId136" Type="http://schemas.openxmlformats.org/officeDocument/2006/relationships/image" Target="media/image113.png"/><Relationship Id="rId157" Type="http://schemas.openxmlformats.org/officeDocument/2006/relationships/image" Target="media/image132.png"/><Relationship Id="rId61" Type="http://schemas.openxmlformats.org/officeDocument/2006/relationships/image" Target="media/image46.jpeg"/><Relationship Id="rId82" Type="http://schemas.openxmlformats.org/officeDocument/2006/relationships/image" Target="media/image61.png"/><Relationship Id="rId152" Type="http://schemas.openxmlformats.org/officeDocument/2006/relationships/image" Target="media/image12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8.wmf"/><Relationship Id="rId35" Type="http://schemas.openxmlformats.org/officeDocument/2006/relationships/image" Target="media/image23.png"/><Relationship Id="rId56" Type="http://schemas.openxmlformats.org/officeDocument/2006/relationships/hyperlink" Target="https://mathe-sicher-koennen.dzlm.de/erklaervideos?nid=711" TargetMode="External"/><Relationship Id="rId77" Type="http://schemas.openxmlformats.org/officeDocument/2006/relationships/image" Target="media/image57.wmf"/><Relationship Id="rId100" Type="http://schemas.openxmlformats.org/officeDocument/2006/relationships/image" Target="media/image78.wmf"/><Relationship Id="rId105" Type="http://schemas.openxmlformats.org/officeDocument/2006/relationships/image" Target="media/image83.wmf"/><Relationship Id="rId126" Type="http://schemas.openxmlformats.org/officeDocument/2006/relationships/image" Target="media/image103.jpeg"/><Relationship Id="rId147" Type="http://schemas.openxmlformats.org/officeDocument/2006/relationships/image" Target="media/image123.wmf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2.jpe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header" Target="header4.xml"/><Relationship Id="rId142" Type="http://schemas.openxmlformats.org/officeDocument/2006/relationships/hyperlink" Target="https://mathe-sicher-koennen.dzlm.de/erklaervideos?nid=714" TargetMode="Externa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image" Target="media/image33.png"/><Relationship Id="rId67" Type="http://schemas.microsoft.com/office/2007/relationships/hdphoto" Target="media/hdphoto4.wdp"/><Relationship Id="rId116" Type="http://schemas.openxmlformats.org/officeDocument/2006/relationships/image" Target="media/image93.jpg"/><Relationship Id="rId137" Type="http://schemas.openxmlformats.org/officeDocument/2006/relationships/image" Target="media/image114.png"/><Relationship Id="rId158" Type="http://schemas.openxmlformats.org/officeDocument/2006/relationships/image" Target="media/image133.png"/><Relationship Id="rId20" Type="http://schemas.openxmlformats.org/officeDocument/2006/relationships/image" Target="media/image8.jpeg"/><Relationship Id="rId41" Type="http://schemas.openxmlformats.org/officeDocument/2006/relationships/image" Target="media/image28.png"/><Relationship Id="rId62" Type="http://schemas.openxmlformats.org/officeDocument/2006/relationships/image" Target="media/image47.png"/><Relationship Id="rId83" Type="http://schemas.openxmlformats.org/officeDocument/2006/relationships/image" Target="media/image62.wmf"/><Relationship Id="rId88" Type="http://schemas.openxmlformats.org/officeDocument/2006/relationships/image" Target="media/image67.wmf"/><Relationship Id="rId111" Type="http://schemas.microsoft.com/office/2007/relationships/hdphoto" Target="media/hdphoto6.wdp"/><Relationship Id="rId132" Type="http://schemas.openxmlformats.org/officeDocument/2006/relationships/image" Target="media/image109.wmf"/><Relationship Id="rId153" Type="http://schemas.openxmlformats.org/officeDocument/2006/relationships/image" Target="media/image129.png"/><Relationship Id="rId15" Type="http://schemas.openxmlformats.org/officeDocument/2006/relationships/image" Target="media/image6.png"/><Relationship Id="rId36" Type="http://schemas.openxmlformats.org/officeDocument/2006/relationships/image" Target="media/image24.wmf"/><Relationship Id="rId57" Type="http://schemas.openxmlformats.org/officeDocument/2006/relationships/image" Target="media/image42.png"/><Relationship Id="rId106" Type="http://schemas.openxmlformats.org/officeDocument/2006/relationships/image" Target="media/image84.wmf"/><Relationship Id="rId127" Type="http://schemas.openxmlformats.org/officeDocument/2006/relationships/image" Target="media/image104.png"/><Relationship Id="rId10" Type="http://schemas.openxmlformats.org/officeDocument/2006/relationships/image" Target="media/image3.png"/><Relationship Id="rId31" Type="http://schemas.openxmlformats.org/officeDocument/2006/relationships/header" Target="header2.xml"/><Relationship Id="rId52" Type="http://schemas.openxmlformats.org/officeDocument/2006/relationships/image" Target="media/image39.png"/><Relationship Id="rId73" Type="http://schemas.openxmlformats.org/officeDocument/2006/relationships/image" Target="media/image53.jpeg"/><Relationship Id="rId78" Type="http://schemas.openxmlformats.org/officeDocument/2006/relationships/image" Target="media/image58.wmf"/><Relationship Id="rId94" Type="http://schemas.openxmlformats.org/officeDocument/2006/relationships/image" Target="media/image72.svg"/><Relationship Id="rId99" Type="http://schemas.openxmlformats.org/officeDocument/2006/relationships/image" Target="media/image77.png"/><Relationship Id="rId101" Type="http://schemas.openxmlformats.org/officeDocument/2006/relationships/image" Target="media/image79.wmf"/><Relationship Id="rId122" Type="http://schemas.openxmlformats.org/officeDocument/2006/relationships/image" Target="media/image99.png"/><Relationship Id="rId143" Type="http://schemas.openxmlformats.org/officeDocument/2006/relationships/image" Target="media/image119.wmf"/><Relationship Id="rId148" Type="http://schemas.openxmlformats.org/officeDocument/2006/relationships/image" Target="media/image124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4.wmf"/><Relationship Id="rId47" Type="http://schemas.openxmlformats.org/officeDocument/2006/relationships/image" Target="media/image34.png"/><Relationship Id="rId68" Type="http://schemas.microsoft.com/office/2007/relationships/hdphoto" Target="media/hdphoto5.wdp"/><Relationship Id="rId89" Type="http://schemas.openxmlformats.org/officeDocument/2006/relationships/image" Target="media/image68.wmf"/><Relationship Id="rId112" Type="http://schemas.openxmlformats.org/officeDocument/2006/relationships/image" Target="media/image89.jpeg"/><Relationship Id="rId133" Type="http://schemas.openxmlformats.org/officeDocument/2006/relationships/image" Target="media/image110.wmf"/><Relationship Id="rId154" Type="http://schemas.microsoft.com/office/2007/relationships/hdphoto" Target="media/hdphoto7.wdp"/><Relationship Id="rId16" Type="http://schemas.openxmlformats.org/officeDocument/2006/relationships/image" Target="media/image7.png"/><Relationship Id="rId37" Type="http://schemas.openxmlformats.org/officeDocument/2006/relationships/image" Target="media/image25.wmf"/><Relationship Id="rId58" Type="http://schemas.openxmlformats.org/officeDocument/2006/relationships/image" Target="media/image43.png"/><Relationship Id="rId79" Type="http://schemas.openxmlformats.org/officeDocument/2006/relationships/image" Target="media/image59.wmf"/><Relationship Id="rId102" Type="http://schemas.openxmlformats.org/officeDocument/2006/relationships/image" Target="media/image80.png"/><Relationship Id="rId123" Type="http://schemas.openxmlformats.org/officeDocument/2006/relationships/image" Target="media/image100.png"/><Relationship Id="rId144" Type="http://schemas.openxmlformats.org/officeDocument/2006/relationships/image" Target="media/image120.png"/><Relationship Id="rId90" Type="http://schemas.openxmlformats.org/officeDocument/2006/relationships/image" Target="media/image69.wmf"/><Relationship Id="rId27" Type="http://schemas.openxmlformats.org/officeDocument/2006/relationships/image" Target="media/image15.wmf"/><Relationship Id="rId48" Type="http://schemas.openxmlformats.org/officeDocument/2006/relationships/image" Target="media/image35.jpg"/><Relationship Id="rId69" Type="http://schemas.openxmlformats.org/officeDocument/2006/relationships/image" Target="media/image49.png"/><Relationship Id="rId113" Type="http://schemas.openxmlformats.org/officeDocument/2006/relationships/image" Target="media/image90.jpeg"/><Relationship Id="rId134" Type="http://schemas.openxmlformats.org/officeDocument/2006/relationships/image" Target="media/image111.wmf"/><Relationship Id="rId80" Type="http://schemas.openxmlformats.org/officeDocument/2006/relationships/image" Target="media/image60.wmf"/><Relationship Id="rId155" Type="http://schemas.openxmlformats.org/officeDocument/2006/relationships/image" Target="media/image13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9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9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681D8-EDA3-3E40-939A-0B982B477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22</Pages>
  <Words>4027</Words>
  <Characters>24369</Characters>
  <Application>Microsoft Office Word</Application>
  <DocSecurity>0</DocSecurity>
  <Lines>624</Lines>
  <Paragraphs>302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8</cp:revision>
  <cp:lastPrinted>2024-11-07T10:57:00Z</cp:lastPrinted>
  <dcterms:created xsi:type="dcterms:W3CDTF">2024-11-07T10:31:00Z</dcterms:created>
  <dcterms:modified xsi:type="dcterms:W3CDTF">2024-11-07T10:59:00Z</dcterms:modified>
</cp:coreProperties>
</file>