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26DAFA81" w14:textId="77777777" w:rsidR="00855078" w:rsidRDefault="00855078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0051" behindDoc="1" locked="0" layoutInCell="1" allowOverlap="1" wp14:anchorId="21D9A271" wp14:editId="7A80588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0BA91471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2F32D6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361E1A65" w14:textId="714C65A9" w:rsidR="003760D9" w:rsidRDefault="003760D9" w:rsidP="003760D9">
            <w:pPr>
              <w:pStyle w:val="bershrift5"/>
            </w:pPr>
          </w:p>
          <w:p w14:paraId="3BE76085" w14:textId="754F08AC" w:rsidR="003760D9" w:rsidRDefault="009C1457" w:rsidP="003760D9">
            <w:pPr>
              <w:pStyle w:val="bershrift5"/>
            </w:pPr>
            <w:r>
              <w:rPr>
                <w:noProof/>
              </w:rPr>
              <w:drawing>
                <wp:inline distT="0" distB="0" distL="0" distR="0" wp14:anchorId="740CA4B8" wp14:editId="470CB5CB">
                  <wp:extent cx="2068716" cy="1034501"/>
                  <wp:effectExtent l="0" t="0" r="1905" b="0"/>
                  <wp:docPr id="1067839974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9974" name="Grafik 10678399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36" cy="10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A143" w14:textId="6E52E015" w:rsid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443" w:type="dxa"/>
          </w:tcPr>
          <w:p w14:paraId="6694E5F1" w14:textId="78EE3C74" w:rsidR="003760D9" w:rsidRPr="00967AB8" w:rsidRDefault="003760D9" w:rsidP="002E0FA7">
            <w:pPr>
              <w:pStyle w:val="berschrift5"/>
            </w:pPr>
            <w:r w:rsidRPr="00967AB8">
              <w:t>Baustein N4 A Ich kann Multipli</w:t>
            </w:r>
            <w:r w:rsidR="00B773F0">
              <w:t>kations</w:t>
            </w:r>
            <w:r w:rsidR="00DF62E5">
              <w:t>-A</w:t>
            </w:r>
            <w:r w:rsidR="00B773F0">
              <w:t xml:space="preserve">ufgaben zu Situationen finden und umgekehrt 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CB79516" w14:textId="77777777" w:rsidR="009C6882" w:rsidRPr="00967AB8" w:rsidRDefault="009C6882" w:rsidP="009C6882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000000"/>
                <w:lang w:eastAsia="de-DE"/>
              </w:rPr>
            </w:pPr>
          </w:p>
          <w:p w14:paraId="163C8EE2" w14:textId="7F7322BD" w:rsidR="003760D9" w:rsidRPr="00967AB8" w:rsidRDefault="003760D9" w:rsidP="002E0FA7">
            <w:pPr>
              <w:pStyle w:val="berschrift5"/>
            </w:pPr>
            <w:r w:rsidRPr="00967AB8">
              <w:t xml:space="preserve">Baustein N4 B Ich kann </w:t>
            </w:r>
            <w:r w:rsidR="001A42BE">
              <w:t xml:space="preserve">Divisions-Aufgaben </w:t>
            </w:r>
            <w:r w:rsidR="00B773F0">
              <w:t>zu Situationen finden und umgekehrt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296E7726" w14:textId="77777777" w:rsidR="009636AA" w:rsidRDefault="009636AA" w:rsidP="009636AA"/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9C6882">
        <w:trPr>
          <w:trHeight w:val="622"/>
        </w:trPr>
        <w:tc>
          <w:tcPr>
            <w:tcW w:w="1843" w:type="dxa"/>
          </w:tcPr>
          <w:p w14:paraId="73CBC2A4" w14:textId="77777777" w:rsidR="003760D9" w:rsidRPr="000F5934" w:rsidRDefault="003760D9" w:rsidP="00855078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0F5934">
              <w:rPr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6AF70084" w14:textId="4AC6D1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 xml:space="preserve">Dieses Material wurde durch Kathrin </w:t>
            </w:r>
            <w:proofErr w:type="spellStart"/>
            <w:r w:rsidRPr="000F5934">
              <w:rPr>
                <w:sz w:val="16"/>
                <w:szCs w:val="16"/>
              </w:rPr>
              <w:t>Akinwunmi</w:t>
            </w:r>
            <w:proofErr w:type="spellEnd"/>
            <w:r w:rsidR="003F01D8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>Christoph Selter</w:t>
            </w:r>
            <w:r w:rsidR="003F01D8" w:rsidRPr="000F5934">
              <w:rPr>
                <w:sz w:val="16"/>
                <w:szCs w:val="16"/>
              </w:rPr>
              <w:t xml:space="preserve">, Theresa Deutscher, Corinna Mosandl und Marcus </w:t>
            </w:r>
            <w:proofErr w:type="spellStart"/>
            <w:r w:rsidR="003F01D8" w:rsidRPr="000F5934">
              <w:rPr>
                <w:sz w:val="16"/>
                <w:szCs w:val="16"/>
              </w:rPr>
              <w:t>Nührenbörger</w:t>
            </w:r>
            <w:proofErr w:type="spellEnd"/>
            <w:r w:rsidRPr="000F5934">
              <w:rPr>
                <w:sz w:val="16"/>
                <w:szCs w:val="16"/>
              </w:rPr>
              <w:t xml:space="preserve"> ursprünglich konzipiert und durch Susanne Prediger, Debora Totaro</w:t>
            </w:r>
            <w:r w:rsidR="009C6882" w:rsidRPr="000F5934">
              <w:rPr>
                <w:sz w:val="16"/>
                <w:szCs w:val="16"/>
              </w:rPr>
              <w:t xml:space="preserve">, Claudia </w:t>
            </w:r>
            <w:proofErr w:type="spellStart"/>
            <w:r w:rsidR="009C6882" w:rsidRPr="000F5934">
              <w:rPr>
                <w:sz w:val="16"/>
                <w:szCs w:val="16"/>
              </w:rPr>
              <w:t>Ademmer</w:t>
            </w:r>
            <w:proofErr w:type="spellEnd"/>
            <w:r w:rsidR="009C6882" w:rsidRPr="000F5934">
              <w:rPr>
                <w:sz w:val="16"/>
                <w:szCs w:val="16"/>
              </w:rPr>
              <w:t xml:space="preserve"> </w:t>
            </w:r>
            <w:r w:rsidRPr="000F5934">
              <w:rPr>
                <w:sz w:val="16"/>
                <w:szCs w:val="16"/>
              </w:rPr>
              <w:t xml:space="preserve">und Alexandra Dohle für einen sprachbildenden Unterricht adaptiert. Es kann unter der Creative Commons Lizenz BY-NC-SA (Namensnennung –Nicht </w:t>
            </w:r>
            <w:r w:rsidR="003F01D8" w:rsidRPr="000F5934">
              <w:rPr>
                <w:sz w:val="16"/>
                <w:szCs w:val="16"/>
              </w:rPr>
              <w:t xml:space="preserve">kommerziell </w:t>
            </w:r>
            <w:r w:rsidRPr="000F5934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3760D9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rFonts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7B8CE2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proofErr w:type="spellStart"/>
            <w:r w:rsidRPr="000F5934">
              <w:rPr>
                <w:sz w:val="16"/>
                <w:szCs w:val="16"/>
              </w:rPr>
              <w:t>Akinwunmi</w:t>
            </w:r>
            <w:proofErr w:type="spellEnd"/>
            <w:r w:rsidRPr="000F5934">
              <w:rPr>
                <w:sz w:val="16"/>
                <w:szCs w:val="16"/>
              </w:rPr>
              <w:t>, Kathrin, Selter, Christoph,</w:t>
            </w:r>
            <w:r w:rsidR="003F01D8" w:rsidRPr="000F5934">
              <w:rPr>
                <w:sz w:val="16"/>
                <w:szCs w:val="16"/>
              </w:rPr>
              <w:t xml:space="preserve"> Deutscher, Theresa, Mosandl, Corinna, </w:t>
            </w:r>
            <w:proofErr w:type="spellStart"/>
            <w:r w:rsidR="003F01D8" w:rsidRPr="000F5934">
              <w:rPr>
                <w:sz w:val="16"/>
                <w:szCs w:val="16"/>
              </w:rPr>
              <w:t>Nührenbörger</w:t>
            </w:r>
            <w:proofErr w:type="spellEnd"/>
            <w:r w:rsidR="003F01D8" w:rsidRPr="000F5934">
              <w:rPr>
                <w:sz w:val="16"/>
                <w:szCs w:val="16"/>
              </w:rPr>
              <w:t xml:space="preserve">, Marcus, </w:t>
            </w:r>
            <w:proofErr w:type="spellStart"/>
            <w:r w:rsidR="00852D1A" w:rsidRPr="000F5934">
              <w:rPr>
                <w:sz w:val="16"/>
                <w:szCs w:val="16"/>
              </w:rPr>
              <w:t>Ademmer</w:t>
            </w:r>
            <w:proofErr w:type="spellEnd"/>
            <w:r w:rsidR="00852D1A" w:rsidRPr="000F5934">
              <w:rPr>
                <w:sz w:val="16"/>
                <w:szCs w:val="16"/>
              </w:rPr>
              <w:t xml:space="preserve">, Claudia, </w:t>
            </w:r>
            <w:r w:rsidRPr="000F5934">
              <w:rPr>
                <w:sz w:val="16"/>
                <w:szCs w:val="16"/>
              </w:rPr>
              <w:t>Totaro, Debora</w:t>
            </w:r>
            <w:r w:rsidR="00852D1A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 xml:space="preserve">Dohle, Alexandra </w:t>
            </w:r>
            <w:r w:rsidR="00852D1A" w:rsidRPr="000F5934">
              <w:rPr>
                <w:sz w:val="16"/>
                <w:szCs w:val="16"/>
              </w:rPr>
              <w:t xml:space="preserve">&amp; Prediger, Susanne, </w:t>
            </w:r>
            <w:r w:rsidRPr="000F5934">
              <w:rPr>
                <w:sz w:val="16"/>
                <w:szCs w:val="16"/>
              </w:rPr>
              <w:t>(202</w:t>
            </w:r>
            <w:r w:rsidR="00870D35" w:rsidRPr="000F5934">
              <w:rPr>
                <w:sz w:val="16"/>
                <w:szCs w:val="16"/>
              </w:rPr>
              <w:t>5</w:t>
            </w:r>
            <w:r w:rsidRPr="000F5934">
              <w:rPr>
                <w:sz w:val="16"/>
                <w:szCs w:val="16"/>
              </w:rPr>
              <w:t>). Mathe sicher können Diagnose- und Förderbaustein N4</w:t>
            </w:r>
            <w:r w:rsidR="00A456D2" w:rsidRPr="000F5934">
              <w:rPr>
                <w:sz w:val="16"/>
                <w:szCs w:val="16"/>
              </w:rPr>
              <w:t>A</w:t>
            </w:r>
            <w:r w:rsidRPr="000F5934">
              <w:rPr>
                <w:sz w:val="16"/>
                <w:szCs w:val="16"/>
              </w:rPr>
              <w:t>: Multiplikation</w:t>
            </w:r>
            <w:r w:rsidR="00F72802" w:rsidRPr="000F5934">
              <w:rPr>
                <w:sz w:val="16"/>
                <w:szCs w:val="16"/>
              </w:rPr>
              <w:t xml:space="preserve"> </w:t>
            </w:r>
            <w:r w:rsidR="00852D1A" w:rsidRPr="000F5934">
              <w:rPr>
                <w:sz w:val="16"/>
                <w:szCs w:val="16"/>
              </w:rPr>
              <w:t xml:space="preserve">und Division </w:t>
            </w:r>
            <w:r w:rsidR="00F72802" w:rsidRPr="000F5934">
              <w:rPr>
                <w:sz w:val="16"/>
                <w:szCs w:val="16"/>
              </w:rPr>
              <w:t>verstehen</w:t>
            </w:r>
            <w:r w:rsidR="003F01D8" w:rsidRPr="000F5934">
              <w:rPr>
                <w:sz w:val="16"/>
                <w:szCs w:val="16"/>
              </w:rPr>
              <w:t xml:space="preserve">. In Christoph Selter, Susanne Prediger, Marcus </w:t>
            </w:r>
            <w:proofErr w:type="spellStart"/>
            <w:r w:rsidR="003F01D8" w:rsidRPr="000F5934">
              <w:rPr>
                <w:sz w:val="16"/>
                <w:szCs w:val="16"/>
              </w:rPr>
              <w:t>Nührenbörger</w:t>
            </w:r>
            <w:proofErr w:type="spellEnd"/>
            <w:r w:rsidR="003F01D8" w:rsidRPr="000F5934">
              <w:rPr>
                <w:sz w:val="16"/>
                <w:szCs w:val="16"/>
              </w:rPr>
              <w:t xml:space="preserve"> &amp; Stephan Hußmann (Hrsg.),</w:t>
            </w:r>
            <w:r w:rsidR="008D7351" w:rsidRPr="000F5934">
              <w:rPr>
                <w:sz w:val="16"/>
                <w:szCs w:val="16"/>
              </w:rPr>
              <w:t xml:space="preserve"> </w:t>
            </w:r>
            <w:r w:rsidR="003F01D8" w:rsidRPr="000F5934">
              <w:rPr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0F5934">
              <w:rPr>
                <w:sz w:val="16"/>
                <w:szCs w:val="16"/>
              </w:rPr>
              <w:t>(2. Auflage)</w:t>
            </w:r>
            <w:r w:rsidRPr="000F5934">
              <w:rPr>
                <w:sz w:val="16"/>
                <w:szCs w:val="16"/>
              </w:rPr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9C6882">
        <w:tc>
          <w:tcPr>
            <w:tcW w:w="1843" w:type="dxa"/>
          </w:tcPr>
          <w:p w14:paraId="4F55DCCE" w14:textId="77777777" w:rsidR="003760D9" w:rsidRPr="000F5934" w:rsidRDefault="003760D9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B192AA8" w:rsidR="00951E28" w:rsidRPr="000F5934" w:rsidRDefault="009C6882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Gegenüber der 1. Auflage des Materials (2014) wurde die 2. Auflage erheblich weiterentwickelt, um noch gezielter die Darstellungsvernetzung zu thematisieren und eine bedeutungsbezogene Denksprache einzuführen. Die zu diesem Diagnose- und Fördermaterial gehörigen Didaktischen Kommentare, Erklärvideos und Fortbildungsfilme sind zu finden unter mathe-sicher-koennen.dzlm.de/</w:t>
            </w:r>
            <w:proofErr w:type="spellStart"/>
            <w:r w:rsidRPr="000F5934">
              <w:rPr>
                <w:sz w:val="16"/>
                <w:szCs w:val="16"/>
              </w:rPr>
              <w:t>nz</w:t>
            </w:r>
            <w:proofErr w:type="spellEnd"/>
            <w:r w:rsidRPr="000F5934">
              <w:rPr>
                <w:sz w:val="16"/>
                <w:szCs w:val="16"/>
              </w:rPr>
              <w:t xml:space="preserve">. </w:t>
            </w:r>
            <w:r w:rsidR="003760D9" w:rsidRPr="000F5934">
              <w:rPr>
                <w:sz w:val="16"/>
                <w:szCs w:val="16"/>
              </w:rPr>
              <w:t xml:space="preserve"> </w:t>
            </w:r>
          </w:p>
        </w:tc>
      </w:tr>
      <w:tr w:rsidR="00951E28" w:rsidRPr="002F32D6" w14:paraId="201A851A" w14:textId="77777777" w:rsidTr="009C6882">
        <w:tc>
          <w:tcPr>
            <w:tcW w:w="1843" w:type="dxa"/>
          </w:tcPr>
          <w:p w14:paraId="09A22713" w14:textId="06879985" w:rsidR="00951E28" w:rsidRPr="000F5934" w:rsidRDefault="00951E28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Virtuelles Arbeitsmittel</w:t>
            </w:r>
          </w:p>
        </w:tc>
        <w:tc>
          <w:tcPr>
            <w:tcW w:w="7443" w:type="dxa"/>
          </w:tcPr>
          <w:p w14:paraId="2CC1C11F" w14:textId="783DCE88" w:rsidR="00951E28" w:rsidRPr="000F5934" w:rsidRDefault="00951E28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Benutzt wird </w:t>
            </w:r>
            <w:r>
              <w:rPr>
                <w:sz w:val="16"/>
                <w:szCs w:val="16"/>
              </w:rPr>
              <w:t xml:space="preserve">in Aufgabe 2.6 </w:t>
            </w:r>
            <w:r w:rsidRPr="009834CC">
              <w:rPr>
                <w:sz w:val="16"/>
                <w:szCs w:val="16"/>
              </w:rPr>
              <w:t xml:space="preserve">ein </w:t>
            </w:r>
            <w:r>
              <w:rPr>
                <w:sz w:val="16"/>
                <w:szCs w:val="16"/>
              </w:rPr>
              <w:t xml:space="preserve">veränderbares digitales Rechteckfeld, das </w:t>
            </w:r>
            <w:r w:rsidRPr="009834CC">
              <w:rPr>
                <w:sz w:val="16"/>
                <w:szCs w:val="16"/>
              </w:rPr>
              <w:t>auch am Smartphone funktioniert</w:t>
            </w:r>
            <w:r>
              <w:rPr>
                <w:sz w:val="16"/>
                <w:szCs w:val="16"/>
              </w:rPr>
              <w:t xml:space="preserve">: </w:t>
            </w:r>
            <w:hyperlink r:id="rId11" w:history="1">
              <w:r w:rsidRPr="00951E28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951E28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951E28">
                <w:rPr>
                  <w:rStyle w:val="Hyperlink"/>
                  <w:sz w:val="16"/>
                  <w:szCs w:val="16"/>
                </w:rPr>
                <w:t>/msk-rechte</w:t>
              </w:r>
              <w:r w:rsidRPr="00951E28">
                <w:rPr>
                  <w:rStyle w:val="Hyperlink"/>
                  <w:sz w:val="16"/>
                  <w:szCs w:val="16"/>
                </w:rPr>
                <w:t>c</w:t>
              </w:r>
              <w:r w:rsidRPr="00951E28">
                <w:rPr>
                  <w:rStyle w:val="Hyperlink"/>
                  <w:sz w:val="16"/>
                  <w:szCs w:val="16"/>
                </w:rPr>
                <w:t>kfeld.html</w:t>
              </w:r>
            </w:hyperlink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3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1"/>
        <w:gridCol w:w="379"/>
        <w:gridCol w:w="1416"/>
        <w:gridCol w:w="426"/>
        <w:gridCol w:w="1702"/>
        <w:gridCol w:w="476"/>
        <w:gridCol w:w="228"/>
        <w:gridCol w:w="715"/>
        <w:gridCol w:w="3118"/>
        <w:gridCol w:w="142"/>
        <w:gridCol w:w="20"/>
      </w:tblGrid>
      <w:tr w:rsidR="005B5014" w:rsidRPr="00E0758C" w14:paraId="157659F0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613" w:type="dxa"/>
            <w:gridSpan w:val="10"/>
          </w:tcPr>
          <w:p w14:paraId="65054008" w14:textId="46F3E232" w:rsidR="005B5014" w:rsidRPr="003760D9" w:rsidRDefault="005B5014" w:rsidP="003760D9">
            <w:pPr>
              <w:pStyle w:val="berschrift1"/>
            </w:pPr>
            <w:r w:rsidRPr="005B5014">
              <w:t xml:space="preserve">Kann ich </w:t>
            </w:r>
            <w:r w:rsidR="00AF5DF6">
              <w:t>Multiplikations</w:t>
            </w:r>
            <w:r w:rsidR="00EB595E">
              <w:t>a</w:t>
            </w:r>
            <w:r w:rsidR="00AF5DF6">
              <w:t xml:space="preserve">ufgaben </w:t>
            </w:r>
            <w:r w:rsidRPr="005B5014">
              <w:t>zu Sit</w:t>
            </w:r>
            <w:r w:rsidR="00825DFF">
              <w:t>u</w:t>
            </w:r>
            <w:r w:rsidRPr="005B5014">
              <w:t xml:space="preserve">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613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290D95">
        <w:trPr>
          <w:trHeight w:val="427"/>
        </w:trPr>
        <w:tc>
          <w:tcPr>
            <w:tcW w:w="604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90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544" w:type="dxa"/>
            <w:gridSpan w:val="3"/>
          </w:tcPr>
          <w:p w14:paraId="1787224A" w14:textId="0C0A7273" w:rsidR="005B5014" w:rsidRPr="00E0758C" w:rsidRDefault="005B5014" w:rsidP="00494C2C">
            <w:pPr>
              <w:spacing w:line="240" w:lineRule="auto"/>
            </w:pPr>
            <w:r>
              <w:t xml:space="preserve">Schreibe zu dem Würfelbild eine passende </w:t>
            </w:r>
            <w:r w:rsidR="00825DFF">
              <w:t>Mal-Aufgabe</w:t>
            </w:r>
            <w:r>
              <w:t>.</w:t>
            </w:r>
          </w:p>
        </w:tc>
        <w:tc>
          <w:tcPr>
            <w:tcW w:w="47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4203" w:type="dxa"/>
            <w:gridSpan w:val="4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0F593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20" w:type="dxa"/>
            <w:vMerge w:val="restart"/>
            <w:vAlign w:val="bottom"/>
          </w:tcPr>
          <w:p w14:paraId="6B1989C3" w14:textId="20D09A41" w:rsidR="005B5014" w:rsidRPr="00E0758C" w:rsidRDefault="005B5014" w:rsidP="00494C2C">
            <w:pPr>
              <w:spacing w:line="240" w:lineRule="auto"/>
              <w:jc w:val="right"/>
            </w:pPr>
          </w:p>
        </w:tc>
      </w:tr>
      <w:bookmarkEnd w:id="0"/>
      <w:tr w:rsidR="000951D4" w:rsidRPr="00E0758C" w14:paraId="4B012418" w14:textId="77777777" w:rsidTr="00290D95">
        <w:trPr>
          <w:trHeight w:val="660"/>
        </w:trPr>
        <w:tc>
          <w:tcPr>
            <w:tcW w:w="604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90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4D6D7077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25D4A112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">
                        <v:imagedata r:id="rId22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">
                        <v:imagedata r:id="rId23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gridSpan w:val="2"/>
          </w:tcPr>
          <w:p w14:paraId="34A47F6A" w14:textId="425532C1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0D68EF01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47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057445FB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20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602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290D95">
        <w:trPr>
          <w:trHeight w:val="119"/>
        </w:trPr>
        <w:tc>
          <w:tcPr>
            <w:tcW w:w="604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8"/>
          </w:tcPr>
          <w:p w14:paraId="5BB72A5B" w14:textId="0E0B764B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50052" behindDoc="0" locked="0" layoutInCell="1" allowOverlap="1" wp14:anchorId="1F6E2A64" wp14:editId="684C2AFD">
                  <wp:simplePos x="0" y="0"/>
                  <wp:positionH relativeFrom="column">
                    <wp:posOffset>2720612</wp:posOffset>
                  </wp:positionH>
                  <wp:positionV relativeFrom="paragraph">
                    <wp:posOffset>-110309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618F6735" w:rsidR="00327660" w:rsidRDefault="006B0A78" w:rsidP="0000022A">
            <w:pPr>
              <w:spacing w:before="120"/>
            </w:pPr>
            <w:r>
              <w:t>Mal-A</w:t>
            </w:r>
            <w:r w:rsidR="00327660" w:rsidRPr="007438C5">
              <w:t>ufgabe:</w:t>
            </w:r>
            <w:r w:rsidR="00327660"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20" w:type="dxa"/>
            <w:vMerge w:val="restart"/>
            <w:vAlign w:val="bottom"/>
          </w:tcPr>
          <w:p w14:paraId="4714A62E" w14:textId="786D16BA" w:rsidR="00327660" w:rsidRPr="00E0758C" w:rsidRDefault="00327660" w:rsidP="000951D4">
            <w:pPr>
              <w:jc w:val="right"/>
            </w:pPr>
          </w:p>
        </w:tc>
      </w:tr>
      <w:tr w:rsidR="00327660" w:rsidRPr="00E0758C" w14:paraId="2BBF5A30" w14:textId="77777777" w:rsidTr="00290D95">
        <w:trPr>
          <w:trHeight w:val="119"/>
        </w:trPr>
        <w:tc>
          <w:tcPr>
            <w:tcW w:w="604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633D905" w14:textId="58AD5A2A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223" w:type="dxa"/>
            <w:gridSpan w:val="8"/>
          </w:tcPr>
          <w:p w14:paraId="7E19618A" w14:textId="359672B5" w:rsidR="00327660" w:rsidRPr="0067733B" w:rsidRDefault="00327660" w:rsidP="00327660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225" behindDoc="0" locked="0" layoutInCell="1" allowOverlap="1" wp14:anchorId="73254EC7" wp14:editId="20645E1D">
                      <wp:simplePos x="0" y="0"/>
                      <wp:positionH relativeFrom="margin">
                        <wp:posOffset>53123</wp:posOffset>
                      </wp:positionH>
                      <wp:positionV relativeFrom="paragraph">
                        <wp:posOffset>149581</wp:posOffset>
                      </wp:positionV>
                      <wp:extent cx="4884234" cy="617034"/>
                      <wp:effectExtent l="0" t="0" r="56515" b="31115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234" cy="617034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AE0DE9E" id="Gruppieren 465" o:spid="_x0000_s1026" style="position:absolute;margin-left:4.2pt;margin-top:11.8pt;width:384.6pt;height:48.6pt;z-index:251650225;mso-position-horizontal-relative:margin;mso-width-relative:margin;mso-height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9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9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9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30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30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30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31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20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90D95">
        <w:trPr>
          <w:gridAfter w:val="1"/>
          <w:wAfter w:w="20" w:type="dxa"/>
          <w:trHeight w:val="119"/>
        </w:trPr>
        <w:tc>
          <w:tcPr>
            <w:tcW w:w="604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471" w:type="dxa"/>
            <w:gridSpan w:val="9"/>
          </w:tcPr>
          <w:p w14:paraId="2E219071" w14:textId="50ACE45A" w:rsidR="0000022A" w:rsidRDefault="00AC0B94" w:rsidP="00A456D2">
            <w:pPr>
              <w:pStyle w:val="berschrift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1" behindDoc="0" locked="0" layoutInCell="1" allowOverlap="1" wp14:anchorId="306399D5" wp14:editId="5D3BC3A0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355077</wp:posOffset>
                      </wp:positionV>
                      <wp:extent cx="1511300" cy="513715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3715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6399D5" id="Gruppieren 126" o:spid="_x0000_s1026" style="position:absolute;margin-left:267.2pt;margin-top:27.95pt;width:119pt;height:40.45pt;z-index:251652431;mso-width-relative:margin" coordsize="15113,514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8" o:spid="_x0000_s1027" type="#_x0000_t75" alt="5a" style="position:absolute;width:15113;height: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">
                        <v:imagedata r:id="rId33" o:title="5a"/>
                      </v:shape>
                      <v:group id="_x0000_s1028" style="position:absolute;top:278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 w:rsidRPr="00964EC9">
              <w:t>Multiplikation am Zahlenstrahl</w:t>
            </w:r>
          </w:p>
        </w:tc>
        <w:tc>
          <w:tcPr>
            <w:tcW w:w="142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290D95">
        <w:trPr>
          <w:trHeight w:val="119"/>
        </w:trPr>
        <w:tc>
          <w:tcPr>
            <w:tcW w:w="604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2135AF1C" w:rsidR="0000022A" w:rsidRDefault="0000022A" w:rsidP="0000022A">
            <w:r>
              <w:t>Schreibe zu dem Zahlenstrahl</w:t>
            </w:r>
            <w:r w:rsidR="007804EC">
              <w:t>b</w:t>
            </w:r>
            <w:r>
              <w:t xml:space="preserve">ild </w:t>
            </w:r>
            <w:r>
              <w:br/>
              <w:t>eine passende Mal-Aufgabe.</w:t>
            </w:r>
          </w:p>
          <w:p w14:paraId="4454B8EB" w14:textId="6B782F49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</w:t>
            </w:r>
            <w:r w:rsidRPr="0000022A">
              <w:rPr>
                <w:color w:val="7F7F7F" w:themeColor="text1" w:themeTint="80"/>
              </w:rPr>
              <w:t>____________</w:t>
            </w:r>
            <w:r w:rsidR="00326D95">
              <w:rPr>
                <w:color w:val="7F7F7F" w:themeColor="text1" w:themeTint="80"/>
              </w:rPr>
              <w:t>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3260" w:type="dxa"/>
            <w:gridSpan w:val="2"/>
          </w:tcPr>
          <w:p w14:paraId="0146F02F" w14:textId="25AB0A9B" w:rsidR="0000022A" w:rsidRDefault="00AC0B94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2" behindDoc="0" locked="0" layoutInCell="1" allowOverlap="1" wp14:anchorId="2493FC49" wp14:editId="58CCABD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785383</wp:posOffset>
                      </wp:positionV>
                      <wp:extent cx="1514475" cy="435610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610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3FC49" id="Gruppieren 127" o:spid="_x0000_s1032" style="position:absolute;margin-left:2.2pt;margin-top:61.85pt;width:119.25pt;height:34.3pt;z-index:251652432" coordsize="15144,435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&#13;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">
                        <v:imagedata r:id="rId35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&#13;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01FBFF2C" w:rsidR="0000022A" w:rsidRDefault="0000022A" w:rsidP="0000022A">
            <w:pPr>
              <w:jc w:val="right"/>
              <w:rPr>
                <w:noProof/>
              </w:rPr>
            </w:pP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290D95">
        <w:trPr>
          <w:trHeight w:val="119"/>
        </w:trPr>
        <w:tc>
          <w:tcPr>
            <w:tcW w:w="604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3CBB7AA5" w14:textId="238B7BA6" w:rsidR="0000022A" w:rsidRDefault="0000022A" w:rsidP="0000022A">
            <w:pPr>
              <w:rPr>
                <w:noProof/>
                <w:color w:val="7F7F7F" w:themeColor="text1" w:themeTint="80"/>
              </w:rPr>
            </w:pPr>
            <w:r w:rsidRPr="00140B57">
              <w:t xml:space="preserve">Zeichne zu der Mal-Aufgabe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Zahlenstrahl</w:t>
            </w:r>
            <w:r w:rsidR="007804EC">
              <w:t>b</w:t>
            </w:r>
            <w:r w:rsidR="006B0A78">
              <w:t>ild</w:t>
            </w:r>
            <w:r w:rsidRPr="00140B57">
              <w:t>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  <w:r w:rsidR="006268AA">
              <w:rPr>
                <w:noProof/>
                <w:color w:val="7F7F7F" w:themeColor="text1" w:themeTint="80"/>
              </w:rPr>
              <w:br/>
            </w:r>
          </w:p>
          <w:p w14:paraId="07DFF0B4" w14:textId="73AE501A" w:rsidR="006C70BC" w:rsidRPr="00922C20" w:rsidRDefault="006C70BC" w:rsidP="00922C20">
            <w:pPr>
              <w:spacing w:line="240" w:lineRule="auto"/>
              <w:rPr>
                <w:sz w:val="10"/>
              </w:rPr>
            </w:pPr>
          </w:p>
        </w:tc>
        <w:tc>
          <w:tcPr>
            <w:tcW w:w="3260" w:type="dxa"/>
            <w:gridSpan w:val="2"/>
          </w:tcPr>
          <w:p w14:paraId="3521D7FF" w14:textId="4CB2FE25" w:rsidR="0000022A" w:rsidRDefault="0000022A" w:rsidP="0000022A">
            <w:pPr>
              <w:rPr>
                <w:noProof/>
              </w:rPr>
            </w:pPr>
          </w:p>
        </w:tc>
        <w:tc>
          <w:tcPr>
            <w:tcW w:w="20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70FD9EC1" w14:textId="77777777" w:rsidR="0000022A" w:rsidRPr="00AC7674" w:rsidRDefault="0000022A" w:rsidP="00922C20">
            <w:pPr>
              <w:pStyle w:val="berschrift6"/>
              <w:spacing w:before="80" w:after="80"/>
            </w:pPr>
            <w:r>
              <w:t>4</w:t>
            </w:r>
          </w:p>
        </w:tc>
        <w:tc>
          <w:tcPr>
            <w:tcW w:w="8602" w:type="dxa"/>
            <w:gridSpan w:val="9"/>
          </w:tcPr>
          <w:p w14:paraId="5A7D3183" w14:textId="77777777" w:rsidR="006268AA" w:rsidRDefault="0000022A" w:rsidP="00922C20">
            <w:pPr>
              <w:pStyle w:val="berschrift6"/>
              <w:spacing w:before="80" w:after="80"/>
            </w:pPr>
            <w:r>
              <w:t>Multiplikation und Rechengeschichten</w:t>
            </w:r>
          </w:p>
          <w:p w14:paraId="4CC042F4" w14:textId="20949E61" w:rsidR="0000022A" w:rsidRPr="006268AA" w:rsidRDefault="0000022A" w:rsidP="006268AA">
            <w:pPr>
              <w:pStyle w:val="berschrift6"/>
              <w:spacing w:before="0" w:after="0"/>
              <w:rPr>
                <w:sz w:val="15"/>
                <w:szCs w:val="15"/>
              </w:rPr>
            </w:pPr>
          </w:p>
        </w:tc>
      </w:tr>
      <w:tr w:rsidR="005C6441" w:rsidRPr="00E0758C" w14:paraId="48E0CEED" w14:textId="77777777" w:rsidTr="00290D95">
        <w:trPr>
          <w:trHeight w:val="1473"/>
        </w:trPr>
        <w:tc>
          <w:tcPr>
            <w:tcW w:w="604" w:type="dxa"/>
          </w:tcPr>
          <w:p w14:paraId="46A72FE3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6E4E59E" w14:textId="0801C0F1" w:rsidR="00AC0B94" w:rsidRPr="006C70BC" w:rsidRDefault="00AC0B94" w:rsidP="00AC0B94">
            <w:pPr>
              <w:rPr>
                <w:color w:val="70BCC9" w:themeColor="accent1" w:themeTint="99"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a)</w:t>
            </w:r>
            <w:r w:rsidRPr="006C70BC">
              <w:rPr>
                <w:color w:val="70BCC9" w:themeColor="accent1" w:themeTint="99"/>
              </w:rPr>
              <w:t xml:space="preserve"> </w:t>
            </w:r>
          </w:p>
          <w:p w14:paraId="16E376EC" w14:textId="01EF22EB" w:rsidR="00AC0B94" w:rsidRDefault="00AC0B94" w:rsidP="0000022A"/>
        </w:tc>
        <w:tc>
          <w:tcPr>
            <w:tcW w:w="1842" w:type="dxa"/>
            <w:gridSpan w:val="2"/>
          </w:tcPr>
          <w:p w14:paraId="48BE8925" w14:textId="42DE438E" w:rsidR="00AC0B94" w:rsidRDefault="00AC0B94" w:rsidP="00AC0B94">
            <w:r>
              <w:t>Rechts siehst du eine Rechen-geschichte.</w:t>
            </w:r>
          </w:p>
          <w:p w14:paraId="3206122C" w14:textId="6D0AF230" w:rsidR="00AC0B94" w:rsidRPr="00CF6345" w:rsidRDefault="00AC0B94" w:rsidP="00AC0B94">
            <w:r>
              <w:t xml:space="preserve">Erfinde eine eigene Rechengeschichte 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6 · 5</w:t>
            </w:r>
            <w:r w:rsidRPr="00224450">
              <w:rPr>
                <w:b/>
                <w:bCs/>
              </w:rPr>
              <w:t>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788DEEC9" w14:textId="77777777" w:rsidR="00AC0B94" w:rsidRDefault="00AC0B94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</w:t>
            </w:r>
          </w:p>
          <w:p w14:paraId="2DF4027E" w14:textId="2D783B76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Minus-Aufgabe:</w:t>
            </w:r>
          </w:p>
          <w:p w14:paraId="051073D1" w14:textId="77777777" w:rsidR="00AC0B94" w:rsidRDefault="00AC0B94" w:rsidP="0000022A">
            <w:r>
              <w:t>Rechengeschichte:</w:t>
            </w:r>
          </w:p>
          <w:p w14:paraId="6337DCCF" w14:textId="77777777" w:rsidR="00AC0B94" w:rsidRDefault="00AC0B94" w:rsidP="0000022A"/>
          <w:p w14:paraId="711EE0C4" w14:textId="77777777" w:rsidR="00AC0B94" w:rsidRDefault="00AC0B94" w:rsidP="0000022A">
            <w:r>
              <w:t>Frage:</w:t>
            </w:r>
          </w:p>
          <w:p w14:paraId="48A1AACD" w14:textId="77777777" w:rsidR="00AC0B94" w:rsidRPr="00CF6345" w:rsidRDefault="00AC0B94" w:rsidP="0000022A">
            <w:r>
              <w:t>Antwort:</w:t>
            </w:r>
          </w:p>
        </w:tc>
        <w:tc>
          <w:tcPr>
            <w:tcW w:w="3975" w:type="dxa"/>
            <w:gridSpan w:val="3"/>
            <w:shd w:val="clear" w:color="auto" w:fill="F2F2F2" w:themeFill="background1" w:themeFillShade="F2"/>
          </w:tcPr>
          <w:p w14:paraId="6E57948D" w14:textId="77777777" w:rsidR="00AC0B94" w:rsidRDefault="00AC0B94" w:rsidP="0000022A">
            <w:pPr>
              <w:rPr>
                <w:color w:val="000000"/>
              </w:rPr>
            </w:pPr>
          </w:p>
          <w:p w14:paraId="7D224E04" w14:textId="5819BC3F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31DEAAAE" w:rsidR="00AC0B94" w:rsidRPr="000F39FC" w:rsidRDefault="00AC0B94" w:rsidP="006C70BC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Sammelbilder,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369D10DF" w14:textId="7EB0E9AA" w:rsidR="00AC0B94" w:rsidRPr="000F39FC" w:rsidRDefault="00AC0B94" w:rsidP="0000022A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 w:rsidR="00326D95"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429D1021" w14:textId="3090615B" w:rsidR="00AC0B94" w:rsidRPr="00CF6345" w:rsidRDefault="00AC0B94" w:rsidP="0000022A"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20" w:type="dxa"/>
            <w:tcBorders>
              <w:left w:val="nil"/>
            </w:tcBorders>
            <w:vAlign w:val="bottom"/>
          </w:tcPr>
          <w:p w14:paraId="1E80A904" w14:textId="77777777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787AA1DE" w14:textId="77777777" w:rsidTr="00290D95">
        <w:trPr>
          <w:trHeight w:val="972"/>
        </w:trPr>
        <w:tc>
          <w:tcPr>
            <w:tcW w:w="604" w:type="dxa"/>
            <w:vMerge w:val="restart"/>
          </w:tcPr>
          <w:p w14:paraId="736F3715" w14:textId="49ED2AFB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613" w:type="dxa"/>
            <w:gridSpan w:val="10"/>
          </w:tcPr>
          <w:p w14:paraId="78A549CE" w14:textId="77777777" w:rsidR="006C70BC" w:rsidRPr="006C70BC" w:rsidRDefault="006C70BC" w:rsidP="006C70BC">
            <w:pPr>
              <w:spacing w:after="40" w:line="240" w:lineRule="auto"/>
              <w:ind w:left="391"/>
              <w:rPr>
                <w:sz w:val="10"/>
                <w:szCs w:val="10"/>
              </w:rPr>
            </w:pPr>
          </w:p>
          <w:p w14:paraId="0CA10A6E" w14:textId="4044B73B" w:rsidR="00AC0B94" w:rsidRPr="00922C20" w:rsidRDefault="00AC0B94" w:rsidP="00601303">
            <w:pPr>
              <w:spacing w:after="40" w:line="240" w:lineRule="auto"/>
              <w:ind w:left="391"/>
            </w:pPr>
            <w:r w:rsidRPr="000B37C6">
              <w:t>Meine Rechengeschichte</w:t>
            </w:r>
            <w:r>
              <w:t xml:space="preserve"> zu</w:t>
            </w:r>
            <w:r w:rsidRPr="00922C20">
              <w:t xml:space="preserve"> </w:t>
            </w:r>
            <w:r w:rsidRPr="005C6441">
              <w:t>6 · 5</w:t>
            </w:r>
            <w:r w:rsidR="00EE3199" w:rsidRPr="005C6441">
              <w:t xml:space="preserve"> =</w:t>
            </w:r>
            <w:r w:rsidR="00EE3199" w:rsidRPr="00922C20">
              <w:t xml:space="preserve"> </w:t>
            </w:r>
            <w:r w:rsidR="00EE3199">
              <w:t xml:space="preserve">30 </w:t>
            </w:r>
            <w:r w:rsidRPr="005A2657">
              <w:rPr>
                <w:color w:val="7F7F7F" w:themeColor="text1" w:themeTint="80"/>
              </w:rPr>
              <w:t>___</w:t>
            </w:r>
            <w:r w:rsidR="0067733B">
              <w:rPr>
                <w:color w:val="7F7F7F" w:themeColor="text1" w:themeTint="80"/>
              </w:rPr>
              <w:t>________</w:t>
            </w:r>
            <w:r w:rsidR="0067733B" w:rsidRPr="000F5934">
              <w:rPr>
                <w:color w:val="7F7F7F" w:themeColor="text1" w:themeTint="80"/>
              </w:rPr>
              <w:t>_</w:t>
            </w:r>
            <w:r w:rsidRPr="005A2657">
              <w:rPr>
                <w:color w:val="7F7F7F" w:themeColor="text1" w:themeTint="80"/>
              </w:rPr>
              <w:t>__________________________</w:t>
            </w:r>
          </w:p>
          <w:p w14:paraId="035A4444" w14:textId="7DC3DED4" w:rsidR="00AC0B94" w:rsidRPr="007E21D8" w:rsidRDefault="00AC0B94" w:rsidP="00601303">
            <w:pPr>
              <w:spacing w:beforeLines="80" w:before="192" w:after="40" w:line="240" w:lineRule="auto"/>
              <w:ind w:left="391"/>
            </w:pPr>
            <w:r w:rsidRPr="005A2657">
              <w:rPr>
                <w:color w:val="7F7F7F" w:themeColor="text1" w:themeTint="80"/>
              </w:rPr>
              <w:t>________________________________________________________________</w:t>
            </w:r>
            <w:r w:rsidR="006C70BC"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  <w:r w:rsidR="006268AA">
              <w:rPr>
                <w:rFonts w:cs="Times New Roman (Textkörper CS)"/>
                <w:color w:val="7F7F7F" w:themeColor="text1" w:themeTint="80"/>
                <w:spacing w:val="-32"/>
              </w:rPr>
              <w:br/>
            </w:r>
          </w:p>
        </w:tc>
        <w:tc>
          <w:tcPr>
            <w:tcW w:w="20" w:type="dxa"/>
            <w:vMerge w:val="restart"/>
            <w:tcBorders>
              <w:left w:val="nil"/>
            </w:tcBorders>
            <w:vAlign w:val="bottom"/>
          </w:tcPr>
          <w:p w14:paraId="38F9A12C" w14:textId="1E1DBFCB" w:rsidR="00AC0B94" w:rsidRDefault="00AC0B94" w:rsidP="0000022A">
            <w:pPr>
              <w:jc w:val="right"/>
              <w:rPr>
                <w:noProof/>
              </w:rPr>
            </w:pPr>
          </w:p>
          <w:p w14:paraId="5BA8DEDD" w14:textId="0BD4A5C5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4AC9F1A1" w14:textId="77777777" w:rsidTr="00290D95">
        <w:trPr>
          <w:trHeight w:val="633"/>
        </w:trPr>
        <w:tc>
          <w:tcPr>
            <w:tcW w:w="604" w:type="dxa"/>
            <w:vMerge/>
          </w:tcPr>
          <w:p w14:paraId="3A2DC2B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297FF8A2" w14:textId="77777777" w:rsidR="006C70BC" w:rsidRPr="006C70BC" w:rsidRDefault="006C70BC" w:rsidP="00AC0B94">
            <w:pPr>
              <w:spacing w:line="360" w:lineRule="auto"/>
              <w:rPr>
                <w:b/>
                <w:bCs/>
                <w:color w:val="70BCC9" w:themeColor="accent1" w:themeTint="99"/>
                <w:sz w:val="6"/>
                <w:szCs w:val="6"/>
              </w:rPr>
            </w:pPr>
          </w:p>
          <w:p w14:paraId="2D36EC31" w14:textId="758C7C0D" w:rsidR="00AC0B94" w:rsidRPr="00AC0B94" w:rsidRDefault="00AC0B94" w:rsidP="00AC0B94">
            <w:pPr>
              <w:spacing w:line="360" w:lineRule="auto"/>
              <w:rPr>
                <w:b/>
                <w:bCs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544" w:type="dxa"/>
            <w:gridSpan w:val="3"/>
          </w:tcPr>
          <w:p w14:paraId="7E75500A" w14:textId="77777777" w:rsidR="006C70BC" w:rsidRPr="006C70BC" w:rsidRDefault="006C70BC" w:rsidP="00AC0B94">
            <w:pPr>
              <w:spacing w:line="240" w:lineRule="auto"/>
              <w:rPr>
                <w:sz w:val="10"/>
                <w:szCs w:val="10"/>
              </w:rPr>
            </w:pPr>
          </w:p>
          <w:p w14:paraId="435FA9C2" w14:textId="46532312" w:rsidR="00AC0B94" w:rsidRDefault="00AC0B94" w:rsidP="00AC0B94">
            <w:pPr>
              <w:spacing w:line="240" w:lineRule="auto"/>
            </w:pPr>
            <w:r>
              <w:t>Zeynep hat diese Rechen-</w:t>
            </w:r>
          </w:p>
          <w:p w14:paraId="2F0FD60A" w14:textId="25B427B2" w:rsidR="00AC0B94" w:rsidRPr="000B37C6" w:rsidRDefault="00AC0B94" w:rsidP="00825DFF">
            <w:pPr>
              <w:spacing w:line="240" w:lineRule="auto"/>
            </w:pPr>
            <w:proofErr w:type="spellStart"/>
            <w:r>
              <w:t>geschichte</w:t>
            </w:r>
            <w:proofErr w:type="spellEnd"/>
            <w:r>
              <w:t xml:space="preserve"> zu der </w:t>
            </w:r>
            <w:r w:rsidR="00825DFF">
              <w:t>Multiplikations-Aufgabe</w:t>
            </w:r>
            <w:r>
              <w:t xml:space="preserve"> 2 · 6 = 12 geschrieben.</w:t>
            </w:r>
          </w:p>
        </w:tc>
        <w:tc>
          <w:tcPr>
            <w:tcW w:w="4679" w:type="dxa"/>
            <w:gridSpan w:val="5"/>
            <w:shd w:val="pct5" w:color="auto" w:fill="auto"/>
          </w:tcPr>
          <w:p w14:paraId="0894374F" w14:textId="3AB7EAE0" w:rsidR="00AC0B94" w:rsidRPr="00AC0B94" w:rsidRDefault="00AC0B94" w:rsidP="000F39FC">
            <w:pPr>
              <w:spacing w:before="60" w:after="60" w:line="240" w:lineRule="auto"/>
              <w:ind w:left="144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Tommi geht </w:t>
            </w:r>
            <w:r w:rsidR="009C6882" w:rsidRPr="000F39FC">
              <w:rPr>
                <w:rFonts w:ascii="Comic Sans MS" w:hAnsi="Comic Sans MS"/>
                <w:color w:val="0070C0"/>
                <w:sz w:val="18"/>
                <w:szCs w:val="18"/>
              </w:rPr>
              <w:t>zwei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mal in den Keller. Er holt erst 2 und danach 6 Flaschen Cola hoch. Wie viele Flaschen hat er zusammen raufgeholt?</w:t>
            </w:r>
          </w:p>
        </w:tc>
        <w:tc>
          <w:tcPr>
            <w:tcW w:w="20" w:type="dxa"/>
            <w:vMerge/>
            <w:tcBorders>
              <w:left w:val="nil"/>
            </w:tcBorders>
            <w:vAlign w:val="bottom"/>
          </w:tcPr>
          <w:p w14:paraId="391A8E18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145619EA" w14:textId="77777777" w:rsidTr="00290D95">
        <w:trPr>
          <w:gridAfter w:val="1"/>
          <w:wAfter w:w="20" w:type="dxa"/>
          <w:trHeight w:val="633"/>
        </w:trPr>
        <w:tc>
          <w:tcPr>
            <w:tcW w:w="604" w:type="dxa"/>
          </w:tcPr>
          <w:p w14:paraId="3BC5EFC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38CE389" w14:textId="77777777" w:rsidR="00AC0B94" w:rsidRPr="00AC0B94" w:rsidRDefault="00AC0B94" w:rsidP="00AC0B94">
            <w:pPr>
              <w:spacing w:line="360" w:lineRule="auto"/>
              <w:rPr>
                <w:b/>
                <w:bCs/>
                <w:color w:val="9FD2DB" w:themeColor="accent1" w:themeTint="66"/>
              </w:rPr>
            </w:pPr>
          </w:p>
        </w:tc>
        <w:tc>
          <w:tcPr>
            <w:tcW w:w="8081" w:type="dxa"/>
            <w:gridSpan w:val="7"/>
          </w:tcPr>
          <w:p w14:paraId="45F0BE0F" w14:textId="2C7AF778" w:rsidR="00AC0B94" w:rsidRPr="00AC0B94" w:rsidRDefault="00825DFF" w:rsidP="006C70BC">
            <w:pPr>
              <w:spacing w:before="120" w:line="240" w:lineRule="auto"/>
              <w:rPr>
                <w:rFonts w:cstheme="minorHAnsi"/>
                <w:color w:val="0070C0"/>
                <w:sz w:val="21"/>
                <w:szCs w:val="2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672" behindDoc="0" locked="0" layoutInCell="1" allowOverlap="1" wp14:anchorId="2F81C5EB" wp14:editId="1CE64CDC">
                      <wp:simplePos x="0" y="0"/>
                      <wp:positionH relativeFrom="column">
                        <wp:posOffset>3334571</wp:posOffset>
                      </wp:positionH>
                      <wp:positionV relativeFrom="paragraph">
                        <wp:posOffset>107315</wp:posOffset>
                      </wp:positionV>
                      <wp:extent cx="106045" cy="117475"/>
                      <wp:effectExtent l="0" t="0" r="8255" b="9525"/>
                      <wp:wrapNone/>
                      <wp:docPr id="1399457648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8D9ED7" id="Rechteck 189" o:spid="_x0000_s1026" style="position:absolute;margin-left:262.55pt;margin-top:8.45pt;width:8.35pt;height:9.25pt;z-index:25166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624" behindDoc="0" locked="0" layoutInCell="1" allowOverlap="1" wp14:anchorId="4BCB33C7" wp14:editId="35551A7F">
                      <wp:simplePos x="0" y="0"/>
                      <wp:positionH relativeFrom="column">
                        <wp:posOffset>2460176</wp:posOffset>
                      </wp:positionH>
                      <wp:positionV relativeFrom="paragraph">
                        <wp:posOffset>105410</wp:posOffset>
                      </wp:positionV>
                      <wp:extent cx="106045" cy="117475"/>
                      <wp:effectExtent l="0" t="0" r="8255" b="9525"/>
                      <wp:wrapNone/>
                      <wp:docPr id="2128669066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F39AB6" id="Rechteck 189" o:spid="_x0000_s1026" style="position:absolute;margin-left:193.7pt;margin-top:8.3pt;width:8.35pt;height:9.25pt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" fillcolor="white [3212]" strokecolor="#071213 [484]" strokeweight="1pt"/>
                  </w:pict>
                </mc:Fallback>
              </mc:AlternateConten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>d</w: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iese Rechengeschichte zur Aufgabe?     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J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sie 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</w:t>
            </w:r>
            <w:r w:rsidR="00855078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N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sie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passt nicht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2" w:type="dxa"/>
            <w:tcBorders>
              <w:left w:val="nil"/>
            </w:tcBorders>
            <w:vAlign w:val="bottom"/>
          </w:tcPr>
          <w:p w14:paraId="3FB816F9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</w:tbl>
    <w:p w14:paraId="3B8E0C0D" w14:textId="43841B93" w:rsidR="00325B9F" w:rsidRDefault="00325B9F">
      <w:pPr>
        <w:sectPr w:rsidR="00325B9F" w:rsidSect="00BE1C19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49785DD8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</w:t>
            </w:r>
            <w:r w:rsidR="00A71530">
              <w:t xml:space="preserve">Multiplikations-Aufgaben </w:t>
            </w:r>
            <w:r w:rsidRPr="00DC6897">
              <w:t xml:space="preserve">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057CA64E" w:rsidR="003C1F98" w:rsidRPr="00B82047" w:rsidRDefault="003A3504" w:rsidP="003760D9">
            <w:pPr>
              <w:pStyle w:val="berschrift3"/>
            </w:pPr>
            <w:r w:rsidRPr="00843F97">
              <w:rPr>
                <w:noProof/>
              </w:rPr>
              <w:drawing>
                <wp:anchor distT="0" distB="0" distL="114300" distR="114300" simplePos="0" relativeHeight="251650147" behindDoc="0" locked="0" layoutInCell="1" allowOverlap="1" wp14:anchorId="04BB96D1" wp14:editId="463F08B3">
                  <wp:simplePos x="0" y="0"/>
                  <wp:positionH relativeFrom="column">
                    <wp:posOffset>4878782</wp:posOffset>
                  </wp:positionH>
                  <wp:positionV relativeFrom="paragraph">
                    <wp:posOffset>404495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t>Punktegruppen</w:t>
            </w:r>
            <w:r w:rsidR="009F3719">
              <w:t xml:space="preserve"> auf Würfeln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0E18080D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08226F8" w:rsidR="003C1F98" w:rsidRDefault="003A3504" w:rsidP="002E0FA7">
            <w:r w:rsidRPr="00843F97">
              <w:rPr>
                <w:noProof/>
              </w:rPr>
              <w:drawing>
                <wp:anchor distT="0" distB="0" distL="114300" distR="114300" simplePos="0" relativeHeight="251650146" behindDoc="0" locked="0" layoutInCell="1" allowOverlap="1" wp14:anchorId="214F1E8F" wp14:editId="59F279FF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124460</wp:posOffset>
                  </wp:positionV>
                  <wp:extent cx="357505" cy="346710"/>
                  <wp:effectExtent l="63500" t="76200" r="6159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4" behindDoc="0" locked="0" layoutInCell="1" allowOverlap="1" wp14:anchorId="7BBE9A78" wp14:editId="70B9202A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29210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3" behindDoc="0" locked="0" layoutInCell="1" allowOverlap="1" wp14:anchorId="564F2E1D" wp14:editId="35D969B5">
                  <wp:simplePos x="0" y="0"/>
                  <wp:positionH relativeFrom="column">
                    <wp:posOffset>4159962</wp:posOffset>
                  </wp:positionH>
                  <wp:positionV relativeFrom="paragraph">
                    <wp:posOffset>33020</wp:posOffset>
                  </wp:positionV>
                  <wp:extent cx="357505" cy="346710"/>
                  <wp:effectExtent l="38100" t="38100" r="3619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>
              <w:t xml:space="preserve">Wie viele Punkte siehst du auf den Würfeln? </w:t>
            </w:r>
          </w:p>
          <w:p w14:paraId="6F5E1C9D" w14:textId="0796BFA5" w:rsidR="003C1F98" w:rsidRDefault="003C1F98" w:rsidP="00825DFF">
            <w:pPr>
              <w:pStyle w:val="Listenabsatz"/>
            </w:pPr>
            <w:r>
              <w:t xml:space="preserve">Wie </w:t>
            </w:r>
            <w:r w:rsidR="00603F17">
              <w:t xml:space="preserve">kannst </w:t>
            </w:r>
            <w:r>
              <w:t xml:space="preserve">du </w:t>
            </w:r>
            <w:r w:rsidR="00603F17">
              <w:t>die Anzahl</w:t>
            </w:r>
            <w:r>
              <w:t xml:space="preserve"> </w:t>
            </w:r>
            <w:r w:rsidR="00825DFF">
              <w:t>geschickt zählen</w:t>
            </w:r>
            <w:r>
              <w:t>?</w:t>
            </w:r>
          </w:p>
          <w:p w14:paraId="3259C3E4" w14:textId="33DFA927" w:rsidR="003C1F98" w:rsidRDefault="00825DFF" w:rsidP="00825DFF">
            <w:pPr>
              <w:pStyle w:val="Listenabsatz"/>
            </w:pPr>
            <w:r>
              <w:t>Welche Rechnung passt dazu?</w:t>
            </w:r>
            <w:r w:rsidR="003C1F98"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4F514A37" w14:textId="77777777" w:rsidR="0067733B" w:rsidRDefault="0067733B" w:rsidP="002E0FA7">
            <w:pPr>
              <w:pStyle w:val="Text"/>
            </w:pPr>
          </w:p>
          <w:p w14:paraId="5DF36AE6" w14:textId="356CA935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27" behindDoc="0" locked="0" layoutInCell="1" allowOverlap="1" wp14:anchorId="08776198" wp14:editId="7834B4CE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5" behindDoc="0" locked="0" layoutInCell="1" allowOverlap="1" wp14:anchorId="63848D91" wp14:editId="03DED6DC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4" behindDoc="0" locked="0" layoutInCell="1" allowOverlap="1" wp14:anchorId="4C0D6487" wp14:editId="5A0EC66B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3" behindDoc="0" locked="0" layoutInCell="1" allowOverlap="1" wp14:anchorId="16206527" wp14:editId="1C71EFF2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6" behindDoc="0" locked="0" layoutInCell="1" allowOverlap="1" wp14:anchorId="5980F536" wp14:editId="16E55D30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408247F0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5" behindDoc="0" locked="0" layoutInCell="1" allowOverlap="1" wp14:anchorId="5602A8C2" wp14:editId="2DF3824C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2A8C2" id="Gruppieren 19" o:spid="_x0000_s1038" style="position:absolute;margin-left:353.8pt;margin-top:-8.8pt;width:42.9pt;height:59.15pt;z-index:251652355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"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5" behindDoc="0" locked="0" layoutInCell="1" allowOverlap="1" wp14:anchorId="09B5CAE0" wp14:editId="0913DC2E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7733B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65D5A372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1" type="#_x0000_t62" style="position:absolute;margin-left:135.9pt;margin-top:32.35pt;width:206.45pt;height:22.5pt;z-index:25165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" adj="22853,-6563" filled="f" strokecolor="#bfbfbf [2412]" strokeweight="1pt">
                      <v:textbox inset="1mm,,1mm">
                        <w:txbxContent>
                          <w:p w14:paraId="6842CD94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67733B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65D5A372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0F9049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6629F716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 xml:space="preserve">ünf </w:t>
            </w:r>
            <w:r w:rsidR="00D86AD2">
              <w:rPr>
                <w:sz w:val="21"/>
              </w:rPr>
              <w:t>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28C0FA6B" w14:textId="56B09827" w:rsidR="00C44A34" w:rsidRDefault="00C44A34" w:rsidP="00D86AD2">
            <w:pPr>
              <w:pStyle w:val="Listenabsatz"/>
            </w:pPr>
            <w:r>
              <w:t>Was mein</w:t>
            </w:r>
            <w:r w:rsidR="00326D95">
              <w:t>t</w:t>
            </w:r>
            <w:r>
              <w:t xml:space="preserve"> Kenan mit dem Wort „</w:t>
            </w:r>
            <w:r w:rsidR="00D86AD2">
              <w:t>3er</w:t>
            </w:r>
            <w:r>
              <w:t>“?</w:t>
            </w:r>
          </w:p>
          <w:p w14:paraId="69326BEE" w14:textId="716E2611" w:rsidR="003C1F98" w:rsidRDefault="003C1F98" w:rsidP="00D86AD2">
            <w:pPr>
              <w:pStyle w:val="Listenabsatz"/>
            </w:pPr>
            <w:r>
              <w:t xml:space="preserve">Wieso zählt Kenan nicht die einzelnen Punkte, </w:t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11FFD0A2" w:rsidR="003C1F98" w:rsidRDefault="003C1F98" w:rsidP="00D86AD2">
            <w:pPr>
              <w:pStyle w:val="Listenabsatz"/>
            </w:pPr>
            <w:r>
              <w:t xml:space="preserve">Wieso passt die </w:t>
            </w:r>
            <w:r w:rsidR="00825DFF">
              <w:t>Multiplikations-Aufgabe</w:t>
            </w:r>
            <w:r>
              <w:t xml:space="preserve"> </w:t>
            </w:r>
            <w:r w:rsidR="00C44A34">
              <w:t xml:space="preserve">5 · 3 = 15 </w:t>
            </w:r>
            <w:r>
              <w:t xml:space="preserve">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397C801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</w:t>
            </w:r>
            <w:r w:rsidR="00C05D0C">
              <w:t>ultiplikations-A</w:t>
            </w:r>
            <w:r>
              <w:t>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24F014C5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3" behindDoc="0" locked="0" layoutInCell="1" allowOverlap="1" wp14:anchorId="65EEBF7C" wp14:editId="7B12C0F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4" behindDoc="0" locked="0" layoutInCell="1" allowOverlap="1" wp14:anchorId="6F785FB3" wp14:editId="1980AC4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5" behindDoc="0" locked="0" layoutInCell="1" allowOverlap="1" wp14:anchorId="23F584AB" wp14:editId="785EDC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021B5944" w14:textId="77777777" w:rsidR="003C1F98" w:rsidRDefault="003C1F98" w:rsidP="002E0FA7">
            <w:pPr>
              <w:rPr>
                <w:b/>
                <w:bCs/>
              </w:rPr>
            </w:pPr>
          </w:p>
          <w:p w14:paraId="39D1165B" w14:textId="77777777" w:rsidR="0067733B" w:rsidRPr="003760D9" w:rsidRDefault="0067733B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1151AB7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8" behindDoc="0" locked="0" layoutInCell="1" allowOverlap="1" wp14:anchorId="266BDE49" wp14:editId="690310ED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9" behindDoc="0" locked="0" layoutInCell="1" allowOverlap="1" wp14:anchorId="673EAE87" wp14:editId="35AD55CD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6" behindDoc="0" locked="0" layoutInCell="1" allowOverlap="1" wp14:anchorId="0A4475D8" wp14:editId="6A33067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7" behindDoc="0" locked="0" layoutInCell="1" allowOverlap="1" wp14:anchorId="0EFAEDD1" wp14:editId="428AFC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15DEB0A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2" behindDoc="0" locked="0" layoutInCell="1" allowOverlap="1" wp14:anchorId="58B5B405" wp14:editId="25D94D29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0" behindDoc="0" locked="0" layoutInCell="1" allowOverlap="1" wp14:anchorId="108DF757" wp14:editId="55C15D0F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1" behindDoc="0" locked="0" layoutInCell="1" allowOverlap="1" wp14:anchorId="5C359BB7" wp14:editId="761BDC2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44AAD63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  <w:r w:rsidR="00C44A34">
              <w:t>.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5283AC06" w:rsidR="003C1F98" w:rsidRDefault="00825DFF" w:rsidP="002E0FA7">
            <w:pPr>
              <w:pStyle w:val="Text"/>
              <w:spacing w:before="240"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6897EE84" w:rsidR="003C1F98" w:rsidRDefault="00825DFF" w:rsidP="002E0FA7">
            <w:pPr>
              <w:pStyle w:val="Text"/>
              <w:spacing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B105120" w:rsidR="003C1F98" w:rsidRPr="0069129F" w:rsidRDefault="00825DFF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4B510FA0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1652372" behindDoc="0" locked="0" layoutInCell="1" allowOverlap="1" wp14:anchorId="135EE88C" wp14:editId="1C2163BD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28EFECDF" w:rsidR="00902DA5" w:rsidRDefault="00902DA5" w:rsidP="00902DA5">
            <w:pPr>
              <w:pStyle w:val="Text"/>
            </w:pPr>
            <w:r>
              <w:t>Zeichne</w:t>
            </w:r>
            <w:r w:rsidR="0090734F">
              <w:t>t</w:t>
            </w:r>
            <w:r>
              <w:t xml:space="preserve"> </w:t>
            </w:r>
            <w:r w:rsidR="00603F17">
              <w:t>ebenso</w:t>
            </w:r>
            <w:r>
              <w:t xml:space="preserve"> Würfelbilder und schreib</w:t>
            </w:r>
            <w:r w:rsidR="0090734F">
              <w:t xml:space="preserve">t </w:t>
            </w:r>
            <w:r>
              <w:t xml:space="preserve">die </w:t>
            </w:r>
            <w:r w:rsidR="00825DFF">
              <w:t>Multiplikations-Aufgabe</w:t>
            </w:r>
            <w:r>
              <w:t xml:space="preserve"> dazu</w:t>
            </w:r>
            <w:r w:rsidR="003675F9">
              <w:t xml:space="preserve"> ins Heft</w:t>
            </w:r>
            <w:r>
              <w:t>.</w:t>
            </w:r>
          </w:p>
          <w:p w14:paraId="7272C1E4" w14:textId="6B6FD55C" w:rsidR="003C1F98" w:rsidRPr="00E73313" w:rsidRDefault="00902DA5" w:rsidP="00902DA5">
            <w:pPr>
              <w:pStyle w:val="Text"/>
            </w:pPr>
            <w:r w:rsidRPr="00E73313">
              <w:t>Begründe</w:t>
            </w:r>
            <w:r w:rsidR="0090734F">
              <w:t>t</w:t>
            </w:r>
            <w:r w:rsidRPr="00E73313">
              <w:t>, warum diese Aufgaben zu den Bildern passen.</w:t>
            </w:r>
          </w:p>
        </w:tc>
      </w:tr>
    </w:tbl>
    <w:p w14:paraId="0C96EA32" w14:textId="30787DEE" w:rsidR="00902DA5" w:rsidRDefault="00825DFF" w:rsidP="003C1F98">
      <w:r>
        <w:rPr>
          <w:noProof/>
        </w:rPr>
        <w:drawing>
          <wp:anchor distT="0" distB="0" distL="114300" distR="114300" simplePos="0" relativeHeight="251652373" behindDoc="0" locked="0" layoutInCell="1" allowOverlap="1" wp14:anchorId="3B91F7EF" wp14:editId="319E2C97">
            <wp:simplePos x="0" y="0"/>
            <wp:positionH relativeFrom="column">
              <wp:posOffset>-172720</wp:posOffset>
            </wp:positionH>
            <wp:positionV relativeFrom="paragraph">
              <wp:posOffset>-6898640</wp:posOffset>
            </wp:positionV>
            <wp:extent cx="360000" cy="272386"/>
            <wp:effectExtent l="0" t="0" r="0" b="0"/>
            <wp:wrapNone/>
            <wp:docPr id="732606713" name="Grafik 7326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07"/>
        <w:gridCol w:w="35"/>
        <w:gridCol w:w="687"/>
        <w:gridCol w:w="1644"/>
        <w:gridCol w:w="686"/>
        <w:gridCol w:w="411"/>
        <w:gridCol w:w="206"/>
        <w:gridCol w:w="548"/>
        <w:gridCol w:w="890"/>
        <w:gridCol w:w="960"/>
        <w:gridCol w:w="824"/>
        <w:gridCol w:w="1335"/>
      </w:tblGrid>
      <w:tr w:rsidR="003C1F98" w:rsidRPr="00E73313" w14:paraId="14F5ADBC" w14:textId="77777777" w:rsidTr="00E91F87">
        <w:tc>
          <w:tcPr>
            <w:tcW w:w="752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lastRenderedPageBreak/>
              <w:t>1.2</w:t>
            </w:r>
            <w:r w:rsidR="003C1F98">
              <w:t xml:space="preserve"> </w:t>
            </w:r>
          </w:p>
        </w:tc>
        <w:tc>
          <w:tcPr>
            <w:tcW w:w="8533" w:type="dxa"/>
            <w:gridSpan w:val="12"/>
          </w:tcPr>
          <w:p w14:paraId="5E9BAAD6" w14:textId="46C1853F" w:rsidR="003C1F98" w:rsidRPr="000809F3" w:rsidRDefault="003C1F98" w:rsidP="0000022A">
            <w:pPr>
              <w:pStyle w:val="berschrift3"/>
            </w:pPr>
            <w:r>
              <w:t>Gruppen beim Würfelspiel</w:t>
            </w:r>
            <w:r w:rsidR="00E91F87">
              <w:br/>
            </w:r>
          </w:p>
        </w:tc>
      </w:tr>
      <w:tr w:rsidR="00840FC2" w:rsidRPr="00E73313" w14:paraId="181FA715" w14:textId="77777777" w:rsidTr="00E91F87">
        <w:trPr>
          <w:trHeight w:val="406"/>
        </w:trPr>
        <w:tc>
          <w:tcPr>
            <w:tcW w:w="752" w:type="dxa"/>
            <w:vMerge w:val="restart"/>
          </w:tcPr>
          <w:p w14:paraId="3016BE8B" w14:textId="7643C0FC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1652401" behindDoc="1" locked="0" layoutInCell="1" allowOverlap="1" wp14:anchorId="5785756D" wp14:editId="7880BE94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91" w:type="dxa"/>
            <w:gridSpan w:val="10"/>
            <w:tcBorders>
              <w:bottom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5C6311">
        <w:tc>
          <w:tcPr>
            <w:tcW w:w="752" w:type="dxa"/>
            <w:vMerge/>
            <w:tcBorders>
              <w:bottom w:val="single" w:sz="12" w:space="0" w:color="A6A6A6" w:themeColor="background1" w:themeShade="A6"/>
            </w:tcBorders>
          </w:tcPr>
          <w:p w14:paraId="115999C3" w14:textId="77777777" w:rsidR="00840FC2" w:rsidRPr="00E73313" w:rsidRDefault="00840FC2" w:rsidP="002E0FA7"/>
        </w:tc>
        <w:tc>
          <w:tcPr>
            <w:tcW w:w="342" w:type="dxa"/>
            <w:gridSpan w:val="2"/>
            <w:tcBorders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2047BF7A" w14:textId="77777777" w:rsidR="00840FC2" w:rsidRPr="00E73313" w:rsidRDefault="00840FC2" w:rsidP="0067733B">
            <w:pPr>
              <w:pStyle w:val="Text"/>
            </w:pPr>
            <w:r>
              <w:t>Name der 3 Kinder</w:t>
            </w: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7B8972B9" w14:textId="4222EBA0" w:rsidR="00840FC2" w:rsidRPr="00BB186C" w:rsidRDefault="00840FC2" w:rsidP="0067733B">
            <w:pPr>
              <w:pStyle w:val="Text"/>
              <w:rPr>
                <w:highlight w:val="yellow"/>
              </w:rPr>
            </w:pPr>
            <w:r w:rsidRPr="00FD5602">
              <w:t xml:space="preserve">Wie viele Würfel </w:t>
            </w:r>
            <w:r w:rsidR="00C565A4">
              <w:t>zeigen</w:t>
            </w:r>
            <w:r>
              <w:t xml:space="preserve"> gleich</w:t>
            </w:r>
            <w:r w:rsidR="0067733B">
              <w:t xml:space="preserve"> viele </w:t>
            </w:r>
            <w:r>
              <w:t>Punkte</w:t>
            </w:r>
            <w:r w:rsidRPr="00FD5602">
              <w:t xml:space="preserve">? </w:t>
            </w: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63032761" w14:textId="77777777" w:rsidR="00840FC2" w:rsidRPr="00E73313" w:rsidRDefault="00840FC2" w:rsidP="0067733B">
            <w:pPr>
              <w:pStyle w:val="Text"/>
            </w:pPr>
            <w:r>
              <w:t>Ein Würfel zeigt einen …</w:t>
            </w: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B0A9DF7" w14:textId="77777777" w:rsidR="00840FC2" w:rsidRPr="00213578" w:rsidRDefault="00840FC2" w:rsidP="0067733B">
            <w:pPr>
              <w:pStyle w:val="Text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315ACB86" w14:textId="77777777" w:rsidR="00840FC2" w:rsidRDefault="00840FC2" w:rsidP="0067733B">
            <w:pPr>
              <w:pStyle w:val="Text"/>
            </w:pPr>
            <w:r>
              <w:t>Aufgabe</w:t>
            </w: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33E8F67" w14:textId="77777777" w:rsidR="00840FC2" w:rsidRPr="00E73313" w:rsidRDefault="00840FC2" w:rsidP="0067733B">
            <w:pPr>
              <w:pStyle w:val="Text"/>
            </w:pPr>
            <w:r w:rsidRPr="00E73313">
              <w:t>Punkte</w:t>
            </w:r>
          </w:p>
        </w:tc>
        <w:tc>
          <w:tcPr>
            <w:tcW w:w="1335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12100CFB" w14:textId="77777777" w:rsidR="00840FC2" w:rsidRPr="00E73313" w:rsidRDefault="00840FC2" w:rsidP="0067733B">
            <w:pPr>
              <w:pStyle w:val="Text"/>
            </w:pPr>
            <w:r>
              <w:t xml:space="preserve">Wer gewinnt? </w:t>
            </w:r>
          </w:p>
        </w:tc>
      </w:tr>
      <w:tr w:rsidR="002C29FD" w:rsidRPr="00E73313" w14:paraId="18E155A6" w14:textId="77777777" w:rsidTr="00B10C21">
        <w:tc>
          <w:tcPr>
            <w:tcW w:w="1094" w:type="dxa"/>
            <w:gridSpan w:val="3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50C13F" w14:textId="1406F0BE" w:rsidR="002C29FD" w:rsidRPr="00E73313" w:rsidRDefault="002C29FD" w:rsidP="002C29FD">
            <w:r>
              <w:t xml:space="preserve">  Beispiel</w:t>
            </w:r>
          </w:p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912312E" w14:textId="77777777" w:rsidR="002C29FD" w:rsidRPr="00E73313" w:rsidRDefault="002C29FD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9F57A64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9652F83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9DC7E9E" w14:textId="24B6E83A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4er </w:t>
            </w: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AF25EEB" w14:textId="7FD4CDC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3 · 4</w:t>
            </w: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F305050" w14:textId="4560554E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12</w:t>
            </w:r>
          </w:p>
        </w:tc>
        <w:tc>
          <w:tcPr>
            <w:tcW w:w="1335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B85D8F7" w14:textId="15E5E956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Jonas</w:t>
            </w:r>
          </w:p>
        </w:tc>
      </w:tr>
      <w:tr w:rsidR="00902DA5" w:rsidRPr="00E73313" w14:paraId="3772BC9E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179F7396" w14:textId="15E3886E" w:rsidR="00902DA5" w:rsidRPr="00E73313" w:rsidRDefault="00D86AD2" w:rsidP="002E0FA7">
            <w:r>
              <w:t xml:space="preserve">  </w:t>
            </w:r>
            <w:r w:rsidR="00902DA5">
              <w:t>Spiel 1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19CA9DE8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685C1856" w14:textId="66C3B4A2" w:rsidR="00902DA5" w:rsidRDefault="00D86AD2" w:rsidP="002E0FA7">
            <w:r>
              <w:t xml:space="preserve">  </w:t>
            </w:r>
            <w:r w:rsidR="00902DA5">
              <w:t>Spiel 2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51215D5D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</w:tcBorders>
          </w:tcPr>
          <w:p w14:paraId="0FE5434D" w14:textId="77777777" w:rsidR="003C1F98" w:rsidRPr="00E73313" w:rsidRDefault="003C1F98" w:rsidP="003760D9"/>
        </w:tc>
        <w:tc>
          <w:tcPr>
            <w:tcW w:w="8191" w:type="dxa"/>
            <w:gridSpan w:val="10"/>
            <w:tcBorders>
              <w:top w:val="single" w:sz="12" w:space="0" w:color="A6A6A6" w:themeColor="background1" w:themeShade="A6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E91F87">
        <w:tc>
          <w:tcPr>
            <w:tcW w:w="752" w:type="dxa"/>
          </w:tcPr>
          <w:p w14:paraId="1A289BBD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9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E91F87">
        <w:tc>
          <w:tcPr>
            <w:tcW w:w="752" w:type="dxa"/>
          </w:tcPr>
          <w:p w14:paraId="180C0BD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49BDA610" w14:textId="3370920D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05" behindDoc="0" locked="0" layoutInCell="1" allowOverlap="1" wp14:anchorId="56B5A982" wp14:editId="55EFD0A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4" behindDoc="0" locked="0" layoutInCell="1" allowOverlap="1" wp14:anchorId="0FDDC14B" wp14:editId="6D7FABD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3" behindDoc="0" locked="0" layoutInCell="1" allowOverlap="1" wp14:anchorId="2DE5EEEE" wp14:editId="1082303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2" behindDoc="0" locked="0" layoutInCell="1" allowOverlap="1" wp14:anchorId="092CC911" wp14:editId="6B03EC0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7" behindDoc="0" locked="0" layoutInCell="1" allowOverlap="1" wp14:anchorId="6D39DC1D" wp14:editId="5AAA1F61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8" behindDoc="0" locked="0" layoutInCell="1" allowOverlap="1" wp14:anchorId="21E9D234" wp14:editId="4B82ABC5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9" behindDoc="0" locked="0" layoutInCell="1" allowOverlap="1" wp14:anchorId="6AF4AEEA" wp14:editId="6F04951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0" behindDoc="0" locked="0" layoutInCell="1" allowOverlap="1" wp14:anchorId="0A3FC6DC" wp14:editId="1DD9264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1" behindDoc="0" locked="0" layoutInCell="1" allowOverlap="1" wp14:anchorId="1D475060" wp14:editId="2E9DE97A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6" behindDoc="0" locked="0" layoutInCell="1" allowOverlap="1" wp14:anchorId="4F485994" wp14:editId="6C24CBC4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E91F87">
        <w:tc>
          <w:tcPr>
            <w:tcW w:w="752" w:type="dxa"/>
          </w:tcPr>
          <w:p w14:paraId="48521770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E91F87">
        <w:tc>
          <w:tcPr>
            <w:tcW w:w="752" w:type="dxa"/>
          </w:tcPr>
          <w:p w14:paraId="33B49E56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9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4D310F14" w:rsidR="003C1F98" w:rsidRPr="00E73313" w:rsidRDefault="0055560F" w:rsidP="002E0FA7">
            <w:pPr>
              <w:pStyle w:val="Text"/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744" behindDoc="0" locked="0" layoutInCell="1" allowOverlap="1" wp14:anchorId="1B122B98" wp14:editId="4F521903">
                      <wp:simplePos x="0" y="0"/>
                      <wp:positionH relativeFrom="column">
                        <wp:posOffset>2275481</wp:posOffset>
                      </wp:positionH>
                      <wp:positionV relativeFrom="paragraph">
                        <wp:posOffset>213277</wp:posOffset>
                      </wp:positionV>
                      <wp:extent cx="2902005" cy="869978"/>
                      <wp:effectExtent l="0" t="0" r="6350" b="6350"/>
                      <wp:wrapNone/>
                      <wp:docPr id="944123503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005" cy="869978"/>
                                <a:chOff x="0" y="0"/>
                                <a:chExt cx="2902005" cy="869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918433" name="Grafik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65" y="503583"/>
                                  <a:ext cx="2809240" cy="36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44841" name="Grafik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clrChange>
                                    <a:clrFrom>
                                      <a:srgbClr val="F8F6E9"/>
                                    </a:clrFrom>
                                    <a:clrTo>
                                      <a:srgbClr val="F8F6E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10" r="2" b="52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01895" cy="503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2952549" name="Textfeld 200"/>
                              <wps:cNvSpPr txBox="1"/>
                              <wps:spPr>
                                <a:xfrm>
                                  <a:off x="298174" y="443948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E28E" w14:textId="77777777" w:rsidR="0055560F" w:rsidRDefault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578099" name="Textfeld 200"/>
                              <wps:cNvSpPr txBox="1"/>
                              <wps:spPr>
                                <a:xfrm>
                                  <a:off x="1424609" y="437322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6BFC8C" w14:textId="77777777" w:rsidR="0055560F" w:rsidRDefault="0055560F" w:rsidP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22B98" id="Gruppieren 201" o:spid="_x0000_s1042" style="position:absolute;margin-left:179.15pt;margin-top:16.8pt;width:228.5pt;height:68.5pt;z-index:252305744" coordsize="29020,869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AMDAwQFBAQEBAUHBQUF&#13;&#10;BQUHCAcHBwcHBwgICAgICAgICgoKCgoKCwsLCwsNDQ0NDQ0NDQ0N/9sAQwECAgIDAwMGAwMGDQkH&#13;&#10;CQ0NDQ0NDQ0NDQ0NDQ0NDQ0NDQ0NDQ0NDQ0NDQ0NDQ0NDQ0NDQ0NDQ0NDQ0NDQ0NDQ0N/90ABABp&#13;&#10;/9oADAMBAAIRAxEAPw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D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H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L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/9f91KKK&#13;&#10;K8M6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X91KKKK8M6AooooAKKKKACiiigAooooAKKKKACiiigAooooAKKKKACiiigAooo&#13;&#10;oAKKKKACiiigD82/2xvgR4r1rxRD8SvBemXGrR3dvHb6lb2cZmuI5oBtSXy1BdkaPap2g7dmTwax&#13;&#10;v2Sf2evFUPjGD4j+ONMuNKs9JDtp9textDPcXTqVD+U4DLHGpLAkDLbduQDj9PaK/Y6XjZndPhb/&#13;&#10;AFYjGPLy8ntNebk25e17e7f+XpfU/ManhVlU+IP7flJ35ufk05efv33963frbQKKKK/HD9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/9b91KKKK8M6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P/9f91KKKK8M6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/9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H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L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P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T91KKKK8M6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/9X91KKKK8M6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/9b91KKKK8M6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/9f91KKKK8M6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D91KKKK8M6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/9H91KKKK8M6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P/9L9&#13;&#10;1KKKK8M6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/9P91KKKK8M6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0/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P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1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v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/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P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0f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v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/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P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1f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v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/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P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0f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0v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0/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P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1f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1v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/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P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0f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0v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/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P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1f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1v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/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P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0f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0v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/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1P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1f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1v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/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0P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0f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0v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/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P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f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1v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/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P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f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0v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P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f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">
                      <v:shape id="Grafik 199" o:spid="_x0000_s1043" type="#_x0000_t75" style="position:absolute;left:927;top:5035;width:28093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">
                        <v:imagedata r:id="rId48" o:title=""/>
                      </v:shape>
                      <v:shape id="Grafik 334" o:spid="_x0000_s1044" type="#_x0000_t75" style="position:absolute;width:29018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">
                        <v:imagedata r:id="rId49" o:title="" croptop="21109f" cropbottom="34180f" cropright="1f" chromakey="#f8f6e9"/>
                      </v:shape>
                      <v:shape id="Textfeld 200" o:spid="_x0000_s1045" type="#_x0000_t202" style="position:absolute;left:2981;top:4439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" fillcolor="white [3212]" stroked="f" strokeweight=".5pt">
                        <v:textbox>
                          <w:txbxContent>
                            <w:p w14:paraId="0D2DE28E" w14:textId="77777777" w:rsidR="0055560F" w:rsidRDefault="0055560F"/>
                          </w:txbxContent>
                        </v:textbox>
                      </v:shape>
                      <v:shape id="Textfeld 200" o:spid="_x0000_s1046" type="#_x0000_t202" style="position:absolute;left:14246;top:4373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" fillcolor="white [3212]" stroked="f" strokeweight=".5pt">
                        <v:textbox>
                          <w:txbxContent>
                            <w:p w14:paraId="086BFC8C" w14:textId="77777777" w:rsidR="0055560F" w:rsidRDefault="0055560F" w:rsidP="0055560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20D6E11A" w14:textId="77777777" w:rsidTr="00E91F87">
        <w:trPr>
          <w:trHeight w:val="1562"/>
        </w:trPr>
        <w:tc>
          <w:tcPr>
            <w:tcW w:w="752" w:type="dxa"/>
          </w:tcPr>
          <w:p w14:paraId="7CD0609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6B172CA9" w:rsidR="003760D9" w:rsidRDefault="00921714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23152" behindDoc="0" locked="0" layoutInCell="1" allowOverlap="1" wp14:anchorId="3AF191E7" wp14:editId="35E9D938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25188</wp:posOffset>
                  </wp:positionV>
                  <wp:extent cx="1914412" cy="575522"/>
                  <wp:effectExtent l="0" t="0" r="0" b="0"/>
                  <wp:wrapNone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41" r="-2979" b="78447"/>
                          <a:stretch/>
                        </pic:blipFill>
                        <pic:spPr bwMode="auto">
                          <a:xfrm>
                            <a:off x="0" y="0"/>
                            <a:ext cx="1914412" cy="57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0572A5A1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00F5A713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</w:p>
        </w:tc>
        <w:tc>
          <w:tcPr>
            <w:tcW w:w="5174" w:type="dxa"/>
            <w:gridSpan w:val="7"/>
            <w:vMerge w:val="restart"/>
          </w:tcPr>
          <w:p w14:paraId="36D0885E" w14:textId="38A51899" w:rsidR="003760D9" w:rsidRDefault="008552E0" w:rsidP="002E0FA7">
            <w:r>
              <w:t xml:space="preserve"> </w:t>
            </w:r>
            <w:r w:rsidR="003C1F98">
              <w:t>Emily:</w:t>
            </w:r>
          </w:p>
          <w:p w14:paraId="790C4314" w14:textId="51FF833E" w:rsidR="003760D9" w:rsidRDefault="003760D9" w:rsidP="002E0FA7"/>
          <w:p w14:paraId="66765AA9" w14:textId="659581BC" w:rsidR="003760D9" w:rsidRDefault="003760D9" w:rsidP="002E0FA7"/>
          <w:p w14:paraId="65810419" w14:textId="45AE9DBF" w:rsidR="003760D9" w:rsidRDefault="003760D9" w:rsidP="002E0FA7"/>
          <w:p w14:paraId="218712D8" w14:textId="77777777" w:rsidR="003760D9" w:rsidRDefault="003760D9" w:rsidP="002E0FA7"/>
          <w:p w14:paraId="55EAA130" w14:textId="5A278611" w:rsidR="003C1F98" w:rsidRDefault="003C1F98" w:rsidP="002E0FA7">
            <w:r>
              <w:t xml:space="preserve"> </w:t>
            </w:r>
          </w:p>
          <w:p w14:paraId="25369B89" w14:textId="1433BFEC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</w:p>
          <w:p w14:paraId="3AF99C3B" w14:textId="57E900A7" w:rsidR="003760D9" w:rsidRDefault="003760D9" w:rsidP="002E0FA7"/>
          <w:p w14:paraId="14EB4586" w14:textId="6AE1893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arto="http://schemas.microsoft.com/office/word/2006/arto"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3610BA">
        <w:trPr>
          <w:trHeight w:val="711"/>
        </w:trPr>
        <w:tc>
          <w:tcPr>
            <w:tcW w:w="752" w:type="dxa"/>
          </w:tcPr>
          <w:p w14:paraId="6E86577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AED4C86" w14:textId="45C29FB4" w:rsidR="003C1F98" w:rsidRDefault="007F3014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768" behindDoc="0" locked="0" layoutInCell="1" allowOverlap="1" wp14:anchorId="59E9C4F0" wp14:editId="1B965C50">
                  <wp:simplePos x="0" y="0"/>
                  <wp:positionH relativeFrom="column">
                    <wp:posOffset>414793</wp:posOffset>
                  </wp:positionH>
                  <wp:positionV relativeFrom="paragraph">
                    <wp:posOffset>10132</wp:posOffset>
                  </wp:positionV>
                  <wp:extent cx="2070735" cy="490220"/>
                  <wp:effectExtent l="0" t="0" r="0" b="5080"/>
                  <wp:wrapNone/>
                  <wp:docPr id="168208064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8064" name="Grafik 1682080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E73313">
              <w:t>Jonas:</w:t>
            </w:r>
            <w:r w:rsidR="003C1F98"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  <w:p w14:paraId="2364BBA7" w14:textId="77777777" w:rsidR="0055560F" w:rsidRDefault="0055560F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</w:p>
          <w:p w14:paraId="18B6BD57" w14:textId="38ED4087" w:rsidR="0055560F" w:rsidRDefault="0055560F" w:rsidP="007F3014">
            <w:pPr>
              <w:pStyle w:val="Text"/>
            </w:pPr>
          </w:p>
        </w:tc>
        <w:tc>
          <w:tcPr>
            <w:tcW w:w="5174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E91F87">
        <w:trPr>
          <w:trHeight w:val="279"/>
        </w:trPr>
        <w:tc>
          <w:tcPr>
            <w:tcW w:w="752" w:type="dxa"/>
          </w:tcPr>
          <w:p w14:paraId="6FB1C6E7" w14:textId="7986525E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371" behindDoc="0" locked="0" layoutInCell="1" allowOverlap="1" wp14:anchorId="64281EB4" wp14:editId="65030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36C587C2" w14:textId="11F2EDF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</w:t>
            </w:r>
            <w:r w:rsidR="0090734F">
              <w:rPr>
                <w:szCs w:val="22"/>
              </w:rPr>
              <w:t>t</w:t>
            </w:r>
            <w:r w:rsidRPr="005E4463">
              <w:rPr>
                <w:szCs w:val="22"/>
              </w:rPr>
              <w:t>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E91F87">
        <w:trPr>
          <w:trHeight w:val="279"/>
        </w:trPr>
        <w:tc>
          <w:tcPr>
            <w:tcW w:w="752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078E5DC5" w14:textId="77B442F6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6" behindDoc="0" locked="0" layoutInCell="1" allowOverlap="1" wp14:anchorId="0656B4AB" wp14:editId="47A36BC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6B4AB" id="Gruppieren 20" o:spid="_x0000_s1047" style="position:absolute;margin-left:329.5pt;margin-top:18pt;width:47.85pt;height:61.05pt;z-index:251652356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KTQtAMAAJA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">
                      <v:shape id="Grafik 4" o:spid="_x0000_s1048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">
                        <v:imagedata r:id="rId53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E91F87">
        <w:trPr>
          <w:trHeight w:val="2001"/>
        </w:trPr>
        <w:tc>
          <w:tcPr>
            <w:tcW w:w="752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9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2" behindDoc="0" locked="0" layoutInCell="1" allowOverlap="1" wp14:anchorId="7233B06C" wp14:editId="6C484575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314E655D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B06C" id="Abgerundete rechteckige Legende 3" o:spid="_x0000_s1050" type="#_x0000_t62" style="position:absolute;margin-left:64.8pt;margin-top:5.9pt;width:238.15pt;height:40.65pt;z-index:25165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" adj="23689,11118" filled="f" strokecolor="#bfbfbf [2412]" strokeweight="1pt">
                      <v:textbox inset="1mm,,1mm">
                        <w:txbxContent>
                          <w:p w14:paraId="1D67DCD4" w14:textId="314E655D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14102195" w14:textId="1A0CAAA8" w:rsidR="00902DA5" w:rsidRDefault="00902DA5" w:rsidP="00902DA5">
            <w:pPr>
              <w:pStyle w:val="Listenabsatz"/>
            </w:pPr>
            <w:r>
              <w:t xml:space="preserve">Wie würde Emily es </w:t>
            </w:r>
            <w:r w:rsidR="00D86AD2">
              <w:t>beschreiben?</w:t>
            </w:r>
            <w:r>
              <w:t xml:space="preserve"> Und wie Jonas?</w:t>
            </w:r>
          </w:p>
          <w:p w14:paraId="7C029D2C" w14:textId="77777777" w:rsidR="0067733B" w:rsidRPr="00E73313" w:rsidRDefault="0067733B" w:rsidP="0067733B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3C1F98" w:rsidRPr="00E73313" w14:paraId="4C397D9A" w14:textId="77777777" w:rsidTr="00E91F87">
        <w:tc>
          <w:tcPr>
            <w:tcW w:w="752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33" w:type="dxa"/>
            <w:gridSpan w:val="12"/>
          </w:tcPr>
          <w:p w14:paraId="0EF0F025" w14:textId="1E45594A" w:rsidR="0000022A" w:rsidRPr="0000022A" w:rsidRDefault="00A71530" w:rsidP="0000022A">
            <w:pPr>
              <w:pStyle w:val="berschrift3"/>
            </w:pPr>
            <w:r>
              <w:t xml:space="preserve">Multiplikations-Aufgaben </w:t>
            </w:r>
            <w:r w:rsidR="003C1F98" w:rsidRPr="00843F97">
              <w:t>zu Würfelbildern finden und umgekehrt</w:t>
            </w:r>
            <w:r w:rsidR="00E91F87">
              <w:br/>
            </w:r>
            <w:r w:rsidR="00E91F87" w:rsidRPr="00E91F87">
              <w:rPr>
                <w:sz w:val="11"/>
                <w:szCs w:val="10"/>
              </w:rPr>
              <w:t xml:space="preserve">  </w:t>
            </w:r>
          </w:p>
        </w:tc>
      </w:tr>
      <w:tr w:rsidR="003C1F98" w:rsidRPr="00E73313" w14:paraId="1901723A" w14:textId="77777777" w:rsidTr="00E91F87">
        <w:trPr>
          <w:trHeight w:val="354"/>
        </w:trPr>
        <w:tc>
          <w:tcPr>
            <w:tcW w:w="752" w:type="dxa"/>
          </w:tcPr>
          <w:p w14:paraId="549465B2" w14:textId="4EC7292E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7" behindDoc="0" locked="0" layoutInCell="1" allowOverlap="1" wp14:anchorId="6C342912" wp14:editId="636B2149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226" w:type="dxa"/>
            <w:gridSpan w:val="11"/>
          </w:tcPr>
          <w:p w14:paraId="281265EF" w14:textId="53F31822" w:rsidR="003C1F98" w:rsidRDefault="003C1F98" w:rsidP="002E0FA7">
            <w:r w:rsidRPr="00E73313">
              <w:t>Nehmt fünf Würfel und stellt euch gegenseitig Aufgaben</w:t>
            </w:r>
            <w:r w:rsidR="00D86AD2">
              <w:t>, so wie Kenan und Emily</w:t>
            </w:r>
            <w:r w:rsidRPr="00E73313">
              <w:t>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E91F87">
        <w:trPr>
          <w:trHeight w:val="1873"/>
        </w:trPr>
        <w:tc>
          <w:tcPr>
            <w:tcW w:w="752" w:type="dxa"/>
          </w:tcPr>
          <w:p w14:paraId="6787EB77" w14:textId="77777777" w:rsidR="003C1F98" w:rsidRPr="00E73313" w:rsidRDefault="003C1F98" w:rsidP="002E0FA7"/>
        </w:tc>
        <w:tc>
          <w:tcPr>
            <w:tcW w:w="307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217" w:type="dxa"/>
            <w:gridSpan w:val="7"/>
          </w:tcPr>
          <w:p w14:paraId="7F92BE97" w14:textId="03AA56A9" w:rsidR="003C1F98" w:rsidRDefault="00D86AD2" w:rsidP="002E0FA7">
            <w:pPr>
              <w:pStyle w:val="Text"/>
            </w:pPr>
            <w:r>
              <w:t>Tara</w:t>
            </w:r>
            <w:r w:rsidR="003C1F98" w:rsidRPr="00E73313">
              <w:t xml:space="preserve"> legt mehrere Würfel</w:t>
            </w:r>
            <w:r w:rsidR="005525EF">
              <w:t>,</w:t>
            </w:r>
            <w:r w:rsidR="003C1F98" w:rsidRPr="00E73313">
              <w:t xml:space="preserve"> </w:t>
            </w:r>
            <w:r w:rsidR="003C1F98">
              <w:br/>
            </w:r>
            <w:r w:rsidR="005525EF">
              <w:t>die immer gleich viele Punkte zeigen</w:t>
            </w:r>
            <w:r w:rsidR="003C1F98" w:rsidRPr="00E73313">
              <w:t>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4A29C683" w:rsidR="003C1F98" w:rsidRPr="00E73313" w:rsidRDefault="00381366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8" behindDoc="0" locked="0" layoutInCell="1" allowOverlap="1" wp14:anchorId="3D10A17B" wp14:editId="7B3D856E">
                      <wp:simplePos x="0" y="0"/>
                      <wp:positionH relativeFrom="column">
                        <wp:posOffset>2097070</wp:posOffset>
                      </wp:positionH>
                      <wp:positionV relativeFrom="paragraph">
                        <wp:posOffset>28575</wp:posOffset>
                      </wp:positionV>
                      <wp:extent cx="21697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A17B" id="Abgerundete rechteckige Legende 670" o:spid="_x0000_s1051" type="#_x0000_t62" style="position:absolute;margin-left:165.1pt;margin-top:2.25pt;width:170.85pt;height:40.65pt;z-index:251650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5" behindDoc="0" locked="0" layoutInCell="1" allowOverlap="1" wp14:anchorId="5193906E" wp14:editId="59E22BDB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906E" id="Gruppieren 21" o:spid="_x0000_s1052" style="position:absolute;margin-left:6.9pt;margin-top:2.35pt;width:49.6pt;height:58.8pt;z-index:25165237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1isIlAMAAH8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mVq3ri1susnJEoWJcPg804sFOp3x31YcsLj&#13;&#10;gU08iOELPrW2cGZ7KWONpb++tx/1UTqcZmyPx2iW+T+3PE4r/cmgqPHlGgQahNUgmG17bdFmaFBE&#13;&#10;k0RcoKAHsUZTfsM7OY9ecMSNgK9ZFgbxOnRPIt5ZIefzpNQNvTtz7zAqywRWZOPD4Rsn11M2oGCf&#13;&#10;7UAbXvFj5na6EXVj59tga5Vo/YJijzconKT0ykE6ekb/uU5aL/83XP0N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">
                      <v:shape id="Grafik 3" o:spid="_x0000_s105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">
                        <v:imagedata r:id="rId55" o:title="" chromakey="white"/>
                      </v:shape>
                      <v:shape id="Textfeld 12" o:spid="_x0000_s105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0059" behindDoc="0" locked="0" layoutInCell="1" allowOverlap="1" wp14:anchorId="738C46AA" wp14:editId="15456A1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50053" behindDoc="0" locked="0" layoutInCell="1" allowOverlap="1" wp14:anchorId="31B33160" wp14:editId="4D1A0E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4009" w:type="dxa"/>
            <w:gridSpan w:val="4"/>
          </w:tcPr>
          <w:p w14:paraId="0B86984D" w14:textId="57841063" w:rsidR="003C1F98" w:rsidRDefault="00D86AD2" w:rsidP="002E0FA7">
            <w:pPr>
              <w:pStyle w:val="Text"/>
            </w:pPr>
            <w:r>
              <w:t xml:space="preserve">Dann beschreibt </w:t>
            </w:r>
            <w:r w:rsidR="00381366">
              <w:t xml:space="preserve">Kenan </w:t>
            </w:r>
            <w:r>
              <w:t xml:space="preserve">die Punktegruppen </w:t>
            </w:r>
            <w:r w:rsidR="00381366">
              <w:t xml:space="preserve">und </w:t>
            </w:r>
            <w:r w:rsidR="003C1F98" w:rsidRPr="00E73313">
              <w:t xml:space="preserve">nennt die passende </w:t>
            </w:r>
            <w:r w:rsidR="00825DFF">
              <w:t>Multiplikations-Aufgabe</w:t>
            </w:r>
            <w:r w:rsidR="00381366">
              <w:t>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6" behindDoc="0" locked="0" layoutInCell="1" allowOverlap="1" wp14:anchorId="5D9FF0FD" wp14:editId="7C364355">
                      <wp:simplePos x="0" y="0"/>
                      <wp:positionH relativeFrom="column">
                        <wp:posOffset>1692163</wp:posOffset>
                      </wp:positionH>
                      <wp:positionV relativeFrom="paragraph">
                        <wp:posOffset>149860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FF0FD" id="_x0000_s1055" style="position:absolute;margin-left:133.25pt;margin-top:11.8pt;width:42.9pt;height:59.15pt;z-index:2516523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">
                      <v:shape id="Grafik 5" o:spid="_x0000_s10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">
                        <v:imagedata r:id="rId40" o:title="" chromakey="white"/>
                      </v:shape>
                      <v:shape id="Textfeld 12" o:spid="_x0000_s10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E91F87">
        <w:tc>
          <w:tcPr>
            <w:tcW w:w="752" w:type="dxa"/>
          </w:tcPr>
          <w:p w14:paraId="49F2E03F" w14:textId="77777777" w:rsidR="003C1F98" w:rsidRPr="00E73313" w:rsidRDefault="003C1F98" w:rsidP="002E0FA7"/>
        </w:tc>
        <w:tc>
          <w:tcPr>
            <w:tcW w:w="307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E91F87">
        <w:tc>
          <w:tcPr>
            <w:tcW w:w="752" w:type="dxa"/>
          </w:tcPr>
          <w:p w14:paraId="7CD59B7A" w14:textId="77777777" w:rsidR="003C1F98" w:rsidRPr="00E73313" w:rsidRDefault="003C1F98" w:rsidP="002E0FA7"/>
        </w:tc>
        <w:tc>
          <w:tcPr>
            <w:tcW w:w="307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781FACBB" w14:textId="77777777" w:rsidR="003C1F98" w:rsidRDefault="003C1F98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E91F87">
        <w:trPr>
          <w:trHeight w:val="2594"/>
        </w:trPr>
        <w:tc>
          <w:tcPr>
            <w:tcW w:w="752" w:type="dxa"/>
          </w:tcPr>
          <w:p w14:paraId="50022C54" w14:textId="5ECECC71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1652358" behindDoc="0" locked="0" layoutInCell="1" allowOverlap="1" wp14:anchorId="2F15DE7B" wp14:editId="1FE8E5DB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669" w:type="dxa"/>
            <w:gridSpan w:val="6"/>
          </w:tcPr>
          <w:p w14:paraId="2684416A" w14:textId="77777777" w:rsidR="00D86AD2" w:rsidRDefault="00D86AD2" w:rsidP="002E0FA7">
            <w:pPr>
              <w:pStyle w:val="Text"/>
            </w:pPr>
          </w:p>
          <w:p w14:paraId="1ECBE45A" w14:textId="77777777" w:rsidR="00D86AD2" w:rsidRDefault="00D86AD2" w:rsidP="002E0FA7">
            <w:pPr>
              <w:pStyle w:val="Text"/>
            </w:pPr>
          </w:p>
          <w:p w14:paraId="0CB65D04" w14:textId="77777777" w:rsidR="00D86AD2" w:rsidRDefault="00D86AD2" w:rsidP="002E0FA7">
            <w:pPr>
              <w:pStyle w:val="Text"/>
            </w:pPr>
          </w:p>
          <w:p w14:paraId="1EDCCA07" w14:textId="77777777" w:rsidR="00D86AD2" w:rsidRDefault="00D86AD2" w:rsidP="002E0FA7">
            <w:pPr>
              <w:pStyle w:val="Text"/>
            </w:pPr>
          </w:p>
          <w:p w14:paraId="7C2E1973" w14:textId="3A4D1EEF" w:rsidR="003C1F98" w:rsidRPr="00E73313" w:rsidRDefault="00D86AD2" w:rsidP="002E0FA7">
            <w:pPr>
              <w:pStyle w:val="Text"/>
            </w:pPr>
            <w:r>
              <w:t xml:space="preserve">Danach nennt Tara die passende </w:t>
            </w:r>
            <w:r w:rsidR="003C1F98" w:rsidRPr="00E73313">
              <w:br/>
            </w:r>
            <w:r w:rsidR="00825DFF">
              <w:t>Multiplikations-Aufgabe</w:t>
            </w:r>
            <w:r w:rsidR="003C1F98" w:rsidRPr="00E73313">
              <w:t>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4" behindDoc="0" locked="0" layoutInCell="1" allowOverlap="1" wp14:anchorId="561D606F" wp14:editId="73AE2E6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D606F" id="_x0000_s1058" style="position:absolute;margin-left:.1pt;margin-top:8.35pt;width:49.6pt;height:58.8pt;z-index:25165237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0zJ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fL8ZD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">
                      <v:shape id="Grafik 3" o:spid="_x0000_s105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6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4" behindDoc="0" locked="0" layoutInCell="1" allowOverlap="1" wp14:anchorId="41E80B84" wp14:editId="7CBE701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80B84" id="Abgerundete rechteckige Legende 684" o:spid="_x0000_s1061" type="#_x0000_t62" style="position:absolute;margin-left:61.35pt;margin-top:13.25pt;width:49.8pt;height:26.1pt;z-index:25165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&#13;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1257433E" w:rsidR="003C1F98" w:rsidRPr="00E73313" w:rsidRDefault="003C1F98" w:rsidP="002E0FA7"/>
          <w:p w14:paraId="7363166D" w14:textId="77777777" w:rsidR="003C1F98" w:rsidRPr="005E2B6F" w:rsidRDefault="003C1F98" w:rsidP="002E0FA7"/>
        </w:tc>
        <w:tc>
          <w:tcPr>
            <w:tcW w:w="4557" w:type="dxa"/>
            <w:gridSpan w:val="5"/>
          </w:tcPr>
          <w:p w14:paraId="3B604D35" w14:textId="1BF34A3F" w:rsidR="003C1F98" w:rsidRDefault="00D86AD2" w:rsidP="002E0FA7">
            <w:pPr>
              <w:pStyle w:val="Text"/>
            </w:pPr>
            <w:r>
              <w:t>Nun legt Kenan</w:t>
            </w:r>
            <w:r w:rsidR="003C1F98" w:rsidRPr="00E73313">
              <w:t xml:space="preserve">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</w:t>
            </w:r>
            <w:r>
              <w:t xml:space="preserve"> es</w:t>
            </w:r>
            <w:r w:rsidR="000833C4">
              <w:t>.</w:t>
            </w:r>
          </w:p>
          <w:p w14:paraId="787EBC99" w14:textId="4BA9C536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057" behindDoc="0" locked="0" layoutInCell="1" allowOverlap="1" wp14:anchorId="1304945E" wp14:editId="2A65AE9F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4" behindDoc="0" locked="0" layoutInCell="1" allowOverlap="1" wp14:anchorId="2C43E5C3" wp14:editId="7BABB94A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5" behindDoc="0" locked="0" layoutInCell="1" allowOverlap="1" wp14:anchorId="6FEC3063" wp14:editId="05F035D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6" behindDoc="0" locked="0" layoutInCell="1" allowOverlap="1" wp14:anchorId="238B4BC1" wp14:editId="6B4E0012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38BB50F4" w:rsidR="003C1F98" w:rsidRPr="00E73313" w:rsidRDefault="00D86AD2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9" behindDoc="0" locked="0" layoutInCell="1" allowOverlap="1" wp14:anchorId="5B14B2F7" wp14:editId="0234B4F7">
                      <wp:simplePos x="0" y="0"/>
                      <wp:positionH relativeFrom="column">
                        <wp:posOffset>-73428</wp:posOffset>
                      </wp:positionH>
                      <wp:positionV relativeFrom="paragraph">
                        <wp:posOffset>511950</wp:posOffset>
                      </wp:positionV>
                      <wp:extent cx="2231830" cy="603885"/>
                      <wp:effectExtent l="0" t="101600" r="29210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830" cy="603885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533A284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</w:t>
                                  </w:r>
                                  <w:r w:rsidR="005525E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uf jedem Würfel müssen 5 Punkte sein. 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</w:t>
                                  </w:r>
                                  <w:r w:rsidR="0016544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as sind </w:t>
                                  </w:r>
                                  <w:r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2F7" id="Abgerundete rechteckige Legende 671" o:spid="_x0000_s1062" type="#_x0000_t62" style="position:absolute;margin-left:-5.8pt;margin-top:40.3pt;width:175.75pt;height:47.55pt;z-index:251650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" adj="21251,-3407" filled="f" strokecolor="#bfbfbf [2412]" strokeweight="1pt">
                      <v:textbox inset="1mm,,1mm">
                        <w:txbxContent>
                          <w:p w14:paraId="541FEBE0" w14:textId="0533A284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</w:t>
                            </w:r>
                            <w:r w:rsidR="005525EF">
                              <w:rPr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uf jedem Würfel müssen 5 Punkte sein. 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Vier 5er, </w:t>
                            </w:r>
                            <w:r w:rsidR="0016544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as sind </w:t>
                            </w:r>
                            <w:r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DD70544" wp14:editId="6A74910C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70544" id="_x0000_s1063" style="position:absolute;margin-left:174.9pt;margin-top:13.05pt;width:42.9pt;height:59.15pt;z-index:25165004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">
                      <v:shape id="Grafik 5" o:spid="_x0000_s106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E91F87">
        <w:tc>
          <w:tcPr>
            <w:tcW w:w="752" w:type="dxa"/>
          </w:tcPr>
          <w:p w14:paraId="2FD27BCB" w14:textId="77777777" w:rsidR="003C1F98" w:rsidRPr="00E73313" w:rsidRDefault="003C1F98" w:rsidP="002E0FA7"/>
        </w:tc>
        <w:tc>
          <w:tcPr>
            <w:tcW w:w="307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226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E91F87">
        <w:tc>
          <w:tcPr>
            <w:tcW w:w="752" w:type="dxa"/>
          </w:tcPr>
          <w:p w14:paraId="6CBA1F10" w14:textId="77777777" w:rsidR="003C1F98" w:rsidRPr="00E73313" w:rsidRDefault="003C1F98" w:rsidP="002E0FA7"/>
        </w:tc>
        <w:tc>
          <w:tcPr>
            <w:tcW w:w="307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6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E91F87">
        <w:tc>
          <w:tcPr>
            <w:tcW w:w="752" w:type="dxa"/>
          </w:tcPr>
          <w:p w14:paraId="768318FB" w14:textId="77777777" w:rsidR="003C1F98" w:rsidRPr="00E73313" w:rsidRDefault="003C1F98" w:rsidP="002E0FA7"/>
        </w:tc>
        <w:tc>
          <w:tcPr>
            <w:tcW w:w="307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226" w:type="dxa"/>
            <w:gridSpan w:val="11"/>
          </w:tcPr>
          <w:p w14:paraId="3BCBFBA6" w14:textId="71C80F06" w:rsidR="003C1F98" w:rsidRDefault="003C1F98" w:rsidP="002E0FA7">
            <w:pPr>
              <w:pStyle w:val="Text"/>
            </w:pPr>
            <w:r w:rsidRPr="00E73313">
              <w:t xml:space="preserve">Wie viele verschiedene </w:t>
            </w:r>
            <w:r w:rsidR="00825DFF">
              <w:t>Multiplikations-Aufgabe</w:t>
            </w:r>
            <w:r w:rsidRPr="00E73313">
              <w:t xml:space="preserve">n kannst du mit </w:t>
            </w:r>
            <w:r w:rsidR="00141791">
              <w:t>zwei (drei, vier,</w:t>
            </w:r>
            <w:r w:rsidR="00141791" w:rsidRPr="00E73313">
              <w:t xml:space="preserve"> </w:t>
            </w:r>
            <w:r w:rsidRPr="00E73313">
              <w:t>fünf</w:t>
            </w:r>
            <w:r w:rsidR="00141791">
              <w:t>)</w:t>
            </w:r>
            <w:r w:rsidRPr="00E73313">
              <w:t xml:space="preserve"> Würfeln legen?</w:t>
            </w:r>
            <w:r w:rsidR="00141791">
              <w:t xml:space="preserve"> Was fällt dir auf? Erkläre.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E91F87" w:rsidRPr="00E73313" w14:paraId="53F488FA" w14:textId="77777777" w:rsidTr="002D4F95">
        <w:tc>
          <w:tcPr>
            <w:tcW w:w="752" w:type="dxa"/>
          </w:tcPr>
          <w:p w14:paraId="6E726E4B" w14:textId="0D755311" w:rsidR="00E91F87" w:rsidRPr="00E73313" w:rsidRDefault="00E91F87" w:rsidP="00E91F87">
            <w:pPr>
              <w:pStyle w:val="berschrift3"/>
            </w:pPr>
            <w:r>
              <w:t>1.4</w:t>
            </w:r>
          </w:p>
        </w:tc>
        <w:tc>
          <w:tcPr>
            <w:tcW w:w="8533" w:type="dxa"/>
            <w:gridSpan w:val="12"/>
          </w:tcPr>
          <w:p w14:paraId="690074F6" w14:textId="77777777" w:rsidR="00E91F87" w:rsidRDefault="00E91F87" w:rsidP="00E91F87">
            <w:pPr>
              <w:pStyle w:val="berschrift3"/>
            </w:pPr>
            <w:r>
              <w:t>Multiplikation erklären</w:t>
            </w:r>
          </w:p>
          <w:p w14:paraId="4C542AA3" w14:textId="77777777" w:rsidR="00E91F87" w:rsidRPr="00E73313" w:rsidRDefault="00E91F87" w:rsidP="00E91F87">
            <w:pPr>
              <w:pStyle w:val="Text"/>
            </w:pPr>
          </w:p>
        </w:tc>
      </w:tr>
      <w:tr w:rsidR="00E91F87" w:rsidRPr="00E73313" w14:paraId="084CE206" w14:textId="77777777" w:rsidTr="00E91F87">
        <w:tc>
          <w:tcPr>
            <w:tcW w:w="752" w:type="dxa"/>
          </w:tcPr>
          <w:p w14:paraId="31010B68" w14:textId="77777777" w:rsidR="00E91F87" w:rsidRPr="00E73313" w:rsidRDefault="00E91F87" w:rsidP="00E91F87"/>
        </w:tc>
        <w:tc>
          <w:tcPr>
            <w:tcW w:w="307" w:type="dxa"/>
          </w:tcPr>
          <w:p w14:paraId="101F6422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226" w:type="dxa"/>
            <w:gridSpan w:val="11"/>
          </w:tcPr>
          <w:p w14:paraId="1F512D8B" w14:textId="2B01DFE7" w:rsidR="00E91F87" w:rsidRDefault="00E91F87" w:rsidP="00E91F8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048" behindDoc="0" locked="0" layoutInCell="1" allowOverlap="1" wp14:anchorId="4A0BF71B" wp14:editId="443E83E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9B8EC4" id="Gruppieren 118" o:spid="_x0000_s1026" style="position:absolute;margin-left:260.1pt;margin-top:.35pt;width:140.15pt;height:28.5pt;z-index:252276048" coordsize="17804,3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&#13;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">
                        <v:imagedata r:id="rId56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">
                        <v:imagedata r:id="rId56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">
                        <v:imagedata r:id="rId56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">
                        <v:imagedata r:id="rId56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&#13;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t xml:space="preserve">Welche </w:t>
            </w:r>
            <w:r w:rsidR="001A42BE">
              <w:t>Multiplikations-Aufgabe</w:t>
            </w:r>
            <w:r>
              <w:t xml:space="preserve"> passt zu diesem Bild? </w:t>
            </w:r>
            <w:r>
              <w:br/>
              <w:t xml:space="preserve">Warum passt sie? Beschreibe, </w:t>
            </w:r>
            <w:r>
              <w:br/>
            </w:r>
            <w:r w:rsidR="00141791">
              <w:t xml:space="preserve">wie viele </w:t>
            </w:r>
            <w:r>
              <w:t>gleichgroße Gruppen du siehst.</w:t>
            </w:r>
          </w:p>
        </w:tc>
      </w:tr>
      <w:tr w:rsidR="00E91F87" w:rsidRPr="00E73313" w14:paraId="2607F027" w14:textId="77777777" w:rsidTr="00E91F87">
        <w:tc>
          <w:tcPr>
            <w:tcW w:w="752" w:type="dxa"/>
          </w:tcPr>
          <w:p w14:paraId="0887C052" w14:textId="77777777" w:rsidR="00E91F87" w:rsidRPr="00E73313" w:rsidRDefault="00E91F87" w:rsidP="00E91F87"/>
        </w:tc>
        <w:tc>
          <w:tcPr>
            <w:tcW w:w="307" w:type="dxa"/>
          </w:tcPr>
          <w:p w14:paraId="5AE9CFD8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226" w:type="dxa"/>
            <w:gridSpan w:val="11"/>
          </w:tcPr>
          <w:p w14:paraId="56D78B4D" w14:textId="77777777" w:rsidR="00E91F87" w:rsidRDefault="00E91F87" w:rsidP="00E91F87">
            <w:pPr>
              <w:pStyle w:val="Text"/>
            </w:pPr>
          </w:p>
        </w:tc>
      </w:tr>
      <w:tr w:rsidR="00E91F87" w:rsidRPr="00E73313" w14:paraId="2DB434EA" w14:textId="77777777" w:rsidTr="00E91F87">
        <w:tc>
          <w:tcPr>
            <w:tcW w:w="752" w:type="dxa"/>
          </w:tcPr>
          <w:p w14:paraId="1994C038" w14:textId="77777777" w:rsidR="00E91F87" w:rsidRDefault="00E91F87" w:rsidP="00E91F87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000" behindDoc="0" locked="0" layoutInCell="1" allowOverlap="1" wp14:anchorId="297127C7" wp14:editId="02E5D894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DF6625" id="Gruppieren 806" o:spid="_x0000_s1026" href="https://mathe-sicher-koennen.dzlm.de/erklaervideos?nid=713" style="position:absolute;margin-left:0;margin-top:.65pt;width:22.65pt;height:14.45pt;z-index:25227400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E91F87" w:rsidRPr="00E73313" w:rsidRDefault="00E91F87" w:rsidP="00E91F87"/>
        </w:tc>
        <w:tc>
          <w:tcPr>
            <w:tcW w:w="307" w:type="dxa"/>
          </w:tcPr>
          <w:p w14:paraId="3A06EDC1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226" w:type="dxa"/>
            <w:gridSpan w:val="11"/>
          </w:tcPr>
          <w:p w14:paraId="36DBEA31" w14:textId="00A7AA02" w:rsidR="00E91F87" w:rsidRDefault="00E91F87" w:rsidP="00E91F8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75024" behindDoc="0" locked="0" layoutInCell="1" allowOverlap="1" wp14:anchorId="779E147C" wp14:editId="24FF3894">
                  <wp:simplePos x="0" y="0"/>
                  <wp:positionH relativeFrom="column">
                    <wp:posOffset>4256239</wp:posOffset>
                  </wp:positionH>
                  <wp:positionV relativeFrom="paragraph">
                    <wp:posOffset>48813</wp:posOffset>
                  </wp:positionV>
                  <wp:extent cx="807720" cy="807720"/>
                  <wp:effectExtent l="0" t="0" r="5080" b="508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RCod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Zeige das Erklärvideo einer anderen Person (z.B. aus deiner Familie). Spielt dann das Würfelspiel aus 1.2. </w:t>
            </w:r>
            <w:r>
              <w:br/>
            </w:r>
            <w:proofErr w:type="gramStart"/>
            <w:r>
              <w:t>Achtet</w:t>
            </w:r>
            <w:proofErr w:type="gramEnd"/>
            <w:r>
              <w:t xml:space="preserve"> dabei darauf, dass alle immer dazu sagen, in welchen Gruppen sie zählen und welche </w:t>
            </w:r>
            <w:r w:rsidR="001A42BE">
              <w:t>Multiplikations-Aufgabe</w:t>
            </w:r>
            <w:r>
              <w:t xml:space="preserve"> dazu gehört. </w:t>
            </w:r>
          </w:p>
        </w:tc>
      </w:tr>
    </w:tbl>
    <w:p w14:paraId="0F5EA53F" w14:textId="77777777" w:rsidR="003C1F98" w:rsidRDefault="003C1F98" w:rsidP="003C1F98"/>
    <w:p w14:paraId="47B2818D" w14:textId="02809472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3048"/>
      </w:tblGrid>
      <w:tr w:rsidR="0000022A" w:rsidRPr="00E73313" w14:paraId="21DFDC73" w14:textId="77777777" w:rsidTr="0067733B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718" w:type="dxa"/>
            <w:gridSpan w:val="4"/>
          </w:tcPr>
          <w:p w14:paraId="285A0E35" w14:textId="4798EEE0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67733B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718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67733B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400" w:type="dxa"/>
            <w:gridSpan w:val="3"/>
          </w:tcPr>
          <w:p w14:paraId="2404FA04" w14:textId="4BA74DF4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7" behindDoc="0" locked="0" layoutInCell="1" allowOverlap="1" wp14:anchorId="2E30E4CC" wp14:editId="5BCAE746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152288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E4CC" id="Gruppieren 13" o:spid="_x0000_s1066" style="position:absolute;margin-left:337.5pt;margin-top:12pt;width:43.1pt;height:54.7pt;z-index:251652377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I3WHmQ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">
                      <v:shape id="Grafik 10" o:spid="_x0000_s10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61" o:title="" chromakey="white"/>
                      </v:shape>
                      <v:shape id="Textfeld 12" o:spid="_x0000_s10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2A757EFE" w:rsidR="0000022A" w:rsidRPr="00E73313" w:rsidRDefault="00E91F87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2" behindDoc="0" locked="0" layoutInCell="1" allowOverlap="1" wp14:anchorId="0E2E84B2" wp14:editId="26D4F9BD">
                  <wp:simplePos x="0" y="0"/>
                  <wp:positionH relativeFrom="column">
                    <wp:posOffset>210358</wp:posOffset>
                  </wp:positionH>
                  <wp:positionV relativeFrom="paragraph">
                    <wp:posOffset>155806</wp:posOffset>
                  </wp:positionV>
                  <wp:extent cx="1245235" cy="748145"/>
                  <wp:effectExtent l="0" t="0" r="0" b="127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08" cy="7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252" behindDoc="0" locked="0" layoutInCell="1" allowOverlap="1" wp14:anchorId="6117E6E9" wp14:editId="0590AB78">
                      <wp:simplePos x="0" y="0"/>
                      <wp:positionH relativeFrom="column">
                        <wp:posOffset>2335444</wp:posOffset>
                      </wp:positionH>
                      <wp:positionV relativeFrom="paragraph">
                        <wp:posOffset>128922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7E6E9" id="Abgerundete rechteckige Legende 672" o:spid="_x0000_s1069" type="#_x0000_t62" style="position:absolute;margin-left:183.9pt;margin-top:10.15pt;width:135.55pt;height:40.15pt;z-index:251650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&#13;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67733B">
        <w:tc>
          <w:tcPr>
            <w:tcW w:w="780" w:type="dxa"/>
          </w:tcPr>
          <w:p w14:paraId="022AF92E" w14:textId="0884260D" w:rsidR="0000022A" w:rsidRPr="00E73313" w:rsidRDefault="0000022A" w:rsidP="0000022A"/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400" w:type="dxa"/>
            <w:gridSpan w:val="3"/>
          </w:tcPr>
          <w:p w14:paraId="0D6EC676" w14:textId="2519AC68" w:rsidR="0000022A" w:rsidRPr="00E73313" w:rsidRDefault="0000022A" w:rsidP="0000022A">
            <w:pPr>
              <w:pStyle w:val="Text"/>
            </w:pPr>
            <w:proofErr w:type="gramStart"/>
            <w:r w:rsidRPr="00E73313">
              <w:t>Finde</w:t>
            </w:r>
            <w:proofErr w:type="gramEnd"/>
            <w:r w:rsidRPr="00E73313">
              <w:t xml:space="preserve"> passende </w:t>
            </w:r>
            <w:r w:rsidR="00825DFF">
              <w:t>Multiplikations-Aufgabe</w:t>
            </w:r>
            <w:r w:rsidRPr="00E73313">
              <w:t xml:space="preserve">n zu den Bildern. </w:t>
            </w:r>
            <w:r w:rsidR="00A0340F">
              <w:t>Kreise die gleichgroßen Gruppen ein und beschreibe</w:t>
            </w:r>
            <w:r w:rsidR="00F92C75">
              <w:t xml:space="preserve">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67733B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1" behindDoc="0" locked="0" layoutInCell="1" allowOverlap="1" wp14:anchorId="59D0004D" wp14:editId="457B50BB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5BBCB295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4" behindDoc="0" locked="0" layoutInCell="1" allowOverlap="1" wp14:anchorId="29AD4A56" wp14:editId="155900C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3" behindDoc="0" locked="0" layoutInCell="1" allowOverlap="1" wp14:anchorId="1F77305C" wp14:editId="537D9F6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6" behindDoc="0" locked="0" layoutInCell="1" allowOverlap="1" wp14:anchorId="6A59CA40" wp14:editId="5DF49D6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5" behindDoc="0" locked="0" layoutInCell="1" allowOverlap="1" wp14:anchorId="4D64688E" wp14:editId="1280457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7" behindDoc="0" locked="0" layoutInCell="1" allowOverlap="1" wp14:anchorId="02B95B46" wp14:editId="3AE848B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8" behindDoc="0" locked="0" layoutInCell="1" allowOverlap="1" wp14:anchorId="47089B36" wp14:editId="04E75D0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9" behindDoc="0" locked="0" layoutInCell="1" allowOverlap="1" wp14:anchorId="52014210" wp14:editId="18F833C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0" behindDoc="0" locked="0" layoutInCell="1" allowOverlap="1" wp14:anchorId="44DCC984" wp14:editId="4C41F24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3" behindDoc="0" locked="0" layoutInCell="1" allowOverlap="1" wp14:anchorId="58009C07" wp14:editId="23D562F4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4" behindDoc="0" locked="0" layoutInCell="1" allowOverlap="1" wp14:anchorId="70205DB1" wp14:editId="07D224AB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2" behindDoc="0" locked="0" layoutInCell="1" allowOverlap="1" wp14:anchorId="25C58CCE" wp14:editId="0B8EFED0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1" behindDoc="0" locked="0" layoutInCell="1" allowOverlap="1" wp14:anchorId="6BC6E2E8" wp14:editId="35795A6E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010D95A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5" behindDoc="0" locked="0" layoutInCell="1" allowOverlap="1" wp14:anchorId="209C5A5F" wp14:editId="422117E4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67733B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3048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67733B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F9B8EF6" w14:textId="1DC3853D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 xml:space="preserve">Reihen mit </w:t>
            </w:r>
            <w:r w:rsidR="009636AA">
              <w:br/>
            </w:r>
            <w:r>
              <w:t>jeweils 5 Stücken.</w:t>
            </w:r>
          </w:p>
          <w:p w14:paraId="2DC824D2" w14:textId="77777777" w:rsidR="0000022A" w:rsidRPr="00E91F87" w:rsidRDefault="0000022A" w:rsidP="0000022A">
            <w:pPr>
              <w:pStyle w:val="HandschriftVorlage"/>
              <w:rPr>
                <w:sz w:val="10"/>
              </w:rPr>
            </w:pPr>
          </w:p>
          <w:p w14:paraId="723961A1" w14:textId="1ED7FE3E" w:rsidR="0000022A" w:rsidRDefault="00825DFF" w:rsidP="00174391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6522BB86" w:rsidR="0000022A" w:rsidRDefault="00A0340F" w:rsidP="0078312C">
            <w:pPr>
              <w:pStyle w:val="HandschriftVorlage"/>
              <w:spacing w:line="360" w:lineRule="auto"/>
            </w:pPr>
            <w:r>
              <w:t>Drei ______________</w:t>
            </w:r>
          </w:p>
          <w:p w14:paraId="5C663614" w14:textId="7B37D674" w:rsidR="0000022A" w:rsidRDefault="00A0340F" w:rsidP="0078312C">
            <w:pPr>
              <w:pStyle w:val="HandschriftVorlage"/>
              <w:spacing w:line="360" w:lineRule="auto"/>
            </w:pPr>
            <w:r>
              <w:t>_________________</w:t>
            </w:r>
          </w:p>
          <w:p w14:paraId="78B0C833" w14:textId="505D89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</w:t>
            </w:r>
            <w:r w:rsidR="00326D95">
              <w:rPr>
                <w:color w:val="7F7F7F" w:themeColor="text1" w:themeTint="80"/>
              </w:rPr>
              <w:t>__</w:t>
            </w:r>
          </w:p>
        </w:tc>
        <w:tc>
          <w:tcPr>
            <w:tcW w:w="3048" w:type="dxa"/>
          </w:tcPr>
          <w:p w14:paraId="30FD35BA" w14:textId="12CC059C" w:rsidR="0000022A" w:rsidRDefault="00A0340F" w:rsidP="0078312C">
            <w:pPr>
              <w:pStyle w:val="HandschriftVorlage"/>
              <w:spacing w:line="360" w:lineRule="auto"/>
            </w:pPr>
            <w:r>
              <w:t>____________________</w:t>
            </w:r>
            <w:r w:rsidR="00D86AD2">
              <w:t>_____</w:t>
            </w:r>
            <w:r>
              <w:t>_______________________</w:t>
            </w:r>
          </w:p>
          <w:p w14:paraId="12FCEA2A" w14:textId="0097A5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</w:t>
            </w:r>
            <w:r w:rsidR="00326D95">
              <w:rPr>
                <w:color w:val="7F7F7F" w:themeColor="text1" w:themeTint="80"/>
              </w:rPr>
              <w:t>_</w:t>
            </w:r>
          </w:p>
        </w:tc>
      </w:tr>
      <w:tr w:rsidR="0000022A" w:rsidRPr="00E73313" w14:paraId="555D83E6" w14:textId="77777777" w:rsidTr="0067733B">
        <w:tc>
          <w:tcPr>
            <w:tcW w:w="780" w:type="dxa"/>
          </w:tcPr>
          <w:p w14:paraId="787270FA" w14:textId="77777777" w:rsidR="0000022A" w:rsidRPr="00E91F87" w:rsidRDefault="0000022A" w:rsidP="00E91F87">
            <w:pPr>
              <w:spacing w:line="240" w:lineRule="auto"/>
              <w:rPr>
                <w:sz w:val="10"/>
              </w:rPr>
            </w:pPr>
          </w:p>
        </w:tc>
        <w:tc>
          <w:tcPr>
            <w:tcW w:w="318" w:type="dxa"/>
          </w:tcPr>
          <w:p w14:paraId="59651E8E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801" w:type="dxa"/>
          </w:tcPr>
          <w:p w14:paraId="17521178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551" w:type="dxa"/>
          </w:tcPr>
          <w:p w14:paraId="4274E0F1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3048" w:type="dxa"/>
          </w:tcPr>
          <w:p w14:paraId="18E647CF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</w:tr>
      <w:tr w:rsidR="0000022A" w:rsidRPr="00E73313" w14:paraId="3DCF18F6" w14:textId="77777777" w:rsidTr="0067733B">
        <w:trPr>
          <w:trHeight w:val="2199"/>
        </w:trPr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7" behindDoc="0" locked="0" layoutInCell="1" allowOverlap="1" wp14:anchorId="27E2DC72" wp14:editId="78C055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91F87" w:rsidRDefault="0000022A" w:rsidP="0000022A">
            <w:pPr>
              <w:pStyle w:val="Text"/>
              <w:rPr>
                <w:sz w:val="10"/>
              </w:rPr>
            </w:pPr>
          </w:p>
        </w:tc>
        <w:tc>
          <w:tcPr>
            <w:tcW w:w="5599" w:type="dxa"/>
            <w:gridSpan w:val="2"/>
          </w:tcPr>
          <w:p w14:paraId="016C9650" w14:textId="1097DB5A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6" behindDoc="0" locked="0" layoutInCell="1" allowOverlap="1" wp14:anchorId="5831BBD4" wp14:editId="0A9E5F7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136525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(5) Wie viele </w:t>
            </w:r>
            <w:r w:rsidR="00A0340F">
              <w:t xml:space="preserve">kleine </w:t>
            </w:r>
            <w:r w:rsidRPr="00E73313">
              <w:t>Fensterscheiben</w:t>
            </w:r>
            <w:r>
              <w:t xml:space="preserve"> sind </w:t>
            </w:r>
            <w:r w:rsidR="00A0340F">
              <w:t>es</w:t>
            </w:r>
            <w:r w:rsidRPr="00E73313">
              <w:t>?</w:t>
            </w:r>
          </w:p>
        </w:tc>
      </w:tr>
      <w:tr w:rsidR="0000022A" w:rsidRPr="00E73313" w14:paraId="78030877" w14:textId="77777777" w:rsidTr="0067733B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6DF51095" w:rsidR="0000022A" w:rsidRPr="00E73313" w:rsidRDefault="00825DFF" w:rsidP="0000022A">
            <w:pPr>
              <w:pStyle w:val="Text"/>
            </w:pPr>
            <w:r>
              <w:t>Multiplikations-Aufgabe</w:t>
            </w:r>
            <w:r w:rsidR="0000022A" w:rsidRPr="00E73313">
              <w:t>:</w:t>
            </w:r>
          </w:p>
          <w:p w14:paraId="6DB40CBA" w14:textId="01E8BDCB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  <w:r w:rsidR="00393B01">
              <w:rPr>
                <w:color w:val="7F7F7F" w:themeColor="text1" w:themeTint="80"/>
              </w:rPr>
              <w:t>_</w:t>
            </w:r>
            <w:r w:rsidR="0078312C">
              <w:rPr>
                <w:color w:val="7F7F7F" w:themeColor="text1" w:themeTint="80"/>
              </w:rPr>
              <w:t xml:space="preserve">  </w:t>
            </w:r>
          </w:p>
        </w:tc>
        <w:tc>
          <w:tcPr>
            <w:tcW w:w="5599" w:type="dxa"/>
            <w:gridSpan w:val="2"/>
          </w:tcPr>
          <w:p w14:paraId="2F593EC5" w14:textId="60E9ACC1" w:rsidR="0000022A" w:rsidRPr="00E73313" w:rsidRDefault="0078312C" w:rsidP="0000022A">
            <w:pPr>
              <w:pStyle w:val="Text"/>
            </w:pPr>
            <w:r>
              <w:t xml:space="preserve">        </w:t>
            </w:r>
            <w:r w:rsidR="00825DFF">
              <w:t>Multiplikations-Aufgabe</w:t>
            </w:r>
            <w:r w:rsidR="0000022A" w:rsidRPr="00E73313">
              <w:t>:</w:t>
            </w:r>
          </w:p>
          <w:p w14:paraId="15C314D6" w14:textId="7B74FA13" w:rsidR="0000022A" w:rsidRPr="00E73313" w:rsidRDefault="0078312C" w:rsidP="0000022A">
            <w:pPr>
              <w:pStyle w:val="Text"/>
            </w:pPr>
            <w:r>
              <w:rPr>
                <w:color w:val="7F7F7F" w:themeColor="text1" w:themeTint="80"/>
              </w:rPr>
              <w:t xml:space="preserve">       </w:t>
            </w:r>
            <w:r w:rsidR="0000022A"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67733B">
        <w:tc>
          <w:tcPr>
            <w:tcW w:w="780" w:type="dxa"/>
          </w:tcPr>
          <w:p w14:paraId="2768BC50" w14:textId="77777777" w:rsidR="0000022A" w:rsidRPr="00E91F87" w:rsidRDefault="0000022A" w:rsidP="00E91F87">
            <w:pPr>
              <w:spacing w:line="240" w:lineRule="auto"/>
              <w:rPr>
                <w:color w:val="008000"/>
                <w:sz w:val="10"/>
              </w:rPr>
            </w:pPr>
          </w:p>
        </w:tc>
        <w:tc>
          <w:tcPr>
            <w:tcW w:w="318" w:type="dxa"/>
          </w:tcPr>
          <w:p w14:paraId="780CFEEF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  <w:tc>
          <w:tcPr>
            <w:tcW w:w="8400" w:type="dxa"/>
            <w:gridSpan w:val="3"/>
          </w:tcPr>
          <w:p w14:paraId="259D07AB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</w:tr>
      <w:tr w:rsidR="00E91F87" w:rsidRPr="00E73313" w14:paraId="67BC2BB2" w14:textId="77777777" w:rsidTr="003A3504">
        <w:tc>
          <w:tcPr>
            <w:tcW w:w="780" w:type="dxa"/>
          </w:tcPr>
          <w:p w14:paraId="5A35BF69" w14:textId="77777777" w:rsidR="00E91F87" w:rsidRDefault="00E91F87" w:rsidP="0000022A">
            <w:pPr>
              <w:rPr>
                <w:noProof/>
              </w:rPr>
            </w:pPr>
          </w:p>
        </w:tc>
        <w:tc>
          <w:tcPr>
            <w:tcW w:w="318" w:type="dxa"/>
          </w:tcPr>
          <w:p w14:paraId="5AFCF2D7" w14:textId="77777777" w:rsidR="00E91F87" w:rsidRDefault="00E91F87" w:rsidP="0000022A">
            <w:pPr>
              <w:pStyle w:val="berschrift4"/>
            </w:pPr>
          </w:p>
        </w:tc>
        <w:tc>
          <w:tcPr>
            <w:tcW w:w="8400" w:type="dxa"/>
            <w:gridSpan w:val="3"/>
          </w:tcPr>
          <w:p w14:paraId="34FCF7D3" w14:textId="77777777" w:rsidR="00E91F87" w:rsidRDefault="00E91F87" w:rsidP="0000022A">
            <w:pPr>
              <w:pStyle w:val="Text"/>
            </w:pPr>
          </w:p>
        </w:tc>
      </w:tr>
      <w:tr w:rsidR="0000022A" w:rsidRPr="00E73313" w14:paraId="180F44AB" w14:textId="77777777" w:rsidTr="00070F0F">
        <w:tc>
          <w:tcPr>
            <w:tcW w:w="780" w:type="dxa"/>
          </w:tcPr>
          <w:p w14:paraId="5B0200C8" w14:textId="7CA50DF4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1652369" behindDoc="0" locked="0" layoutInCell="1" allowOverlap="1" wp14:anchorId="14A43FBA" wp14:editId="3A6C6748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400" w:type="dxa"/>
            <w:gridSpan w:val="3"/>
          </w:tcPr>
          <w:p w14:paraId="75E51843" w14:textId="47DF8D35" w:rsidR="0000022A" w:rsidRDefault="00306DF2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008" behindDoc="0" locked="0" layoutInCell="1" allowOverlap="1" wp14:anchorId="11CFE598" wp14:editId="6B66AFA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598805</wp:posOffset>
                      </wp:positionV>
                      <wp:extent cx="1647825" cy="455930"/>
                      <wp:effectExtent l="63500" t="76200" r="28575" b="26670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455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B244E4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Ich sehe Gruppen / Reihen, alle sind gleichgroß. </w:t>
                                  </w:r>
                                </w:p>
                                <w:p w14:paraId="4C09BE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FE598" id="Textfeld 416" o:spid="_x0000_s1070" type="#_x0000_t202" style="position:absolute;margin-left:-.1pt;margin-top:47.15pt;width:129.75pt;height:35.9pt;z-index:25231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42B244E4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Ich sehe Gruppen / Reihen, alle sind gleichgroß. </w:t>
                            </w:r>
                          </w:p>
                          <w:p w14:paraId="4C09BE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032" behindDoc="0" locked="0" layoutInCell="1" allowOverlap="1" wp14:anchorId="10B18379" wp14:editId="5D6CD123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466725</wp:posOffset>
                      </wp:positionV>
                      <wp:extent cx="1159510" cy="640080"/>
                      <wp:effectExtent l="63500" t="76200" r="21590" b="20320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CE71F5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Also passt die Aufgabe </w:t>
                                  </w:r>
                                </w:p>
                                <w:p w14:paraId="39A94B48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mal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8379" id="Textfeld 418" o:spid="_x0000_s1071" type="#_x0000_t202" style="position:absolute;margin-left:314.15pt;margin-top:36.75pt;width:91.3pt;height:50.4pt;z-index:25231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2CE71F5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Also passt die Aufgabe </w:t>
                            </w:r>
                          </w:p>
                          <w:p w14:paraId="39A94B48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mal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056" behindDoc="0" locked="0" layoutInCell="1" allowOverlap="1" wp14:anchorId="71EB4EA1" wp14:editId="32A00C2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953135</wp:posOffset>
                      </wp:positionV>
                      <wp:extent cx="1517650" cy="263525"/>
                      <wp:effectExtent l="63500" t="76200" r="31750" b="2857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65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B9CF5E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Das sind ___er-Gruppen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55043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8EAA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EA1" id="Textfeld 415" o:spid="_x0000_s1072" type="#_x0000_t202" style="position:absolute;margin-left:82.3pt;margin-top:75.05pt;width:119.5pt;height:20.75pt;z-index:25231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 inset=",1mm,,1mm">
                        <w:txbxContent>
                          <w:p w14:paraId="2EB9CF5E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Das sind ___er-Gruppen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55043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8EAA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080" behindDoc="0" locked="0" layoutInCell="1" allowOverlap="1" wp14:anchorId="528CE628" wp14:editId="40FEDEE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467139</wp:posOffset>
                      </wp:positionV>
                      <wp:extent cx="1250315" cy="636905"/>
                      <wp:effectExtent l="63500" t="76200" r="19685" b="23495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38CD75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Insgesamt sehe ich __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von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 ___er-Gruppen.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CE628" id="Textfeld 410" o:spid="_x0000_s1073" type="#_x0000_t202" style="position:absolute;margin-left:208.55pt;margin-top:36.8pt;width:98.45pt;height:50.15pt;z-index:25232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538CD75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Insgesamt sehe ich 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von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 ___er-Gruppen.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04">
              <w:t>Erkläre, warum in</w:t>
            </w:r>
            <w:r w:rsidR="003A3504" w:rsidRPr="003A3504">
              <w:rPr>
                <w:rStyle w:val="berschrift4Zchn"/>
              </w:rPr>
              <w:t xml:space="preserve"> b)</w:t>
            </w:r>
            <w:r w:rsidR="003A3504">
              <w:t xml:space="preserve"> </w:t>
            </w:r>
            <w:r w:rsidR="0000022A" w:rsidRPr="00E73313">
              <w:t>die Aufgaben zu den Bildern passen.</w:t>
            </w:r>
            <w:r w:rsidR="003A3504">
              <w:t xml:space="preserve"> Dazu beantwortet </w:t>
            </w:r>
            <w:r w:rsidR="00070F0F">
              <w:t xml:space="preserve">vier Fragen: </w:t>
            </w:r>
            <w:r w:rsidR="003A3504">
              <w:br/>
            </w:r>
            <w:proofErr w:type="gramStart"/>
            <w:r w:rsidR="002A2C9A">
              <w:t>Sind</w:t>
            </w:r>
            <w:proofErr w:type="gramEnd"/>
            <w:r w:rsidR="002A2C9A">
              <w:t xml:space="preserve"> es g</w:t>
            </w:r>
            <w:r w:rsidR="00070F0F">
              <w:t>leichgroße Gruppen? Wie groß</w:t>
            </w:r>
            <w:r w:rsidR="00190E12">
              <w:t xml:space="preserve"> sind die</w:t>
            </w:r>
            <w:r w:rsidR="00070F0F">
              <w:t xml:space="preserve"> Gruppen? Wie viele Gruppen</w:t>
            </w:r>
            <w:r w:rsidR="002A2C9A">
              <w:t xml:space="preserve"> sind es</w:t>
            </w:r>
            <w:r w:rsidR="00070F0F">
              <w:t xml:space="preserve">? Welche </w:t>
            </w:r>
            <w:r w:rsidR="00825DFF">
              <w:t>Multiplikations-Aufgabe</w:t>
            </w:r>
            <w:r w:rsidR="002A2C9A">
              <w:t xml:space="preserve"> ist es</w:t>
            </w:r>
            <w:r w:rsidR="00070F0F">
              <w:t xml:space="preserve">? </w:t>
            </w:r>
            <w:r w:rsidR="0000022A">
              <w:br/>
            </w:r>
            <w:r w:rsidR="0000022A" w:rsidRPr="00B7023C">
              <w:rPr>
                <w:color w:val="FF00FF"/>
              </w:rPr>
              <w:t xml:space="preserve"> </w:t>
            </w:r>
          </w:p>
          <w:p w14:paraId="70E0C0BE" w14:textId="2FFDA5B8" w:rsidR="0000022A" w:rsidRDefault="0000022A" w:rsidP="0000022A">
            <w:pPr>
              <w:pStyle w:val="Text"/>
              <w:rPr>
                <w:color w:val="FF00FF"/>
              </w:rPr>
            </w:pPr>
          </w:p>
          <w:p w14:paraId="794F2EBC" w14:textId="7FB7D1C2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4759A9A2" w:rsidR="00782847" w:rsidRPr="00E73313" w:rsidRDefault="00782847" w:rsidP="0000022A">
            <w:pPr>
              <w:pStyle w:val="Text"/>
            </w:pPr>
          </w:p>
        </w:tc>
      </w:tr>
    </w:tbl>
    <w:p w14:paraId="1CCA172F" w14:textId="62AF75F8" w:rsidR="003C1F98" w:rsidRDefault="003C1F98" w:rsidP="00F50DC9">
      <w:pPr>
        <w:spacing w:line="20" w:lineRule="exact"/>
      </w:pPr>
    </w:p>
    <w:tbl>
      <w:tblPr>
        <w:tblW w:w="9391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9"/>
        <w:gridCol w:w="38"/>
        <w:gridCol w:w="67"/>
        <w:gridCol w:w="4610"/>
        <w:gridCol w:w="3474"/>
        <w:gridCol w:w="105"/>
      </w:tblGrid>
      <w:tr w:rsidR="003C1F98" w:rsidRPr="00E73313" w14:paraId="592B13C3" w14:textId="77777777" w:rsidTr="002C29FD">
        <w:trPr>
          <w:gridAfter w:val="1"/>
          <w:wAfter w:w="105" w:type="dxa"/>
        </w:trPr>
        <w:tc>
          <w:tcPr>
            <w:tcW w:w="708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8" w:type="dxa"/>
            <w:gridSpan w:val="5"/>
          </w:tcPr>
          <w:p w14:paraId="596D8242" w14:textId="78FCC52D" w:rsidR="003C1F98" w:rsidRPr="00D732D1" w:rsidRDefault="003C1F98" w:rsidP="00F92C75">
            <w:pPr>
              <w:pStyle w:val="berschrift3"/>
            </w:pPr>
            <w:r>
              <w:t xml:space="preserve">Bilder für </w:t>
            </w:r>
            <w:r w:rsidR="00AF5DF6">
              <w:t xml:space="preserve">Multiplikations-Aufgaben </w:t>
            </w:r>
          </w:p>
        </w:tc>
      </w:tr>
      <w:tr w:rsidR="003C1F98" w:rsidRPr="00E73313" w14:paraId="6B3010BB" w14:textId="77777777" w:rsidTr="002C29FD">
        <w:trPr>
          <w:gridAfter w:val="1"/>
          <w:wAfter w:w="105" w:type="dxa"/>
          <w:trHeight w:val="713"/>
        </w:trPr>
        <w:tc>
          <w:tcPr>
            <w:tcW w:w="708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4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3 </w:t>
            </w:r>
            <w:r w:rsidR="00200F3D"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>·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66647723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</w:t>
            </w:r>
            <w:r w:rsidR="002A2C9A">
              <w:t>Begründe, indem du Gruppen einzeichnest</w:t>
            </w:r>
            <w:r w:rsidR="00D86AD2">
              <w:t>.</w:t>
            </w:r>
          </w:p>
          <w:p w14:paraId="762E5998" w14:textId="60361820" w:rsidR="003C1F98" w:rsidRPr="00F0367C" w:rsidRDefault="002A2C9A" w:rsidP="00867675">
            <w:pPr>
              <w:pStyle w:val="Listenabsatz"/>
            </w:pPr>
            <w:r w:rsidRPr="005E2B6F">
              <w:t xml:space="preserve">Welche </w:t>
            </w:r>
            <w:r>
              <w:t xml:space="preserve">passen </w:t>
            </w:r>
            <w:r w:rsidRPr="005E2B6F">
              <w:t xml:space="preserve">nicht? </w:t>
            </w:r>
            <w:r w:rsidR="00902DA5">
              <w:t xml:space="preserve">Warum nicht? </w:t>
            </w:r>
            <w:r w:rsidR="00251C4C">
              <w:br/>
            </w:r>
          </w:p>
        </w:tc>
      </w:tr>
      <w:tr w:rsidR="00F92C75" w:rsidRPr="00E73313" w14:paraId="1600AE1E" w14:textId="77777777" w:rsidTr="002C29FD">
        <w:trPr>
          <w:gridAfter w:val="1"/>
          <w:wAfter w:w="105" w:type="dxa"/>
          <w:trHeight w:val="2128"/>
        </w:trPr>
        <w:tc>
          <w:tcPr>
            <w:tcW w:w="708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9" w:type="dxa"/>
            <w:gridSpan w:val="4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50" behindDoc="0" locked="0" layoutInCell="1" allowOverlap="1" wp14:anchorId="005A74C1" wp14:editId="0404C556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11" behindDoc="0" locked="0" layoutInCell="1" allowOverlap="1" wp14:anchorId="65AA5E46" wp14:editId="7C2D743F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A5E46" id="_x0000_s1074" style="position:absolute;margin-left:131.2pt;margin-top:3.2pt;width:45.55pt;height:56.9pt;z-index:251652411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">
                      <v:shape id="Grafik 4" o:spid="_x0000_s107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">
                        <v:imagedata r:id="rId77" o:title="" chromakey="white"/>
                      </v:shape>
                      <v:shape id="Textfeld 12" o:spid="_x0000_s107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57" behindDoc="0" locked="0" layoutInCell="1" allowOverlap="1" wp14:anchorId="420FED01" wp14:editId="60B00FF8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56" behindDoc="0" locked="0" layoutInCell="1" allowOverlap="1" wp14:anchorId="4120AE0E" wp14:editId="01D4EDB6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0" behindDoc="0" locked="0" layoutInCell="1" allowOverlap="1" wp14:anchorId="19DD19E0" wp14:editId="628E0159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D19E0" id="_x0000_s1077" style="position:absolute;margin-left:11.2pt;margin-top:5.9pt;width:38.4pt;height:62.5pt;z-index:25165238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">
                      <v:shape id="Grafik 5" o:spid="_x0000_s107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07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9" behindDoc="0" locked="0" layoutInCell="1" allowOverlap="1" wp14:anchorId="3D5DF59F" wp14:editId="69AB84C8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DF59F" id="_x0000_s1080" style="position:absolute;margin-left:173pt;margin-top:4.05pt;width:49.6pt;height:58.8pt;z-index:25165237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">
                        <v:imagedata r:id="rId55" o:title="" chromakey="white"/>
                      </v:shape>
                      <v:shape id="Textfeld 12" o:sp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8" behindDoc="0" locked="0" layoutInCell="1" allowOverlap="1" wp14:anchorId="4F6A5B85" wp14:editId="32A11B92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5B85" id="_x0000_s1083" style="position:absolute;margin-left:342.55pt;margin-top:8.05pt;width:43.1pt;height:54.7pt;z-index:25165237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">
                      <v:shape id="Grafik 10" o:spid="_x0000_s108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8" behindDoc="0" locked="0" layoutInCell="1" allowOverlap="1" wp14:anchorId="0D8BAA8E" wp14:editId="70A19D68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2C29FD">
        <w:trPr>
          <w:gridAfter w:val="1"/>
          <w:wAfter w:w="105" w:type="dxa"/>
          <w:trHeight w:val="287"/>
        </w:trPr>
        <w:tc>
          <w:tcPr>
            <w:tcW w:w="708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9" w:type="dxa"/>
            <w:gridSpan w:val="4"/>
          </w:tcPr>
          <w:p w14:paraId="1D9CEBD3" w14:textId="78879D22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</w:t>
            </w:r>
            <w:r w:rsidR="00E17B19">
              <w:rPr>
                <w:noProof/>
                <w:color w:val="auto"/>
              </w:rPr>
              <w:t>-</w:t>
            </w:r>
            <w:r w:rsidR="00A35658">
              <w:rPr>
                <w:noProof/>
                <w:color w:val="auto"/>
              </w:rPr>
              <w:t>Gruppen.     (2) 6 · 2</w:t>
            </w:r>
          </w:p>
        </w:tc>
      </w:tr>
      <w:tr w:rsidR="003C1F98" w:rsidRPr="00E73313" w14:paraId="7A2261C7" w14:textId="77777777" w:rsidTr="002C29FD">
        <w:tc>
          <w:tcPr>
            <w:tcW w:w="708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3" w:type="dxa"/>
            <w:gridSpan w:val="6"/>
          </w:tcPr>
          <w:p w14:paraId="4BD3098E" w14:textId="5BF0BAEA" w:rsidR="003C1F98" w:rsidRPr="00E73313" w:rsidRDefault="00A71530" w:rsidP="00D644E6">
            <w:pPr>
              <w:pStyle w:val="berschrift3"/>
            </w:pPr>
            <w:r>
              <w:t xml:space="preserve">Multiplikations-Aufgaben </w:t>
            </w:r>
            <w:r w:rsidR="003C1F98" w:rsidRPr="00E73313">
              <w:t>zu Punktebildern finden</w:t>
            </w:r>
          </w:p>
        </w:tc>
      </w:tr>
      <w:tr w:rsidR="003C1F98" w:rsidRPr="00E73313" w14:paraId="3C688DCE" w14:textId="77777777" w:rsidTr="002C29FD">
        <w:tc>
          <w:tcPr>
            <w:tcW w:w="708" w:type="dxa"/>
          </w:tcPr>
          <w:p w14:paraId="140DFD4A" w14:textId="77777777" w:rsidR="003C1F98" w:rsidRPr="00E73313" w:rsidRDefault="003C1F98" w:rsidP="002E0FA7"/>
        </w:tc>
        <w:tc>
          <w:tcPr>
            <w:tcW w:w="8683" w:type="dxa"/>
            <w:gridSpan w:val="6"/>
          </w:tcPr>
          <w:p w14:paraId="77BACC3B" w14:textId="657EF9FB" w:rsidR="003C1F98" w:rsidRPr="00E73313" w:rsidRDefault="00D86AD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0" behindDoc="0" locked="0" layoutInCell="1" allowOverlap="1" wp14:anchorId="4944AF62" wp14:editId="2302EE29">
                  <wp:simplePos x="0" y="0"/>
                  <wp:positionH relativeFrom="column">
                    <wp:posOffset>3893216</wp:posOffset>
                  </wp:positionH>
                  <wp:positionV relativeFrom="paragraph">
                    <wp:posOffset>-8890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98" w:rsidRPr="00E73313">
              <w:t xml:space="preserve">Das ist ein Punktebild. </w:t>
            </w:r>
            <w:r>
              <w:t xml:space="preserve">Darin </w:t>
            </w:r>
            <w:r w:rsidR="003C1F98" w:rsidRPr="00E73313">
              <w:t xml:space="preserve">kannst du </w:t>
            </w:r>
            <w:r>
              <w:t>mehrere</w:t>
            </w:r>
            <w:r w:rsidR="00E12CE7" w:rsidRPr="00E73313">
              <w:t xml:space="preserve"> </w:t>
            </w:r>
            <w:r w:rsidR="00825DFF">
              <w:t>Multiplikations-</w:t>
            </w:r>
            <w:r>
              <w:br/>
            </w:r>
            <w:r w:rsidR="00825DFF">
              <w:t>Aufgabe</w:t>
            </w:r>
            <w:r w:rsidR="003C1F98" w:rsidRPr="00E73313">
              <w:t>n finden</w:t>
            </w:r>
            <w:r w:rsidR="00765D9E">
              <w:t>,</w:t>
            </w:r>
            <w:r w:rsidR="003C1F98" w:rsidRPr="00E73313">
              <w:t xml:space="preserve"> </w:t>
            </w:r>
            <w:r w:rsidR="00765D9E">
              <w:t>d</w:t>
            </w:r>
            <w:r w:rsidR="00F92C75">
              <w:t xml:space="preserve">enn du kannst Gruppen </w:t>
            </w:r>
            <w:r>
              <w:t xml:space="preserve">verschieden </w:t>
            </w:r>
            <w:r w:rsidR="00F92C75">
              <w:t>bilden</w:t>
            </w:r>
            <w:r>
              <w:t>:</w:t>
            </w:r>
          </w:p>
          <w:p w14:paraId="5439F728" w14:textId="3DB411E7" w:rsidR="003C1F98" w:rsidRPr="00E73313" w:rsidRDefault="00F22035" w:rsidP="002E0FA7">
            <w:r>
              <w:rPr>
                <w:noProof/>
              </w:rPr>
              <w:drawing>
                <wp:anchor distT="0" distB="0" distL="114300" distR="114300" simplePos="0" relativeHeight="251650061" behindDoc="0" locked="0" layoutInCell="1" allowOverlap="1" wp14:anchorId="76E274A5" wp14:editId="42776885">
                  <wp:simplePos x="0" y="0"/>
                  <wp:positionH relativeFrom="column">
                    <wp:posOffset>1050468</wp:posOffset>
                  </wp:positionH>
                  <wp:positionV relativeFrom="paragraph">
                    <wp:posOffset>165890</wp:posOffset>
                  </wp:positionV>
                  <wp:extent cx="847493" cy="322854"/>
                  <wp:effectExtent l="0" t="0" r="3810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3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2" behindDoc="0" locked="0" layoutInCell="1" allowOverlap="1" wp14:anchorId="2113EE63" wp14:editId="47ED82D5">
                      <wp:simplePos x="0" y="0"/>
                      <wp:positionH relativeFrom="column">
                        <wp:posOffset>36028</wp:posOffset>
                      </wp:positionH>
                      <wp:positionV relativeFrom="paragraph">
                        <wp:posOffset>600</wp:posOffset>
                      </wp:positionV>
                      <wp:extent cx="547370" cy="704139"/>
                      <wp:effectExtent l="0" t="0" r="0" b="762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04139"/>
                                <a:chOff x="-80385" y="-241353"/>
                                <a:chExt cx="547370" cy="704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0385" y="-241353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-7879" y="31652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3EE63" id="_x0000_s1086" style="position:absolute;margin-left:2.85pt;margin-top:.05pt;width:43.1pt;height:55.45pt;z-index:251652382;mso-height-relative:margin" coordorigin="-803,-2413" coordsize="5473,70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">
                      <v:shape id="Grafik 10" o:spid="_x0000_s1087" type="#_x0000_t75" style="position:absolute;left:-803;top:-2413;width:5472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8" type="#_x0000_t202" style="position:absolute;left:-78;top:3165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CB9FCF" w14:textId="401F9C84" w:rsidR="003C1F98" w:rsidRPr="00E73313" w:rsidRDefault="00D86AD2" w:rsidP="002E0FA7">
            <w:r>
              <w:rPr>
                <w:noProof/>
              </w:rPr>
              <w:drawing>
                <wp:anchor distT="0" distB="0" distL="114300" distR="114300" simplePos="0" relativeHeight="251650064" behindDoc="0" locked="0" layoutInCell="1" allowOverlap="1" wp14:anchorId="57BD2AE9" wp14:editId="63125238">
                  <wp:simplePos x="0" y="0"/>
                  <wp:positionH relativeFrom="column">
                    <wp:posOffset>3858021</wp:posOffset>
                  </wp:positionH>
                  <wp:positionV relativeFrom="paragraph">
                    <wp:posOffset>72250</wp:posOffset>
                  </wp:positionV>
                  <wp:extent cx="795453" cy="308914"/>
                  <wp:effectExtent l="0" t="0" r="0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53" cy="3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1" behindDoc="0" locked="0" layoutInCell="1" allowOverlap="1" wp14:anchorId="4C18407D" wp14:editId="3D5D8614">
                      <wp:simplePos x="0" y="0"/>
                      <wp:positionH relativeFrom="column">
                        <wp:posOffset>4836423</wp:posOffset>
                      </wp:positionH>
                      <wp:positionV relativeFrom="paragraph">
                        <wp:posOffset>151176</wp:posOffset>
                      </wp:positionV>
                      <wp:extent cx="544830" cy="873605"/>
                      <wp:effectExtent l="0" t="0" r="1270" b="3175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873605"/>
                                <a:chOff x="30144" y="-311977"/>
                                <a:chExt cx="544830" cy="876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44" y="-311977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147242" y="321035"/>
                                  <a:ext cx="349885" cy="2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8407D" id="_x0000_s1089" style="position:absolute;margin-left:380.8pt;margin-top:11.9pt;width:42.9pt;height:68.8pt;z-index:251652381;mso-height-relative:margin" coordorigin="301,-3119" coordsize="5448,8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">
                      <v:shape id="Grafik 5" o:spid="_x0000_s1090" type="#_x0000_t75" style="position:absolute;left:301;top:-3119;width:544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91" type="#_x0000_t202" style="position:absolute;left:1472;top:3210;width:3499;height:2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2FF03A1C" w:rsidR="003C1F98" w:rsidRPr="00E73313" w:rsidRDefault="00F22035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480" behindDoc="0" locked="0" layoutInCell="1" allowOverlap="1" wp14:anchorId="6EE5F547" wp14:editId="3EEA15DA">
                      <wp:simplePos x="0" y="0"/>
                      <wp:positionH relativeFrom="column">
                        <wp:posOffset>3282098</wp:posOffset>
                      </wp:positionH>
                      <wp:positionV relativeFrom="paragraph">
                        <wp:posOffset>74605</wp:posOffset>
                      </wp:positionV>
                      <wp:extent cx="1468755" cy="492125"/>
                      <wp:effectExtent l="0" t="0" r="18224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92125"/>
                              </a:xfrm>
                              <a:prstGeom prst="wedgeRoundRectCallout">
                                <a:avLst>
                                  <a:gd name="adj1" fmla="val 60022"/>
                                  <a:gd name="adj2" fmla="val -342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F547" id="Abgerundete rechteckige Legende 674" o:spid="_x0000_s1092" type="#_x0000_t62" style="position:absolute;margin-left:258.45pt;margin-top:5.85pt;width:115.65pt;height:38.75pt;z-index:2516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" adj="23765,3411" fillcolor="white [3212]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0" behindDoc="0" locked="0" layoutInCell="1" allowOverlap="1" wp14:anchorId="0DB555E1" wp14:editId="3B0F1FB4">
                      <wp:simplePos x="0" y="0"/>
                      <wp:positionH relativeFrom="column">
                        <wp:posOffset>580104</wp:posOffset>
                      </wp:positionH>
                      <wp:positionV relativeFrom="paragraph">
                        <wp:posOffset>53975</wp:posOffset>
                      </wp:positionV>
                      <wp:extent cx="2632075" cy="539750"/>
                      <wp:effectExtent l="25400" t="1524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0086"/>
                                  <a:gd name="adj2" fmla="val -758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597BC7FB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Das sind zwei 5er-Reihen, also 2 mal 5</w:t>
                                  </w:r>
                                  <w:r w:rsidR="00610CC0">
                                    <w:rPr>
                                      <w:color w:val="000000"/>
                                    </w:rPr>
                                    <w:t>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55E1" id="Abgerundete rechteckige Legende 673" o:spid="_x0000_s1093" type="#_x0000_t62" style="position:absolute;margin-left:45.7pt;margin-top:4.25pt;width:207.25pt;height:42.5pt;z-index:25165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" adj="-19,-5589" filled="f" strokecolor="#bfbfbf [2412]" strokeweight="1pt">
                      <v:textbox inset="1mm,,1mm">
                        <w:txbxContent>
                          <w:p w14:paraId="6EC58452" w14:textId="597BC7FB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Das sind zwei 5er-Reihen, also 2 mal 5</w:t>
                            </w:r>
                            <w:r w:rsidR="00610CC0">
                              <w:rPr>
                                <w:color w:val="000000"/>
                              </w:rPr>
                              <w:t>.</w:t>
                            </w:r>
                            <w:r w:rsidRPr="00867675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2C29FD">
        <w:tc>
          <w:tcPr>
            <w:tcW w:w="708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3"/>
          </w:tcPr>
          <w:p w14:paraId="0AC94DBF" w14:textId="49AF4C8F" w:rsidR="00EC5E23" w:rsidRPr="00EC5E23" w:rsidRDefault="00EC5E23" w:rsidP="00EC5E23">
            <w:pPr>
              <w:pStyle w:val="Text"/>
            </w:pPr>
            <w:proofErr w:type="gramStart"/>
            <w:r w:rsidRPr="00E73313">
              <w:t>Finde</w:t>
            </w:r>
            <w:proofErr w:type="gramEnd"/>
            <w:r w:rsidRPr="00E73313">
              <w:t xml:space="preserve"> zu dem Punktebild verschiedene </w:t>
            </w:r>
            <w:r w:rsidR="00825DFF">
              <w:t>Multiplikations-Aufgabe</w:t>
            </w:r>
            <w:r w:rsidRPr="00E73313">
              <w:t xml:space="preserve">n. </w:t>
            </w:r>
            <w:r w:rsidRPr="00E73313">
              <w:br/>
              <w:t xml:space="preserve">Kreise so ein, dass man </w:t>
            </w:r>
            <w:r w:rsidR="00C05D0C">
              <w:t>die Gruppen</w:t>
            </w:r>
            <w:r w:rsidRPr="00E73313">
              <w:t xml:space="preserve"> gut sehen kann.</w:t>
            </w:r>
          </w:p>
        </w:tc>
      </w:tr>
      <w:tr w:rsidR="003C1F98" w:rsidRPr="00E73313" w14:paraId="1433632A" w14:textId="77777777" w:rsidTr="002C29FD">
        <w:tc>
          <w:tcPr>
            <w:tcW w:w="708" w:type="dxa"/>
          </w:tcPr>
          <w:p w14:paraId="26E99070" w14:textId="4E074068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8" behindDoc="0" locked="0" layoutInCell="1" allowOverlap="1" wp14:anchorId="14FCEF4B" wp14:editId="46DDE0D7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9" w:type="dxa"/>
            <w:gridSpan w:val="3"/>
          </w:tcPr>
          <w:p w14:paraId="458C4EC5" w14:textId="216742D7" w:rsidR="003C1F98" w:rsidRPr="00E73313" w:rsidRDefault="00EE319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5" behindDoc="0" locked="0" layoutInCell="1" allowOverlap="1" wp14:anchorId="6F21ED0D" wp14:editId="50E91F09">
                  <wp:simplePos x="0" y="0"/>
                  <wp:positionH relativeFrom="column">
                    <wp:posOffset>30156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0" b="0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4" behindDoc="0" locked="0" layoutInCell="1" allowOverlap="1" wp14:anchorId="771531D6" wp14:editId="0EA464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0185" cy="643255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7C83A535" id="Ellipse 265" o:spid="_x0000_s1026" style="position:absolute;margin-left:.1pt;margin-top:7.45pt;width:16.55pt;height:50.65pt;z-index:251650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5" behindDoc="0" locked="0" layoutInCell="1" allowOverlap="1" wp14:anchorId="6E61E0CB" wp14:editId="53BE214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18539EE4" id="Ellipse 266" o:spid="_x0000_s1026" style="position:absolute;margin-left:16.4pt;margin-top:6.7pt;width:16.55pt;height:50.65pt;z-index:251650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CTLtjF4AAAAA0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6" behindDoc="0" locked="0" layoutInCell="1" allowOverlap="1" wp14:anchorId="45941263" wp14:editId="400F034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5B845147" id="Ellipse 269" o:spid="_x0000_s1026" style="position:absolute;margin-left:32.2pt;margin-top:6.65pt;width:16.55pt;height:50.65pt;z-index:25165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CK+MQj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7" behindDoc="0" locked="0" layoutInCell="1" allowOverlap="1" wp14:anchorId="4421F990" wp14:editId="1AFD58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102235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6C443458" id="Ellipse 270" o:spid="_x0000_s1026" style="position:absolute;margin-left:48.15pt;margin-top:8.05pt;width:16.55pt;height:50.65pt;z-index:251650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JHLmGDfAAAADg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8" behindDoc="0" locked="0" layoutInCell="1" allowOverlap="1" wp14:anchorId="3470D171" wp14:editId="19092FC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99695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325E11A9" id="Ellipse 271" o:spid="_x0000_s1026" style="position:absolute;margin-left:64.45pt;margin-top:7.85pt;width:16.55pt;height:50.65pt;z-index:25165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GbK9mX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9" behindDoc="0" locked="0" layoutInCell="1" allowOverlap="1" wp14:anchorId="0CAFD1E7" wp14:editId="107AE98B">
                      <wp:simplePos x="0" y="0"/>
                      <wp:positionH relativeFrom="column">
                        <wp:posOffset>1019486</wp:posOffset>
                      </wp:positionH>
                      <wp:positionV relativeFrom="paragraph">
                        <wp:posOffset>76835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6E25F752" id="Ellipse 15236" o:spid="_x0000_s1026" style="position:absolute;margin-left:80.25pt;margin-top:6.05pt;width:16.55pt;height:50.65pt;z-index:251650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PnOEEL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650067" behindDoc="0" locked="0" layoutInCell="1" allowOverlap="1" wp14:anchorId="5EE99B74" wp14:editId="4FCBD56E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F98">
              <w:rPr>
                <w:noProof/>
              </w:rPr>
              <w:drawing>
                <wp:anchor distT="0" distB="0" distL="114300" distR="114300" simplePos="0" relativeHeight="251650066" behindDoc="0" locked="0" layoutInCell="1" allowOverlap="1" wp14:anchorId="18DA0D89" wp14:editId="1A587D4E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1" behindDoc="0" locked="0" layoutInCell="1" allowOverlap="1" wp14:anchorId="18785263" wp14:editId="795CD6AE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785263" id="Textfeld 2" o:spid="_x0000_s1094" type="#_x0000_t202" style="position:absolute;margin-left:248.9pt;margin-top:7.35pt;width:107.3pt;height:110.6pt;z-index:2516501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C1zWZ7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0" behindDoc="0" locked="0" layoutInCell="1" allowOverlap="1" wp14:anchorId="44CA26D4" wp14:editId="565E43D3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CA26D4" id="_x0000_s1095" type="#_x0000_t202" style="position:absolute;margin-left:125.95pt;margin-top:7.25pt;width:107.3pt;height:110.6pt;z-index:25165013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BIwPzV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4C2408E8" w:rsidR="003C1F98" w:rsidRDefault="003C1F98" w:rsidP="002E0FA7">
            <w:pPr>
              <w:pStyle w:val="HandschriftVorlage"/>
            </w:pPr>
            <w:r>
              <w:t>Sechs 3er</w:t>
            </w:r>
            <w:r w:rsidR="00F22035">
              <w:t>-</w:t>
            </w:r>
            <w:r w:rsidR="009C3128">
              <w:t xml:space="preserve">Gruppen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5BB2AC85" w14:textId="4A08CD26" w:rsidR="003C1F98" w:rsidRDefault="00825DFF" w:rsidP="002E0FA7">
            <w:pPr>
              <w:pStyle w:val="Text"/>
            </w:pPr>
            <w:r>
              <w:t>Multiplikation</w:t>
            </w:r>
            <w:r w:rsidR="00C05D0C">
              <w:t>s-Aufgabe</w:t>
            </w:r>
            <w:r w:rsidR="00D86AD2">
              <w:t xml:space="preserve">:       </w:t>
            </w:r>
            <w:r>
              <w:t>Multiplikation</w:t>
            </w:r>
            <w:r w:rsidR="00C05D0C">
              <w:t>s-Aufgabe</w:t>
            </w:r>
            <w:r w:rsidR="00393B01">
              <w:t>:</w:t>
            </w:r>
            <w:r w:rsidR="00D86AD2">
              <w:t xml:space="preserve">      Multiplikat</w:t>
            </w:r>
            <w:r w:rsidR="00393B01">
              <w:t>i</w:t>
            </w:r>
            <w:r w:rsidR="00D86AD2">
              <w:t>on</w:t>
            </w:r>
            <w:r w:rsidR="00C05D0C">
              <w:t>s-Aufgabe</w:t>
            </w:r>
            <w:r w:rsidR="00393B01">
              <w:t>:</w:t>
            </w:r>
          </w:p>
          <w:p w14:paraId="16A0FF32" w14:textId="77777777" w:rsidR="00D86AD2" w:rsidRPr="002C29FD" w:rsidRDefault="00D86AD2" w:rsidP="002E0FA7">
            <w:pPr>
              <w:pStyle w:val="Text"/>
              <w:rPr>
                <w:sz w:val="8"/>
                <w:szCs w:val="4"/>
              </w:rPr>
            </w:pPr>
          </w:p>
          <w:p w14:paraId="4A1A1371" w14:textId="77777777" w:rsidR="002C29FD" w:rsidRPr="00E73313" w:rsidRDefault="002C29FD" w:rsidP="002E0FA7">
            <w:pPr>
              <w:pStyle w:val="Text"/>
            </w:pPr>
          </w:p>
          <w:p w14:paraId="70916097" w14:textId="47271193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2" behindDoc="0" locked="0" layoutInCell="1" allowOverlap="1" wp14:anchorId="36DEA53D" wp14:editId="79F1970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0A1138A" id="Gerade Verbindung 21692" o:spid="_x0000_s1026" style="position:absolute;z-index:25165006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58" behindDoc="0" locked="0" layoutInCell="1" allowOverlap="1" wp14:anchorId="41E66CA2" wp14:editId="19E8DBD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459E5E0" id="Gerade Verbindung 21692" o:spid="_x0000_s1026" style="position:absolute;z-index:25165005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3" behindDoc="0" locked="0" layoutInCell="1" allowOverlap="1" wp14:anchorId="6B1617F1" wp14:editId="443C944E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0B3FC9D" id="Gerade Verbindung 21692" o:spid="_x0000_s1026" style="position:absolute;z-index:25165006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2C29FD">
        <w:tc>
          <w:tcPr>
            <w:tcW w:w="708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9" w:type="dxa"/>
            <w:gridSpan w:val="3"/>
          </w:tcPr>
          <w:p w14:paraId="13FE08CB" w14:textId="40C14BEE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>Findest du im gleichen Bild noch weitere Multiplikation</w:t>
            </w:r>
            <w:r w:rsidR="00D86AD2">
              <w:rPr>
                <w:noProof/>
              </w:rPr>
              <w:t>s-Aufgabe</w:t>
            </w:r>
            <w:r>
              <w:rPr>
                <w:noProof/>
              </w:rPr>
              <w:t xml:space="preserve">n? </w:t>
            </w:r>
            <w:r>
              <w:rPr>
                <w:noProof/>
              </w:rPr>
              <w:br/>
              <w:t>Wie müssen dann die gleichgroßen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2C29FD">
        <w:tc>
          <w:tcPr>
            <w:tcW w:w="708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6" behindDoc="0" locked="0" layoutInCell="1" allowOverlap="1" wp14:anchorId="529F75EA" wp14:editId="18959EC7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9" name="Gruppieren 806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1E52CE" id="Gruppieren 806" o:spid="_x0000_s1026" href="https://mathe-sicher-koennen.dzlm.de/erklaervideos?nid=686" style="position:absolute;margin-left:0;margin-top:.65pt;width:22.65pt;height:14.45pt;z-index:25165240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9" w:type="dxa"/>
            <w:gridSpan w:val="3"/>
          </w:tcPr>
          <w:p w14:paraId="45397DB1" w14:textId="53038FFF" w:rsidR="00543A9A" w:rsidRDefault="00A81340" w:rsidP="00EC5E2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7" behindDoc="0" locked="0" layoutInCell="1" allowOverlap="1" wp14:anchorId="7C720F2A" wp14:editId="40AD1EDD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3810" b="381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RCode (2)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das Erklärvideo und erklärt euch gegenseitig: </w:t>
            </w:r>
            <w:r>
              <w:rPr>
                <w:noProof/>
              </w:rPr>
              <w:br/>
              <w:t>Wie wurden im Video mehrere Aufgaben zu einem Punktebild gefunden?</w:t>
            </w:r>
          </w:p>
        </w:tc>
      </w:tr>
      <w:tr w:rsidR="00A35658" w:rsidRPr="00E73313" w14:paraId="1AA6F59E" w14:textId="77777777" w:rsidTr="002C29FD">
        <w:tc>
          <w:tcPr>
            <w:tcW w:w="708" w:type="dxa"/>
          </w:tcPr>
          <w:p w14:paraId="47B2C021" w14:textId="77777777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3" w:type="dxa"/>
            <w:gridSpan w:val="6"/>
          </w:tcPr>
          <w:p w14:paraId="2F819E69" w14:textId="5425A508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 xml:space="preserve">Bilder zu </w:t>
            </w:r>
            <w:r w:rsidR="00AF5DF6">
              <w:rPr>
                <w:noProof/>
              </w:rPr>
              <w:t xml:space="preserve">Multiplikations-Aufgaben </w:t>
            </w:r>
          </w:p>
        </w:tc>
      </w:tr>
      <w:tr w:rsidR="00C672EA" w:rsidRPr="00E73313" w14:paraId="62541641" w14:textId="77777777" w:rsidTr="002C29FD">
        <w:tc>
          <w:tcPr>
            <w:tcW w:w="708" w:type="dxa"/>
          </w:tcPr>
          <w:p w14:paraId="12296F37" w14:textId="3FD0E676" w:rsidR="00C672EA" w:rsidRDefault="004D3F1F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7" behindDoc="0" locked="0" layoutInCell="1" allowOverlap="1" wp14:anchorId="684E38C6" wp14:editId="394E62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55556</wp:posOffset>
                  </wp:positionV>
                  <wp:extent cx="359410" cy="271780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38AA664A" w14:textId="6518D434" w:rsidR="00C672EA" w:rsidRDefault="00C672EA" w:rsidP="00C672EA">
            <w:pPr>
              <w:pStyle w:val="Text"/>
            </w:pPr>
            <w:r w:rsidRPr="00E73313">
              <w:t>Welche Aufgaben passen zu dem Punktebild? Kreis</w:t>
            </w:r>
            <w:r w:rsidR="00B103D1">
              <w:t>t</w:t>
            </w:r>
            <w:r w:rsidRPr="00E73313">
              <w:t xml:space="preserve"> die passenden Aufgaben ein.</w:t>
            </w:r>
          </w:p>
          <w:p w14:paraId="7C22E910" w14:textId="34B219E1" w:rsidR="00C672EA" w:rsidRDefault="00C672EA" w:rsidP="00C672EA">
            <w:pPr>
              <w:pStyle w:val="Text"/>
              <w:rPr>
                <w:noProof/>
              </w:rPr>
            </w:pPr>
            <w:r>
              <w:t>Begründe</w:t>
            </w:r>
            <w:r w:rsidR="004D3F1F">
              <w:t>t</w:t>
            </w:r>
            <w:r>
              <w:t>, warum sie passen oder nicht passen.</w:t>
            </w:r>
          </w:p>
        </w:tc>
      </w:tr>
      <w:tr w:rsidR="00C672EA" w:rsidRPr="00E73313" w14:paraId="1B6B0DB9" w14:textId="77777777" w:rsidTr="002C29FD">
        <w:tc>
          <w:tcPr>
            <w:tcW w:w="708" w:type="dxa"/>
          </w:tcPr>
          <w:p w14:paraId="4EE696CD" w14:textId="355F226B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4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264" behindDoc="0" locked="0" layoutInCell="1" allowOverlap="1" wp14:anchorId="36E2F751" wp14:editId="4AE7CB2D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F431992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15553E5E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21B05B6F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2C29FD">
        <w:tc>
          <w:tcPr>
            <w:tcW w:w="708" w:type="dxa"/>
          </w:tcPr>
          <w:p w14:paraId="74FA2EE5" w14:textId="69D2DF5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6" behindDoc="0" locked="0" layoutInCell="1" allowOverlap="1" wp14:anchorId="17D81671" wp14:editId="5BC274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44A8C709" w14:textId="6A31A85F" w:rsidR="004D3F1F" w:rsidRDefault="004D3F1F" w:rsidP="00C672EA">
            <w:r>
              <w:t>W</w:t>
            </w:r>
            <w:r w:rsidR="00C672EA" w:rsidRPr="00E73313">
              <w:t xml:space="preserve">elche Bilder </w:t>
            </w:r>
            <w:r>
              <w:t>passen zur Aufgabe</w:t>
            </w:r>
            <w:r w:rsidR="00902DA5">
              <w:t xml:space="preserve"> </w:t>
            </w:r>
            <w:r w:rsidR="00C672EA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3 · </w:t>
            </w:r>
            <w:r w:rsidR="000A661D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>5</w:t>
            </w:r>
            <w:r w:rsidR="00C672EA" w:rsidRPr="00E73313">
              <w:t xml:space="preserve">? </w:t>
            </w:r>
          </w:p>
          <w:p w14:paraId="607436E7" w14:textId="28D3605C" w:rsidR="00C672EA" w:rsidRDefault="00C672EA" w:rsidP="00C672EA">
            <w:r w:rsidRPr="00E73313">
              <w:t>Kreis</w:t>
            </w:r>
            <w:r w:rsidR="004D3F1F">
              <w:t>t</w:t>
            </w:r>
            <w:r w:rsidRPr="00E73313">
              <w:t xml:space="preserve"> ein</w:t>
            </w:r>
            <w:r>
              <w:t xml:space="preserve"> und </w:t>
            </w:r>
            <w:r w:rsidR="004D3F1F">
              <w:t>erklärt</w:t>
            </w:r>
            <w:r>
              <w:t>, warum sie passen</w:t>
            </w:r>
            <w:r w:rsidR="001217D3">
              <w:t>. Erklärt auch, warum einige Bilder</w:t>
            </w:r>
            <w:r w:rsidR="005B7C07">
              <w:t xml:space="preserve"> nicht</w:t>
            </w:r>
            <w:r w:rsidR="00765D9E">
              <w:t xml:space="preserve"> passen</w:t>
            </w:r>
            <w:r>
              <w:t>.</w:t>
            </w:r>
          </w:p>
          <w:p w14:paraId="656B18D4" w14:textId="6F18ADB0" w:rsidR="00C672EA" w:rsidRDefault="001217D3" w:rsidP="00C672EA">
            <w:r>
              <w:rPr>
                <w:noProof/>
              </w:rPr>
              <w:drawing>
                <wp:anchor distT="0" distB="0" distL="114300" distR="114300" simplePos="0" relativeHeight="251650263" behindDoc="0" locked="0" layoutInCell="1" allowOverlap="1" wp14:anchorId="078FF8EF" wp14:editId="4C03DAA5">
                  <wp:simplePos x="0" y="0"/>
                  <wp:positionH relativeFrom="column">
                    <wp:posOffset>3679316</wp:posOffset>
                  </wp:positionH>
                  <wp:positionV relativeFrom="paragraph">
                    <wp:posOffset>117258</wp:posOffset>
                  </wp:positionV>
                  <wp:extent cx="861004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4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drawing>
                <wp:anchor distT="0" distB="0" distL="114300" distR="114300" simplePos="0" relativeHeight="251650262" behindDoc="0" locked="0" layoutInCell="1" allowOverlap="1" wp14:anchorId="6EDFC542" wp14:editId="73CAF41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60627E28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1650260" behindDoc="0" locked="0" layoutInCell="1" allowOverlap="1" wp14:anchorId="1300B2AC" wp14:editId="6A462DBE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50261" behindDoc="0" locked="0" layoutInCell="1" allowOverlap="1" wp14:anchorId="6EDA5AB6" wp14:editId="2155CDF5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0491A8F5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C29FD">
        <w:trPr>
          <w:trHeight w:val="661"/>
        </w:trPr>
        <w:tc>
          <w:tcPr>
            <w:tcW w:w="708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3" w:type="dxa"/>
            <w:gridSpan w:val="6"/>
          </w:tcPr>
          <w:p w14:paraId="2FF2862B" w14:textId="58E3766A" w:rsidR="00C672EA" w:rsidRPr="00E73313" w:rsidRDefault="00A71530" w:rsidP="00C672EA">
            <w:pPr>
              <w:pStyle w:val="berschrift3"/>
            </w:pPr>
            <w:r>
              <w:t xml:space="preserve">Multiplikations-Aufgaben </w:t>
            </w:r>
            <w:r w:rsidR="00C672EA" w:rsidRPr="00E73313">
              <w:t>zu Punktebildern finden</w:t>
            </w:r>
          </w:p>
        </w:tc>
      </w:tr>
      <w:tr w:rsidR="00C672EA" w:rsidRPr="00E73313" w14:paraId="23ADCD81" w14:textId="77777777" w:rsidTr="002C29FD">
        <w:trPr>
          <w:trHeight w:val="2284"/>
        </w:trPr>
        <w:tc>
          <w:tcPr>
            <w:tcW w:w="708" w:type="dxa"/>
          </w:tcPr>
          <w:p w14:paraId="795CE3E4" w14:textId="4FF99371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9" behindDoc="0" locked="0" layoutInCell="1" allowOverlap="1" wp14:anchorId="57041355" wp14:editId="44C6D175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9" w:type="dxa"/>
            <w:gridSpan w:val="3"/>
          </w:tcPr>
          <w:p w14:paraId="35968466" w14:textId="224386F4" w:rsidR="00C672EA" w:rsidRPr="00E73313" w:rsidRDefault="00C672EA" w:rsidP="00C672EA">
            <w:pPr>
              <w:pStyle w:val="Text"/>
            </w:pPr>
            <w:r w:rsidRPr="00E73313">
              <w:t xml:space="preserve">Legt zuerst ein Punktebild mit dem Malwinkel und dem </w:t>
            </w:r>
            <w:r w:rsidR="00A71530">
              <w:t>Punktefeld</w:t>
            </w:r>
            <w:r w:rsidRPr="00E73313">
              <w:t>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53A098F3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4" behindDoc="0" locked="0" layoutInCell="1" allowOverlap="1" wp14:anchorId="40427568" wp14:editId="6148B3F1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27568" id="_x0000_s1096" style="position:absolute;margin-left:147.35pt;margin-top:8.65pt;width:49.6pt;height:58.8pt;z-index:2516523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a/ZL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jftM13bzhETJol4Ye96JpULx7rgPK054OrCJ&#13;&#10;5zB8wafSFs5sJ2WstvTX9/ajPuqG04wd8BTNM//njsdZpT8ZVDS+W71AvbDuBbNrri16DN2JaJKI&#13;&#10;CxR0L1boyG94JRfRC464EfA1z0IvXof2QcQrK+RikZTakXdn7h0GZZHAilR8OH7j5Dq+BhTss+05&#13;&#10;w0t+SttWN6Ju7GIXbKUSpyOwLYod3uBvktIbB+nkEf3nOmm9/Ndw9TcA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">
                      <v:shape id="Grafik 3" o:spid="_x0000_s109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9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8" behindDoc="0" locked="0" layoutInCell="1" allowOverlap="1" wp14:anchorId="79DE53D2" wp14:editId="6FC4C4A9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64E45D94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sehe die Aufgabe 3 mal 5. </w:t>
                                  </w:r>
                                  <w:r w:rsid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Reihen mit je 5 Punkten. </w:t>
                                  </w:r>
                                </w:p>
                                <w:p w14:paraId="5C59ADC3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F318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53D2" id="Abgerundete rechteckige Legende 675" o:spid="_x0000_s1099" type="#_x0000_t62" style="position:absolute;margin-left:210.8pt;margin-top:10.75pt;width:154.25pt;height:40.65pt;z-index:251650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" adj="-4041,12928" filled="f" strokecolor="#bfbfbf [2412]" strokeweight="1pt">
                      <v:textbox inset="1mm,,1mm">
                        <w:txbxContent>
                          <w:p w14:paraId="29F94F08" w14:textId="64E45D94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Ich sehe die Aufgabe 3 mal 5. </w:t>
                            </w:r>
                            <w:r w:rsid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Reihen mit je 5 Punkten. </w:t>
                            </w:r>
                          </w:p>
                          <w:p w14:paraId="5C59ADC3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6BF318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0257" behindDoc="0" locked="0" layoutInCell="1" allowOverlap="1" wp14:anchorId="5543870E" wp14:editId="699E0F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 w:rsidRPr="00125106"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3" behindDoc="0" locked="0" layoutInCell="1" allowOverlap="1" wp14:anchorId="2E681131" wp14:editId="033CAC0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81131" id="_x0000_s1100" style="position:absolute;margin-left:365.25pt;margin-top:11pt;width:45.55pt;height:56.9pt;z-index:251652383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vB9omQ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">
                      <v:shape id="Grafik 4" o:spid="_x0000_s110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">
                        <v:imagedata r:id="rId77" o:title="" chromakey="white"/>
                      </v:shape>
                      <v:shape id="Textfeld 12" o:spid="_x0000_s110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3D21A0F8" w:rsidR="00C672EA" w:rsidRPr="00125106" w:rsidRDefault="00C672EA" w:rsidP="00C672EA">
            <w:pPr>
              <w:rPr>
                <w:noProof/>
                <w:sz w:val="20"/>
                <w:szCs w:val="20"/>
              </w:rPr>
            </w:pPr>
          </w:p>
          <w:p w14:paraId="7DE563D2" w14:textId="4092EB1A" w:rsidR="00C672EA" w:rsidRPr="00E73313" w:rsidRDefault="00D86AD2" w:rsidP="00C672EA">
            <w:pPr>
              <w:rPr>
                <w:noProof/>
              </w:rPr>
            </w:pPr>
            <w:r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9" behindDoc="0" locked="0" layoutInCell="1" allowOverlap="1" wp14:anchorId="62573E85" wp14:editId="6AB98592">
                      <wp:simplePos x="0" y="0"/>
                      <wp:positionH relativeFrom="column">
                        <wp:posOffset>3243472</wp:posOffset>
                      </wp:positionH>
                      <wp:positionV relativeFrom="paragraph">
                        <wp:posOffset>167826</wp:posOffset>
                      </wp:positionV>
                      <wp:extent cx="1363980" cy="317500"/>
                      <wp:effectExtent l="0" t="38100" r="1981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7500"/>
                              </a:xfrm>
                              <a:prstGeom prst="wedgeRoundRectCallout">
                                <a:avLst>
                                  <a:gd name="adj1" fmla="val 61544"/>
                                  <a:gd name="adj2" fmla="val -556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578E035D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Also drei 5er-Reihen</w:t>
                                  </w:r>
                                  <w:r w:rsidR="00945E77"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3E85" id="Abgerundete rechteckige Legende 676" o:spid="_x0000_s1103" type="#_x0000_t62" style="position:absolute;margin-left:255.4pt;margin-top:13.2pt;width:107.4pt;height:25pt;z-index:25165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" adj="24094,-1221" fillcolor="white [3212]" strokecolor="#bfbfbf [2412]" strokeweight="1pt">
                      <v:textbox inset="1mm,,1mm">
                        <w:txbxContent>
                          <w:p w14:paraId="267C6D2D" w14:textId="578E035D" w:rsidR="002E0FA7" w:rsidRPr="00125106" w:rsidRDefault="002E0FA7" w:rsidP="003C1F98">
                            <w:pPr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Also drei 5er-Reihen</w:t>
                            </w:r>
                            <w:r w:rsidR="00945E77"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1AAEFE03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C29FD">
        <w:tc>
          <w:tcPr>
            <w:tcW w:w="708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9" w:type="dxa"/>
            <w:gridSpan w:val="3"/>
          </w:tcPr>
          <w:p w14:paraId="3C4CE8D8" w14:textId="68F805A3" w:rsidR="00C672EA" w:rsidRPr="00E73313" w:rsidRDefault="004D3F1F" w:rsidP="00902DA5">
            <w:pPr>
              <w:pStyle w:val="Text"/>
            </w:pPr>
            <w:r>
              <w:t xml:space="preserve">Verschiebt den Malwinkel und findet verschiedene Punktebilder mit genau 20 Punkten. Welche </w:t>
            </w:r>
            <w:r w:rsidR="00825DFF">
              <w:t>Multiplikations-Aufgabe</w:t>
            </w:r>
            <w:r>
              <w:t xml:space="preserve">n passen jeweils? </w:t>
            </w:r>
            <w:r w:rsidR="00902DA5">
              <w:t>Vergleicht.</w:t>
            </w:r>
          </w:p>
        </w:tc>
      </w:tr>
      <w:tr w:rsidR="007B06C3" w:rsidRPr="00E73313" w14:paraId="0722F178" w14:textId="77777777" w:rsidTr="002C29FD">
        <w:tc>
          <w:tcPr>
            <w:tcW w:w="708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683" w:type="dxa"/>
            <w:gridSpan w:val="6"/>
          </w:tcPr>
          <w:p w14:paraId="432F42D0" w14:textId="31748D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2C29FD">
        <w:tc>
          <w:tcPr>
            <w:tcW w:w="708" w:type="dxa"/>
          </w:tcPr>
          <w:p w14:paraId="62963C25" w14:textId="14C62D9B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1652360" behindDoc="0" locked="0" layoutInCell="1" allowOverlap="1" wp14:anchorId="34E88698" wp14:editId="1A5E59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294" w:type="dxa"/>
            <w:gridSpan w:val="5"/>
          </w:tcPr>
          <w:p w14:paraId="41D76AE6" w14:textId="33A6C6C8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 w:rsidR="00D86AD2">
              <w:t xml:space="preserve"> wie Emily und Jonas</w:t>
            </w:r>
            <w:r>
              <w:t>:</w:t>
            </w:r>
          </w:p>
        </w:tc>
      </w:tr>
      <w:tr w:rsidR="007B06C3" w:rsidRPr="00E73313" w14:paraId="0EA40C8E" w14:textId="77777777" w:rsidTr="002C29FD">
        <w:tc>
          <w:tcPr>
            <w:tcW w:w="708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5" w:type="dxa"/>
            <w:gridSpan w:val="3"/>
          </w:tcPr>
          <w:p w14:paraId="65BC548B" w14:textId="2D960797" w:rsidR="007B06C3" w:rsidRPr="00E73313" w:rsidRDefault="00D86AD2" w:rsidP="007B06C3">
            <w:pPr>
              <w:pStyle w:val="Text"/>
            </w:pPr>
            <w:r>
              <w:t>Emily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</w:t>
            </w:r>
            <w:r w:rsidR="00A71530">
              <w:t>Punktefeld</w:t>
            </w:r>
            <w:r w:rsidR="007B06C3" w:rsidRPr="00E73313">
              <w:t xml:space="preserve">. </w:t>
            </w:r>
          </w:p>
        </w:tc>
        <w:tc>
          <w:tcPr>
            <w:tcW w:w="3579" w:type="dxa"/>
            <w:gridSpan w:val="2"/>
          </w:tcPr>
          <w:p w14:paraId="05043CFB" w14:textId="630B7F37" w:rsidR="00536BC3" w:rsidRPr="00E73313" w:rsidRDefault="00D86AD2" w:rsidP="002D1681">
            <w:pPr>
              <w:pStyle w:val="Text"/>
              <w:ind w:left="284"/>
            </w:pPr>
            <w:r>
              <w:t xml:space="preserve">Jonas </w:t>
            </w:r>
            <w:r w:rsidR="007B06C3" w:rsidRPr="00E73313">
              <w:t xml:space="preserve">nennt </w:t>
            </w:r>
            <w:r>
              <w:t xml:space="preserve">dann </w:t>
            </w:r>
            <w:r w:rsidR="007B06C3" w:rsidRPr="00E73313">
              <w:t xml:space="preserve">die </w:t>
            </w:r>
            <w:r w:rsidR="00376701">
              <w:br/>
            </w:r>
            <w:r w:rsidR="00825DFF">
              <w:t>Multiplikations-Aufgabe</w:t>
            </w:r>
            <w:r w:rsidR="007B06C3" w:rsidRPr="00E73313">
              <w:t xml:space="preserve"> und das Ergebnis.</w:t>
            </w:r>
          </w:p>
        </w:tc>
      </w:tr>
      <w:tr w:rsidR="007B06C3" w:rsidRPr="00E73313" w14:paraId="02AEF0FC" w14:textId="77777777" w:rsidTr="002C29FD">
        <w:tc>
          <w:tcPr>
            <w:tcW w:w="708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1BF9774F" w14:textId="77835C26" w:rsidR="007B06C3" w:rsidRPr="00E73313" w:rsidRDefault="00376701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5" behindDoc="0" locked="0" layoutInCell="1" allowOverlap="1" wp14:anchorId="6C6F11C5" wp14:editId="27C0213D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79697</wp:posOffset>
                      </wp:positionV>
                      <wp:extent cx="629920" cy="746760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11C5" id="_x0000_s1104" style="position:absolute;margin-left:106.05pt;margin-top:6.3pt;width:49.6pt;height:58.8pt;z-index:25165238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">
                      <v:shape id="Grafik 3" o:spid="_x0000_s110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0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6BC3">
              <w:rPr>
                <w:noProof/>
              </w:rPr>
              <w:drawing>
                <wp:anchor distT="0" distB="0" distL="114300" distR="114300" simplePos="0" relativeHeight="251650166" behindDoc="0" locked="0" layoutInCell="1" allowOverlap="1" wp14:anchorId="1A94E752" wp14:editId="5D61876B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50326</wp:posOffset>
                  </wp:positionV>
                  <wp:extent cx="949960" cy="755650"/>
                  <wp:effectExtent l="0" t="0" r="2540" b="635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26895" w14:textId="5469E7E2" w:rsidR="007B06C3" w:rsidRPr="00E73313" w:rsidRDefault="00536BC3" w:rsidP="007B06C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7" behindDoc="0" locked="0" layoutInCell="1" allowOverlap="1" wp14:anchorId="4F66C7CA" wp14:editId="0194FB0D">
                      <wp:simplePos x="0" y="0"/>
                      <wp:positionH relativeFrom="column">
                        <wp:posOffset>3313540</wp:posOffset>
                      </wp:positionH>
                      <wp:positionV relativeFrom="paragraph">
                        <wp:posOffset>65322</wp:posOffset>
                      </wp:positionV>
                      <wp:extent cx="1175385" cy="480689"/>
                      <wp:effectExtent l="0" t="0" r="323215" b="15240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480689"/>
                              </a:xfrm>
                              <a:prstGeom prst="wedgeRoundRectCallout">
                                <a:avLst>
                                  <a:gd name="adj1" fmla="val 73133"/>
                                  <a:gd name="adj2" fmla="val 200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4er, also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C7CA" id="Abgerundete rechteckige Legende 1597765079" o:spid="_x0000_s1107" type="#_x0000_t62" style="position:absolute;margin-left:260.9pt;margin-top:5.15pt;width:92.55pt;height:37.85pt;z-index:251650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" adj="26597,15137" filled="f" strokecolor="#bfbfbf [2412]" strokeweight="1pt">
                      <v:textbox inset="1mm,,1mm">
                        <w:txbxContent>
                          <w:p w14:paraId="00446AF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4er, also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6" behindDoc="0" locked="0" layoutInCell="1" allowOverlap="1" wp14:anchorId="110B28FD" wp14:editId="54A2712E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66009</wp:posOffset>
                      </wp:positionV>
                      <wp:extent cx="578485" cy="722630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B28FD" id="_x0000_s1108" style="position:absolute;margin-left:365.95pt;margin-top:5.2pt;width:45.55pt;height:56.9pt;z-index:25165238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">
                      <v:shape id="Grafik 4" o:spid="_x0000_s110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1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47905E1F" w:rsidR="007B06C3" w:rsidRPr="00E73313" w:rsidRDefault="007B06C3" w:rsidP="007B06C3">
            <w:r>
              <w:t xml:space="preserve">   </w:t>
            </w:r>
          </w:p>
          <w:p w14:paraId="132B642E" w14:textId="347292CC" w:rsidR="007B06C3" w:rsidRPr="00E73313" w:rsidRDefault="007B06C3" w:rsidP="002D1681">
            <w:pPr>
              <w:pStyle w:val="Text"/>
              <w:spacing w:line="276" w:lineRule="auto"/>
            </w:pPr>
          </w:p>
        </w:tc>
      </w:tr>
      <w:tr w:rsidR="007B06C3" w:rsidRPr="00E73313" w14:paraId="43AF5F69" w14:textId="77777777" w:rsidTr="002C29FD">
        <w:tc>
          <w:tcPr>
            <w:tcW w:w="708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0ED3D46C" w14:textId="1339355B" w:rsidR="00536BC3" w:rsidRDefault="00125106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9" behindDoc="0" locked="0" layoutInCell="1" allowOverlap="1" wp14:anchorId="55EBB985" wp14:editId="1D022F50">
                      <wp:simplePos x="0" y="0"/>
                      <wp:positionH relativeFrom="column">
                        <wp:posOffset>4015878</wp:posOffset>
                      </wp:positionH>
                      <wp:positionV relativeFrom="paragraph">
                        <wp:posOffset>52843</wp:posOffset>
                      </wp:positionV>
                      <wp:extent cx="984250" cy="448917"/>
                      <wp:effectExtent l="0" t="101600" r="19050" b="889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448917"/>
                              </a:xfrm>
                              <a:prstGeom prst="wedgeRoundRectCallout">
                                <a:avLst>
                                  <a:gd name="adj1" fmla="val 21692"/>
                                  <a:gd name="adj2" fmla="val -70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Unten kommt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A6C7D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BB985" id="Abgerundete rechteckige Legende 809717737" o:spid="_x0000_s1111" type="#_x0000_t62" style="position:absolute;margin-left:316.2pt;margin-top:4.15pt;width:77.5pt;height:35.35pt;z-index:25165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" adj="15485,-4485" filled="f" strokecolor="#bfbfbf [2412]" strokeweight="1pt">
                      <v:textbox inset="1mm,,1mm">
                        <w:txbxContent>
                          <w:p w14:paraId="72C1FE5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Unten kommt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A6C7D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0BA">
              <w:rPr>
                <w:noProof/>
              </w:rPr>
              <w:drawing>
                <wp:anchor distT="0" distB="0" distL="114300" distR="114300" simplePos="0" relativeHeight="251650168" behindDoc="0" locked="0" layoutInCell="1" allowOverlap="1" wp14:anchorId="74EC2615" wp14:editId="4B6FD9C5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58558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AD2">
              <w:t>Emily</w:t>
            </w:r>
            <w:r w:rsidR="00536BC3">
              <w:t xml:space="preserve"> v</w:t>
            </w:r>
            <w:r w:rsidR="007B06C3" w:rsidRPr="00E73313">
              <w:t xml:space="preserve">erschiebt den Malwinkel </w:t>
            </w:r>
          </w:p>
          <w:p w14:paraId="03DC3D86" w14:textId="33DE662B" w:rsidR="00536BC3" w:rsidRDefault="00536BC3" w:rsidP="007B06C3">
            <w:pPr>
              <w:pStyle w:val="Text"/>
            </w:pPr>
            <w:r>
              <w:t>nach oben/</w:t>
            </w:r>
            <w:r w:rsidR="007B06C3" w:rsidRPr="00E73313">
              <w:t xml:space="preserve">unten oder </w:t>
            </w:r>
            <w:r>
              <w:t xml:space="preserve">nach </w:t>
            </w:r>
          </w:p>
          <w:p w14:paraId="0F853829" w14:textId="2552CDD6" w:rsidR="00536BC3" w:rsidRDefault="00536BC3" w:rsidP="00536BC3">
            <w:pPr>
              <w:pStyle w:val="Text"/>
            </w:pPr>
            <w:r>
              <w:t xml:space="preserve">links/rechts </w:t>
            </w:r>
            <w:r w:rsidRPr="002D1681">
              <w:rPr>
                <w:b/>
              </w:rPr>
              <w:t xml:space="preserve">um </w:t>
            </w:r>
            <w:r w:rsidRPr="00536BC3">
              <w:rPr>
                <w:b/>
                <w:bCs/>
              </w:rPr>
              <w:t>genau eine</w:t>
            </w:r>
            <w:r w:rsidR="007B06C3" w:rsidRPr="00E73313">
              <w:rPr>
                <w:b/>
              </w:rPr>
              <w:t xml:space="preserve"> Reihe.</w:t>
            </w:r>
            <w:r w:rsidR="007B06C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</w:t>
            </w:r>
            <w:r w:rsidR="00D86AD2">
              <w:rPr>
                <w:noProof/>
              </w:rPr>
              <w:t>Jonas</w:t>
            </w:r>
            <w:r>
              <w:t xml:space="preserve"> erklärt: </w:t>
            </w:r>
          </w:p>
          <w:p w14:paraId="04C82CDA" w14:textId="147E7B60" w:rsidR="00536BC3" w:rsidRDefault="00536BC3" w:rsidP="002D1681">
            <w:pPr>
              <w:pStyle w:val="Listenabsatz"/>
              <w:ind w:left="5240"/>
            </w:pPr>
            <w:r>
              <w:t>Wie verändert sich die Aufgabe?</w:t>
            </w:r>
          </w:p>
          <w:p w14:paraId="4C760B24" w14:textId="338CF010" w:rsidR="00896CF3" w:rsidRDefault="00896CF3" w:rsidP="002D1681">
            <w:pPr>
              <w:pStyle w:val="Listenabsatz"/>
              <w:ind w:left="5240"/>
            </w:pPr>
            <w:r>
              <w:t>Wie verändert sich das Ergebnis?</w:t>
            </w:r>
          </w:p>
          <w:p w14:paraId="3FB26A7B" w14:textId="4DBA3236" w:rsidR="00237759" w:rsidRDefault="00951E28" w:rsidP="002D1681">
            <w:pPr>
              <w:pStyle w:val="Listenabsatz"/>
              <w:ind w:left="5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224" behindDoc="0" locked="0" layoutInCell="1" allowOverlap="1" wp14:anchorId="7B252784" wp14:editId="404EBD47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126238</wp:posOffset>
                      </wp:positionV>
                      <wp:extent cx="892302" cy="1009650"/>
                      <wp:effectExtent l="0" t="0" r="0" b="0"/>
                      <wp:wrapNone/>
                      <wp:docPr id="790500048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302" cy="1009650"/>
                                <a:chOff x="0" y="0"/>
                                <a:chExt cx="892302" cy="1009650"/>
                              </a:xfrm>
                            </wpg:grpSpPr>
                            <wps:wsp>
                              <wps:cNvPr id="654942202" name="Textfeld 168"/>
                              <wps:cNvSpPr txBox="1"/>
                              <wps:spPr>
                                <a:xfrm>
                                  <a:off x="0" y="664464"/>
                                  <a:ext cx="892302" cy="345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DF16C" w14:textId="61932047" w:rsidR="00951E28" w:rsidRPr="00951E28" w:rsidRDefault="00951E28" w:rsidP="00951E28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7" w:history="1"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vam</w:t>
                                      </w:r>
                                      <w:proofErr w:type="spellEnd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/msk-rechteckfeld.htm</w:t>
                                      </w:r>
                                      <w:r w:rsidRPr="00951E28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304284" name="Grafik 169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52784" id="Gruppieren 170" o:spid="_x0000_s1112" style="position:absolute;left:0;text-align:left;margin-left:347.1pt;margin-top:9.95pt;width:70.25pt;height:79.5pt;z-index:252326224" coordsize="8923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">
                      <v:shape id="Textfeld 168" o:spid="_x0000_s1113" type="#_x0000_t202" style="position:absolute;top:6644;width:8923;height:3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" filled="f" stroked="f" strokeweight=".5pt">
                        <v:textbox>
                          <w:txbxContent>
                            <w:p w14:paraId="557DF16C" w14:textId="61932047" w:rsidR="00951E28" w:rsidRPr="00951E28" w:rsidRDefault="00951E28" w:rsidP="00951E2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9" w:history="1"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dzlm.de/</w:t>
                                </w:r>
                                <w:proofErr w:type="spellStart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vam</w:t>
                                </w:r>
                                <w:proofErr w:type="spellEnd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/msk-rechteckfeld.htm</w:t>
                                </w:r>
                                <w:r w:rsidRPr="00951E28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shape>
                      <v:shape id="Grafik 169" o:spid="_x0000_s1114" type="#_x0000_t75" href="https://www.dzlm.de/vam/msk-rechteckfeld.html" style="position:absolute;left:792;width:683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" o:button="t">
                        <v:fill o:detectmouseclick="t"/>
                        <v:imagedata r:id="rId100" o:title=""/>
                      </v:shape>
                    </v:group>
                  </w:pict>
                </mc:Fallback>
              </mc:AlternateContent>
            </w:r>
            <w:r w:rsidR="00536BC3">
              <w:t>Warum so?</w:t>
            </w:r>
          </w:p>
          <w:p w14:paraId="5197B2B3" w14:textId="29A6AED7" w:rsidR="003610BA" w:rsidRPr="00E73313" w:rsidRDefault="003610BA" w:rsidP="002C29FD">
            <w:pPr>
              <w:pStyle w:val="Listenabsatz"/>
              <w:numPr>
                <w:ilvl w:val="0"/>
                <w:numId w:val="0"/>
              </w:numPr>
              <w:ind w:left="5240"/>
            </w:pPr>
          </w:p>
        </w:tc>
      </w:tr>
      <w:tr w:rsidR="00FF7A65" w:rsidRPr="00E73313" w14:paraId="5F2AEADD" w14:textId="77777777" w:rsidTr="002C29FD">
        <w:tc>
          <w:tcPr>
            <w:tcW w:w="708" w:type="dxa"/>
          </w:tcPr>
          <w:p w14:paraId="70E833DC" w14:textId="338848F9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4" behindDoc="0" locked="0" layoutInCell="1" allowOverlap="1" wp14:anchorId="522F62E4" wp14:editId="7BDF0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9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96DAC541-7B7A-43D3-8B79-37D633B846F1}">
                                      <asvg:svgBlip xmlns:asvg="http://schemas.microsoft.com/office/drawing/2016/SVG/main" r:embed="rId1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F9353B" id="Gruppieren 425" o:spid="_x0000_s1026" href="https://www.dzlm.de/vam/msk-rechteckfeld.html" style="position:absolute;margin-left:0;margin-top:.65pt;width:21.7pt;height:15.55pt;z-index:25165240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103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294" w:type="dxa"/>
            <w:gridSpan w:val="5"/>
          </w:tcPr>
          <w:p w14:paraId="6D1BD0EC" w14:textId="4861FA5C" w:rsidR="00237759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Nutzt </w:t>
            </w:r>
            <w:r>
              <w:rPr>
                <w:noProof/>
              </w:rPr>
              <w:t>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>gegenseitig Aufgaben</w:t>
            </w:r>
            <w:r w:rsidR="00237759">
              <w:rPr>
                <w:noProof/>
              </w:rPr>
              <w:t xml:space="preserve">. </w:t>
            </w:r>
            <w:r w:rsidR="00237759">
              <w:rPr>
                <w:noProof/>
              </w:rPr>
              <w:br/>
              <w:t xml:space="preserve">Verändert </w:t>
            </w:r>
            <w:r w:rsidR="00237759">
              <w:rPr>
                <w:noProof/>
              </w:rPr>
              <w:t>d</w:t>
            </w:r>
            <w:r w:rsidR="009F57A1">
              <w:rPr>
                <w:noProof/>
              </w:rPr>
              <w:t xml:space="preserve">ie </w:t>
            </w:r>
            <w:r w:rsidR="00237759">
              <w:rPr>
                <w:noProof/>
              </w:rPr>
              <w:t>Rechteckfeld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</w:tc>
      </w:tr>
    </w:tbl>
    <w:p w14:paraId="05ADEEB7" w14:textId="5D86958D" w:rsidR="00951E28" w:rsidRDefault="00951E2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354"/>
        <w:gridCol w:w="8151"/>
      </w:tblGrid>
      <w:tr w:rsidR="003C1F98" w:rsidRPr="00E73313" w14:paraId="3E59A182" w14:textId="77777777" w:rsidTr="002E2E60">
        <w:tc>
          <w:tcPr>
            <w:tcW w:w="781" w:type="dxa"/>
          </w:tcPr>
          <w:p w14:paraId="4CFC98CB" w14:textId="68AB10BC" w:rsidR="003C1F98" w:rsidRPr="00E73313" w:rsidRDefault="0000022A" w:rsidP="003610BA">
            <w:pPr>
              <w:pStyle w:val="berschrift2"/>
              <w:spacing w:before="0" w:after="0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2DA89181" w:rsidR="003C1F98" w:rsidRPr="00B57C58" w:rsidRDefault="003C1F98" w:rsidP="003610BA">
            <w:pPr>
              <w:pStyle w:val="berschrift2"/>
              <w:spacing w:before="0" w:after="0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2E2E60">
        <w:tc>
          <w:tcPr>
            <w:tcW w:w="781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3A8273D9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0" behindDoc="0" locked="0" layoutInCell="1" allowOverlap="1" wp14:anchorId="1A20EC9A" wp14:editId="100DE2FF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0ADAE5" id="Gruppierung 259" o:spid="_x0000_s1026" style="position:absolute;margin-left:332.2pt;margin-top:5.15pt;width:24.6pt;height:25.4pt;rotation:-2772898fd;z-index:251650140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105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39" behindDoc="0" locked="0" layoutInCell="1" allowOverlap="1" wp14:anchorId="2D5C90AA" wp14:editId="6086022A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842D2E" id="Gruppierung 256" o:spid="_x0000_s1026" style="position:absolute;margin-left:267pt;margin-top:11.9pt;width:24.6pt;height:22.6pt;rotation:927083fd;z-index:251650139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107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1" behindDoc="0" locked="0" layoutInCell="1" allowOverlap="1" wp14:anchorId="0C36B811" wp14:editId="7FCA0D0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76E4D4" id="Gruppierung 262" o:spid="_x0000_s1026" style="position:absolute;margin-left:295.7pt;margin-top:1.3pt;width:24.6pt;height:22.6pt;rotation:-741026fd;z-index:251650141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107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2E2E60">
        <w:tc>
          <w:tcPr>
            <w:tcW w:w="781" w:type="dxa"/>
          </w:tcPr>
          <w:p w14:paraId="625C1AB9" w14:textId="1A0CF99C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39A30F91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3" behindDoc="0" locked="0" layoutInCell="1" allowOverlap="1" wp14:anchorId="611F68C3" wp14:editId="76D19550">
                      <wp:simplePos x="0" y="0"/>
                      <wp:positionH relativeFrom="column">
                        <wp:posOffset>3322044</wp:posOffset>
                      </wp:positionH>
                      <wp:positionV relativeFrom="paragraph">
                        <wp:posOffset>168247</wp:posOffset>
                      </wp:positionV>
                      <wp:extent cx="1966595" cy="494242"/>
                      <wp:effectExtent l="0" t="0" r="1905" b="127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494242"/>
                                <a:chOff x="0" y="0"/>
                                <a:chExt cx="1966595" cy="677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399811"/>
                                  <a:ext cx="1714500" cy="277675"/>
                                  <a:chOff x="0" y="-239"/>
                                  <a:chExt cx="1714500" cy="277675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-239"/>
                                    <a:ext cx="163830" cy="252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-239"/>
                                    <a:ext cx="257175" cy="27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-239"/>
                                    <a:ext cx="228600" cy="235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F68C3" id="Gruppieren 119" o:spid="_x0000_s1115" style="position:absolute;margin-left:261.6pt;margin-top:13.25pt;width:154.85pt;height:38.9pt;z-index:251652413;mso-height-relative:margin" coordsize="19665,677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">
                      <v:shape id="Grafik 600" o:spid="_x0000_s1116" type="#_x0000_t75" style="position:absolute;width:19665;height:5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">
                        <v:imagedata r:id="rId109" o:title=""/>
                      </v:shape>
                      <v:group id="_x0000_s1117" style="position:absolute;top:3998;width:17145;height:2776" coordorigin=",-2" coordsize="17145,2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">
                        <v:shape id="Textfeld 117" o:spid="_x0000_s1118" type="#_x0000_t202" style="position:absolute;top:-2;width:1638;height:2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19" type="#_x0000_t202" style="position:absolute;left:7215;top:-2;width:2571;height:2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14859;top:-2;width:2286;height:2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&#13;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3 · 4</w:t>
            </w:r>
            <w:r w:rsidR="003C1F98" w:rsidRPr="00E73313">
              <w:t xml:space="preserve"> zeigen.</w:t>
            </w:r>
            <w:r w:rsidR="00896CF3">
              <w:t xml:space="preserve"> </w:t>
            </w:r>
            <w:r w:rsidR="00407353">
              <w:br/>
            </w:r>
            <w:r w:rsidR="00896CF3">
              <w:t xml:space="preserve">Wo siehst du die </w:t>
            </w:r>
            <w:r w:rsidR="00407353">
              <w:t>4</w:t>
            </w:r>
            <w:r w:rsidR="00896CF3">
              <w:t xml:space="preserve">, wo siehst du </w:t>
            </w:r>
            <w:r w:rsidR="00407353">
              <w:t>„</w:t>
            </w:r>
            <w:proofErr w:type="spellStart"/>
            <w:proofErr w:type="gramStart"/>
            <w:r w:rsidR="00407353">
              <w:t>drei mal</w:t>
            </w:r>
            <w:proofErr w:type="spellEnd"/>
            <w:proofErr w:type="gramEnd"/>
            <w:r w:rsidR="00407353">
              <w:t>“?</w:t>
            </w:r>
          </w:p>
        </w:tc>
      </w:tr>
      <w:tr w:rsidR="003C1F98" w:rsidRPr="00E73313" w14:paraId="759BC0D7" w14:textId="77777777" w:rsidTr="002E2E60">
        <w:tc>
          <w:tcPr>
            <w:tcW w:w="781" w:type="dxa"/>
          </w:tcPr>
          <w:p w14:paraId="77772902" w14:textId="3726881F" w:rsidR="00351B12" w:rsidRDefault="00351B12" w:rsidP="002E0FA7"/>
          <w:p w14:paraId="7629113B" w14:textId="27EEE24E" w:rsidR="003C1F98" w:rsidRPr="00351B12" w:rsidRDefault="003C1F98" w:rsidP="00351B12">
            <w:pPr>
              <w:spacing w:line="240" w:lineRule="auto"/>
              <w:rPr>
                <w:sz w:val="13"/>
                <w:szCs w:val="13"/>
              </w:rPr>
            </w:pPr>
          </w:p>
        </w:tc>
        <w:tc>
          <w:tcPr>
            <w:tcW w:w="8505" w:type="dxa"/>
            <w:gridSpan w:val="2"/>
          </w:tcPr>
          <w:p w14:paraId="781FC37E" w14:textId="55C24CE6" w:rsidR="003C1F98" w:rsidRPr="00E73313" w:rsidRDefault="003C1F98" w:rsidP="00351B12"/>
        </w:tc>
      </w:tr>
      <w:tr w:rsidR="003C1F98" w:rsidRPr="00E73313" w14:paraId="5318EDB8" w14:textId="77777777" w:rsidTr="002E2E60">
        <w:tc>
          <w:tcPr>
            <w:tcW w:w="781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3F990F4F" w:rsidR="003C1F98" w:rsidRPr="00E73313" w:rsidRDefault="002C29FD" w:rsidP="00505C1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4" behindDoc="0" locked="0" layoutInCell="1" allowOverlap="1" wp14:anchorId="41718B2F" wp14:editId="615A04A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349968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351B12">
                                      <w:pPr>
                                        <w:pStyle w:val="Text"/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8B2F" id="Gruppieren 120" o:spid="_x0000_s1121" style="position:absolute;margin-left:261.5pt;margin-top:27.55pt;width:163.45pt;height:46.1pt;z-index:251652414" coordsize="20759,5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">
                      <v:shape id="Grafik 601" o:spid="_x0000_s1122" type="#_x0000_t75" style="position:absolute;left:357;width:20402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">
                        <v:imagedata r:id="rId111" o:title=""/>
                      </v:shape>
                      <v:group id="_x0000_s1123" style="position:absolute;top:3500;width:17145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">
                        <v:shape id="Textfeld 117" o:spid="_x0000_s11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351B12">
                                <w:pPr>
                                  <w:pStyle w:val="Text"/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71530">
              <w:t xml:space="preserve">Multiplikations-Aufgaben </w:t>
            </w:r>
            <w:r w:rsidR="003C1F98" w:rsidRPr="00E73313">
              <w:t>am Zahlenstrahl finden</w:t>
            </w:r>
          </w:p>
        </w:tc>
      </w:tr>
      <w:tr w:rsidR="003C1F98" w:rsidRPr="00E73313" w14:paraId="56181BD6" w14:textId="77777777" w:rsidTr="002E2E60">
        <w:tc>
          <w:tcPr>
            <w:tcW w:w="781" w:type="dxa"/>
          </w:tcPr>
          <w:p w14:paraId="7E64884D" w14:textId="77777777" w:rsidR="003C1F98" w:rsidRPr="00E73313" w:rsidRDefault="003C1F98" w:rsidP="002E0FA7"/>
        </w:tc>
        <w:tc>
          <w:tcPr>
            <w:tcW w:w="354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0FDF3093" w14:textId="75F0CB7A" w:rsidR="00B00B43" w:rsidRDefault="00BD71FF" w:rsidP="00BD71FF">
            <w:r>
              <w:t xml:space="preserve">Welche </w:t>
            </w:r>
            <w:r w:rsidR="00825DFF">
              <w:t>Multiplikations-Aufgabe</w:t>
            </w:r>
            <w:r>
              <w:t xml:space="preserve"> passt zu den </w:t>
            </w:r>
            <w:r w:rsidR="00407353">
              <w:br/>
            </w:r>
            <w:r>
              <w:t>Schritten auf dem Zahlenstrahl?</w:t>
            </w:r>
            <w:r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</w:p>
          <w:p w14:paraId="2D436710" w14:textId="04042AA7" w:rsidR="00BD71FF" w:rsidRDefault="00BD71FF" w:rsidP="00BD71FF">
            <w:r>
              <w:t xml:space="preserve">So kannst du das begründen:  </w:t>
            </w:r>
            <w: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 xml:space="preserve">hat die </w:t>
            </w:r>
            <w:r w:rsidR="003724C0">
              <w:rPr>
                <w:rFonts w:ascii="Comic Sans MS" w:hAnsi="Comic Sans MS"/>
                <w:color w:val="0070C0"/>
                <w:sz w:val="20"/>
                <w:szCs w:val="20"/>
              </w:rPr>
              <w:t xml:space="preserve">Länge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3.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="003C1F98"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2E2E60">
        <w:tc>
          <w:tcPr>
            <w:tcW w:w="781" w:type="dxa"/>
          </w:tcPr>
          <w:p w14:paraId="75F0B34F" w14:textId="6DED172C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5" behindDoc="0" locked="0" layoutInCell="1" allowOverlap="1" wp14:anchorId="150DB719" wp14:editId="4CF1321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992733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3A8CC4B7" w14:textId="709BEFD8" w:rsidR="00172744" w:rsidRDefault="00BD71FF" w:rsidP="00407353">
            <w:pPr>
              <w:spacing w:after="120"/>
            </w:pPr>
            <w:r>
              <w:t xml:space="preserve">Welche Aufgaben passen zu den Schritten auf dem Zahlenstrahl? </w:t>
            </w:r>
          </w:p>
          <w:p w14:paraId="45636471" w14:textId="3F858679" w:rsidR="003C1F98" w:rsidRPr="00E73313" w:rsidRDefault="002C29FD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5" behindDoc="0" locked="0" layoutInCell="1" allowOverlap="1" wp14:anchorId="697A8DD0" wp14:editId="5570D4AE">
                      <wp:simplePos x="0" y="0"/>
                      <wp:positionH relativeFrom="column">
                        <wp:posOffset>2653306</wp:posOffset>
                      </wp:positionH>
                      <wp:positionV relativeFrom="paragraph">
                        <wp:posOffset>93152</wp:posOffset>
                      </wp:positionV>
                      <wp:extent cx="2247900" cy="485641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485641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8DD0" id="Gruppieren 121" o:spid="_x0000_s1127" style="position:absolute;margin-left:208.9pt;margin-top:7.35pt;width:177pt;height:38.25pt;z-index:251652415;mso-height-relative:margin" coordsize="22479,521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">
                      <v:shape id="Grafik 603" o:spid="_x0000_s1128" type="#_x0000_t75" style="position:absolute;width:22479;height:4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">
                        <v:imagedata r:id="rId113" o:title=""/>
                      </v:shape>
                      <v:group id="_x0000_s1129" style="position:absolute;left:142;top:2857;width:17503;height:2356" coordsize="17502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">
                        <v:shape id="Textfeld 117" o:spid="_x0000_s113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&#13;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15216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42" behindDoc="0" locked="0" layoutInCell="1" allowOverlap="1" wp14:anchorId="599B253C" wp14:editId="0562AED2">
                  <wp:simplePos x="0" y="0"/>
                  <wp:positionH relativeFrom="column">
                    <wp:posOffset>161897</wp:posOffset>
                  </wp:positionH>
                  <wp:positionV relativeFrom="paragraph">
                    <wp:posOffset>93152</wp:posOffset>
                  </wp:positionV>
                  <wp:extent cx="2244354" cy="410817"/>
                  <wp:effectExtent l="0" t="0" r="0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7" cy="4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>(1)                                                                        (2)</w:t>
            </w:r>
          </w:p>
          <w:p w14:paraId="1111133A" w14:textId="4D7CD61B" w:rsidR="003C1F98" w:rsidRPr="00E73313" w:rsidRDefault="003C1F98" w:rsidP="002E0FA7"/>
          <w:p w14:paraId="571B592F" w14:textId="00849A71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6" behindDoc="0" locked="0" layoutInCell="1" allowOverlap="1" wp14:anchorId="69532B30" wp14:editId="649BED8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39094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32B30" id="Gruppieren 118" o:spid="_x0000_s1133" style="position:absolute;margin-left:12.6pt;margin-top:3.1pt;width:138.95pt;height:18.55pt;z-index:251652416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">
                      <v:shape id="Textfeld 117" o:spid="_x0000_s11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2E2E60">
        <w:tc>
          <w:tcPr>
            <w:tcW w:w="781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1" w:type="dxa"/>
          </w:tcPr>
          <w:p w14:paraId="6AF74695" w14:textId="4DFA7225" w:rsidR="003C1F98" w:rsidRPr="00E73313" w:rsidRDefault="003C1F98" w:rsidP="002E0FA7">
            <w:pPr>
              <w:pStyle w:val="Text"/>
            </w:pPr>
            <w:r w:rsidRPr="00E73313">
              <w:t>Begründe</w:t>
            </w:r>
            <w:r w:rsidR="00B00B43">
              <w:t>t</w:t>
            </w:r>
            <w:r w:rsidRPr="00E73313">
              <w:t>, warum die Aufgaben zu den Bildern passen.</w:t>
            </w:r>
          </w:p>
        </w:tc>
      </w:tr>
      <w:tr w:rsidR="0069129F" w:rsidRPr="00E73313" w14:paraId="0A386AC5" w14:textId="77777777" w:rsidTr="002E2E60">
        <w:tc>
          <w:tcPr>
            <w:tcW w:w="781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390F0C80" w:rsidR="0069129F" w:rsidRPr="00E73313" w:rsidRDefault="00A71530" w:rsidP="0069129F">
            <w:pPr>
              <w:pStyle w:val="berschrift3"/>
            </w:pPr>
            <w:r>
              <w:t xml:space="preserve">Multiplikations-Aufgaben </w:t>
            </w:r>
            <w:r w:rsidR="0069129F" w:rsidRPr="00E73313">
              <w:t>am Zahlenstrahl darstellen</w:t>
            </w:r>
          </w:p>
        </w:tc>
      </w:tr>
      <w:tr w:rsidR="0069129F" w:rsidRPr="00E73313" w14:paraId="12B80113" w14:textId="77777777" w:rsidTr="002E2E60">
        <w:tc>
          <w:tcPr>
            <w:tcW w:w="781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1FE797D1" w14:textId="4CCD1183" w:rsidR="0069129F" w:rsidRPr="00E73313" w:rsidRDefault="0069129F" w:rsidP="00B00B43">
            <w:pPr>
              <w:pStyle w:val="Text"/>
            </w:pPr>
            <w:r w:rsidRPr="00E73313">
              <w:t xml:space="preserve">Zeichne </w:t>
            </w:r>
            <w:r w:rsidR="00BD71FF">
              <w:t>Schritte</w:t>
            </w:r>
            <w:r w:rsidRPr="00E73313">
              <w:t xml:space="preserve"> zur </w:t>
            </w:r>
            <w:r w:rsidRPr="00A71530">
              <w:rPr>
                <w:rFonts w:asciiTheme="minorHAnsi" w:hAnsiTheme="minorHAnsi"/>
              </w:rPr>
              <w:t xml:space="preserve">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4 · 10</w:t>
            </w:r>
            <w:r w:rsidRPr="00A71530">
              <w:rPr>
                <w:rFonts w:asciiTheme="minorHAnsi" w:hAnsiTheme="minorHAnsi"/>
              </w:rPr>
              <w:t>.</w:t>
            </w:r>
            <w:r>
              <w:t xml:space="preserve"> </w:t>
            </w:r>
          </w:p>
        </w:tc>
      </w:tr>
      <w:tr w:rsidR="0069129F" w:rsidRPr="00E73313" w14:paraId="540C2D0E" w14:textId="77777777" w:rsidTr="002E2E60">
        <w:tc>
          <w:tcPr>
            <w:tcW w:w="781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08A52114" w14:textId="7A25834A" w:rsidR="0069129F" w:rsidRDefault="007961DD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7" behindDoc="0" locked="0" layoutInCell="1" allowOverlap="1" wp14:anchorId="6C9ECAC5" wp14:editId="4CF437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189704</wp:posOffset>
                      </wp:positionV>
                      <wp:extent cx="4686300" cy="471170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ECAC5" id="Gruppieren 123" o:spid="_x0000_s1137" style="position:absolute;margin-left:12pt;margin-top:14.95pt;width:369pt;height:37.1pt;z-index:251652417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">
                      <v:shape id="Grafik 605" o:spid="_x0000_s1138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">
                        <v:imagedata r:id="rId116" o:title=""/>
                      </v:shape>
                      <v:group id="_x0000_s1139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">
                        <v:shape id="Textfeld 117" o:spid="_x0000_s114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3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qREzgAAAOc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">
                        <v:shape id="Textfeld 117" o:spid="_x0000_s1144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60AC0AC" w14:textId="348DAFB7" w:rsidR="0069129F" w:rsidRPr="00A71530" w:rsidRDefault="0069129F" w:rsidP="0069129F">
            <w:pPr>
              <w:rPr>
                <w:color w:val="FF0000"/>
              </w:rPr>
            </w:pPr>
          </w:p>
          <w:p w14:paraId="358E4B92" w14:textId="65DA1E33" w:rsidR="0069129F" w:rsidRPr="00A71530" w:rsidRDefault="0069129F" w:rsidP="0069129F"/>
          <w:p w14:paraId="062364B4" w14:textId="77777777" w:rsidR="00B00B43" w:rsidRPr="00E73313" w:rsidRDefault="00B00B43" w:rsidP="0069129F"/>
          <w:p w14:paraId="2EF5E5A6" w14:textId="01C3CDBD" w:rsidR="0069129F" w:rsidRPr="00E73313" w:rsidRDefault="0069129F" w:rsidP="0069129F"/>
          <w:p w14:paraId="62A48E97" w14:textId="77777777" w:rsidR="00B00B43" w:rsidRDefault="00B00B43" w:rsidP="00B00B43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2A77E154" w14:textId="5DFF10C5" w:rsidR="0069129F" w:rsidRPr="00E73313" w:rsidRDefault="00B00B43" w:rsidP="00351B12">
            <w:pPr>
              <w:spacing w:before="80"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_______________________.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Das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Schritte, darum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________________.</w:t>
            </w:r>
          </w:p>
        </w:tc>
      </w:tr>
      <w:tr w:rsidR="0069129F" w:rsidRPr="00E73313" w14:paraId="59782484" w14:textId="77777777" w:rsidTr="002E2E60">
        <w:tc>
          <w:tcPr>
            <w:tcW w:w="781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68C77F01" w14:textId="77777777" w:rsidR="009A620F" w:rsidRPr="009A620F" w:rsidRDefault="009A620F" w:rsidP="009A620F">
            <w:pPr>
              <w:pStyle w:val="berschrift4"/>
              <w:spacing w:line="240" w:lineRule="auto"/>
              <w:rPr>
                <w:sz w:val="10"/>
                <w:szCs w:val="10"/>
              </w:rPr>
            </w:pPr>
          </w:p>
          <w:p w14:paraId="35ABB0C3" w14:textId="79F28AE5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6C1326EE" w14:textId="77777777" w:rsidR="00B00B43" w:rsidRPr="009A620F" w:rsidRDefault="00B00B43" w:rsidP="0069129F">
            <w:pPr>
              <w:pStyle w:val="Text"/>
              <w:rPr>
                <w:rFonts w:asciiTheme="minorHAnsi" w:hAnsiTheme="minorHAnsi" w:cstheme="minorHAnsi"/>
              </w:rPr>
            </w:pPr>
          </w:p>
          <w:p w14:paraId="6AE47562" w14:textId="26C90531" w:rsidR="0069129F" w:rsidRPr="00E73313" w:rsidRDefault="0069129F" w:rsidP="002C29FD">
            <w:pPr>
              <w:pStyle w:val="Text"/>
              <w:spacing w:after="60"/>
            </w:pPr>
            <w:r w:rsidRPr="00A71530">
              <w:rPr>
                <w:rFonts w:asciiTheme="minorHAnsi" w:hAnsiTheme="minorHAnsi"/>
              </w:rPr>
              <w:t xml:space="preserve">Zeichne in diesen Zahlenstrahl passende </w:t>
            </w:r>
            <w:r w:rsidR="00BD71FF" w:rsidRPr="00A71530">
              <w:rPr>
                <w:rFonts w:asciiTheme="minorHAnsi" w:hAnsiTheme="minorHAnsi"/>
              </w:rPr>
              <w:t>Schritte</w:t>
            </w:r>
            <w:r w:rsidRPr="00A71530">
              <w:rPr>
                <w:rFonts w:asciiTheme="minorHAnsi" w:hAnsiTheme="minorHAnsi"/>
              </w:rPr>
              <w:t xml:space="preserve"> zur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5 · 8</w:t>
            </w:r>
            <w:r w:rsidRPr="00A71530">
              <w:rPr>
                <w:rFonts w:asciiTheme="minorHAnsi" w:hAnsiTheme="minorHAnsi"/>
              </w:rPr>
              <w:t>.</w:t>
            </w:r>
          </w:p>
        </w:tc>
      </w:tr>
      <w:tr w:rsidR="0069129F" w:rsidRPr="00E73313" w14:paraId="34F9BC10" w14:textId="77777777" w:rsidTr="002E2E60">
        <w:tc>
          <w:tcPr>
            <w:tcW w:w="781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1BD3FE6C" w14:textId="0C2AAE77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8" behindDoc="0" locked="0" layoutInCell="1" allowOverlap="1" wp14:anchorId="06CEA25C" wp14:editId="5000F83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125902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EA25C" id="Gruppieren 122" o:spid="_x0000_s1147" style="position:absolute;margin-left:12pt;margin-top:9.9pt;width:369.55pt;height:38.25pt;z-index:251652418;mso-height-relative:margin" coordorigin=",-71" coordsize="46934,4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">
                      <v:shape id="Grafik 606" o:spid="_x0000_s1148" type="#_x0000_t75" style="position:absolute;left:71;top:-71;width:46863;height:3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">
                        <v:imagedata r:id="rId116" o:title=""/>
                      </v:shape>
                      <v:group id="_x0000_s1149" style="position:absolute;top:2428;width:18930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">
                        <v:shape id="Textfeld 117" o:spid="_x0000_s115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3" style="position:absolute;left:24717;top:2214;width:19475;height:2356" coordorigin="-320,-214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">
                        <v:shape id="Textfeld 117" o:spid="_x0000_s1154" type="#_x0000_t202" style="position:absolute;left:-320;top:-214;width:2370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5" type="#_x0000_t202" style="position:absolute;left:7215;top:-214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14859;top:-214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0CA519F3" w14:textId="77777777" w:rsidR="009A620F" w:rsidRPr="00A71530" w:rsidRDefault="009A620F" w:rsidP="0069129F">
            <w:pPr>
              <w:pStyle w:val="Text"/>
              <w:rPr>
                <w:sz w:val="10"/>
              </w:rPr>
            </w:pPr>
          </w:p>
          <w:p w14:paraId="2CBAA373" w14:textId="0C736194" w:rsidR="009A620F" w:rsidRDefault="009A620F" w:rsidP="009A620F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3C8A9D20" w14:textId="5E815D4D" w:rsidR="009A620F" w:rsidRDefault="009A620F" w:rsidP="00351B12">
            <w:pPr>
              <w:pStyle w:val="Text"/>
              <w:spacing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</w:rPr>
              <w:t>___________________________________________________________ ________________________________________________________________</w:t>
            </w:r>
          </w:p>
          <w:p w14:paraId="11E5B913" w14:textId="27D1121D" w:rsidR="0069129F" w:rsidRPr="00A71530" w:rsidRDefault="0069129F" w:rsidP="0069129F">
            <w:pPr>
              <w:pStyle w:val="Text"/>
              <w:rPr>
                <w:sz w:val="10"/>
              </w:rPr>
            </w:pPr>
          </w:p>
        </w:tc>
      </w:tr>
      <w:tr w:rsidR="0069129F" w:rsidRPr="00E73313" w14:paraId="2A2E6620" w14:textId="77777777" w:rsidTr="002E2E60">
        <w:tc>
          <w:tcPr>
            <w:tcW w:w="781" w:type="dxa"/>
          </w:tcPr>
          <w:p w14:paraId="6BB07818" w14:textId="5C73BE8E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1" behindDoc="0" locked="0" layoutInCell="1" allowOverlap="1" wp14:anchorId="2676F7CA" wp14:editId="30A082ED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</w:tcPr>
          <w:p w14:paraId="415B889B" w14:textId="3C31373F" w:rsidR="0069129F" w:rsidRDefault="00164B45" w:rsidP="0069129F">
            <w:pPr>
              <w:ind w:left="284" w:hanging="284"/>
            </w:pPr>
            <w:r w:rsidRPr="00A51E65">
              <w:rPr>
                <w:noProof/>
              </w:rPr>
              <w:drawing>
                <wp:anchor distT="0" distB="0" distL="114300" distR="114300" simplePos="0" relativeHeight="251650171" behindDoc="0" locked="0" layoutInCell="1" allowOverlap="1" wp14:anchorId="5FC3D880" wp14:editId="77DDDFB5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35229</wp:posOffset>
                  </wp:positionV>
                  <wp:extent cx="891540" cy="500902"/>
                  <wp:effectExtent l="0" t="0" r="0" b="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29F" w:rsidRPr="00E73313">
              <w:t>Nehmt euch die Zahlenstrahl-Karten</w:t>
            </w:r>
            <w:r w:rsidR="00407353">
              <w:t xml:space="preserve"> und wechselt euch ab:</w:t>
            </w:r>
          </w:p>
          <w:p w14:paraId="365EA728" w14:textId="2BE6A294" w:rsidR="009A620F" w:rsidRDefault="00407353" w:rsidP="009A620F">
            <w:pPr>
              <w:pStyle w:val="Listenabsatz"/>
            </w:pPr>
            <w:r>
              <w:t>D</w:t>
            </w:r>
            <w:r w:rsidR="00C05D0C">
              <w:t>ie erste Person</w:t>
            </w:r>
            <w:r>
              <w:t xml:space="preserve"> </w:t>
            </w:r>
            <w:r w:rsidR="00A71D4F">
              <w:t xml:space="preserve">schreibt </w:t>
            </w:r>
            <w:r w:rsidR="0069129F" w:rsidRPr="00E73313">
              <w:t xml:space="preserve">eine </w:t>
            </w:r>
            <w:r w:rsidR="00825DFF">
              <w:t>Multiplikations-Aufgabe</w:t>
            </w:r>
            <w:r w:rsidR="0069129F" w:rsidRPr="00E73313">
              <w:t xml:space="preserve">. </w:t>
            </w:r>
          </w:p>
          <w:p w14:paraId="3054397E" w14:textId="49F7C14F" w:rsidR="0069129F" w:rsidRPr="00E73313" w:rsidRDefault="00C05D0C" w:rsidP="00407353">
            <w:pPr>
              <w:pStyle w:val="Listenabsatz"/>
            </w:pPr>
            <w:r>
              <w:t>Die zweite Person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in den Zahlenstrahl.</w:t>
            </w:r>
          </w:p>
        </w:tc>
      </w:tr>
      <w:tr w:rsidR="003C1F98" w:rsidRPr="00E73313" w14:paraId="39B7A237" w14:textId="77777777" w:rsidTr="002E2E60">
        <w:tc>
          <w:tcPr>
            <w:tcW w:w="781" w:type="dxa"/>
          </w:tcPr>
          <w:p w14:paraId="050FF874" w14:textId="087645C5" w:rsidR="003C1F98" w:rsidRDefault="0000022A" w:rsidP="003610BA">
            <w:pPr>
              <w:pStyle w:val="berschrift2"/>
              <w:spacing w:before="0"/>
            </w:pPr>
            <w:r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50BB3A47" w14:textId="6333AF9F" w:rsidR="003C1F98" w:rsidRDefault="003C1F98" w:rsidP="003610BA">
            <w:pPr>
              <w:pStyle w:val="berschrift2"/>
              <w:spacing w:before="0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2E2E60">
        <w:tc>
          <w:tcPr>
            <w:tcW w:w="781" w:type="dxa"/>
          </w:tcPr>
          <w:p w14:paraId="54D6EB73" w14:textId="77777777" w:rsidR="003C1F98" w:rsidRPr="00E73313" w:rsidRDefault="0000022A" w:rsidP="003610BA">
            <w:pPr>
              <w:pStyle w:val="berschrift3"/>
              <w:spacing w:before="120"/>
            </w:pPr>
            <w:r>
              <w:t>4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541381F4" w14:textId="77777777" w:rsidR="003C1F98" w:rsidRDefault="003C1F98" w:rsidP="003610BA">
            <w:pPr>
              <w:pStyle w:val="berschrift3"/>
              <w:spacing w:before="120"/>
            </w:pPr>
            <w:r>
              <w:t>Gruppen unterschiedlich beschreiben</w:t>
            </w:r>
          </w:p>
          <w:p w14:paraId="0B6D4C0E" w14:textId="77777777" w:rsidR="003C1F98" w:rsidRPr="00174278" w:rsidRDefault="003C1F98" w:rsidP="003610BA">
            <w:pPr>
              <w:spacing w:before="120" w:line="240" w:lineRule="auto"/>
            </w:pPr>
          </w:p>
        </w:tc>
      </w:tr>
      <w:tr w:rsidR="003C1F98" w:rsidRPr="00E73313" w14:paraId="4300470A" w14:textId="77777777" w:rsidTr="002E2E60">
        <w:tc>
          <w:tcPr>
            <w:tcW w:w="781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1" w:type="dxa"/>
          </w:tcPr>
          <w:p w14:paraId="358178B3" w14:textId="406E3E2B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</w:t>
            </w:r>
            <w:r w:rsidR="00AC7020">
              <w:rPr>
                <w:color w:val="auto"/>
              </w:rPr>
              <w:t xml:space="preserve">Kinder </w:t>
            </w:r>
            <w:r w:rsidR="003C1F98" w:rsidRPr="008D102E">
              <w:rPr>
                <w:color w:val="auto"/>
              </w:rPr>
              <w:t>beschreiben das Bild</w:t>
            </w:r>
            <w:r w:rsidR="00407353">
              <w:rPr>
                <w:color w:val="auto"/>
              </w:rPr>
              <w:t xml:space="preserve"> alle unterschiedlich. Welche davon passen?</w:t>
            </w:r>
            <w:r w:rsidR="00407353">
              <w:rPr>
                <w:color w:val="auto"/>
              </w:rPr>
              <w:br/>
              <w:t xml:space="preserve">In welchem Zusammenhang habt ihr „pro“, „je“ und „jeweils“ schon mal gehört? </w:t>
            </w:r>
            <w:r w:rsidR="00925568">
              <w:rPr>
                <w:color w:val="auto"/>
              </w:rPr>
              <w:br/>
            </w:r>
            <w:r w:rsidR="00407353">
              <w:rPr>
                <w:color w:val="auto"/>
              </w:rPr>
              <w:t>Was bedeuten die Ausdrücke?</w:t>
            </w:r>
          </w:p>
        </w:tc>
      </w:tr>
      <w:tr w:rsidR="003C1F98" w:rsidRPr="00E73313" w14:paraId="0F7DE668" w14:textId="77777777" w:rsidTr="002E2E60">
        <w:tc>
          <w:tcPr>
            <w:tcW w:w="781" w:type="dxa"/>
          </w:tcPr>
          <w:p w14:paraId="7CB22691" w14:textId="1650784B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1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650134" behindDoc="0" locked="0" layoutInCell="1" allowOverlap="1" wp14:anchorId="2BE10AA5" wp14:editId="608FCC9A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3" behindDoc="0" locked="0" layoutInCell="1" allowOverlap="1" wp14:anchorId="19FB083A" wp14:editId="444D324F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2" behindDoc="0" locked="0" layoutInCell="1" allowOverlap="1" wp14:anchorId="541C0D5F" wp14:editId="79A4DA0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2E2E60">
        <w:tc>
          <w:tcPr>
            <w:tcW w:w="781" w:type="dxa"/>
          </w:tcPr>
          <w:p w14:paraId="30A41A30" w14:textId="12A274BC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5E62A451" w14:textId="71D4E5E0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6BFCEC62" w14:textId="7D651E5E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7" behindDoc="0" locked="0" layoutInCell="1" allowOverlap="1" wp14:anchorId="6E4CE4EA" wp14:editId="76DCE2DA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E4EA" id="_x0000_s1157" style="position:absolute;margin-left:358.35pt;margin-top:.05pt;width:45.55pt;height:56.9pt;z-index:251652387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qxx+og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">
                      <v:shape id="Grafik 4" o:spid="_x0000_s115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5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2" behindDoc="0" locked="0" layoutInCell="1" allowOverlap="1" wp14:anchorId="150F850B" wp14:editId="4E400A2B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38A36FE1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850B" id="Abgerundete rechteckige Legende 680" o:spid="_x0000_s1160" type="#_x0000_t62" style="position:absolute;margin-left:71.1pt;margin-top:8.4pt;width:173.25pt;height:40.65pt;z-index:2516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" adj="-3705,11667" filled="f" strokecolor="#bfbfbf [2412]" strokeweight="1pt">
                      <v:textbox inset="1mm,,1mm">
                        <w:txbxContent>
                          <w:p w14:paraId="1F76EBF3" w14:textId="38A36FE1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8" behindDoc="0" locked="0" layoutInCell="1" allowOverlap="1" wp14:anchorId="4D7AECA2" wp14:editId="0C00AC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AECA2" id="_x0000_s1161" style="position:absolute;margin-left:0;margin-top:0;width:49.6pt;height:58.8pt;z-index:25165238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">
                      <v:shape id="Grafik 3" o:spid="_x0000_s11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3" behindDoc="0" locked="0" layoutInCell="1" allowOverlap="1" wp14:anchorId="23C4683E" wp14:editId="09D2F2EF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683E" id="Abgerundete rechteckige Legende 682" o:spid="_x0000_s1164" type="#_x0000_t62" style="position:absolute;margin-left:208.75pt;margin-top:4.45pt;width:149.8pt;height:40.65pt;z-index:25165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&#13;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0" behindDoc="0" locked="0" layoutInCell="1" allowOverlap="1" wp14:anchorId="66CF5C3C" wp14:editId="79B0BAF1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F5C3C" id="_x0000_s1165" style="position:absolute;margin-left:353pt;margin-top:13.8pt;width:43.1pt;height:54.7pt;z-index:25165239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">
                      <v:shape id="Grafik 10" o:spid="_x0000_s116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16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9" behindDoc="0" locked="0" layoutInCell="1" allowOverlap="1" wp14:anchorId="26E9F129" wp14:editId="42351BA7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F129" id="_x0000_s1168" style="position:absolute;margin-left:9.8pt;margin-top:3.25pt;width:38.4pt;height:62.5pt;z-index:251652389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7g0pwA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">
                      <v:shape id="Grafik 5" o:spid="_x0000_s116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5" behindDoc="0" locked="0" layoutInCell="1" allowOverlap="1" wp14:anchorId="5361DF5E" wp14:editId="30DF4E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14F9D97D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F5E" id="Abgerundete rechteckige Legende 686" o:spid="_x0000_s1171" type="#_x0000_t62" style="position:absolute;margin-left:54.45pt;margin-top:6.65pt;width:154.6pt;height:40.65pt;z-index:251650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" adj="-2029,13348" fillcolor="white [3212]" strokecolor="#bfbfbf [2412]" strokeweight="1pt">
                      <v:textbox inset="1mm,,1mm">
                        <w:txbxContent>
                          <w:p w14:paraId="1B46D6E1" w14:textId="14F9D97D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>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5" behindDoc="0" locked="0" layoutInCell="1" allowOverlap="1" wp14:anchorId="112C8057" wp14:editId="10CEB8F8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8057" id="Abgerundete rechteckige Legende 683" o:spid="_x0000_s1172" type="#_x0000_t62" style="position:absolute;margin-left:203.45pt;margin-top:1.05pt;width:2in;height:40.65pt;z-index:251652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&#13;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2E2E60">
        <w:tc>
          <w:tcPr>
            <w:tcW w:w="781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3AC7EC1A" w14:textId="2ECD28EF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650136" behindDoc="0" locked="0" layoutInCell="1" allowOverlap="1" wp14:anchorId="1C32DCF1" wp14:editId="7AEC158F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5" behindDoc="0" locked="0" layoutInCell="1" allowOverlap="1" wp14:anchorId="1049FA49" wp14:editId="07A909D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7" behindDoc="0" locked="0" layoutInCell="1" allowOverlap="1" wp14:anchorId="640CB903" wp14:editId="4E040A95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8" behindDoc="0" locked="0" layoutInCell="1" allowOverlap="1" wp14:anchorId="647A4697" wp14:editId="0C16C4BB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2E2E60">
        <w:tc>
          <w:tcPr>
            <w:tcW w:w="781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409044EB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1" w:type="dxa"/>
          </w:tcPr>
          <w:p w14:paraId="70BBEC01" w14:textId="43344B6A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 xml:space="preserve">dieses Bild </w:t>
            </w:r>
            <w:r w:rsidR="001217D3">
              <w:t xml:space="preserve">mit den Eierkartons </w:t>
            </w:r>
            <w:r w:rsidRPr="00A77CEF">
              <w:t>beschreiben?</w:t>
            </w:r>
          </w:p>
        </w:tc>
      </w:tr>
      <w:tr w:rsidR="003C1F98" w:rsidRPr="00E73313" w14:paraId="61B36532" w14:textId="77777777" w:rsidTr="002E2E60">
        <w:tc>
          <w:tcPr>
            <w:tcW w:w="781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2E2E60">
        <w:tc>
          <w:tcPr>
            <w:tcW w:w="781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23D21ECA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554D330F" w:rsidR="003C1F98" w:rsidRPr="00E73313" w:rsidRDefault="00A71530" w:rsidP="00505C12">
            <w:pPr>
              <w:pStyle w:val="berschrift3"/>
            </w:pPr>
            <w:r>
              <w:t xml:space="preserve">Multiplikations-Aufgaben </w:t>
            </w:r>
            <w:r w:rsidR="003C1F98" w:rsidRPr="00E73313">
              <w:t>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1803A15B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 xml:space="preserve">Schreibe dann die passende </w:t>
            </w:r>
            <w:r w:rsidR="00825DFF">
              <w:t>Multiplikations-Aufgabe</w:t>
            </w:r>
            <w:r w:rsidRPr="00E73313">
              <w:t xml:space="preserve">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16E49681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3EB04E7F" w:rsidR="003C1F98" w:rsidRDefault="003C1F98" w:rsidP="00505C12">
            <w:pPr>
              <w:pStyle w:val="berschrift3"/>
            </w:pPr>
            <w:r w:rsidRPr="00E73313">
              <w:t xml:space="preserve">Rechengeschichten und </w:t>
            </w:r>
            <w:r w:rsidR="00A71530">
              <w:t xml:space="preserve">Multiplikations-Aufgaben </w:t>
            </w:r>
            <w:r w:rsidRPr="00E73313">
              <w:t>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2CCF99F1" w:rsidR="003C1F98" w:rsidRPr="00E73313" w:rsidRDefault="003C1F98" w:rsidP="002E0FA7">
            <w:pPr>
              <w:pStyle w:val="Text"/>
            </w:pPr>
            <w:r w:rsidRPr="00E73313">
              <w:t xml:space="preserve">Schreibe auch eine Frage und eine passende </w:t>
            </w:r>
            <w:r w:rsidR="00825DFF">
              <w:t>Multiplikations-Aufgabe</w:t>
            </w:r>
            <w:r w:rsidRPr="00E73313">
              <w:t xml:space="preserve">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0831A6DB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3" behindDoc="1" locked="0" layoutInCell="1" allowOverlap="1" wp14:anchorId="304A6018" wp14:editId="7C777A8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2BE5B408" id="Abgerundetes Rechteck 15256" o:spid="_x0000_s1026" style="position:absolute;margin-left:249.4pt;margin-top:2.15pt;width:108.75pt;height:39.75pt;z-index:-251666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92" behindDoc="0" locked="0" layoutInCell="1" allowOverlap="1" wp14:anchorId="5078D5B8" wp14:editId="55E2E4F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1" behindDoc="0" locked="0" layoutInCell="1" allowOverlap="1" wp14:anchorId="4B8DBB40" wp14:editId="78AB121D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0" behindDoc="0" locked="0" layoutInCell="1" allowOverlap="1" wp14:anchorId="40F5484C" wp14:editId="422DF8B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9" behindDoc="0" locked="0" layoutInCell="1" allowOverlap="1" wp14:anchorId="5808BD5B" wp14:editId="14775CC0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8" behindDoc="0" locked="0" layoutInCell="1" allowOverlap="1" wp14:anchorId="7B6A2E62" wp14:editId="7823E78F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7" behindDoc="0" locked="0" layoutInCell="1" allowOverlap="1" wp14:anchorId="2A12DDD5" wp14:editId="193A999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86" behindDoc="1" locked="0" layoutInCell="1" allowOverlap="1" wp14:anchorId="75C38C37" wp14:editId="3BED49F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26F7FAEB" id="Abgerundetes Rechteck 15257" o:spid="_x0000_s1026" style="position:absolute;margin-left:131.65pt;margin-top:1.4pt;width:108.75pt;height:39.75pt;z-index:-25166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85" behindDoc="0" locked="0" layoutInCell="1" allowOverlap="1" wp14:anchorId="60604034" wp14:editId="372C5CB5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4" behindDoc="0" locked="0" layoutInCell="1" allowOverlap="1" wp14:anchorId="7FA42B24" wp14:editId="66A731BF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3" behindDoc="0" locked="0" layoutInCell="1" allowOverlap="1" wp14:anchorId="2C8E6E26" wp14:editId="3D72580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2" behindDoc="0" locked="0" layoutInCell="1" allowOverlap="1" wp14:anchorId="6435A3A4" wp14:editId="00A462E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1" behindDoc="0" locked="0" layoutInCell="1" allowOverlap="1" wp14:anchorId="6CE11150" wp14:editId="282077E5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0" behindDoc="0" locked="0" layoutInCell="1" allowOverlap="1" wp14:anchorId="7C52D796" wp14:editId="1B8067F2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79" behindDoc="1" locked="0" layoutInCell="1" allowOverlap="1" wp14:anchorId="6A513ACF" wp14:editId="67FE228D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7BDB7264" id="Abgerundetes Rechteck 15258" o:spid="_x0000_s1026" style="position:absolute;margin-left:16.15pt;margin-top:1.45pt;width:108.75pt;height:39.75pt;z-index:-251666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73" behindDoc="0" locked="0" layoutInCell="1" allowOverlap="1" wp14:anchorId="36012F2D" wp14:editId="7F855A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5" behindDoc="0" locked="0" layoutInCell="1" allowOverlap="1" wp14:anchorId="2E0D6885" wp14:editId="68114E0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4" behindDoc="0" locked="0" layoutInCell="1" allowOverlap="1" wp14:anchorId="795C0750" wp14:editId="39E6D8A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6" behindDoc="0" locked="0" layoutInCell="1" allowOverlap="1" wp14:anchorId="1B8D113B" wp14:editId="7AEC90C7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7" behindDoc="0" locked="0" layoutInCell="1" allowOverlap="1" wp14:anchorId="1EB96A2F" wp14:editId="607B21B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8" behindDoc="0" locked="0" layoutInCell="1" allowOverlap="1" wp14:anchorId="7B3531EA" wp14:editId="6ECA752D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82BE188" w:rsidR="00095165" w:rsidRDefault="003610BA" w:rsidP="002E0FA7">
            <w:r w:rsidRPr="00E73313">
              <w:rPr>
                <w:noProof/>
              </w:rPr>
              <w:drawing>
                <wp:anchor distT="0" distB="0" distL="114300" distR="114300" simplePos="0" relativeHeight="251650070" behindDoc="0" locked="0" layoutInCell="1" allowOverlap="1" wp14:anchorId="2CAE8A10" wp14:editId="27E2C2FC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114300</wp:posOffset>
                  </wp:positionV>
                  <wp:extent cx="357505" cy="346710"/>
                  <wp:effectExtent l="0" t="0" r="0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2" behindDoc="0" locked="0" layoutInCell="1" allowOverlap="1" wp14:anchorId="1580E8AF" wp14:editId="72C15FCE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117475</wp:posOffset>
                  </wp:positionV>
                  <wp:extent cx="357505" cy="346710"/>
                  <wp:effectExtent l="63500" t="76200" r="6159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1" behindDoc="0" locked="0" layoutInCell="1" allowOverlap="1" wp14:anchorId="68853B5D" wp14:editId="415EF3F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120733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D82A" w14:textId="443E055F" w:rsidR="003811BF" w:rsidRDefault="003C1F98" w:rsidP="00407353">
            <w:r w:rsidRPr="00E73313">
              <w:t>(2)</w:t>
            </w: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5D585238" w:rsidR="003C1F98" w:rsidRDefault="003C1F98" w:rsidP="00505C12">
            <w:pPr>
              <w:pStyle w:val="berschrift3"/>
            </w:pPr>
            <w:r w:rsidRPr="00E73313">
              <w:t xml:space="preserve">Rechengeschichten und Bilder zu </w:t>
            </w:r>
            <w:r w:rsidR="00A71530">
              <w:t xml:space="preserve">Multiplikations-Aufgaben </w:t>
            </w:r>
            <w:r w:rsidRPr="00E73313">
              <w:t>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A71530">
              <w:rPr>
                <w:rFonts w:asciiTheme="minorHAnsi" w:hAnsiTheme="minorHAnsi"/>
              </w:rPr>
              <w:t xml:space="preserve">Schreibe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Pr="00A71530">
              <w:rPr>
                <w:rFonts w:asciiTheme="minorHAnsi" w:hAnsiTheme="minorHAnsi"/>
              </w:rPr>
              <w:t xml:space="preserve"> eine passende Rechengeschichte in dein Heft. </w:t>
            </w:r>
            <w:r w:rsidRPr="00A71530">
              <w:rPr>
                <w:rFonts w:asciiTheme="minorHAnsi" w:hAnsiTheme="minorHAnsi"/>
              </w:rPr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5734B6DC" w:rsidR="003C1F98" w:rsidRPr="00E73313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1888" behindDoc="0" locked="0" layoutInCell="1" allowOverlap="1" wp14:anchorId="4AE50E64" wp14:editId="4A1F5B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835084560" name="Grafik 183508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371711A4" w:rsidR="003C1F98" w:rsidRPr="00A71530" w:rsidRDefault="009A620F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Lest euch gegenseitig </w:t>
            </w:r>
            <w:r w:rsidR="003C1F98" w:rsidRPr="00A71530">
              <w:rPr>
                <w:rFonts w:asciiTheme="minorHAnsi" w:hAnsiTheme="minorHAnsi"/>
              </w:rPr>
              <w:t>eure Rechengeschichten</w:t>
            </w:r>
            <w:r w:rsidRPr="00A7153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vor</w:t>
            </w:r>
            <w:r w:rsidRPr="00A71530">
              <w:rPr>
                <w:rFonts w:asciiTheme="minorHAnsi" w:hAnsiTheme="minorHAnsi"/>
              </w:rPr>
              <w:t xml:space="preserve"> </w:t>
            </w:r>
            <w:r w:rsidR="00BD71FF" w:rsidRPr="00A71530">
              <w:rPr>
                <w:rFonts w:asciiTheme="minorHAnsi" w:hAnsiTheme="minorHAnsi"/>
              </w:rPr>
              <w:t xml:space="preserve">und vergleicht: </w:t>
            </w:r>
            <w:r w:rsidR="00BD71FF" w:rsidRPr="00A71530">
              <w:rPr>
                <w:rFonts w:asciiTheme="minorHAnsi" w:hAnsiTheme="minorHAnsi"/>
              </w:rPr>
              <w:br/>
            </w:r>
            <w:r w:rsidR="003C1F98" w:rsidRPr="00A71530">
              <w:rPr>
                <w:rFonts w:asciiTheme="minorHAnsi" w:hAnsiTheme="minorHAnsi"/>
              </w:rPr>
              <w:t xml:space="preserve">Welche Rechengeschichten </w:t>
            </w:r>
            <w:proofErr w:type="gramStart"/>
            <w:r w:rsidR="003C1F98" w:rsidRPr="00A71530">
              <w:rPr>
                <w:rFonts w:asciiTheme="minorHAnsi" w:hAnsiTheme="minorHAnsi"/>
              </w:rPr>
              <w:t>passen</w:t>
            </w:r>
            <w:proofErr w:type="gramEnd"/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3C1F98" w:rsidRPr="009A620F">
              <w:rPr>
                <w:rFonts w:asciiTheme="minorHAnsi" w:hAnsiTheme="minorHAnsi" w:cstheme="minorHAnsi"/>
              </w:rPr>
              <w:t>zu</w:t>
            </w:r>
            <w:r>
              <w:rPr>
                <w:rFonts w:asciiTheme="minorHAnsi" w:hAnsiTheme="minorHAnsi" w:cstheme="minorHAnsi"/>
              </w:rPr>
              <w:t>r</w:t>
            </w:r>
            <w:r w:rsidR="003C1F98" w:rsidRPr="00A71530">
              <w:rPr>
                <w:rFonts w:asciiTheme="minorHAnsi" w:hAnsiTheme="minorHAnsi"/>
              </w:rPr>
              <w:t xml:space="preserve"> Aufgabe</w:t>
            </w:r>
            <w:r w:rsidR="00BD71FF" w:rsidRPr="00A71530">
              <w:rPr>
                <w:rFonts w:asciiTheme="minorHAnsi" w:hAnsiTheme="minorHAnsi"/>
              </w:rPr>
              <w:t xml:space="preserve"> </w:t>
            </w:r>
            <w:r w:rsidR="00BD71FF"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="003C1F98" w:rsidRPr="00A71530">
              <w:rPr>
                <w:rFonts w:asciiTheme="minorHAnsi" w:hAnsiTheme="minorHAnsi"/>
              </w:rPr>
              <w:t>?</w:t>
            </w:r>
            <w:r w:rsidR="00953B45">
              <w:rPr>
                <w:rFonts w:asciiTheme="minorHAnsi" w:hAnsiTheme="minorHAnsi"/>
              </w:rPr>
              <w:t xml:space="preserve"> Begründet.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205EC1A2" w:rsidR="003C1F98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3936" behindDoc="0" locked="0" layoutInCell="1" allowOverlap="1" wp14:anchorId="6E371C4F" wp14:editId="3010C28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450944416" name="Grafik 145094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45E16ECB" w14:textId="0A827DA0" w:rsidR="003C1F98" w:rsidRPr="009B6775" w:rsidRDefault="00BD71FF" w:rsidP="002E0FA7">
            <w:pPr>
              <w:pStyle w:val="Text"/>
              <w:rPr>
                <w:rFonts w:asciiTheme="minorHAnsi" w:hAnsiTheme="minorHAnsi"/>
                <w:b/>
              </w:rPr>
            </w:pPr>
            <w:r w:rsidRPr="009A620F">
              <w:rPr>
                <w:rFonts w:asciiTheme="minorHAnsi" w:hAnsiTheme="minorHAnsi" w:cstheme="minorHAnsi"/>
              </w:rPr>
              <w:t>Zeichne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9A620F">
              <w:rPr>
                <w:rFonts w:asciiTheme="minorHAnsi" w:hAnsiTheme="minorHAnsi" w:cstheme="minorHAnsi"/>
              </w:rPr>
              <w:t xml:space="preserve"> </w:t>
            </w:r>
            <w:r w:rsidR="009A620F">
              <w:rPr>
                <w:rFonts w:asciiTheme="minorHAnsi" w:hAnsiTheme="minorHAnsi" w:cstheme="minorHAnsi"/>
              </w:rPr>
              <w:t>beide</w:t>
            </w:r>
            <w:r w:rsidR="009A620F" w:rsidRPr="00A71530">
              <w:rPr>
                <w:rFonts w:asciiTheme="minorHAnsi" w:hAnsiTheme="minorHAnsi"/>
              </w:rPr>
              <w:t xml:space="preserve"> </w:t>
            </w:r>
            <w:r w:rsidR="003C1F98" w:rsidRPr="00A71530">
              <w:rPr>
                <w:rFonts w:asciiTheme="minorHAnsi" w:hAnsiTheme="minorHAnsi"/>
              </w:rPr>
              <w:t xml:space="preserve">zu der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4 · 6</w:t>
            </w:r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9A620F" w:rsidRPr="00A71530">
              <w:rPr>
                <w:rFonts w:asciiTheme="minorHAnsi" w:hAnsiTheme="minorHAnsi"/>
              </w:rPr>
              <w:t>ein passendes</w:t>
            </w:r>
            <w:r w:rsidR="003C1F98" w:rsidRPr="00A71530">
              <w:rPr>
                <w:rFonts w:asciiTheme="minorHAnsi" w:hAnsiTheme="minorHAnsi"/>
              </w:rPr>
              <w:t xml:space="preserve"> Bild. </w:t>
            </w:r>
            <w:r w:rsidRPr="00A71530">
              <w:rPr>
                <w:rFonts w:asciiTheme="minorHAnsi" w:hAnsiTheme="minorHAnsi"/>
              </w:rPr>
              <w:br/>
            </w:r>
            <w:r w:rsidR="003C1F98" w:rsidRPr="009A620F">
              <w:rPr>
                <w:rFonts w:asciiTheme="minorHAnsi" w:hAnsiTheme="minorHAnsi" w:cstheme="minorHAnsi"/>
              </w:rPr>
              <w:t>Begründe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/>
              </w:rPr>
              <w:t xml:space="preserve"> mit Gruppen oder Schritten</w:t>
            </w:r>
            <w:r w:rsidR="003C1F98" w:rsidRPr="00A71530">
              <w:rPr>
                <w:rFonts w:asciiTheme="minorHAnsi" w:hAnsiTheme="minorHAnsi"/>
              </w:rPr>
              <w:t xml:space="preserve">: Warum </w:t>
            </w:r>
            <w:r w:rsidR="003C1F98" w:rsidRPr="009A620F">
              <w:rPr>
                <w:rFonts w:asciiTheme="minorHAnsi" w:hAnsiTheme="minorHAnsi" w:cstheme="minorHAnsi"/>
              </w:rPr>
              <w:t>pass</w:t>
            </w:r>
            <w:r w:rsidR="009A620F">
              <w:rPr>
                <w:rFonts w:asciiTheme="minorHAnsi" w:hAnsiTheme="minorHAnsi" w:cstheme="minorHAnsi"/>
              </w:rPr>
              <w:t>en eure</w:t>
            </w:r>
            <w:r w:rsidR="003C1F98" w:rsidRPr="009A620F">
              <w:rPr>
                <w:rFonts w:asciiTheme="minorHAnsi" w:hAnsiTheme="minorHAnsi" w:cstheme="minorHAnsi"/>
              </w:rPr>
              <w:t xml:space="preserve"> Bild</w:t>
            </w:r>
            <w:r w:rsidR="009A620F">
              <w:rPr>
                <w:rFonts w:asciiTheme="minorHAnsi" w:hAnsiTheme="minorHAnsi" w:cstheme="minorHAnsi"/>
              </w:rPr>
              <w:t>er</w:t>
            </w:r>
            <w:r w:rsidR="003C1F98" w:rsidRPr="00A71530">
              <w:rPr>
                <w:rFonts w:asciiTheme="minorHAnsi" w:hAnsiTheme="minorHAnsi"/>
              </w:rPr>
              <w:t xml:space="preserve"> zur Aufgabe? </w:t>
            </w:r>
          </w:p>
          <w:p w14:paraId="746435E3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04F5D245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8" behindDoc="0" locked="0" layoutInCell="1" allowOverlap="1" wp14:anchorId="4A3A8EA2" wp14:editId="59C7AA5C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2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9" behindDoc="0" locked="0" layoutInCell="1" allowOverlap="1" wp14:anchorId="6F811DF1" wp14:editId="5BDF7D9C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2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530">
              <w:rPr>
                <w:rFonts w:asciiTheme="minorHAnsi" w:hAnsiTheme="minorHAnsi"/>
              </w:rPr>
              <w:t xml:space="preserve">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A71530">
              <w:rPr>
                <w:rFonts w:asciiTheme="minorHAnsi" w:hAnsiTheme="minorHAnsi"/>
              </w:rPr>
              <w:t xml:space="preserve"> hat Rico </w:t>
            </w:r>
            <w:r w:rsidRPr="00A71530">
              <w:rPr>
                <w:rFonts w:asciiTheme="minorHAnsi" w:hAnsiTheme="minorHAnsi"/>
              </w:rPr>
              <w:br/>
              <w:t xml:space="preserve">Rechengeschichten erfunden. </w:t>
            </w:r>
          </w:p>
          <w:p w14:paraId="0721C8CA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1A336401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Passen Ricos Rechengeschichten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? </w:t>
            </w:r>
          </w:p>
          <w:p w14:paraId="25A42F46" w14:textId="527FCAC7" w:rsidR="003C1F98" w:rsidRPr="002D1681" w:rsidRDefault="00CA186A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>Erklärt.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4B1C545F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</w:t>
            </w:r>
            <w:r w:rsidR="003724C0">
              <w:rPr>
                <w:rFonts w:asciiTheme="minorHAnsi" w:hAnsiTheme="minorHAnsi"/>
              </w:rPr>
              <w:t>eine</w:t>
            </w:r>
            <w:r w:rsidRPr="002D1681">
              <w:rPr>
                <w:rFonts w:asciiTheme="minorHAnsi" w:hAnsiTheme="minorHAnsi"/>
              </w:rPr>
              <w:t xml:space="preserve"> Rechengeschichte, die zu der </w:t>
            </w:r>
            <w:r w:rsidR="00825DFF">
              <w:rPr>
                <w:rFonts w:asciiTheme="minorHAnsi" w:hAnsiTheme="minorHAnsi"/>
              </w:rPr>
              <w:t>Multiplikations-Aufgabe</w:t>
            </w:r>
            <w:r w:rsidRPr="002D1681">
              <w:rPr>
                <w:rFonts w:asciiTheme="minorHAnsi" w:hAnsiTheme="minorHAnsi"/>
              </w:rPr>
              <w:t xml:space="preserve"> </w:t>
            </w:r>
            <w:r w:rsidR="00925568"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="00925568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  <w:r w:rsidRPr="002D1681">
              <w:rPr>
                <w:rFonts w:asciiTheme="minorHAnsi" w:hAnsiTheme="minorHAnsi"/>
              </w:rPr>
              <w:t>passt</w:t>
            </w:r>
            <w:r w:rsidR="00536213" w:rsidRPr="002D1681">
              <w:rPr>
                <w:rFonts w:asciiTheme="minorHAnsi" w:hAnsiTheme="minorHAnsi"/>
              </w:rPr>
              <w:t xml:space="preserve"> und schreibe sie auf</w:t>
            </w:r>
            <w:r w:rsidRPr="002D1681">
              <w:rPr>
                <w:rFonts w:asciiTheme="minorHAnsi" w:hAnsiTheme="minorHAnsi"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18DD8FDD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eine Rechengeschichte mit den Zahlen 6 und 5, </w:t>
            </w:r>
            <w:r w:rsidRPr="002D1681">
              <w:rPr>
                <w:rFonts w:asciiTheme="minorHAnsi" w:hAnsiTheme="minorHAnsi"/>
              </w:rPr>
              <w:br/>
              <w:t xml:space="preserve">die </w:t>
            </w:r>
            <w:r w:rsidRPr="002D1681">
              <w:rPr>
                <w:rFonts w:asciiTheme="minorHAnsi" w:hAnsiTheme="minorHAnsi"/>
                <w:b/>
              </w:rPr>
              <w:t>nicht</w:t>
            </w:r>
            <w:r w:rsidRPr="002D1681">
              <w:rPr>
                <w:rFonts w:asciiTheme="minorHAnsi" w:hAnsiTheme="minorHAnsi"/>
              </w:rPr>
              <w:t xml:space="preserve">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717114AF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36F94E13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</w:r>
            <w:r w:rsidR="009B6775">
              <w:rPr>
                <w:noProof/>
              </w:rPr>
              <w:t>Woran e</w:t>
            </w:r>
            <w:r w:rsidRPr="00E73313">
              <w:rPr>
                <w:noProof/>
              </w:rPr>
              <w:t xml:space="preserve">rkennt </w:t>
            </w:r>
            <w:r>
              <w:rPr>
                <w:noProof/>
              </w:rPr>
              <w:t xml:space="preserve">ihr,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708141DB" w14:textId="27D2E5D6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BA35DBE" w14:textId="27CA3B6A" w:rsidR="003C1F98" w:rsidRDefault="003C1F98" w:rsidP="002E0FA7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en. Streiche die Geschichten durch</w:t>
            </w:r>
            <w:r w:rsidR="00CA186A">
              <w:t xml:space="preserve">, die nicht zur Multiplikation passen. </w:t>
            </w:r>
            <w:r w:rsidR="00735D3C">
              <w:t>Begründe</w:t>
            </w:r>
            <w:r w:rsidR="00CA186A">
              <w:t xml:space="preserve"> </w:t>
            </w:r>
            <w:r w:rsidR="003724C0">
              <w:t xml:space="preserve">deine </w:t>
            </w:r>
            <w:r w:rsidR="00CA186A">
              <w:t>Einschätzung</w:t>
            </w:r>
            <w:r>
              <w:t>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9" behindDoc="0" locked="0" layoutInCell="1" allowOverlap="1" wp14:anchorId="2FE4B4DA" wp14:editId="53F01DC2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3192</wp:posOffset>
                      </wp:positionV>
                      <wp:extent cx="2433955" cy="774551"/>
                      <wp:effectExtent l="63500" t="76200" r="29845" b="26035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74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DA" id="_x0000_s1173" type="#_x0000_t202" style="position:absolute;margin-left:205.35pt;margin-top:.25pt;width:191.65pt;height:61pt;z-index:251650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0" behindDoc="0" locked="0" layoutInCell="1" allowOverlap="1" wp14:anchorId="799D2907" wp14:editId="3DB27025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-9165</wp:posOffset>
                      </wp:positionV>
                      <wp:extent cx="2433955" cy="783534"/>
                      <wp:effectExtent l="63500" t="76200" r="29845" b="29845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83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Da sind 3 Gummibärchen in einem Päckchen und 5 Gummibärchen in einem anderen Päckchen. Es sind also drei 5er, deswegen passt die Aufgabe 3 mal 5. </w:t>
                                  </w:r>
                                </w:p>
                                <w:p w14:paraId="072B8304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4DF10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2907" id="_x0000_s1174" type="#_x0000_t202" style="position:absolute;margin-left:-.45pt;margin-top:-.7pt;width:191.65pt;height:61.7pt;z-index:251650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Qz0fA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Da sind 3 Gummibärchen in einem Päckchen und 5 Gummibärchen in einem anderen Päckchen. Es sind also drei 5er, deswegen passt die Aufgabe 3 mal 5. </w:t>
                            </w:r>
                          </w:p>
                          <w:p w14:paraId="072B8304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4DF10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1" behindDoc="0" locked="0" layoutInCell="1" allowOverlap="1" wp14:anchorId="1EB90984" wp14:editId="01851F06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-99094</wp:posOffset>
                      </wp:positionV>
                      <wp:extent cx="2433955" cy="747000"/>
                      <wp:effectExtent l="63500" t="76200" r="29845" b="27940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3BE955EB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In einem Päckchen sind 5 Gummibärchen. Es sind insgesamt 3 Päckchen.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Es sind also drei 5er, deswegen passt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>die Aufgabe 3 mal 5.</w:t>
                                  </w:r>
                                </w:p>
                                <w:p w14:paraId="4F1972B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0984" id="_x0000_s1175" type="#_x0000_t202" style="position:absolute;margin-left:205.35pt;margin-top:-7.8pt;width:191.65pt;height:58.8pt;z-index:251650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3BE955EB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In einem Päckchen sind 5 Gummibärchen. Es sind insgesamt 3 Päckchen.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Es sind also drei 5er, deswegen passt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>die Aufgabe 3 mal 5.</w:t>
                            </w:r>
                          </w:p>
                          <w:p w14:paraId="4F1972B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8" behindDoc="0" locked="0" layoutInCell="1" allowOverlap="1" wp14:anchorId="3DAE0461" wp14:editId="043A843F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-105272</wp:posOffset>
                      </wp:positionV>
                      <wp:extent cx="2433955" cy="747000"/>
                      <wp:effectExtent l="63500" t="76200" r="29845" b="27940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34175E74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Ich sehe 3 Päckchen Gummibärchen. </w:t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jedem Päckchen sind 5 Gummibärchen.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0461" id="_x0000_s1176" type="#_x0000_t202" style="position:absolute;margin-left:-.45pt;margin-top:-8.3pt;width:191.65pt;height:58.8pt;z-index:25165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34175E74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Ich sehe 3 Päckchen Gummibärchen. </w:t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jedem Päckchen sind 5 Gummibärchen.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09D0DB58" w14:textId="77777777" w:rsidR="007E6223" w:rsidRDefault="007E6223" w:rsidP="003C1F98"/>
    <w:p w14:paraId="41E47E70" w14:textId="77777777" w:rsidR="003610BA" w:rsidRDefault="003610BA" w:rsidP="003C1F98">
      <w:pPr>
        <w:sectPr w:rsidR="003610BA" w:rsidSect="00BE1C19">
          <w:headerReference w:type="default" r:id="rId125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6"/>
        <w:gridCol w:w="1950"/>
        <w:gridCol w:w="1985"/>
        <w:gridCol w:w="459"/>
        <w:gridCol w:w="3829"/>
        <w:gridCol w:w="425"/>
      </w:tblGrid>
      <w:tr w:rsidR="003610BA" w:rsidRPr="00053C69" w14:paraId="4AC5B824" w14:textId="77777777" w:rsidTr="00D04171">
        <w:tc>
          <w:tcPr>
            <w:tcW w:w="780" w:type="dxa"/>
          </w:tcPr>
          <w:p w14:paraId="20639F53" w14:textId="77777777" w:rsidR="003610BA" w:rsidRPr="00053C69" w:rsidRDefault="003610BA" w:rsidP="00D04171">
            <w:pPr>
              <w:pStyle w:val="berschrift1"/>
            </w:pPr>
            <w:r>
              <w:rPr>
                <w:lang w:eastAsia="de-DE"/>
              </w:rPr>
              <w:lastRenderedPageBreak/>
              <w:t xml:space="preserve"> </w:t>
            </w:r>
            <w:r>
              <w:t>B</w:t>
            </w:r>
          </w:p>
        </w:tc>
        <w:tc>
          <w:tcPr>
            <w:tcW w:w="8964" w:type="dxa"/>
            <w:gridSpan w:val="6"/>
          </w:tcPr>
          <w:p w14:paraId="28E3EB46" w14:textId="77777777" w:rsidR="003610BA" w:rsidRPr="00053C69" w:rsidRDefault="003610BA" w:rsidP="00D04171">
            <w:pPr>
              <w:pStyle w:val="berschrift1"/>
              <w:ind w:right="-886"/>
            </w:pPr>
            <w:r w:rsidRPr="00053C69">
              <w:t xml:space="preserve">Kann ich </w:t>
            </w:r>
            <w:r>
              <w:t xml:space="preserve">Divisions-Aufgaben </w:t>
            </w:r>
            <w:r w:rsidRPr="00053C69">
              <w:t>zu Situationen finden und umgekehrt?</w:t>
            </w:r>
          </w:p>
        </w:tc>
      </w:tr>
      <w:tr w:rsidR="003610BA" w:rsidRPr="00053C69" w14:paraId="0BC28805" w14:textId="77777777" w:rsidTr="00D04171">
        <w:tc>
          <w:tcPr>
            <w:tcW w:w="780" w:type="dxa"/>
          </w:tcPr>
          <w:p w14:paraId="1E362382" w14:textId="77777777" w:rsidR="003610BA" w:rsidRPr="00053C69" w:rsidRDefault="003610BA" w:rsidP="00D04171">
            <w:pPr>
              <w:pStyle w:val="berschrift6"/>
            </w:pPr>
            <w:r w:rsidRPr="00053C69">
              <w:t>1</w:t>
            </w:r>
          </w:p>
        </w:tc>
        <w:tc>
          <w:tcPr>
            <w:tcW w:w="8964" w:type="dxa"/>
            <w:gridSpan w:val="6"/>
          </w:tcPr>
          <w:p w14:paraId="1DFCF152" w14:textId="77777777" w:rsidR="003610BA" w:rsidRPr="00053C69" w:rsidRDefault="003610BA" w:rsidP="00D04171">
            <w:pPr>
              <w:pStyle w:val="berschrift6"/>
            </w:pPr>
            <w:r>
              <w:t>G</w:t>
            </w:r>
            <w:r w:rsidRPr="00053C69">
              <w:t>erecht verteilen</w:t>
            </w:r>
          </w:p>
        </w:tc>
      </w:tr>
      <w:tr w:rsidR="003610BA" w:rsidRPr="00053C69" w14:paraId="13BA3D4B" w14:textId="77777777" w:rsidTr="00D04171">
        <w:tc>
          <w:tcPr>
            <w:tcW w:w="780" w:type="dxa"/>
          </w:tcPr>
          <w:p w14:paraId="40E8E841" w14:textId="77777777" w:rsidR="003610BA" w:rsidRPr="00053C69" w:rsidRDefault="003610BA" w:rsidP="00D04171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4222E78B" w14:textId="77777777" w:rsidR="003610BA" w:rsidRDefault="003610BA" w:rsidP="00D04171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Pr="00623B9A">
              <w:rPr>
                <w:color w:val="7F7F7F" w:themeColor="text1" w:themeTint="80"/>
              </w:rPr>
              <w:t>____</w:t>
            </w:r>
          </w:p>
          <w:p w14:paraId="5019A8D8" w14:textId="77777777" w:rsidR="003610BA" w:rsidRPr="00053C69" w:rsidRDefault="003610BA" w:rsidP="00D04171">
            <w:pPr>
              <w:spacing w:before="120"/>
            </w:pPr>
            <w:r>
              <w:t xml:space="preserve">Schreibe eine passende Aufgabe: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428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F4F26" w14:textId="77777777" w:rsidR="003610BA" w:rsidRPr="00053C69" w:rsidRDefault="003610BA" w:rsidP="00D04171">
            <w:r>
              <w:t xml:space="preserve">   </w:t>
            </w:r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603C0EC3" w14:textId="77777777" w:rsidR="003610BA" w:rsidRPr="00053C69" w:rsidRDefault="003610BA" w:rsidP="00D04171">
            <w:pPr>
              <w:pStyle w:val="SOBText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425" w:type="dxa"/>
            <w:tcBorders>
              <w:left w:val="single" w:sz="4" w:space="0" w:color="A6A6A6" w:themeColor="background1" w:themeShade="A6"/>
            </w:tcBorders>
          </w:tcPr>
          <w:p w14:paraId="7B0F4440" w14:textId="77777777" w:rsidR="003610BA" w:rsidRPr="00053C69" w:rsidRDefault="003610BA" w:rsidP="00D04171"/>
        </w:tc>
      </w:tr>
      <w:tr w:rsidR="003610BA" w:rsidRPr="006268AA" w14:paraId="75081E8A" w14:textId="77777777" w:rsidTr="00D04171">
        <w:tc>
          <w:tcPr>
            <w:tcW w:w="780" w:type="dxa"/>
          </w:tcPr>
          <w:p w14:paraId="6ACE2B41" w14:textId="77777777" w:rsidR="003610BA" w:rsidRPr="006268AA" w:rsidRDefault="003610BA" w:rsidP="00D04171">
            <w:pPr>
              <w:pStyle w:val="berschrift6"/>
              <w:spacing w:before="120" w:after="0"/>
              <w:rPr>
                <w:sz w:val="10"/>
                <w:szCs w:val="10"/>
              </w:rPr>
            </w:pPr>
          </w:p>
        </w:tc>
        <w:tc>
          <w:tcPr>
            <w:tcW w:w="8964" w:type="dxa"/>
            <w:gridSpan w:val="6"/>
          </w:tcPr>
          <w:p w14:paraId="025E419F" w14:textId="77777777" w:rsidR="003610BA" w:rsidRPr="006268AA" w:rsidRDefault="003610BA" w:rsidP="00D04171">
            <w:pPr>
              <w:pStyle w:val="berschrift6"/>
              <w:spacing w:before="120" w:after="0" w:line="360" w:lineRule="auto"/>
              <w:rPr>
                <w:sz w:val="10"/>
                <w:szCs w:val="10"/>
              </w:rPr>
            </w:pPr>
          </w:p>
        </w:tc>
      </w:tr>
      <w:tr w:rsidR="003610BA" w:rsidRPr="00053C69" w14:paraId="3EB461CF" w14:textId="77777777" w:rsidTr="00D04171">
        <w:tc>
          <w:tcPr>
            <w:tcW w:w="780" w:type="dxa"/>
          </w:tcPr>
          <w:p w14:paraId="538893AA" w14:textId="77777777" w:rsidR="003610BA" w:rsidRPr="00053C69" w:rsidRDefault="003610BA" w:rsidP="00D04171">
            <w:pPr>
              <w:pStyle w:val="berschrift6"/>
              <w:spacing w:before="120" w:after="0"/>
            </w:pPr>
            <w:r w:rsidRPr="00053C69">
              <w:t>2</w:t>
            </w:r>
          </w:p>
        </w:tc>
        <w:tc>
          <w:tcPr>
            <w:tcW w:w="8964" w:type="dxa"/>
            <w:gridSpan w:val="6"/>
          </w:tcPr>
          <w:p w14:paraId="3995B102" w14:textId="77777777" w:rsidR="003610BA" w:rsidRPr="00623B9A" w:rsidRDefault="003610BA" w:rsidP="00D04171">
            <w:pPr>
              <w:pStyle w:val="berschrift6"/>
              <w:spacing w:before="120" w:after="0" w:line="360" w:lineRule="auto"/>
            </w:pPr>
            <w:r>
              <w:t>Divis</w:t>
            </w:r>
            <w:r w:rsidRPr="00A456D2">
              <w:t>ions- und Multiplikations</w:t>
            </w:r>
            <w:r>
              <w:t>-A</w:t>
            </w:r>
            <w:r w:rsidRPr="00A456D2">
              <w:t xml:space="preserve">ufgaben zu Gruppen und </w:t>
            </w:r>
            <w:r>
              <w:t>Schritten</w:t>
            </w:r>
          </w:p>
        </w:tc>
      </w:tr>
      <w:tr w:rsidR="003610BA" w:rsidRPr="00053C69" w14:paraId="2B578DCE" w14:textId="77777777" w:rsidTr="00D04171">
        <w:tc>
          <w:tcPr>
            <w:tcW w:w="780" w:type="dxa"/>
          </w:tcPr>
          <w:p w14:paraId="29191200" w14:textId="77777777" w:rsidR="003610BA" w:rsidRPr="00053C69" w:rsidRDefault="003610BA" w:rsidP="00D04171"/>
        </w:tc>
        <w:tc>
          <w:tcPr>
            <w:tcW w:w="316" w:type="dxa"/>
          </w:tcPr>
          <w:p w14:paraId="41D44EA2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4"/>
          </w:tcPr>
          <w:p w14:paraId="08D98561" w14:textId="2EE070A3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9840" behindDoc="0" locked="0" layoutInCell="1" allowOverlap="1" wp14:anchorId="01A3AF65" wp14:editId="6D2520F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29556</wp:posOffset>
                  </wp:positionV>
                  <wp:extent cx="2496586" cy="489527"/>
                  <wp:effectExtent l="0" t="0" r="0" b="6350"/>
                  <wp:wrapNone/>
                  <wp:docPr id="49412161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161" name="Grafik 49412161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6" cy="4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Leonie hat dieses Bild zur </w:t>
            </w:r>
          </w:p>
          <w:p w14:paraId="1BDE9CA1" w14:textId="77777777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t xml:space="preserve">Divisions-Aufgabe </w:t>
            </w:r>
            <w:r w:rsidRPr="003A350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8 : 4 = 2</w:t>
            </w:r>
            <w:r>
              <w:rPr>
                <w:noProof/>
              </w:rPr>
              <w:t xml:space="preserve"> gezeichnet. </w:t>
            </w:r>
          </w:p>
          <w:p w14:paraId="462B7D6B" w14:textId="77777777" w:rsidR="003610BA" w:rsidRDefault="003610BA" w:rsidP="00D04171">
            <w:pPr>
              <w:rPr>
                <w:noProof/>
              </w:rPr>
            </w:pPr>
          </w:p>
          <w:p w14:paraId="0D773CCE" w14:textId="534FEE0E" w:rsidR="003610BA" w:rsidRDefault="003610BA" w:rsidP="00D04171">
            <w:pPr>
              <w:rPr>
                <w:noProof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888" behindDoc="0" locked="0" layoutInCell="1" allowOverlap="1" wp14:anchorId="4A57B506" wp14:editId="3B21EB67">
                      <wp:simplePos x="0" y="0"/>
                      <wp:positionH relativeFrom="column">
                        <wp:posOffset>2466526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986085024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9E2BF42" id="Rechteck 189" o:spid="_x0000_s1026" style="position:absolute;margin-left:194.2pt;margin-top:2.8pt;width:8.35pt;height:9.25pt;z-index:252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iZJ+TO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864" behindDoc="0" locked="0" layoutInCell="1" allowOverlap="1" wp14:anchorId="25A85BDE" wp14:editId="446D960B">
                      <wp:simplePos x="0" y="0"/>
                      <wp:positionH relativeFrom="column">
                        <wp:posOffset>1578796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624792711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456D45B1" id="Rechteck 189" o:spid="_x0000_s1026" style="position:absolute;margin-left:124.3pt;margin-top:2.8pt;width:8.35pt;height:9.25pt;z-index:25231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k7KGh+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ihr Bild </w: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zur Aufgabe? 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J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  N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 nicht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  <w:p w14:paraId="32645087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4D720C88" w14:textId="77777777" w:rsidR="003610BA" w:rsidRDefault="003610BA" w:rsidP="00D04171">
            <w:pPr>
              <w:pStyle w:val="SOBText"/>
              <w:rPr>
                <w:noProof/>
                <w:sz w:val="18"/>
                <w:szCs w:val="18"/>
              </w:rPr>
            </w:pPr>
          </w:p>
        </w:tc>
      </w:tr>
      <w:tr w:rsidR="003610BA" w:rsidRPr="00053C69" w14:paraId="4FEED064" w14:textId="77777777" w:rsidTr="00D04171">
        <w:tc>
          <w:tcPr>
            <w:tcW w:w="780" w:type="dxa"/>
          </w:tcPr>
          <w:p w14:paraId="58E7EDDA" w14:textId="77777777" w:rsidR="003610BA" w:rsidRPr="00053C69" w:rsidRDefault="003610BA" w:rsidP="00D04171"/>
        </w:tc>
        <w:tc>
          <w:tcPr>
            <w:tcW w:w="316" w:type="dxa"/>
          </w:tcPr>
          <w:p w14:paraId="549CB21D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b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1A69EE49" w14:textId="271D994B" w:rsidR="003610BA" w:rsidRPr="00053C69" w:rsidRDefault="003610BA" w:rsidP="00D04171">
            <w:r>
              <w:rPr>
                <w:noProof/>
              </w:rPr>
              <w:drawing>
                <wp:anchor distT="0" distB="0" distL="114300" distR="114300" simplePos="0" relativeHeight="252308816" behindDoc="0" locked="0" layoutInCell="1" allowOverlap="1" wp14:anchorId="11EFC5E6" wp14:editId="726022D4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6CE721A3" w14:textId="77777777" w:rsidR="003610BA" w:rsidRDefault="003610BA" w:rsidP="00D04171">
            <w:r w:rsidRPr="00053C69">
              <w:t>Kreise ein</w:t>
            </w:r>
            <w:r>
              <w:t>.</w:t>
            </w:r>
          </w:p>
          <w:p w14:paraId="7A02501D" w14:textId="77777777" w:rsidR="003610BA" w:rsidRPr="00053C69" w:rsidRDefault="003610BA" w:rsidP="00D04171">
            <w:pPr>
              <w:pStyle w:val="SOBText"/>
            </w:pPr>
          </w:p>
          <w:p w14:paraId="45C869F0" w14:textId="77777777" w:rsidR="003610BA" w:rsidRDefault="003610BA" w:rsidP="00D04171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425" w:type="dxa"/>
          </w:tcPr>
          <w:p w14:paraId="3494EA57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070724FB" w14:textId="77777777" w:rsidTr="00D04171">
        <w:tc>
          <w:tcPr>
            <w:tcW w:w="780" w:type="dxa"/>
          </w:tcPr>
          <w:p w14:paraId="17BD5C6E" w14:textId="77777777" w:rsidR="003610BA" w:rsidRPr="00327660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568FA21B" w14:textId="77777777" w:rsidR="003610BA" w:rsidRPr="006268AA" w:rsidRDefault="003610BA" w:rsidP="00D04171">
            <w:pPr>
              <w:pStyle w:val="Impressum"/>
            </w:pPr>
          </w:p>
        </w:tc>
        <w:tc>
          <w:tcPr>
            <w:tcW w:w="8223" w:type="dxa"/>
            <w:gridSpan w:val="4"/>
          </w:tcPr>
          <w:p w14:paraId="5F4ABDD9" w14:textId="77777777" w:rsidR="003610BA" w:rsidRDefault="003610BA" w:rsidP="00D04171">
            <w:pPr>
              <w:pStyle w:val="Impressum"/>
            </w:pPr>
          </w:p>
          <w:p w14:paraId="51621814" w14:textId="1C607046" w:rsidR="003610BA" w:rsidRPr="00327660" w:rsidRDefault="003610BA" w:rsidP="00D04171">
            <w:pPr>
              <w:pStyle w:val="Impressum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960" behindDoc="0" locked="0" layoutInCell="1" allowOverlap="1" wp14:anchorId="12A6B52A" wp14:editId="20334EE7">
                      <wp:simplePos x="0" y="0"/>
                      <wp:positionH relativeFrom="column">
                        <wp:posOffset>3245454</wp:posOffset>
                      </wp:positionH>
                      <wp:positionV relativeFrom="paragraph">
                        <wp:posOffset>191336</wp:posOffset>
                      </wp:positionV>
                      <wp:extent cx="1553396" cy="639296"/>
                      <wp:effectExtent l="12700" t="12700" r="8890" b="0"/>
                      <wp:wrapNone/>
                      <wp:docPr id="1516911219" name="Gruppieren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396" cy="639296"/>
                                <a:chOff x="0" y="0"/>
                                <a:chExt cx="1553396" cy="639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35094" name="Bild 80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" y="0"/>
                                  <a:ext cx="154813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g:grpSp>
                              <wpg:cNvPr id="299914570" name="Gruppieren 124"/>
                              <wpg:cNvGrpSpPr/>
                              <wpg:grpSpPr>
                                <a:xfrm>
                                  <a:off x="0" y="403612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89525380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8F316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540293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25634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163425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C1E01B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6B52A" id="Gruppieren 198" o:spid="_x0000_s1177" style="position:absolute;left:0;text-align:left;margin-left:255.55pt;margin-top:15.05pt;width:122.3pt;height:50.35pt;z-index:252314960" coordsize="15533,639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">
                      <v:shape id="Bild 80" o:spid="_x0000_s1178" type="#_x0000_t75" alt="5a" style="position:absolute;left:52;width:15481;height:5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" stroked="t" strokecolor="white [3212]">
                        <v:imagedata r:id="rId129" o:title="5a"/>
                        <v:path arrowok="t"/>
                      </v:shape>
                      <v:group id="_x0000_s1179" style="position:absolute;top:403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">
                        <v:shape id="Textfeld 117" o:spid="_x0000_s118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37B8F316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8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D525634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82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AC1E01B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B42A6D6" w14:textId="77777777" w:rsidR="003610BA" w:rsidRPr="00327660" w:rsidRDefault="003610BA" w:rsidP="00D04171">
            <w:pPr>
              <w:pStyle w:val="Impressum"/>
            </w:pPr>
          </w:p>
        </w:tc>
      </w:tr>
      <w:tr w:rsidR="003610BA" w:rsidRPr="00053C69" w14:paraId="2DF61FC7" w14:textId="77777777" w:rsidTr="00D04171">
        <w:tc>
          <w:tcPr>
            <w:tcW w:w="780" w:type="dxa"/>
          </w:tcPr>
          <w:p w14:paraId="38225E5E" w14:textId="77777777" w:rsidR="003610BA" w:rsidRPr="00053C69" w:rsidRDefault="003610BA" w:rsidP="00D04171"/>
        </w:tc>
        <w:tc>
          <w:tcPr>
            <w:tcW w:w="316" w:type="dxa"/>
          </w:tcPr>
          <w:p w14:paraId="198B03EF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8223" w:type="dxa"/>
            <w:gridSpan w:val="4"/>
          </w:tcPr>
          <w:p w14:paraId="05229BC1" w14:textId="77777777" w:rsidR="003610BA" w:rsidRDefault="003610BA" w:rsidP="00D04171">
            <w:r w:rsidRPr="00053C69">
              <w:t>Schreibe zu de</w:t>
            </w:r>
            <w:r>
              <w:t>n Schritten auf de</w:t>
            </w:r>
            <w:r w:rsidRPr="00053C69">
              <w:t xml:space="preserve">m Zahlenstrahl </w:t>
            </w:r>
            <w:r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1BBDE9DF" w14:textId="77777777" w:rsidR="003610BA" w:rsidRDefault="003610BA" w:rsidP="00D04171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5FC1D0AC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</w:t>
            </w:r>
          </w:p>
        </w:tc>
        <w:tc>
          <w:tcPr>
            <w:tcW w:w="425" w:type="dxa"/>
          </w:tcPr>
          <w:p w14:paraId="296F4D5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5E6FAC20" w14:textId="77777777" w:rsidTr="00D04171">
        <w:tc>
          <w:tcPr>
            <w:tcW w:w="780" w:type="dxa"/>
          </w:tcPr>
          <w:p w14:paraId="562DD8BA" w14:textId="77777777" w:rsidR="003610BA" w:rsidRPr="00053C69" w:rsidRDefault="003610BA" w:rsidP="00D04171"/>
        </w:tc>
        <w:tc>
          <w:tcPr>
            <w:tcW w:w="316" w:type="dxa"/>
          </w:tcPr>
          <w:p w14:paraId="37E043B1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3191BB43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</w:p>
        </w:tc>
        <w:tc>
          <w:tcPr>
            <w:tcW w:w="425" w:type="dxa"/>
          </w:tcPr>
          <w:p w14:paraId="3EC9CAA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3EF7FAB5" w14:textId="77777777" w:rsidTr="00D04171">
        <w:tc>
          <w:tcPr>
            <w:tcW w:w="780" w:type="dxa"/>
          </w:tcPr>
          <w:p w14:paraId="7D2B2A74" w14:textId="77777777" w:rsidR="003610BA" w:rsidRPr="00053C69" w:rsidRDefault="003610BA" w:rsidP="00D04171"/>
        </w:tc>
        <w:tc>
          <w:tcPr>
            <w:tcW w:w="316" w:type="dxa"/>
          </w:tcPr>
          <w:p w14:paraId="7C089461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7031512F" w14:textId="5A0F7777" w:rsidR="003610BA" w:rsidRPr="004B54C0" w:rsidRDefault="003610BA" w:rsidP="00D04171">
            <w:pPr>
              <w:rPr>
                <w:rFonts w:cstheme="minorHAnsi"/>
              </w:rPr>
            </w:pPr>
            <w:r w:rsidRPr="004B54C0">
              <w:rPr>
                <w:rFonts w:cstheme="minorHAnsi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313936" behindDoc="0" locked="0" layoutInCell="1" allowOverlap="1" wp14:anchorId="078492BF" wp14:editId="74EC16C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271088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BF5622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582687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ACA29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8492BF" id="Gruppieren 124" o:spid="_x0000_s1183" style="position:absolute;margin-left:255.2pt;margin-top:21.35pt;width:108.75pt;height:18.55pt;z-index:252313936;mso-width-relative:margin" coordsize="18014,2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">
                      <v:shape id="Textfeld 117" o:spid="_x0000_s1184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2ABF5622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5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9582687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6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15CACA29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B54C0">
              <w:rPr>
                <w:rFonts w:cstheme="minorHAnsi"/>
                <w:noProof/>
              </w:rPr>
              <w:drawing>
                <wp:anchor distT="0" distB="0" distL="114300" distR="114300" simplePos="0" relativeHeight="252312912" behindDoc="0" locked="0" layoutInCell="1" allowOverlap="1" wp14:anchorId="513A5093" wp14:editId="1F50AC3B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64482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4C0">
              <w:rPr>
                <w:rFonts w:cstheme="minorHAnsi"/>
              </w:rPr>
              <w:t xml:space="preserve">Zeichne in den Zahlenstrahl passende Schritte </w:t>
            </w:r>
          </w:p>
          <w:p w14:paraId="2F047355" w14:textId="5197437E" w:rsidR="003610BA" w:rsidRPr="004B54C0" w:rsidRDefault="003610BA" w:rsidP="00D04171">
            <w:pPr>
              <w:rPr>
                <w:rFonts w:cstheme="minorHAnsi"/>
                <w:noProof/>
              </w:rPr>
            </w:pPr>
            <w:r w:rsidRPr="004B54C0">
              <w:rPr>
                <w:rFonts w:cstheme="minorHAnsi"/>
              </w:rPr>
              <w:t xml:space="preserve">zur </w:t>
            </w:r>
            <w:r>
              <w:rPr>
                <w:rFonts w:cstheme="minorHAnsi"/>
              </w:rPr>
              <w:t>Divisions-Aufgabe</w:t>
            </w:r>
            <w:r w:rsidRPr="004B54C0">
              <w:rPr>
                <w:rFonts w:cstheme="minorHAnsi"/>
              </w:rPr>
              <w:t xml:space="preserve">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20 : 5</w:t>
            </w:r>
            <w:r w:rsidR="00EF5B18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 xml:space="preserve"> </w:t>
            </w:r>
            <w:r w:rsidR="00EF5B18" w:rsidRPr="002C29FD">
              <w:rPr>
                <w:rFonts w:ascii="Comic Sans MS" w:hAnsi="Comic Sans MS" w:cstheme="minorHAnsi"/>
                <w:sz w:val="20"/>
                <w:szCs w:val="20"/>
              </w:rPr>
              <w:t>ein</w:t>
            </w:r>
            <w:r w:rsidRPr="00EF5B18">
              <w:rPr>
                <w:rFonts w:cstheme="minorHAnsi"/>
              </w:rPr>
              <w:t>.</w:t>
            </w:r>
            <w:r w:rsidRPr="004B54C0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425" w:type="dxa"/>
          </w:tcPr>
          <w:p w14:paraId="58C9561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2068293D" w14:textId="77777777" w:rsidTr="00D04171">
        <w:tc>
          <w:tcPr>
            <w:tcW w:w="780" w:type="dxa"/>
          </w:tcPr>
          <w:p w14:paraId="4A59C97F" w14:textId="77777777" w:rsidR="003610BA" w:rsidRPr="00053C69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7193DB82" w14:textId="77777777" w:rsidR="003610BA" w:rsidRPr="00327660" w:rsidRDefault="003610BA" w:rsidP="00D04171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50590A47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  <w:p w14:paraId="02EC2FF8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</w:tc>
        <w:tc>
          <w:tcPr>
            <w:tcW w:w="425" w:type="dxa"/>
          </w:tcPr>
          <w:p w14:paraId="39F8FF55" w14:textId="77777777" w:rsidR="003610BA" w:rsidRPr="00053C69" w:rsidRDefault="003610BA" w:rsidP="00D04171">
            <w:pPr>
              <w:pStyle w:val="Impressum"/>
            </w:pPr>
          </w:p>
        </w:tc>
      </w:tr>
      <w:tr w:rsidR="003610BA" w:rsidRPr="00053C69" w14:paraId="19EF8EFD" w14:textId="77777777" w:rsidTr="00D04171">
        <w:tc>
          <w:tcPr>
            <w:tcW w:w="780" w:type="dxa"/>
          </w:tcPr>
          <w:p w14:paraId="5702CCF8" w14:textId="77777777" w:rsidR="003610BA" w:rsidRPr="00053C69" w:rsidRDefault="003610BA" w:rsidP="00D04171"/>
        </w:tc>
        <w:tc>
          <w:tcPr>
            <w:tcW w:w="8539" w:type="dxa"/>
            <w:gridSpan w:val="5"/>
          </w:tcPr>
          <w:p w14:paraId="217E2EB2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00D22C06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1A6FC1FC" w14:textId="77777777" w:rsidTr="00D04171">
        <w:trPr>
          <w:trHeight w:val="303"/>
        </w:trPr>
        <w:tc>
          <w:tcPr>
            <w:tcW w:w="780" w:type="dxa"/>
          </w:tcPr>
          <w:p w14:paraId="164D4B38" w14:textId="77777777" w:rsidR="003610BA" w:rsidRPr="00053C69" w:rsidRDefault="003610BA" w:rsidP="00D04171">
            <w:pPr>
              <w:pStyle w:val="berschrift6"/>
              <w:spacing w:before="120" w:afterLines="60" w:after="144"/>
            </w:pPr>
            <w:r>
              <w:t>3</w:t>
            </w:r>
          </w:p>
        </w:tc>
        <w:tc>
          <w:tcPr>
            <w:tcW w:w="8964" w:type="dxa"/>
            <w:gridSpan w:val="6"/>
          </w:tcPr>
          <w:p w14:paraId="2E4B5104" w14:textId="77777777" w:rsidR="003610BA" w:rsidRPr="006268AA" w:rsidRDefault="003610BA" w:rsidP="00D04171">
            <w:pPr>
              <w:pStyle w:val="berschrift6"/>
              <w:rPr>
                <w:sz w:val="13"/>
                <w:szCs w:val="13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>
              <w:br/>
            </w:r>
          </w:p>
        </w:tc>
      </w:tr>
      <w:tr w:rsidR="003610BA" w:rsidRPr="00053C69" w14:paraId="7CC91A46" w14:textId="77777777" w:rsidTr="00D04171">
        <w:tc>
          <w:tcPr>
            <w:tcW w:w="780" w:type="dxa"/>
          </w:tcPr>
          <w:p w14:paraId="4C71B33B" w14:textId="77777777" w:rsidR="003610BA" w:rsidRPr="00053C69" w:rsidRDefault="003610BA" w:rsidP="00D04171"/>
        </w:tc>
        <w:tc>
          <w:tcPr>
            <w:tcW w:w="2266" w:type="dxa"/>
            <w:gridSpan w:val="2"/>
            <w:shd w:val="clear" w:color="auto" w:fill="auto"/>
          </w:tcPr>
          <w:p w14:paraId="40F5B5FD" w14:textId="77777777" w:rsidR="003610BA" w:rsidRPr="00053C69" w:rsidRDefault="003610BA" w:rsidP="00D04171">
            <w:r w:rsidRPr="00053C69">
              <w:t xml:space="preserve">Rechts siehst du eine Rechengeschichte. </w:t>
            </w:r>
          </w:p>
          <w:p w14:paraId="2D537B16" w14:textId="77777777" w:rsidR="003610BA" w:rsidRPr="009C6882" w:rsidRDefault="003610BA" w:rsidP="00D04171">
            <w:r w:rsidRPr="00053C69">
              <w:t>Erfinde eine eigene Rechengeschichte zu</w:t>
            </w:r>
            <w:r>
              <w:t>r</w:t>
            </w:r>
            <w:r w:rsidRPr="00053C69">
              <w:t xml:space="preserve"> </w:t>
            </w:r>
            <w:r>
              <w:br/>
            </w:r>
            <w:r w:rsidRPr="00053C69">
              <w:t xml:space="preserve">Aufgabe </w:t>
            </w:r>
            <w:r w:rsidRPr="009C6882">
              <w:rPr>
                <w:b/>
              </w:rPr>
              <w:t>48 : 6</w:t>
            </w:r>
            <w:r w:rsidRPr="00EE3199">
              <w:rPr>
                <w:rFonts w:cstheme="minorHAnsi"/>
                <w:b/>
              </w:rPr>
              <w:t xml:space="preserve"> = 8</w:t>
            </w:r>
            <w:r w:rsidRPr="009C6882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76A5BC1A" w14:textId="77777777" w:rsidR="003610BA" w:rsidRDefault="003610BA" w:rsidP="00D04171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</w:t>
            </w:r>
          </w:p>
          <w:p w14:paraId="4F2E2BBA" w14:textId="77777777" w:rsidR="003610BA" w:rsidRPr="00200F3D" w:rsidRDefault="003610BA" w:rsidP="00D04171">
            <w:pPr>
              <w:ind w:left="85"/>
            </w:pPr>
            <w:r w:rsidRPr="00200F3D">
              <w:t>Minus-Aufgabe:</w:t>
            </w:r>
          </w:p>
          <w:p w14:paraId="39506932" w14:textId="77777777" w:rsidR="003610BA" w:rsidRDefault="003610BA" w:rsidP="00D04171">
            <w:pPr>
              <w:ind w:left="85"/>
            </w:pPr>
            <w:r>
              <w:t>Rechengeschichte:</w:t>
            </w:r>
          </w:p>
          <w:p w14:paraId="5CE068D9" w14:textId="77777777" w:rsidR="003610BA" w:rsidRDefault="003610BA" w:rsidP="00D04171">
            <w:pPr>
              <w:ind w:left="85"/>
            </w:pPr>
          </w:p>
          <w:p w14:paraId="282323D3" w14:textId="77777777" w:rsidR="003610BA" w:rsidRDefault="003610BA" w:rsidP="00D04171">
            <w:pPr>
              <w:ind w:left="85"/>
            </w:pPr>
            <w:r>
              <w:t>Frage:</w:t>
            </w:r>
          </w:p>
          <w:p w14:paraId="67222B12" w14:textId="77777777" w:rsidR="003610BA" w:rsidRPr="00053C69" w:rsidRDefault="003610BA" w:rsidP="00D04171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829" w:type="dxa"/>
            <w:shd w:val="clear" w:color="auto" w:fill="E6E6E6"/>
          </w:tcPr>
          <w:p w14:paraId="24DB2E14" w14:textId="77777777" w:rsidR="003610BA" w:rsidRDefault="003610BA" w:rsidP="00D04171"/>
          <w:p w14:paraId="07837542" w14:textId="77777777" w:rsidR="003610BA" w:rsidRPr="00200F3D" w:rsidRDefault="003610BA" w:rsidP="00D04171">
            <w:r w:rsidRPr="00200F3D">
              <w:t>19 – 8 = 11</w:t>
            </w:r>
          </w:p>
          <w:p w14:paraId="59361D19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Sammelbilder,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0C0723CC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08F5092D" w14:textId="77777777" w:rsidR="003610BA" w:rsidRDefault="003610BA" w:rsidP="002C29FD">
            <w:pPr>
              <w:spacing w:after="40"/>
              <w:ind w:right="-108"/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3B6DC270" w14:textId="77777777" w:rsidR="003610BA" w:rsidRPr="00053C69" w:rsidRDefault="003610BA" w:rsidP="00D04171">
            <w:pPr>
              <w:rPr>
                <w:i/>
              </w:rPr>
            </w:pPr>
          </w:p>
        </w:tc>
      </w:tr>
      <w:tr w:rsidR="003610BA" w:rsidRPr="00053C69" w14:paraId="3CE6E9CA" w14:textId="77777777" w:rsidTr="00D04171">
        <w:tc>
          <w:tcPr>
            <w:tcW w:w="780" w:type="dxa"/>
          </w:tcPr>
          <w:p w14:paraId="4A01FC98" w14:textId="77777777" w:rsidR="003610BA" w:rsidRPr="00053C69" w:rsidRDefault="003610BA" w:rsidP="00D04171">
            <w:pPr>
              <w:rPr>
                <w:noProof/>
              </w:rPr>
            </w:pPr>
          </w:p>
        </w:tc>
        <w:tc>
          <w:tcPr>
            <w:tcW w:w="8539" w:type="dxa"/>
            <w:gridSpan w:val="5"/>
          </w:tcPr>
          <w:p w14:paraId="49443526" w14:textId="77777777" w:rsidR="003610BA" w:rsidRPr="005A2657" w:rsidRDefault="003610BA" w:rsidP="00D04171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>Meine Rechengeschichte</w:t>
            </w:r>
            <w:r>
              <w:t xml:space="preserve"> zu 48 : 6 = 8   </w:t>
            </w:r>
            <w:r w:rsidRPr="005A2657">
              <w:rPr>
                <w:color w:val="7F7F7F" w:themeColor="text1" w:themeTint="80"/>
              </w:rPr>
              <w:t>________________________________________</w:t>
            </w:r>
          </w:p>
          <w:p w14:paraId="58B7DC27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2085ACD8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_____________________________________</w:t>
            </w:r>
          </w:p>
          <w:p w14:paraId="4344AACB" w14:textId="77777777" w:rsidR="003610BA" w:rsidRPr="000C2A49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</w:t>
            </w:r>
          </w:p>
        </w:tc>
        <w:tc>
          <w:tcPr>
            <w:tcW w:w="425" w:type="dxa"/>
          </w:tcPr>
          <w:p w14:paraId="3C58FCCC" w14:textId="77777777" w:rsidR="003610BA" w:rsidRPr="00053C69" w:rsidRDefault="003610BA" w:rsidP="00D04171"/>
        </w:tc>
      </w:tr>
    </w:tbl>
    <w:p w14:paraId="75D36B98" w14:textId="77777777" w:rsidR="003610BA" w:rsidRDefault="003610BA" w:rsidP="003C1F98">
      <w:pPr>
        <w:sectPr w:rsidR="003610BA" w:rsidSect="00BE1C19">
          <w:headerReference w:type="default" r:id="rId13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166F6D41" w14:textId="6125D945" w:rsidR="00AD4928" w:rsidRDefault="00AD4928" w:rsidP="00AD4928">
            <w:pPr>
              <w:pStyle w:val="berschrift1"/>
            </w:pPr>
            <w:r w:rsidRPr="000067E8">
              <w:t xml:space="preserve">Ich kann </w:t>
            </w:r>
            <w:r w:rsidR="001A42BE">
              <w:t xml:space="preserve">Divisions-Aufgaben </w:t>
            </w:r>
            <w:r w:rsidRPr="000067E8">
              <w:t>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2542C1">
        <w:trPr>
          <w:trHeight w:val="737"/>
        </w:trPr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35F2A47F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1650224" behindDoc="0" locked="0" layoutInCell="1" allowOverlap="1" wp14:anchorId="20CB7C5D" wp14:editId="139D9B88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 xml:space="preserve">Bonbons gerecht </w:t>
            </w:r>
            <w:r w:rsidR="00DA0C15">
              <w:t>ver</w:t>
            </w:r>
            <w:r w:rsidRPr="00967AB8">
              <w:t>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5A699E3E" w:rsidR="00AD4928" w:rsidRPr="00735D3C" w:rsidRDefault="003469E3" w:rsidP="00AD4928">
            <w:pPr>
              <w:pStyle w:val="Text"/>
              <w:rPr>
                <w:rFonts w:ascii="Times New Roman" w:hAnsi="Times New Roman"/>
                <w:sz w:val="24"/>
              </w:rPr>
            </w:pPr>
            <w:r>
              <w:t>Stelle die Situation mit Plättchen dar</w:t>
            </w:r>
            <w:r w:rsidR="00AD4928" w:rsidRPr="00E14948">
              <w:t>.</w:t>
            </w:r>
            <w:r w:rsidR="00AD4928" w:rsidRPr="00E14948">
              <w:rPr>
                <w:rFonts w:ascii="Times New Roman" w:hAnsi="Times New Roman"/>
                <w:sz w:val="24"/>
              </w:rPr>
              <w:t xml:space="preserve"> </w:t>
            </w:r>
            <w:r w:rsidR="00AD4928" w:rsidRPr="00E14948">
              <w:rPr>
                <w:rFonts w:ascii="Times New Roman" w:hAnsi="Times New Roman"/>
                <w:sz w:val="24"/>
              </w:rPr>
              <w:br/>
            </w:r>
            <w:r w:rsidR="00AD4928"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00F27B4E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4DD263DB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</w:t>
            </w:r>
            <w:r w:rsidR="00825DFF">
              <w:t>Divisions-Aufgabe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32C87804" w:rsidR="00AD4928" w:rsidRPr="00E14948" w:rsidRDefault="00AD4928" w:rsidP="00AD4928">
            <w:pPr>
              <w:pStyle w:val="Text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5561B08B" w:rsidR="00AD4928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0A12754E" w:rsidR="00AD4928" w:rsidRPr="00E14948" w:rsidRDefault="00825DFF" w:rsidP="00AD4928">
            <w:pPr>
              <w:pStyle w:val="Text"/>
            </w:pPr>
            <w:r>
              <w:t>Divisions-Aufgabe</w:t>
            </w:r>
            <w:r w:rsidR="00AD4928" w:rsidRPr="00E14948">
              <w:t>:</w:t>
            </w:r>
            <w:r w:rsidR="00AD4928"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47EF2CB1" w:rsidR="00CD3FFB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53D08105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9D27A0C" w:rsidR="00CD3FFB" w:rsidRPr="00E14948" w:rsidRDefault="00CD3FFB" w:rsidP="00CD3FFB">
            <w:pPr>
              <w:pStyle w:val="Text"/>
            </w:pPr>
            <w:r w:rsidRPr="00E14948">
              <w:t>Erklär</w:t>
            </w:r>
            <w:r w:rsidR="003469E3">
              <w:t>t</w:t>
            </w:r>
            <w:r w:rsidRPr="00E14948">
              <w:t xml:space="preserve"> </w:t>
            </w:r>
            <w:r w:rsidR="003469E3">
              <w:t>euer</w:t>
            </w:r>
            <w:r w:rsidR="003469E3" w:rsidRPr="00E14948">
              <w:t xml:space="preserve"> </w:t>
            </w:r>
            <w:r w:rsidRPr="00E14948">
              <w:t>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Default="00F37035" w:rsidP="00F37035">
      <w:pPr>
        <w:spacing w:line="240" w:lineRule="auto"/>
      </w:pPr>
    </w:p>
    <w:p w14:paraId="4DA0756B" w14:textId="77777777" w:rsidR="002542C1" w:rsidRPr="00E14948" w:rsidRDefault="002542C1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2542C1">
        <w:trPr>
          <w:trHeight w:val="792"/>
        </w:trPr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6DD9B3B8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063207F0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</w:t>
            </w:r>
            <w:r w:rsidR="00825DFF">
              <w:t>Divisions-Aufgabe</w:t>
            </w:r>
            <w:r w:rsidRPr="00A71530">
              <w:rPr>
                <w:rFonts w:asciiTheme="minorHAnsi" w:hAnsiTheme="minorHAnsi" w:cstheme="minorHAnsi"/>
              </w:rPr>
              <w:t xml:space="preserve"> </w:t>
            </w:r>
            <w:r w:rsidRPr="00351B12">
              <w:rPr>
                <w:rFonts w:ascii="Comic Sans MS" w:hAnsi="Comic Sans MS" w:cstheme="minorHAnsi"/>
                <w:b/>
                <w:sz w:val="21"/>
                <w:szCs w:val="18"/>
              </w:rPr>
              <w:t>25 : 3</w:t>
            </w:r>
            <w:r w:rsidRPr="00A71530">
              <w:rPr>
                <w:rFonts w:asciiTheme="minorHAnsi" w:hAnsiTheme="minorHAnsi" w:cstheme="minorHAnsi"/>
              </w:rPr>
              <w:t>.</w:t>
            </w:r>
            <w:r w:rsidRPr="00E14948">
              <w:t xml:space="preserve">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4A49D6AF" w:rsidR="00F37035" w:rsidRPr="00E14948" w:rsidRDefault="00F37035" w:rsidP="002E0FA7">
            <w:pPr>
              <w:pStyle w:val="Text"/>
            </w:pPr>
            <w:r w:rsidRPr="00E14948">
              <w:t xml:space="preserve">Erfinde </w:t>
            </w:r>
            <w:r w:rsidR="003724C0">
              <w:t>ebenso</w:t>
            </w:r>
            <w:r w:rsidR="003724C0" w:rsidRPr="00E14948">
              <w:t xml:space="preserve"> </w:t>
            </w:r>
            <w:r w:rsidRPr="00E14948">
              <w:t>eine Geschichte, in der Bonbons verteilt werden</w:t>
            </w:r>
            <w:r w:rsidR="00735D3C">
              <w:t xml:space="preserve"> und ein Rest übrig</w:t>
            </w:r>
            <w:r w:rsidR="00536213">
              <w:t>bleibt</w:t>
            </w:r>
            <w:r w:rsidR="00735D3C">
              <w:t>.</w:t>
            </w:r>
          </w:p>
          <w:p w14:paraId="707B7903" w14:textId="24EE385D" w:rsidR="00F37035" w:rsidRPr="00E14948" w:rsidRDefault="00F37035" w:rsidP="002E0FA7">
            <w:pPr>
              <w:pStyle w:val="Text"/>
            </w:pPr>
            <w:proofErr w:type="gramStart"/>
            <w:r w:rsidRPr="00E14948">
              <w:t>Finde</w:t>
            </w:r>
            <w:proofErr w:type="gramEnd"/>
            <w:r w:rsidRPr="00E14948">
              <w:t xml:space="preserve"> da</w:t>
            </w:r>
            <w:r w:rsidR="0013679C">
              <w:t>zu</w:t>
            </w:r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1CC31E0D" w:rsidR="00F37035" w:rsidRDefault="00F37035" w:rsidP="002E0FA7">
            <w:pPr>
              <w:pStyle w:val="Text"/>
            </w:pPr>
            <w:proofErr w:type="gramStart"/>
            <w:r w:rsidRPr="00E14948">
              <w:t>Finde</w:t>
            </w:r>
            <w:proofErr w:type="gramEnd"/>
            <w:r w:rsidRPr="00E14948">
              <w:t xml:space="preserve"> </w:t>
            </w:r>
            <w:r w:rsidR="00825DFF">
              <w:t>Divisions-Aufgabe</w:t>
            </w:r>
            <w:r w:rsidRPr="00E14948">
              <w:t>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05468016" w14:textId="19162027" w:rsidR="00F37035" w:rsidRPr="00E14948" w:rsidRDefault="005855D4" w:rsidP="004D383A">
            <w:pPr>
              <w:pStyle w:val="berschrift2"/>
            </w:pPr>
            <w:r w:rsidRPr="005855D4">
              <w:t>Divisions- und Multiplikations</w:t>
            </w:r>
            <w:r w:rsidR="00E91F87">
              <w:t>-A</w:t>
            </w:r>
            <w:r w:rsidRPr="005855D4">
              <w:t>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2"/>
          </w:tcPr>
          <w:p w14:paraId="781B8937" w14:textId="6CEFE2DC" w:rsidR="00F37035" w:rsidRPr="0074179A" w:rsidRDefault="001A42BE" w:rsidP="004D383A">
            <w:pPr>
              <w:pStyle w:val="berschrift3"/>
            </w:pPr>
            <w:r>
              <w:t xml:space="preserve">Divisions-Aufgaben </w:t>
            </w:r>
            <w:r w:rsidR="003811BF" w:rsidRPr="00E14948">
              <w:t xml:space="preserve">mit Punktebildern </w:t>
            </w:r>
            <w:r w:rsidR="003811BF"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</w:tcPr>
          <w:p w14:paraId="0154F3B7" w14:textId="5A3B299E" w:rsidR="002542C1" w:rsidRDefault="003811BF" w:rsidP="009636AA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Emily, Maurice und Jonas teilen sich 12 Bonbons.</w:t>
            </w:r>
            <w:r w:rsidR="009636AA">
              <w:rPr>
                <w:noProof/>
              </w:rPr>
              <w:t xml:space="preserve"> </w:t>
            </w:r>
            <w:r w:rsidRPr="00E14948">
              <w:rPr>
                <w:noProof/>
              </w:rPr>
              <w:t xml:space="preserve">Wie viele Bonbons </w:t>
            </w:r>
            <w:r w:rsidR="009636AA">
              <w:rPr>
                <w:noProof/>
              </w:rPr>
              <w:t>b</w:t>
            </w:r>
            <w:r w:rsidRPr="00E14948">
              <w:rPr>
                <w:noProof/>
              </w:rPr>
              <w:t>ekommt jedes Kind?</w:t>
            </w:r>
            <w:r>
              <w:rPr>
                <w:noProof/>
              </w:rPr>
              <w:t xml:space="preserve"> Zeichne.</w:t>
            </w:r>
            <w:r w:rsidRPr="00E14948">
              <w:rPr>
                <w:noProof/>
              </w:rPr>
              <w:t xml:space="preserve"> </w:t>
            </w:r>
            <w:r>
              <w:rPr>
                <w:noProof/>
              </w:rPr>
              <w:t>Welche Aufgabe passt dazu?</w:t>
            </w:r>
          </w:p>
          <w:p w14:paraId="7A74EC19" w14:textId="3AAD1BB7" w:rsidR="009636AA" w:rsidRPr="00E14948" w:rsidRDefault="009636AA" w:rsidP="009636A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73" behindDoc="0" locked="0" layoutInCell="1" allowOverlap="1" wp14:anchorId="76AC8FB0" wp14:editId="39B17D1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103371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EE2FE3" id="Gruppieren 424" o:spid="_x0000_s1026" style="position:absolute;margin-left:293.35pt;margin-top:8.15pt;width:99.05pt;height:52.3pt;z-index:251650173" coordorigin="6376,2463" coordsize="1981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&#13;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37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38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39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40" o:title=""/>
                      </v:shape>
                    </v:group>
                  </w:pict>
                </mc:Fallback>
              </mc:AlternateConten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152D0CC4" w14:textId="5F45849F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</w:r>
            <w:proofErr w:type="gramStart"/>
            <w:r>
              <w:t>E</w:t>
            </w:r>
            <w:r w:rsidRPr="00E14948">
              <w:t>rkläre</w:t>
            </w:r>
            <w:proofErr w:type="gramEnd"/>
            <w:r w:rsidRPr="00E14948">
              <w:t xml:space="preserve">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0CDA8AAF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</w:tcPr>
          <w:p w14:paraId="1AF2224F" w14:textId="42B565AF" w:rsidR="00F37035" w:rsidRPr="00E14948" w:rsidRDefault="00F37035" w:rsidP="002E0FA7">
            <w:pPr>
              <w:pStyle w:val="Text"/>
            </w:pPr>
            <w:r>
              <w:t xml:space="preserve">Welche </w:t>
            </w:r>
            <w:r w:rsidR="00825DFF">
              <w:t>Divisions-Aufgabe</w:t>
            </w:r>
            <w:r>
              <w:t xml:space="preserve">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3F1AB678" w:rsidR="00F37035" w:rsidRPr="00E14948" w:rsidRDefault="00FC6D29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ED6F06F" wp14:editId="73E9DD3F">
                  <wp:extent cx="360000" cy="272386"/>
                  <wp:effectExtent l="0" t="0" r="2540" b="0"/>
                  <wp:docPr id="488735346" name="Grafik 4887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</w:tcPr>
          <w:p w14:paraId="648FE249" w14:textId="25B8F95D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 xml:space="preserve">3 · 4 = </w:t>
            </w:r>
            <w:r w:rsidR="009B6775">
              <w:rPr>
                <w:rFonts w:ascii="Comic Sans MS" w:hAnsi="Comic Sans MS"/>
                <w:b/>
                <w:bCs/>
              </w:rPr>
              <w:t>?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2753F2C1" w:rsidR="00F37035" w:rsidRDefault="00F37035" w:rsidP="002E0FA7">
            <w:pPr>
              <w:pStyle w:val="Listenabsatz"/>
            </w:pPr>
            <w:r>
              <w:t xml:space="preserve">Wieso gehören </w:t>
            </w:r>
            <w:r w:rsidR="009B6775">
              <w:t>Multiplikations</w:t>
            </w:r>
            <w:r>
              <w:t xml:space="preserve">- und </w:t>
            </w:r>
            <w:r w:rsidR="00825DFF">
              <w:t>Divisions-Aufgabe</w:t>
            </w:r>
            <w:r>
              <w:t xml:space="preserve"> zum gleichen Bild? </w:t>
            </w:r>
          </w:p>
          <w:p w14:paraId="0CB2F957" w14:textId="424F9541" w:rsidR="00F37035" w:rsidRDefault="0013679C" w:rsidP="005855D4">
            <w:pPr>
              <w:pStyle w:val="Listenabsatz"/>
            </w:pPr>
            <w:r>
              <w:t>W</w:t>
            </w:r>
            <w:r w:rsidR="00FC37DF">
              <w:t xml:space="preserve">onach kann man mit der </w:t>
            </w:r>
            <w:r w:rsidR="00825DFF">
              <w:t>Multiplikation</w:t>
            </w:r>
            <w:r>
              <w:t xml:space="preserve"> </w:t>
            </w:r>
            <w:r w:rsidR="00FC37DF">
              <w:t xml:space="preserve">bei den </w:t>
            </w:r>
            <w:r>
              <w:t>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 w:rsidR="00FC37DF">
              <w:rPr>
                <w:b/>
                <w:bCs/>
                <w:color w:val="327A86"/>
              </w:rPr>
              <w:t xml:space="preserve"> </w:t>
            </w:r>
            <w:r w:rsidR="00FC37DF" w:rsidRPr="00FC37DF">
              <w:t>fragen</w:t>
            </w:r>
            <w:r>
              <w:t>?</w:t>
            </w:r>
          </w:p>
          <w:p w14:paraId="56BA18DD" w14:textId="77777777" w:rsidR="009636AA" w:rsidRPr="00E14948" w:rsidRDefault="009636AA" w:rsidP="009636AA"/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2"/>
          </w:tcPr>
          <w:p w14:paraId="21F033B3" w14:textId="458BBF59" w:rsidR="003811BF" w:rsidRDefault="005855D4" w:rsidP="005855D4">
            <w:pPr>
              <w:pStyle w:val="berschrift3"/>
            </w:pPr>
            <w:r>
              <w:t xml:space="preserve">Mal und </w:t>
            </w:r>
            <w:proofErr w:type="gramStart"/>
            <w:r w:rsidR="00D015D5">
              <w:t>G</w:t>
            </w:r>
            <w:r>
              <w:t>eteilt</w:t>
            </w:r>
            <w:proofErr w:type="gramEnd"/>
            <w:r>
              <w:t xml:space="preserve">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4D1BA295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4" behindDoc="0" locked="0" layoutInCell="1" allowOverlap="1" wp14:anchorId="79E5D1C3" wp14:editId="6919A9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38428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 w:rsidRPr="00E14948">
              <w:rPr>
                <w:noProof/>
              </w:rPr>
              <w:t xml:space="preserve">                                                                                </w:t>
            </w:r>
            <w:r w:rsidR="00F37035">
              <w:rPr>
                <w:noProof/>
              </w:rPr>
              <w:t xml:space="preserve">               </w:t>
            </w:r>
            <w:r w:rsidR="00825DFF">
              <w:t>Divisions-Aufgabe</w:t>
            </w:r>
            <w:r w:rsidR="00F37035" w:rsidRPr="00E14948">
              <w:t xml:space="preserve">: </w:t>
            </w:r>
            <w:r w:rsidR="009452F9">
              <w:t xml:space="preserve">      </w:t>
            </w:r>
            <w:r w:rsidR="002115C7">
              <w:t xml:space="preserve">       </w:t>
            </w:r>
            <w:r w:rsidR="009452F9" w:rsidRPr="009452F9">
              <w:rPr>
                <w:color w:val="7F7F7F" w:themeColor="text1" w:themeTint="80"/>
              </w:rPr>
              <w:t>__________</w:t>
            </w:r>
          </w:p>
          <w:p w14:paraId="1A80DD6F" w14:textId="62A2AEE7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5" behindDoc="0" locked="0" layoutInCell="1" allowOverlap="1" wp14:anchorId="0D5168E8" wp14:editId="1889CB1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114628</wp:posOffset>
                  </wp:positionV>
                  <wp:extent cx="208280" cy="224790"/>
                  <wp:effectExtent l="0" t="0" r="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BB44E" w14:textId="4D72C765" w:rsidR="00F37035" w:rsidRPr="00E14948" w:rsidRDefault="00F37035" w:rsidP="002E0FA7">
            <w:pPr>
              <w:pStyle w:val="Text"/>
            </w:pPr>
          </w:p>
          <w:p w14:paraId="6B6C67CC" w14:textId="71B3826B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6" behindDoc="0" locked="0" layoutInCell="1" allowOverlap="1" wp14:anchorId="2BE4C840" wp14:editId="7941989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="002115C7">
              <w:t>P</w:t>
            </w:r>
            <w:r w:rsidR="00DA0C15">
              <w:t>assende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="00825DFF">
              <w:t>Multiplikations-Aufgabe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</w:t>
            </w:r>
            <w:r w:rsidR="009452F9">
              <w:t xml:space="preserve">   </w:t>
            </w:r>
          </w:p>
        </w:tc>
      </w:tr>
    </w:tbl>
    <w:p w14:paraId="322CA660" w14:textId="77777777" w:rsidR="009D03B5" w:rsidRDefault="009D03B5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218"/>
        <w:gridCol w:w="3969"/>
      </w:tblGrid>
      <w:tr w:rsidR="009D03B5" w:rsidRPr="004D383A" w14:paraId="2D7F344E" w14:textId="77777777" w:rsidTr="00E27FE8">
        <w:trPr>
          <w:trHeight w:val="623"/>
        </w:trPr>
        <w:tc>
          <w:tcPr>
            <w:tcW w:w="780" w:type="dxa"/>
          </w:tcPr>
          <w:p w14:paraId="099FCC48" w14:textId="53371BBE" w:rsidR="009D03B5" w:rsidRPr="00E14948" w:rsidRDefault="009D03B5" w:rsidP="00E27FE8">
            <w:pPr>
              <w:pStyle w:val="berschrift3"/>
              <w:spacing w:before="120"/>
            </w:pPr>
            <w:r>
              <w:t>2.3</w:t>
            </w:r>
          </w:p>
        </w:tc>
        <w:tc>
          <w:tcPr>
            <w:tcW w:w="8505" w:type="dxa"/>
            <w:gridSpan w:val="3"/>
          </w:tcPr>
          <w:p w14:paraId="526CA83E" w14:textId="2F11A28E" w:rsidR="009D03B5" w:rsidRPr="004D383A" w:rsidRDefault="009D03B5" w:rsidP="00E27FE8">
            <w:pPr>
              <w:pStyle w:val="berschrift3"/>
              <w:spacing w:before="120"/>
            </w:pPr>
            <w:r w:rsidRPr="00E14948">
              <w:t>Gleich</w:t>
            </w:r>
            <w:r>
              <w:t>große Gruppen bilden</w:t>
            </w:r>
          </w:p>
        </w:tc>
      </w:tr>
      <w:tr w:rsidR="009D03B5" w:rsidRPr="00E14948" w14:paraId="20BA1EBD" w14:textId="77777777" w:rsidTr="00E27FE8">
        <w:tc>
          <w:tcPr>
            <w:tcW w:w="780" w:type="dxa"/>
          </w:tcPr>
          <w:p w14:paraId="04066FC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05F9E34F" w14:textId="77777777" w:rsidR="009D03B5" w:rsidRPr="00E14948" w:rsidRDefault="009D03B5" w:rsidP="00E27FE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2"/>
          </w:tcPr>
          <w:p w14:paraId="5E91F6E9" w14:textId="1E2E8278" w:rsidR="009D03B5" w:rsidRPr="00E14948" w:rsidRDefault="009D03B5" w:rsidP="00E27FE8">
            <w:pPr>
              <w:pStyle w:val="Text"/>
            </w:pPr>
            <w:r>
              <w:t xml:space="preserve">Zeichne in das Bild die Gruppen ein. </w:t>
            </w:r>
            <w:proofErr w:type="gramStart"/>
            <w:r w:rsidRPr="00E14948">
              <w:t>Finde</w:t>
            </w:r>
            <w:proofErr w:type="gramEnd"/>
            <w:r w:rsidRPr="00E14948">
              <w:t xml:space="preserve"> eine passende </w:t>
            </w:r>
            <w:r w:rsidR="00825DFF">
              <w:t>Divisions-Aufgabe</w:t>
            </w:r>
            <w:r w:rsidRPr="00E14948">
              <w:t>.</w:t>
            </w:r>
          </w:p>
        </w:tc>
      </w:tr>
      <w:tr w:rsidR="009D03B5" w:rsidRPr="00E14948" w14:paraId="35B6044C" w14:textId="77777777" w:rsidTr="00E27FE8">
        <w:tc>
          <w:tcPr>
            <w:tcW w:w="780" w:type="dxa"/>
          </w:tcPr>
          <w:p w14:paraId="1F3A0730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0327DB4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7C0D1DE1" w14:textId="77777777" w:rsidR="009D03B5" w:rsidRDefault="009D03B5" w:rsidP="00E27FE8">
            <w:pPr>
              <w:pStyle w:val="Text"/>
            </w:pPr>
            <w:r w:rsidRPr="00E14948">
              <w:t xml:space="preserve">(1) In jeder Gruppe sollen 2 Kinder sein. </w:t>
            </w:r>
            <w:r>
              <w:br/>
            </w:r>
            <w:r w:rsidRPr="00E14948">
              <w:t>Wie viele Gruppen kann man bilden?</w:t>
            </w:r>
          </w:p>
          <w:p w14:paraId="1E40497C" w14:textId="77777777" w:rsidR="009D03B5" w:rsidRPr="00E14948" w:rsidRDefault="009D03B5" w:rsidP="00E27FE8">
            <w:pPr>
              <w:pStyle w:val="Text"/>
            </w:pPr>
          </w:p>
          <w:p w14:paraId="234FE08E" w14:textId="77777777" w:rsidR="009D03B5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1408C8" wp14:editId="34A1C4B0">
                  <wp:extent cx="1075055" cy="337185"/>
                  <wp:effectExtent l="0" t="0" r="4445" b="5715"/>
                  <wp:docPr id="206689216" name="Grafik 206689216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35A4C" wp14:editId="44ABDE97">
                  <wp:extent cx="1075055" cy="337185"/>
                  <wp:effectExtent l="0" t="0" r="4445" b="5715"/>
                  <wp:docPr id="606645109" name="Grafik 6066451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948">
              <w:t xml:space="preserve">  </w:t>
            </w:r>
          </w:p>
          <w:p w14:paraId="4A667E81" w14:textId="77777777" w:rsidR="009D03B5" w:rsidRPr="00EF231F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871D8D" wp14:editId="2A8563C5">
                  <wp:extent cx="1075055" cy="337185"/>
                  <wp:effectExtent l="0" t="0" r="4445" b="5715"/>
                  <wp:docPr id="1143223967" name="Grafik 114322396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14339" wp14:editId="7A8CC68F">
                  <wp:extent cx="1075055" cy="279400"/>
                  <wp:effectExtent l="0" t="0" r="4445" b="0"/>
                  <wp:docPr id="566207599" name="Grafik 5662075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90FE950" w14:textId="77777777" w:rsidR="009D03B5" w:rsidRPr="00E14948" w:rsidRDefault="009D03B5" w:rsidP="00E27FE8">
            <w:pPr>
              <w:pStyle w:val="Text"/>
            </w:pPr>
            <w:r w:rsidRPr="00E14948">
              <w:t xml:space="preserve">(2) In jeder Gruppe sollen 4 Kinder sein. </w:t>
            </w:r>
            <w:r>
              <w:br/>
            </w:r>
            <w:r w:rsidRPr="00E14948">
              <w:t>Wie viele Gruppen kann man bilden?</w:t>
            </w:r>
            <w:r>
              <w:br/>
            </w:r>
          </w:p>
          <w:p w14:paraId="527682B8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05AA4886" wp14:editId="70ACF7CC">
                  <wp:extent cx="1703742" cy="331076"/>
                  <wp:effectExtent l="0" t="0" r="0" b="0"/>
                  <wp:docPr id="1933979511" name="Grafik 1933979511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B2D3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6AB3303" wp14:editId="60D0D520">
                  <wp:extent cx="1703742" cy="331076"/>
                  <wp:effectExtent l="0" t="0" r="0" b="0"/>
                  <wp:docPr id="1868584463" name="Grafik 186858446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5" w:rsidRPr="00E14948" w14:paraId="4EF7185B" w14:textId="77777777" w:rsidTr="00E27FE8">
        <w:tc>
          <w:tcPr>
            <w:tcW w:w="780" w:type="dxa"/>
          </w:tcPr>
          <w:p w14:paraId="22CFA19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275F5DF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52661658" w14:textId="43785392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</w:tcPr>
          <w:p w14:paraId="31741FDC" w14:textId="340FE9B7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</w:tr>
      <w:tr w:rsidR="009D03B5" w:rsidRPr="00E14948" w14:paraId="0171F87C" w14:textId="77777777" w:rsidTr="00E27FE8">
        <w:trPr>
          <w:trHeight w:val="301"/>
        </w:trPr>
        <w:tc>
          <w:tcPr>
            <w:tcW w:w="780" w:type="dxa"/>
          </w:tcPr>
          <w:p w14:paraId="786E484D" w14:textId="77777777" w:rsidR="009D03B5" w:rsidRPr="00A71530" w:rsidRDefault="009D03B5" w:rsidP="00E27FE8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9D8ABBB" w14:textId="77777777" w:rsidR="009D03B5" w:rsidRPr="00A71530" w:rsidRDefault="009D03B5" w:rsidP="00E27FE8">
            <w:pPr>
              <w:pStyle w:val="berschriftTeilaufgaben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2"/>
          </w:tcPr>
          <w:p w14:paraId="48410537" w14:textId="77777777" w:rsidR="009D03B5" w:rsidRPr="00A71530" w:rsidRDefault="009D03B5" w:rsidP="00E27FE8">
            <w:pPr>
              <w:pStyle w:val="Text"/>
              <w:rPr>
                <w:sz w:val="10"/>
                <w:szCs w:val="10"/>
              </w:rPr>
            </w:pPr>
          </w:p>
        </w:tc>
      </w:tr>
      <w:tr w:rsidR="009D03B5" w:rsidRPr="00E14948" w14:paraId="178D911C" w14:textId="77777777" w:rsidTr="00E27FE8">
        <w:tc>
          <w:tcPr>
            <w:tcW w:w="780" w:type="dxa"/>
          </w:tcPr>
          <w:p w14:paraId="0C5656EF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6751D6E8" w14:textId="77777777" w:rsidR="009D03B5" w:rsidRPr="00E14948" w:rsidRDefault="009D03B5" w:rsidP="00E27FE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2"/>
          </w:tcPr>
          <w:p w14:paraId="49AE5D95" w14:textId="694EA86B" w:rsidR="009D03B5" w:rsidRDefault="009D03B5" w:rsidP="00E27FE8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 xml:space="preserve">? </w:t>
            </w:r>
            <w:r w:rsidR="00D07038">
              <w:br/>
            </w:r>
            <w:r>
              <w:t>Kreise ein. Begründe</w:t>
            </w:r>
            <w:r w:rsidR="00D07038">
              <w:t>:</w:t>
            </w:r>
            <w:r>
              <w:t xml:space="preserve">  Warum passen die anderen nicht?</w:t>
            </w:r>
          </w:p>
          <w:p w14:paraId="07A67D2D" w14:textId="77777777" w:rsidR="00EF5B18" w:rsidRDefault="00EF5B18" w:rsidP="00E27FE8">
            <w:pPr>
              <w:pStyle w:val="Text"/>
            </w:pPr>
          </w:p>
          <w:p w14:paraId="4148F073" w14:textId="77777777" w:rsidR="009D03B5" w:rsidRPr="00B678A7" w:rsidRDefault="009D03B5" w:rsidP="00E27FE8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>
              <w:rPr>
                <w:rFonts w:ascii="Comic Sans MS" w:hAnsi="Comic Sans MS"/>
                <w:color w:val="0070C0"/>
              </w:rPr>
              <w:t xml:space="preserve">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>5</w:t>
            </w:r>
            <w:r w:rsidRPr="00B678A7">
              <w:rPr>
                <w:rFonts w:ascii="Comic Sans MS" w:hAnsi="Comic Sans MS"/>
                <w:color w:val="0070C0"/>
              </w:rPr>
              <w:t xml:space="preserve">    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>
              <w:rPr>
                <w:rFonts w:ascii="Comic Sans MS" w:hAnsi="Comic Sans MS"/>
                <w:color w:val="0070C0"/>
              </w:rPr>
              <w:t xml:space="preserve">     2 · 10     16 : 2    8</w:t>
            </w:r>
            <w:r w:rsidRPr="00B678A7">
              <w:rPr>
                <w:rFonts w:ascii="Comic Sans MS" w:hAnsi="Comic Sans MS"/>
                <w:color w:val="0070C0"/>
              </w:rPr>
              <w:t xml:space="preserve"> · 2</w:t>
            </w:r>
            <w:r>
              <w:rPr>
                <w:rFonts w:ascii="Comic Sans MS" w:hAnsi="Comic Sans MS"/>
                <w:color w:val="0070C0"/>
              </w:rPr>
              <w:t xml:space="preserve"> 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 xml:space="preserve">4      </w:t>
            </w:r>
          </w:p>
          <w:p w14:paraId="263D4505" w14:textId="77777777" w:rsidR="009D03B5" w:rsidRPr="00E14948" w:rsidRDefault="009D03B5" w:rsidP="00E27FE8">
            <w:pPr>
              <w:pStyle w:val="Text"/>
            </w:pPr>
          </w:p>
        </w:tc>
      </w:tr>
      <w:tr w:rsidR="009D03B5" w:rsidRPr="00E14948" w14:paraId="405A8E5B" w14:textId="77777777" w:rsidTr="00E27FE8">
        <w:tc>
          <w:tcPr>
            <w:tcW w:w="780" w:type="dxa"/>
          </w:tcPr>
          <w:p w14:paraId="2D048CCE" w14:textId="77777777" w:rsidR="009D03B5" w:rsidRPr="00E14948" w:rsidRDefault="009D03B5" w:rsidP="00E27FE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D2110" wp14:editId="2DAD7EE5">
                  <wp:extent cx="360000" cy="272386"/>
                  <wp:effectExtent l="0" t="0" r="2540" b="0"/>
                  <wp:docPr id="1947759412" name="Grafik 194775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29A8611" w14:textId="77777777" w:rsidR="009D03B5" w:rsidRPr="00E14948" w:rsidRDefault="009D03B5" w:rsidP="00E27FE8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2"/>
          </w:tcPr>
          <w:p w14:paraId="1D15FBBE" w14:textId="77777777" w:rsidR="009D03B5" w:rsidRDefault="009D03B5" w:rsidP="00E27FE8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6F675906" w14:textId="51013DA9" w:rsidR="009D03B5" w:rsidRDefault="009D03B5" w:rsidP="00E27FE8">
            <w:pPr>
              <w:pStyle w:val="Listenabsatz"/>
            </w:pPr>
            <w:r>
              <w:t>W</w:t>
            </w:r>
            <w:r w:rsidR="00D07038">
              <w:t xml:space="preserve">onach </w:t>
            </w:r>
            <w:r>
              <w:t xml:space="preserve">fragt die </w:t>
            </w:r>
            <w:r w:rsidR="00825DFF">
              <w:t>Multiplikation</w:t>
            </w:r>
            <w:r w:rsidR="00D07038">
              <w:t>, auf welche Fr</w:t>
            </w:r>
            <w:r w:rsidR="009B6775">
              <w:t>a</w:t>
            </w:r>
            <w:r w:rsidR="00D07038">
              <w:t>ge ist das Ergebnis eine Antwort?</w:t>
            </w:r>
          </w:p>
          <w:p w14:paraId="6ACF3370" w14:textId="10019B3F" w:rsidR="009D03B5" w:rsidRDefault="009D03B5" w:rsidP="00E27FE8">
            <w:pPr>
              <w:pStyle w:val="Listenabsatz"/>
            </w:pPr>
            <w:r>
              <w:t xml:space="preserve">Wie lautet eine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  <w:p w14:paraId="29F53E0F" w14:textId="3E2C56AA" w:rsidR="009D03B5" w:rsidRPr="00E14948" w:rsidRDefault="009D03B5" w:rsidP="00E27FE8">
            <w:pPr>
              <w:pStyle w:val="Listenabsatz"/>
            </w:pPr>
            <w:r>
              <w:t xml:space="preserve">Wie lautet die andere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</w:tc>
      </w:tr>
    </w:tbl>
    <w:p w14:paraId="0BAE7902" w14:textId="0B4A084A" w:rsidR="009D03B5" w:rsidRDefault="009D03B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426"/>
        <w:gridCol w:w="1984"/>
        <w:gridCol w:w="425"/>
        <w:gridCol w:w="284"/>
        <w:gridCol w:w="2659"/>
      </w:tblGrid>
      <w:tr w:rsidR="00F37035" w:rsidRPr="00E14948" w14:paraId="3D685427" w14:textId="77777777" w:rsidTr="004D383A">
        <w:tc>
          <w:tcPr>
            <w:tcW w:w="780" w:type="dxa"/>
          </w:tcPr>
          <w:p w14:paraId="26A786F1" w14:textId="39B8A19E" w:rsidR="00F37035" w:rsidRPr="00E14948" w:rsidRDefault="00F37035" w:rsidP="00855078">
            <w:pPr>
              <w:pStyle w:val="berschrift3"/>
              <w:spacing w:before="0"/>
              <w:rPr>
                <w:noProof/>
              </w:rPr>
            </w:pPr>
            <w:r w:rsidRPr="00E14948">
              <w:rPr>
                <w:noProof/>
              </w:rPr>
              <w:lastRenderedPageBreak/>
              <w:t>2</w:t>
            </w:r>
            <w:r>
              <w:rPr>
                <w:noProof/>
              </w:rPr>
              <w:t>.</w:t>
            </w:r>
            <w:r w:rsidR="009D03B5">
              <w:rPr>
                <w:noProof/>
              </w:rPr>
              <w:t>4</w:t>
            </w:r>
          </w:p>
        </w:tc>
        <w:tc>
          <w:tcPr>
            <w:tcW w:w="8505" w:type="dxa"/>
            <w:gridSpan w:val="7"/>
          </w:tcPr>
          <w:p w14:paraId="03F08699" w14:textId="7FBBBE46" w:rsidR="00F37035" w:rsidRPr="00EC3862" w:rsidRDefault="001A42BE" w:rsidP="00855078">
            <w:pPr>
              <w:pStyle w:val="berschrift3"/>
              <w:spacing w:before="0"/>
            </w:pPr>
            <w:r>
              <w:t xml:space="preserve">Divisions-Aufgaben </w:t>
            </w:r>
            <w:r w:rsidR="00F37035" w:rsidRPr="00E14948">
              <w:t>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6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6"/>
          </w:tcPr>
          <w:p w14:paraId="3F9D455E" w14:textId="4028B908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0576" behindDoc="0" locked="0" layoutInCell="1" allowOverlap="1" wp14:anchorId="3251C9C4" wp14:editId="78EE0B37">
                      <wp:simplePos x="0" y="0"/>
                      <wp:positionH relativeFrom="column">
                        <wp:posOffset>4254828</wp:posOffset>
                      </wp:positionH>
                      <wp:positionV relativeFrom="paragraph">
                        <wp:posOffset>131445</wp:posOffset>
                      </wp:positionV>
                      <wp:extent cx="205740" cy="1771650"/>
                      <wp:effectExtent l="0" t="8255" r="0" b="14605"/>
                      <wp:wrapNone/>
                      <wp:docPr id="891802954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77B906BE" id="Ellipse 15236" o:spid="_x0000_s1026" style="position:absolute;margin-left:335.05pt;margin-top:10.35pt;width:16.2pt;height:139.5pt;rotation:90;z-index:25217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AO2r8PlAAAAEA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proofErr w:type="gramStart"/>
            <w:r w:rsidR="00F37035" w:rsidRPr="00E14948">
              <w:t>Denke</w:t>
            </w:r>
            <w:proofErr w:type="gramEnd"/>
            <w:r w:rsidR="00F37035" w:rsidRPr="00E14948">
              <w:t xml:space="preserve"> dir eine </w:t>
            </w:r>
            <w:r w:rsidR="00825DFF">
              <w:t>Divisions-Aufgabe</w:t>
            </w:r>
            <w:r w:rsidR="00F37035" w:rsidRPr="00E14948">
              <w:t xml:space="preserve"> aus und schreibe sie ins Heft.</w:t>
            </w:r>
          </w:p>
          <w:p w14:paraId="0F7B0E7A" w14:textId="347FD6F6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2624" behindDoc="0" locked="0" layoutInCell="1" allowOverlap="1" wp14:anchorId="21065A78" wp14:editId="5F313DDB">
                      <wp:simplePos x="0" y="0"/>
                      <wp:positionH relativeFrom="column">
                        <wp:posOffset>4245303</wp:posOffset>
                      </wp:positionH>
                      <wp:positionV relativeFrom="paragraph">
                        <wp:posOffset>163195</wp:posOffset>
                      </wp:positionV>
                      <wp:extent cx="205740" cy="1771650"/>
                      <wp:effectExtent l="0" t="8255" r="0" b="14605"/>
                      <wp:wrapNone/>
                      <wp:docPr id="159836060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74C52F58" id="Ellipse 15236" o:spid="_x0000_s1026" style="position:absolute;margin-left:334.3pt;margin-top:12.85pt;width:16.2pt;height:139.5pt;rotation:90;z-index:25217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BqMq4Q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6480" behindDoc="0" locked="0" layoutInCell="1" allowOverlap="1" wp14:anchorId="32F8B63C" wp14:editId="743C7756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73988</wp:posOffset>
                      </wp:positionV>
                      <wp:extent cx="205740" cy="1771650"/>
                      <wp:effectExtent l="0" t="8255" r="0" b="14605"/>
                      <wp:wrapNone/>
                      <wp:docPr id="211973168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4F0FFE2C" id="Ellipse 15236" o:spid="_x0000_s1026" style="position:absolute;margin-left:184.75pt;margin-top:5.85pt;width:16.2pt;height:139.5pt;rotation:90;z-index:25216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Av/oBn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Zeichne ein passendes Punktebild dazu</w:t>
            </w:r>
            <w:r w:rsidR="00F37035">
              <w:t xml:space="preserve"> und zeichne die Gruppen ein</w:t>
            </w:r>
            <w:r w:rsidR="00F37035" w:rsidRPr="00E14948">
              <w:t>.</w:t>
            </w:r>
          </w:p>
          <w:p w14:paraId="7EE7244D" w14:textId="3AC8059E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8528" behindDoc="0" locked="0" layoutInCell="1" allowOverlap="1" wp14:anchorId="106F68DF" wp14:editId="4EBB0CFC">
                      <wp:simplePos x="0" y="0"/>
                      <wp:positionH relativeFrom="column">
                        <wp:posOffset>2359271</wp:posOffset>
                      </wp:positionH>
                      <wp:positionV relativeFrom="paragraph">
                        <wp:posOffset>115570</wp:posOffset>
                      </wp:positionV>
                      <wp:extent cx="205740" cy="1771650"/>
                      <wp:effectExtent l="0" t="8255" r="0" b="14605"/>
                      <wp:wrapNone/>
                      <wp:docPr id="2089075095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0FFD65DE" id="Ellipse 15236" o:spid="_x0000_s1026" style="position:absolute;margin-left:185.75pt;margin-top:9.1pt;width:16.2pt;height:139.5pt;rotation:90;z-index:25216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DfVgOR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46192047" w14:textId="4688EDDF" w:rsidR="00F37035" w:rsidRPr="00E14948" w:rsidRDefault="00FC6D29" w:rsidP="00AD4928">
            <w:pPr>
              <w:pStyle w:val="Impressum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4432" behindDoc="0" locked="0" layoutInCell="1" allowOverlap="1" wp14:anchorId="2E8BE73C" wp14:editId="5AB887B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77142</wp:posOffset>
                      </wp:positionV>
                      <wp:extent cx="196215" cy="1134745"/>
                      <wp:effectExtent l="0" t="12065" r="0" b="7620"/>
                      <wp:wrapNone/>
                      <wp:docPr id="1300361498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2C6F1842" id="Ellipse 15236" o:spid="_x0000_s1026" style="position:absolute;margin-left:42pt;margin-top:6.05pt;width:15.45pt;height:89.35pt;rotation:90;z-index:25216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6"/>
          </w:tcPr>
          <w:p w14:paraId="15038DF1" w14:textId="57FC2392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2384" behindDoc="0" locked="0" layoutInCell="1" allowOverlap="1" wp14:anchorId="16FE492F" wp14:editId="0E046C3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141912</wp:posOffset>
                      </wp:positionV>
                      <wp:extent cx="196215" cy="1134745"/>
                      <wp:effectExtent l="0" t="12065" r="0" b="7620"/>
                      <wp:wrapNone/>
                      <wp:docPr id="133553962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545EA17F" id="Ellipse 15236" o:spid="_x0000_s1026" style="position:absolute;margin-left:41.7pt;margin-top:11.15pt;width:15.45pt;height:89.35pt;rotation:90;z-index:25216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AA13CF">
              <w:rPr>
                <w:noProof/>
              </w:rPr>
              <w:t>n</w:t>
            </w:r>
            <w:r w:rsidR="00F37035" w:rsidRPr="00E14948">
              <w:rPr>
                <w:noProof/>
              </w:rPr>
              <w:t xml:space="preserve"> und eine </w:t>
            </w:r>
            <w:r w:rsidR="00825DFF">
              <w:rPr>
                <w:noProof/>
              </w:rPr>
              <w:t>Multiplikations-Aufgabe</w:t>
            </w:r>
            <w:r w:rsidR="00F37035" w:rsidRPr="00E14948">
              <w:rPr>
                <w:noProof/>
              </w:rPr>
              <w:t xml:space="preserve">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452B8E1E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  <w:r w:rsidR="00FC6D29">
              <w:rPr>
                <w:noProof/>
                <w:color w:val="F8B44F" w:themeColor="accent2"/>
              </w:rPr>
              <w:t xml:space="preserve"> 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7" behindDoc="0" locked="0" layoutInCell="1" allowOverlap="1" wp14:anchorId="594E36BE" wp14:editId="64877ACC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21EFE02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66BC406F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0ADB4C14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4DE6C4AF" w14:textId="62D2183E" w:rsidR="00F37035" w:rsidRPr="00E14948" w:rsidRDefault="00EA4560" w:rsidP="00A71530">
            <w:pPr>
              <w:pStyle w:val="Text"/>
              <w:numPr>
                <w:ilvl w:val="0"/>
                <w:numId w:val="14"/>
              </w:numPr>
              <w:spacing w:before="120"/>
            </w:pPr>
            <w:r w:rsidRPr="009452F9">
              <w:rPr>
                <w:color w:val="7F7F7F" w:themeColor="text1" w:themeTint="80"/>
              </w:rPr>
              <w:t>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>(</w:t>
            </w:r>
            <w:r w:rsidR="00AA2F1D">
              <w:rPr>
                <w:color w:val="7F7F7F" w:themeColor="text1" w:themeTint="80"/>
              </w:rPr>
              <w:t xml:space="preserve">2) 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0B0223EE" w:rsidR="00F37035" w:rsidRDefault="00F37035" w:rsidP="002E0FA7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4CE41FB6" w14:textId="30F8F10B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8" behindDoc="0" locked="0" layoutInCell="1" allowOverlap="1" wp14:anchorId="444B0856" wp14:editId="3C7EC8E3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2294C1F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57DB905E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64EB15F1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2B749D94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1E175F30" w14:textId="397C4ACA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="00AA2F1D">
              <w:rPr>
                <w:color w:val="7F7F7F" w:themeColor="text1" w:themeTint="80"/>
              </w:rPr>
              <w:t>(1)______(2)______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78BF3321" w:rsidR="00EA4560" w:rsidRDefault="00EA4560" w:rsidP="00EA4560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653E18FF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4672" behindDoc="0" locked="0" layoutInCell="1" allowOverlap="1" wp14:anchorId="6C130189" wp14:editId="7F1EE494">
                      <wp:simplePos x="0" y="0"/>
                      <wp:positionH relativeFrom="column">
                        <wp:posOffset>929026</wp:posOffset>
                      </wp:positionH>
                      <wp:positionV relativeFrom="paragraph">
                        <wp:posOffset>-363485</wp:posOffset>
                      </wp:positionV>
                      <wp:extent cx="205740" cy="1771650"/>
                      <wp:effectExtent l="0" t="8255" r="0" b="14605"/>
                      <wp:wrapNone/>
                      <wp:docPr id="1876697507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2DF1363F" id="Ellipse 15236" o:spid="_x0000_s1026" style="position:absolute;margin-left:73.15pt;margin-top:-28.6pt;width:16.2pt;height:139.5pt;rotation:90;z-index:25217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Il/RUflAAAADQ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>
              <w:rPr>
                <w:noProof/>
              </w:rPr>
              <w:drawing>
                <wp:anchor distT="0" distB="0" distL="114300" distR="114300" simplePos="0" relativeHeight="251650179" behindDoc="0" locked="0" layoutInCell="1" allowOverlap="1" wp14:anchorId="42C1775C" wp14:editId="66ED921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035" w:rsidRPr="00E14948">
              <w:rPr>
                <w:noProof/>
              </w:rPr>
              <w:t>(3)</w:t>
            </w:r>
          </w:p>
          <w:p w14:paraId="3E13F85F" w14:textId="039C4D16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4B78E7D3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04CD05B0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35D1382E" w:rsidR="00EA4560" w:rsidRDefault="00F37035" w:rsidP="00EA4560">
            <w:pPr>
              <w:pStyle w:val="Text"/>
            </w:pPr>
            <w:r>
              <w:t xml:space="preserve">     </w:t>
            </w:r>
            <w:r>
              <w:t xml:space="preserve">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="00EA4560" w:rsidRPr="00E14948">
              <w:t>:</w:t>
            </w:r>
          </w:p>
          <w:p w14:paraId="5B0A6261" w14:textId="5E8D301F" w:rsidR="00EA4560" w:rsidRPr="00E14948" w:rsidRDefault="00EA4560" w:rsidP="002E2E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="00AA2F1D">
              <w:rPr>
                <w:color w:val="7F7F7F" w:themeColor="text1" w:themeTint="80"/>
              </w:rPr>
              <w:t>(1)</w:t>
            </w:r>
            <w:r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 xml:space="preserve">_  </w:t>
            </w:r>
            <w:r w:rsidR="00AA2F1D">
              <w:rPr>
                <w:color w:val="7F7F7F" w:themeColor="text1" w:themeTint="80"/>
              </w:rPr>
              <w:t xml:space="preserve">   (2)</w:t>
            </w:r>
            <w:r w:rsidR="00AA13CF">
              <w:rPr>
                <w:color w:val="7F7F7F" w:themeColor="text1" w:themeTint="80"/>
              </w:rPr>
              <w:t xml:space="preserve">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33DC8">
              <w:rPr>
                <w:color w:val="7F7F7F" w:themeColor="text1" w:themeTint="80"/>
              </w:rPr>
              <w:t xml:space="preserve">   </w:t>
            </w:r>
          </w:p>
          <w:p w14:paraId="386D13A2" w14:textId="26CF55F4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6A901352" w:rsidR="00EA4560" w:rsidRDefault="00EA4560" w:rsidP="00EA4560">
            <w:pPr>
              <w:pStyle w:val="Text"/>
            </w:pPr>
            <w:r w:rsidRPr="00E14948">
              <w:t xml:space="preserve">    </w:t>
            </w:r>
            <w:r w:rsidRPr="00E14948">
              <w:t xml:space="preserve"> </w:t>
            </w:r>
            <w:r>
              <w:t xml:space="preserve">    </w:t>
            </w:r>
            <w:r w:rsidR="00825DFF">
              <w:t>Multiplikation</w:t>
            </w:r>
            <w:r w:rsidRPr="00E14948">
              <w:t xml:space="preserve">: </w:t>
            </w:r>
          </w:p>
          <w:p w14:paraId="78F586AA" w14:textId="0148C6D6" w:rsidR="00F37035" w:rsidRPr="00E14948" w:rsidRDefault="00EA4560" w:rsidP="00EA4560">
            <w:pPr>
              <w:pStyle w:val="Text"/>
              <w:spacing w:before="120"/>
            </w:pPr>
            <w:r>
              <w:t xml:space="preserve">   </w:t>
            </w: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6D906F38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A71530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53242BB4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6"/>
          </w:tcPr>
          <w:p w14:paraId="434A53FA" w14:textId="1589B2F9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Vergleiche die Aufgaben: Was ist in der </w:t>
            </w:r>
            <w:r w:rsidR="00825DFF">
              <w:rPr>
                <w:noProof/>
              </w:rPr>
              <w:t>Multiplikation</w:t>
            </w:r>
            <w:r>
              <w:rPr>
                <w:noProof/>
              </w:rPr>
              <w:t xml:space="preserve"> bekannt und was wird gesucht?</w:t>
            </w:r>
          </w:p>
          <w:p w14:paraId="7DFB6AAD" w14:textId="4BF42C48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D07038">
              <w:rPr>
                <w:noProof/>
              </w:rPr>
              <w:t xml:space="preserve">1. </w:t>
            </w:r>
            <w:r w:rsidR="00825DFF">
              <w:rPr>
                <w:noProof/>
              </w:rPr>
              <w:t>Divisions-</w:t>
            </w:r>
            <w:r w:rsidR="00825DFF">
              <w:rPr>
                <w:noProof/>
              </w:rPr>
              <w:t>Aufgabe</w:t>
            </w:r>
            <w:r w:rsidR="00B93889">
              <w:rPr>
                <w:noProof/>
              </w:rPr>
              <w:t xml:space="preserve"> bekannt und was wird gesucht</w:t>
            </w:r>
            <w:r w:rsidR="002115C7">
              <w:rPr>
                <w:noProof/>
              </w:rPr>
              <w:t>?</w:t>
            </w:r>
            <w:r w:rsidR="002115C7">
              <w:rPr>
                <w:noProof/>
              </w:rPr>
              <w:t xml:space="preserve"> </w:t>
            </w:r>
            <w:r w:rsidR="009F57A1">
              <w:rPr>
                <w:noProof/>
              </w:rPr>
              <w:t xml:space="preserve">Was </w:t>
            </w:r>
            <w:r w:rsidR="00B93889">
              <w:rPr>
                <w:noProof/>
              </w:rPr>
              <w:t>ist</w:t>
            </w:r>
            <w:r w:rsidR="009F57A1">
              <w:rPr>
                <w:noProof/>
              </w:rPr>
              <w:t xml:space="preserve"> </w:t>
            </w:r>
            <w:r w:rsidR="009F57A1">
              <w:rPr>
                <w:noProof/>
              </w:rPr>
              <w:t xml:space="preserve">in der </w:t>
            </w:r>
            <w:r w:rsidR="002115C7">
              <w:rPr>
                <w:noProof/>
              </w:rPr>
              <w:t xml:space="preserve">2.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9F57A1">
              <w:rPr>
                <w:noProof/>
              </w:rPr>
              <w:t>?</w:t>
            </w:r>
          </w:p>
          <w:p w14:paraId="15848812" w14:textId="03F9278A" w:rsidR="009B6775" w:rsidRPr="00EC3862" w:rsidRDefault="009B6775" w:rsidP="002E0FA7">
            <w:pPr>
              <w:pStyle w:val="Text"/>
              <w:rPr>
                <w:noProof/>
              </w:rPr>
            </w:pPr>
          </w:p>
        </w:tc>
      </w:tr>
      <w:tr w:rsidR="00F37035" w:rsidRPr="00E14948" w14:paraId="4AD73C8E" w14:textId="77777777" w:rsidTr="002542C1">
        <w:trPr>
          <w:trHeight w:val="675"/>
        </w:trPr>
        <w:tc>
          <w:tcPr>
            <w:tcW w:w="780" w:type="dxa"/>
          </w:tcPr>
          <w:p w14:paraId="7181DB9E" w14:textId="78055A52" w:rsidR="00F37035" w:rsidRPr="00E14948" w:rsidRDefault="00F37035" w:rsidP="00A71530">
            <w:pPr>
              <w:pStyle w:val="berschrift3"/>
              <w:spacing w:before="120"/>
            </w:pPr>
            <w:r w:rsidRPr="00E14948">
              <w:t>2</w:t>
            </w:r>
            <w:r>
              <w:t>.</w:t>
            </w:r>
            <w:r w:rsidR="009D03B5">
              <w:t>5</w:t>
            </w:r>
          </w:p>
        </w:tc>
        <w:tc>
          <w:tcPr>
            <w:tcW w:w="8505" w:type="dxa"/>
            <w:gridSpan w:val="7"/>
          </w:tcPr>
          <w:p w14:paraId="1DD3364F" w14:textId="7A6337A4" w:rsidR="00F37035" w:rsidRPr="00EC3862" w:rsidRDefault="00F37035" w:rsidP="00A71530">
            <w:pPr>
              <w:pStyle w:val="berschrift3"/>
              <w:spacing w:before="120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A71530">
        <w:tc>
          <w:tcPr>
            <w:tcW w:w="780" w:type="dxa"/>
          </w:tcPr>
          <w:p w14:paraId="3E3AF4D8" w14:textId="697BFBB0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52362" behindDoc="0" locked="0" layoutInCell="1" allowOverlap="1" wp14:anchorId="0A797232" wp14:editId="18CB7BFE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7"/>
          </w:tcPr>
          <w:p w14:paraId="76CFD377" w14:textId="0B544465" w:rsidR="001C79EB" w:rsidRDefault="00EF231F" w:rsidP="00EF231F">
            <w:r>
              <w:t>Stellt euch gegenseitig Aufgaben</w:t>
            </w:r>
            <w:r w:rsidR="00A71D4F">
              <w:t>, so wie Emily und Jonas</w:t>
            </w:r>
            <w:r>
              <w:t>:</w:t>
            </w:r>
          </w:p>
          <w:p w14:paraId="1DF063A2" w14:textId="4C80F0C1" w:rsidR="00EF231F" w:rsidRDefault="00A71D4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Emily</w:t>
            </w:r>
            <w:r w:rsidR="00EF231F" w:rsidRPr="00E14948">
              <w:rPr>
                <w:noProof/>
              </w:rPr>
              <w:t xml:space="preserve"> legt mit dem Hunderter-Punktefeld und dem Malwinkel ein Punktebild.</w:t>
            </w:r>
          </w:p>
          <w:p w14:paraId="2A2B0ACE" w14:textId="719F516C" w:rsidR="00EF231F" w:rsidRDefault="00A71D4F" w:rsidP="00A71D4F">
            <w:pPr>
              <w:pStyle w:val="Listenabsatz"/>
              <w:rPr>
                <w:noProof/>
              </w:rPr>
            </w:pPr>
            <w:r>
              <w:rPr>
                <w:noProof/>
              </w:rPr>
              <w:t>Joans</w:t>
            </w:r>
            <w:r w:rsidR="00FC6D29">
              <w:rPr>
                <w:noProof/>
              </w:rPr>
              <w:t xml:space="preserve"> zeigt, welche Gruppen </w:t>
            </w:r>
            <w:r>
              <w:rPr>
                <w:noProof/>
              </w:rPr>
              <w:t>er</w:t>
            </w:r>
            <w:r w:rsidR="00FC6D29">
              <w:rPr>
                <w:noProof/>
              </w:rPr>
              <w:t xml:space="preserve"> sieht,</w:t>
            </w:r>
            <w:r w:rsidR="00EF231F">
              <w:rPr>
                <w:noProof/>
              </w:rPr>
              <w:t xml:space="preserve"> </w:t>
            </w:r>
            <w:r w:rsidR="00FC6D29">
              <w:rPr>
                <w:noProof/>
              </w:rPr>
              <w:t xml:space="preserve">schreibt die </w:t>
            </w:r>
            <w:r w:rsidR="00EF231F">
              <w:rPr>
                <w:noProof/>
              </w:rPr>
              <w:t xml:space="preserve">passende </w:t>
            </w:r>
            <w:r w:rsidR="00825DFF">
              <w:rPr>
                <w:noProof/>
              </w:rPr>
              <w:t>Multiplikations-Aufgabe</w:t>
            </w:r>
            <w:r w:rsidR="00EF231F">
              <w:rPr>
                <w:noProof/>
              </w:rPr>
              <w:t xml:space="preserve"> und</w:t>
            </w:r>
            <w:r w:rsidR="00FC6D29">
              <w:rPr>
                <w:noProof/>
              </w:rPr>
              <w:t xml:space="preserve"> zwei passende</w:t>
            </w:r>
            <w:r w:rsidR="00EF231F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EF231F">
              <w:rPr>
                <w:noProof/>
              </w:rPr>
              <w:t>n</w:t>
            </w:r>
            <w:r w:rsidR="00FC6D29">
              <w:rPr>
                <w:noProof/>
              </w:rPr>
              <w:t xml:space="preserve"> auf</w:t>
            </w:r>
            <w:r w:rsidR="00EF231F">
              <w:rPr>
                <w:noProof/>
              </w:rPr>
              <w:t>.</w:t>
            </w:r>
          </w:p>
          <w:p w14:paraId="504A4937" w14:textId="3E0CE508" w:rsidR="00EF231F" w:rsidRDefault="0085507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9" behindDoc="0" locked="0" layoutInCell="1" allowOverlap="1" wp14:anchorId="5EDBB00E" wp14:editId="6C948BD8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277219</wp:posOffset>
                      </wp:positionV>
                      <wp:extent cx="629920" cy="746760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BB00E" id="_x0000_s1187" style="position:absolute;left:0;text-align:left;margin-left:.2pt;margin-top:21.85pt;width:49.6pt;height:58.8pt;z-index:25165239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">
                      <v:shape id="Grafik 3" o:spid="_x0000_s1188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">
                        <v:imagedata r:id="rId55" o:title="" chromakey="white"/>
                      </v:shape>
                      <v:shape id="Textfeld 12" o:spid="_x0000_s118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42C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00" behindDoc="0" locked="0" layoutInCell="1" allowOverlap="1" wp14:anchorId="52B6964C" wp14:editId="6ED83BF3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303702</wp:posOffset>
                      </wp:positionV>
                      <wp:extent cx="578485" cy="722630"/>
                      <wp:effectExtent l="0" t="0" r="0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6964C" id="_x0000_s1190" style="position:absolute;left:0;text-align:left;margin-left:352.75pt;margin-top:23.9pt;width:45.55pt;height:56.9pt;z-index:2516524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">
                      <v:shape id="Grafik 4" o:spid="_x0000_s119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">
                        <v:imagedata r:id="rId77" o:title="" chromakey="white"/>
                      </v:shape>
                      <v:shape id="Textfeld 12" o:spid="_x0000_s119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6618C">
              <w:rPr>
                <w:noProof/>
              </w:rPr>
              <w:drawing>
                <wp:anchor distT="0" distB="0" distL="114300" distR="114300" simplePos="0" relativeHeight="251650180" behindDoc="0" locked="0" layoutInCell="1" allowOverlap="1" wp14:anchorId="2375EA15" wp14:editId="43097BB4">
                  <wp:simplePos x="0" y="0"/>
                  <wp:positionH relativeFrom="column">
                    <wp:posOffset>2124216</wp:posOffset>
                  </wp:positionH>
                  <wp:positionV relativeFrom="paragraph">
                    <wp:posOffset>274955</wp:posOffset>
                  </wp:positionV>
                  <wp:extent cx="1228725" cy="809625"/>
                  <wp:effectExtent l="0" t="0" r="3175" b="317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 xml:space="preserve">Dann erklären beide, </w:t>
            </w:r>
            <w:r w:rsidR="00FC6D29">
              <w:rPr>
                <w:noProof/>
              </w:rPr>
              <w:t xml:space="preserve">was </w:t>
            </w:r>
            <w:r w:rsidR="00EF231F">
              <w:rPr>
                <w:noProof/>
              </w:rPr>
              <w:t>in de</w:t>
            </w:r>
            <w:r w:rsidR="00FC6D29">
              <w:rPr>
                <w:noProof/>
              </w:rPr>
              <w:t xml:space="preserve">n </w:t>
            </w:r>
            <w:r w:rsidR="00EF231F">
              <w:rPr>
                <w:noProof/>
              </w:rPr>
              <w:t>Aufgabe</w:t>
            </w:r>
            <w:r w:rsidR="00FC6D29">
              <w:rPr>
                <w:noProof/>
              </w:rPr>
              <w:t>n</w:t>
            </w:r>
            <w:r w:rsidR="00EF231F">
              <w:rPr>
                <w:noProof/>
              </w:rPr>
              <w:t xml:space="preserve"> </w:t>
            </w:r>
            <w:r w:rsidR="002542C1">
              <w:rPr>
                <w:noProof/>
              </w:rPr>
              <w:t xml:space="preserve">jeweils </w:t>
            </w:r>
            <w:r w:rsidR="00EF231F">
              <w:rPr>
                <w:noProof/>
              </w:rPr>
              <w:t>ge</w:t>
            </w:r>
            <w:r w:rsidR="00FC6D29">
              <w:rPr>
                <w:noProof/>
              </w:rPr>
              <w:t>sucht</w:t>
            </w:r>
            <w:r w:rsidR="00EF231F">
              <w:rPr>
                <w:noProof/>
              </w:rPr>
              <w:t xml:space="preserve">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wie Emily und Jonas.</w:t>
            </w:r>
            <w:r w:rsidR="00EF231F">
              <w:rPr>
                <w:noProof/>
              </w:rPr>
              <w:br/>
            </w:r>
          </w:p>
          <w:p w14:paraId="4CE7AEA7" w14:textId="4FE74BE4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A71530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6859B731" w:rsidR="00F37035" w:rsidRPr="00E14948" w:rsidRDefault="002542C1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72" behindDoc="0" locked="0" layoutInCell="1" allowOverlap="1" wp14:anchorId="46E09B27" wp14:editId="15DC262E">
                      <wp:simplePos x="0" y="0"/>
                      <wp:positionH relativeFrom="column">
                        <wp:posOffset>2788</wp:posOffset>
                      </wp:positionH>
                      <wp:positionV relativeFrom="paragraph">
                        <wp:posOffset>141246</wp:posOffset>
                      </wp:positionV>
                      <wp:extent cx="2630557" cy="758902"/>
                      <wp:effectExtent l="0" t="139700" r="11430" b="15875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0557" cy="758902"/>
                              </a:xfrm>
                              <a:prstGeom prst="wedgeRoundRectCallout">
                                <a:avLst>
                                  <a:gd name="adj1" fmla="val -24536"/>
                                  <a:gd name="adj2" fmla="val -675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EE17" w14:textId="23A00A25" w:rsidR="00E6618C" w:rsidRPr="00855078" w:rsidRDefault="00FC6D29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, insgesamt</w:t>
                                  </w: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Punkte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5er-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Reihen.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 xml:space="preserve">Ich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Wie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viele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5er-Reihen kann ich legen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>mit 15 Punkten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?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rechne: 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 = 3</w:t>
                                  </w:r>
                                </w:p>
                                <w:p w14:paraId="5AE643FC" w14:textId="34819DE8" w:rsidR="002E0FA7" w:rsidRPr="00855078" w:rsidRDefault="00E6618C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antworte: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Es sind drei 5er-Reihen.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9B27" id="Abgerundete rechteckige Legende 103" o:spid="_x0000_s1193" type="#_x0000_t62" style="position:absolute;margin-left:.2pt;margin-top:11.1pt;width:207.15pt;height:59.75pt;z-index:251650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" adj="5500,-3782" fillcolor="white [3212]" strokecolor="#bfbfbf [2412]" strokeweight="1pt">
                      <v:textbox inset="0,1mm,0,1mm">
                        <w:txbxContent>
                          <w:p w14:paraId="0785EE17" w14:textId="23A00A25" w:rsidR="00E6618C" w:rsidRPr="00855078" w:rsidRDefault="00FC6D29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, insgesamt</w:t>
                            </w: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Punkte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in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5er-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Reihen.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Ich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: Wie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viele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5er-Reihen kann ich legen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>mit 15 Punkten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?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rechne: 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 = 3</w:t>
                            </w:r>
                          </w:p>
                          <w:p w14:paraId="5AE643FC" w14:textId="34819DE8" w:rsidR="002E0FA7" w:rsidRPr="00855078" w:rsidRDefault="00E6618C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antworte: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Es sind drei 5er-Reihen.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6A8D2C1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A71530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68A31BBB" w:rsidR="00F37035" w:rsidRPr="00E14948" w:rsidRDefault="002542C1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rFonts w:ascii="Calibri" w:hAnsi="Calibri" w:cs="Times New Roman"/>
                <w:noProof/>
                <w:color w:val="000000" w:themeColor="text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182" behindDoc="0" locked="0" layoutInCell="1" allowOverlap="1" wp14:anchorId="35FCA677" wp14:editId="49D4FAF5">
                      <wp:simplePos x="0" y="0"/>
                      <wp:positionH relativeFrom="column">
                        <wp:posOffset>-317224</wp:posOffset>
                      </wp:positionH>
                      <wp:positionV relativeFrom="paragraph">
                        <wp:posOffset>202537</wp:posOffset>
                      </wp:positionV>
                      <wp:extent cx="2413138" cy="747092"/>
                      <wp:effectExtent l="0" t="101600" r="12700" b="15240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138" cy="747092"/>
                              </a:xfrm>
                              <a:prstGeom prst="wedgeRoundRectCallout">
                                <a:avLst>
                                  <a:gd name="adj1" fmla="val -2200"/>
                                  <a:gd name="adj2" fmla="val -630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57268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3 · 5, drei </w:t>
                                  </w:r>
                                  <w:r w:rsidR="00E17B19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5er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-Reihen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  <w:p w14:paraId="4445F845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ch 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: Wie viele Punkte sind es insgesamt? </w:t>
                                  </w:r>
                                </w:p>
                                <w:p w14:paraId="065C8B46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Ich rechne: 3 · 5 = 15</w:t>
                                  </w:r>
                                </w:p>
                                <w:p w14:paraId="22E5EB61" w14:textId="1893EB76" w:rsidR="002E0FA7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antworte: Insgesamt sind es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Punkte.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6983B0FE" w14:textId="77777777" w:rsidR="002E0FA7" w:rsidRPr="00855078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A677" id="Abgerundete rechteckige Legende 102" o:spid="_x0000_s1194" type="#_x0000_t62" style="position:absolute;left:0;text-align:left;margin-left:-25pt;margin-top:15.95pt;width:190pt;height:58.85pt;z-index:251650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" adj="10325,-2810" fillcolor="white [3212]" strokecolor="#bfbfbf [2412]" strokeweight="1pt">
                      <v:textbox inset="0,1mm,0,1mm">
                        <w:txbxContent>
                          <w:p w14:paraId="6A057268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3 · 5, drei </w:t>
                            </w:r>
                            <w:r w:rsidR="00E17B19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5er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-Reihen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4445F845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ch 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: Wie viele Punkte sind es insgesamt? </w:t>
                            </w:r>
                          </w:p>
                          <w:p w14:paraId="065C8B46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Ich rechne: 3 · 5 = 15</w:t>
                            </w:r>
                          </w:p>
                          <w:p w14:paraId="22E5EB61" w14:textId="1893EB76" w:rsidR="002E0FA7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antworte: Insgesamt sind es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15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Punkte.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83B0FE" w14:textId="77777777" w:rsidR="002E0FA7" w:rsidRPr="00855078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2542C1">
        <w:trPr>
          <w:trHeight w:val="827"/>
        </w:trPr>
        <w:tc>
          <w:tcPr>
            <w:tcW w:w="780" w:type="dxa"/>
          </w:tcPr>
          <w:p w14:paraId="2981FC71" w14:textId="1BFB748F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591FD6F4" w14:textId="1C7431A1" w:rsidR="00F37035" w:rsidRPr="00E14948" w:rsidRDefault="00F37035" w:rsidP="00A71530">
            <w:pPr>
              <w:pStyle w:val="berschrift3"/>
              <w:spacing w:before="120"/>
            </w:pPr>
            <w:r>
              <w:t>2.</w:t>
            </w:r>
            <w:r w:rsidR="009D03B5">
              <w:t>6</w:t>
            </w:r>
          </w:p>
        </w:tc>
        <w:tc>
          <w:tcPr>
            <w:tcW w:w="8505" w:type="dxa"/>
            <w:gridSpan w:val="7"/>
          </w:tcPr>
          <w:p w14:paraId="09E5A7A4" w14:textId="18172C52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35864242" w14:textId="06A54C87" w:rsidR="00F37035" w:rsidRPr="00E14948" w:rsidRDefault="002115C7" w:rsidP="00A71530">
            <w:pPr>
              <w:pStyle w:val="berschrift3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3" behindDoc="0" locked="0" layoutInCell="1" allowOverlap="1" wp14:anchorId="4588FF51" wp14:editId="2B9D8AA6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195131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6B0277CD" w:rsidR="002E0FA7" w:rsidRPr="005855D4" w:rsidRDefault="00D07038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96BD07F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8FF51" id="Textfeld 1" o:spid="_x0000_s1195" type="#_x0000_t202" style="position:absolute;margin-left:395.3pt;margin-top:15.35pt;width:2in;height:2in;z-index:2516523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" filled="f" stroked="f" strokeweight=".5pt">
                      <v:textbox style="mso-fit-shape-to-text:t">
                        <w:txbxContent>
                          <w:p w14:paraId="6EC66381" w14:textId="6B0277CD" w:rsidR="002E0FA7" w:rsidRPr="005855D4" w:rsidRDefault="00D07038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Leonie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96BD07F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0183" behindDoc="0" locked="0" layoutInCell="1" allowOverlap="1" wp14:anchorId="26B46091" wp14:editId="7D42F864">
                  <wp:simplePos x="0" y="0"/>
                  <wp:positionH relativeFrom="column">
                    <wp:posOffset>3001536</wp:posOffset>
                  </wp:positionH>
                  <wp:positionV relativeFrom="paragraph">
                    <wp:posOffset>234532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Warum passt das Bild nicht?</w:t>
            </w:r>
          </w:p>
        </w:tc>
      </w:tr>
      <w:tr w:rsidR="00EF231F" w:rsidRPr="00E14948" w14:paraId="78A0A969" w14:textId="77777777" w:rsidTr="00A71530">
        <w:tc>
          <w:tcPr>
            <w:tcW w:w="780" w:type="dxa"/>
          </w:tcPr>
          <w:p w14:paraId="31706ED6" w14:textId="068959EE" w:rsidR="00EF231F" w:rsidRPr="00E14948" w:rsidRDefault="00E6618C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BB39C" wp14:editId="7674E35A">
                  <wp:extent cx="360000" cy="272386"/>
                  <wp:effectExtent l="0" t="0" r="2540" b="0"/>
                  <wp:docPr id="143598896" name="Grafik 14359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6"/>
          </w:tcPr>
          <w:p w14:paraId="0A291EED" w14:textId="21F99DC2" w:rsidR="00EF231F" w:rsidRDefault="00D07038" w:rsidP="00EF231F">
            <w:r>
              <w:t xml:space="preserve">Leonie und Kenan haben </w:t>
            </w:r>
            <w:r w:rsidR="00EF231F">
              <w:t xml:space="preserve">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>gezeichnet. Warum passen sie nicht?</w:t>
            </w:r>
          </w:p>
          <w:p w14:paraId="59E67198" w14:textId="68837D76" w:rsidR="00EF231F" w:rsidRPr="00E14948" w:rsidRDefault="002115C7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2394" behindDoc="0" locked="0" layoutInCell="1" allowOverlap="1" wp14:anchorId="4430DFC4" wp14:editId="55DCC06B">
                  <wp:simplePos x="0" y="0"/>
                  <wp:positionH relativeFrom="column">
                    <wp:posOffset>3928342</wp:posOffset>
                  </wp:positionH>
                  <wp:positionV relativeFrom="paragraph">
                    <wp:posOffset>131075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448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192" behindDoc="0" locked="0" layoutInCell="1" allowOverlap="1" wp14:anchorId="5919E17D" wp14:editId="2D56164C">
                      <wp:simplePos x="0" y="0"/>
                      <wp:positionH relativeFrom="column">
                        <wp:posOffset>4794870</wp:posOffset>
                      </wp:positionH>
                      <wp:positionV relativeFrom="paragraph">
                        <wp:posOffset>66675</wp:posOffset>
                      </wp:positionV>
                      <wp:extent cx="1828800" cy="1828800"/>
                      <wp:effectExtent l="0" t="0" r="0" b="0"/>
                      <wp:wrapNone/>
                      <wp:docPr id="4209500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06DDC" w14:textId="77777777" w:rsidR="00825DFF" w:rsidRPr="005855D4" w:rsidRDefault="00825DFF" w:rsidP="00825DF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9E17D" id="_x0000_s1196" type="#_x0000_t202" style="position:absolute;margin-left:377.55pt;margin-top:5.25pt;width:2in;height:2in;z-index:25228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" filled="f" stroked="f" strokeweight=".5pt">
                      <v:textbox style="mso-fit-shape-to-text:t">
                        <w:txbxContent>
                          <w:p w14:paraId="48106DDC" w14:textId="77777777" w:rsidR="00825DFF" w:rsidRPr="005855D4" w:rsidRDefault="00825DFF" w:rsidP="00825DF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231F" w:rsidRPr="00E14948" w14:paraId="1E5DE8B2" w14:textId="77777777" w:rsidTr="00A71530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6"/>
          </w:tcPr>
          <w:p w14:paraId="172DED53" w14:textId="429835D8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D07038">
              <w:t>Leonie und Kenan</w:t>
            </w:r>
            <w:r>
              <w:t>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="00165441"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Leonie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, man soll in einem Bild nicht nur die Zahlen sehen, sondern …</w:t>
            </w:r>
          </w:p>
          <w:p w14:paraId="24D27867" w14:textId="164FC415" w:rsidR="009F57A1" w:rsidRPr="00A71530" w:rsidRDefault="00EF231F" w:rsidP="00EF231F">
            <w:pPr>
              <w:pStyle w:val="Text"/>
              <w:rPr>
                <w:sz w:val="4"/>
                <w:szCs w:val="4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r Kenan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  <w:r w:rsidR="009636AA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</w:p>
          <w:p w14:paraId="57F64911" w14:textId="1462BE58" w:rsidR="00A95A30" w:rsidRPr="00A71530" w:rsidRDefault="00A95A30" w:rsidP="00EF231F">
            <w:pPr>
              <w:pStyle w:val="Text"/>
              <w:rPr>
                <w:sz w:val="10"/>
                <w:szCs w:val="10"/>
              </w:rPr>
            </w:pPr>
          </w:p>
        </w:tc>
      </w:tr>
      <w:tr w:rsidR="00F37035" w:rsidRPr="00E14948" w14:paraId="72EA72A3" w14:textId="77777777" w:rsidTr="002542C1">
        <w:trPr>
          <w:trHeight w:val="534"/>
        </w:trPr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7"/>
          </w:tcPr>
          <w:p w14:paraId="3D7CAC4A" w14:textId="64566644" w:rsidR="00F37035" w:rsidRPr="00214B29" w:rsidRDefault="00125106" w:rsidP="00F50DC9">
            <w:pPr>
              <w:pStyle w:val="berschrift3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0181" behindDoc="0" locked="0" layoutInCell="1" allowOverlap="1" wp14:anchorId="09A4436D" wp14:editId="5DDB86F3">
                  <wp:simplePos x="0" y="0"/>
                  <wp:positionH relativeFrom="column">
                    <wp:posOffset>3299571</wp:posOffset>
                  </wp:positionH>
                  <wp:positionV relativeFrom="paragraph">
                    <wp:posOffset>55245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1831"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7"/>
          </w:tcPr>
          <w:p w14:paraId="64EA2C90" w14:textId="4D6575CC" w:rsidR="00F37035" w:rsidRPr="00E14948" w:rsidRDefault="00680A22" w:rsidP="002E0FA7">
            <w:pPr>
              <w:pStyle w:val="Text"/>
              <w:ind w:right="3435"/>
            </w:pPr>
            <w:r>
              <w:t>Das</w:t>
            </w:r>
            <w:r w:rsidR="00F37035" w:rsidRPr="00E14948">
              <w:t xml:space="preserve"> </w:t>
            </w:r>
            <w:r w:rsidR="00A95A30">
              <w:t>Punktefeld</w:t>
            </w:r>
            <w:r w:rsidR="00A95A30" w:rsidRPr="00E14948">
              <w:t xml:space="preserve"> </w:t>
            </w:r>
            <w:r>
              <w:t>zeigt</w:t>
            </w:r>
            <w:r w:rsidR="00F37035">
              <w:t xml:space="preserve"> 55 </w:t>
            </w:r>
            <w:r w:rsidR="00F37035"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E74CF6B" w14:textId="1ADC6F6C" w:rsidR="00F37035" w:rsidRPr="00E14948" w:rsidRDefault="00F37035" w:rsidP="002E0FA7">
            <w:pPr>
              <w:pStyle w:val="Text"/>
              <w:ind w:right="3294"/>
            </w:pPr>
            <w:r w:rsidRPr="00E14948">
              <w:t>Kreise immer 5 Punkte ein.</w:t>
            </w:r>
          </w:p>
          <w:p w14:paraId="3245E6F5" w14:textId="3A0542A6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 xml:space="preserve">ruppen </w:t>
            </w:r>
            <w:r w:rsidR="00A95A30">
              <w:t>sind das</w:t>
            </w:r>
            <w:r w:rsidRPr="00E14948">
              <w:t>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56CA084A" w14:textId="37DE42D2" w:rsidR="00F37035" w:rsidRPr="00E14948" w:rsidRDefault="00F37035" w:rsidP="002E0FA7">
            <w:pPr>
              <w:pStyle w:val="Text"/>
              <w:ind w:right="3294"/>
            </w:pPr>
            <w:proofErr w:type="gramStart"/>
            <w:r w:rsidRPr="00E14948">
              <w:t>Finde</w:t>
            </w:r>
            <w:proofErr w:type="gramEnd"/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6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509D7379" w14:textId="51A5D183" w:rsidR="00F37035" w:rsidRDefault="00F37035" w:rsidP="002E0FA7">
            <w:pPr>
              <w:pStyle w:val="Text"/>
              <w:ind w:right="281"/>
            </w:pPr>
            <w:r>
              <w:t>Welche Aufgaben passen noch zu</w:t>
            </w:r>
            <w:r w:rsidR="00825DFF">
              <w:t xml:space="preserve"> dem </w:t>
            </w:r>
            <w:r>
              <w:t xml:space="preserve">Bild </w:t>
            </w:r>
            <w:r>
              <w:br/>
              <w:t>mit den 5er</w:t>
            </w:r>
            <w:r w:rsidR="00E17B19">
              <w:t>-</w:t>
            </w:r>
            <w:r>
              <w:t>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2542C1">
        <w:trPr>
          <w:trHeight w:val="740"/>
        </w:trPr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7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3FC66E9" w14:textId="24045DA1" w:rsidR="00F37035" w:rsidRPr="00E14948" w:rsidRDefault="001E597C" w:rsidP="002E0FA7">
            <w:pPr>
              <w:pStyle w:val="Text"/>
              <w:ind w:right="-144"/>
            </w:pPr>
            <w:r>
              <w:t>Zeige mit dem</w:t>
            </w:r>
            <w:r w:rsidR="00F37035">
              <w:t xml:space="preserve"> P</w:t>
            </w:r>
            <w:r w:rsidR="00F37035" w:rsidRPr="00E14948">
              <w:t xml:space="preserve">unktefeld 24 </w:t>
            </w:r>
            <w:r w:rsidR="00A95A30">
              <w:t>Punkte</w:t>
            </w:r>
            <w:r w:rsidR="00F37035" w:rsidRPr="00E14948">
              <w:t>.</w:t>
            </w:r>
            <w:r w:rsidR="00F37035">
              <w:t xml:space="preserve"> Bilde Gruppen und finde passende Aufgaben</w:t>
            </w:r>
            <w:r w:rsidR="00F37035"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A71530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35" w:type="dxa"/>
            <w:gridSpan w:val="2"/>
          </w:tcPr>
          <w:p w14:paraId="1717AF37" w14:textId="18858949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 xml:space="preserve">usammen, also </w:t>
            </w:r>
            <w:r w:rsidR="007F423C">
              <w:t xml:space="preserve">sechs </w:t>
            </w:r>
            <w:r>
              <w:t>4er: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312A3A9B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55D86B1E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1597751F" w:rsidR="00F37035" w:rsidRPr="00E14948" w:rsidRDefault="00F37035" w:rsidP="002E0F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93" w:type="dxa"/>
            <w:gridSpan w:val="3"/>
          </w:tcPr>
          <w:p w14:paraId="10CC3E23" w14:textId="55F08372" w:rsidR="00F37035" w:rsidRPr="00E14948" w:rsidRDefault="00B726BD" w:rsidP="002E0FA7">
            <w:pPr>
              <w:pStyle w:val="Text"/>
            </w:pPr>
            <w:r>
              <w:t xml:space="preserve">   (2) 24 in </w:t>
            </w:r>
            <w:r w:rsidR="007F423C">
              <w:t xml:space="preserve">drei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6E2E025D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2FB1A7BF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3D687D7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59" w:type="dxa"/>
          </w:tcPr>
          <w:p w14:paraId="5C00EAE4" w14:textId="604E1828" w:rsidR="00F37035" w:rsidRPr="00E14948" w:rsidRDefault="00B726BD" w:rsidP="002E0FA7">
            <w:pPr>
              <w:pStyle w:val="Text"/>
            </w:pPr>
            <w:r>
              <w:t xml:space="preserve">  (3) 24 in </w:t>
            </w:r>
            <w:r w:rsidR="007F423C">
              <w:t>zwölf 2er-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2208204B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5095F877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4B7BD93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2A7C1D18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7424A1D3" w14:textId="680EF92F" w:rsidR="00F37035" w:rsidRPr="00E14948" w:rsidRDefault="00F37035" w:rsidP="002E0FA7">
            <w:pPr>
              <w:pStyle w:val="Text"/>
            </w:pPr>
            <w:r w:rsidRPr="00E14948">
              <w:t xml:space="preserve">Wie </w:t>
            </w:r>
            <w:r w:rsidR="00970686">
              <w:t>kann man</w:t>
            </w:r>
            <w:r w:rsidRPr="00E14948">
              <w:t xml:space="preserve"> bei der Zahl 24 noch</w:t>
            </w:r>
            <w:r w:rsidR="003A0965">
              <w:t xml:space="preserve"> andere</w:t>
            </w:r>
            <w:r w:rsidRPr="00E14948">
              <w:t xml:space="preserve"> </w:t>
            </w:r>
            <w:r w:rsidR="003A0965">
              <w:t>Gruppen bilden</w:t>
            </w:r>
            <w:r w:rsidRPr="00E14948">
              <w:t>?</w:t>
            </w:r>
          </w:p>
          <w:p w14:paraId="3C61133D" w14:textId="0EC3ADC5" w:rsidR="00B726BD" w:rsidRDefault="00F37035" w:rsidP="00B726BD">
            <w:pPr>
              <w:pStyle w:val="Listenabsatz"/>
            </w:pPr>
            <w:r w:rsidRPr="00E14948">
              <w:t>Schreib</w:t>
            </w:r>
            <w:r w:rsidR="00970686">
              <w:t>t</w:t>
            </w:r>
            <w:r w:rsidRPr="00E14948">
              <w:t xml:space="preserve"> die passenden </w:t>
            </w:r>
            <w:r w:rsidR="009B6775">
              <w:t>Divisions</w:t>
            </w:r>
            <w:r w:rsidRPr="00E14948">
              <w:t>-</w:t>
            </w:r>
            <w:r>
              <w:t xml:space="preserve"> und </w:t>
            </w:r>
            <w:r w:rsidR="00825DFF">
              <w:t>Multiplikations-Aufgabe</w:t>
            </w:r>
            <w:r w:rsidRPr="00E14948">
              <w:t>n in</w:t>
            </w:r>
            <w:r w:rsidR="00970686">
              <w:t xml:space="preserve">s </w:t>
            </w:r>
            <w:r w:rsidRPr="00E14948">
              <w:t>Heft.</w:t>
            </w:r>
            <w:r>
              <w:t xml:space="preserve"> </w:t>
            </w:r>
          </w:p>
          <w:p w14:paraId="732BE11A" w14:textId="282F321B" w:rsidR="00B726BD" w:rsidRDefault="00A756C0" w:rsidP="00B726BD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652409" behindDoc="0" locked="0" layoutInCell="1" allowOverlap="1" wp14:anchorId="51EF749F" wp14:editId="2881F4E1">
                  <wp:simplePos x="0" y="0"/>
                  <wp:positionH relativeFrom="column">
                    <wp:posOffset>4467328</wp:posOffset>
                  </wp:positionH>
                  <wp:positionV relativeFrom="paragraph">
                    <wp:posOffset>176599</wp:posOffset>
                  </wp:positionV>
                  <wp:extent cx="754380" cy="754380"/>
                  <wp:effectExtent l="0" t="0" r="0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RCode (3)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Erklär</w:t>
            </w:r>
            <w:r w:rsidR="00970686">
              <w:t>t</w:t>
            </w:r>
            <w:r w:rsidR="00F37035">
              <w:t xml:space="preserve">, warum sie passen. </w:t>
            </w:r>
          </w:p>
          <w:p w14:paraId="75678965" w14:textId="704DF0F6" w:rsidR="00F37035" w:rsidRDefault="00F37035" w:rsidP="00B726BD">
            <w:pPr>
              <w:pStyle w:val="Listenabsatz"/>
            </w:pPr>
            <w:r>
              <w:t>Wonach wird bei den Aufgaben jeweils ge</w:t>
            </w:r>
            <w:r w:rsidR="00685C0B">
              <w:t>sucht</w:t>
            </w:r>
            <w:r>
              <w:t>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0" behindDoc="0" locked="0" layoutInCell="1" allowOverlap="1" wp14:anchorId="1520B7B8" wp14:editId="11D6E575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43" name="Gruppieren 806">
                        <a:hlinkClick xmlns:a="http://schemas.openxmlformats.org/drawingml/2006/main" r:id="rId1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52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23D8BA9" id="Gruppieren 806" o:spid="_x0000_s1026" href="https://mathe-sicher-koennen.dzlm.de/erklaervideos?nid=714" style="position:absolute;margin-left:0;margin-top:.65pt;width:22.65pt;height:14.45pt;z-index:25165241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&#13;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&#13;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0A865424" w14:textId="77777777" w:rsidR="00685C0B" w:rsidRDefault="00D25926" w:rsidP="00D25926">
            <w:pPr>
              <w:pStyle w:val="Text"/>
            </w:pPr>
            <w:r>
              <w:t xml:space="preserve">Schaue </w:t>
            </w:r>
            <w:r w:rsidR="009F57A1">
              <w:t xml:space="preserve">mit anderen Personen </w:t>
            </w:r>
            <w:r>
              <w:t xml:space="preserve">(z.B. mit Eltern) das Erklärvideo. </w:t>
            </w:r>
          </w:p>
          <w:p w14:paraId="1F6F946E" w14:textId="7921F570" w:rsidR="00685C0B" w:rsidRDefault="00D25926" w:rsidP="00D25926">
            <w:pPr>
              <w:pStyle w:val="Text"/>
            </w:pPr>
            <w:r>
              <w:t xml:space="preserve">Erstellt zusammen ein </w:t>
            </w:r>
            <w:r w:rsidR="00A756C0">
              <w:t>P</w:t>
            </w:r>
            <w:r>
              <w:t>lakat</w:t>
            </w:r>
            <w:r w:rsidR="00A756C0">
              <w:t xml:space="preserve"> mit </w:t>
            </w:r>
            <w:r w:rsidR="00685C0B">
              <w:t xml:space="preserve">einem </w:t>
            </w:r>
            <w:r w:rsidR="00A756C0">
              <w:t>Beispiel</w:t>
            </w:r>
            <w:r w:rsidR="00685C0B">
              <w:t xml:space="preserve"> und einer Erklärung</w:t>
            </w:r>
            <w:r>
              <w:t>,</w:t>
            </w:r>
          </w:p>
          <w:p w14:paraId="1FA6ADC7" w14:textId="26D1D56E" w:rsidR="00D25926" w:rsidRPr="00E14948" w:rsidRDefault="00D25926" w:rsidP="00D25926">
            <w:pPr>
              <w:pStyle w:val="Text"/>
            </w:pPr>
            <w:r>
              <w:t xml:space="preserve">wie man zu einem Bild drei Aufgaben findet. </w:t>
            </w:r>
          </w:p>
        </w:tc>
      </w:tr>
    </w:tbl>
    <w:p w14:paraId="43F45D1C" w14:textId="77777777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275"/>
        <w:gridCol w:w="1134"/>
        <w:gridCol w:w="486"/>
        <w:gridCol w:w="1323"/>
        <w:gridCol w:w="1323"/>
        <w:gridCol w:w="2646"/>
      </w:tblGrid>
      <w:tr w:rsidR="009F57A1" w:rsidRPr="00E14948" w14:paraId="0BF2E91D" w14:textId="77777777" w:rsidTr="002542C1">
        <w:trPr>
          <w:trHeight w:val="708"/>
        </w:trPr>
        <w:tc>
          <w:tcPr>
            <w:tcW w:w="780" w:type="dxa"/>
          </w:tcPr>
          <w:p w14:paraId="1F6AC70B" w14:textId="4030ABC6" w:rsidR="009F57A1" w:rsidRPr="00E14948" w:rsidRDefault="009F57A1" w:rsidP="00054386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70A6394F" w:rsidR="009F57A1" w:rsidRPr="00E14948" w:rsidRDefault="001A42BE" w:rsidP="00054386">
            <w:pPr>
              <w:pStyle w:val="berschrift3"/>
            </w:pPr>
            <w:r>
              <w:t xml:space="preserve">Divisions-Aufgaben </w:t>
            </w:r>
            <w:r w:rsidR="009F57A1" w:rsidRPr="00E14948">
              <w:t xml:space="preserve">auf dem </w:t>
            </w:r>
            <w:r w:rsidR="009F57A1">
              <w:t>P</w:t>
            </w:r>
            <w:r w:rsidR="009F57A1" w:rsidRPr="00E14948">
              <w:t>unktefeld</w:t>
            </w:r>
          </w:p>
        </w:tc>
      </w:tr>
      <w:tr w:rsidR="009F57A1" w:rsidRPr="00E14948" w14:paraId="2817ABA5" w14:textId="77777777" w:rsidTr="00054386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60CEC8A9" w14:textId="33F16E61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7F4EA5C" w14:textId="77777777" w:rsidR="009F57A1" w:rsidRPr="00E14948" w:rsidRDefault="009F57A1" w:rsidP="000543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2057B453" w:rsidR="009F57A1" w:rsidRPr="00E14948" w:rsidRDefault="009F57A1" w:rsidP="00054386">
            <w:pPr>
              <w:pStyle w:val="Text"/>
            </w:pPr>
            <w:r w:rsidRPr="00E14948">
              <w:t xml:space="preserve">Emily will die Aufgabe </w:t>
            </w:r>
            <w:r w:rsidRPr="00B678A7">
              <w:rPr>
                <w:rFonts w:ascii="Comic Sans MS" w:hAnsi="Comic Sans MS"/>
                <w:b/>
              </w:rPr>
              <w:t>36 : 6</w:t>
            </w:r>
            <w:r w:rsidRPr="00E14948">
              <w:t xml:space="preserve"> ausrechnen. </w:t>
            </w:r>
          </w:p>
          <w:p w14:paraId="03D1EA27" w14:textId="5AF5ADA8" w:rsidR="009F57A1" w:rsidRPr="00E14948" w:rsidRDefault="009F57A1" w:rsidP="00054386">
            <w:pPr>
              <w:pStyle w:val="Text"/>
            </w:pPr>
            <w:r w:rsidRPr="00E14948">
              <w:t xml:space="preserve">Sie hat die Zahl 36 mit dem </w:t>
            </w:r>
          </w:p>
          <w:p w14:paraId="27109EF4" w14:textId="3ABB7FE8" w:rsidR="009F57A1" w:rsidRPr="00E14948" w:rsidRDefault="00A71530" w:rsidP="00054386">
            <w:pPr>
              <w:pStyle w:val="Text"/>
            </w:pPr>
            <w:r>
              <w:t>Punktefeld</w:t>
            </w:r>
            <w:r w:rsidR="009F57A1" w:rsidRPr="00E14948">
              <w:t xml:space="preserve"> dargestellt.</w:t>
            </w:r>
          </w:p>
          <w:p w14:paraId="43AEC6BD" w14:textId="77777777" w:rsidR="009F57A1" w:rsidRPr="00E14948" w:rsidRDefault="009F57A1" w:rsidP="00054386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54386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54386">
            <w:pPr>
              <w:pStyle w:val="Text"/>
            </w:pPr>
          </w:p>
        </w:tc>
      </w:tr>
      <w:tr w:rsidR="009F57A1" w:rsidRPr="00E14948" w14:paraId="7F79F80F" w14:textId="77777777" w:rsidTr="00054386">
        <w:tc>
          <w:tcPr>
            <w:tcW w:w="780" w:type="dxa"/>
          </w:tcPr>
          <w:p w14:paraId="2F20A226" w14:textId="38FAA5EF" w:rsidR="009F57A1" w:rsidRPr="00E14948" w:rsidRDefault="00970686" w:rsidP="000543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02BC8FFA" wp14:editId="0839B283">
                  <wp:extent cx="360000" cy="272386"/>
                  <wp:effectExtent l="0" t="0" r="2540" b="0"/>
                  <wp:docPr id="1994453849" name="Grafik 199445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1F9510B" w14:textId="77777777" w:rsidR="009F57A1" w:rsidRPr="00E14948" w:rsidRDefault="009F57A1" w:rsidP="000543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6BD6EAF8" w:rsidR="009F57A1" w:rsidRDefault="009F57A1" w:rsidP="00054386">
            <w:pPr>
              <w:pStyle w:val="Text"/>
              <w:ind w:right="3152"/>
            </w:pPr>
            <w:r w:rsidRPr="00E14948">
              <w:t>Lös</w:t>
            </w:r>
            <w:r w:rsidR="00970686">
              <w:t>t</w:t>
            </w:r>
            <w:r w:rsidRPr="00E14948">
              <w:t xml:space="preserve"> die </w:t>
            </w:r>
            <w:r w:rsidR="00825DFF">
              <w:t>Divisions-Aufgabe</w:t>
            </w:r>
            <w:r w:rsidRPr="00E14948">
              <w:t xml:space="preserve">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54386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9B6775">
        <w:tc>
          <w:tcPr>
            <w:tcW w:w="780" w:type="dxa"/>
          </w:tcPr>
          <w:p w14:paraId="052E52EF" w14:textId="77777777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54386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275" w:type="dxa"/>
          </w:tcPr>
          <w:p w14:paraId="676CAD16" w14:textId="2DF7FC18" w:rsidR="009F57A1" w:rsidRPr="00E14948" w:rsidRDefault="009F57A1" w:rsidP="00054386">
            <w:pPr>
              <w:pStyle w:val="Text"/>
            </w:pPr>
            <w:r w:rsidRPr="00E14948">
              <w:t>(1) 60 : 6</w:t>
            </w:r>
          </w:p>
        </w:tc>
        <w:tc>
          <w:tcPr>
            <w:tcW w:w="1134" w:type="dxa"/>
          </w:tcPr>
          <w:p w14:paraId="5AF94781" w14:textId="0E618CCF" w:rsidR="009F57A1" w:rsidRPr="00E14948" w:rsidRDefault="009F57A1" w:rsidP="00054386">
            <w:pPr>
              <w:pStyle w:val="Text"/>
            </w:pPr>
            <w:r>
              <w:t>(</w:t>
            </w:r>
            <w:r w:rsidR="00A95A30">
              <w:t>2</w:t>
            </w:r>
            <w:r>
              <w:t xml:space="preserve">) </w:t>
            </w:r>
            <w:r w:rsidR="00A95A30" w:rsidRPr="00E14948">
              <w:t>24 : 6</w:t>
            </w:r>
          </w:p>
        </w:tc>
        <w:tc>
          <w:tcPr>
            <w:tcW w:w="5778" w:type="dxa"/>
            <w:gridSpan w:val="4"/>
          </w:tcPr>
          <w:p w14:paraId="2838FDD3" w14:textId="1D5AB2BA" w:rsidR="009F57A1" w:rsidRPr="00E14948" w:rsidRDefault="00125106" w:rsidP="00054386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419" behindDoc="0" locked="0" layoutInCell="1" allowOverlap="1" wp14:anchorId="38972B40" wp14:editId="503F5F53">
                  <wp:simplePos x="0" y="0"/>
                  <wp:positionH relativeFrom="column">
                    <wp:posOffset>1571569</wp:posOffset>
                  </wp:positionH>
                  <wp:positionV relativeFrom="paragraph">
                    <wp:posOffset>-1615440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C0B" w:rsidRPr="00E14948">
              <w:t>(3) 84 : 6</w:t>
            </w: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0265D649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mit Multiplikation lösen</w:t>
            </w:r>
          </w:p>
        </w:tc>
      </w:tr>
      <w:tr w:rsidR="00F37035" w:rsidRPr="00E14948" w14:paraId="2EF55F58" w14:textId="77777777" w:rsidTr="00A71530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1E13F7ED" w:rsidR="00F37035" w:rsidRDefault="00F37035" w:rsidP="002E0FA7">
            <w:pPr>
              <w:pStyle w:val="Text"/>
            </w:pPr>
            <w:r w:rsidRPr="00E14948">
              <w:t xml:space="preserve">Löse die Aufgaben zuerst im Kopf, indem du eine passende </w:t>
            </w:r>
            <w:r w:rsidR="00825DFF">
              <w:t>Multiplikations-Aufgabe</w:t>
            </w:r>
            <w:r w:rsidRPr="00E14948">
              <w:t xml:space="preserve"> suchst. Kontrolliere dann mit dem 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970686" w:rsidRPr="00E14948" w14:paraId="455AC5FD" w14:textId="77777777" w:rsidTr="00A71530">
        <w:tc>
          <w:tcPr>
            <w:tcW w:w="780" w:type="dxa"/>
          </w:tcPr>
          <w:p w14:paraId="7053E199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2895" w:type="dxa"/>
            <w:gridSpan w:val="3"/>
          </w:tcPr>
          <w:p w14:paraId="5AC1BB89" w14:textId="1AAF04E3" w:rsidR="00970686" w:rsidRPr="00E14948" w:rsidRDefault="00970686" w:rsidP="00A71530">
            <w:pPr>
              <w:pStyle w:val="Text"/>
              <w:numPr>
                <w:ilvl w:val="0"/>
                <w:numId w:val="13"/>
              </w:numPr>
            </w:pPr>
            <w:r>
              <w:t xml:space="preserve">70 : 7 </w:t>
            </w:r>
          </w:p>
          <w:p w14:paraId="2A2E664C" w14:textId="5256CB65" w:rsidR="00970686" w:rsidRDefault="009B6775" w:rsidP="00970686">
            <w:pPr>
              <w:pStyle w:val="Text"/>
              <w:ind w:left="318"/>
            </w:pPr>
            <w:r>
              <w:t xml:space="preserve"> </w:t>
            </w:r>
            <w:r w:rsidR="00970686">
              <w:t>35 : 7</w:t>
            </w:r>
          </w:p>
          <w:p w14:paraId="207B555F" w14:textId="66C5BE9A" w:rsidR="00970686" w:rsidRPr="00E14948" w:rsidRDefault="009B6775" w:rsidP="00A71530">
            <w:pPr>
              <w:pStyle w:val="Text"/>
              <w:ind w:left="318"/>
            </w:pPr>
            <w:r>
              <w:t xml:space="preserve"> </w:t>
            </w:r>
            <w:r w:rsidR="00970686">
              <w:t>28 : 7</w:t>
            </w:r>
          </w:p>
          <w:p w14:paraId="729E974F" w14:textId="77777777" w:rsidR="00970686" w:rsidRPr="00E14948" w:rsidRDefault="00970686" w:rsidP="00A71530">
            <w:pPr>
              <w:pStyle w:val="Text"/>
              <w:ind w:left="318"/>
            </w:pPr>
          </w:p>
        </w:tc>
        <w:tc>
          <w:tcPr>
            <w:tcW w:w="2646" w:type="dxa"/>
            <w:gridSpan w:val="2"/>
          </w:tcPr>
          <w:p w14:paraId="045FF71A" w14:textId="171CF08C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2</w:t>
            </w:r>
            <w:r w:rsidRPr="00E14948">
              <w:t xml:space="preserve">) </w:t>
            </w:r>
            <w:r>
              <w:t>24</w:t>
            </w:r>
            <w:r w:rsidRPr="00E14948">
              <w:t xml:space="preserve"> : 2</w:t>
            </w:r>
          </w:p>
          <w:p w14:paraId="709748D4" w14:textId="77777777" w:rsidR="00970686" w:rsidRPr="00E14948" w:rsidRDefault="00970686" w:rsidP="00970686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76D1E98B" w14:textId="77777777" w:rsidR="00970686" w:rsidRPr="00E14948" w:rsidRDefault="00970686" w:rsidP="00970686">
            <w:pPr>
              <w:pStyle w:val="Text"/>
              <w:ind w:firstLine="318"/>
            </w:pPr>
            <w:r>
              <w:t>24 : 8</w:t>
            </w:r>
          </w:p>
          <w:p w14:paraId="03D1CFFF" w14:textId="6F7A036B" w:rsidR="00970686" w:rsidRPr="00E14948" w:rsidRDefault="00970686" w:rsidP="00970686">
            <w:pPr>
              <w:pStyle w:val="Text"/>
            </w:pPr>
          </w:p>
        </w:tc>
        <w:tc>
          <w:tcPr>
            <w:tcW w:w="2646" w:type="dxa"/>
          </w:tcPr>
          <w:p w14:paraId="4F69A040" w14:textId="1B335FFA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3</w:t>
            </w:r>
            <w:r w:rsidRPr="00E14948">
              <w:t xml:space="preserve">) </w:t>
            </w:r>
            <w:r>
              <w:t xml:space="preserve"> </w:t>
            </w:r>
            <w:r w:rsidRPr="00E14948">
              <w:t>18 : 9</w:t>
            </w:r>
          </w:p>
          <w:p w14:paraId="22358ACC" w14:textId="77777777" w:rsidR="00970686" w:rsidRPr="00E14948" w:rsidRDefault="00970686" w:rsidP="00970686">
            <w:pPr>
              <w:pStyle w:val="Text"/>
            </w:pPr>
            <w:r w:rsidRPr="00E14948">
              <w:t xml:space="preserve">       45 : 9</w:t>
            </w:r>
          </w:p>
          <w:p w14:paraId="62A3EA27" w14:textId="36E20B78" w:rsidR="00970686" w:rsidRPr="00E14948" w:rsidRDefault="00970686" w:rsidP="00970686">
            <w:pPr>
              <w:pStyle w:val="Text"/>
            </w:pPr>
            <w:r w:rsidRPr="00E14948">
              <w:t xml:space="preserve">       54 : 9</w:t>
            </w:r>
          </w:p>
        </w:tc>
      </w:tr>
      <w:tr w:rsidR="00970686" w:rsidRPr="00E14948" w14:paraId="69C0CC66" w14:textId="77777777" w:rsidTr="00A71530">
        <w:tc>
          <w:tcPr>
            <w:tcW w:w="780" w:type="dxa"/>
          </w:tcPr>
          <w:p w14:paraId="466A635C" w14:textId="594187F8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5632" behindDoc="0" locked="0" layoutInCell="1" allowOverlap="1" wp14:anchorId="3D9DCDC9" wp14:editId="68AE101D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970686" w:rsidRPr="00E14948" w:rsidRDefault="00970686" w:rsidP="00970686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4862BCDE" w:rsidR="00970686" w:rsidRDefault="00970686" w:rsidP="00970686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="001A42BE">
              <w:t xml:space="preserve">Divisions-Aufgaben </w:t>
            </w:r>
            <w:r>
              <w:t>zu den Zahlen 36</w:t>
            </w:r>
            <w:r w:rsidR="00280671">
              <w:t xml:space="preserve"> und </w:t>
            </w:r>
            <w:r>
              <w:t>60</w:t>
            </w:r>
            <w:r w:rsidR="00280671">
              <w:t xml:space="preserve"> und </w:t>
            </w:r>
            <w:r>
              <w:t>100</w:t>
            </w:r>
            <w:r w:rsidRPr="00E14948">
              <w:t>.</w:t>
            </w:r>
            <w:r>
              <w:t xml:space="preserve"> </w:t>
            </w:r>
          </w:p>
          <w:p w14:paraId="25D7FAE4" w14:textId="50AEDA34" w:rsidR="00970686" w:rsidRPr="00E14948" w:rsidRDefault="00970686" w:rsidP="00970686">
            <w:pPr>
              <w:pStyle w:val="Text"/>
            </w:pPr>
            <w:r>
              <w:t xml:space="preserve">Löst sie mit </w:t>
            </w:r>
            <w:r w:rsidR="001A42BE">
              <w:t>Multiplikations-Aufgabe</w:t>
            </w:r>
            <w:r w:rsidR="00280671">
              <w:t>n</w:t>
            </w:r>
            <w:r>
              <w:t xml:space="preserve">. Kontrolliert </w:t>
            </w:r>
            <w:r w:rsidR="00280671">
              <w:t xml:space="preserve">mit dem </w:t>
            </w:r>
            <w:r>
              <w:t xml:space="preserve">Punktefeld. </w:t>
            </w:r>
          </w:p>
        </w:tc>
      </w:tr>
      <w:tr w:rsidR="00970686" w:rsidRPr="00E14948" w14:paraId="33EF1BC0" w14:textId="77777777" w:rsidTr="00F50DC9">
        <w:tc>
          <w:tcPr>
            <w:tcW w:w="780" w:type="dxa"/>
          </w:tcPr>
          <w:p w14:paraId="246E6183" w14:textId="77777777" w:rsidR="00970686" w:rsidRDefault="00970686" w:rsidP="00970686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970686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970686" w:rsidRPr="00E14948" w:rsidRDefault="00970686" w:rsidP="00970686">
            <w:pPr>
              <w:pStyle w:val="Impressum"/>
            </w:pPr>
          </w:p>
        </w:tc>
      </w:tr>
      <w:tr w:rsidR="00970686" w:rsidRPr="00E14948" w14:paraId="161D03F9" w14:textId="77777777" w:rsidTr="00F50DC9">
        <w:tc>
          <w:tcPr>
            <w:tcW w:w="780" w:type="dxa"/>
          </w:tcPr>
          <w:p w14:paraId="77087721" w14:textId="77777777" w:rsidR="00970686" w:rsidRPr="00E14948" w:rsidRDefault="00970686" w:rsidP="00970686">
            <w:pPr>
              <w:pStyle w:val="berschrift3"/>
            </w:pPr>
            <w:r>
              <w:t>*2.11</w:t>
            </w:r>
          </w:p>
        </w:tc>
        <w:tc>
          <w:tcPr>
            <w:tcW w:w="8505" w:type="dxa"/>
            <w:gridSpan w:val="7"/>
          </w:tcPr>
          <w:p w14:paraId="1ACF19C9" w14:textId="36AAB20A" w:rsidR="00970686" w:rsidRPr="00E14948" w:rsidRDefault="00970686" w:rsidP="00970686">
            <w:pPr>
              <w:pStyle w:val="berschrift3"/>
            </w:pPr>
            <w:r>
              <w:t xml:space="preserve">Tüten packen </w:t>
            </w:r>
            <w:r w:rsidRPr="00E14948">
              <w:t>mit Rest</w:t>
            </w:r>
          </w:p>
        </w:tc>
      </w:tr>
      <w:tr w:rsidR="00970686" w:rsidRPr="00E14948" w14:paraId="3D33F68C" w14:textId="77777777" w:rsidTr="00F50DC9">
        <w:tc>
          <w:tcPr>
            <w:tcW w:w="780" w:type="dxa"/>
          </w:tcPr>
          <w:p w14:paraId="722E13A9" w14:textId="77777777" w:rsidR="00970686" w:rsidRPr="00E14948" w:rsidRDefault="00970686" w:rsidP="00970686">
            <w:pPr>
              <w:spacing w:line="240" w:lineRule="auto"/>
            </w:pPr>
          </w:p>
        </w:tc>
        <w:tc>
          <w:tcPr>
            <w:tcW w:w="318" w:type="dxa"/>
          </w:tcPr>
          <w:p w14:paraId="6CB5410A" w14:textId="77777777" w:rsidR="00970686" w:rsidRPr="00E14948" w:rsidRDefault="00970686" w:rsidP="009706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1E726B04" w:rsidR="00970686" w:rsidRPr="00E14948" w:rsidRDefault="00970686" w:rsidP="00970686">
            <w:pPr>
              <w:pStyle w:val="Text"/>
            </w:pPr>
            <w:proofErr w:type="gramStart"/>
            <w:r w:rsidRPr="00E14948">
              <w:t>Finde</w:t>
            </w:r>
            <w:proofErr w:type="gramEnd"/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. </w:t>
            </w:r>
          </w:p>
        </w:tc>
      </w:tr>
      <w:tr w:rsidR="00970686" w:rsidRPr="00E14948" w14:paraId="21F86EE2" w14:textId="77777777" w:rsidTr="00F50DC9">
        <w:tc>
          <w:tcPr>
            <w:tcW w:w="780" w:type="dxa"/>
          </w:tcPr>
          <w:p w14:paraId="0D8623CB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970686" w:rsidRPr="00E14948" w:rsidRDefault="00970686" w:rsidP="00970686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92080" behindDoc="0" locked="0" layoutInCell="1" allowOverlap="1" wp14:anchorId="2C32751E" wp14:editId="5D223E41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6960" behindDoc="0" locked="0" layoutInCell="1" allowOverlap="1" wp14:anchorId="3EB9650B" wp14:editId="5DA34F33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5936" behindDoc="0" locked="0" layoutInCell="1" allowOverlap="1" wp14:anchorId="12213FC2" wp14:editId="3034335D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008" behindDoc="0" locked="0" layoutInCell="1" allowOverlap="1" wp14:anchorId="7904FE99" wp14:editId="4F237F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0032" behindDoc="0" locked="0" layoutInCell="1" allowOverlap="1" wp14:anchorId="01000CFB" wp14:editId="34760F42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056" behindDoc="0" locked="0" layoutInCell="1" allowOverlap="1" wp14:anchorId="38F94F2A" wp14:editId="0F56C936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7984" behindDoc="0" locked="0" layoutInCell="1" allowOverlap="1" wp14:anchorId="048F4904" wp14:editId="6D4613E4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768" behindDoc="0" locked="0" layoutInCell="1" allowOverlap="1" wp14:anchorId="3DDD5BAF" wp14:editId="082CBD6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1840" behindDoc="0" locked="0" layoutInCell="1" allowOverlap="1" wp14:anchorId="280DDA57" wp14:editId="0BFC689D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4128" behindDoc="0" locked="0" layoutInCell="1" allowOverlap="1" wp14:anchorId="18C8449D" wp14:editId="541BD06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3104" behindDoc="0" locked="0" layoutInCell="1" allowOverlap="1" wp14:anchorId="64D817EE" wp14:editId="715CB0ED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970686" w:rsidRPr="00E14948" w:rsidRDefault="00970686" w:rsidP="00970686">
            <w:pPr>
              <w:pStyle w:val="Text"/>
            </w:pPr>
          </w:p>
          <w:p w14:paraId="756777AF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9792" behindDoc="0" locked="0" layoutInCell="1" allowOverlap="1" wp14:anchorId="125F3755" wp14:editId="6F71873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0816" behindDoc="0" locked="0" layoutInCell="1" allowOverlap="1" wp14:anchorId="7D3DFDBE" wp14:editId="5F3AD7B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2864" behindDoc="0" locked="0" layoutInCell="1" allowOverlap="1" wp14:anchorId="7BFEAEEB" wp14:editId="54FF3FAE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4912" behindDoc="0" locked="0" layoutInCell="1" allowOverlap="1" wp14:anchorId="5871043C" wp14:editId="729F212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3888" behindDoc="0" locked="0" layoutInCell="1" allowOverlap="1" wp14:anchorId="0F889D0B" wp14:editId="237C4CE8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970686" w:rsidRPr="00E14948" w:rsidRDefault="00970686" w:rsidP="00970686">
            <w:pPr>
              <w:pStyle w:val="Text"/>
            </w:pPr>
          </w:p>
          <w:p w14:paraId="20F2B657" w14:textId="77777777" w:rsidR="00970686" w:rsidRPr="00E14948" w:rsidRDefault="00970686" w:rsidP="00970686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970686" w:rsidRPr="00E14948" w:rsidRDefault="00970686" w:rsidP="00970686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970686" w:rsidRPr="00E14948" w:rsidRDefault="00970686" w:rsidP="00970686">
            <w:pPr>
              <w:pStyle w:val="Text"/>
            </w:pPr>
            <w:r w:rsidRPr="00E14948">
              <w:t>Wie viele Tüten?</w:t>
            </w:r>
          </w:p>
          <w:p w14:paraId="2485D844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4368" behindDoc="0" locked="0" layoutInCell="1" allowOverlap="1" wp14:anchorId="4002B84A" wp14:editId="1D3F974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7440" behindDoc="0" locked="0" layoutInCell="1" allowOverlap="1" wp14:anchorId="0CEB0D94" wp14:editId="52DC9D8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6416" behindDoc="0" locked="0" layoutInCell="1" allowOverlap="1" wp14:anchorId="07A98788" wp14:editId="5CDAD9A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392" behindDoc="0" locked="0" layoutInCell="1" allowOverlap="1" wp14:anchorId="44305B70" wp14:editId="503F08C0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464" behindDoc="0" locked="0" layoutInCell="1" allowOverlap="1" wp14:anchorId="7E286D6D" wp14:editId="2F6852D9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0512" behindDoc="0" locked="0" layoutInCell="1" allowOverlap="1" wp14:anchorId="0768EE81" wp14:editId="68D430FD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9488" behindDoc="0" locked="0" layoutInCell="1" allowOverlap="1" wp14:anchorId="118726F9" wp14:editId="7519ACE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3584" behindDoc="0" locked="0" layoutInCell="1" allowOverlap="1" wp14:anchorId="4B54E261" wp14:editId="6A415E86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2560" behindDoc="0" locked="0" layoutInCell="1" allowOverlap="1" wp14:anchorId="71514FA9" wp14:editId="29BA46F8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1536" behindDoc="0" locked="0" layoutInCell="1" allowOverlap="1" wp14:anchorId="19BFAB01" wp14:editId="6BC175B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1296" behindDoc="0" locked="0" layoutInCell="1" allowOverlap="1" wp14:anchorId="2625F221" wp14:editId="0F4214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272" behindDoc="0" locked="0" layoutInCell="1" allowOverlap="1" wp14:anchorId="1A2BF856" wp14:editId="459CC18E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248" behindDoc="0" locked="0" layoutInCell="1" allowOverlap="1" wp14:anchorId="4D5AD7BA" wp14:editId="0DB211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8224" behindDoc="0" locked="0" layoutInCell="1" allowOverlap="1" wp14:anchorId="3AF2ABBD" wp14:editId="71F7AC60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200" behindDoc="0" locked="0" layoutInCell="1" allowOverlap="1" wp14:anchorId="1B0B232F" wp14:editId="0A156606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6176" behindDoc="0" locked="0" layoutInCell="1" allowOverlap="1" wp14:anchorId="72EBFED0" wp14:editId="62CDBE96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5152" behindDoc="0" locked="0" layoutInCell="1" allowOverlap="1" wp14:anchorId="7D68C067" wp14:editId="4A17AD4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2320" behindDoc="0" locked="0" layoutInCell="1" allowOverlap="1" wp14:anchorId="380BEE4A" wp14:editId="6D33443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970686" w:rsidRPr="00E14948" w:rsidRDefault="00970686" w:rsidP="00970686">
            <w:pPr>
              <w:pStyle w:val="Text"/>
            </w:pPr>
          </w:p>
          <w:p w14:paraId="0293AB4B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3344" behindDoc="0" locked="0" layoutInCell="1" allowOverlap="1" wp14:anchorId="63606F70" wp14:editId="6AA59432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4608" behindDoc="0" locked="0" layoutInCell="1" allowOverlap="1" wp14:anchorId="6572A403" wp14:editId="0CDBE324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970686" w:rsidRPr="00E14948" w:rsidRDefault="00970686" w:rsidP="00970686">
            <w:pPr>
              <w:pStyle w:val="Text"/>
            </w:pPr>
          </w:p>
        </w:tc>
      </w:tr>
      <w:tr w:rsidR="00970686" w:rsidRPr="00E14948" w14:paraId="74116F74" w14:textId="77777777" w:rsidTr="00F50DC9">
        <w:tc>
          <w:tcPr>
            <w:tcW w:w="780" w:type="dxa"/>
          </w:tcPr>
          <w:p w14:paraId="52C28C5F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6FF58E77" w14:textId="31AE1638" w:rsidR="00970686" w:rsidRPr="00E14948" w:rsidRDefault="00970686" w:rsidP="00970686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176720" behindDoc="0" locked="0" layoutInCell="1" allowOverlap="1" wp14:anchorId="13BEFE73" wp14:editId="5F3402C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8F213CC" id="Gerade Verbindung 339" o:spid="_x0000_s1026" style="position:absolute;z-index:2521767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B2CE31C" w14:textId="5E4D03EC" w:rsidR="00970686" w:rsidRPr="00E14948" w:rsidRDefault="00970686" w:rsidP="00970686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7744" behindDoc="0" locked="0" layoutInCell="1" allowOverlap="1" wp14:anchorId="697BE0D6" wp14:editId="695BF75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BA5455E" id="Gerade Verbindung 338" o:spid="_x0000_s1026" style="position:absolute;z-index:2521777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</w:tr>
      <w:tr w:rsidR="00970686" w:rsidRPr="00E14948" w14:paraId="0ACE49FC" w14:textId="77777777" w:rsidTr="00F50DC9">
        <w:tc>
          <w:tcPr>
            <w:tcW w:w="780" w:type="dxa"/>
          </w:tcPr>
          <w:p w14:paraId="2FDC8C68" w14:textId="77777777" w:rsidR="00970686" w:rsidRPr="00E14948" w:rsidRDefault="00970686" w:rsidP="0097068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72FA715D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970686" w:rsidRPr="00E14948" w:rsidRDefault="00970686" w:rsidP="009706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579D9975" w:rsidR="00970686" w:rsidRDefault="00970686" w:rsidP="00970686">
            <w:pPr>
              <w:pStyle w:val="Text"/>
            </w:pPr>
            <w:r>
              <w:t>Begründet</w:t>
            </w:r>
            <w:r w:rsidRPr="00E14948">
              <w:t>, warum die Aufgaben zu den Bildern passen.</w:t>
            </w:r>
          </w:p>
          <w:p w14:paraId="4102283C" w14:textId="18A15AC2" w:rsidR="00970686" w:rsidRPr="00E14948" w:rsidRDefault="00970686" w:rsidP="00970686">
            <w:pPr>
              <w:pStyle w:val="Text"/>
            </w:pPr>
            <w:r>
              <w:t>Wie schreibt man das Ergebnis auf?</w:t>
            </w:r>
          </w:p>
        </w:tc>
      </w:tr>
      <w:tr w:rsidR="00970686" w:rsidRPr="00E14948" w14:paraId="0D97D623" w14:textId="77777777" w:rsidTr="00F50DC9">
        <w:tc>
          <w:tcPr>
            <w:tcW w:w="780" w:type="dxa"/>
          </w:tcPr>
          <w:p w14:paraId="26F9074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970686" w:rsidRDefault="00970686" w:rsidP="00970686">
            <w:pPr>
              <w:pStyle w:val="Impressum"/>
            </w:pPr>
          </w:p>
        </w:tc>
      </w:tr>
      <w:tr w:rsidR="00970686" w:rsidRPr="00970686" w14:paraId="3CE0C2EB" w14:textId="77777777" w:rsidTr="00F50DC9">
        <w:tc>
          <w:tcPr>
            <w:tcW w:w="780" w:type="dxa"/>
          </w:tcPr>
          <w:p w14:paraId="14FEAAF3" w14:textId="77777777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08F0E287" w14:textId="7D49444E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970686" w:rsidRPr="00A71530" w:rsidRDefault="00970686" w:rsidP="00970686">
            <w:pPr>
              <w:pStyle w:val="Text"/>
              <w:rPr>
                <w:rFonts w:asciiTheme="minorHAnsi" w:hAnsiTheme="minorHAnsi" w:cstheme="minorHAnsi"/>
              </w:rPr>
            </w:pPr>
            <w:r w:rsidRPr="00970686">
              <w:t xml:space="preserve">Zu welchem Bild </w:t>
            </w:r>
            <w:r w:rsidRPr="00A71530">
              <w:rPr>
                <w:rFonts w:asciiTheme="minorHAnsi" w:hAnsiTheme="minorHAnsi" w:cstheme="minorHAnsi"/>
              </w:rPr>
              <w:t xml:space="preserve">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</w:rPr>
              <w:t>3 · 5 + 1</w:t>
            </w:r>
            <w:r w:rsidRPr="00A71530">
              <w:rPr>
                <w:rFonts w:asciiTheme="minorHAnsi" w:hAnsiTheme="minorHAnsi" w:cstheme="minorHAnsi"/>
              </w:rPr>
              <w:t>? Warum?</w:t>
            </w:r>
          </w:p>
          <w:p w14:paraId="23CAF9E0" w14:textId="1B9D82BE" w:rsidR="00970686" w:rsidRPr="00970686" w:rsidRDefault="00970686" w:rsidP="00970686">
            <w:pPr>
              <w:pStyle w:val="Text"/>
            </w:pPr>
            <w:r w:rsidRPr="00A71530">
              <w:rPr>
                <w:rFonts w:asciiTheme="minorHAnsi" w:hAnsiTheme="minorHAnsi" w:cstheme="minorHAnsi"/>
              </w:rPr>
              <w:t xml:space="preserve">Zu welchem Bild 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18"/>
              </w:rPr>
              <w:t>20 : 6 = 3 Rest 2</w:t>
            </w:r>
            <w:r w:rsidRPr="00A71530">
              <w:rPr>
                <w:rFonts w:asciiTheme="minorHAnsi" w:hAnsiTheme="minorHAnsi" w:cstheme="minorHAnsi"/>
              </w:rPr>
              <w:t>? Warum</w:t>
            </w:r>
            <w:r w:rsidRPr="00970686">
              <w:t>?</w:t>
            </w:r>
            <w:r w:rsidR="00FF1951">
              <w:t xml:space="preserve"> </w:t>
            </w:r>
            <w:r w:rsidRPr="00970686">
              <w:t>Welche Aufgaben passen noch?</w:t>
            </w:r>
          </w:p>
        </w:tc>
      </w:tr>
      <w:tr w:rsidR="00970686" w:rsidRPr="00970686" w14:paraId="78D88B52" w14:textId="77777777" w:rsidTr="00F50DC9">
        <w:tc>
          <w:tcPr>
            <w:tcW w:w="780" w:type="dxa"/>
          </w:tcPr>
          <w:p w14:paraId="15A28239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166A77D0" w14:textId="77777777" w:rsidR="00970686" w:rsidRPr="00A71530" w:rsidRDefault="00970686" w:rsidP="009F3719">
            <w:pPr>
              <w:pStyle w:val="Impressum"/>
              <w:jc w:val="left"/>
              <w:rPr>
                <w:color w:val="327A86" w:themeColor="text2"/>
              </w:rPr>
            </w:pPr>
          </w:p>
        </w:tc>
        <w:tc>
          <w:tcPr>
            <w:tcW w:w="8187" w:type="dxa"/>
            <w:gridSpan w:val="6"/>
          </w:tcPr>
          <w:p w14:paraId="0D831565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</w:tr>
      <w:tr w:rsidR="00970686" w:rsidRPr="00970686" w14:paraId="49289DF4" w14:textId="77777777" w:rsidTr="00F50DC9">
        <w:tc>
          <w:tcPr>
            <w:tcW w:w="780" w:type="dxa"/>
          </w:tcPr>
          <w:p w14:paraId="2665BB82" w14:textId="676195C9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anchor distT="0" distB="0" distL="114300" distR="114300" simplePos="0" relativeHeight="252216656" behindDoc="0" locked="0" layoutInCell="1" allowOverlap="1" wp14:anchorId="71D98A27" wp14:editId="78AD21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2F85DE6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d)</w:t>
            </w:r>
          </w:p>
        </w:tc>
        <w:tc>
          <w:tcPr>
            <w:tcW w:w="8187" w:type="dxa"/>
            <w:gridSpan w:val="6"/>
          </w:tcPr>
          <w:p w14:paraId="03254DDC" w14:textId="4528F502" w:rsidR="00970686" w:rsidRPr="00970686" w:rsidRDefault="00970686" w:rsidP="00970686">
            <w:pPr>
              <w:pStyle w:val="Text"/>
            </w:pPr>
            <w:r w:rsidRPr="00970686">
              <w:t xml:space="preserve">Stellt euch gegenseitig </w:t>
            </w:r>
            <w:r w:rsidR="001A42BE">
              <w:t xml:space="preserve">Divisions-Aufgaben </w:t>
            </w:r>
            <w:r w:rsidRPr="00970686">
              <w:t xml:space="preserve">mit Rest. </w:t>
            </w:r>
            <w:r w:rsidRPr="00970686">
              <w:br/>
            </w:r>
            <w:r w:rsidR="00920308">
              <w:t>Findet</w:t>
            </w:r>
            <w:r w:rsidRPr="00970686">
              <w:t xml:space="preserve"> eine </w:t>
            </w:r>
            <w:r w:rsidR="00825DFF">
              <w:t>Multiplikations-Aufgabe</w:t>
            </w:r>
            <w:r w:rsidRPr="00970686">
              <w:t xml:space="preserve"> dazu</w:t>
            </w:r>
            <w:r w:rsidR="00920308">
              <w:t xml:space="preserve">, so </w:t>
            </w:r>
            <w:r w:rsidRPr="00970686">
              <w:t xml:space="preserve">wie in </w:t>
            </w:r>
            <w:r w:rsidRPr="00165441">
              <w:rPr>
                <w:b/>
                <w:color w:val="327A86" w:themeColor="text2"/>
              </w:rPr>
              <w:t>c)</w:t>
            </w:r>
            <w:r w:rsidR="00920308">
              <w:t>.</w:t>
            </w:r>
          </w:p>
        </w:tc>
      </w:tr>
    </w:tbl>
    <w:p w14:paraId="364079DA" w14:textId="77777777" w:rsidR="00F37035" w:rsidRPr="00A71530" w:rsidRDefault="00F37035" w:rsidP="00F37035">
      <w:pPr>
        <w:spacing w:line="240" w:lineRule="auto"/>
        <w:rPr>
          <w:color w:val="000000" w:themeColor="text1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970686" w:rsidRPr="00970686" w14:paraId="08D032AD" w14:textId="77777777" w:rsidTr="002E0FA7">
        <w:tc>
          <w:tcPr>
            <w:tcW w:w="780" w:type="dxa"/>
          </w:tcPr>
          <w:p w14:paraId="628F735D" w14:textId="36818B89" w:rsidR="00200F3D" w:rsidRPr="00A71530" w:rsidRDefault="00200F3D" w:rsidP="002E0FA7">
            <w:pPr>
              <w:pStyle w:val="berschrift3"/>
            </w:pPr>
            <w:r w:rsidRPr="00A71530"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A71530" w:rsidRDefault="00BD71FF" w:rsidP="002E0FA7">
            <w:pPr>
              <w:pStyle w:val="berschrift3"/>
            </w:pPr>
            <w:r w:rsidRPr="00A71530">
              <w:t>Schritte</w:t>
            </w:r>
            <w:r w:rsidR="00B678A7" w:rsidRPr="00A71530">
              <w:t xml:space="preserve"> </w:t>
            </w:r>
            <w:r w:rsidR="00200F3D" w:rsidRPr="00A71530">
              <w:t>auf dem Zahlenstrahl</w:t>
            </w:r>
          </w:p>
        </w:tc>
      </w:tr>
      <w:tr w:rsidR="00970686" w:rsidRPr="00970686" w14:paraId="05133815" w14:textId="77777777" w:rsidTr="002E0FA7">
        <w:tc>
          <w:tcPr>
            <w:tcW w:w="780" w:type="dxa"/>
          </w:tcPr>
          <w:p w14:paraId="3634C3BB" w14:textId="77777777" w:rsidR="00200F3D" w:rsidRPr="00A71530" w:rsidRDefault="00200F3D" w:rsidP="002E0FA7">
            <w:pPr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318" w:type="dxa"/>
          </w:tcPr>
          <w:p w14:paraId="2145AF35" w14:textId="54FDFABC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95F48AB" w14:textId="0DDD914A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7" behindDoc="0" locked="0" layoutInCell="1" allowOverlap="1" wp14:anchorId="11F56C1F" wp14:editId="5EB328E1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56C1F" id="Gruppieren 125" o:spid="_x0000_s1197" style="position:absolute;margin-left:227.1pt;margin-top:3.5pt;width:179.4pt;height:37.1pt;z-index:251652427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">
                      <v:shape id="Grafik 1531487807" o:spid="_x0000_s1198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">
                        <v:imagedata r:id="rId158" o:title=""/>
                      </v:shape>
                      <v:group id="_x0000_s1199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">
                        <v:shape id="Textfeld 117" o:spid="_x0000_s120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2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970686">
              <w:t>Zeichne Fünfer</w:t>
            </w:r>
            <w:r w:rsidR="005855D4" w:rsidRPr="00970686">
              <w:t>s</w:t>
            </w:r>
            <w:r w:rsidR="00BD71FF" w:rsidRPr="00970686">
              <w:t>chritte</w:t>
            </w:r>
            <w:r w:rsidR="00200F3D" w:rsidRPr="00970686">
              <w:t xml:space="preserve"> in den Zahlenstrahl</w:t>
            </w:r>
            <w:r w:rsidR="00920308">
              <w:t>,</w:t>
            </w:r>
            <w:r w:rsidR="00200F3D" w:rsidRPr="00970686">
              <w:t xml:space="preserve"> </w:t>
            </w:r>
          </w:p>
          <w:p w14:paraId="27737561" w14:textId="64F1F356" w:rsidR="00200F3D" w:rsidRPr="00970686" w:rsidRDefault="00200F3D" w:rsidP="002E0FA7">
            <w:pPr>
              <w:pStyle w:val="Text"/>
            </w:pPr>
            <w:r w:rsidRPr="00970686">
              <w:t xml:space="preserve">bis du bei 20 ankommst. </w:t>
            </w:r>
            <w:r w:rsidRPr="00970686">
              <w:br/>
              <w:t xml:space="preserve">Wie viele </w:t>
            </w:r>
            <w:r w:rsidR="00BD71FF" w:rsidRPr="00970686">
              <w:t>Schritte</w:t>
            </w:r>
            <w:r w:rsidRPr="00970686">
              <w:t xml:space="preserve"> passen in die 20?</w:t>
            </w:r>
          </w:p>
          <w:p w14:paraId="136AD8FE" w14:textId="696A8201" w:rsidR="00200F3D" w:rsidRPr="00970686" w:rsidRDefault="00200F3D" w:rsidP="002E0FA7">
            <w:pPr>
              <w:pStyle w:val="Text"/>
            </w:pPr>
          </w:p>
        </w:tc>
      </w:tr>
      <w:tr w:rsidR="00970686" w:rsidRPr="00970686" w14:paraId="30F87757" w14:textId="77777777" w:rsidTr="002E0FA7">
        <w:tc>
          <w:tcPr>
            <w:tcW w:w="780" w:type="dxa"/>
          </w:tcPr>
          <w:p w14:paraId="4D5B2CC2" w14:textId="77777777" w:rsidR="00200F3D" w:rsidRPr="00A71530" w:rsidRDefault="00CD3FFB" w:rsidP="002E0FA7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inline distT="0" distB="0" distL="0" distR="0" wp14:anchorId="18261A74" wp14:editId="4A2E72E4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Pr="00970686" w:rsidRDefault="00200F3D" w:rsidP="002E0FA7">
            <w:pPr>
              <w:pStyle w:val="Text"/>
            </w:pPr>
            <w:r w:rsidRPr="00970686">
              <w:t xml:space="preserve">Zu dem Bild </w:t>
            </w:r>
            <w:r w:rsidRPr="00A71530">
              <w:rPr>
                <w:rFonts w:asciiTheme="minorHAnsi" w:hAnsiTheme="minorHAnsi" w:cstheme="minorHAnsi"/>
              </w:rPr>
              <w:t xml:space="preserve">passen die Aufgaben </w:t>
            </w:r>
            <w:r w:rsidRPr="002542C1">
              <w:rPr>
                <w:rFonts w:ascii="Comic Sans MS" w:hAnsi="Comic Sans MS" w:cstheme="minorHAnsi"/>
                <w:b/>
                <w:sz w:val="20"/>
                <w:szCs w:val="16"/>
              </w:rPr>
              <w:t>20 : 5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und </w:t>
            </w:r>
            <w:r w:rsidRPr="002542C1">
              <w:rPr>
                <w:rFonts w:ascii="Comic Sans MS" w:hAnsi="Comic Sans MS" w:cstheme="minorHAnsi"/>
                <w:b/>
                <w:sz w:val="20"/>
              </w:rPr>
              <w:t>4 · 5</w:t>
            </w:r>
            <w:r w:rsidRPr="00A71530">
              <w:rPr>
                <w:rFonts w:asciiTheme="minorHAnsi" w:hAnsiTheme="minorHAnsi" w:cstheme="minorHAnsi"/>
              </w:rPr>
              <w:t>. Warum</w:t>
            </w:r>
            <w:r w:rsidRPr="00970686">
              <w:t xml:space="preserve"> passen die Aufgaben?</w:t>
            </w:r>
          </w:p>
          <w:p w14:paraId="15491D5F" w14:textId="727BB842" w:rsidR="00200F3D" w:rsidRPr="00970686" w:rsidRDefault="00200F3D" w:rsidP="002E0FA7">
            <w:pPr>
              <w:pStyle w:val="Text"/>
            </w:pPr>
            <w:r w:rsidRPr="00970686">
              <w:t xml:space="preserve">Welche </w:t>
            </w:r>
            <w:r w:rsidR="00825DFF">
              <w:t>Divisions-Aufgabe</w:t>
            </w:r>
            <w:r w:rsidRPr="00970686">
              <w:t xml:space="preserve"> passt auch noch? </w:t>
            </w:r>
            <w:r w:rsidR="00624820" w:rsidRPr="00970686">
              <w:t>Wie lautet dann die Frage?</w:t>
            </w:r>
          </w:p>
        </w:tc>
      </w:tr>
      <w:tr w:rsidR="00970686" w:rsidRPr="00970686" w14:paraId="582A5E21" w14:textId="77777777" w:rsidTr="002E0FA7">
        <w:tc>
          <w:tcPr>
            <w:tcW w:w="780" w:type="dxa"/>
          </w:tcPr>
          <w:p w14:paraId="4707166D" w14:textId="77777777" w:rsidR="00200F3D" w:rsidRPr="00A71530" w:rsidRDefault="00200F3D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75F43AEC" w14:textId="77777777" w:rsidR="00200F3D" w:rsidRPr="00A71530" w:rsidRDefault="00200F3D" w:rsidP="002E0FA7">
            <w:pPr>
              <w:pStyle w:val="berschrift4"/>
              <w:rPr>
                <w:noProof/>
                <w:color w:val="327A86" w:themeColor="text2"/>
              </w:rPr>
            </w:pPr>
          </w:p>
        </w:tc>
        <w:tc>
          <w:tcPr>
            <w:tcW w:w="8187" w:type="dxa"/>
          </w:tcPr>
          <w:p w14:paraId="35855C15" w14:textId="0DB194B4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8" behindDoc="0" locked="0" layoutInCell="1" allowOverlap="1" wp14:anchorId="2248BF0E" wp14:editId="1A342352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8BF0E" id="_x0000_s1203" style="position:absolute;margin-left:227.65pt;margin-top:25.45pt;width:179.4pt;height:37.1pt;z-index:251652428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">
                      <v:shape id="Grafik 1531487807" o:spid="_x0000_s1204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">
                        <v:imagedata r:id="rId158" o:title=""/>
                      </v:shape>
                      <v:group id="_x0000_s1205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">
                        <v:shape id="Textfeld 117" o:spid="_x0000_s1206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7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8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70686" w:rsidRPr="00970686" w14:paraId="7B6073DA" w14:textId="77777777" w:rsidTr="002E0FA7">
        <w:tc>
          <w:tcPr>
            <w:tcW w:w="780" w:type="dxa"/>
          </w:tcPr>
          <w:p w14:paraId="6C6A0349" w14:textId="77777777" w:rsidR="00B678A7" w:rsidRPr="00A71530" w:rsidRDefault="00B678A7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3A0CE58E" w14:textId="77777777" w:rsidR="00B678A7" w:rsidRPr="00A71530" w:rsidRDefault="00B678A7" w:rsidP="002E0FA7">
            <w:pPr>
              <w:pStyle w:val="berschrift4"/>
              <w:rPr>
                <w:noProof/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*c)</w:t>
            </w:r>
          </w:p>
        </w:tc>
        <w:tc>
          <w:tcPr>
            <w:tcW w:w="8187" w:type="dxa"/>
          </w:tcPr>
          <w:p w14:paraId="576DB8DC" w14:textId="49C6F9E0" w:rsidR="00B678A7" w:rsidRPr="00970686" w:rsidRDefault="00B678A7" w:rsidP="002E0FA7">
            <w:pPr>
              <w:pStyle w:val="Text"/>
            </w:pPr>
            <w:r w:rsidRPr="00970686">
              <w:t xml:space="preserve">Wie </w:t>
            </w:r>
            <w:r w:rsidR="00A95D21">
              <w:rPr>
                <w:rFonts w:asciiTheme="minorHAnsi" w:hAnsiTheme="minorHAnsi" w:cstheme="minorHAnsi"/>
              </w:rPr>
              <w:t>kannst</w:t>
            </w:r>
            <w:r w:rsidR="00A95D21" w:rsidRPr="00A71530">
              <w:rPr>
                <w:rFonts w:asciiTheme="minorHAnsi" w:hAnsiTheme="minorHAnsi" w:cstheme="minorHAnsi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du mit </w:t>
            </w:r>
            <w:r w:rsidR="00BD71FF" w:rsidRPr="00A71530">
              <w:rPr>
                <w:rFonts w:asciiTheme="minorHAnsi" w:hAnsiTheme="minorHAnsi" w:cstheme="minorHAnsi"/>
              </w:rPr>
              <w:t>Schritte</w:t>
            </w:r>
            <w:r w:rsidR="004A7418" w:rsidRPr="00A71530">
              <w:rPr>
                <w:rFonts w:asciiTheme="minorHAnsi" w:hAnsiTheme="minorHAnsi" w:cstheme="minorHAnsi"/>
              </w:rPr>
              <w:t>n</w:t>
            </w:r>
            <w:r w:rsidRPr="00A71530">
              <w:rPr>
                <w:rFonts w:asciiTheme="minorHAnsi" w:hAnsiTheme="minorHAnsi" w:cstheme="minorHAnsi"/>
              </w:rPr>
              <w:t xml:space="preserve"> am Zahlenstrahl</w:t>
            </w:r>
            <w:r w:rsidRPr="00A71530">
              <w:rPr>
                <w:rFonts w:asciiTheme="minorHAnsi" w:hAnsiTheme="minorHAnsi" w:cstheme="minorHAnsi"/>
              </w:rPr>
              <w:br/>
              <w:t xml:space="preserve">die Aufgabe </w:t>
            </w:r>
            <w:r w:rsidRPr="002542C1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20 : 6 = 3 Rest 2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>zeichnen</w:t>
            </w:r>
            <w:r w:rsidRPr="00970686">
              <w:t>?</w:t>
            </w:r>
          </w:p>
          <w:p w14:paraId="1BCF50EE" w14:textId="32A7B411" w:rsidR="0032245A" w:rsidRPr="00970686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p w14:paraId="461F2485" w14:textId="77777777" w:rsidR="00A95D21" w:rsidRDefault="00A95D21"/>
    <w:p w14:paraId="59467990" w14:textId="77777777" w:rsidR="002115C7" w:rsidRDefault="002115C7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41C2626B" w:rsidR="00200F3D" w:rsidRPr="00E14948" w:rsidRDefault="00200F3D" w:rsidP="002E0FA7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7652812D" w14:textId="0309DAD1" w:rsidR="00200F3D" w:rsidRPr="00E14948" w:rsidRDefault="00200F3D" w:rsidP="002E0FA7">
            <w:pPr>
              <w:pStyle w:val="berschrift3"/>
            </w:pPr>
            <w:r w:rsidRPr="00E14948">
              <w:t xml:space="preserve">Aufgaben zu Bildern </w:t>
            </w:r>
            <w:r w:rsidR="005C6311">
              <w:t xml:space="preserve">am Zahlenstrahl </w:t>
            </w:r>
            <w:r w:rsidRPr="00E14948">
              <w:t>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6F063BEC" w:rsidR="00200F3D" w:rsidRPr="00F31F35" w:rsidRDefault="00200F3D" w:rsidP="002E0FA7">
            <w:pPr>
              <w:pStyle w:val="Text"/>
            </w:pPr>
            <w:r w:rsidRPr="00F31F35">
              <w:t xml:space="preserve">Schreibe immer </w:t>
            </w:r>
            <w:r w:rsidR="00B74245">
              <w:t>eine Multiplikat</w:t>
            </w:r>
            <w:r w:rsidR="00852D1A">
              <w:t>i</w:t>
            </w:r>
            <w:r w:rsidR="00B74245">
              <w:t xml:space="preserve">ons-Aufgabe und </w:t>
            </w:r>
            <w:r w:rsidRPr="00F31F35">
              <w:t xml:space="preserve">zwei passende </w:t>
            </w:r>
            <w:r w:rsidR="00825DFF">
              <w:t>Divisions-Aufgabe</w:t>
            </w:r>
            <w:r w:rsidRPr="00F31F35">
              <w:t>n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2FEB98D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4" behindDoc="0" locked="0" layoutInCell="1" allowOverlap="1" wp14:anchorId="6D00D0F7" wp14:editId="1A0EC15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5DFF">
              <w:t>Multiplikation</w:t>
            </w:r>
            <w:r>
              <w:t xml:space="preserve">:   </w:t>
            </w:r>
            <w:r w:rsidR="00825DFF">
              <w:t>Division</w:t>
            </w:r>
            <w:r>
              <w:t xml:space="preserve">:  </w:t>
            </w:r>
            <w:r w:rsidR="00B74245">
              <w:t xml:space="preserve">            </w:t>
            </w:r>
            <w:r>
              <w:t xml:space="preserve"> </w:t>
            </w:r>
            <w:r w:rsidR="00825DFF">
              <w:t>Division</w:t>
            </w:r>
            <w:r>
              <w:t>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6D34EC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1" behindDoc="0" locked="0" layoutInCell="1" allowOverlap="1" wp14:anchorId="6AFA5A64" wp14:editId="2A38CAF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FA5A64" id="_x0000_s1209" style="position:absolute;left:0;text-align:left;margin-left:4.35pt;margin-top:4.15pt;width:138.95pt;height:18.55pt;z-index:251652421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">
                      <v:shape id="Textfeld 117" o:spid="_x0000_s121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1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2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4DBAAE13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1650255" behindDoc="0" locked="0" layoutInCell="1" allowOverlap="1" wp14:anchorId="4682BAB2" wp14:editId="431BB0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1D41D2A6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2" behindDoc="0" locked="0" layoutInCell="1" allowOverlap="1" wp14:anchorId="17010666" wp14:editId="5FCF616F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010666" id="_x0000_s1213" style="position:absolute;left:0;text-align:left;margin-left:4.9pt;margin-top:12.9pt;width:138.95pt;height:18.55pt;z-index:251652422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">
                      <v:shape id="Textfeld 117" o:spid="_x0000_s121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2A7C9B94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6" behindDoc="0" locked="0" layoutInCell="1" allowOverlap="1" wp14:anchorId="7DEB2C4C" wp14:editId="184351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3" behindDoc="0" locked="0" layoutInCell="1" allowOverlap="1" wp14:anchorId="191E346E" wp14:editId="31D9DB4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1E346E" id="_x0000_s1217" style="position:absolute;left:0;text-align:left;margin-left:4.9pt;margin-top:8.2pt;width:138.95pt;height:18.55pt;z-index:251652423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">
                      <v:shape id="Textfeld 117" o:spid="_x0000_s1218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9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0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&#13;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2DBA0E46" w14:textId="77777777" w:rsidR="00F43CDE" w:rsidRDefault="00F43CDE" w:rsidP="00F43CDE">
            <w:pPr>
              <w:spacing w:line="240" w:lineRule="auto"/>
            </w:pPr>
          </w:p>
          <w:p w14:paraId="5AFF828A" w14:textId="77777777" w:rsidR="0055560F" w:rsidRPr="00E14948" w:rsidRDefault="0055560F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1989069B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</w:t>
            </w:r>
            <w:r w:rsidR="009717D1">
              <w:t>für die</w:t>
            </w:r>
            <w:r w:rsidR="009717D1" w:rsidRPr="00E14948">
              <w:t xml:space="preserve"> </w:t>
            </w:r>
            <w:r w:rsidRPr="00E14948"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50 : 10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179519D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4" behindDoc="0" locked="0" layoutInCell="1" allowOverlap="1" wp14:anchorId="104147E2" wp14:editId="0DBD3717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47E2" id="_x0000_s1221" style="position:absolute;margin-left:.4pt;margin-top:23.7pt;width:369pt;height:37.1pt;z-index:251652424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">
                      <v:shape id="Grafik 605" o:spid="_x0000_s122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">
                        <v:imagedata r:id="rId116" o:title=""/>
                      </v:shape>
                      <v:group id="_x0000_s122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">
                        <v:shape id="Textfeld 117" o:spid="_x0000_s12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">
                        <v:shape id="Textfeld 117" o:spid="_x0000_s122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2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</w:t>
            </w:r>
            <w:r w:rsidRPr="00A71530">
              <w:rPr>
                <w:rFonts w:asciiTheme="minorHAnsi" w:hAnsiTheme="minorHAnsi" w:cstheme="minorHAnsi"/>
              </w:rPr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5" behindDoc="0" locked="0" layoutInCell="1" allowOverlap="1" wp14:anchorId="794B0A7A" wp14:editId="2EF725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B0A7A" id="_x0000_s1231" style="position:absolute;margin-left:-.15pt;margin-top:.3pt;width:369pt;height:37.1pt;z-index:251652425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">
                      <v:shape id="Grafik 605" o:spid="_x0000_s123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">
                        <v:imagedata r:id="rId116" o:title=""/>
                      </v:shape>
                      <v:group id="_x0000_s123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">
                        <v:shape id="Textfeld 117" o:spid="_x0000_s12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">
                        <v:shape id="Textfeld 117" o:spid="_x0000_s123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2F6361EB" w:rsidR="00F43CDE" w:rsidRPr="00E14948" w:rsidRDefault="00F43CDE" w:rsidP="00F43CDE">
            <w:pPr>
              <w:pStyle w:val="Text"/>
            </w:pPr>
            <w:proofErr w:type="gramStart"/>
            <w:r w:rsidRPr="00E14948">
              <w:t>Finde</w:t>
            </w:r>
            <w:proofErr w:type="gramEnd"/>
            <w:r w:rsidRPr="00E14948">
              <w:t xml:space="preserve"> auch jeweils eine passende </w:t>
            </w:r>
            <w:r w:rsidR="00825DFF">
              <w:t>Multiplikations-Aufgabe</w:t>
            </w:r>
            <w:r w:rsidRPr="00E14948">
              <w:t xml:space="preserve"> zu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und </w:t>
            </w:r>
            <w:r w:rsidR="00FE0257" w:rsidRPr="00A71530">
              <w:rPr>
                <w:b/>
                <w:bCs/>
                <w:color w:val="327A86" w:themeColor="text2"/>
              </w:rPr>
              <w:t>b)</w:t>
            </w:r>
            <w:r w:rsidR="00FE0257">
              <w:t>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20193C3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397" behindDoc="0" locked="0" layoutInCell="1" allowOverlap="1" wp14:anchorId="01E7EABC" wp14:editId="79AD85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06A6AFCD" w14:textId="4B18F1D3" w:rsidR="00A71D4F" w:rsidRDefault="00F43CDE" w:rsidP="00A71D4F">
            <w:r w:rsidRPr="00A51E65">
              <w:rPr>
                <w:noProof/>
              </w:rPr>
              <w:drawing>
                <wp:anchor distT="0" distB="0" distL="114300" distR="114300" simplePos="0" relativeHeight="251652396" behindDoc="0" locked="0" layoutInCell="1" allowOverlap="1" wp14:anchorId="565821B7" wp14:editId="659AAB6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die Zahlenstrahl-Karten. </w:t>
            </w:r>
          </w:p>
          <w:p w14:paraId="694E5F50" w14:textId="4B1D5B6C" w:rsidR="00A71D4F" w:rsidRDefault="00137644" w:rsidP="00A71D4F">
            <w:pPr>
              <w:pStyle w:val="Text"/>
              <w:numPr>
                <w:ilvl w:val="0"/>
                <w:numId w:val="15"/>
              </w:numPr>
              <w:rPr>
                <w:rStyle w:val="ListenabsatzZchn"/>
              </w:rPr>
            </w:pPr>
            <w:r>
              <w:t>D</w:t>
            </w:r>
            <w:r w:rsidR="00C05D0C">
              <w:t>ie</w:t>
            </w:r>
            <w:r>
              <w:t xml:space="preserve"> erste</w:t>
            </w:r>
            <w:r w:rsidR="00A71D4F">
              <w:t xml:space="preserve"> </w:t>
            </w:r>
            <w:r w:rsidR="00C05D0C">
              <w:t>Person</w:t>
            </w:r>
            <w:r>
              <w:t xml:space="preserve"> </w:t>
            </w:r>
            <w:r w:rsidR="00A71D4F">
              <w:t xml:space="preserve">schreibt </w:t>
            </w:r>
            <w:r w:rsidR="00F43CDE" w:rsidRPr="00E14948">
              <w:t xml:space="preserve">eine </w:t>
            </w:r>
            <w:r w:rsidR="00825DFF">
              <w:t>Divisio</w:t>
            </w:r>
            <w:r w:rsidR="00825DFF" w:rsidRPr="00A71D4F">
              <w:rPr>
                <w:rStyle w:val="ListenabsatzZchn"/>
              </w:rPr>
              <w:t>ns-Aufgabe</w:t>
            </w:r>
            <w:r w:rsidR="00A71D4F" w:rsidRPr="00A71D4F">
              <w:rPr>
                <w:rStyle w:val="ListenabsatzZchn"/>
              </w:rPr>
              <w:t xml:space="preserve"> auf</w:t>
            </w:r>
            <w:r w:rsidR="00F43CDE" w:rsidRPr="00A71D4F">
              <w:rPr>
                <w:rStyle w:val="ListenabsatzZchn"/>
              </w:rPr>
              <w:t xml:space="preserve">. </w:t>
            </w:r>
          </w:p>
          <w:p w14:paraId="2DB042DB" w14:textId="512D0B8E" w:rsidR="00F43CDE" w:rsidRPr="00E14948" w:rsidRDefault="00A71D4F" w:rsidP="00A71D4F">
            <w:pPr>
              <w:pStyle w:val="Text"/>
              <w:numPr>
                <w:ilvl w:val="0"/>
                <w:numId w:val="15"/>
              </w:numPr>
            </w:pPr>
            <w:r w:rsidRPr="00A71D4F">
              <w:rPr>
                <w:rStyle w:val="ListenabsatzZchn"/>
              </w:rPr>
              <w:t>D</w:t>
            </w:r>
            <w:r w:rsidR="00C05D0C">
              <w:rPr>
                <w:rStyle w:val="ListenabsatzZchn"/>
              </w:rPr>
              <w:t>ie</w:t>
            </w:r>
            <w:r w:rsidRPr="00A71D4F">
              <w:rPr>
                <w:rStyle w:val="ListenabsatzZchn"/>
              </w:rPr>
              <w:t xml:space="preserve"> zweite </w:t>
            </w:r>
            <w:r w:rsidR="00C05D0C">
              <w:rPr>
                <w:rStyle w:val="ListenabsatzZchn"/>
              </w:rPr>
              <w:t>Person</w:t>
            </w:r>
            <w:r w:rsidR="00F43CDE" w:rsidRPr="00A71D4F">
              <w:rPr>
                <w:rStyle w:val="ListenabsatzZchn"/>
              </w:rPr>
              <w:t xml:space="preserve"> zeichnet passende Schritte </w:t>
            </w:r>
            <w:r w:rsidR="00F43CDE" w:rsidRPr="00A71D4F">
              <w:rPr>
                <w:rStyle w:val="ListenabsatzZchn"/>
              </w:rPr>
              <w:br/>
              <w:t>in den Zahlenstrahl. Wechselt euch</w:t>
            </w:r>
            <w:r w:rsidR="00F43CDE" w:rsidRPr="00E14948">
              <w:t xml:space="preserve">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38CF3004" w:rsidR="00F43CDE" w:rsidRDefault="009717D1" w:rsidP="00F43CDE">
            <w:pPr>
              <w:pStyle w:val="berschrift4"/>
              <w:rPr>
                <w:vertAlign w:val="superscript"/>
              </w:rPr>
            </w:pPr>
            <w:r w:rsidRPr="00F31F35">
              <w:rPr>
                <w:vertAlign w:val="superscript"/>
              </w:rPr>
              <w:t>*</w:t>
            </w:r>
            <w:r w:rsidR="00F43CDE">
              <w:t>e)</w:t>
            </w:r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6" behindDoc="0" locked="0" layoutInCell="1" allowOverlap="1" wp14:anchorId="5C812629" wp14:editId="5A5735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12629" id="_x0000_s1241" style="position:absolute;margin-left:15.75pt;margin-top:4.8pt;width:369pt;height:37.1pt;z-index:251652426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">
                      <v:shape id="Grafik 605" o:spid="_x0000_s124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">
                        <v:imagedata r:id="rId116" o:title=""/>
                      </v:shape>
                      <v:group id="_x0000_s124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">
                        <v:shape id="Textfeld 117" o:spid="_x0000_s124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">
                        <v:shape id="Textfeld 117" o:spid="_x0000_s124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57BBEDF7" w:rsidR="00F43CDE" w:rsidRDefault="00F43CDE" w:rsidP="00F43CDE">
            <w:pPr>
              <w:pStyle w:val="Text"/>
            </w:pPr>
            <w:r>
              <w:t xml:space="preserve">Zeichne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 · 5 + 3 = 23</w:t>
            </w:r>
            <w:r>
              <w:t xml:space="preserve"> und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23 :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5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=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Rest 3</w:t>
            </w:r>
            <w:r>
              <w:t>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22AE75FB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5F4DD07B" w:rsidR="00D726A5" w:rsidRPr="00E14948" w:rsidRDefault="00B74245" w:rsidP="002E0FA7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216" behindDoc="0" locked="0" layoutInCell="1" allowOverlap="1" wp14:anchorId="0DD13CE9" wp14:editId="5AA226FE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371475</wp:posOffset>
                      </wp:positionV>
                      <wp:extent cx="1687195" cy="497840"/>
                      <wp:effectExtent l="0" t="0" r="1905" b="0"/>
                      <wp:wrapNone/>
                      <wp:docPr id="474443942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195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869BA" w14:textId="52DEB78C" w:rsidR="00B74245" w:rsidRPr="00B74245" w:rsidRDefault="00B74245">
                                  <w:pPr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B74245"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  <w:t>Es sind 48 Menschen im Zug. 6 davon sind Kinder.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13CE9" id="Textfeld 196" o:spid="_x0000_s1251" type="#_x0000_t202" style="position:absolute;margin-left:274.15pt;margin-top:29.25pt;width:132.85pt;height:39.2pt;z-index:25228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" fillcolor="#f2f2f2 [3052]" stroked="f" strokeweight=".5pt">
                      <v:textbox>
                        <w:txbxContent>
                          <w:p w14:paraId="17A869BA" w14:textId="52DEB78C" w:rsidR="00B74245" w:rsidRPr="00B74245" w:rsidRDefault="00B74245">
                            <w:pPr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B74245"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  <w:t>Es sind 48 Menschen im Zug. 6 davon sind Kinder.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530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5264" behindDoc="0" locked="0" layoutInCell="1" allowOverlap="1" wp14:anchorId="3FFA973D" wp14:editId="19BEBFC2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370158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1FA79" w14:textId="77777777" w:rsidR="00B74245" w:rsidRPr="008D5126" w:rsidRDefault="00B74245" w:rsidP="00B7424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A973D" id="Gruppieren 16" o:spid="_x0000_s1252" style="position:absolute;margin-left:381.9pt;margin-top:29.15pt;width:51.75pt;height:59.45pt;z-index:252285264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">
                      <v:shape id="Grafik 8" o:spid="_x0000_s125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165" o:title="" chromakey="white"/>
                      </v:shape>
                      <v:shape id="Textfeld 12" o:spid="_x0000_s125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41FA79" w14:textId="77777777" w:rsidR="00B74245" w:rsidRPr="008D5126" w:rsidRDefault="00B74245" w:rsidP="00B7424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26A5"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5D785EBB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</w:rPr>
              <w:t xml:space="preserve">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 hat Rico</w:t>
            </w:r>
            <w:r w:rsidRPr="00A71530">
              <w:rPr>
                <w:rFonts w:asciiTheme="minorHAnsi" w:hAnsiTheme="minorHAnsi" w:cstheme="minorHAnsi"/>
              </w:rPr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FE0257" w:rsidRDefault="00D726A5" w:rsidP="002E0FA7">
            <w:pPr>
              <w:spacing w:line="240" w:lineRule="auto"/>
              <w:rPr>
                <w:rFonts w:cstheme="minorHAnsi"/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427629CD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6A2D3A32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>Passt Ricos Rechengeschichte</w:t>
            </w:r>
            <w:r w:rsidRPr="00A71530">
              <w:rPr>
                <w:rFonts w:asciiTheme="minorHAnsi" w:hAnsiTheme="minorHAnsi" w:cstheme="minorHAnsi"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? </w:t>
            </w:r>
            <w:r w:rsidRPr="00A71530">
              <w:rPr>
                <w:rFonts w:asciiTheme="minorHAnsi" w:hAnsiTheme="minorHAnsi" w:cstheme="minorHAnsi"/>
              </w:rPr>
              <w:br/>
              <w:t>Begründe</w:t>
            </w:r>
            <w:r w:rsidR="00FE0257" w:rsidRPr="00A71530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1F46E94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Rechengeschichte, die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 mit den Zahlen 48 und 6, </w:t>
            </w:r>
            <w:r w:rsidRPr="00A71530">
              <w:rPr>
                <w:rFonts w:asciiTheme="minorHAnsi" w:hAnsiTheme="minorHAnsi" w:cstheme="minorHAnsi"/>
                <w:noProof/>
              </w:rPr>
              <w:br/>
              <w:t xml:space="preserve">die </w:t>
            </w:r>
            <w:r w:rsidRPr="00A71530">
              <w:rPr>
                <w:rFonts w:asciiTheme="minorHAnsi" w:hAnsiTheme="minorHAnsi" w:cstheme="minorHAnsi"/>
                <w:b/>
                <w:noProof/>
              </w:rPr>
              <w:t>nicht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b/>
              </w:rPr>
              <w:t xml:space="preserve"> 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passt. </w:t>
            </w:r>
          </w:p>
          <w:p w14:paraId="3DAE8267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0937F31C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476AAA4D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5816E351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5AD95583" w:rsidR="002C2234" w:rsidRPr="00E14948" w:rsidRDefault="002C2234" w:rsidP="002E0FA7">
            <w:pPr>
              <w:pStyle w:val="Listenabsatz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4CBAE3" w14:textId="77777777" w:rsidR="00FE0257" w:rsidRDefault="00FE0257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FE0257" w:rsidRPr="00D726A5" w:rsidRDefault="00FE0257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</w:tcPr>
          <w:p w14:paraId="5F3114B2" w14:textId="438DB19C" w:rsidR="00D726A5" w:rsidRDefault="00AA2F1D" w:rsidP="002E0FA7">
            <w:pPr>
              <w:pStyle w:val="Text"/>
            </w:pPr>
            <w:r>
              <w:t>Z</w:t>
            </w:r>
            <w:r w:rsidR="00D726A5">
              <w:t xml:space="preserve">u </w:t>
            </w:r>
            <w:r w:rsidR="00FE0257">
              <w:t xml:space="preserve">deinem </w:t>
            </w:r>
            <w:r w:rsidR="00D726A5">
              <w:t xml:space="preserve">Bild </w:t>
            </w:r>
            <w:r w:rsidR="00FE0257">
              <w:t>aus</w:t>
            </w:r>
            <w:r w:rsidR="00FE0257" w:rsidRPr="00A71530">
              <w:rPr>
                <w:b/>
                <w:bCs/>
                <w:color w:val="327A86" w:themeColor="text2"/>
              </w:rPr>
              <w:t xml:space="preserve"> a)</w:t>
            </w:r>
            <w:r w:rsidR="00FE0257">
              <w:t xml:space="preserve"> </w:t>
            </w:r>
            <w:r>
              <w:t xml:space="preserve">passt auch </w:t>
            </w:r>
            <w:r w:rsidR="00D726A5">
              <w:t>eine andere Rechengeschichte.</w:t>
            </w:r>
          </w:p>
          <w:p w14:paraId="78F3E925" w14:textId="6CB14F5C" w:rsidR="00D726A5" w:rsidRDefault="00D726A5" w:rsidP="002C2234">
            <w:pPr>
              <w:pStyle w:val="Listenabsatz"/>
            </w:pPr>
            <w:r>
              <w:t xml:space="preserve">Welche Frage </w:t>
            </w:r>
            <w:r w:rsidR="00C364DD">
              <w:t xml:space="preserve">kannst </w:t>
            </w:r>
            <w:r w:rsidR="00AA2F1D">
              <w:t xml:space="preserve">du </w:t>
            </w:r>
            <w:r>
              <w:t xml:space="preserve">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070E42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20 Bonbons sollen </w:t>
            </w:r>
            <w:r w:rsidR="00951765" w:rsidRPr="00432556">
              <w:rPr>
                <w:sz w:val="18"/>
                <w:szCs w:val="18"/>
              </w:rPr>
              <w:t xml:space="preserve">in 5 Tüten </w:t>
            </w:r>
            <w:r w:rsidRPr="00165441">
              <w:rPr>
                <w:sz w:val="18"/>
              </w:rPr>
              <w:t xml:space="preserve">verpackt </w:t>
            </w:r>
            <w:r w:rsidRPr="00072AF3">
              <w:rPr>
                <w:rFonts w:ascii="Bradley Hand" w:hAnsi="Bradley Hand"/>
                <w:color w:val="7030A0"/>
              </w:rPr>
              <w:br/>
            </w:r>
            <w:r w:rsidRPr="00165441">
              <w:rPr>
                <w:sz w:val="18"/>
              </w:rPr>
              <w:t xml:space="preserve">werden. </w:t>
            </w:r>
          </w:p>
          <w:p w14:paraId="1B4AA3F3" w14:textId="777777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Frage: </w:t>
            </w:r>
          </w:p>
          <w:p w14:paraId="6266FAEC" w14:textId="77777777" w:rsidR="00FE0257" w:rsidRPr="00E14948" w:rsidRDefault="00FE0257" w:rsidP="002C2234">
            <w:pPr>
              <w:pStyle w:val="HandschriftVorlage"/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672367C7" w:rsidR="002C2234" w:rsidRPr="00A71530" w:rsidRDefault="00AA2F1D" w:rsidP="002E0FA7">
            <w:pPr>
              <w:pStyle w:val="Text"/>
              <w:rPr>
                <w:rFonts w:asciiTheme="minorHAnsi" w:hAnsiTheme="minorHAnsi" w:cstheme="minorHAnsi"/>
              </w:rPr>
            </w:pPr>
            <w:r>
              <w:t>Passt zu</w:t>
            </w:r>
            <w:r w:rsidR="002C2234">
              <w:t xml:space="preserve"> </w:t>
            </w:r>
            <w:r w:rsidR="00FE0257">
              <w:t xml:space="preserve">deinem Bild aus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</w:t>
            </w:r>
            <w:r>
              <w:t xml:space="preserve">auch </w:t>
            </w:r>
            <w:r w:rsidR="00FE0257">
              <w:t xml:space="preserve">die </w:t>
            </w:r>
            <w:r w:rsidR="002C2234">
              <w:t xml:space="preserve">Aufgabe </w:t>
            </w:r>
            <w:r w:rsidR="002C2234" w:rsidRPr="003A3504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5 · 4 =</w:t>
            </w:r>
            <w:r w:rsidR="00495371" w:rsidRPr="00A71530">
              <w:rPr>
                <w:rFonts w:asciiTheme="minorHAnsi" w:hAnsiTheme="minorHAnsi" w:cstheme="minorHAnsi"/>
                <w:b/>
                <w:bCs/>
                <w:sz w:val="21"/>
                <w:szCs w:val="18"/>
              </w:rPr>
              <w:t xml:space="preserve"> </w:t>
            </w:r>
            <w:r w:rsidR="00FE0257">
              <w:rPr>
                <w:rFonts w:asciiTheme="minorHAnsi" w:hAnsiTheme="minorHAnsi" w:cstheme="minorHAnsi"/>
                <w:sz w:val="21"/>
                <w:szCs w:val="18"/>
              </w:rPr>
              <w:t>__</w:t>
            </w:r>
            <w:r w:rsidR="002C2234" w:rsidRPr="00A71530">
              <w:rPr>
                <w:rFonts w:asciiTheme="minorHAnsi" w:hAnsiTheme="minorHAnsi" w:cstheme="minorHAnsi"/>
                <w:sz w:val="21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szCs w:val="18"/>
              </w:rPr>
              <w:t>?</w:t>
            </w:r>
            <w:r w:rsidR="002C2234" w:rsidRPr="00A71530">
              <w:rPr>
                <w:rFonts w:asciiTheme="minorHAnsi" w:hAnsiTheme="minorHAnsi" w:cstheme="minorHAnsi"/>
              </w:rPr>
              <w:t xml:space="preserve"> </w:t>
            </w:r>
          </w:p>
          <w:p w14:paraId="66EF5AB5" w14:textId="7D5562B2" w:rsidR="002C2234" w:rsidRDefault="00FE0257" w:rsidP="002C2234">
            <w:pPr>
              <w:pStyle w:val="Listenabsatz"/>
            </w:pPr>
            <w:r>
              <w:rPr>
                <w:rFonts w:cstheme="minorHAnsi"/>
              </w:rPr>
              <w:t>Schreibe eine</w:t>
            </w:r>
            <w:r w:rsidR="00D726A5" w:rsidRPr="00FE025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passende</w:t>
            </w:r>
            <w:r w:rsidRPr="00FE0257">
              <w:rPr>
                <w:rFonts w:cstheme="minorHAnsi"/>
              </w:rPr>
              <w:t xml:space="preserve"> </w:t>
            </w:r>
            <w:r w:rsidR="00D726A5" w:rsidRPr="00FE0257">
              <w:rPr>
                <w:rFonts w:cstheme="minorHAnsi"/>
              </w:rPr>
              <w:t>Rechengeschichte</w:t>
            </w:r>
            <w:r w:rsidR="00AA2F1D">
              <w:t>.</w:t>
            </w:r>
            <w:r w:rsidR="002C2234">
              <w:t xml:space="preserve"> </w:t>
            </w:r>
          </w:p>
          <w:p w14:paraId="0777B4D0" w14:textId="693E7607" w:rsidR="002C2234" w:rsidRDefault="002C2234" w:rsidP="002C2234">
            <w:pPr>
              <w:pStyle w:val="Listenabsatz"/>
            </w:pPr>
            <w:r>
              <w:t xml:space="preserve">Wie muss </w:t>
            </w:r>
            <w:r w:rsidR="00AA2F1D">
              <w:t xml:space="preserve">die </w:t>
            </w:r>
            <w:r>
              <w:t>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2574B45C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48211B54" w:rsidR="00D726A5" w:rsidRDefault="00D726A5" w:rsidP="002E0FA7">
            <w:pPr>
              <w:pStyle w:val="Text"/>
            </w:pPr>
            <w:r>
              <w:t xml:space="preserve">Man kann also zu </w:t>
            </w:r>
            <w:r w:rsidR="00FE0257">
              <w:t xml:space="preserve">dem </w:t>
            </w:r>
            <w:r>
              <w:t>Bild „</w:t>
            </w:r>
            <w:r w:rsidR="00716DB4">
              <w:t>F</w:t>
            </w:r>
            <w:r>
              <w:t>ünf 4er Tüten sind zusammen 20</w:t>
            </w:r>
            <w:r w:rsidR="00716DB4">
              <w:t>.</w:t>
            </w:r>
            <w:r>
              <w:t xml:space="preserve">“ </w:t>
            </w:r>
            <w:r w:rsidR="00072AF3">
              <w:br/>
            </w:r>
            <w:r>
              <w:t xml:space="preserve">drei verschiedene Rechengeschichten </w:t>
            </w:r>
            <w:r w:rsidR="00FE0257">
              <w:t>schreiben</w:t>
            </w:r>
            <w:r>
              <w:t>.</w:t>
            </w:r>
          </w:p>
          <w:p w14:paraId="78EE3A57" w14:textId="1740EE5D" w:rsidR="00D726A5" w:rsidRDefault="00D726A5" w:rsidP="00D726A5">
            <w:pPr>
              <w:pStyle w:val="Listenabsatz"/>
            </w:pPr>
            <w:r>
              <w:t>Was ist gleich?</w:t>
            </w:r>
          </w:p>
          <w:p w14:paraId="664118BC" w14:textId="310516DD" w:rsidR="00D726A5" w:rsidRDefault="00D726A5" w:rsidP="00D726A5">
            <w:pPr>
              <w:pStyle w:val="Listenabsatz"/>
            </w:pPr>
            <w:r>
              <w:t xml:space="preserve">Was ist </w:t>
            </w:r>
            <w:r w:rsidR="009717D1">
              <w:t>verschieden</w:t>
            </w:r>
            <w:r>
              <w:t xml:space="preserve">? </w:t>
            </w:r>
          </w:p>
          <w:p w14:paraId="6A5ECB2C" w14:textId="2B4AF527" w:rsidR="00D726A5" w:rsidRPr="00E14948" w:rsidRDefault="00FE0257" w:rsidP="00D726A5">
            <w:pPr>
              <w:pStyle w:val="Listenabsatz"/>
            </w:pPr>
            <w:r>
              <w:t>Welche drei Fragen kann</w:t>
            </w:r>
            <w:r w:rsidR="00C364DD">
              <w:t>st</w:t>
            </w:r>
            <w:r>
              <w:t xml:space="preserve"> </w:t>
            </w:r>
            <w:r w:rsidR="00C364DD">
              <w:t>du</w:t>
            </w:r>
            <w:r>
              <w:t xml:space="preserve"> stellen</w:t>
            </w:r>
            <w:r w:rsidR="00D726A5">
              <w:t>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693"/>
        <w:gridCol w:w="958"/>
        <w:gridCol w:w="4536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A71530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1E529D0C" w14:textId="666DA41F" w:rsidR="00AD245B" w:rsidRPr="00E14948" w:rsidRDefault="001669F7" w:rsidP="00AD245B">
            <w:pPr>
              <w:pStyle w:val="Text"/>
            </w:pPr>
            <w:r w:rsidRPr="00E14948">
              <w:t>Schreibe zu jede</w:t>
            </w:r>
            <w:r w:rsidR="00AD245B">
              <w:t>r Situation drei Aufgaben und eine andere Frage für die Rechengeschichte:</w:t>
            </w:r>
          </w:p>
          <w:p w14:paraId="7AA90AC2" w14:textId="40B95518" w:rsidR="00890616" w:rsidRPr="00E14948" w:rsidRDefault="00890616" w:rsidP="00FD7C86">
            <w:pPr>
              <w:pStyle w:val="Text"/>
            </w:pPr>
          </w:p>
        </w:tc>
      </w:tr>
      <w:tr w:rsidR="001669F7" w:rsidRPr="00E14948" w14:paraId="06D16C1B" w14:textId="77777777" w:rsidTr="00AD245B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661A5B0A" w:rsidR="001669F7" w:rsidRPr="00E14948" w:rsidRDefault="001669F7" w:rsidP="001669F7">
            <w:pPr>
              <w:pStyle w:val="berschrift3"/>
            </w:pPr>
          </w:p>
        </w:tc>
        <w:tc>
          <w:tcPr>
            <w:tcW w:w="2693" w:type="dxa"/>
          </w:tcPr>
          <w:p w14:paraId="5519CEC9" w14:textId="08166A3A" w:rsidR="00FD7C86" w:rsidRDefault="001669F7" w:rsidP="00FD7C86">
            <w:r w:rsidRPr="00E14948">
              <w:t>(1)</w:t>
            </w:r>
            <w:r>
              <w:t xml:space="preserve"> </w:t>
            </w:r>
            <w:r w:rsidR="00AD245B">
              <w:t xml:space="preserve">Situation: </w:t>
            </w:r>
            <w:r w:rsidR="00AD245B">
              <w:br/>
              <w:t xml:space="preserve">      </w:t>
            </w:r>
            <w:r w:rsidR="00B74245" w:rsidRPr="00D053E6">
              <w:t xml:space="preserve">Jonas geht in den Keller </w:t>
            </w:r>
            <w:r w:rsidR="00B74245">
              <w:br/>
              <w:t xml:space="preserve">      </w:t>
            </w:r>
            <w:r w:rsidR="00AD245B">
              <w:t>u</w:t>
            </w:r>
            <w:r w:rsidR="00B74245" w:rsidRPr="00D053E6">
              <w:t>nd holt Flaschen.</w:t>
            </w:r>
          </w:p>
          <w:p w14:paraId="666DEE26" w14:textId="15002894" w:rsidR="001669F7" w:rsidRDefault="00E24C6D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6" behindDoc="0" locked="0" layoutInCell="1" allowOverlap="1" wp14:anchorId="15B14EF0" wp14:editId="0BE5E3E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165735</wp:posOffset>
                  </wp:positionV>
                  <wp:extent cx="171450" cy="419735"/>
                  <wp:effectExtent l="0" t="0" r="635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297" behindDoc="1" locked="0" layoutInCell="1" allowOverlap="1" wp14:anchorId="69895F89" wp14:editId="0D64C15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109079</wp:posOffset>
                      </wp:positionV>
                      <wp:extent cx="1381125" cy="504825"/>
                      <wp:effectExtent l="0" t="0" r="15875" b="158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51EBCCD3" id="Abgerundetes Rechteck 509" o:spid="_x0000_s1026" style="position:absolute;margin-left:16.15pt;margin-top:8.6pt;width:108.75pt;height:39.75pt;z-index:-25166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HBU91L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4" behindDoc="0" locked="0" layoutInCell="1" allowOverlap="1" wp14:anchorId="69E1777D" wp14:editId="425CD18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180340</wp:posOffset>
                  </wp:positionV>
                  <wp:extent cx="171450" cy="419735"/>
                  <wp:effectExtent l="0" t="0" r="635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2" behindDoc="0" locked="0" layoutInCell="1" allowOverlap="1" wp14:anchorId="530026E5" wp14:editId="3ED9470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137936</wp:posOffset>
                  </wp:positionV>
                  <wp:extent cx="171450" cy="419735"/>
                  <wp:effectExtent l="0" t="0" r="635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3" behindDoc="0" locked="0" layoutInCell="1" allowOverlap="1" wp14:anchorId="0B6E554A" wp14:editId="3086E71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123049</wp:posOffset>
                  </wp:positionV>
                  <wp:extent cx="171450" cy="419735"/>
                  <wp:effectExtent l="0" t="0" r="635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1" behindDoc="0" locked="0" layoutInCell="1" allowOverlap="1" wp14:anchorId="20537053" wp14:editId="396A520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149789</wp:posOffset>
                  </wp:positionV>
                  <wp:extent cx="171450" cy="419735"/>
                  <wp:effectExtent l="0" t="0" r="635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1820" w14:textId="6799DEAB" w:rsidR="001669F7" w:rsidRDefault="00FD7C86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5" behindDoc="0" locked="0" layoutInCell="1" allowOverlap="1" wp14:anchorId="58FE4759" wp14:editId="7DDFC06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21096</wp:posOffset>
                  </wp:positionV>
                  <wp:extent cx="171450" cy="419735"/>
                  <wp:effectExtent l="0" t="0" r="635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9F7">
              <w:t xml:space="preserve">                                                      </w:t>
            </w:r>
          </w:p>
          <w:p w14:paraId="5BE841D0" w14:textId="5B4A2FED" w:rsidR="001669F7" w:rsidRDefault="001669F7" w:rsidP="001669F7">
            <w:pPr>
              <w:pStyle w:val="Text"/>
              <w:tabs>
                <w:tab w:val="left" w:pos="2775"/>
              </w:tabs>
            </w:pPr>
          </w:p>
          <w:p w14:paraId="5D884441" w14:textId="00361183" w:rsidR="001669F7" w:rsidRDefault="00FD7C86" w:rsidP="001669F7">
            <w:pPr>
              <w:pStyle w:val="berschrift3"/>
            </w:pPr>
            <w:r w:rsidRPr="00064A32">
              <w:rPr>
                <w:noProof/>
              </w:rPr>
              <w:drawing>
                <wp:anchor distT="0" distB="0" distL="114300" distR="114300" simplePos="0" relativeHeight="251651299" behindDoc="0" locked="0" layoutInCell="1" allowOverlap="1" wp14:anchorId="75B74DFF" wp14:editId="40689374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149366</wp:posOffset>
                  </wp:positionV>
                  <wp:extent cx="171450" cy="419735"/>
                  <wp:effectExtent l="0" t="0" r="635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300" behindDoc="0" locked="0" layoutInCell="1" allowOverlap="1" wp14:anchorId="50CBEFD6" wp14:editId="06ED9A9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156069</wp:posOffset>
                  </wp:positionV>
                  <wp:extent cx="171450" cy="419735"/>
                  <wp:effectExtent l="0" t="0" r="635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856" behindDoc="0" locked="0" layoutInCell="1" allowOverlap="1" wp14:anchorId="0956F1E9" wp14:editId="2C8B9BD4">
                  <wp:simplePos x="0" y="0"/>
                  <wp:positionH relativeFrom="column">
                    <wp:posOffset>916446</wp:posOffset>
                  </wp:positionH>
                  <wp:positionV relativeFrom="paragraph">
                    <wp:posOffset>147955</wp:posOffset>
                  </wp:positionV>
                  <wp:extent cx="171450" cy="419735"/>
                  <wp:effectExtent l="0" t="0" r="6350" b="0"/>
                  <wp:wrapNone/>
                  <wp:docPr id="1093340487" name="Grafik 109334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3760" behindDoc="0" locked="0" layoutInCell="1" allowOverlap="1" wp14:anchorId="4E655AB1" wp14:editId="24ECB8C0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144639</wp:posOffset>
                  </wp:positionV>
                  <wp:extent cx="171450" cy="417830"/>
                  <wp:effectExtent l="0" t="0" r="6350" b="1270"/>
                  <wp:wrapNone/>
                  <wp:docPr id="33784961" name="Grafik 3378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808" behindDoc="0" locked="0" layoutInCell="1" allowOverlap="1" wp14:anchorId="05FB49F0" wp14:editId="28785CC4">
                  <wp:simplePos x="0" y="0"/>
                  <wp:positionH relativeFrom="column">
                    <wp:posOffset>721501</wp:posOffset>
                  </wp:positionH>
                  <wp:positionV relativeFrom="paragraph">
                    <wp:posOffset>167005</wp:posOffset>
                  </wp:positionV>
                  <wp:extent cx="160020" cy="393065"/>
                  <wp:effectExtent l="0" t="0" r="5080" b="635"/>
                  <wp:wrapNone/>
                  <wp:docPr id="348593054" name="Grafik 3485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298" behindDoc="0" locked="0" layoutInCell="1" allowOverlap="1" wp14:anchorId="497F0910" wp14:editId="6D5A688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154799</wp:posOffset>
                  </wp:positionV>
                  <wp:extent cx="171450" cy="419735"/>
                  <wp:effectExtent l="0" t="0" r="635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304" behindDoc="1" locked="0" layoutInCell="1" allowOverlap="1" wp14:anchorId="3329D5C9" wp14:editId="64505757">
                      <wp:simplePos x="0" y="0"/>
                      <wp:positionH relativeFrom="column">
                        <wp:posOffset>200872</wp:posOffset>
                      </wp:positionH>
                      <wp:positionV relativeFrom="paragraph">
                        <wp:posOffset>127635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4A957677" id="Abgerundetes Rechteck 516" o:spid="_x0000_s1026" style="position:absolute;margin-left:15.8pt;margin-top:10.05pt;width:108.75pt;height:39.75pt;z-index:-25166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1409BE49" w14:textId="33B965D0" w:rsidR="00FD7C86" w:rsidRDefault="00FD7C86" w:rsidP="00FD7C86">
            <w:pPr>
              <w:rPr>
                <w:lang w:eastAsia="de-DE"/>
              </w:rPr>
            </w:pPr>
          </w:p>
          <w:p w14:paraId="7831BF9F" w14:textId="77777777" w:rsidR="00FD7C86" w:rsidRPr="005F35BC" w:rsidRDefault="00FD7C86" w:rsidP="00A71530"/>
        </w:tc>
        <w:tc>
          <w:tcPr>
            <w:tcW w:w="5494" w:type="dxa"/>
            <w:gridSpan w:val="2"/>
          </w:tcPr>
          <w:p w14:paraId="6DA8BAC2" w14:textId="607A111E" w:rsidR="00D053E6" w:rsidRDefault="00B74245" w:rsidP="00AD245B">
            <w:r>
              <w:t xml:space="preserve">Drei </w:t>
            </w:r>
            <w:r w:rsidR="00AD245B">
              <w:t>Aufgaben</w:t>
            </w:r>
            <w:r w:rsidR="00716DB4">
              <w:t xml:space="preserve">:        </w:t>
            </w:r>
            <w:r w:rsidR="00AD245B">
              <w:t xml:space="preserve"> Drei Fragen</w:t>
            </w:r>
            <w:r>
              <w:t xml:space="preserve">: </w:t>
            </w:r>
          </w:p>
          <w:p w14:paraId="72CB3F76" w14:textId="77777777" w:rsidR="00D053E6" w:rsidRDefault="00D053E6" w:rsidP="00E24C6D">
            <w:pPr>
              <w:spacing w:line="220" w:lineRule="exact"/>
            </w:pPr>
          </w:p>
          <w:p w14:paraId="438F26B8" w14:textId="77777777" w:rsidR="00E24C6D" w:rsidRPr="00D053E6" w:rsidRDefault="00E24C6D" w:rsidP="00A71530">
            <w:pPr>
              <w:spacing w:line="220" w:lineRule="exact"/>
              <w:rPr>
                <w:rFonts w:ascii="Comic Sans MS" w:hAnsi="Comic Sans MS"/>
                <w:color w:val="0070C0"/>
                <w:sz w:val="6"/>
                <w:szCs w:val="6"/>
              </w:rPr>
            </w:pPr>
          </w:p>
          <w:p w14:paraId="2600273D" w14:textId="55211528" w:rsidR="00B74245" w:rsidRPr="00D053E6" w:rsidRDefault="00FD7C86" w:rsidP="00AD245B">
            <w:pPr>
              <w:ind w:left="990" w:hanging="992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2 · 6 =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>?</w:t>
            </w: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  </w:t>
            </w:r>
            <w:r w:rsidRPr="00A71D4F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Wie viele Flaschen hat er insgesamt aus dem Keller geholt?</w:t>
            </w:r>
          </w:p>
          <w:p w14:paraId="4895ABA2" w14:textId="77777777" w:rsidR="00E24C6D" w:rsidRPr="00AD245B" w:rsidRDefault="00E24C6D" w:rsidP="00A71530">
            <w:pPr>
              <w:spacing w:line="240" w:lineRule="auto"/>
              <w:rPr>
                <w:rFonts w:ascii="Comic Sans MS" w:hAnsi="Comic Sans MS"/>
                <w:color w:val="0070C0"/>
                <w:sz w:val="13"/>
                <w:szCs w:val="13"/>
              </w:rPr>
            </w:pPr>
          </w:p>
          <w:p w14:paraId="200DDE74" w14:textId="7A409CCB" w:rsidR="00AD245B" w:rsidRDefault="00307DFF" w:rsidP="001669F7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>12 : 2 =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05B7D902" w14:textId="10B9D5C4" w:rsidR="00307DFF" w:rsidRPr="00D053E6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42EBE866" w14:textId="77777777" w:rsidR="00307DFF" w:rsidRPr="00D053E6" w:rsidRDefault="00307DFF" w:rsidP="001669F7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14:paraId="3310F2DB" w14:textId="77777777" w:rsidR="00AD245B" w:rsidRDefault="00307DFF" w:rsidP="00AD245B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12 :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6 =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39C471E5" w14:textId="77777777" w:rsidR="00307DFF" w:rsidRDefault="00AD245B" w:rsidP="00AD245B">
            <w:pPr>
              <w:ind w:right="248"/>
              <w:jc w:val="right"/>
              <w:rPr>
                <w:lang w:eastAsia="de-DE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279128A8" w14:textId="085B7092" w:rsidR="00AD245B" w:rsidRPr="00AD245B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A71D4F" w:rsidRPr="00E14948" w14:paraId="3D794406" w14:textId="77777777" w:rsidTr="00AD245B">
        <w:tc>
          <w:tcPr>
            <w:tcW w:w="780" w:type="dxa"/>
          </w:tcPr>
          <w:p w14:paraId="1A9D0973" w14:textId="77777777" w:rsidR="00A71D4F" w:rsidRDefault="00A71D4F" w:rsidP="001669F7">
            <w:pPr>
              <w:pStyle w:val="berschrift3"/>
            </w:pPr>
          </w:p>
        </w:tc>
        <w:tc>
          <w:tcPr>
            <w:tcW w:w="318" w:type="dxa"/>
          </w:tcPr>
          <w:p w14:paraId="15803861" w14:textId="77777777" w:rsidR="00A71D4F" w:rsidRPr="00E14948" w:rsidRDefault="00A71D4F" w:rsidP="001669F7">
            <w:pPr>
              <w:pStyle w:val="berschrift3"/>
            </w:pPr>
          </w:p>
        </w:tc>
        <w:tc>
          <w:tcPr>
            <w:tcW w:w="2693" w:type="dxa"/>
          </w:tcPr>
          <w:p w14:paraId="0B374751" w14:textId="5510F27A" w:rsidR="00A71D4F" w:rsidRDefault="00A71D4F" w:rsidP="00A71D4F">
            <w:pPr>
              <w:rPr>
                <w:lang w:eastAsia="de-DE"/>
              </w:rPr>
            </w:pPr>
            <w:r>
              <w:t>(</w:t>
            </w:r>
            <w:r>
              <w:rPr>
                <w:lang w:eastAsia="de-DE"/>
              </w:rPr>
              <w:t>2)</w:t>
            </w:r>
            <w:r w:rsidR="00AD245B">
              <w:rPr>
                <w:lang w:eastAsia="de-DE"/>
              </w:rPr>
              <w:t xml:space="preserve">  Situation   Drei Aufgaben:</w:t>
            </w:r>
          </w:p>
          <w:p w14:paraId="79027E40" w14:textId="66AF2C18" w:rsidR="00AD245B" w:rsidRPr="00AD245B" w:rsidRDefault="00AD245B" w:rsidP="00AD245B">
            <w:pPr>
              <w:spacing w:before="18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5504" behindDoc="0" locked="0" layoutInCell="1" allowOverlap="1" wp14:anchorId="401FBE11" wp14:editId="45CF350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103628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45B">
              <w:rPr>
                <w:color w:val="808080"/>
                <w:lang w:eastAsia="de-DE"/>
              </w:rPr>
              <w:t xml:space="preserve">___________ </w:t>
            </w:r>
          </w:p>
          <w:p w14:paraId="28114464" w14:textId="56D7507F" w:rsidR="00AD245B" w:rsidRDefault="002C29FD" w:rsidP="00AD245B">
            <w:pPr>
              <w:ind w:right="132"/>
              <w:jc w:val="right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6528" behindDoc="0" locked="0" layoutInCell="1" allowOverlap="1" wp14:anchorId="43B0BEFA" wp14:editId="3931B57E">
                  <wp:simplePos x="0" y="0"/>
                  <wp:positionH relativeFrom="column">
                    <wp:posOffset>-90778</wp:posOffset>
                  </wp:positionH>
                  <wp:positionV relativeFrom="paragraph">
                    <wp:posOffset>370868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7552" behindDoc="0" locked="0" layoutInCell="1" allowOverlap="1" wp14:anchorId="599D3474" wp14:editId="430C70D9">
                  <wp:simplePos x="0" y="0"/>
                  <wp:positionH relativeFrom="column">
                    <wp:posOffset>219489</wp:posOffset>
                  </wp:positionH>
                  <wp:positionV relativeFrom="paragraph">
                    <wp:posOffset>92958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>
              <w:rPr>
                <w:lang w:eastAsia="de-DE"/>
              </w:rPr>
              <w:br/>
            </w:r>
            <w:r w:rsidR="00AD245B">
              <w:rPr>
                <w:lang w:eastAsia="de-DE"/>
              </w:rPr>
              <w:br/>
            </w:r>
          </w:p>
          <w:p w14:paraId="4E2E3518" w14:textId="04450163" w:rsidR="00AD245B" w:rsidRPr="00AD245B" w:rsidRDefault="002C29FD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322128" behindDoc="0" locked="0" layoutInCell="1" allowOverlap="1" wp14:anchorId="7E357339" wp14:editId="0CB925BF">
                  <wp:simplePos x="0" y="0"/>
                  <wp:positionH relativeFrom="column">
                    <wp:posOffset>118054</wp:posOffset>
                  </wp:positionH>
                  <wp:positionV relativeFrom="paragraph">
                    <wp:posOffset>116646</wp:posOffset>
                  </wp:positionV>
                  <wp:extent cx="574040" cy="279400"/>
                  <wp:effectExtent l="0" t="0" r="0" b="0"/>
                  <wp:wrapNone/>
                  <wp:docPr id="1147345492" name="Grafik 114734549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 w:rsidRPr="00AD245B">
              <w:rPr>
                <w:color w:val="808080"/>
                <w:lang w:eastAsia="de-DE"/>
              </w:rPr>
              <w:t xml:space="preserve">___________ </w:t>
            </w:r>
          </w:p>
          <w:p w14:paraId="69C410E4" w14:textId="7D6AC643" w:rsidR="00AD245B" w:rsidRDefault="00AD245B" w:rsidP="00AD245B">
            <w:pPr>
              <w:ind w:right="132"/>
              <w:jc w:val="right"/>
              <w:rPr>
                <w:lang w:eastAsia="de-DE"/>
              </w:rPr>
            </w:pPr>
          </w:p>
          <w:p w14:paraId="72FF8C2B" w14:textId="49F40293" w:rsidR="00A71D4F" w:rsidRPr="00AD245B" w:rsidRDefault="00AD245B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color w:val="808080"/>
                <w:lang w:eastAsia="de-DE"/>
              </w:rPr>
              <w:br/>
            </w:r>
            <w:r>
              <w:rPr>
                <w:color w:val="808080"/>
                <w:lang w:eastAsia="de-DE"/>
              </w:rPr>
              <w:br/>
            </w:r>
            <w:r w:rsidRPr="00AD245B">
              <w:rPr>
                <w:color w:val="808080"/>
                <w:lang w:eastAsia="de-DE"/>
              </w:rPr>
              <w:t>___________</w:t>
            </w:r>
          </w:p>
        </w:tc>
        <w:tc>
          <w:tcPr>
            <w:tcW w:w="5494" w:type="dxa"/>
            <w:gridSpan w:val="2"/>
          </w:tcPr>
          <w:p w14:paraId="718009E3" w14:textId="12143502" w:rsidR="00A71D4F" w:rsidRDefault="00AD245B" w:rsidP="00AD245B">
            <w:r>
              <w:t xml:space="preserve"> </w:t>
            </w:r>
            <w:r w:rsidR="00A71D4F">
              <w:t xml:space="preserve">Drei </w:t>
            </w:r>
            <w:r w:rsidR="00A71D4F" w:rsidRPr="00A71530">
              <w:t>Rechengeschichte</w:t>
            </w:r>
            <w:r w:rsidR="00A71D4F">
              <w:t>n</w:t>
            </w:r>
            <w:r>
              <w:t xml:space="preserve"> mit Fragen</w:t>
            </w:r>
            <w:r w:rsidR="00A71D4F" w:rsidRPr="00A71530">
              <w:t>:</w:t>
            </w:r>
          </w:p>
          <w:p w14:paraId="5D7C4113" w14:textId="77777777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16C31F4" w14:textId="5946C431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70EB892" w14:textId="56A02FEE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CAA4CFF" w14:textId="5A5BA22A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49963005" w14:textId="086903E5" w:rsidR="00AD245B" w:rsidRPr="00165441" w:rsidRDefault="00AD245B" w:rsidP="00AD245B">
            <w:pPr>
              <w:spacing w:before="180" w:line="360" w:lineRule="auto"/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0B150E5" w14:textId="337363CF" w:rsidR="00AD245B" w:rsidRP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39548DAA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5594AAC2" w:rsidR="001669F7" w:rsidRPr="00E14948" w:rsidRDefault="001669F7" w:rsidP="001669F7">
            <w:pPr>
              <w:pStyle w:val="berschrift3"/>
            </w:pPr>
            <w:r w:rsidRPr="00E14948">
              <w:t xml:space="preserve">Rechengeschichten und Bilder zu </w:t>
            </w:r>
            <w:r w:rsidR="001A42BE">
              <w:t xml:space="preserve">Divisions-Aufgaben </w:t>
            </w:r>
            <w:r w:rsidRPr="00E14948">
              <w:t>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0D9F45C3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4367C70B" w:rsidR="001669F7" w:rsidRPr="00E14948" w:rsidRDefault="001669F7" w:rsidP="001669F7">
            <w:pPr>
              <w:pStyle w:val="Text"/>
            </w:pPr>
            <w:r>
              <w:t>Finde dann eine oder zwei weitere Rechengeschichten zu</w:t>
            </w:r>
            <w:r w:rsidR="00307DFF">
              <w:t>m</w:t>
            </w:r>
            <w:r>
              <w:t xml:space="preserve"> 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  <w:gridSpan w:val="2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0CF29E66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D45F2CD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  <w:r w:rsidR="009717D1">
              <w:t xml:space="preserve"> Begründet.</w:t>
            </w:r>
          </w:p>
          <w:p w14:paraId="18259CF7" w14:textId="77777777" w:rsidR="00495371" w:rsidRDefault="00495371" w:rsidP="00495371">
            <w:pPr>
              <w:pStyle w:val="Listenabsatz"/>
            </w:pPr>
            <w:r>
              <w:t>Warum passen die anderen nicht?</w:t>
            </w:r>
            <w:r w:rsidR="009717D1">
              <w:t xml:space="preserve"> Begründet.</w:t>
            </w:r>
          </w:p>
          <w:p w14:paraId="4CBBA603" w14:textId="0DE89ED3" w:rsidR="0055560F" w:rsidRPr="00E14948" w:rsidRDefault="0055560F" w:rsidP="0055560F"/>
        </w:tc>
      </w:tr>
    </w:tbl>
    <w:p w14:paraId="4BFF1855" w14:textId="77777777" w:rsidR="00AC0B94" w:rsidRPr="00200F3D" w:rsidRDefault="00AC0B94">
      <w:pPr>
        <w:spacing w:after="200" w:line="276" w:lineRule="auto"/>
        <w:rPr>
          <w:sz w:val="4"/>
          <w:szCs w:val="2"/>
        </w:rPr>
      </w:pPr>
    </w:p>
    <w:sectPr w:rsidR="00AC0B94" w:rsidRPr="00200F3D" w:rsidSect="00BE1C19">
      <w:headerReference w:type="default" r:id="rId167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52455" w14:textId="77777777" w:rsidR="00137391" w:rsidRDefault="00137391" w:rsidP="00F56440">
      <w:r>
        <w:separator/>
      </w:r>
    </w:p>
    <w:p w14:paraId="4E4FA207" w14:textId="77777777" w:rsidR="00137391" w:rsidRDefault="00137391" w:rsidP="00F56440"/>
    <w:p w14:paraId="6007B584" w14:textId="77777777" w:rsidR="00137391" w:rsidRDefault="00137391" w:rsidP="00F56440"/>
    <w:p w14:paraId="22CB7407" w14:textId="77777777" w:rsidR="00137391" w:rsidRDefault="00137391" w:rsidP="00F56440"/>
    <w:p w14:paraId="722EF9AC" w14:textId="77777777" w:rsidR="00137391" w:rsidRDefault="00137391"/>
    <w:p w14:paraId="0F2D201E" w14:textId="77777777" w:rsidR="00137391" w:rsidRDefault="00137391"/>
    <w:p w14:paraId="5135D047" w14:textId="77777777" w:rsidR="00137391" w:rsidRDefault="00137391"/>
  </w:endnote>
  <w:endnote w:type="continuationSeparator" w:id="0">
    <w:p w14:paraId="1B540550" w14:textId="77777777" w:rsidR="00137391" w:rsidRDefault="00137391" w:rsidP="00F56440">
      <w:r>
        <w:continuationSeparator/>
      </w:r>
    </w:p>
    <w:p w14:paraId="015C91CD" w14:textId="77777777" w:rsidR="00137391" w:rsidRDefault="00137391" w:rsidP="00F56440"/>
    <w:p w14:paraId="575220BD" w14:textId="77777777" w:rsidR="00137391" w:rsidRDefault="00137391" w:rsidP="00F56440"/>
    <w:p w14:paraId="04BEE681" w14:textId="77777777" w:rsidR="00137391" w:rsidRDefault="00137391" w:rsidP="00F56440"/>
    <w:p w14:paraId="2A9D9AC3" w14:textId="77777777" w:rsidR="00137391" w:rsidRDefault="00137391"/>
    <w:p w14:paraId="7B46F1A5" w14:textId="77777777" w:rsidR="00137391" w:rsidRDefault="00137391"/>
    <w:p w14:paraId="6BB139BB" w14:textId="77777777" w:rsidR="00137391" w:rsidRDefault="00137391"/>
  </w:endnote>
  <w:endnote w:type="continuationNotice" w:id="1">
    <w:p w14:paraId="77EAAF91" w14:textId="77777777" w:rsidR="00137391" w:rsidRDefault="001373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Calibri"/>
    <w:panose1 w:val="020B06040202020202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49DAB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C5661" w14:textId="77777777" w:rsidR="00137391" w:rsidRDefault="00137391" w:rsidP="00F56440">
      <w:r>
        <w:separator/>
      </w:r>
    </w:p>
    <w:p w14:paraId="167A9564" w14:textId="77777777" w:rsidR="00137391" w:rsidRDefault="00137391" w:rsidP="00F56440"/>
    <w:p w14:paraId="77C1E21C" w14:textId="77777777" w:rsidR="00137391" w:rsidRDefault="00137391" w:rsidP="00F56440"/>
    <w:p w14:paraId="640C42A2" w14:textId="77777777" w:rsidR="00137391" w:rsidRDefault="00137391" w:rsidP="00F56440"/>
    <w:p w14:paraId="4565216F" w14:textId="77777777" w:rsidR="00137391" w:rsidRDefault="00137391"/>
    <w:p w14:paraId="53C07E55" w14:textId="77777777" w:rsidR="00137391" w:rsidRDefault="00137391"/>
    <w:p w14:paraId="1ABB6902" w14:textId="77777777" w:rsidR="00137391" w:rsidRDefault="00137391"/>
  </w:footnote>
  <w:footnote w:type="continuationSeparator" w:id="0">
    <w:p w14:paraId="10C8076A" w14:textId="77777777" w:rsidR="00137391" w:rsidRDefault="00137391" w:rsidP="00F56440">
      <w:r>
        <w:continuationSeparator/>
      </w:r>
    </w:p>
    <w:p w14:paraId="64D12C72" w14:textId="77777777" w:rsidR="00137391" w:rsidRDefault="00137391" w:rsidP="00F56440"/>
    <w:p w14:paraId="47A3016F" w14:textId="77777777" w:rsidR="00137391" w:rsidRDefault="00137391" w:rsidP="00F56440"/>
    <w:p w14:paraId="537AC801" w14:textId="77777777" w:rsidR="00137391" w:rsidRDefault="00137391" w:rsidP="00F56440"/>
    <w:p w14:paraId="2857AF8C" w14:textId="77777777" w:rsidR="00137391" w:rsidRDefault="00137391"/>
    <w:p w14:paraId="46F657E3" w14:textId="77777777" w:rsidR="00137391" w:rsidRDefault="00137391"/>
    <w:p w14:paraId="73968AFC" w14:textId="77777777" w:rsidR="00137391" w:rsidRDefault="00137391"/>
  </w:footnote>
  <w:footnote w:type="continuationNotice" w:id="1">
    <w:p w14:paraId="5EA3FF50" w14:textId="77777777" w:rsidR="00137391" w:rsidRDefault="001373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56F8F198" w:rsidR="002E0FA7" w:rsidRPr="00E0758C" w:rsidRDefault="00246551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75936AD" wp14:editId="5F17A749">
                <wp:extent cx="360000" cy="180198"/>
                <wp:effectExtent l="0" t="0" r="0" b="0"/>
                <wp:docPr id="957767409" name="Grafi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767409" name="Grafik 9577674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373702" cy="18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18121BF4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741781457" name="Grafik 174178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683C2CB8">
                <wp:extent cx="288587" cy="263525"/>
                <wp:effectExtent l="0" t="0" r="381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r="20170" b="-196"/>
                        <a:stretch/>
                      </pic:blipFill>
                      <pic:spPr bwMode="auto">
                        <a:xfrm>
                          <a:off x="0" y="0"/>
                          <a:ext cx="289545" cy="26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3D3D101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3610BA">
            <w:rPr>
              <w:color w:val="706F6F"/>
              <w:sz w:val="20"/>
              <w:szCs w:val="20"/>
            </w:rPr>
            <w:t>Multiplikations</w:t>
          </w:r>
          <w:r w:rsidR="00DF62E5">
            <w:rPr>
              <w:color w:val="706F6F"/>
              <w:sz w:val="20"/>
              <w:szCs w:val="20"/>
            </w:rPr>
            <w:t>-A</w:t>
          </w:r>
          <w:r>
            <w:rPr>
              <w:color w:val="706F6F"/>
              <w:sz w:val="20"/>
              <w:szCs w:val="20"/>
            </w:rPr>
            <w:t>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5018655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3610BA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  <w:p w14:paraId="18268E3B" w14:textId="77777777" w:rsidR="008954ED" w:rsidRDefault="008954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3377E" w14:textId="77777777" w:rsidR="003610BA" w:rsidRDefault="003610BA" w:rsidP="003C704E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579AD6A1" w14:textId="77777777" w:rsidTr="00D04171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EB5CF28" w14:textId="1D678C85" w:rsidR="003610BA" w:rsidRPr="00E0758C" w:rsidRDefault="00246551" w:rsidP="003610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8697A5" wp14:editId="02ADC2E2">
                <wp:extent cx="352800" cy="227253"/>
                <wp:effectExtent l="0" t="0" r="3175" b="1905"/>
                <wp:docPr id="528681386" name="Grafi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681386" name="Grafik 52868138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7"/>
                        <a:stretch/>
                      </pic:blipFill>
                      <pic:spPr bwMode="auto">
                        <a:xfrm>
                          <a:off x="0" y="0"/>
                          <a:ext cx="369874" cy="2382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D91AF5" w14:textId="37C46CF3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EBF24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4BAA6B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E7974A6" wp14:editId="247CED35">
                <wp:extent cx="337235" cy="324000"/>
                <wp:effectExtent l="0" t="0" r="5715" b="0"/>
                <wp:docPr id="119007621" name="Grafik 119007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5F0421" w14:textId="77777777" w:rsidR="003610BA" w:rsidRDefault="003610BA"/>
  <w:p w14:paraId="3D2E3A0F" w14:textId="77777777" w:rsidR="003610BA" w:rsidRDefault="003610B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09A2576D" w:rsidR="003610BA" w:rsidRPr="00E0758C" w:rsidRDefault="00246551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00A87F" wp14:editId="54949CEE">
                <wp:extent cx="414906" cy="266400"/>
                <wp:effectExtent l="0" t="0" r="4445" b="635"/>
                <wp:docPr id="1591921911" name="Grafi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21911" name="Grafik 159192191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27"/>
                        <a:stretch/>
                      </pic:blipFill>
                      <pic:spPr bwMode="auto">
                        <a:xfrm flipH="1">
                          <a:off x="0" y="0"/>
                          <a:ext cx="461447" cy="296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515891B1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Divisions-Aufgaben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41F4A73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047143178">
    <w:abstractNumId w:val="4"/>
  </w:num>
  <w:num w:numId="2" w16cid:durableId="1475176997">
    <w:abstractNumId w:val="14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 w:numId="12" w16cid:durableId="444274248">
    <w:abstractNumId w:val="11"/>
  </w:num>
  <w:num w:numId="13" w16cid:durableId="1982730086">
    <w:abstractNumId w:val="15"/>
  </w:num>
  <w:num w:numId="14" w16cid:durableId="1830824175">
    <w:abstractNumId w:val="10"/>
  </w:num>
  <w:num w:numId="15" w16cid:durableId="2053572807">
    <w:abstractNumId w:val="17"/>
  </w:num>
  <w:num w:numId="16" w16cid:durableId="745230993">
    <w:abstractNumId w:val="18"/>
  </w:num>
  <w:num w:numId="17" w16cid:durableId="529221194">
    <w:abstractNumId w:val="16"/>
  </w:num>
  <w:num w:numId="18" w16cid:durableId="133330161">
    <w:abstractNumId w:val="13"/>
  </w:num>
  <w:num w:numId="19" w16cid:durableId="107420285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7B64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54386"/>
    <w:rsid w:val="0006247F"/>
    <w:rsid w:val="000646A2"/>
    <w:rsid w:val="00070F0F"/>
    <w:rsid w:val="00072AF3"/>
    <w:rsid w:val="000748E2"/>
    <w:rsid w:val="00076180"/>
    <w:rsid w:val="00076A10"/>
    <w:rsid w:val="00080CF0"/>
    <w:rsid w:val="00081AEE"/>
    <w:rsid w:val="000833C4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219"/>
    <w:rsid w:val="000B32E0"/>
    <w:rsid w:val="000B37C6"/>
    <w:rsid w:val="000B4968"/>
    <w:rsid w:val="000B7134"/>
    <w:rsid w:val="000B77D1"/>
    <w:rsid w:val="000C2A49"/>
    <w:rsid w:val="000C4116"/>
    <w:rsid w:val="000C527B"/>
    <w:rsid w:val="000C56AC"/>
    <w:rsid w:val="000C7083"/>
    <w:rsid w:val="000D0D1B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488A"/>
    <w:rsid w:val="00125106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40BC5"/>
    <w:rsid w:val="00141791"/>
    <w:rsid w:val="00141C88"/>
    <w:rsid w:val="00146955"/>
    <w:rsid w:val="0014695C"/>
    <w:rsid w:val="00146E20"/>
    <w:rsid w:val="00146ED1"/>
    <w:rsid w:val="00146F2A"/>
    <w:rsid w:val="00147015"/>
    <w:rsid w:val="00150886"/>
    <w:rsid w:val="00152728"/>
    <w:rsid w:val="00155195"/>
    <w:rsid w:val="001559BE"/>
    <w:rsid w:val="001610F3"/>
    <w:rsid w:val="00163EA8"/>
    <w:rsid w:val="00164B45"/>
    <w:rsid w:val="00165441"/>
    <w:rsid w:val="001662C7"/>
    <w:rsid w:val="001669F7"/>
    <w:rsid w:val="00170589"/>
    <w:rsid w:val="00172744"/>
    <w:rsid w:val="001735AF"/>
    <w:rsid w:val="00174391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2565"/>
    <w:rsid w:val="00192D9F"/>
    <w:rsid w:val="001948F0"/>
    <w:rsid w:val="001968BE"/>
    <w:rsid w:val="0019738E"/>
    <w:rsid w:val="001A1780"/>
    <w:rsid w:val="001A42BE"/>
    <w:rsid w:val="001A4621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79EB"/>
    <w:rsid w:val="001D3083"/>
    <w:rsid w:val="001D30B9"/>
    <w:rsid w:val="001D4814"/>
    <w:rsid w:val="001D6674"/>
    <w:rsid w:val="001D7B44"/>
    <w:rsid w:val="001E08C7"/>
    <w:rsid w:val="001E402C"/>
    <w:rsid w:val="001E4845"/>
    <w:rsid w:val="001E597C"/>
    <w:rsid w:val="001E6DF4"/>
    <w:rsid w:val="001E7430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5D8A"/>
    <w:rsid w:val="002061FE"/>
    <w:rsid w:val="00206256"/>
    <w:rsid w:val="00206AA9"/>
    <w:rsid w:val="00210E94"/>
    <w:rsid w:val="002115C7"/>
    <w:rsid w:val="0021237C"/>
    <w:rsid w:val="00212D4A"/>
    <w:rsid w:val="0021309F"/>
    <w:rsid w:val="002150E8"/>
    <w:rsid w:val="0021619B"/>
    <w:rsid w:val="00224450"/>
    <w:rsid w:val="002265C1"/>
    <w:rsid w:val="002274BA"/>
    <w:rsid w:val="00230A99"/>
    <w:rsid w:val="00232C39"/>
    <w:rsid w:val="002330F5"/>
    <w:rsid w:val="00234C3E"/>
    <w:rsid w:val="00235B6C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736A6"/>
    <w:rsid w:val="00273BC7"/>
    <w:rsid w:val="00273C8A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B0676"/>
    <w:rsid w:val="002B7422"/>
    <w:rsid w:val="002C0A1F"/>
    <w:rsid w:val="002C1315"/>
    <w:rsid w:val="002C2234"/>
    <w:rsid w:val="002C29FD"/>
    <w:rsid w:val="002C381B"/>
    <w:rsid w:val="002C6103"/>
    <w:rsid w:val="002D1257"/>
    <w:rsid w:val="002D1681"/>
    <w:rsid w:val="002D1886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5877"/>
    <w:rsid w:val="0032057B"/>
    <w:rsid w:val="003220D4"/>
    <w:rsid w:val="0032245A"/>
    <w:rsid w:val="0032289E"/>
    <w:rsid w:val="00323575"/>
    <w:rsid w:val="00324169"/>
    <w:rsid w:val="003244CA"/>
    <w:rsid w:val="00325B9F"/>
    <w:rsid w:val="00326D95"/>
    <w:rsid w:val="00327660"/>
    <w:rsid w:val="0033096A"/>
    <w:rsid w:val="00332BA3"/>
    <w:rsid w:val="00333312"/>
    <w:rsid w:val="00335B6E"/>
    <w:rsid w:val="0033677C"/>
    <w:rsid w:val="00342F80"/>
    <w:rsid w:val="0034350A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24C0"/>
    <w:rsid w:val="0037445F"/>
    <w:rsid w:val="00374BA9"/>
    <w:rsid w:val="003760D9"/>
    <w:rsid w:val="00376701"/>
    <w:rsid w:val="00376C2F"/>
    <w:rsid w:val="003811BF"/>
    <w:rsid w:val="00381366"/>
    <w:rsid w:val="00386976"/>
    <w:rsid w:val="00386A12"/>
    <w:rsid w:val="00387E4E"/>
    <w:rsid w:val="00387E96"/>
    <w:rsid w:val="003908B0"/>
    <w:rsid w:val="00391BC6"/>
    <w:rsid w:val="00393206"/>
    <w:rsid w:val="00393B01"/>
    <w:rsid w:val="003A0965"/>
    <w:rsid w:val="003A0D0A"/>
    <w:rsid w:val="003A2147"/>
    <w:rsid w:val="003A3504"/>
    <w:rsid w:val="003A591E"/>
    <w:rsid w:val="003A744F"/>
    <w:rsid w:val="003B0280"/>
    <w:rsid w:val="003B03AF"/>
    <w:rsid w:val="003B04ED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10341"/>
    <w:rsid w:val="0041293D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2556"/>
    <w:rsid w:val="0043441A"/>
    <w:rsid w:val="00436FD7"/>
    <w:rsid w:val="0044106F"/>
    <w:rsid w:val="004410FB"/>
    <w:rsid w:val="00441287"/>
    <w:rsid w:val="004430E4"/>
    <w:rsid w:val="004443AB"/>
    <w:rsid w:val="00450EDC"/>
    <w:rsid w:val="00451718"/>
    <w:rsid w:val="00452209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3F1F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2020F"/>
    <w:rsid w:val="0052085C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2712"/>
    <w:rsid w:val="00603F17"/>
    <w:rsid w:val="00605734"/>
    <w:rsid w:val="006064BA"/>
    <w:rsid w:val="00610CC0"/>
    <w:rsid w:val="00613E4C"/>
    <w:rsid w:val="00614F05"/>
    <w:rsid w:val="00617C84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109B"/>
    <w:rsid w:val="0069129F"/>
    <w:rsid w:val="006949B0"/>
    <w:rsid w:val="00696B7F"/>
    <w:rsid w:val="006A0602"/>
    <w:rsid w:val="006A253B"/>
    <w:rsid w:val="006A4684"/>
    <w:rsid w:val="006A63F4"/>
    <w:rsid w:val="006A7431"/>
    <w:rsid w:val="006B0A78"/>
    <w:rsid w:val="006B1E07"/>
    <w:rsid w:val="006B5344"/>
    <w:rsid w:val="006C5A7B"/>
    <w:rsid w:val="006C70BC"/>
    <w:rsid w:val="006C7499"/>
    <w:rsid w:val="006D25D9"/>
    <w:rsid w:val="006D3390"/>
    <w:rsid w:val="006D3F5D"/>
    <w:rsid w:val="006D7159"/>
    <w:rsid w:val="006D7968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700B74"/>
    <w:rsid w:val="007027D1"/>
    <w:rsid w:val="00705357"/>
    <w:rsid w:val="00705AE4"/>
    <w:rsid w:val="007060B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114"/>
    <w:rsid w:val="007306C0"/>
    <w:rsid w:val="00734981"/>
    <w:rsid w:val="0073516B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C6A18"/>
    <w:rsid w:val="007D071F"/>
    <w:rsid w:val="007D082E"/>
    <w:rsid w:val="007D3998"/>
    <w:rsid w:val="007D49C6"/>
    <w:rsid w:val="007D6227"/>
    <w:rsid w:val="007D62DE"/>
    <w:rsid w:val="007D63F0"/>
    <w:rsid w:val="007D723D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26EF"/>
    <w:rsid w:val="00802FFF"/>
    <w:rsid w:val="00803F5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CF3"/>
    <w:rsid w:val="008A0409"/>
    <w:rsid w:val="008A17D3"/>
    <w:rsid w:val="008A5490"/>
    <w:rsid w:val="008B083A"/>
    <w:rsid w:val="008B08C3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AC0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727C"/>
    <w:rsid w:val="00957A37"/>
    <w:rsid w:val="00960567"/>
    <w:rsid w:val="00960613"/>
    <w:rsid w:val="009636AA"/>
    <w:rsid w:val="00963FC5"/>
    <w:rsid w:val="00964360"/>
    <w:rsid w:val="00964E33"/>
    <w:rsid w:val="0096595E"/>
    <w:rsid w:val="00966E9B"/>
    <w:rsid w:val="009701AC"/>
    <w:rsid w:val="00970686"/>
    <w:rsid w:val="009717D1"/>
    <w:rsid w:val="0097228F"/>
    <w:rsid w:val="00974ACA"/>
    <w:rsid w:val="00982CBF"/>
    <w:rsid w:val="00983C41"/>
    <w:rsid w:val="00983C89"/>
    <w:rsid w:val="00986D01"/>
    <w:rsid w:val="0099425F"/>
    <w:rsid w:val="0099446E"/>
    <w:rsid w:val="009946DE"/>
    <w:rsid w:val="009A1831"/>
    <w:rsid w:val="009A20A3"/>
    <w:rsid w:val="009A620F"/>
    <w:rsid w:val="009A660E"/>
    <w:rsid w:val="009A767B"/>
    <w:rsid w:val="009B1317"/>
    <w:rsid w:val="009B1745"/>
    <w:rsid w:val="009B35B2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882"/>
    <w:rsid w:val="009D03B5"/>
    <w:rsid w:val="009D30C8"/>
    <w:rsid w:val="009D47D3"/>
    <w:rsid w:val="009E2ABB"/>
    <w:rsid w:val="009E4B11"/>
    <w:rsid w:val="009E5DC5"/>
    <w:rsid w:val="009E7004"/>
    <w:rsid w:val="009F0699"/>
    <w:rsid w:val="009F0C21"/>
    <w:rsid w:val="009F3719"/>
    <w:rsid w:val="009F555C"/>
    <w:rsid w:val="009F57A1"/>
    <w:rsid w:val="009F644B"/>
    <w:rsid w:val="009F6F49"/>
    <w:rsid w:val="009F75EA"/>
    <w:rsid w:val="00A00AC8"/>
    <w:rsid w:val="00A00F20"/>
    <w:rsid w:val="00A0137F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590E"/>
    <w:rsid w:val="00A161B2"/>
    <w:rsid w:val="00A2208A"/>
    <w:rsid w:val="00A25865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56C0"/>
    <w:rsid w:val="00A77C0C"/>
    <w:rsid w:val="00A81287"/>
    <w:rsid w:val="00A81340"/>
    <w:rsid w:val="00A8170E"/>
    <w:rsid w:val="00A82B3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4553"/>
    <w:rsid w:val="00AB4734"/>
    <w:rsid w:val="00AC0B94"/>
    <w:rsid w:val="00AC190B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791E"/>
    <w:rsid w:val="00AE3E32"/>
    <w:rsid w:val="00AE4B56"/>
    <w:rsid w:val="00AE56D4"/>
    <w:rsid w:val="00AE6358"/>
    <w:rsid w:val="00AF5DF6"/>
    <w:rsid w:val="00B00B43"/>
    <w:rsid w:val="00B00EE2"/>
    <w:rsid w:val="00B00F42"/>
    <w:rsid w:val="00B01E3A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53AE"/>
    <w:rsid w:val="00B565C2"/>
    <w:rsid w:val="00B569BB"/>
    <w:rsid w:val="00B56F51"/>
    <w:rsid w:val="00B577E2"/>
    <w:rsid w:val="00B60530"/>
    <w:rsid w:val="00B62017"/>
    <w:rsid w:val="00B65919"/>
    <w:rsid w:val="00B66771"/>
    <w:rsid w:val="00B678A7"/>
    <w:rsid w:val="00B70CFD"/>
    <w:rsid w:val="00B726BD"/>
    <w:rsid w:val="00B72942"/>
    <w:rsid w:val="00B72B1C"/>
    <w:rsid w:val="00B72DF8"/>
    <w:rsid w:val="00B74245"/>
    <w:rsid w:val="00B74344"/>
    <w:rsid w:val="00B760E9"/>
    <w:rsid w:val="00B762AE"/>
    <w:rsid w:val="00B773F0"/>
    <w:rsid w:val="00B843D5"/>
    <w:rsid w:val="00B849BA"/>
    <w:rsid w:val="00B84D5A"/>
    <w:rsid w:val="00B90A2A"/>
    <w:rsid w:val="00B93889"/>
    <w:rsid w:val="00B953E6"/>
    <w:rsid w:val="00BA119B"/>
    <w:rsid w:val="00BA2A29"/>
    <w:rsid w:val="00BA476C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186A"/>
    <w:rsid w:val="00CA387B"/>
    <w:rsid w:val="00CB1226"/>
    <w:rsid w:val="00CB2196"/>
    <w:rsid w:val="00CB2F57"/>
    <w:rsid w:val="00CB3A6B"/>
    <w:rsid w:val="00CB613A"/>
    <w:rsid w:val="00CB673F"/>
    <w:rsid w:val="00CB72F3"/>
    <w:rsid w:val="00CB7D37"/>
    <w:rsid w:val="00CC3642"/>
    <w:rsid w:val="00CC417C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F5D"/>
    <w:rsid w:val="00CF2749"/>
    <w:rsid w:val="00CF28DA"/>
    <w:rsid w:val="00CF2F07"/>
    <w:rsid w:val="00CF3F6C"/>
    <w:rsid w:val="00CF57CF"/>
    <w:rsid w:val="00D015D5"/>
    <w:rsid w:val="00D025A7"/>
    <w:rsid w:val="00D053E6"/>
    <w:rsid w:val="00D07038"/>
    <w:rsid w:val="00D10355"/>
    <w:rsid w:val="00D12349"/>
    <w:rsid w:val="00D1727F"/>
    <w:rsid w:val="00D239EF"/>
    <w:rsid w:val="00D25926"/>
    <w:rsid w:val="00D315D5"/>
    <w:rsid w:val="00D35B2E"/>
    <w:rsid w:val="00D3660C"/>
    <w:rsid w:val="00D4245A"/>
    <w:rsid w:val="00D47BA6"/>
    <w:rsid w:val="00D510B7"/>
    <w:rsid w:val="00D5145C"/>
    <w:rsid w:val="00D521C6"/>
    <w:rsid w:val="00D52C1B"/>
    <w:rsid w:val="00D53628"/>
    <w:rsid w:val="00D53CEA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7DEA"/>
    <w:rsid w:val="00DB0C59"/>
    <w:rsid w:val="00DB28DE"/>
    <w:rsid w:val="00DB2E8D"/>
    <w:rsid w:val="00DB5CF5"/>
    <w:rsid w:val="00DB67E9"/>
    <w:rsid w:val="00DC1EC7"/>
    <w:rsid w:val="00DC60D7"/>
    <w:rsid w:val="00DC6897"/>
    <w:rsid w:val="00DD1212"/>
    <w:rsid w:val="00DD4217"/>
    <w:rsid w:val="00DD4E9C"/>
    <w:rsid w:val="00DD5F0C"/>
    <w:rsid w:val="00DD6BA0"/>
    <w:rsid w:val="00DE01CB"/>
    <w:rsid w:val="00DE31E6"/>
    <w:rsid w:val="00DE4397"/>
    <w:rsid w:val="00DE56BE"/>
    <w:rsid w:val="00DF140D"/>
    <w:rsid w:val="00DF5007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5178C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750A"/>
    <w:rsid w:val="00EA153E"/>
    <w:rsid w:val="00EA4189"/>
    <w:rsid w:val="00EA4560"/>
    <w:rsid w:val="00EA578E"/>
    <w:rsid w:val="00EA7E7F"/>
    <w:rsid w:val="00EB0F6A"/>
    <w:rsid w:val="00EB0FED"/>
    <w:rsid w:val="00EB595E"/>
    <w:rsid w:val="00EB5E35"/>
    <w:rsid w:val="00EC0A91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F231F"/>
    <w:rsid w:val="00EF2E91"/>
    <w:rsid w:val="00EF2EED"/>
    <w:rsid w:val="00EF5545"/>
    <w:rsid w:val="00EF5B18"/>
    <w:rsid w:val="00EF6C83"/>
    <w:rsid w:val="00F02F68"/>
    <w:rsid w:val="00F04C87"/>
    <w:rsid w:val="00F05E24"/>
    <w:rsid w:val="00F10ADA"/>
    <w:rsid w:val="00F11DB6"/>
    <w:rsid w:val="00F138ED"/>
    <w:rsid w:val="00F1503F"/>
    <w:rsid w:val="00F167F1"/>
    <w:rsid w:val="00F16823"/>
    <w:rsid w:val="00F17F93"/>
    <w:rsid w:val="00F209BF"/>
    <w:rsid w:val="00F22035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5002D"/>
    <w:rsid w:val="00F50100"/>
    <w:rsid w:val="00F50C4A"/>
    <w:rsid w:val="00F50DC9"/>
    <w:rsid w:val="00F515D5"/>
    <w:rsid w:val="00F51F4A"/>
    <w:rsid w:val="00F52123"/>
    <w:rsid w:val="00F53A4F"/>
    <w:rsid w:val="00F56440"/>
    <w:rsid w:val="00F57F2B"/>
    <w:rsid w:val="00F65668"/>
    <w:rsid w:val="00F70D1B"/>
    <w:rsid w:val="00F7120E"/>
    <w:rsid w:val="00F72802"/>
    <w:rsid w:val="00F7333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DEE"/>
    <w:rsid w:val="00FC1570"/>
    <w:rsid w:val="00FC1D95"/>
    <w:rsid w:val="00FC37DF"/>
    <w:rsid w:val="00FC65F8"/>
    <w:rsid w:val="00FC6D29"/>
    <w:rsid w:val="00FC6ECC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42" Type="http://schemas.openxmlformats.org/officeDocument/2006/relationships/image" Target="media/image25.png"/><Relationship Id="rId63" Type="http://schemas.openxmlformats.org/officeDocument/2006/relationships/image" Target="media/image44.jpeg"/><Relationship Id="rId84" Type="http://schemas.openxmlformats.org/officeDocument/2006/relationships/image" Target="media/image60.wmf"/><Relationship Id="rId138" Type="http://schemas.openxmlformats.org/officeDocument/2006/relationships/image" Target="media/image110.jpeg"/><Relationship Id="rId159" Type="http://schemas.openxmlformats.org/officeDocument/2006/relationships/image" Target="media/image128.wmf"/><Relationship Id="rId107" Type="http://schemas.openxmlformats.org/officeDocument/2006/relationships/image" Target="media/image80.png"/><Relationship Id="rId11" Type="http://schemas.openxmlformats.org/officeDocument/2006/relationships/hyperlink" Target="https://www.dzlm.de/vam/msk-rechteckfeld.html" TargetMode="External"/><Relationship Id="rId32" Type="http://schemas.openxmlformats.org/officeDocument/2006/relationships/image" Target="media/image14.wmf"/><Relationship Id="rId53" Type="http://schemas.openxmlformats.org/officeDocument/2006/relationships/image" Target="media/image36.png"/><Relationship Id="rId74" Type="http://schemas.openxmlformats.org/officeDocument/2006/relationships/image" Target="media/image50.jpeg"/><Relationship Id="rId128" Type="http://schemas.openxmlformats.org/officeDocument/2006/relationships/image" Target="media/image99.wmf"/><Relationship Id="rId149" Type="http://schemas.openxmlformats.org/officeDocument/2006/relationships/image" Target="media/image119.png"/><Relationship Id="rId5" Type="http://schemas.openxmlformats.org/officeDocument/2006/relationships/webSettings" Target="webSettings.xml"/><Relationship Id="rId95" Type="http://schemas.openxmlformats.org/officeDocument/2006/relationships/image" Target="media/image70.wmf"/><Relationship Id="rId160" Type="http://schemas.openxmlformats.org/officeDocument/2006/relationships/image" Target="media/image129.wmf"/><Relationship Id="rId22" Type="http://schemas.openxmlformats.org/officeDocument/2006/relationships/image" Target="media/image9.png"/><Relationship Id="rId43" Type="http://schemas.openxmlformats.org/officeDocument/2006/relationships/image" Target="media/image26.png"/><Relationship Id="rId64" Type="http://schemas.openxmlformats.org/officeDocument/2006/relationships/image" Target="media/image45.png"/><Relationship Id="rId118" Type="http://schemas.microsoft.com/office/2007/relationships/hdphoto" Target="media/hdphoto6.wdp"/><Relationship Id="rId139" Type="http://schemas.openxmlformats.org/officeDocument/2006/relationships/image" Target="media/image111.jpeg"/><Relationship Id="rId85" Type="http://schemas.openxmlformats.org/officeDocument/2006/relationships/image" Target="media/image61.wmf"/><Relationship Id="rId150" Type="http://schemas.openxmlformats.org/officeDocument/2006/relationships/image" Target="media/image120.wmf"/><Relationship Id="rId12" Type="http://schemas.openxmlformats.org/officeDocument/2006/relationships/header" Target="header1.xml"/><Relationship Id="rId33" Type="http://schemas.openxmlformats.org/officeDocument/2006/relationships/image" Target="media/image15.wmf"/><Relationship Id="rId38" Type="http://schemas.openxmlformats.org/officeDocument/2006/relationships/image" Target="media/image21.png"/><Relationship Id="rId59" Type="http://schemas.openxmlformats.org/officeDocument/2006/relationships/image" Target="media/image40.png"/><Relationship Id="rId103" Type="http://schemas.openxmlformats.org/officeDocument/2006/relationships/image" Target="media/image76.png"/><Relationship Id="rId108" Type="http://schemas.openxmlformats.org/officeDocument/2006/relationships/image" Target="media/image80.wmf"/><Relationship Id="rId124" Type="http://schemas.openxmlformats.org/officeDocument/2006/relationships/image" Target="media/image95.jpg"/><Relationship Id="rId129" Type="http://schemas.openxmlformats.org/officeDocument/2006/relationships/image" Target="media/image100.wmf"/><Relationship Id="rId54" Type="http://schemas.openxmlformats.org/officeDocument/2006/relationships/image" Target="media/image37.png"/><Relationship Id="rId70" Type="http://schemas.microsoft.com/office/2007/relationships/hdphoto" Target="media/hdphoto5.wdp"/><Relationship Id="rId75" Type="http://schemas.openxmlformats.org/officeDocument/2006/relationships/image" Target="media/image51.jpeg"/><Relationship Id="rId91" Type="http://schemas.openxmlformats.org/officeDocument/2006/relationships/image" Target="media/image66.wmf"/><Relationship Id="rId96" Type="http://schemas.openxmlformats.org/officeDocument/2006/relationships/image" Target="media/image71.wmf"/><Relationship Id="rId140" Type="http://schemas.openxmlformats.org/officeDocument/2006/relationships/image" Target="media/image112.jpeg"/><Relationship Id="rId145" Type="http://schemas.openxmlformats.org/officeDocument/2006/relationships/image" Target="media/image115.wmf"/><Relationship Id="rId161" Type="http://schemas.openxmlformats.org/officeDocument/2006/relationships/image" Target="media/image130.wmf"/><Relationship Id="rId166" Type="http://schemas.openxmlformats.org/officeDocument/2006/relationships/image" Target="media/image1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0.wmf"/><Relationship Id="rId49" Type="http://schemas.openxmlformats.org/officeDocument/2006/relationships/image" Target="media/image32.jpeg"/><Relationship Id="rId114" Type="http://schemas.openxmlformats.org/officeDocument/2006/relationships/image" Target="media/image86.wmf"/><Relationship Id="rId119" Type="http://schemas.openxmlformats.org/officeDocument/2006/relationships/image" Target="media/image90.jpeg"/><Relationship Id="rId44" Type="http://schemas.openxmlformats.org/officeDocument/2006/relationships/image" Target="media/image27.png"/><Relationship Id="rId60" Type="http://schemas.openxmlformats.org/officeDocument/2006/relationships/image" Target="media/image41.png"/><Relationship Id="rId65" Type="http://schemas.microsoft.com/office/2007/relationships/hdphoto" Target="media/hdphoto1.wdp"/><Relationship Id="rId81" Type="http://schemas.openxmlformats.org/officeDocument/2006/relationships/image" Target="media/image57.png"/><Relationship Id="rId86" Type="http://schemas.openxmlformats.org/officeDocument/2006/relationships/image" Target="media/image62.wmf"/><Relationship Id="rId130" Type="http://schemas.openxmlformats.org/officeDocument/2006/relationships/image" Target="media/image101.wmf"/><Relationship Id="rId135" Type="http://schemas.openxmlformats.org/officeDocument/2006/relationships/image" Target="media/image106.jpeg"/><Relationship Id="rId151" Type="http://schemas.openxmlformats.org/officeDocument/2006/relationships/image" Target="media/image121.png"/><Relationship Id="rId156" Type="http://schemas.openxmlformats.org/officeDocument/2006/relationships/image" Target="media/image125.png"/><Relationship Id="rId13" Type="http://schemas.openxmlformats.org/officeDocument/2006/relationships/footer" Target="footer1.xml"/><Relationship Id="rId39" Type="http://schemas.openxmlformats.org/officeDocument/2006/relationships/image" Target="media/image22.png"/><Relationship Id="rId109" Type="http://schemas.openxmlformats.org/officeDocument/2006/relationships/image" Target="media/image81.wmf"/><Relationship Id="rId34" Type="http://schemas.openxmlformats.org/officeDocument/2006/relationships/image" Target="media/image16.wmf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image" Target="media/image52.png"/><Relationship Id="rId97" Type="http://schemas.openxmlformats.org/officeDocument/2006/relationships/hyperlink" Target="https://www.dzlm.de/vam/msk-rechteckfeld.html" TargetMode="External"/><Relationship Id="rId104" Type="http://schemas.openxmlformats.org/officeDocument/2006/relationships/image" Target="media/image77.png"/><Relationship Id="rId120" Type="http://schemas.openxmlformats.org/officeDocument/2006/relationships/image" Target="media/image91.jpeg"/><Relationship Id="rId125" Type="http://schemas.openxmlformats.org/officeDocument/2006/relationships/header" Target="header3.xml"/><Relationship Id="rId141" Type="http://schemas.openxmlformats.org/officeDocument/2006/relationships/image" Target="media/image108.jpeg"/><Relationship Id="rId146" Type="http://schemas.openxmlformats.org/officeDocument/2006/relationships/image" Target="media/image116.wmf"/><Relationship Id="rId167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7.wmf"/><Relationship Id="rId162" Type="http://schemas.openxmlformats.org/officeDocument/2006/relationships/image" Target="media/image131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microsoft.com/office/2007/relationships/hdphoto" Target="media/hdphoto2.wdp"/><Relationship Id="rId87" Type="http://schemas.openxmlformats.org/officeDocument/2006/relationships/hyperlink" Target="https://mathe-sicher-koennen.dzlm.de/erklaervideos?nid=686" TargetMode="External"/><Relationship Id="rId110" Type="http://schemas.openxmlformats.org/officeDocument/2006/relationships/image" Target="media/image82.wmf"/><Relationship Id="rId115" Type="http://schemas.openxmlformats.org/officeDocument/2006/relationships/image" Target="media/image87.wmf"/><Relationship Id="rId131" Type="http://schemas.openxmlformats.org/officeDocument/2006/relationships/header" Target="header4.xml"/><Relationship Id="rId136" Type="http://schemas.openxmlformats.org/officeDocument/2006/relationships/image" Target="media/image107.jpeg"/><Relationship Id="rId157" Type="http://schemas.openxmlformats.org/officeDocument/2006/relationships/image" Target="media/image126.wmf"/><Relationship Id="rId61" Type="http://schemas.openxmlformats.org/officeDocument/2006/relationships/image" Target="media/image42.png"/><Relationship Id="rId82" Type="http://schemas.openxmlformats.org/officeDocument/2006/relationships/image" Target="media/image58.jpeg"/><Relationship Id="rId152" Type="http://schemas.openxmlformats.org/officeDocument/2006/relationships/hyperlink" Target="https://mathe-sicher-koennen.dzlm.de/erklaervideos?nid=714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56" Type="http://schemas.openxmlformats.org/officeDocument/2006/relationships/image" Target="media/image39.png"/><Relationship Id="rId77" Type="http://schemas.openxmlformats.org/officeDocument/2006/relationships/image" Target="media/image53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7.png"/><Relationship Id="rId147" Type="http://schemas.openxmlformats.org/officeDocument/2006/relationships/image" Target="media/image117.wmf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48.jpeg"/><Relationship Id="rId93" Type="http://schemas.openxmlformats.org/officeDocument/2006/relationships/image" Target="media/image68.wmf"/><Relationship Id="rId98" Type="http://schemas.openxmlformats.org/officeDocument/2006/relationships/image" Target="media/image72.png"/><Relationship Id="rId121" Type="http://schemas.openxmlformats.org/officeDocument/2006/relationships/image" Target="media/image92.jpeg"/><Relationship Id="rId142" Type="http://schemas.openxmlformats.org/officeDocument/2006/relationships/image" Target="media/image109.jpeg"/><Relationship Id="rId163" Type="http://schemas.microsoft.com/office/2007/relationships/hdphoto" Target="media/hdphoto7.wdp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9.png"/><Relationship Id="rId67" Type="http://schemas.microsoft.com/office/2007/relationships/hdphoto" Target="media/hdphoto3.wdp"/><Relationship Id="rId116" Type="http://schemas.openxmlformats.org/officeDocument/2006/relationships/image" Target="media/image88.wmf"/><Relationship Id="rId137" Type="http://schemas.openxmlformats.org/officeDocument/2006/relationships/image" Target="media/image109.png"/><Relationship Id="rId158" Type="http://schemas.openxmlformats.org/officeDocument/2006/relationships/image" Target="media/image127.wmf"/><Relationship Id="rId41" Type="http://schemas.openxmlformats.org/officeDocument/2006/relationships/image" Target="media/image24.png"/><Relationship Id="rId62" Type="http://schemas.openxmlformats.org/officeDocument/2006/relationships/image" Target="media/image43.jpeg"/><Relationship Id="rId83" Type="http://schemas.openxmlformats.org/officeDocument/2006/relationships/image" Target="media/image59.wmf"/><Relationship Id="rId88" Type="http://schemas.openxmlformats.org/officeDocument/2006/relationships/image" Target="media/image63.png"/><Relationship Id="rId111" Type="http://schemas.openxmlformats.org/officeDocument/2006/relationships/image" Target="media/image83.wmf"/><Relationship Id="rId132" Type="http://schemas.openxmlformats.org/officeDocument/2006/relationships/image" Target="media/image103.png"/><Relationship Id="rId153" Type="http://schemas.openxmlformats.org/officeDocument/2006/relationships/image" Target="media/image122.wmf"/><Relationship Id="rId15" Type="http://schemas.openxmlformats.org/officeDocument/2006/relationships/image" Target="media/image5.png"/><Relationship Id="rId36" Type="http://schemas.openxmlformats.org/officeDocument/2006/relationships/header" Target="header2.xml"/><Relationship Id="rId57" Type="http://schemas.openxmlformats.org/officeDocument/2006/relationships/hyperlink" Target="https://mathe-sicher-koennen.dzlm.de/erklaervideos?nid=713" TargetMode="External"/><Relationship Id="rId106" Type="http://schemas.openxmlformats.org/officeDocument/2006/relationships/image" Target="media/image79.png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35.png"/><Relationship Id="rId73" Type="http://schemas.openxmlformats.org/officeDocument/2006/relationships/image" Target="media/image49.jpeg"/><Relationship Id="rId78" Type="http://schemas.openxmlformats.org/officeDocument/2006/relationships/image" Target="media/image54.png"/><Relationship Id="rId94" Type="http://schemas.openxmlformats.org/officeDocument/2006/relationships/image" Target="media/image69.wmf"/><Relationship Id="rId99" Type="http://schemas.openxmlformats.org/officeDocument/2006/relationships/hyperlink" Target="https://www.dzlm.de/vam/msk-rechteckfeld.html" TargetMode="External"/><Relationship Id="rId101" Type="http://schemas.openxmlformats.org/officeDocument/2006/relationships/image" Target="media/image74.png"/><Relationship Id="rId122" Type="http://schemas.openxmlformats.org/officeDocument/2006/relationships/image" Target="media/image93.jpeg"/><Relationship Id="rId143" Type="http://schemas.openxmlformats.org/officeDocument/2006/relationships/image" Target="media/image113.jpeg"/><Relationship Id="rId148" Type="http://schemas.openxmlformats.org/officeDocument/2006/relationships/image" Target="media/image118.png"/><Relationship Id="rId164" Type="http://schemas.openxmlformats.org/officeDocument/2006/relationships/image" Target="media/image132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8.wmf"/><Relationship Id="rId47" Type="http://schemas.openxmlformats.org/officeDocument/2006/relationships/image" Target="media/image30.jpg"/><Relationship Id="rId68" Type="http://schemas.openxmlformats.org/officeDocument/2006/relationships/image" Target="media/image46.png"/><Relationship Id="rId89" Type="http://schemas.openxmlformats.org/officeDocument/2006/relationships/image" Target="media/image64.wmf"/><Relationship Id="rId112" Type="http://schemas.openxmlformats.org/officeDocument/2006/relationships/image" Target="media/image84.wmf"/><Relationship Id="rId133" Type="http://schemas.openxmlformats.org/officeDocument/2006/relationships/image" Target="media/image104.png"/><Relationship Id="rId154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0.png"/><Relationship Id="rId58" Type="http://schemas.openxmlformats.org/officeDocument/2006/relationships/hyperlink" Target="https://mathe-sicher-koennen.dzlm.de/erklaervideos?nid=711" TargetMode="External"/><Relationship Id="rId79" Type="http://schemas.openxmlformats.org/officeDocument/2006/relationships/image" Target="media/image55.png"/><Relationship Id="rId102" Type="http://schemas.openxmlformats.org/officeDocument/2006/relationships/image" Target="media/image75.svg"/><Relationship Id="rId123" Type="http://schemas.openxmlformats.org/officeDocument/2006/relationships/image" Target="media/image94.jpg"/><Relationship Id="rId144" Type="http://schemas.openxmlformats.org/officeDocument/2006/relationships/image" Target="media/image114.wmf"/><Relationship Id="rId90" Type="http://schemas.openxmlformats.org/officeDocument/2006/relationships/image" Target="media/image65.wmf"/><Relationship Id="rId165" Type="http://schemas.openxmlformats.org/officeDocument/2006/relationships/image" Target="media/image133.png"/><Relationship Id="rId27" Type="http://schemas.openxmlformats.org/officeDocument/2006/relationships/image" Target="media/image9.wmf"/><Relationship Id="rId48" Type="http://schemas.openxmlformats.org/officeDocument/2006/relationships/image" Target="media/image31.png"/><Relationship Id="rId69" Type="http://schemas.microsoft.com/office/2007/relationships/hdphoto" Target="media/hdphoto4.wdp"/><Relationship Id="rId113" Type="http://schemas.openxmlformats.org/officeDocument/2006/relationships/image" Target="media/image85.wmf"/><Relationship Id="rId134" Type="http://schemas.openxmlformats.org/officeDocument/2006/relationships/image" Target="media/image105.jpeg"/><Relationship Id="rId80" Type="http://schemas.openxmlformats.org/officeDocument/2006/relationships/image" Target="media/image56.png"/><Relationship Id="rId155" Type="http://schemas.openxmlformats.org/officeDocument/2006/relationships/image" Target="media/image1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9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0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20</Pages>
  <Words>3942</Words>
  <Characters>24840</Characters>
  <Application>Microsoft Office Word</Application>
  <DocSecurity>0</DocSecurity>
  <Lines>207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1</cp:revision>
  <cp:lastPrinted>2024-11-07T19:57:00Z</cp:lastPrinted>
  <dcterms:created xsi:type="dcterms:W3CDTF">2025-03-25T09:21:00Z</dcterms:created>
  <dcterms:modified xsi:type="dcterms:W3CDTF">2025-03-25T09:41:00Z</dcterms:modified>
</cp:coreProperties>
</file>